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28C277" w14:textId="2A6EF4D3" w:rsidR="00C76B5E" w:rsidRPr="007674DB" w:rsidRDefault="00F82FFE" w:rsidP="00A96651">
      <w:pPr>
        <w:pStyle w:val="01CSTCPLHeading1"/>
        <w:spacing w:before="120"/>
        <w:rPr>
          <w:caps w:val="0"/>
          <w:szCs w:val="32"/>
        </w:rPr>
      </w:pPr>
      <w:r w:rsidRPr="00F82FFE">
        <w:rPr>
          <w:caps w:val="0"/>
          <w:szCs w:val="32"/>
        </w:rPr>
        <w:t xml:space="preserve">Procurement Specifications </w:t>
      </w:r>
      <w:r w:rsidR="00A96651">
        <w:rPr>
          <w:caps w:val="0"/>
          <w:szCs w:val="32"/>
        </w:rPr>
        <w:t>T</w:t>
      </w:r>
      <w:r w:rsidRPr="00F82FFE">
        <w:rPr>
          <w:caps w:val="0"/>
          <w:szCs w:val="32"/>
        </w:rPr>
        <w:t>emplate</w:t>
      </w:r>
    </w:p>
    <w:p w14:paraId="12B2F548" w14:textId="1005605B" w:rsidR="00D7254C" w:rsidRDefault="00D7254C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2263"/>
        <w:gridCol w:w="7222"/>
      </w:tblGrid>
      <w:tr w:rsidR="00B25B93" w14:paraId="2372A94F" w14:textId="77777777" w:rsidTr="00383BFA">
        <w:trPr>
          <w:trHeight w:val="1134"/>
        </w:trPr>
        <w:tc>
          <w:tcPr>
            <w:tcW w:w="2263" w:type="dxa"/>
          </w:tcPr>
          <w:p w14:paraId="01273180" w14:textId="77777777" w:rsidR="00B25B93" w:rsidRDefault="00B25B93" w:rsidP="00B25B93">
            <w:pPr>
              <w:ind w:right="-24"/>
              <w:jc w:val="left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 w:rsidRPr="00B25B93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Invitation reference #</w:t>
            </w:r>
          </w:p>
          <w:p w14:paraId="23C6310F" w14:textId="15232AA5" w:rsidR="00C1087C" w:rsidRPr="00B25B93" w:rsidRDefault="00C1087C" w:rsidP="00B25B9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7222" w:type="dxa"/>
          </w:tcPr>
          <w:p w14:paraId="7FA3CF5B" w14:textId="07F638E0" w:rsidR="00B25B93" w:rsidRDefault="00B25B93" w:rsidP="00B25B93">
            <w:pPr>
              <w:ind w:right="-24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 w:rsidRPr="00B25B93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Date completed</w:t>
            </w:r>
            <w:r w:rsidR="00F82FFE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:</w:t>
            </w:r>
          </w:p>
          <w:p w14:paraId="0554DB6D" w14:textId="1BAC8CFE" w:rsidR="00C1087C" w:rsidRPr="00B25B93" w:rsidRDefault="00273758" w:rsidP="00B25B93">
            <w:pPr>
              <w:ind w:right="-2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23-1-24</w:t>
            </w:r>
          </w:p>
        </w:tc>
      </w:tr>
      <w:tr w:rsidR="00B25B93" w14:paraId="40721A9C" w14:textId="77777777" w:rsidTr="00383BFA">
        <w:trPr>
          <w:trHeight w:val="1134"/>
        </w:trPr>
        <w:tc>
          <w:tcPr>
            <w:tcW w:w="2263" w:type="dxa"/>
          </w:tcPr>
          <w:p w14:paraId="23658042" w14:textId="27961631" w:rsidR="00B25B93" w:rsidRDefault="00B25B93" w:rsidP="00B25B93">
            <w:pPr>
              <w:ind w:right="-24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  <w:r w:rsidRPr="00B25B93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Author</w:t>
            </w:r>
            <w:r w:rsidR="00F82FFE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:</w:t>
            </w:r>
          </w:p>
          <w:p w14:paraId="00D604D5" w14:textId="36BE6DFC" w:rsidR="00F82FFE" w:rsidRPr="00F82FFE" w:rsidRDefault="00F82FFE" w:rsidP="00B25B9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  <w:tc>
          <w:tcPr>
            <w:tcW w:w="7222" w:type="dxa"/>
          </w:tcPr>
          <w:p w14:paraId="2A718F6D" w14:textId="0BF09523" w:rsidR="00B25B93" w:rsidRDefault="00B25B93" w:rsidP="00B25B93">
            <w:pPr>
              <w:ind w:right="-24"/>
              <w:rPr>
                <w:rFonts w:ascii="Arial" w:hAnsi="Arial" w:cs="Arial"/>
                <w:color w:val="262626" w:themeColor="text1" w:themeTint="D9"/>
                <w:sz w:val="20"/>
              </w:rPr>
            </w:pPr>
            <w:r w:rsidRPr="00B25B93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Project name</w:t>
            </w:r>
            <w:r w:rsidR="00F82FFE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:</w:t>
            </w:r>
          </w:p>
          <w:p w14:paraId="2D841DA5" w14:textId="3ED64E20" w:rsidR="00F82FFE" w:rsidRPr="00F82FFE" w:rsidRDefault="00273758" w:rsidP="00B25B93">
            <w:pPr>
              <w:ind w:right="-24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Geroge </w:t>
            </w:r>
            <w:proofErr w:type="spellStart"/>
            <w:r>
              <w:rPr>
                <w:rFonts w:ascii="Arial" w:hAnsi="Arial" w:cs="Arial"/>
                <w:sz w:val="20"/>
              </w:rPr>
              <w:t>st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E12C55" w14:paraId="1750E3C8" w14:textId="77777777" w:rsidTr="00B25B93">
        <w:trPr>
          <w:trHeight w:val="907"/>
        </w:trPr>
        <w:tc>
          <w:tcPr>
            <w:tcW w:w="9485" w:type="dxa"/>
            <w:gridSpan w:val="2"/>
          </w:tcPr>
          <w:p w14:paraId="7C696BAA" w14:textId="77777777" w:rsidR="00E12C55" w:rsidRDefault="00B25B93" w:rsidP="00B25B93">
            <w:pPr>
              <w:ind w:right="-24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  <w:r w:rsidRPr="00B25B93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Document title</w:t>
            </w:r>
            <w:r w:rsidR="00F82FFE"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:</w:t>
            </w:r>
          </w:p>
          <w:p w14:paraId="13A40B44" w14:textId="6BF35611" w:rsidR="00F82FFE" w:rsidRPr="00F82FFE" w:rsidRDefault="00273758" w:rsidP="00B25B93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George </w:t>
            </w:r>
            <w:proofErr w:type="spellStart"/>
            <w:r>
              <w:rPr>
                <w:rFonts w:ascii="Arial" w:hAnsi="Arial" w:cs="Arial"/>
                <w:sz w:val="20"/>
              </w:rPr>
              <w:t>st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</w:tbl>
    <w:p w14:paraId="00D80222" w14:textId="64FB9C23" w:rsidR="0061068B" w:rsidRDefault="0061068B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23A1DD5B" w14:textId="13B5C274" w:rsidR="00685157" w:rsidRDefault="00685157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3EF1A02D" w14:textId="77777777" w:rsidR="00685157" w:rsidRDefault="00685157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sdt>
      <w:sdtPr>
        <w:rPr>
          <w:rFonts w:ascii="Arial Narrow" w:eastAsia="Times New Roman" w:hAnsi="Arial Narrow" w:cs="Times New Roman"/>
          <w:color w:val="auto"/>
          <w:sz w:val="24"/>
          <w:szCs w:val="20"/>
          <w:lang w:val="en-AU"/>
        </w:rPr>
        <w:id w:val="11715315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D2838E4" w14:textId="4938CBAC" w:rsidR="00E12C55" w:rsidRDefault="00E12C55">
          <w:pPr>
            <w:pStyle w:val="TOCHeading"/>
          </w:pPr>
          <w:r>
            <w:t>Contents</w:t>
          </w:r>
        </w:p>
        <w:p w14:paraId="2E5E911A" w14:textId="7A726E01" w:rsidR="00E12C55" w:rsidRDefault="00E12C55">
          <w:pPr>
            <w:pStyle w:val="TOC1"/>
            <w:tabs>
              <w:tab w:val="right" w:leader="dot" w:pos="10194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2292020" w:history="1">
            <w:r w:rsidR="00685157" w:rsidRPr="00F520F5">
              <w:rPr>
                <w:rStyle w:val="Hyperlink"/>
                <w:noProof/>
              </w:rPr>
              <w:t>1. Purpose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_Toc132292020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D62EA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F16324" w14:textId="5AC1045C" w:rsidR="00E12C55" w:rsidRDefault="00000000">
          <w:pPr>
            <w:pStyle w:val="TOC1"/>
            <w:tabs>
              <w:tab w:val="right" w:leader="dot" w:pos="10194"/>
            </w:tabs>
            <w:rPr>
              <w:noProof/>
            </w:rPr>
          </w:pPr>
          <w:hyperlink w:anchor="_Toc132292021" w:history="1">
            <w:r w:rsidR="00685157" w:rsidRPr="00F520F5">
              <w:rPr>
                <w:rStyle w:val="Hyperlink"/>
                <w:noProof/>
              </w:rPr>
              <w:t>2. Scope</w:t>
            </w:r>
            <w:r w:rsidR="00E12C55">
              <w:rPr>
                <w:noProof/>
                <w:webHidden/>
              </w:rPr>
              <w:tab/>
            </w:r>
            <w:r w:rsidR="00E12C55">
              <w:rPr>
                <w:noProof/>
                <w:webHidden/>
              </w:rPr>
              <w:fldChar w:fldCharType="begin"/>
            </w:r>
            <w:r w:rsidR="00E12C55">
              <w:rPr>
                <w:noProof/>
                <w:webHidden/>
              </w:rPr>
              <w:instrText xml:space="preserve"> PAGEREF _Toc132292021 \h </w:instrText>
            </w:r>
            <w:r w:rsidR="00E12C55">
              <w:rPr>
                <w:noProof/>
                <w:webHidden/>
              </w:rPr>
            </w:r>
            <w:r w:rsidR="00E12C55">
              <w:rPr>
                <w:noProof/>
                <w:webHidden/>
              </w:rPr>
              <w:fldChar w:fldCharType="separate"/>
            </w:r>
            <w:r w:rsidR="00BD62EA">
              <w:rPr>
                <w:noProof/>
                <w:webHidden/>
              </w:rPr>
              <w:t>2</w:t>
            </w:r>
            <w:r w:rsidR="00E12C55">
              <w:rPr>
                <w:noProof/>
                <w:webHidden/>
              </w:rPr>
              <w:fldChar w:fldCharType="end"/>
            </w:r>
          </w:hyperlink>
        </w:p>
        <w:p w14:paraId="53754DF8" w14:textId="00ACE5E3" w:rsidR="00E12C55" w:rsidRDefault="00000000">
          <w:pPr>
            <w:pStyle w:val="TOC1"/>
            <w:tabs>
              <w:tab w:val="right" w:leader="dot" w:pos="10194"/>
            </w:tabs>
            <w:rPr>
              <w:noProof/>
            </w:rPr>
          </w:pPr>
          <w:hyperlink w:anchor="_Toc132292022" w:history="1">
            <w:r w:rsidR="00685157" w:rsidRPr="00F520F5">
              <w:rPr>
                <w:rStyle w:val="Hyperlink"/>
                <w:noProof/>
              </w:rPr>
              <w:t>3. Materials required</w:t>
            </w:r>
            <w:r w:rsidR="00E12C55">
              <w:rPr>
                <w:noProof/>
                <w:webHidden/>
              </w:rPr>
              <w:tab/>
            </w:r>
            <w:r w:rsidR="00E12C55">
              <w:rPr>
                <w:noProof/>
                <w:webHidden/>
              </w:rPr>
              <w:fldChar w:fldCharType="begin"/>
            </w:r>
            <w:r w:rsidR="00E12C55">
              <w:rPr>
                <w:noProof/>
                <w:webHidden/>
              </w:rPr>
              <w:instrText xml:space="preserve"> PAGEREF _Toc132292022 \h </w:instrText>
            </w:r>
            <w:r w:rsidR="00E12C55">
              <w:rPr>
                <w:noProof/>
                <w:webHidden/>
              </w:rPr>
            </w:r>
            <w:r w:rsidR="00E12C55">
              <w:rPr>
                <w:noProof/>
                <w:webHidden/>
              </w:rPr>
              <w:fldChar w:fldCharType="separate"/>
            </w:r>
            <w:r w:rsidR="00BD62EA">
              <w:rPr>
                <w:noProof/>
                <w:webHidden/>
              </w:rPr>
              <w:t>2</w:t>
            </w:r>
            <w:r w:rsidR="00E12C55">
              <w:rPr>
                <w:noProof/>
                <w:webHidden/>
              </w:rPr>
              <w:fldChar w:fldCharType="end"/>
            </w:r>
          </w:hyperlink>
        </w:p>
        <w:p w14:paraId="563D0087" w14:textId="1479B056" w:rsidR="00E12C55" w:rsidRDefault="00000000">
          <w:pPr>
            <w:pStyle w:val="TOC1"/>
            <w:tabs>
              <w:tab w:val="right" w:leader="dot" w:pos="10194"/>
            </w:tabs>
            <w:rPr>
              <w:noProof/>
            </w:rPr>
          </w:pPr>
          <w:hyperlink w:anchor="_Toc132292023" w:history="1">
            <w:r w:rsidR="00685157" w:rsidRPr="00F520F5">
              <w:rPr>
                <w:rStyle w:val="Hyperlink"/>
                <w:noProof/>
              </w:rPr>
              <w:t>4. Personnel required</w:t>
            </w:r>
            <w:r w:rsidR="00E12C55">
              <w:rPr>
                <w:noProof/>
                <w:webHidden/>
              </w:rPr>
              <w:tab/>
            </w:r>
            <w:r w:rsidR="00E12C55">
              <w:rPr>
                <w:noProof/>
                <w:webHidden/>
              </w:rPr>
              <w:fldChar w:fldCharType="begin"/>
            </w:r>
            <w:r w:rsidR="00E12C55">
              <w:rPr>
                <w:noProof/>
                <w:webHidden/>
              </w:rPr>
              <w:instrText xml:space="preserve"> PAGEREF _Toc132292023 \h </w:instrText>
            </w:r>
            <w:r w:rsidR="00E12C55">
              <w:rPr>
                <w:noProof/>
                <w:webHidden/>
              </w:rPr>
            </w:r>
            <w:r w:rsidR="00E12C55">
              <w:rPr>
                <w:noProof/>
                <w:webHidden/>
              </w:rPr>
              <w:fldChar w:fldCharType="separate"/>
            </w:r>
            <w:r w:rsidR="00BD62EA">
              <w:rPr>
                <w:noProof/>
                <w:webHidden/>
              </w:rPr>
              <w:t>2</w:t>
            </w:r>
            <w:r w:rsidR="00E12C55">
              <w:rPr>
                <w:noProof/>
                <w:webHidden/>
              </w:rPr>
              <w:fldChar w:fldCharType="end"/>
            </w:r>
          </w:hyperlink>
        </w:p>
        <w:p w14:paraId="7D4A2849" w14:textId="2F847A57" w:rsidR="00E12C55" w:rsidRDefault="00000000">
          <w:pPr>
            <w:pStyle w:val="TOC1"/>
            <w:tabs>
              <w:tab w:val="right" w:leader="dot" w:pos="10194"/>
            </w:tabs>
            <w:rPr>
              <w:noProof/>
            </w:rPr>
          </w:pPr>
          <w:hyperlink w:anchor="_Toc132292024" w:history="1">
            <w:r w:rsidR="00685157" w:rsidRPr="00F520F5">
              <w:rPr>
                <w:rStyle w:val="Hyperlink"/>
                <w:noProof/>
              </w:rPr>
              <w:t>5. Records management</w:t>
            </w:r>
            <w:r w:rsidR="00E12C55">
              <w:rPr>
                <w:noProof/>
                <w:webHidden/>
              </w:rPr>
              <w:tab/>
            </w:r>
            <w:r w:rsidR="00E12C55">
              <w:rPr>
                <w:noProof/>
                <w:webHidden/>
              </w:rPr>
              <w:fldChar w:fldCharType="begin"/>
            </w:r>
            <w:r w:rsidR="00E12C55">
              <w:rPr>
                <w:noProof/>
                <w:webHidden/>
              </w:rPr>
              <w:instrText xml:space="preserve"> PAGEREF _Toc132292024 \h </w:instrText>
            </w:r>
            <w:r w:rsidR="00E12C55">
              <w:rPr>
                <w:noProof/>
                <w:webHidden/>
              </w:rPr>
            </w:r>
            <w:r w:rsidR="00E12C55">
              <w:rPr>
                <w:noProof/>
                <w:webHidden/>
              </w:rPr>
              <w:fldChar w:fldCharType="separate"/>
            </w:r>
            <w:r w:rsidR="00BD62EA">
              <w:rPr>
                <w:noProof/>
                <w:webHidden/>
              </w:rPr>
              <w:t>2</w:t>
            </w:r>
            <w:r w:rsidR="00E12C55">
              <w:rPr>
                <w:noProof/>
                <w:webHidden/>
              </w:rPr>
              <w:fldChar w:fldCharType="end"/>
            </w:r>
          </w:hyperlink>
        </w:p>
        <w:p w14:paraId="5B1B3C99" w14:textId="20F87248" w:rsidR="00E12C55" w:rsidRDefault="00E12C55">
          <w:r>
            <w:rPr>
              <w:b/>
              <w:bCs/>
              <w:noProof/>
            </w:rPr>
            <w:fldChar w:fldCharType="end"/>
          </w:r>
        </w:p>
      </w:sdtContent>
    </w:sdt>
    <w:p w14:paraId="280B815A" w14:textId="14127A07" w:rsidR="0061068B" w:rsidRDefault="0061068B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3E0116C" w14:textId="66091C85" w:rsidR="00E12C55" w:rsidRDefault="00E12C55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69814AE" w14:textId="135DFC14" w:rsidR="00E12C55" w:rsidRDefault="00E12C55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79C4CD5" w14:textId="623C3861" w:rsidR="00E12C55" w:rsidRDefault="00E12C55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B4BD980" w14:textId="67E3CB6E" w:rsidR="00E12C55" w:rsidRDefault="00E12C55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9002330" w14:textId="0552B551" w:rsidR="00E12C55" w:rsidRDefault="00E12C55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102A5D6" w14:textId="6DA0F288" w:rsidR="00E12C55" w:rsidRDefault="00E12C55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52854BE8" w14:textId="5EBDF0E6" w:rsidR="00E12C55" w:rsidRDefault="00E12C55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7CF9DCB" w14:textId="32E5405A" w:rsidR="00E12C55" w:rsidRDefault="00E12C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4460EEF" w14:textId="77777777" w:rsidR="00E12C55" w:rsidRDefault="00E12C55" w:rsidP="00E12C55">
      <w:pPr>
        <w:pStyle w:val="Heading1"/>
      </w:pPr>
      <w:bookmarkStart w:id="0" w:name="_Toc61415178"/>
      <w:bookmarkStart w:id="1" w:name="_Toc132292020"/>
      <w:r>
        <w:lastRenderedPageBreak/>
        <w:t>1. PURPOSE</w:t>
      </w:r>
      <w:bookmarkEnd w:id="0"/>
      <w:bookmarkEnd w:id="1"/>
    </w:p>
    <w:sdt>
      <w:sdtPr>
        <w:id w:val="-730154091"/>
        <w:placeholder>
          <w:docPart w:val="C2EC336694914AA4AC167A71F7FB3B2F"/>
        </w:placeholder>
      </w:sdtPr>
      <w:sdtContent>
        <w:p w14:paraId="1EB7CAA2" w14:textId="4E4BD624" w:rsidR="00E12C55" w:rsidRDefault="00273758" w:rsidP="00E12C55">
          <w:r>
            <w:t xml:space="preserve">Cladding new house </w:t>
          </w:r>
        </w:p>
      </w:sdtContent>
    </w:sdt>
    <w:p w14:paraId="0BE55A3C" w14:textId="77777777" w:rsidR="00E12C55" w:rsidRPr="008B2377" w:rsidRDefault="00E12C55" w:rsidP="00E12C55"/>
    <w:p w14:paraId="78C357CE" w14:textId="77777777" w:rsidR="00E12C55" w:rsidRPr="004F6C2C" w:rsidRDefault="00E12C55" w:rsidP="00E12C55">
      <w:pPr>
        <w:pStyle w:val="Heading1"/>
      </w:pPr>
      <w:bookmarkStart w:id="2" w:name="_Toc61415179"/>
      <w:bookmarkStart w:id="3" w:name="_Toc132292021"/>
      <w:r>
        <w:t>2. SCOPE</w:t>
      </w:r>
      <w:bookmarkEnd w:id="2"/>
      <w:bookmarkEnd w:id="3"/>
    </w:p>
    <w:sdt>
      <w:sdtPr>
        <w:rPr>
          <w:rFonts w:ascii="Arial" w:hAnsi="Arial" w:cs="Arial"/>
        </w:rPr>
        <w:id w:val="-1557083092"/>
        <w:placeholder>
          <w:docPart w:val="2466D62AA456437C843A0CA9CF8D5B08"/>
        </w:placeholder>
      </w:sdtPr>
      <w:sdtContent>
        <w:p w14:paraId="790C79E3" w14:textId="0226D8EF" w:rsidR="00E12C55" w:rsidRPr="00E660E1" w:rsidRDefault="00273758" w:rsidP="00E12C55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Cladding new house </w:t>
          </w:r>
        </w:p>
      </w:sdtContent>
    </w:sdt>
    <w:p w14:paraId="6EACE3A3" w14:textId="77777777" w:rsidR="00E12C55" w:rsidRDefault="00E12C55" w:rsidP="00E12C55"/>
    <w:p w14:paraId="79A5CCE3" w14:textId="77777777" w:rsidR="00E12C55" w:rsidRDefault="00E12C55" w:rsidP="00E12C55">
      <w:pPr>
        <w:pStyle w:val="Heading1"/>
      </w:pPr>
      <w:bookmarkStart w:id="4" w:name="_Toc61415180"/>
      <w:bookmarkStart w:id="5" w:name="_Toc132292022"/>
      <w:r>
        <w:t>3. MATERIALS REQUIRED</w:t>
      </w:r>
      <w:bookmarkEnd w:id="4"/>
      <w:bookmarkEnd w:id="5"/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8"/>
        <w:gridCol w:w="2039"/>
        <w:gridCol w:w="2039"/>
        <w:gridCol w:w="2039"/>
        <w:gridCol w:w="2039"/>
      </w:tblGrid>
      <w:tr w:rsidR="00E12C55" w:rsidRPr="00AD0E22" w14:paraId="1DCA9058" w14:textId="77777777" w:rsidTr="00EF69F0">
        <w:trPr>
          <w:trHeight w:val="70"/>
          <w:jc w:val="center"/>
        </w:trPr>
        <w:tc>
          <w:tcPr>
            <w:tcW w:w="100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8B21739" w14:textId="77777777" w:rsidR="00E12C55" w:rsidRPr="00AD0E22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Material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31E22A" w14:textId="77777777" w:rsidR="00E12C55" w:rsidRPr="00AD0E22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Type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BBE33C8" w14:textId="77777777" w:rsidR="00E12C55" w:rsidRPr="00046D02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Quantity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AD56748" w14:textId="77777777" w:rsidR="00E12C55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Quality requirements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E81716" w14:textId="77777777" w:rsidR="00E12C55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Expected performance</w:t>
            </w:r>
          </w:p>
        </w:tc>
      </w:tr>
      <w:tr w:rsidR="00E12C55" w:rsidRPr="00AD0E22" w14:paraId="651C333C" w14:textId="77777777" w:rsidTr="00A96651">
        <w:trPr>
          <w:trHeight w:val="454"/>
          <w:jc w:val="center"/>
        </w:trPr>
        <w:tc>
          <w:tcPr>
            <w:tcW w:w="100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F10426D" w14:textId="5D7C8C78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Cladding 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DD15439" w14:textId="16A8D0F0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cstheme="minorHAnsi"/>
                <w:color w:val="262626" w:themeColor="text1" w:themeTint="D9"/>
                <w:sz w:val="20"/>
              </w:rPr>
              <w:t xml:space="preserve">James haddie sheet cladding 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298D5AA" w14:textId="156FBEF7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cstheme="minorHAnsi"/>
                <w:color w:val="262626" w:themeColor="text1" w:themeTint="D9"/>
                <w:sz w:val="20"/>
              </w:rPr>
              <w:t xml:space="preserve">20 sheets 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vAlign w:val="center"/>
          </w:tcPr>
          <w:p w14:paraId="4C49B51F" w14:textId="1C7A024C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cstheme="minorHAnsi"/>
                <w:color w:val="262626" w:themeColor="text1" w:themeTint="D9"/>
                <w:sz w:val="20"/>
              </w:rPr>
              <w:t xml:space="preserve">20 sheets </w:t>
            </w: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vAlign w:val="center"/>
          </w:tcPr>
          <w:p w14:paraId="42B64259" w14:textId="34FCC40F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cstheme="minorHAnsi"/>
                <w:color w:val="262626" w:themeColor="text1" w:themeTint="D9"/>
                <w:sz w:val="20"/>
              </w:rPr>
              <w:t xml:space="preserve">House cladded </w:t>
            </w:r>
          </w:p>
        </w:tc>
      </w:tr>
      <w:tr w:rsidR="00E12C55" w:rsidRPr="00AD0E22" w14:paraId="01C82320" w14:textId="77777777" w:rsidTr="00A96651">
        <w:trPr>
          <w:trHeight w:val="454"/>
          <w:jc w:val="center"/>
        </w:trPr>
        <w:tc>
          <w:tcPr>
            <w:tcW w:w="100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5E67C03" w14:textId="589F3467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303230" w14:textId="6D14F8F1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0256FF" w14:textId="1C43B8CB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vAlign w:val="center"/>
          </w:tcPr>
          <w:p w14:paraId="1ED03C58" w14:textId="662E60C8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vAlign w:val="center"/>
          </w:tcPr>
          <w:p w14:paraId="35A7CF4A" w14:textId="74D9E4E0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</w:tr>
      <w:tr w:rsidR="00E12C55" w:rsidRPr="00AD0E22" w14:paraId="0C600254" w14:textId="77777777" w:rsidTr="00A96651">
        <w:trPr>
          <w:trHeight w:val="454"/>
          <w:jc w:val="center"/>
        </w:trPr>
        <w:tc>
          <w:tcPr>
            <w:tcW w:w="100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F842E9" w14:textId="4DD897BC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02BDF01" w14:textId="458D03D3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E170B98" w14:textId="0043D69D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vAlign w:val="center"/>
          </w:tcPr>
          <w:p w14:paraId="1524A515" w14:textId="1493AC40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000" w:type="pct"/>
            <w:tcBorders>
              <w:left w:val="single" w:sz="4" w:space="0" w:color="A6A6A6" w:themeColor="background1" w:themeShade="A6"/>
            </w:tcBorders>
            <w:vAlign w:val="center"/>
          </w:tcPr>
          <w:p w14:paraId="39DDC875" w14:textId="6EAA412F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</w:tr>
    </w:tbl>
    <w:p w14:paraId="5A46117A" w14:textId="77777777" w:rsidR="00E12C55" w:rsidRPr="00B01541" w:rsidRDefault="00E12C55" w:rsidP="00E12C55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i/>
          <w:iCs/>
          <w:color w:val="A6A6A6" w:themeColor="background1" w:themeShade="A6"/>
          <w:sz w:val="20"/>
        </w:rPr>
        <w:t>Add more rows as needed</w:t>
      </w:r>
    </w:p>
    <w:p w14:paraId="4D1961AB" w14:textId="77777777" w:rsidR="00E12C55" w:rsidRPr="00117C96" w:rsidRDefault="00E12C55" w:rsidP="00E12C55"/>
    <w:p w14:paraId="61C4A99F" w14:textId="77777777" w:rsidR="00E12C55" w:rsidRDefault="00E12C55" w:rsidP="00E12C55">
      <w:pPr>
        <w:pStyle w:val="Heading1"/>
      </w:pPr>
      <w:bookmarkStart w:id="6" w:name="_Toc61415181"/>
      <w:bookmarkStart w:id="7" w:name="_Toc132292023"/>
      <w:r>
        <w:t>4. PERSONNEL REQUIRED</w:t>
      </w:r>
      <w:bookmarkEnd w:id="6"/>
      <w:bookmarkEnd w:id="7"/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E12C55" w:rsidRPr="00AD0E22" w14:paraId="50F53937" w14:textId="77777777" w:rsidTr="00EF69F0">
        <w:trPr>
          <w:trHeight w:val="70"/>
          <w:jc w:val="center"/>
        </w:trPr>
        <w:tc>
          <w:tcPr>
            <w:tcW w:w="1250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0AC240F" w14:textId="77777777" w:rsidR="00E12C55" w:rsidRPr="00AD0E22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Role</w:t>
            </w: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6F0317B" w14:textId="77777777" w:rsidR="00E12C55" w:rsidRPr="00AD0E22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Licensing requirements</w:t>
            </w: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A73A4F" w14:textId="77777777" w:rsidR="00E12C55" w:rsidRPr="00046D02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Skill requirements</w:t>
            </w: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574E800" w14:textId="77777777" w:rsidR="00E12C55" w:rsidRDefault="00E12C55" w:rsidP="00EF69F0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</w:rPr>
              <w:t>Description of duties</w:t>
            </w:r>
          </w:p>
        </w:tc>
      </w:tr>
      <w:tr w:rsidR="00E12C55" w:rsidRPr="00AD0E22" w14:paraId="28E9B7DC" w14:textId="77777777" w:rsidTr="00A96651">
        <w:trPr>
          <w:trHeight w:val="454"/>
          <w:jc w:val="center"/>
        </w:trPr>
        <w:tc>
          <w:tcPr>
            <w:tcW w:w="125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A0DE6D" w14:textId="1E6E78D6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2 </w:t>
            </w: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881E792" w14:textId="45EEBFB1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cstheme="minorHAnsi"/>
                <w:color w:val="262626" w:themeColor="text1" w:themeTint="D9"/>
                <w:sz w:val="20"/>
              </w:rPr>
              <w:t>nil</w:t>
            </w: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9D9C0F" w14:textId="4595B571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cstheme="minorHAnsi"/>
                <w:color w:val="262626" w:themeColor="text1" w:themeTint="D9"/>
                <w:sz w:val="20"/>
              </w:rPr>
              <w:t xml:space="preserve">Know how to install product </w:t>
            </w: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vAlign w:val="center"/>
          </w:tcPr>
          <w:p w14:paraId="3B78EB5A" w14:textId="4AE9B07D" w:rsidR="00E12C55" w:rsidRPr="00AD0E22" w:rsidRDefault="00273758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  <w:r>
              <w:rPr>
                <w:rFonts w:cstheme="minorHAnsi"/>
                <w:color w:val="262626" w:themeColor="text1" w:themeTint="D9"/>
                <w:sz w:val="20"/>
              </w:rPr>
              <w:t xml:space="preserve">Install cladding </w:t>
            </w:r>
          </w:p>
        </w:tc>
      </w:tr>
      <w:tr w:rsidR="00E12C55" w:rsidRPr="00AD0E22" w14:paraId="4F8C9ACE" w14:textId="77777777" w:rsidTr="00A96651">
        <w:trPr>
          <w:trHeight w:val="454"/>
          <w:jc w:val="center"/>
        </w:trPr>
        <w:tc>
          <w:tcPr>
            <w:tcW w:w="125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3F366F" w14:textId="266EC283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9180D0C" w14:textId="146CA125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B98590" w14:textId="08AA9D99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vAlign w:val="center"/>
          </w:tcPr>
          <w:p w14:paraId="2A45B710" w14:textId="59F78B5F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</w:tr>
      <w:tr w:rsidR="00E12C55" w:rsidRPr="00AD0E22" w14:paraId="6E74525F" w14:textId="77777777" w:rsidTr="00A96651">
        <w:trPr>
          <w:trHeight w:val="454"/>
          <w:jc w:val="center"/>
        </w:trPr>
        <w:tc>
          <w:tcPr>
            <w:tcW w:w="1250" w:type="pct"/>
            <w:tcBorders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01BC14D" w14:textId="5081661A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ascii="Arial" w:hAnsi="Arial" w:cs="Arial"/>
                <w:color w:val="262626" w:themeColor="text1" w:themeTint="D9"/>
                <w:sz w:val="20"/>
              </w:rPr>
            </w:pP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3D39977" w14:textId="2213110A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7B332B1" w14:textId="770BFDC3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  <w:tc>
          <w:tcPr>
            <w:tcW w:w="1250" w:type="pct"/>
            <w:tcBorders>
              <w:left w:val="single" w:sz="4" w:space="0" w:color="A6A6A6" w:themeColor="background1" w:themeShade="A6"/>
            </w:tcBorders>
            <w:vAlign w:val="center"/>
          </w:tcPr>
          <w:p w14:paraId="00AC5638" w14:textId="0228ECAB" w:rsidR="00E12C55" w:rsidRPr="00AD0E22" w:rsidRDefault="00E12C55" w:rsidP="00A96651">
            <w:pPr>
              <w:tabs>
                <w:tab w:val="left" w:pos="180"/>
              </w:tabs>
              <w:ind w:right="29"/>
              <w:jc w:val="left"/>
              <w:rPr>
                <w:rFonts w:cstheme="minorHAnsi"/>
                <w:color w:val="262626" w:themeColor="text1" w:themeTint="D9"/>
                <w:sz w:val="20"/>
              </w:rPr>
            </w:pPr>
          </w:p>
        </w:tc>
      </w:tr>
    </w:tbl>
    <w:p w14:paraId="7F88F0E8" w14:textId="77777777" w:rsidR="00E12C55" w:rsidRPr="00B01541" w:rsidRDefault="00E12C55" w:rsidP="00E12C55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i/>
          <w:iCs/>
          <w:color w:val="A6A6A6" w:themeColor="background1" w:themeShade="A6"/>
          <w:sz w:val="20"/>
        </w:rPr>
        <w:t>Add more rows as needed</w:t>
      </w:r>
    </w:p>
    <w:p w14:paraId="438EFD53" w14:textId="77777777" w:rsidR="00E12C55" w:rsidRDefault="00E12C55" w:rsidP="00E12C55">
      <w:pPr>
        <w:rPr>
          <w:rFonts w:cstheme="minorHAnsi"/>
          <w:color w:val="A6A6A6" w:themeColor="background1" w:themeShade="A6"/>
          <w:sz w:val="20"/>
        </w:rPr>
      </w:pPr>
    </w:p>
    <w:p w14:paraId="5F993B88" w14:textId="77777777" w:rsidR="00E12C55" w:rsidRDefault="00E12C55" w:rsidP="00E12C55">
      <w:pPr>
        <w:pStyle w:val="Heading1"/>
      </w:pPr>
      <w:bookmarkStart w:id="8" w:name="_Toc61415182"/>
      <w:bookmarkStart w:id="9" w:name="_Toc132292024"/>
      <w:r>
        <w:t>5. RECORDS MANAGEMENT</w:t>
      </w:r>
      <w:bookmarkEnd w:id="8"/>
      <w:bookmarkEnd w:id="9"/>
    </w:p>
    <w:p w14:paraId="1FE27ABD" w14:textId="51F6ADF1" w:rsidR="00E12C55" w:rsidRDefault="00273758" w:rsidP="00C76B5E">
      <w:pPr>
        <w:ind w:left="709" w:right="-24" w:hanging="709"/>
        <w:rPr>
          <w:rFonts w:ascii="Arial" w:hAnsi="Arial" w:cs="Arial"/>
          <w:sz w:val="22"/>
          <w:szCs w:val="22"/>
        </w:rPr>
      </w:pPr>
      <w:r>
        <w:rPr>
          <w:rStyle w:val="PlaceholderText"/>
          <w:rFonts w:ascii="Arial" w:hAnsi="Arial" w:cs="Arial"/>
          <w:sz w:val="20"/>
        </w:rPr>
        <w:t xml:space="preserve">Cladding installed to manufacture manual </w:t>
      </w:r>
    </w:p>
    <w:sectPr w:rsidR="00E12C55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A30F2" w14:textId="77777777" w:rsidR="0056687B" w:rsidRDefault="0056687B" w:rsidP="00A67754">
      <w:r>
        <w:separator/>
      </w:r>
    </w:p>
  </w:endnote>
  <w:endnote w:type="continuationSeparator" w:id="0">
    <w:p w14:paraId="1AB6EA42" w14:textId="77777777" w:rsidR="0056687B" w:rsidRDefault="0056687B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A6DA20" w14:textId="77777777" w:rsidR="0056687B" w:rsidRDefault="0056687B" w:rsidP="00A67754">
      <w:r>
        <w:separator/>
      </w:r>
    </w:p>
  </w:footnote>
  <w:footnote w:type="continuationSeparator" w:id="0">
    <w:p w14:paraId="5FFC4FD0" w14:textId="77777777" w:rsidR="0056687B" w:rsidRDefault="0056687B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47A15" w14:textId="7BF76251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id w:val="1658346411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F82FFE">
          <w:rPr>
            <w:rFonts w:ascii="Arial" w:hAnsi="Arial" w:cs="Arial"/>
            <w:b/>
            <w:sz w:val="16"/>
            <w:szCs w:val="16"/>
          </w:rPr>
          <w:t>Handout 6</w:t>
        </w:r>
      </w:sdtContent>
    </w:sdt>
    <w:r w:rsidR="00F82FFE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F82FFE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E3E9A2" w14:textId="4E4BCFD8" w:rsidR="00F82FFE" w:rsidRDefault="00F82FFE" w:rsidP="00F82FFE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id w:val="19798472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Handout 6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7B86AB03" w14:textId="77777777" w:rsidR="00F82FFE" w:rsidRDefault="00F82FFE" w:rsidP="00F82FFE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996961856">
    <w:abstractNumId w:val="11"/>
  </w:num>
  <w:num w:numId="2" w16cid:durableId="40639476">
    <w:abstractNumId w:val="21"/>
  </w:num>
  <w:num w:numId="3" w16cid:durableId="1516924798">
    <w:abstractNumId w:val="37"/>
  </w:num>
  <w:num w:numId="4" w16cid:durableId="854997520">
    <w:abstractNumId w:val="78"/>
  </w:num>
  <w:num w:numId="5" w16cid:durableId="1309430996">
    <w:abstractNumId w:val="15"/>
  </w:num>
  <w:num w:numId="6" w16cid:durableId="1187794210">
    <w:abstractNumId w:val="43"/>
  </w:num>
  <w:num w:numId="7" w16cid:durableId="1795904765">
    <w:abstractNumId w:val="67"/>
  </w:num>
  <w:num w:numId="8" w16cid:durableId="1998149138">
    <w:abstractNumId w:val="36"/>
  </w:num>
  <w:num w:numId="9" w16cid:durableId="1775009382">
    <w:abstractNumId w:val="38"/>
  </w:num>
  <w:num w:numId="10" w16cid:durableId="1409114167">
    <w:abstractNumId w:val="61"/>
  </w:num>
  <w:num w:numId="11" w16cid:durableId="17393967">
    <w:abstractNumId w:val="58"/>
  </w:num>
  <w:num w:numId="12" w16cid:durableId="79761403">
    <w:abstractNumId w:val="91"/>
  </w:num>
  <w:num w:numId="13" w16cid:durableId="1239364697">
    <w:abstractNumId w:val="25"/>
  </w:num>
  <w:num w:numId="14" w16cid:durableId="204803539">
    <w:abstractNumId w:val="8"/>
  </w:num>
  <w:num w:numId="15" w16cid:durableId="561137834">
    <w:abstractNumId w:val="54"/>
  </w:num>
  <w:num w:numId="16" w16cid:durableId="600187133">
    <w:abstractNumId w:val="42"/>
  </w:num>
  <w:num w:numId="17" w16cid:durableId="203638938">
    <w:abstractNumId w:val="23"/>
  </w:num>
  <w:num w:numId="18" w16cid:durableId="1516843775">
    <w:abstractNumId w:val="98"/>
  </w:num>
  <w:num w:numId="19" w16cid:durableId="1770350057">
    <w:abstractNumId w:val="6"/>
  </w:num>
  <w:num w:numId="20" w16cid:durableId="1936398208">
    <w:abstractNumId w:val="1"/>
  </w:num>
  <w:num w:numId="21" w16cid:durableId="406466249">
    <w:abstractNumId w:val="24"/>
  </w:num>
  <w:num w:numId="22" w16cid:durableId="26955220">
    <w:abstractNumId w:val="18"/>
  </w:num>
  <w:num w:numId="23" w16cid:durableId="1299653487">
    <w:abstractNumId w:val="69"/>
  </w:num>
  <w:num w:numId="24" w16cid:durableId="2071221873">
    <w:abstractNumId w:val="50"/>
  </w:num>
  <w:num w:numId="25" w16cid:durableId="42558428">
    <w:abstractNumId w:val="71"/>
  </w:num>
  <w:num w:numId="26" w16cid:durableId="1776905370">
    <w:abstractNumId w:val="14"/>
  </w:num>
  <w:num w:numId="27" w16cid:durableId="1023286739">
    <w:abstractNumId w:val="86"/>
  </w:num>
  <w:num w:numId="28" w16cid:durableId="1058433859">
    <w:abstractNumId w:val="83"/>
  </w:num>
  <w:num w:numId="29" w16cid:durableId="1336424137">
    <w:abstractNumId w:val="70"/>
  </w:num>
  <w:num w:numId="30" w16cid:durableId="969240858">
    <w:abstractNumId w:val="89"/>
  </w:num>
  <w:num w:numId="31" w16cid:durableId="114754532">
    <w:abstractNumId w:val="17"/>
  </w:num>
  <w:num w:numId="32" w16cid:durableId="291642953">
    <w:abstractNumId w:val="76"/>
  </w:num>
  <w:num w:numId="33" w16cid:durableId="609092316">
    <w:abstractNumId w:val="64"/>
  </w:num>
  <w:num w:numId="34" w16cid:durableId="902957472">
    <w:abstractNumId w:val="22"/>
  </w:num>
  <w:num w:numId="35" w16cid:durableId="1080130030">
    <w:abstractNumId w:val="59"/>
  </w:num>
  <w:num w:numId="36" w16cid:durableId="614675358">
    <w:abstractNumId w:val="72"/>
  </w:num>
  <w:num w:numId="37" w16cid:durableId="2073119502">
    <w:abstractNumId w:val="16"/>
  </w:num>
  <w:num w:numId="38" w16cid:durableId="295378254">
    <w:abstractNumId w:val="35"/>
  </w:num>
  <w:num w:numId="39" w16cid:durableId="1720320420">
    <w:abstractNumId w:val="100"/>
  </w:num>
  <w:num w:numId="40" w16cid:durableId="1964000213">
    <w:abstractNumId w:val="41"/>
  </w:num>
  <w:num w:numId="41" w16cid:durableId="2143686792">
    <w:abstractNumId w:val="4"/>
  </w:num>
  <w:num w:numId="42" w16cid:durableId="1322386154">
    <w:abstractNumId w:val="56"/>
  </w:num>
  <w:num w:numId="43" w16cid:durableId="1893153125">
    <w:abstractNumId w:val="45"/>
  </w:num>
  <w:num w:numId="44" w16cid:durableId="2016028808">
    <w:abstractNumId w:val="87"/>
  </w:num>
  <w:num w:numId="45" w16cid:durableId="200240794">
    <w:abstractNumId w:val="31"/>
  </w:num>
  <w:num w:numId="46" w16cid:durableId="271212082">
    <w:abstractNumId w:val="82"/>
  </w:num>
  <w:num w:numId="47" w16cid:durableId="611985576">
    <w:abstractNumId w:val="0"/>
  </w:num>
  <w:num w:numId="48" w16cid:durableId="1593783096">
    <w:abstractNumId w:val="66"/>
  </w:num>
  <w:num w:numId="49" w16cid:durableId="1148203625">
    <w:abstractNumId w:val="94"/>
  </w:num>
  <w:num w:numId="50" w16cid:durableId="1260794240">
    <w:abstractNumId w:val="80"/>
  </w:num>
  <w:num w:numId="51" w16cid:durableId="1052074293">
    <w:abstractNumId w:val="92"/>
  </w:num>
  <w:num w:numId="52" w16cid:durableId="1918902306">
    <w:abstractNumId w:val="34"/>
  </w:num>
  <w:num w:numId="53" w16cid:durableId="447546733">
    <w:abstractNumId w:val="39"/>
  </w:num>
  <w:num w:numId="54" w16cid:durableId="558785414">
    <w:abstractNumId w:val="84"/>
  </w:num>
  <w:num w:numId="55" w16cid:durableId="525867095">
    <w:abstractNumId w:val="5"/>
  </w:num>
  <w:num w:numId="56" w16cid:durableId="986398079">
    <w:abstractNumId w:val="53"/>
  </w:num>
  <w:num w:numId="57" w16cid:durableId="546382587">
    <w:abstractNumId w:val="88"/>
  </w:num>
  <w:num w:numId="58" w16cid:durableId="1792019508">
    <w:abstractNumId w:val="29"/>
  </w:num>
  <w:num w:numId="59" w16cid:durableId="1173029111">
    <w:abstractNumId w:val="52"/>
  </w:num>
  <w:num w:numId="60" w16cid:durableId="17200224">
    <w:abstractNumId w:val="12"/>
  </w:num>
  <w:num w:numId="61" w16cid:durableId="671639181">
    <w:abstractNumId w:val="73"/>
  </w:num>
  <w:num w:numId="62" w16cid:durableId="686446574">
    <w:abstractNumId w:val="10"/>
  </w:num>
  <w:num w:numId="63" w16cid:durableId="54398752">
    <w:abstractNumId w:val="79"/>
  </w:num>
  <w:num w:numId="64" w16cid:durableId="1015217">
    <w:abstractNumId w:val="26"/>
  </w:num>
  <w:num w:numId="65" w16cid:durableId="1788699017">
    <w:abstractNumId w:val="28"/>
  </w:num>
  <w:num w:numId="66" w16cid:durableId="393823121">
    <w:abstractNumId w:val="55"/>
  </w:num>
  <w:num w:numId="67" w16cid:durableId="265188355">
    <w:abstractNumId w:val="60"/>
  </w:num>
  <w:num w:numId="68" w16cid:durableId="1913808827">
    <w:abstractNumId w:val="74"/>
  </w:num>
  <w:num w:numId="69" w16cid:durableId="998075808">
    <w:abstractNumId w:val="90"/>
  </w:num>
  <w:num w:numId="70" w16cid:durableId="266039207">
    <w:abstractNumId w:val="65"/>
  </w:num>
  <w:num w:numId="71" w16cid:durableId="1427190957">
    <w:abstractNumId w:val="40"/>
  </w:num>
  <w:num w:numId="72" w16cid:durableId="385682848">
    <w:abstractNumId w:val="62"/>
  </w:num>
  <w:num w:numId="73" w16cid:durableId="1744333824">
    <w:abstractNumId w:val="99"/>
  </w:num>
  <w:num w:numId="74" w16cid:durableId="2036271643">
    <w:abstractNumId w:val="3"/>
  </w:num>
  <w:num w:numId="75" w16cid:durableId="202444250">
    <w:abstractNumId w:val="47"/>
  </w:num>
  <w:num w:numId="76" w16cid:durableId="108622117">
    <w:abstractNumId w:val="68"/>
  </w:num>
  <w:num w:numId="77" w16cid:durableId="324936612">
    <w:abstractNumId w:val="97"/>
  </w:num>
  <w:num w:numId="78" w16cid:durableId="1927499065">
    <w:abstractNumId w:val="27"/>
  </w:num>
  <w:num w:numId="79" w16cid:durableId="1753116970">
    <w:abstractNumId w:val="9"/>
  </w:num>
  <w:num w:numId="80" w16cid:durableId="1089616629">
    <w:abstractNumId w:val="30"/>
  </w:num>
  <w:num w:numId="81" w16cid:durableId="2019501767">
    <w:abstractNumId w:val="51"/>
  </w:num>
  <w:num w:numId="82" w16cid:durableId="266818160">
    <w:abstractNumId w:val="20"/>
  </w:num>
  <w:num w:numId="83" w16cid:durableId="2116097424">
    <w:abstractNumId w:val="49"/>
  </w:num>
  <w:num w:numId="84" w16cid:durableId="74909065">
    <w:abstractNumId w:val="57"/>
  </w:num>
  <w:num w:numId="85" w16cid:durableId="1134181563">
    <w:abstractNumId w:val="19"/>
  </w:num>
  <w:num w:numId="86" w16cid:durableId="963653142">
    <w:abstractNumId w:val="81"/>
  </w:num>
  <w:num w:numId="87" w16cid:durableId="1272975106">
    <w:abstractNumId w:val="95"/>
  </w:num>
  <w:num w:numId="88" w16cid:durableId="354162206">
    <w:abstractNumId w:val="32"/>
  </w:num>
  <w:num w:numId="89" w16cid:durableId="1887449380">
    <w:abstractNumId w:val="33"/>
  </w:num>
  <w:num w:numId="90" w16cid:durableId="1839350187">
    <w:abstractNumId w:val="13"/>
  </w:num>
  <w:num w:numId="91" w16cid:durableId="2004896409">
    <w:abstractNumId w:val="48"/>
  </w:num>
  <w:num w:numId="92" w16cid:durableId="1562516422">
    <w:abstractNumId w:val="93"/>
  </w:num>
  <w:num w:numId="93" w16cid:durableId="357121537">
    <w:abstractNumId w:val="46"/>
  </w:num>
  <w:num w:numId="94" w16cid:durableId="1222210058">
    <w:abstractNumId w:val="77"/>
  </w:num>
  <w:num w:numId="95" w16cid:durableId="48306106">
    <w:abstractNumId w:val="63"/>
  </w:num>
  <w:num w:numId="96" w16cid:durableId="215507847">
    <w:abstractNumId w:val="2"/>
  </w:num>
  <w:num w:numId="97" w16cid:durableId="78914563">
    <w:abstractNumId w:val="96"/>
  </w:num>
  <w:num w:numId="98" w16cid:durableId="1744990742">
    <w:abstractNumId w:val="7"/>
  </w:num>
  <w:num w:numId="99" w16cid:durableId="1117216003">
    <w:abstractNumId w:val="85"/>
  </w:num>
  <w:num w:numId="100" w16cid:durableId="506360278">
    <w:abstractNumId w:val="75"/>
  </w:num>
  <w:num w:numId="101" w16cid:durableId="1950507926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758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6687B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157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A665B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0F8F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651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25B93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D62EA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087C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2C55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22E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2FFE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068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aliases w:val="Compliant 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E12C55"/>
    <w:pPr>
      <w:keepLines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12C5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12C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5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2EC336694914AA4AC167A71F7FB3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D53A0-BDB5-4431-82A9-3E93CF135FF6}"/>
      </w:docPartPr>
      <w:docPartBody>
        <w:p w:rsidR="00B24F71" w:rsidRDefault="00432C03" w:rsidP="00432C03">
          <w:pPr>
            <w:pStyle w:val="C2EC336694914AA4AC167A71F7FB3B2F"/>
          </w:pPr>
          <w:r w:rsidRPr="00413A09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 Provide the purpose of the procurement specifications.</w:t>
          </w:r>
        </w:p>
      </w:docPartBody>
    </w:docPart>
    <w:docPart>
      <w:docPartPr>
        <w:name w:val="2466D62AA456437C843A0CA9CF8D5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530F0D-A212-4D52-991F-69909607877A}"/>
      </w:docPartPr>
      <w:docPartBody>
        <w:p w:rsidR="00B24F71" w:rsidRDefault="00432C03" w:rsidP="00432C03">
          <w:pPr>
            <w:pStyle w:val="2466D62AA456437C843A0CA9CF8D5B08"/>
          </w:pPr>
          <w:r w:rsidRPr="002D3D28">
            <w:rPr>
              <w:rStyle w:val="PlaceholderText"/>
              <w:rFonts w:ascii="Arial" w:hAnsi="Arial" w:cs="Arial"/>
              <w:sz w:val="20"/>
              <w:szCs w:val="20"/>
            </w:rPr>
            <w:t>Click or tap here to enter text. Provide the scope of the building and construction project that you are undertaking.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C03"/>
    <w:rsid w:val="00432C03"/>
    <w:rsid w:val="006006D5"/>
    <w:rsid w:val="00B24F71"/>
    <w:rsid w:val="00F2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432C03"/>
    <w:rPr>
      <w:color w:val="808080"/>
    </w:rPr>
  </w:style>
  <w:style w:type="paragraph" w:customStyle="1" w:styleId="C2EC336694914AA4AC167A71F7FB3B2F">
    <w:name w:val="C2EC336694914AA4AC167A71F7FB3B2F"/>
    <w:rsid w:val="00432C03"/>
  </w:style>
  <w:style w:type="paragraph" w:customStyle="1" w:styleId="2466D62AA456437C843A0CA9CF8D5B08">
    <w:name w:val="2466D62AA456437C843A0CA9CF8D5B08"/>
    <w:rsid w:val="00432C03"/>
  </w:style>
  <w:style w:type="paragraph" w:customStyle="1" w:styleId="923A823DA9804D00BBEADC5389E1C56C">
    <w:name w:val="923A823DA9804D00BBEADC5389E1C56C"/>
    <w:rsid w:val="00432C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944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Riley Tydd</cp:lastModifiedBy>
  <cp:revision>8</cp:revision>
  <cp:lastPrinted>2014-09-18T04:01:00Z</cp:lastPrinted>
  <dcterms:created xsi:type="dcterms:W3CDTF">2023-04-13T05:23:00Z</dcterms:created>
  <dcterms:modified xsi:type="dcterms:W3CDTF">2024-07-28T02:34:00Z</dcterms:modified>
  <cp:category>Handout 6</cp:category>
  <cp:contentStatus>v1-1_13/04/2023</cp:contentStatus>
</cp:coreProperties>
</file>