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B72CD" w14:textId="31EE0C65" w:rsidR="00677444" w:rsidRPr="004932A4" w:rsidRDefault="005D6AC7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55020">
            <w:rPr>
              <w:szCs w:val="32"/>
            </w:rPr>
            <w:t>CPCCBC6003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1B6DBC2E" w:rsidR="004C3241" w:rsidRDefault="005D6AC7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55020">
            <w:rPr>
              <w:szCs w:val="32"/>
            </w:rPr>
            <w:t>Establish, maintain and review contract administration procedures and frameworks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070736" w:rsidRDefault="00677444" w:rsidP="00677444">
      <w:pPr>
        <w:ind w:left="709" w:right="-24" w:hanging="709"/>
        <w:rPr>
          <w:rFonts w:ascii="Arial" w:hAnsi="Arial" w:cs="Arial"/>
          <w:bCs/>
          <w:sz w:val="16"/>
          <w:szCs w:val="16"/>
        </w:rPr>
      </w:pPr>
    </w:p>
    <w:p w14:paraId="614E11C8" w14:textId="2E690BA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55020">
            <w:rPr>
              <w:rFonts w:ascii="Arial" w:hAnsi="Arial" w:cs="Arial"/>
              <w:i/>
              <w:sz w:val="18"/>
              <w:szCs w:val="18"/>
            </w:rPr>
            <w:t>CPCCBC6003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55020">
            <w:rPr>
              <w:rFonts w:ascii="Arial" w:hAnsi="Arial" w:cs="Arial"/>
              <w:i/>
              <w:sz w:val="18"/>
              <w:szCs w:val="18"/>
            </w:rPr>
            <w:t>Establish, maintain and review contract administration procedures and frameworks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070736" w:rsidRDefault="00677444">
      <w:pPr>
        <w:jc w:val="left"/>
        <w:rPr>
          <w:rFonts w:ascii="Arial" w:hAnsi="Arial" w:cs="Arial"/>
          <w:sz w:val="16"/>
          <w:szCs w:val="16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070736" w:rsidRDefault="007C4FE0">
      <w:pPr>
        <w:jc w:val="left"/>
        <w:rPr>
          <w:rFonts w:ascii="Arial" w:hAnsi="Arial" w:cs="Arial"/>
          <w:sz w:val="16"/>
          <w:szCs w:val="16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070736" w:rsidRDefault="00A4462D">
      <w:pPr>
        <w:jc w:val="left"/>
        <w:rPr>
          <w:rFonts w:ascii="Arial" w:hAnsi="Arial" w:cs="Arial"/>
          <w:sz w:val="16"/>
          <w:szCs w:val="16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070736" w:rsidRDefault="007C4FE0">
      <w:pPr>
        <w:jc w:val="left"/>
        <w:rPr>
          <w:rFonts w:ascii="Arial" w:hAnsi="Arial" w:cs="Arial"/>
          <w:sz w:val="16"/>
          <w:szCs w:val="16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4E206C">
      <w:pPr>
        <w:pStyle w:val="ListParagraph"/>
        <w:numPr>
          <w:ilvl w:val="0"/>
          <w:numId w:val="27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4E206C">
      <w:pPr>
        <w:pStyle w:val="ListParagraph"/>
        <w:numPr>
          <w:ilvl w:val="0"/>
          <w:numId w:val="27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4E206C">
      <w:pPr>
        <w:pStyle w:val="ListParagraph"/>
        <w:numPr>
          <w:ilvl w:val="0"/>
          <w:numId w:val="27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070736" w:rsidRDefault="00750D30">
      <w:pPr>
        <w:jc w:val="left"/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5A0082" w:rsidRDefault="00750D3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7256794" w:edGrp="everyone"/>
            <w:permEnd w:id="207256794"/>
          </w:p>
        </w:tc>
      </w:tr>
      <w:tr w:rsidR="00070736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070736" w:rsidRPr="00C15CA8" w:rsidRDefault="00070736" w:rsidP="00070736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92499771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703317712"/>
            <w:showingPlcHdr/>
            <w:picture/>
          </w:sdtPr>
          <w:sdtEndPr/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5733E541" w:rsidR="00070736" w:rsidRPr="005A0082" w:rsidRDefault="00070736" w:rsidP="00070736">
                <w:pPr>
                  <w:ind w:right="390"/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7CEEE5AC" wp14:editId="73EDE95F">
                      <wp:extent cx="3913549" cy="360000"/>
                      <wp:effectExtent l="0" t="0" r="0" b="2540"/>
                      <wp:docPr id="181972399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924997715" w:displacedByCustomXml="prev"/>
      </w:tr>
    </w:tbl>
    <w:p w14:paraId="3ACED535" w14:textId="77777777" w:rsidR="00A4462D" w:rsidRPr="00070736" w:rsidRDefault="00A4462D">
      <w:pPr>
        <w:jc w:val="left"/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6E5B7D" w:rsidRPr="004C3241" w14:paraId="56E43B1A" w14:textId="77777777" w:rsidTr="00B15707">
        <w:trPr>
          <w:trHeight w:val="283"/>
        </w:trPr>
        <w:tc>
          <w:tcPr>
            <w:tcW w:w="899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B15707">
        <w:trPr>
          <w:trHeight w:val="57"/>
        </w:trPr>
        <w:tc>
          <w:tcPr>
            <w:tcW w:w="899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550C6350" w:rsidR="00A4462D" w:rsidRPr="004C3241" w:rsidRDefault="005D6AC7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55020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D55020">
              <w:rPr>
                <w:rFonts w:ascii="Arial" w:hAnsi="Arial" w:cs="Arial"/>
                <w:sz w:val="20"/>
              </w:rPr>
              <w:t xml:space="preserve"> </w:t>
            </w:r>
            <w:r w:rsidR="00A4462D" w:rsidRPr="00D55020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D5502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070736" w:rsidRPr="004C3241" w14:paraId="7F3F0CED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77777777" w:rsidR="00070736" w:rsidRPr="00C15CA8" w:rsidRDefault="00070736" w:rsidP="0007073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1805140074" w:edGrp="everyone"/>
        <w:tc>
          <w:tcPr>
            <w:tcW w:w="1559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B7C41E" w14:textId="7CBB1538" w:rsidR="00070736" w:rsidRPr="00C15CA8" w:rsidRDefault="005D6AC7" w:rsidP="0007073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854307420"/>
                <w:placeholder>
                  <w:docPart w:val="4E021ACC877F4BE0BE6EDA1AFB313B04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070736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805140074"/>
          </w:p>
        </w:tc>
        <w:tc>
          <w:tcPr>
            <w:tcW w:w="2095" w:type="dxa"/>
            <w:tcBorders>
              <w:top w:val="single" w:sz="12" w:space="0" w:color="auto"/>
            </w:tcBorders>
            <w:vAlign w:val="center"/>
          </w:tcPr>
          <w:p w14:paraId="7AEB95E0" w14:textId="3C5B8E3E" w:rsidR="00070736" w:rsidRPr="004C3241" w:rsidRDefault="005D6AC7" w:rsidP="0007073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77530397" w:edGrp="everyone"/>
                <w:r w:rsidR="00070736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577530397"/>
            <w:r w:rsidR="00070736" w:rsidRPr="004C3241">
              <w:rPr>
                <w:rFonts w:ascii="Arial" w:hAnsi="Arial" w:cs="Arial"/>
                <w:sz w:val="20"/>
              </w:rPr>
              <w:t xml:space="preserve"> </w:t>
            </w:r>
            <w:r w:rsidR="00070736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AE1B08E" w14:textId="70C2111C" w:rsidR="00070736" w:rsidRPr="004C3241" w:rsidRDefault="005D6AC7" w:rsidP="0007073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05864697" w:edGrp="everyone"/>
                <w:r w:rsidR="00070736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105864697"/>
            <w:r w:rsidR="00070736" w:rsidRPr="004C3241">
              <w:rPr>
                <w:rFonts w:ascii="Arial" w:hAnsi="Arial" w:cs="Arial"/>
                <w:sz w:val="20"/>
              </w:rPr>
              <w:t xml:space="preserve"> </w:t>
            </w:r>
            <w:r w:rsidR="00070736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070736" w:rsidRPr="004C3241" w14:paraId="1B8BC20C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46031" w14:textId="4DA9C16E" w:rsidR="00070736" w:rsidRPr="00C15CA8" w:rsidRDefault="00070736" w:rsidP="0007073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Workbook </w:t>
            </w:r>
          </w:p>
        </w:tc>
        <w:permStart w:id="2049269782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2B0C65" w14:textId="20461A36" w:rsidR="00070736" w:rsidRPr="00C15CA8" w:rsidRDefault="005D6AC7" w:rsidP="0007073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8B2CD2548CE045FABC1A32892265E3BC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070736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2049269782"/>
          </w:p>
        </w:tc>
        <w:permStart w:id="1367095534" w:edGrp="everyone"/>
        <w:tc>
          <w:tcPr>
            <w:tcW w:w="2095" w:type="dxa"/>
            <w:vAlign w:val="center"/>
          </w:tcPr>
          <w:p w14:paraId="3387724F" w14:textId="39C97459" w:rsidR="00070736" w:rsidRDefault="005D6AC7" w:rsidP="0007073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70736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367095534"/>
              </w:sdtContent>
            </w:sdt>
            <w:r w:rsidR="00070736" w:rsidRPr="004C3241">
              <w:rPr>
                <w:rFonts w:ascii="Arial" w:hAnsi="Arial" w:cs="Arial"/>
                <w:sz w:val="20"/>
              </w:rPr>
              <w:t xml:space="preserve"> </w:t>
            </w:r>
            <w:r w:rsidR="00070736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6E38FE96" w14:textId="16477146" w:rsidR="00070736" w:rsidRDefault="005D6AC7" w:rsidP="0007073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39044676" w:edGrp="everyone"/>
                <w:r w:rsidR="00070736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939044676"/>
            <w:r w:rsidR="00070736" w:rsidRPr="004C3241">
              <w:rPr>
                <w:rFonts w:ascii="Arial" w:hAnsi="Arial" w:cs="Arial"/>
                <w:sz w:val="20"/>
              </w:rPr>
              <w:t xml:space="preserve"> </w:t>
            </w:r>
            <w:r w:rsidR="00070736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070736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070736" w:rsidRPr="00C15CA8" w:rsidRDefault="00070736" w:rsidP="0007073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1906003408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17AD4D12" w:rsidR="00070736" w:rsidRPr="00C15CA8" w:rsidRDefault="005D6AC7" w:rsidP="0007073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D00FD9F9CC7B4EFB92E2064670F1A241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070736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906003408"/>
          </w:p>
        </w:tc>
        <w:permStart w:id="1778975476" w:edGrp="everyone"/>
        <w:tc>
          <w:tcPr>
            <w:tcW w:w="2095" w:type="dxa"/>
            <w:vAlign w:val="center"/>
          </w:tcPr>
          <w:p w14:paraId="1708E32B" w14:textId="205F2A0A" w:rsidR="00070736" w:rsidRPr="004C3241" w:rsidRDefault="005D6AC7" w:rsidP="0007073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70736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778975476"/>
              </w:sdtContent>
            </w:sdt>
            <w:r w:rsidR="00070736" w:rsidRPr="004C3241">
              <w:rPr>
                <w:rFonts w:ascii="Arial" w:hAnsi="Arial" w:cs="Arial"/>
                <w:sz w:val="20"/>
              </w:rPr>
              <w:t xml:space="preserve"> </w:t>
            </w:r>
            <w:r w:rsidR="00070736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3F617331" w:rsidR="00070736" w:rsidRPr="004C3241" w:rsidRDefault="005D6AC7" w:rsidP="0007073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76241515" w:edGrp="everyone"/>
                <w:r w:rsidR="00070736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976241515"/>
            <w:r w:rsidR="00070736" w:rsidRPr="004C3241">
              <w:rPr>
                <w:rFonts w:ascii="Arial" w:hAnsi="Arial" w:cs="Arial"/>
                <w:sz w:val="20"/>
              </w:rPr>
              <w:t xml:space="preserve"> </w:t>
            </w:r>
            <w:r w:rsidR="00070736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070736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2BD31692" w:rsidR="00070736" w:rsidRPr="00C15CA8" w:rsidRDefault="00070736" w:rsidP="00070736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282A2CE30C874554ACE4CBCAC00E1687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CPCCBC6003</w:t>
                </w:r>
              </w:sdtContent>
            </w:sdt>
          </w:p>
        </w:tc>
        <w:permStart w:id="1966020748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6FF34DF5" w:rsidR="00070736" w:rsidRPr="00C15CA8" w:rsidRDefault="005D6AC7" w:rsidP="00070736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020FF2FDA68C49C38ACDC66E7E73B409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070736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966020748"/>
          </w:p>
        </w:tc>
        <w:permStart w:id="580603556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58035EED" w:rsidR="00070736" w:rsidRPr="004C3241" w:rsidRDefault="005D6AC7" w:rsidP="00070736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70736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580603556"/>
              </w:sdtContent>
            </w:sdt>
            <w:r w:rsidR="00070736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070736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1049453449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5BA2501E" w:rsidR="00070736" w:rsidRPr="004C3241" w:rsidRDefault="005D6AC7" w:rsidP="00070736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70736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049453449"/>
              </w:sdtContent>
            </w:sdt>
            <w:r w:rsidR="00070736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070736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070736" w:rsidRDefault="00622B2F">
      <w:pPr>
        <w:jc w:val="left"/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8"/>
        <w:gridCol w:w="4498"/>
      </w:tblGrid>
      <w:tr w:rsidR="00A4462D" w:rsidRPr="004C3241" w14:paraId="65B9A09E" w14:textId="77777777" w:rsidTr="00C9350D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tr w:rsidR="00416046" w:rsidRPr="00B15707" w14:paraId="142DA14B" w14:textId="77777777" w:rsidTr="00FD1A3B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4ADBF083" w14:textId="77777777" w:rsidR="00416046" w:rsidRPr="00B15707" w:rsidRDefault="005D6AC7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62512910" w:edGrp="everyone"/>
                <w:r w:rsidR="00416046" w:rsidRPr="00B15707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262512910"/>
              </w:sdtContent>
            </w:sdt>
            <w:r w:rsidR="00416046" w:rsidRPr="00B15707">
              <w:rPr>
                <w:rFonts w:ascii="Arial" w:hAnsi="Arial" w:cs="Arial"/>
                <w:sz w:val="20"/>
              </w:rPr>
              <w:t xml:space="preserve"> </w:t>
            </w:r>
            <w:r w:rsidR="00416046" w:rsidRPr="00B15707">
              <w:rPr>
                <w:rFonts w:ascii="Arial" w:hAnsi="Arial" w:cs="Arial"/>
                <w:sz w:val="18"/>
                <w:szCs w:val="18"/>
              </w:rPr>
              <w:t>Theory Exam</w:t>
            </w:r>
          </w:p>
          <w:p w14:paraId="33FE516E" w14:textId="77777777" w:rsidR="00630215" w:rsidRPr="00B15707" w:rsidRDefault="005D6AC7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28114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47927107" w:edGrp="everyone"/>
                <w:r w:rsidR="00630215" w:rsidRPr="00B15707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647927107"/>
              </w:sdtContent>
            </w:sdt>
            <w:r w:rsidR="00630215" w:rsidRPr="00B15707">
              <w:rPr>
                <w:rFonts w:ascii="Arial" w:hAnsi="Arial" w:cs="Arial"/>
                <w:sz w:val="20"/>
              </w:rPr>
              <w:t xml:space="preserve"> </w:t>
            </w:r>
            <w:r w:rsidR="00630215" w:rsidRPr="00B15707">
              <w:rPr>
                <w:rFonts w:ascii="Arial" w:hAnsi="Arial" w:cs="Arial"/>
                <w:sz w:val="18"/>
                <w:szCs w:val="18"/>
              </w:rPr>
              <w:t>Workbook</w:t>
            </w:r>
          </w:p>
          <w:p w14:paraId="31F60E55" w14:textId="07DF962C" w:rsidR="00B15707" w:rsidRPr="00B15707" w:rsidRDefault="005D6AC7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36799419" w:edGrp="everyone"/>
                <w:r w:rsidR="00B15707" w:rsidRPr="00B15707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036799419"/>
              </w:sdtContent>
            </w:sdt>
            <w:r w:rsidR="00B15707" w:rsidRPr="00B15707">
              <w:rPr>
                <w:rFonts w:ascii="Arial" w:hAnsi="Arial" w:cs="Arial"/>
                <w:sz w:val="20"/>
              </w:rPr>
              <w:t xml:space="preserve"> </w:t>
            </w:r>
            <w:r w:rsidR="00B15707" w:rsidRPr="00B15707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06BA3BC" w14:textId="77777777" w:rsidR="00416046" w:rsidRDefault="005D6AC7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0045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88565856" w:edGrp="everyone"/>
                <w:r w:rsidR="00416046" w:rsidRPr="00B15707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988565856"/>
              </w:sdtContent>
            </w:sdt>
            <w:r w:rsidR="00416046" w:rsidRPr="00B15707">
              <w:rPr>
                <w:rFonts w:ascii="Arial" w:hAnsi="Arial" w:cs="Arial"/>
                <w:sz w:val="20"/>
              </w:rPr>
              <w:t xml:space="preserve"> </w:t>
            </w:r>
            <w:r w:rsidR="00B15707" w:rsidRPr="00B15707">
              <w:rPr>
                <w:rFonts w:ascii="Arial" w:hAnsi="Arial" w:cs="Arial"/>
                <w:sz w:val="18"/>
                <w:szCs w:val="18"/>
              </w:rPr>
              <w:t xml:space="preserve">Completed </w:t>
            </w:r>
            <w:r w:rsidR="00B15707">
              <w:rPr>
                <w:rFonts w:ascii="Arial" w:hAnsi="Arial" w:cs="Arial"/>
                <w:sz w:val="18"/>
                <w:szCs w:val="18"/>
              </w:rPr>
              <w:t>M</w:t>
            </w:r>
            <w:r w:rsidR="00B15707" w:rsidRPr="00B15707">
              <w:rPr>
                <w:rFonts w:ascii="Arial" w:hAnsi="Arial" w:cs="Arial"/>
                <w:sz w:val="18"/>
                <w:szCs w:val="18"/>
              </w:rPr>
              <w:t xml:space="preserve">eeting </w:t>
            </w:r>
            <w:r w:rsidR="00B15707">
              <w:rPr>
                <w:rFonts w:ascii="Arial" w:hAnsi="Arial" w:cs="Arial"/>
                <w:sz w:val="18"/>
                <w:szCs w:val="18"/>
              </w:rPr>
              <w:t>A</w:t>
            </w:r>
            <w:r w:rsidR="00B15707" w:rsidRPr="00B15707">
              <w:rPr>
                <w:rFonts w:ascii="Arial" w:hAnsi="Arial" w:cs="Arial"/>
                <w:sz w:val="18"/>
                <w:szCs w:val="18"/>
              </w:rPr>
              <w:t>genda (HO1)</w:t>
            </w:r>
          </w:p>
          <w:p w14:paraId="1BF4DB8C" w14:textId="72663CD6" w:rsidR="00B15707" w:rsidRPr="00077338" w:rsidRDefault="005D6AC7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2981869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23303240" w:edGrp="everyone"/>
                <w:r w:rsidR="005A0082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23303240"/>
              </w:sdtContent>
            </w:sdt>
            <w:r w:rsidR="00B15707">
              <w:rPr>
                <w:rFonts w:ascii="Arial" w:hAnsi="Arial" w:cs="Arial"/>
                <w:sz w:val="20"/>
              </w:rPr>
              <w:t xml:space="preserve"> </w:t>
            </w:r>
            <w:r w:rsidR="00B15707" w:rsidRPr="00077338">
              <w:rPr>
                <w:rFonts w:ascii="Arial" w:hAnsi="Arial" w:cs="Arial"/>
                <w:sz w:val="18"/>
                <w:szCs w:val="18"/>
              </w:rPr>
              <w:t>Completed Strategic Plan (HO2)</w:t>
            </w:r>
          </w:p>
          <w:p w14:paraId="4DC3E883" w14:textId="02B893F5" w:rsidR="00B15707" w:rsidRPr="00077338" w:rsidRDefault="005D6AC7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783322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2578865" w:edGrp="everyone"/>
                <w:r w:rsidR="005A0082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02578865"/>
              </w:sdtContent>
            </w:sdt>
            <w:r w:rsidR="005A008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15707" w:rsidRPr="00077338">
              <w:rPr>
                <w:rFonts w:ascii="Arial" w:hAnsi="Arial" w:cs="Arial"/>
                <w:sz w:val="18"/>
                <w:szCs w:val="18"/>
              </w:rPr>
              <w:t>Completed CMP (HO3)</w:t>
            </w:r>
          </w:p>
          <w:p w14:paraId="4790AC45" w14:textId="673A96C7" w:rsidR="00B15707" w:rsidRPr="00B15707" w:rsidRDefault="005D6AC7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215155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454713063" w:edGrp="everyone"/>
                <w:r w:rsidR="005A0082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454713063"/>
              </w:sdtContent>
            </w:sdt>
            <w:r w:rsidR="005A0082" w:rsidRPr="0007733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15707" w:rsidRPr="00077338">
              <w:rPr>
                <w:rFonts w:ascii="Arial" w:hAnsi="Arial" w:cs="Arial"/>
                <w:sz w:val="18"/>
                <w:szCs w:val="18"/>
              </w:rPr>
              <w:t>Review documentation (</w:t>
            </w:r>
            <w:r w:rsidR="00077338" w:rsidRPr="00077338">
              <w:rPr>
                <w:rFonts w:ascii="Arial" w:hAnsi="Arial" w:cs="Arial"/>
                <w:sz w:val="18"/>
                <w:szCs w:val="18"/>
              </w:rPr>
              <w:t>Workplace or created)</w:t>
            </w:r>
          </w:p>
        </w:tc>
      </w:tr>
    </w:tbl>
    <w:p w14:paraId="0C01AA8E" w14:textId="77777777" w:rsidR="003430D8" w:rsidRPr="00070736" w:rsidRDefault="003430D8">
      <w:pPr>
        <w:jc w:val="left"/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5A0082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60234295" w:edGrp="everyone"/>
            <w:permEnd w:id="1760234295"/>
          </w:p>
        </w:tc>
      </w:tr>
      <w:tr w:rsidR="00070736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070736" w:rsidRPr="00C15CA8" w:rsidRDefault="00070736" w:rsidP="0007073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200091069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437142053"/>
            <w:showingPlcHdr/>
            <w:picture/>
          </w:sdtPr>
          <w:sdtEndPr/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15410D0E" w:rsidR="00070736" w:rsidRPr="005A0082" w:rsidRDefault="00070736" w:rsidP="00070736">
                <w:pPr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7B9EA16F" wp14:editId="0FA406E1">
                      <wp:extent cx="3913549" cy="360000"/>
                      <wp:effectExtent l="0" t="0" r="0" b="2540"/>
                      <wp:docPr id="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00910693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448BC2BE" w:rsidR="00C76B5E" w:rsidRPr="004932A4" w:rsidRDefault="005D6AC7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55020">
            <w:rPr>
              <w:szCs w:val="32"/>
            </w:rPr>
            <w:t>CPCCBC6003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6794452C" w:rsidR="00C76B5E" w:rsidRDefault="005D6AC7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55020">
            <w:rPr>
              <w:szCs w:val="32"/>
            </w:rPr>
            <w:t>Establish, maintain and review contract administration procedures and frameworks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50D30" w:rsidRPr="00750D30" w14:paraId="3F6088CB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902BF8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77777777" w:rsidR="00750D30" w:rsidRPr="005A0082" w:rsidRDefault="00750D30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22201163" w:edGrp="everyone"/>
            <w:permEnd w:id="1922201163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Pr="00D55020">
              <w:rPr>
                <w:rFonts w:ascii="Arial" w:hAnsi="Arial" w:cs="Arial"/>
                <w:sz w:val="20"/>
              </w:rPr>
              <w:t>two (2) hours,</w:t>
            </w:r>
            <w:r w:rsidRPr="00750D30">
              <w:rPr>
                <w:rFonts w:ascii="Arial" w:hAnsi="Arial" w:cs="Arial"/>
                <w:sz w:val="20"/>
              </w:rPr>
              <w:t xml:space="preserve"> but additional time may be allowed upon negotiation with the Assessor.</w:t>
            </w:r>
          </w:p>
          <w:p w14:paraId="15975E44" w14:textId="1E5AFB10" w:rsidR="00BE2234" w:rsidRPr="00750D30" w:rsidRDefault="002D0927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4E206C">
            <w:pPr>
              <w:numPr>
                <w:ilvl w:val="2"/>
                <w:numId w:val="27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7E4E81A1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1738AB" w:rsidRPr="00BA4D9F" w14:paraId="35AE93E3" w14:textId="77777777" w:rsidTr="00CD3738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0220F38" w14:textId="77777777" w:rsidR="001738AB" w:rsidRPr="00750D30" w:rsidRDefault="001738AB" w:rsidP="00CD3738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t>ASSESSOR COMMENTS</w:t>
            </w:r>
          </w:p>
        </w:tc>
      </w:tr>
      <w:tr w:rsidR="001738AB" w:rsidRPr="00BA4D9F" w14:paraId="77C358CC" w14:textId="77777777" w:rsidTr="00CD3738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6C3C51" w14:textId="77777777" w:rsidR="001738AB" w:rsidRPr="00DE303D" w:rsidRDefault="001738AB" w:rsidP="00CD3738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2452B0EA" w14:textId="77777777" w:rsidR="001738AB" w:rsidRPr="00DE303D" w:rsidRDefault="001738AB" w:rsidP="001738AB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1359D169" w14:textId="77777777" w:rsidR="001738AB" w:rsidRPr="00750D30" w:rsidRDefault="001738AB" w:rsidP="001738AB">
            <w:pPr>
              <w:numPr>
                <w:ilvl w:val="0"/>
                <w:numId w:val="27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1738AB" w:rsidRPr="004936E4" w14:paraId="5733905D" w14:textId="77777777" w:rsidTr="00CD3738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327808" w14:textId="77777777" w:rsidR="001738AB" w:rsidRPr="004936E4" w:rsidRDefault="001738AB" w:rsidP="00CD3738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762214602" w:edGrp="everyone"/>
            <w:permEnd w:id="762214602"/>
          </w:p>
        </w:tc>
      </w:tr>
      <w:bookmarkEnd w:id="1"/>
    </w:tbl>
    <w:p w14:paraId="69641849" w14:textId="77777777" w:rsidR="00C76B5E" w:rsidRPr="000E310E" w:rsidRDefault="00C76B5E" w:rsidP="00C76B5E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4004923E" w14:textId="1916135D" w:rsidR="00B115D7" w:rsidRPr="00830749" w:rsidRDefault="004B50DD" w:rsidP="00136E8C">
      <w:pPr>
        <w:pStyle w:val="20TAQuestionNumber"/>
        <w:ind w:left="709" w:hanging="709"/>
      </w:pPr>
      <w:bookmarkStart w:id="2" w:name="_Ref137730314"/>
      <w:bookmarkEnd w:id="0"/>
      <w:r>
        <w:t xml:space="preserve">Discuss the key skills you will look for when engaging a </w:t>
      </w:r>
      <w:r w:rsidRPr="004B50DD">
        <w:t>contract administration team comprising of persons with wide experience and knowledge in the building and construction industry</w:t>
      </w:r>
      <w:r w:rsidR="00B115D7">
        <w:t>.</w:t>
      </w:r>
      <w:bookmarkEnd w:id="2"/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B3714E">
        <w:trPr>
          <w:trHeight w:val="481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9083EE" w14:textId="77777777" w:rsidR="00B115D7" w:rsidRPr="001C4084" w:rsidRDefault="00B115D7" w:rsidP="002D67B4">
            <w:pPr>
              <w:pStyle w:val="AnswerHeading"/>
            </w:pPr>
            <w:bookmarkStart w:id="3" w:name="_Hlk85785851"/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1263" w14:textId="5892CA4C" w:rsidR="00B115D7" w:rsidRPr="001C4084" w:rsidRDefault="00B115D7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1344476669" w:edGrp="everyone"/>
            <w:permEnd w:id="1344476669"/>
          </w:p>
        </w:tc>
        <w:permStart w:id="11221252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281A09" w14:textId="1466E8B0" w:rsidR="00B115D7" w:rsidRPr="00533511" w:rsidRDefault="005D6AC7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094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2212528"/>
          </w:p>
        </w:tc>
      </w:tr>
      <w:bookmarkEnd w:id="3"/>
    </w:tbl>
    <w:p w14:paraId="0D29A3FA" w14:textId="189E958D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39AD3002" w14:textId="77777777" w:rsidR="00D55020" w:rsidRPr="000E310E" w:rsidRDefault="00D55020" w:rsidP="00D55020">
      <w:pPr>
        <w:jc w:val="left"/>
        <w:rPr>
          <w:rFonts w:ascii="Arial" w:hAnsi="Arial"/>
          <w:bCs/>
          <w:sz w:val="22"/>
          <w:szCs w:val="22"/>
        </w:rPr>
      </w:pPr>
    </w:p>
    <w:p w14:paraId="44179810" w14:textId="6F67FCAC" w:rsidR="00D55020" w:rsidRPr="00830749" w:rsidRDefault="00DE4836" w:rsidP="00D55020">
      <w:pPr>
        <w:pStyle w:val="20TAQuestionNumber"/>
        <w:ind w:left="709" w:hanging="709"/>
      </w:pPr>
      <w:bookmarkStart w:id="4" w:name="_Ref137731178"/>
      <w:r>
        <w:t>Discuss what a construction contract</w:t>
      </w:r>
      <w:r w:rsidR="00167B33">
        <w:t>s</w:t>
      </w:r>
      <w:r>
        <w:t xml:space="preserve"> administrator role entails.</w:t>
      </w:r>
      <w:bookmarkEnd w:id="4"/>
    </w:p>
    <w:p w14:paraId="583187C3" w14:textId="77777777" w:rsidR="00D55020" w:rsidRPr="00830749" w:rsidRDefault="00D55020" w:rsidP="00D5502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55020" w:rsidRPr="00830749" w14:paraId="09500F60" w14:textId="77777777" w:rsidTr="00B3714E">
        <w:trPr>
          <w:trHeight w:val="618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321788" w14:textId="77777777" w:rsidR="00D55020" w:rsidRPr="001C4084" w:rsidRDefault="00D55020" w:rsidP="00491B2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B87D" w14:textId="296FC03A" w:rsidR="00D55020" w:rsidRPr="001C4084" w:rsidRDefault="00D55020" w:rsidP="00491B2D">
            <w:pPr>
              <w:rPr>
                <w:rFonts w:ascii="Arial" w:hAnsi="Arial" w:cs="Arial"/>
                <w:sz w:val="22"/>
                <w:szCs w:val="22"/>
              </w:rPr>
            </w:pPr>
            <w:permStart w:id="1104560123" w:edGrp="everyone"/>
            <w:permEnd w:id="1104560123"/>
          </w:p>
        </w:tc>
        <w:permStart w:id="47888198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5B6574" w14:textId="77777777" w:rsidR="00D55020" w:rsidRPr="00533511" w:rsidRDefault="005D6AC7" w:rsidP="00491B2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854778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550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78881981"/>
          </w:p>
        </w:tc>
      </w:tr>
    </w:tbl>
    <w:p w14:paraId="5F6A8FA5" w14:textId="77777777" w:rsidR="00D55020" w:rsidRDefault="00D55020" w:rsidP="00D55020">
      <w:pPr>
        <w:rPr>
          <w:rFonts w:ascii="Arial" w:hAnsi="Arial" w:cs="Arial"/>
          <w:sz w:val="22"/>
          <w:szCs w:val="22"/>
        </w:rPr>
      </w:pPr>
    </w:p>
    <w:p w14:paraId="11A2695D" w14:textId="77777777" w:rsidR="00D55020" w:rsidRDefault="00D55020" w:rsidP="00D55020">
      <w:pPr>
        <w:rPr>
          <w:rFonts w:ascii="Arial" w:hAnsi="Arial" w:cs="Arial"/>
          <w:sz w:val="22"/>
          <w:szCs w:val="22"/>
        </w:rPr>
      </w:pPr>
    </w:p>
    <w:p w14:paraId="1EB0C365" w14:textId="77777777" w:rsidR="00D55020" w:rsidRPr="00D33B61" w:rsidRDefault="00D55020" w:rsidP="00D55020">
      <w:pPr>
        <w:pStyle w:val="20TAQuestionNumber"/>
        <w:ind w:left="709" w:hanging="709"/>
      </w:pPr>
      <w:bookmarkStart w:id="5" w:name="_Ref127432488"/>
      <w:r>
        <w:t xml:space="preserve">Discuss the following types of </w:t>
      </w:r>
      <w:r w:rsidRPr="00F07396">
        <w:t xml:space="preserve">building contract and identify provisions </w:t>
      </w:r>
      <w:r>
        <w:t>relating to these in the State/Territory you are working.</w:t>
      </w:r>
      <w:bookmarkEnd w:id="5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D55020" w14:paraId="1244136A" w14:textId="77777777" w:rsidTr="00732679">
        <w:tc>
          <w:tcPr>
            <w:tcW w:w="6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44AC6A" w14:textId="77777777" w:rsidR="00D55020" w:rsidRPr="00732679" w:rsidRDefault="00D55020" w:rsidP="00732679">
            <w:pPr>
              <w:keepNext/>
              <w:ind w:left="993" w:hanging="993"/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055" w:type="pct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2B975D96" w14:textId="7B02DB76" w:rsidR="00D55020" w:rsidRPr="000E21C1" w:rsidRDefault="00D55020" w:rsidP="000E21C1">
            <w:pPr>
              <w:pStyle w:val="TableHeading"/>
              <w:framePr w:hSpace="0" w:wrap="auto" w:vAnchor="margin" w:hAnchor="text" w:yAlign="inline"/>
              <w:jc w:val="left"/>
              <w:rPr>
                <w:rFonts w:ascii="Arial" w:hAnsi="Arial" w:cs="Arial"/>
                <w:sz w:val="22"/>
                <w:szCs w:val="18"/>
              </w:rPr>
            </w:pPr>
            <w:r w:rsidRPr="000E21C1">
              <w:rPr>
                <w:rFonts w:ascii="Arial" w:hAnsi="Arial" w:cs="Arial"/>
                <w:b/>
                <w:bCs/>
                <w:sz w:val="22"/>
                <w:szCs w:val="18"/>
              </w:rPr>
              <w:t>State/Territory:</w:t>
            </w:r>
            <w:r w:rsidR="000E21C1">
              <w:rPr>
                <w:rFonts w:ascii="Arial" w:hAnsi="Arial" w:cs="Arial"/>
                <w:b/>
                <w:bCs/>
                <w:sz w:val="22"/>
                <w:szCs w:val="18"/>
              </w:rPr>
              <w:t xml:space="preserve">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EE1FBA" w14:textId="77777777" w:rsidR="00D55020" w:rsidRDefault="00D55020" w:rsidP="002F3C98">
            <w:pPr>
              <w:rPr>
                <w:rFonts w:ascii="Arial" w:hAnsi="Arial" w:cs="Arial"/>
                <w:sz w:val="44"/>
                <w:szCs w:val="44"/>
              </w:rPr>
            </w:pPr>
          </w:p>
        </w:tc>
      </w:tr>
      <w:tr w:rsidR="00D55020" w14:paraId="3EACDA5C" w14:textId="77777777" w:rsidTr="002F3C98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8A9921D" w14:textId="77777777" w:rsidR="00D55020" w:rsidRDefault="00D55020" w:rsidP="002F3C98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C573CBF" w14:textId="77777777" w:rsidR="00D55020" w:rsidRDefault="00D55020" w:rsidP="002F3C98">
            <w:pPr>
              <w:keepNext/>
              <w:ind w:left="993" w:hanging="993"/>
              <w:jc w:val="center"/>
            </w:pPr>
            <w:r>
              <w:t>Contracts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9C25FE7" w14:textId="77777777" w:rsidR="00D55020" w:rsidRDefault="00D55020" w:rsidP="002F3C98">
            <w:pPr>
              <w:pStyle w:val="TableHeading"/>
              <w:framePr w:hSpace="0" w:wrap="auto" w:vAnchor="margin" w:hAnchor="text" w:yAlign="inline"/>
            </w:pPr>
            <w:r>
              <w:t>Purpose/requirement</w:t>
            </w:r>
          </w:p>
        </w:tc>
        <w:permStart w:id="1398939554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0E5E5C6" w14:textId="77777777" w:rsidR="00D55020" w:rsidRPr="00533511" w:rsidRDefault="005D6AC7" w:rsidP="002F3C98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793934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550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98939554"/>
          </w:p>
        </w:tc>
      </w:tr>
      <w:tr w:rsidR="00D55020" w14:paraId="5B5FA8AE" w14:textId="77777777" w:rsidTr="002F3C98">
        <w:trPr>
          <w:trHeight w:val="289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841D7F6" w14:textId="77777777" w:rsidR="00D55020" w:rsidRPr="00FE608E" w:rsidRDefault="00D55020" w:rsidP="002F3C9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6B85B" w14:textId="53A8C954" w:rsidR="00D55020" w:rsidRPr="00447473" w:rsidRDefault="00396E24" w:rsidP="002F3C98">
            <w:pPr>
              <w:jc w:val="center"/>
            </w:pPr>
            <w:r>
              <w:t>Small jobs</w:t>
            </w:r>
            <w:r w:rsidR="00D55020">
              <w:t xml:space="preserve"> contract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DB598B" w14:textId="0397CA11" w:rsidR="00D55020" w:rsidRPr="002F0CDA" w:rsidRDefault="00D55020" w:rsidP="002F3C98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68716356" w:edGrp="everyone"/>
            <w:permEnd w:id="96871635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070535" w14:textId="77777777" w:rsidR="00D55020" w:rsidRDefault="00D55020" w:rsidP="002F3C98">
            <w:pPr>
              <w:ind w:left="993" w:hanging="993"/>
            </w:pPr>
          </w:p>
        </w:tc>
      </w:tr>
      <w:tr w:rsidR="00D55020" w14:paraId="36A59AA2" w14:textId="77777777" w:rsidTr="002F3C98">
        <w:trPr>
          <w:trHeight w:val="289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FD700A9" w14:textId="77777777" w:rsidR="00D55020" w:rsidRPr="00FE608E" w:rsidRDefault="00D55020" w:rsidP="002F3C9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15159" w14:textId="27D4D61F" w:rsidR="00D55020" w:rsidRDefault="00580CB3" w:rsidP="002F3C98">
            <w:pPr>
              <w:jc w:val="center"/>
            </w:pPr>
            <w:r>
              <w:t>Large jobs</w:t>
            </w:r>
            <w:r w:rsidR="00D55020">
              <w:t xml:space="preserve"> contract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C09C3A" w14:textId="712FB0EF" w:rsidR="00D55020" w:rsidRPr="002F0CDA" w:rsidRDefault="00D55020" w:rsidP="002F3C98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23095547" w:edGrp="everyone"/>
            <w:permEnd w:id="112309554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D364944" w14:textId="77777777" w:rsidR="00D55020" w:rsidRDefault="00D55020" w:rsidP="002F3C98">
            <w:pPr>
              <w:ind w:left="993" w:hanging="993"/>
            </w:pPr>
          </w:p>
        </w:tc>
      </w:tr>
      <w:tr w:rsidR="00D55020" w14:paraId="40A49AEB" w14:textId="77777777" w:rsidTr="002F3C98">
        <w:trPr>
          <w:trHeight w:val="289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A2A0608" w14:textId="77777777" w:rsidR="00D55020" w:rsidRPr="00FE608E" w:rsidRDefault="00D55020" w:rsidP="002F3C9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617D5" w14:textId="77777777" w:rsidR="00D55020" w:rsidRPr="00257322" w:rsidRDefault="00D55020" w:rsidP="002F3C98">
            <w:pPr>
              <w:jc w:val="center"/>
            </w:pPr>
            <w:r>
              <w:t>Lump Sum contract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3CFF52" w14:textId="4DA3BAF5" w:rsidR="00D55020" w:rsidRPr="002F0CDA" w:rsidRDefault="00D55020" w:rsidP="002F3C98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33744623" w:edGrp="everyone"/>
            <w:permEnd w:id="43374462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1BEECA" w14:textId="77777777" w:rsidR="00D55020" w:rsidRDefault="00D55020" w:rsidP="002F3C98">
            <w:pPr>
              <w:ind w:left="993" w:hanging="993"/>
            </w:pPr>
          </w:p>
        </w:tc>
      </w:tr>
      <w:tr w:rsidR="00D55020" w14:paraId="2E9DBD53" w14:textId="77777777" w:rsidTr="002F3C98">
        <w:trPr>
          <w:trHeight w:val="289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503974" w14:textId="77777777" w:rsidR="00D55020" w:rsidRPr="00FE608E" w:rsidRDefault="00D55020" w:rsidP="002F3C9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9188A" w14:textId="77777777" w:rsidR="00D55020" w:rsidRPr="00257322" w:rsidRDefault="00D55020" w:rsidP="002F3C98">
            <w:pPr>
              <w:jc w:val="center"/>
            </w:pPr>
            <w:r>
              <w:t>Cost-plus contract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EF5AA6" w14:textId="1D4825D8" w:rsidR="00D55020" w:rsidRPr="002F0CDA" w:rsidRDefault="00D55020" w:rsidP="002F3C98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06058214" w:edGrp="everyone"/>
            <w:permEnd w:id="100605821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675572B" w14:textId="77777777" w:rsidR="00D55020" w:rsidRDefault="00D55020" w:rsidP="002F3C98">
            <w:pPr>
              <w:ind w:left="993" w:hanging="993"/>
            </w:pPr>
          </w:p>
        </w:tc>
      </w:tr>
    </w:tbl>
    <w:p w14:paraId="7474F589" w14:textId="77777777" w:rsidR="00D55020" w:rsidRDefault="00D55020" w:rsidP="00D55020">
      <w:pPr>
        <w:rPr>
          <w:rFonts w:ascii="Arial" w:hAnsi="Arial" w:cs="Arial"/>
          <w:sz w:val="22"/>
          <w:szCs w:val="22"/>
        </w:rPr>
      </w:pPr>
    </w:p>
    <w:p w14:paraId="7C986DA7" w14:textId="77777777" w:rsidR="00B35349" w:rsidRPr="000E310E" w:rsidRDefault="00B35349" w:rsidP="00B35349">
      <w:pPr>
        <w:jc w:val="left"/>
        <w:rPr>
          <w:rFonts w:ascii="Arial" w:hAnsi="Arial"/>
          <w:bCs/>
          <w:sz w:val="22"/>
          <w:szCs w:val="22"/>
        </w:rPr>
      </w:pPr>
    </w:p>
    <w:p w14:paraId="7EB39DB2" w14:textId="19AFA49D" w:rsidR="00B35349" w:rsidRPr="00830749" w:rsidRDefault="00493550" w:rsidP="00B35349">
      <w:pPr>
        <w:pStyle w:val="20TAQuestionNumber"/>
        <w:ind w:left="709" w:hanging="709"/>
      </w:pPr>
      <w:bookmarkStart w:id="6" w:name="_Ref137803233"/>
      <w:r>
        <w:t xml:space="preserve">Explain why you would review the </w:t>
      </w:r>
      <w:r w:rsidRPr="00493550">
        <w:t>current legal and administrative climate</w:t>
      </w:r>
      <w:r>
        <w:t xml:space="preserve"> in the workplace</w:t>
      </w:r>
      <w:r w:rsidR="00B35349">
        <w:t>.</w:t>
      </w:r>
      <w:bookmarkEnd w:id="6"/>
    </w:p>
    <w:p w14:paraId="4BB5A395" w14:textId="77777777" w:rsidR="00B35349" w:rsidRPr="00830749" w:rsidRDefault="00B35349" w:rsidP="00B3534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35349" w:rsidRPr="00830749" w14:paraId="3899251C" w14:textId="77777777" w:rsidTr="00B3714E">
        <w:trPr>
          <w:trHeight w:val="572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176F4" w14:textId="77777777" w:rsidR="00B35349" w:rsidRPr="001C4084" w:rsidRDefault="00B35349" w:rsidP="00491B2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D30BA" w14:textId="3ED28573" w:rsidR="00B35349" w:rsidRPr="001C4084" w:rsidRDefault="00B35349" w:rsidP="00491B2D">
            <w:pPr>
              <w:rPr>
                <w:rFonts w:ascii="Arial" w:hAnsi="Arial" w:cs="Arial"/>
                <w:sz w:val="22"/>
                <w:szCs w:val="22"/>
              </w:rPr>
            </w:pPr>
            <w:permStart w:id="776930808" w:edGrp="everyone"/>
            <w:permEnd w:id="776930808"/>
          </w:p>
        </w:tc>
        <w:permStart w:id="155177942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53315A" w14:textId="77777777" w:rsidR="00B35349" w:rsidRPr="00533511" w:rsidRDefault="005D6AC7" w:rsidP="00491B2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79656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3534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51779429"/>
          </w:p>
        </w:tc>
      </w:tr>
    </w:tbl>
    <w:p w14:paraId="66316DB9" w14:textId="77777777" w:rsidR="00B35349" w:rsidRDefault="00B35349" w:rsidP="00B35349">
      <w:pPr>
        <w:rPr>
          <w:rFonts w:ascii="Arial" w:hAnsi="Arial" w:cs="Arial"/>
          <w:sz w:val="22"/>
          <w:szCs w:val="22"/>
        </w:rPr>
      </w:pPr>
    </w:p>
    <w:p w14:paraId="088C9627" w14:textId="77777777" w:rsidR="00342B69" w:rsidRPr="000E310E" w:rsidRDefault="00342B69" w:rsidP="00342B69">
      <w:pPr>
        <w:jc w:val="left"/>
        <w:rPr>
          <w:rFonts w:ascii="Arial" w:hAnsi="Arial"/>
          <w:bCs/>
          <w:sz w:val="22"/>
          <w:szCs w:val="22"/>
        </w:rPr>
      </w:pPr>
    </w:p>
    <w:p w14:paraId="146906F3" w14:textId="1BA8FEF2" w:rsidR="00342B69" w:rsidRPr="00830749" w:rsidRDefault="00342B69" w:rsidP="00342B69">
      <w:pPr>
        <w:pStyle w:val="20TAQuestionNumber"/>
        <w:ind w:left="709" w:hanging="709"/>
      </w:pPr>
      <w:bookmarkStart w:id="7" w:name="_Ref138056407"/>
      <w:r>
        <w:t>Why should you review</w:t>
      </w:r>
      <w:r w:rsidRPr="00342B69">
        <w:t xml:space="preserve"> how the workplace manages the legal rights, entitlements, and obligations it has to the employees and contractors</w:t>
      </w:r>
      <w:bookmarkEnd w:id="7"/>
      <w:r w:rsidR="00732679">
        <w:t>?</w:t>
      </w:r>
    </w:p>
    <w:p w14:paraId="1C3C5546" w14:textId="77777777" w:rsidR="00342B69" w:rsidRPr="00830749" w:rsidRDefault="00342B69" w:rsidP="00342B6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42B69" w:rsidRPr="00830749" w14:paraId="2A73A621" w14:textId="77777777" w:rsidTr="00B3714E">
        <w:trPr>
          <w:trHeight w:val="532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1A00C5C" w14:textId="77777777" w:rsidR="00342B69" w:rsidRPr="001C4084" w:rsidRDefault="00342B69" w:rsidP="00491B2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70C87" w14:textId="1D4B781D" w:rsidR="00342B69" w:rsidRPr="001C4084" w:rsidRDefault="00342B69" w:rsidP="00491B2D">
            <w:pPr>
              <w:rPr>
                <w:rFonts w:ascii="Arial" w:hAnsi="Arial" w:cs="Arial"/>
                <w:sz w:val="22"/>
                <w:szCs w:val="22"/>
              </w:rPr>
            </w:pPr>
            <w:permStart w:id="1429157169" w:edGrp="everyone"/>
            <w:permEnd w:id="1429157169"/>
          </w:p>
        </w:tc>
        <w:permStart w:id="96292284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784820" w14:textId="77777777" w:rsidR="00342B69" w:rsidRPr="00533511" w:rsidRDefault="005D6AC7" w:rsidP="00491B2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616543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42B6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62922844"/>
          </w:p>
        </w:tc>
      </w:tr>
    </w:tbl>
    <w:p w14:paraId="31B903CD" w14:textId="77777777" w:rsidR="00342B69" w:rsidRDefault="00342B69" w:rsidP="00342B69">
      <w:pPr>
        <w:rPr>
          <w:rFonts w:ascii="Arial" w:hAnsi="Arial" w:cs="Arial"/>
          <w:sz w:val="22"/>
          <w:szCs w:val="22"/>
        </w:rPr>
      </w:pPr>
    </w:p>
    <w:p w14:paraId="7B46F8E9" w14:textId="77777777" w:rsidR="00B35349" w:rsidRPr="000E310E" w:rsidRDefault="00B35349" w:rsidP="00B35349">
      <w:pPr>
        <w:jc w:val="left"/>
        <w:rPr>
          <w:rFonts w:ascii="Arial" w:hAnsi="Arial"/>
          <w:bCs/>
          <w:sz w:val="22"/>
          <w:szCs w:val="22"/>
        </w:rPr>
      </w:pPr>
    </w:p>
    <w:p w14:paraId="6CC7FA74" w14:textId="6BF839FD" w:rsidR="00B35349" w:rsidRPr="00830749" w:rsidRDefault="003C574C" w:rsidP="00B35349">
      <w:pPr>
        <w:pStyle w:val="20TAQuestionNumber"/>
        <w:ind w:left="709" w:hanging="709"/>
      </w:pPr>
      <w:bookmarkStart w:id="8" w:name="_Ref137803351"/>
      <w:r>
        <w:t>Describe five (5) best practice</w:t>
      </w:r>
      <w:r w:rsidR="00CD17A5">
        <w:t>s</w:t>
      </w:r>
      <w:r>
        <w:t xml:space="preserve"> </w:t>
      </w:r>
      <w:r w:rsidR="00CD17A5">
        <w:t>followed</w:t>
      </w:r>
      <w:r>
        <w:t xml:space="preserve"> when developing a </w:t>
      </w:r>
      <w:r w:rsidRPr="003C574C">
        <w:t>strategic plan for construction contract administration procedures and framework</w:t>
      </w:r>
      <w:r w:rsidR="00B35349">
        <w:t>.</w:t>
      </w:r>
      <w:bookmarkEnd w:id="8"/>
    </w:p>
    <w:p w14:paraId="4EE01F10" w14:textId="77777777" w:rsidR="00B35349" w:rsidRPr="00830749" w:rsidRDefault="00B35349" w:rsidP="00B3534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35349" w:rsidRPr="00830749" w14:paraId="5A4BD5F3" w14:textId="77777777" w:rsidTr="00B3714E">
        <w:trPr>
          <w:trHeight w:val="578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148A73" w14:textId="786FB352" w:rsidR="003C574C" w:rsidRPr="001C4084" w:rsidRDefault="00B35349" w:rsidP="00B3714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D9E1A" w14:textId="62C68076" w:rsidR="00B35349" w:rsidRDefault="00B35349" w:rsidP="005D6AC7">
            <w:pPr>
              <w:pStyle w:val="ListParagraph"/>
              <w:numPr>
                <w:ilvl w:val="0"/>
                <w:numId w:val="80"/>
              </w:numPr>
              <w:ind w:left="276"/>
              <w:rPr>
                <w:rFonts w:ascii="Arial" w:hAnsi="Arial" w:cs="Arial"/>
                <w:sz w:val="22"/>
                <w:szCs w:val="22"/>
              </w:rPr>
            </w:pPr>
            <w:permStart w:id="232132228" w:edGrp="everyone"/>
            <w:permEnd w:id="232132228"/>
          </w:p>
          <w:p w14:paraId="58F95B66" w14:textId="0F188319" w:rsidR="00B3714E" w:rsidRDefault="00B3714E" w:rsidP="005D6AC7">
            <w:pPr>
              <w:pStyle w:val="ListParagraph"/>
              <w:ind w:left="276"/>
              <w:rPr>
                <w:rFonts w:ascii="Arial" w:hAnsi="Arial" w:cs="Arial"/>
                <w:sz w:val="22"/>
                <w:szCs w:val="22"/>
              </w:rPr>
            </w:pPr>
          </w:p>
          <w:p w14:paraId="61F41145" w14:textId="77C91A29" w:rsidR="00B3714E" w:rsidRDefault="00B3714E" w:rsidP="005D6AC7">
            <w:pPr>
              <w:pStyle w:val="ListParagraph"/>
              <w:numPr>
                <w:ilvl w:val="0"/>
                <w:numId w:val="80"/>
              </w:numPr>
              <w:ind w:left="276"/>
              <w:rPr>
                <w:rFonts w:ascii="Arial" w:hAnsi="Arial" w:cs="Arial"/>
                <w:sz w:val="22"/>
                <w:szCs w:val="22"/>
              </w:rPr>
            </w:pPr>
            <w:permStart w:id="2021473143" w:edGrp="everyone"/>
            <w:permEnd w:id="2021473143"/>
          </w:p>
          <w:p w14:paraId="19EBFEA3" w14:textId="204E65CA" w:rsidR="00B3714E" w:rsidRDefault="00B3714E" w:rsidP="005D6AC7">
            <w:pPr>
              <w:pStyle w:val="ListParagraph"/>
              <w:ind w:left="276"/>
              <w:rPr>
                <w:rFonts w:ascii="Arial" w:hAnsi="Arial" w:cs="Arial"/>
                <w:sz w:val="22"/>
                <w:szCs w:val="22"/>
              </w:rPr>
            </w:pPr>
          </w:p>
          <w:p w14:paraId="7C354B61" w14:textId="5FF57655" w:rsidR="00B3714E" w:rsidRDefault="00B3714E" w:rsidP="005D6AC7">
            <w:pPr>
              <w:pStyle w:val="ListParagraph"/>
              <w:numPr>
                <w:ilvl w:val="0"/>
                <w:numId w:val="80"/>
              </w:numPr>
              <w:ind w:left="276"/>
              <w:rPr>
                <w:rFonts w:ascii="Arial" w:hAnsi="Arial" w:cs="Arial"/>
                <w:sz w:val="22"/>
                <w:szCs w:val="22"/>
              </w:rPr>
            </w:pPr>
            <w:permStart w:id="504777226" w:edGrp="everyone"/>
            <w:permEnd w:id="504777226"/>
          </w:p>
          <w:p w14:paraId="3BE090DB" w14:textId="1982B88A" w:rsidR="00B3714E" w:rsidRDefault="00B3714E" w:rsidP="005D6AC7">
            <w:pPr>
              <w:pStyle w:val="ListParagraph"/>
              <w:ind w:left="276"/>
              <w:rPr>
                <w:rFonts w:ascii="Arial" w:hAnsi="Arial" w:cs="Arial"/>
                <w:sz w:val="22"/>
                <w:szCs w:val="22"/>
              </w:rPr>
            </w:pPr>
          </w:p>
          <w:p w14:paraId="4C594FD0" w14:textId="7E3A4FF0" w:rsidR="00B3714E" w:rsidRDefault="00B3714E" w:rsidP="005D6AC7">
            <w:pPr>
              <w:pStyle w:val="ListParagraph"/>
              <w:numPr>
                <w:ilvl w:val="0"/>
                <w:numId w:val="80"/>
              </w:numPr>
              <w:ind w:left="276"/>
              <w:rPr>
                <w:rFonts w:ascii="Arial" w:hAnsi="Arial" w:cs="Arial"/>
                <w:sz w:val="22"/>
                <w:szCs w:val="22"/>
              </w:rPr>
            </w:pPr>
            <w:permStart w:id="318442947" w:edGrp="everyone"/>
            <w:permEnd w:id="318442947"/>
          </w:p>
          <w:p w14:paraId="4EFE0389" w14:textId="5E6F3D40" w:rsidR="00B3714E" w:rsidRDefault="00B3714E" w:rsidP="005D6AC7">
            <w:pPr>
              <w:pStyle w:val="ListParagraph"/>
              <w:ind w:left="276"/>
              <w:rPr>
                <w:rFonts w:ascii="Arial" w:hAnsi="Arial" w:cs="Arial"/>
                <w:sz w:val="22"/>
                <w:szCs w:val="22"/>
              </w:rPr>
            </w:pPr>
          </w:p>
          <w:p w14:paraId="3A1004E4" w14:textId="704599E4" w:rsidR="00B3714E" w:rsidRPr="00B3714E" w:rsidRDefault="00B3714E" w:rsidP="005D6AC7">
            <w:pPr>
              <w:pStyle w:val="ListParagraph"/>
              <w:numPr>
                <w:ilvl w:val="0"/>
                <w:numId w:val="80"/>
              </w:numPr>
              <w:ind w:left="276"/>
              <w:rPr>
                <w:rFonts w:ascii="Arial" w:hAnsi="Arial" w:cs="Arial"/>
                <w:sz w:val="22"/>
                <w:szCs w:val="22"/>
              </w:rPr>
            </w:pPr>
            <w:permStart w:id="54143745" w:edGrp="everyone"/>
            <w:permEnd w:id="54143745"/>
          </w:p>
        </w:tc>
        <w:permStart w:id="190627043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39871A0" w14:textId="77777777" w:rsidR="00B35349" w:rsidRPr="00533511" w:rsidRDefault="005D6AC7" w:rsidP="00491B2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872537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3534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06270430"/>
          </w:p>
        </w:tc>
      </w:tr>
    </w:tbl>
    <w:p w14:paraId="2A5BA86A" w14:textId="77777777" w:rsidR="00B35349" w:rsidRDefault="00B35349" w:rsidP="00B35349">
      <w:pPr>
        <w:rPr>
          <w:rFonts w:ascii="Arial" w:hAnsi="Arial" w:cs="Arial"/>
          <w:sz w:val="22"/>
          <w:szCs w:val="22"/>
        </w:rPr>
      </w:pPr>
    </w:p>
    <w:p w14:paraId="5E255E11" w14:textId="77777777" w:rsidR="00342B69" w:rsidRDefault="00342B69" w:rsidP="00B35349">
      <w:pPr>
        <w:rPr>
          <w:rFonts w:ascii="Arial" w:hAnsi="Arial" w:cs="Arial"/>
          <w:sz w:val="22"/>
          <w:szCs w:val="22"/>
        </w:rPr>
      </w:pPr>
    </w:p>
    <w:p w14:paraId="5F59E1C2" w14:textId="15618664" w:rsidR="00493550" w:rsidRPr="00830749" w:rsidRDefault="00592471" w:rsidP="00493550">
      <w:pPr>
        <w:pStyle w:val="20TAQuestionNumber"/>
        <w:ind w:left="709" w:hanging="709"/>
      </w:pPr>
      <w:bookmarkStart w:id="9" w:name="_Ref137806510"/>
      <w:r>
        <w:t>Why should you apply c</w:t>
      </w:r>
      <w:r w:rsidRPr="00592471">
        <w:t>ontract management strategies and systems</w:t>
      </w:r>
      <w:r>
        <w:t xml:space="preserve"> to your team</w:t>
      </w:r>
      <w:r w:rsidR="00487C4D">
        <w:t>’</w:t>
      </w:r>
      <w:r>
        <w:t>s workflow?</w:t>
      </w:r>
      <w:bookmarkEnd w:id="9"/>
    </w:p>
    <w:p w14:paraId="1636BF46" w14:textId="77777777" w:rsidR="00493550" w:rsidRPr="00830749" w:rsidRDefault="00493550" w:rsidP="0049355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93550" w:rsidRPr="00830749" w14:paraId="41CA9FF1" w14:textId="77777777" w:rsidTr="00B3714E">
        <w:trPr>
          <w:trHeight w:val="481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D549434" w14:textId="77777777" w:rsidR="00493550" w:rsidRPr="001C4084" w:rsidRDefault="00493550" w:rsidP="00491B2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67C70" w14:textId="2E31D0D2" w:rsidR="00493550" w:rsidRPr="001C4084" w:rsidRDefault="00493550" w:rsidP="00491B2D">
            <w:pPr>
              <w:rPr>
                <w:rFonts w:ascii="Arial" w:hAnsi="Arial" w:cs="Arial"/>
                <w:sz w:val="22"/>
                <w:szCs w:val="22"/>
              </w:rPr>
            </w:pPr>
            <w:permStart w:id="925443829" w:edGrp="everyone"/>
            <w:permEnd w:id="925443829"/>
          </w:p>
        </w:tc>
        <w:permStart w:id="125823171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9A09D98" w14:textId="77777777" w:rsidR="00493550" w:rsidRPr="00533511" w:rsidRDefault="005D6AC7" w:rsidP="00491B2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353546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935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58231714"/>
          </w:p>
        </w:tc>
      </w:tr>
    </w:tbl>
    <w:p w14:paraId="1566C495" w14:textId="77777777" w:rsidR="00493550" w:rsidRDefault="00493550" w:rsidP="00493550">
      <w:pPr>
        <w:rPr>
          <w:rFonts w:ascii="Arial" w:hAnsi="Arial" w:cs="Arial"/>
          <w:sz w:val="22"/>
          <w:szCs w:val="22"/>
        </w:rPr>
      </w:pPr>
    </w:p>
    <w:p w14:paraId="7EED12E4" w14:textId="77777777" w:rsidR="00493550" w:rsidRPr="000E310E" w:rsidRDefault="00493550" w:rsidP="00493550">
      <w:pPr>
        <w:jc w:val="left"/>
        <w:rPr>
          <w:rFonts w:ascii="Arial" w:hAnsi="Arial"/>
          <w:bCs/>
          <w:sz w:val="22"/>
          <w:szCs w:val="22"/>
        </w:rPr>
      </w:pPr>
    </w:p>
    <w:p w14:paraId="67FAC1D7" w14:textId="223C829F" w:rsidR="00493550" w:rsidRPr="00830749" w:rsidRDefault="0077408A" w:rsidP="00493550">
      <w:pPr>
        <w:pStyle w:val="20TAQuestionNumber"/>
        <w:ind w:left="709" w:hanging="709"/>
      </w:pPr>
      <w:bookmarkStart w:id="10" w:name="_Ref137812138"/>
      <w:r>
        <w:t>Discuss methods you can apply to gather information from employees and contractors to be used in pay slips and records</w:t>
      </w:r>
      <w:r w:rsidR="00493550">
        <w:t>.</w:t>
      </w:r>
      <w:bookmarkEnd w:id="10"/>
    </w:p>
    <w:p w14:paraId="19EB4F9E" w14:textId="77777777" w:rsidR="00493550" w:rsidRPr="00830749" w:rsidRDefault="00493550" w:rsidP="0049355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93550" w:rsidRPr="00830749" w14:paraId="3A6AAD06" w14:textId="77777777" w:rsidTr="00B3714E">
        <w:trPr>
          <w:trHeight w:val="33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35A1332" w14:textId="77777777" w:rsidR="00493550" w:rsidRPr="001C4084" w:rsidRDefault="00493550" w:rsidP="00491B2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F6B36" w14:textId="66BC7AD6" w:rsidR="00493550" w:rsidRPr="001C4084" w:rsidRDefault="00493550" w:rsidP="00491B2D">
            <w:pPr>
              <w:rPr>
                <w:rFonts w:ascii="Arial" w:hAnsi="Arial" w:cs="Arial"/>
                <w:sz w:val="22"/>
                <w:szCs w:val="22"/>
              </w:rPr>
            </w:pPr>
            <w:permStart w:id="1970885216" w:edGrp="everyone"/>
            <w:permEnd w:id="1970885216"/>
          </w:p>
        </w:tc>
        <w:permStart w:id="66127433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BE0CECF" w14:textId="77777777" w:rsidR="00493550" w:rsidRPr="00533511" w:rsidRDefault="005D6AC7" w:rsidP="00491B2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10475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935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61274331"/>
          </w:p>
        </w:tc>
      </w:tr>
    </w:tbl>
    <w:p w14:paraId="297C8025" w14:textId="77777777" w:rsidR="00493550" w:rsidRDefault="00493550" w:rsidP="00493550">
      <w:pPr>
        <w:rPr>
          <w:rFonts w:ascii="Arial" w:hAnsi="Arial" w:cs="Arial"/>
          <w:sz w:val="22"/>
          <w:szCs w:val="22"/>
        </w:rPr>
      </w:pPr>
    </w:p>
    <w:p w14:paraId="1C347F01" w14:textId="77777777" w:rsidR="00493550" w:rsidRPr="000E310E" w:rsidRDefault="00493550" w:rsidP="00493550">
      <w:pPr>
        <w:jc w:val="left"/>
        <w:rPr>
          <w:rFonts w:ascii="Arial" w:hAnsi="Arial"/>
          <w:bCs/>
          <w:sz w:val="22"/>
          <w:szCs w:val="22"/>
        </w:rPr>
      </w:pPr>
    </w:p>
    <w:p w14:paraId="24F8FEA4" w14:textId="3467DC51" w:rsidR="00493550" w:rsidRPr="00830749" w:rsidRDefault="004B6503" w:rsidP="00493550">
      <w:pPr>
        <w:pStyle w:val="20TAQuestionNumber"/>
        <w:ind w:left="709" w:hanging="709"/>
      </w:pPr>
      <w:bookmarkStart w:id="11" w:name="_Ref137812789"/>
      <w:r>
        <w:t>What is the purpose of creating a contract register</w:t>
      </w:r>
      <w:bookmarkEnd w:id="11"/>
      <w:r w:rsidR="000E21C1">
        <w:t>?</w:t>
      </w:r>
    </w:p>
    <w:p w14:paraId="7F4D92AC" w14:textId="77777777" w:rsidR="00493550" w:rsidRPr="00830749" w:rsidRDefault="00493550" w:rsidP="0049355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93550" w:rsidRPr="00830749" w14:paraId="1A8A9BB2" w14:textId="77777777" w:rsidTr="00B3714E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E00BA0F" w14:textId="77777777" w:rsidR="00493550" w:rsidRPr="001C4084" w:rsidRDefault="00493550" w:rsidP="00491B2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EA8BD" w14:textId="11318806" w:rsidR="00493550" w:rsidRPr="001C4084" w:rsidRDefault="00493550" w:rsidP="00491B2D">
            <w:pPr>
              <w:rPr>
                <w:rFonts w:ascii="Arial" w:hAnsi="Arial" w:cs="Arial"/>
                <w:sz w:val="22"/>
                <w:szCs w:val="22"/>
              </w:rPr>
            </w:pPr>
            <w:permStart w:id="1983067976" w:edGrp="everyone"/>
            <w:permEnd w:id="1983067976"/>
          </w:p>
        </w:tc>
        <w:permStart w:id="3612724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ACC4BF4" w14:textId="77777777" w:rsidR="00493550" w:rsidRPr="00533511" w:rsidRDefault="005D6AC7" w:rsidP="00491B2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614990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935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6127247"/>
          </w:p>
        </w:tc>
      </w:tr>
    </w:tbl>
    <w:p w14:paraId="5283BD27" w14:textId="77777777" w:rsidR="00493550" w:rsidRDefault="00493550" w:rsidP="00493550">
      <w:pPr>
        <w:rPr>
          <w:rFonts w:ascii="Arial" w:hAnsi="Arial" w:cs="Arial"/>
          <w:sz w:val="22"/>
          <w:szCs w:val="22"/>
        </w:rPr>
      </w:pPr>
    </w:p>
    <w:p w14:paraId="0F7D1D68" w14:textId="77777777" w:rsidR="00CD17A5" w:rsidRPr="000E310E" w:rsidRDefault="00CD17A5" w:rsidP="00CD17A5">
      <w:pPr>
        <w:jc w:val="left"/>
        <w:rPr>
          <w:rFonts w:ascii="Arial" w:hAnsi="Arial"/>
          <w:bCs/>
          <w:sz w:val="22"/>
          <w:szCs w:val="22"/>
        </w:rPr>
      </w:pPr>
    </w:p>
    <w:p w14:paraId="4DDDD4A7" w14:textId="74851192" w:rsidR="00CD17A5" w:rsidRPr="00830749" w:rsidRDefault="009D6447" w:rsidP="00CD17A5">
      <w:pPr>
        <w:pStyle w:val="20TAQuestionNumber"/>
        <w:ind w:left="709" w:hanging="709"/>
      </w:pPr>
      <w:bookmarkStart w:id="12" w:name="_Ref137813515"/>
      <w:r>
        <w:t>Why do you need to incorporate quality assurance measures in contract administration processes?</w:t>
      </w:r>
      <w:bookmarkEnd w:id="12"/>
    </w:p>
    <w:p w14:paraId="5233FB82" w14:textId="77777777" w:rsidR="00CD17A5" w:rsidRPr="00830749" w:rsidRDefault="00CD17A5" w:rsidP="00CD17A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D17A5" w:rsidRPr="00830749" w14:paraId="11C47131" w14:textId="77777777" w:rsidTr="00B3714E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449932" w14:textId="77777777" w:rsidR="00CD17A5" w:rsidRPr="001C4084" w:rsidRDefault="00CD17A5" w:rsidP="00491B2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5ED60" w14:textId="0B79A166" w:rsidR="00CD17A5" w:rsidRPr="001C4084" w:rsidRDefault="00CD17A5" w:rsidP="00491B2D">
            <w:pPr>
              <w:rPr>
                <w:rFonts w:ascii="Arial" w:hAnsi="Arial" w:cs="Arial"/>
                <w:sz w:val="22"/>
                <w:szCs w:val="22"/>
              </w:rPr>
            </w:pPr>
            <w:permStart w:id="190860996" w:edGrp="everyone"/>
            <w:permEnd w:id="190860996"/>
          </w:p>
        </w:tc>
        <w:permStart w:id="189340901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F607063" w14:textId="77777777" w:rsidR="00CD17A5" w:rsidRPr="00533511" w:rsidRDefault="005D6AC7" w:rsidP="00491B2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1679409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D17A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93409012"/>
          </w:p>
        </w:tc>
      </w:tr>
    </w:tbl>
    <w:p w14:paraId="38371581" w14:textId="77777777" w:rsidR="00CD17A5" w:rsidRDefault="00CD17A5" w:rsidP="00CD17A5">
      <w:pPr>
        <w:rPr>
          <w:rFonts w:ascii="Arial" w:hAnsi="Arial" w:cs="Arial"/>
          <w:sz w:val="22"/>
          <w:szCs w:val="22"/>
        </w:rPr>
      </w:pPr>
    </w:p>
    <w:p w14:paraId="3440D240" w14:textId="77777777" w:rsidR="00CD17A5" w:rsidRPr="000E310E" w:rsidRDefault="00CD17A5" w:rsidP="00CD17A5">
      <w:pPr>
        <w:jc w:val="left"/>
        <w:rPr>
          <w:rFonts w:ascii="Arial" w:hAnsi="Arial"/>
          <w:bCs/>
          <w:sz w:val="22"/>
          <w:szCs w:val="22"/>
        </w:rPr>
      </w:pPr>
    </w:p>
    <w:p w14:paraId="35CEB9AB" w14:textId="22900C60" w:rsidR="00CD17A5" w:rsidRPr="00830749" w:rsidRDefault="007C2343" w:rsidP="00CD17A5">
      <w:pPr>
        <w:pStyle w:val="20TAQuestionNumber"/>
        <w:ind w:left="709" w:hanging="709"/>
      </w:pPr>
      <w:bookmarkStart w:id="13" w:name="_Ref138053246"/>
      <w:r>
        <w:t>Discuss two (2) formal reporting and feedback methods applied to project work</w:t>
      </w:r>
      <w:r w:rsidR="00CD17A5">
        <w:t>.</w:t>
      </w:r>
      <w:bookmarkEnd w:id="13"/>
    </w:p>
    <w:p w14:paraId="56B5957C" w14:textId="77777777" w:rsidR="00CD17A5" w:rsidRPr="00830749" w:rsidRDefault="00CD17A5" w:rsidP="00CD17A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D17A5" w:rsidRPr="00830749" w14:paraId="202F1614" w14:textId="77777777" w:rsidTr="00B3714E">
        <w:trPr>
          <w:trHeight w:val="720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F349103" w14:textId="6D210238" w:rsidR="007C2343" w:rsidRPr="001C4084" w:rsidRDefault="00CD17A5" w:rsidP="00B3714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74BB0" w14:textId="18412FC6" w:rsidR="00CD17A5" w:rsidRDefault="00CD17A5" w:rsidP="00B3714E">
            <w:pPr>
              <w:pStyle w:val="ListParagraph"/>
              <w:numPr>
                <w:ilvl w:val="0"/>
                <w:numId w:val="79"/>
              </w:numPr>
              <w:ind w:left="279"/>
              <w:rPr>
                <w:rFonts w:ascii="Arial" w:hAnsi="Arial" w:cs="Arial"/>
                <w:sz w:val="22"/>
                <w:szCs w:val="22"/>
              </w:rPr>
            </w:pPr>
            <w:permStart w:id="1327201453" w:edGrp="everyone"/>
            <w:permEnd w:id="1327201453"/>
          </w:p>
          <w:p w14:paraId="72667438" w14:textId="552FFF7A" w:rsidR="00B3714E" w:rsidRDefault="00B3714E" w:rsidP="00B3714E">
            <w:pPr>
              <w:pStyle w:val="ListParagraph"/>
              <w:ind w:left="279"/>
              <w:rPr>
                <w:rFonts w:ascii="Arial" w:hAnsi="Arial" w:cs="Arial"/>
                <w:sz w:val="22"/>
                <w:szCs w:val="22"/>
              </w:rPr>
            </w:pPr>
          </w:p>
          <w:p w14:paraId="6EABE732" w14:textId="33F0E037" w:rsidR="00B3714E" w:rsidRPr="00B3714E" w:rsidRDefault="00B3714E" w:rsidP="00B3714E">
            <w:pPr>
              <w:pStyle w:val="ListParagraph"/>
              <w:numPr>
                <w:ilvl w:val="0"/>
                <w:numId w:val="79"/>
              </w:numPr>
              <w:ind w:left="279"/>
              <w:rPr>
                <w:rFonts w:ascii="Arial" w:hAnsi="Arial" w:cs="Arial"/>
                <w:sz w:val="22"/>
                <w:szCs w:val="22"/>
              </w:rPr>
            </w:pPr>
            <w:permStart w:id="704136600" w:edGrp="everyone"/>
            <w:permEnd w:id="704136600"/>
          </w:p>
        </w:tc>
        <w:permStart w:id="137982049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3D15177" w14:textId="77777777" w:rsidR="00CD17A5" w:rsidRPr="00533511" w:rsidRDefault="005D6AC7" w:rsidP="00491B2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154989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D17A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79820495"/>
          </w:p>
        </w:tc>
      </w:tr>
    </w:tbl>
    <w:p w14:paraId="496EBA8F" w14:textId="77777777" w:rsidR="00CD17A5" w:rsidRDefault="00CD17A5" w:rsidP="00CD17A5">
      <w:pPr>
        <w:rPr>
          <w:rFonts w:ascii="Arial" w:hAnsi="Arial" w:cs="Arial"/>
          <w:sz w:val="22"/>
          <w:szCs w:val="22"/>
        </w:rPr>
      </w:pPr>
    </w:p>
    <w:p w14:paraId="40341155" w14:textId="77777777" w:rsidR="00CD17A5" w:rsidRPr="000E310E" w:rsidRDefault="00CD17A5" w:rsidP="00CD17A5">
      <w:pPr>
        <w:jc w:val="left"/>
        <w:rPr>
          <w:rFonts w:ascii="Arial" w:hAnsi="Arial"/>
          <w:bCs/>
          <w:sz w:val="22"/>
          <w:szCs w:val="22"/>
        </w:rPr>
      </w:pPr>
    </w:p>
    <w:p w14:paraId="2889C658" w14:textId="5FFEE024" w:rsidR="00CD17A5" w:rsidRPr="00830749" w:rsidRDefault="007C2343" w:rsidP="00CD17A5">
      <w:pPr>
        <w:pStyle w:val="20TAQuestionNumber"/>
        <w:ind w:left="709" w:hanging="709"/>
      </w:pPr>
      <w:bookmarkStart w:id="14" w:name="_Ref138053905"/>
      <w:r>
        <w:t xml:space="preserve">Describe </w:t>
      </w:r>
      <w:r w:rsidRPr="007C2343">
        <w:t>measures through which contract defaulters can be managed back into contract compliance.</w:t>
      </w:r>
      <w:bookmarkEnd w:id="14"/>
    </w:p>
    <w:p w14:paraId="488AD6FD" w14:textId="77777777" w:rsidR="00CD17A5" w:rsidRPr="00830749" w:rsidRDefault="00CD17A5" w:rsidP="00CD17A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D17A5" w:rsidRPr="00830749" w14:paraId="35AC6C13" w14:textId="77777777" w:rsidTr="00B3714E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1668A85" w14:textId="77777777" w:rsidR="00CD17A5" w:rsidRPr="001C4084" w:rsidRDefault="00CD17A5" w:rsidP="00491B2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CC54B" w14:textId="322CAF93" w:rsidR="00CD17A5" w:rsidRPr="001C4084" w:rsidRDefault="00CD17A5" w:rsidP="00491B2D">
            <w:pPr>
              <w:rPr>
                <w:rFonts w:ascii="Arial" w:hAnsi="Arial" w:cs="Arial"/>
                <w:sz w:val="22"/>
                <w:szCs w:val="22"/>
              </w:rPr>
            </w:pPr>
            <w:permStart w:id="2003791098" w:edGrp="everyone"/>
            <w:permEnd w:id="2003791098"/>
          </w:p>
        </w:tc>
        <w:permStart w:id="10677190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18991D5" w14:textId="77777777" w:rsidR="00CD17A5" w:rsidRPr="00533511" w:rsidRDefault="005D6AC7" w:rsidP="00491B2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969707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D17A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6771902"/>
          </w:p>
        </w:tc>
      </w:tr>
    </w:tbl>
    <w:p w14:paraId="32BAEA9F" w14:textId="77777777" w:rsidR="00CD17A5" w:rsidRDefault="00CD17A5" w:rsidP="00CD17A5">
      <w:pPr>
        <w:rPr>
          <w:rFonts w:ascii="Arial" w:hAnsi="Arial" w:cs="Arial"/>
          <w:sz w:val="22"/>
          <w:szCs w:val="22"/>
        </w:rPr>
      </w:pPr>
    </w:p>
    <w:p w14:paraId="47C7A7CF" w14:textId="77777777" w:rsidR="00CD17A5" w:rsidRPr="000E310E" w:rsidRDefault="00CD17A5" w:rsidP="00CD17A5">
      <w:pPr>
        <w:jc w:val="left"/>
        <w:rPr>
          <w:rFonts w:ascii="Arial" w:hAnsi="Arial"/>
          <w:bCs/>
          <w:sz w:val="22"/>
          <w:szCs w:val="22"/>
        </w:rPr>
      </w:pPr>
    </w:p>
    <w:p w14:paraId="517D8611" w14:textId="25109194" w:rsidR="00CD17A5" w:rsidRPr="00830749" w:rsidRDefault="00F06CBD" w:rsidP="00CD17A5">
      <w:pPr>
        <w:pStyle w:val="20TAQuestionNumber"/>
        <w:ind w:left="709" w:hanging="709"/>
      </w:pPr>
      <w:bookmarkStart w:id="15" w:name="_Ref138055093"/>
      <w:r>
        <w:t>Why is it important to implement effective evaluation and review methods of administration procedures?</w:t>
      </w:r>
      <w:bookmarkEnd w:id="15"/>
    </w:p>
    <w:p w14:paraId="578D1A28" w14:textId="77777777" w:rsidR="00CD17A5" w:rsidRPr="00830749" w:rsidRDefault="00CD17A5" w:rsidP="00CD17A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D17A5" w:rsidRPr="00830749" w14:paraId="5F943E38" w14:textId="77777777" w:rsidTr="00B3714E">
        <w:trPr>
          <w:trHeight w:val="720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316485" w14:textId="77777777" w:rsidR="00CD17A5" w:rsidRPr="001C4084" w:rsidRDefault="00CD17A5" w:rsidP="00491B2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A230D" w14:textId="7D6A8D42" w:rsidR="00CD17A5" w:rsidRPr="001C4084" w:rsidRDefault="00CD17A5" w:rsidP="00491B2D">
            <w:pPr>
              <w:rPr>
                <w:rFonts w:ascii="Arial" w:hAnsi="Arial" w:cs="Arial"/>
                <w:sz w:val="22"/>
                <w:szCs w:val="22"/>
              </w:rPr>
            </w:pPr>
            <w:permStart w:id="1847607916" w:edGrp="everyone"/>
            <w:permEnd w:id="1847607916"/>
          </w:p>
        </w:tc>
        <w:permStart w:id="103685413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14F704F" w14:textId="77777777" w:rsidR="00CD17A5" w:rsidRPr="00533511" w:rsidRDefault="005D6AC7" w:rsidP="00491B2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055189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D17A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36854138"/>
          </w:p>
        </w:tc>
      </w:tr>
    </w:tbl>
    <w:p w14:paraId="5523DB09" w14:textId="77777777" w:rsidR="00CD17A5" w:rsidRDefault="00CD17A5" w:rsidP="00CD17A5">
      <w:pPr>
        <w:rPr>
          <w:rFonts w:ascii="Arial" w:hAnsi="Arial" w:cs="Arial"/>
          <w:sz w:val="22"/>
          <w:szCs w:val="22"/>
        </w:rPr>
      </w:pPr>
    </w:p>
    <w:p w14:paraId="79E0BE84" w14:textId="77777777" w:rsidR="00CD17A5" w:rsidRPr="000E310E" w:rsidRDefault="00CD17A5" w:rsidP="00CD17A5">
      <w:pPr>
        <w:jc w:val="left"/>
        <w:rPr>
          <w:rFonts w:ascii="Arial" w:hAnsi="Arial"/>
          <w:bCs/>
          <w:sz w:val="22"/>
          <w:szCs w:val="22"/>
        </w:rPr>
      </w:pPr>
    </w:p>
    <w:p w14:paraId="3DF9C0F8" w14:textId="78739FA4" w:rsidR="00CD17A5" w:rsidRPr="00830749" w:rsidRDefault="004D760A" w:rsidP="00CD17A5">
      <w:pPr>
        <w:pStyle w:val="20TAQuestionNumber"/>
        <w:ind w:left="709" w:hanging="709"/>
      </w:pPr>
      <w:bookmarkStart w:id="16" w:name="_Ref138064314"/>
      <w:r>
        <w:t>Why is effective contract storage important?</w:t>
      </w:r>
      <w:bookmarkEnd w:id="16"/>
    </w:p>
    <w:p w14:paraId="316CBD0A" w14:textId="77777777" w:rsidR="00CD17A5" w:rsidRPr="00830749" w:rsidRDefault="00CD17A5" w:rsidP="00CD17A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D17A5" w:rsidRPr="00830749" w14:paraId="388807DF" w14:textId="77777777" w:rsidTr="00B3714E">
        <w:trPr>
          <w:trHeight w:val="425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9D0565" w14:textId="77777777" w:rsidR="00CD17A5" w:rsidRPr="001C4084" w:rsidRDefault="00CD17A5" w:rsidP="00491B2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4C896" w14:textId="5B4ED253" w:rsidR="00CD17A5" w:rsidRPr="001C4084" w:rsidRDefault="00CD17A5" w:rsidP="00491B2D">
            <w:pPr>
              <w:rPr>
                <w:rFonts w:ascii="Arial" w:hAnsi="Arial" w:cs="Arial"/>
                <w:sz w:val="22"/>
                <w:szCs w:val="22"/>
              </w:rPr>
            </w:pPr>
            <w:permStart w:id="236544970" w:edGrp="everyone"/>
            <w:permEnd w:id="236544970"/>
          </w:p>
        </w:tc>
        <w:permStart w:id="188861888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8EFF49D" w14:textId="77777777" w:rsidR="00CD17A5" w:rsidRPr="00533511" w:rsidRDefault="005D6AC7" w:rsidP="00491B2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328246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D17A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88618882"/>
          </w:p>
        </w:tc>
      </w:tr>
    </w:tbl>
    <w:p w14:paraId="55A2D1DF" w14:textId="77777777" w:rsidR="00CD17A5" w:rsidRDefault="00CD17A5" w:rsidP="00CD17A5">
      <w:pPr>
        <w:rPr>
          <w:rFonts w:ascii="Arial" w:hAnsi="Arial" w:cs="Arial"/>
          <w:sz w:val="22"/>
          <w:szCs w:val="22"/>
        </w:rPr>
      </w:pPr>
    </w:p>
    <w:p w14:paraId="1900963B" w14:textId="77777777" w:rsidR="00CD17A5" w:rsidRPr="000E310E" w:rsidRDefault="00CD17A5" w:rsidP="00CD17A5">
      <w:pPr>
        <w:jc w:val="left"/>
        <w:rPr>
          <w:rFonts w:ascii="Arial" w:hAnsi="Arial"/>
          <w:bCs/>
          <w:sz w:val="22"/>
          <w:szCs w:val="22"/>
        </w:rPr>
      </w:pPr>
    </w:p>
    <w:p w14:paraId="469017AC" w14:textId="3BA9D741" w:rsidR="00CD17A5" w:rsidRPr="00830749" w:rsidRDefault="004D760A" w:rsidP="00CD17A5">
      <w:pPr>
        <w:pStyle w:val="20TAQuestionNumber"/>
        <w:ind w:left="709" w:hanging="709"/>
      </w:pPr>
      <w:bookmarkStart w:id="17" w:name="_Ref138064317"/>
      <w:r>
        <w:t>Discuss procedures you undertake to store contracts effectively. Provide two (2)</w:t>
      </w:r>
      <w:r w:rsidR="00167B33">
        <w:t xml:space="preserve"> examples</w:t>
      </w:r>
      <w:r w:rsidR="00CD17A5">
        <w:t>.</w:t>
      </w:r>
      <w:bookmarkEnd w:id="17"/>
    </w:p>
    <w:p w14:paraId="20E8EAD7" w14:textId="77777777" w:rsidR="00CD17A5" w:rsidRPr="00830749" w:rsidRDefault="00CD17A5" w:rsidP="00CD17A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D17A5" w:rsidRPr="00830749" w14:paraId="654ECD47" w14:textId="77777777" w:rsidTr="002F0CDA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2860D47" w14:textId="67FAF4AE" w:rsidR="004D760A" w:rsidRPr="001C4084" w:rsidRDefault="00CD17A5" w:rsidP="002F0CDA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FF8CE" w14:textId="393D68DD" w:rsidR="002F0CDA" w:rsidRDefault="002F0CDA" w:rsidP="002F0CDA">
            <w:pPr>
              <w:pStyle w:val="ListParagraph"/>
              <w:numPr>
                <w:ilvl w:val="0"/>
                <w:numId w:val="78"/>
              </w:numPr>
              <w:ind w:left="279"/>
              <w:rPr>
                <w:rFonts w:ascii="Arial" w:hAnsi="Arial" w:cs="Arial"/>
                <w:sz w:val="22"/>
                <w:szCs w:val="22"/>
              </w:rPr>
            </w:pPr>
            <w:permStart w:id="1422817850" w:edGrp="everyone"/>
            <w:permEnd w:id="1422817850"/>
          </w:p>
          <w:p w14:paraId="4EBE2E9F" w14:textId="443914C9" w:rsidR="002F0CDA" w:rsidRDefault="002F0CDA" w:rsidP="002F0CDA">
            <w:pPr>
              <w:pStyle w:val="ListParagraph"/>
              <w:ind w:left="279"/>
              <w:rPr>
                <w:rFonts w:ascii="Arial" w:hAnsi="Arial" w:cs="Arial"/>
                <w:sz w:val="22"/>
                <w:szCs w:val="22"/>
              </w:rPr>
            </w:pPr>
          </w:p>
          <w:p w14:paraId="0BB82819" w14:textId="3CE8AC93" w:rsidR="002F0CDA" w:rsidRPr="002F0CDA" w:rsidRDefault="002F0CDA" w:rsidP="002F0CDA">
            <w:pPr>
              <w:pStyle w:val="ListParagraph"/>
              <w:numPr>
                <w:ilvl w:val="0"/>
                <w:numId w:val="78"/>
              </w:numPr>
              <w:ind w:left="279"/>
              <w:rPr>
                <w:rFonts w:ascii="Arial" w:hAnsi="Arial" w:cs="Arial"/>
                <w:sz w:val="22"/>
                <w:szCs w:val="22"/>
              </w:rPr>
            </w:pPr>
            <w:permStart w:id="749695351" w:edGrp="everyone"/>
            <w:permEnd w:id="749695351"/>
          </w:p>
        </w:tc>
        <w:permStart w:id="181515534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2E70F9D" w14:textId="77777777" w:rsidR="00CD17A5" w:rsidRPr="00533511" w:rsidRDefault="005D6AC7" w:rsidP="00491B2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269564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D17A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15155348"/>
          </w:p>
        </w:tc>
      </w:tr>
    </w:tbl>
    <w:p w14:paraId="1B26156E" w14:textId="77777777" w:rsidR="00CD17A5" w:rsidRPr="000E21C1" w:rsidRDefault="00CD17A5" w:rsidP="00CD17A5">
      <w:pPr>
        <w:rPr>
          <w:rFonts w:ascii="Arial" w:hAnsi="Arial" w:cs="Arial"/>
          <w:sz w:val="22"/>
          <w:szCs w:val="22"/>
        </w:rPr>
      </w:pPr>
    </w:p>
    <w:p w14:paraId="5D9B5472" w14:textId="77777777" w:rsidR="00210EE3" w:rsidRPr="000E310E" w:rsidRDefault="00210EE3" w:rsidP="00210EE3">
      <w:pPr>
        <w:jc w:val="left"/>
        <w:rPr>
          <w:rFonts w:ascii="Arial" w:hAnsi="Arial"/>
          <w:bCs/>
          <w:sz w:val="22"/>
          <w:szCs w:val="22"/>
        </w:rPr>
      </w:pPr>
    </w:p>
    <w:p w14:paraId="2B038922" w14:textId="58B7CEB7" w:rsidR="00210EE3" w:rsidRPr="00830749" w:rsidRDefault="00990E2F" w:rsidP="00210EE3">
      <w:pPr>
        <w:pStyle w:val="20TAQuestionNumber"/>
        <w:ind w:left="709" w:hanging="709"/>
      </w:pPr>
      <w:bookmarkStart w:id="18" w:name="_Ref138068120"/>
      <w:r>
        <w:t>Explain why reviewing o</w:t>
      </w:r>
      <w:r w:rsidR="00210EE3">
        <w:t>perating procedures</w:t>
      </w:r>
      <w:r>
        <w:t xml:space="preserve"> contributes to WHS compliance</w:t>
      </w:r>
      <w:r w:rsidR="00210EE3">
        <w:t>.</w:t>
      </w:r>
      <w:bookmarkEnd w:id="18"/>
    </w:p>
    <w:p w14:paraId="41B0B086" w14:textId="77777777" w:rsidR="00210EE3" w:rsidRPr="00830749" w:rsidRDefault="00210EE3" w:rsidP="00210EE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10EE3" w:rsidRPr="00C20258" w14:paraId="2403B4DD" w14:textId="77777777" w:rsidTr="002F0CDA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70CFFC" w14:textId="77777777" w:rsidR="00210EE3" w:rsidRPr="00C20258" w:rsidRDefault="00210EE3" w:rsidP="00491B2D">
            <w:pPr>
              <w:pStyle w:val="AnswerHeading"/>
            </w:pPr>
            <w:r w:rsidRPr="00C20258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7BF14" w14:textId="055E6D74" w:rsidR="00210EE3" w:rsidRPr="00C20258" w:rsidRDefault="00210EE3" w:rsidP="00491B2D">
            <w:pPr>
              <w:rPr>
                <w:rFonts w:ascii="Arial" w:hAnsi="Arial" w:cs="Arial"/>
                <w:sz w:val="22"/>
                <w:szCs w:val="22"/>
              </w:rPr>
            </w:pPr>
            <w:permStart w:id="1606975472" w:edGrp="everyone"/>
            <w:permEnd w:id="1606975472"/>
          </w:p>
        </w:tc>
        <w:permStart w:id="165152839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19A3583" w14:textId="77777777" w:rsidR="00210EE3" w:rsidRPr="00C20258" w:rsidRDefault="005D6AC7" w:rsidP="00491B2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609822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10EE3" w:rsidRPr="00C2025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51528394"/>
          </w:p>
        </w:tc>
      </w:tr>
    </w:tbl>
    <w:p w14:paraId="3D3E46B2" w14:textId="77777777" w:rsidR="00210EE3" w:rsidRDefault="00210EE3" w:rsidP="00210EE3">
      <w:pPr>
        <w:rPr>
          <w:rFonts w:ascii="Arial" w:hAnsi="Arial" w:cs="Arial"/>
          <w:sz w:val="22"/>
          <w:szCs w:val="22"/>
        </w:rPr>
      </w:pPr>
    </w:p>
    <w:p w14:paraId="17C5CF39" w14:textId="77777777" w:rsidR="00FC7915" w:rsidRPr="000E310E" w:rsidRDefault="00FC7915" w:rsidP="00FC7915">
      <w:pPr>
        <w:jc w:val="left"/>
        <w:rPr>
          <w:rFonts w:ascii="Arial" w:hAnsi="Arial"/>
          <w:bCs/>
          <w:sz w:val="22"/>
          <w:szCs w:val="22"/>
        </w:rPr>
      </w:pPr>
    </w:p>
    <w:p w14:paraId="1AAB7AB4" w14:textId="77777777" w:rsidR="00FC7915" w:rsidRPr="00830749" w:rsidRDefault="00FC7915" w:rsidP="00FC7915">
      <w:pPr>
        <w:pStyle w:val="20TAQuestionNumber"/>
        <w:ind w:left="709" w:hanging="709"/>
      </w:pPr>
      <w:bookmarkStart w:id="19" w:name="_Ref138069062"/>
      <w:r>
        <w:t>What is the difference between an enterprise agreement and an employment agreement?</w:t>
      </w:r>
      <w:bookmarkEnd w:id="19"/>
    </w:p>
    <w:p w14:paraId="3F8EF952" w14:textId="77777777" w:rsidR="00FC7915" w:rsidRPr="00830749" w:rsidRDefault="00FC7915" w:rsidP="00FC791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C7915" w:rsidRPr="00830749" w14:paraId="3CE25295" w14:textId="77777777" w:rsidTr="002F0CDA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AFFA5E3" w14:textId="77777777" w:rsidR="00FC7915" w:rsidRPr="001C4084" w:rsidRDefault="00FC7915" w:rsidP="00491B2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BF344" w14:textId="058AA037" w:rsidR="00FC7915" w:rsidRPr="001C4084" w:rsidRDefault="00FC7915" w:rsidP="00491B2D">
            <w:pPr>
              <w:rPr>
                <w:rFonts w:ascii="Arial" w:hAnsi="Arial" w:cs="Arial"/>
                <w:sz w:val="22"/>
                <w:szCs w:val="22"/>
              </w:rPr>
            </w:pPr>
            <w:permStart w:id="651918331" w:edGrp="everyone"/>
            <w:permEnd w:id="651918331"/>
          </w:p>
        </w:tc>
        <w:permStart w:id="51708848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0007701" w14:textId="77777777" w:rsidR="00FC7915" w:rsidRPr="00533511" w:rsidRDefault="005D6AC7" w:rsidP="00491B2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1263988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C791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17088485"/>
          </w:p>
        </w:tc>
      </w:tr>
    </w:tbl>
    <w:p w14:paraId="5186E336" w14:textId="77777777" w:rsidR="00FC7915" w:rsidRDefault="00FC7915" w:rsidP="00FC7915">
      <w:pPr>
        <w:rPr>
          <w:rFonts w:ascii="Arial" w:hAnsi="Arial" w:cs="Arial"/>
          <w:sz w:val="22"/>
          <w:szCs w:val="22"/>
        </w:rPr>
      </w:pPr>
    </w:p>
    <w:p w14:paraId="1194FDC9" w14:textId="77777777" w:rsidR="00C20258" w:rsidRDefault="00C20258" w:rsidP="00FC7915">
      <w:pPr>
        <w:rPr>
          <w:rFonts w:ascii="Arial" w:hAnsi="Arial" w:cs="Arial"/>
          <w:sz w:val="22"/>
          <w:szCs w:val="22"/>
        </w:rPr>
      </w:pPr>
    </w:p>
    <w:p w14:paraId="36CD302C" w14:textId="7BFBF2A3" w:rsidR="00540B90" w:rsidRDefault="00210EE3" w:rsidP="00C20258">
      <w:pPr>
        <w:keepNext/>
        <w:rPr>
          <w:rFonts w:ascii="Arial" w:hAnsi="Arial" w:cs="Arial"/>
          <w:b/>
          <w:bCs/>
          <w:i/>
          <w:iCs/>
          <w:sz w:val="22"/>
          <w:szCs w:val="22"/>
        </w:rPr>
      </w:pPr>
      <w:r w:rsidRPr="00210EE3">
        <w:rPr>
          <w:rFonts w:ascii="Arial" w:hAnsi="Arial" w:cs="Arial"/>
          <w:b/>
          <w:bCs/>
          <w:i/>
          <w:iCs/>
          <w:sz w:val="22"/>
          <w:szCs w:val="22"/>
        </w:rPr>
        <w:t xml:space="preserve">Read the following excerpt to respond to </w:t>
      </w:r>
      <w:r w:rsidRPr="00210EE3">
        <w:rPr>
          <w:rFonts w:ascii="Arial" w:hAnsi="Arial" w:cs="Arial"/>
          <w:b/>
          <w:bCs/>
          <w:i/>
          <w:iCs/>
          <w:sz w:val="22"/>
          <w:szCs w:val="22"/>
        </w:rPr>
        <w:fldChar w:fldCharType="begin"/>
      </w:r>
      <w:r w:rsidRPr="00210EE3">
        <w:rPr>
          <w:rFonts w:ascii="Arial" w:hAnsi="Arial" w:cs="Arial"/>
          <w:b/>
          <w:bCs/>
          <w:i/>
          <w:iCs/>
          <w:sz w:val="22"/>
          <w:szCs w:val="22"/>
        </w:rPr>
        <w:instrText xml:space="preserve"> REF _Ref138065520 \r \h  \* MERGEFORMAT </w:instrText>
      </w:r>
      <w:r w:rsidRPr="00210EE3">
        <w:rPr>
          <w:rFonts w:ascii="Arial" w:hAnsi="Arial" w:cs="Arial"/>
          <w:b/>
          <w:bCs/>
          <w:i/>
          <w:iCs/>
          <w:sz w:val="22"/>
          <w:szCs w:val="22"/>
        </w:rPr>
      </w:r>
      <w:r w:rsidRPr="00210EE3">
        <w:rPr>
          <w:rFonts w:ascii="Arial" w:hAnsi="Arial" w:cs="Arial"/>
          <w:b/>
          <w:bCs/>
          <w:i/>
          <w:iCs/>
          <w:sz w:val="22"/>
          <w:szCs w:val="22"/>
        </w:rPr>
        <w:fldChar w:fldCharType="separate"/>
      </w:r>
      <w:r w:rsidR="00271DC8">
        <w:rPr>
          <w:rFonts w:ascii="Arial" w:hAnsi="Arial" w:cs="Arial"/>
          <w:b/>
          <w:bCs/>
          <w:i/>
          <w:iCs/>
          <w:sz w:val="22"/>
          <w:szCs w:val="22"/>
        </w:rPr>
        <w:t xml:space="preserve">Q18. </w:t>
      </w:r>
      <w:r w:rsidRPr="00210EE3">
        <w:rPr>
          <w:rFonts w:ascii="Arial" w:hAnsi="Arial" w:cs="Arial"/>
          <w:b/>
          <w:bCs/>
          <w:i/>
          <w:iCs/>
          <w:sz w:val="22"/>
          <w:szCs w:val="22"/>
        </w:rPr>
        <w:fldChar w:fldCharType="end"/>
      </w:r>
    </w:p>
    <w:p w14:paraId="2F73D8F3" w14:textId="77777777" w:rsidR="00210EE3" w:rsidRPr="00210EE3" w:rsidRDefault="00210EE3" w:rsidP="00CD17A5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19B28FE6" w14:textId="77777777" w:rsidR="00D3684C" w:rsidRPr="00210EE3" w:rsidRDefault="00D3684C" w:rsidP="00D3684C">
      <w:pPr>
        <w:jc w:val="center"/>
        <w:rPr>
          <w:rFonts w:ascii="Arial" w:hAnsi="Arial" w:cs="Arial"/>
          <w:i/>
          <w:iCs/>
          <w:sz w:val="22"/>
          <w:szCs w:val="22"/>
        </w:rPr>
      </w:pPr>
      <w:r w:rsidRPr="00210EE3">
        <w:rPr>
          <w:rFonts w:ascii="Arial" w:hAnsi="Arial" w:cs="Arial"/>
          <w:i/>
          <w:iCs/>
          <w:sz w:val="22"/>
          <w:szCs w:val="22"/>
        </w:rPr>
        <w:t xml:space="preserve">‘At its core, probity means that decisions are made with </w:t>
      </w:r>
    </w:p>
    <w:p w14:paraId="7CBDE979" w14:textId="77777777" w:rsidR="00D3684C" w:rsidRPr="00210EE3" w:rsidRDefault="00D3684C" w:rsidP="00D3684C">
      <w:pPr>
        <w:jc w:val="center"/>
        <w:rPr>
          <w:rFonts w:ascii="Arial" w:hAnsi="Arial" w:cs="Arial"/>
          <w:i/>
          <w:iCs/>
          <w:sz w:val="22"/>
          <w:szCs w:val="22"/>
        </w:rPr>
      </w:pPr>
      <w:r w:rsidRPr="00210EE3">
        <w:rPr>
          <w:rFonts w:ascii="Arial" w:hAnsi="Arial" w:cs="Arial"/>
          <w:i/>
          <w:iCs/>
          <w:sz w:val="22"/>
          <w:szCs w:val="22"/>
        </w:rPr>
        <w:t xml:space="preserve">integrity, honesty and fairness while observing due process </w:t>
      </w:r>
    </w:p>
    <w:p w14:paraId="1460B8EF" w14:textId="77777777" w:rsidR="00D3684C" w:rsidRDefault="00D3684C" w:rsidP="00D3684C">
      <w:pPr>
        <w:jc w:val="center"/>
        <w:rPr>
          <w:rFonts w:ascii="Arial" w:hAnsi="Arial" w:cs="Arial"/>
          <w:i/>
          <w:iCs/>
          <w:sz w:val="22"/>
          <w:szCs w:val="22"/>
        </w:rPr>
      </w:pPr>
      <w:r w:rsidRPr="00210EE3">
        <w:rPr>
          <w:rFonts w:ascii="Arial" w:hAnsi="Arial" w:cs="Arial"/>
          <w:i/>
          <w:iCs/>
          <w:sz w:val="22"/>
          <w:szCs w:val="22"/>
        </w:rPr>
        <w:t xml:space="preserve">as necessary elements in the pursuit of value for money’ </w:t>
      </w:r>
    </w:p>
    <w:p w14:paraId="10878E41" w14:textId="77777777" w:rsidR="00210EE3" w:rsidRPr="00210EE3" w:rsidRDefault="00210EE3" w:rsidP="00D3684C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1F10E15F" w14:textId="07803DF4" w:rsidR="00CD17A5" w:rsidRPr="00210EE3" w:rsidRDefault="00D3684C" w:rsidP="00D3684C">
      <w:pPr>
        <w:jc w:val="center"/>
        <w:rPr>
          <w:rFonts w:ascii="Arial" w:hAnsi="Arial" w:cs="Arial"/>
          <w:bCs/>
          <w:i/>
          <w:iCs/>
          <w:sz w:val="22"/>
          <w:szCs w:val="22"/>
        </w:rPr>
      </w:pPr>
      <w:r w:rsidRPr="00210EE3">
        <w:rPr>
          <w:rFonts w:ascii="Arial" w:hAnsi="Arial" w:cs="Arial"/>
          <w:i/>
          <w:iCs/>
          <w:sz w:val="22"/>
          <w:szCs w:val="22"/>
        </w:rPr>
        <w:t>– Australian Standard HB 325-2008: Assuring Probity in Decision Making</w:t>
      </w:r>
    </w:p>
    <w:p w14:paraId="08E6A481" w14:textId="77777777" w:rsidR="00D3684C" w:rsidRDefault="00D3684C" w:rsidP="00CD17A5">
      <w:pPr>
        <w:jc w:val="left"/>
        <w:rPr>
          <w:rFonts w:ascii="Arial" w:hAnsi="Arial"/>
          <w:bCs/>
          <w:i/>
          <w:iCs/>
          <w:sz w:val="22"/>
          <w:szCs w:val="22"/>
        </w:rPr>
      </w:pPr>
    </w:p>
    <w:p w14:paraId="6AC246DF" w14:textId="77777777" w:rsidR="00990E2F" w:rsidRPr="00D3684C" w:rsidRDefault="00990E2F" w:rsidP="00CD17A5">
      <w:pPr>
        <w:jc w:val="left"/>
        <w:rPr>
          <w:rFonts w:ascii="Arial" w:hAnsi="Arial"/>
          <w:bCs/>
          <w:i/>
          <w:iCs/>
          <w:sz w:val="22"/>
          <w:szCs w:val="22"/>
        </w:rPr>
      </w:pPr>
    </w:p>
    <w:p w14:paraId="65A2CD21" w14:textId="2927CF68" w:rsidR="00CD17A5" w:rsidRPr="00830749" w:rsidRDefault="004D760A" w:rsidP="00CD17A5">
      <w:pPr>
        <w:pStyle w:val="20TAQuestionNumber"/>
        <w:ind w:left="709" w:hanging="709"/>
      </w:pPr>
      <w:bookmarkStart w:id="20" w:name="_Ref138065520"/>
      <w:r>
        <w:t xml:space="preserve">What </w:t>
      </w:r>
      <w:r w:rsidR="00D3684C">
        <w:t>does it mean to act with</w:t>
      </w:r>
      <w:r>
        <w:t xml:space="preserve"> probity</w:t>
      </w:r>
      <w:r w:rsidR="00D3684C">
        <w:t>?</w:t>
      </w:r>
      <w:bookmarkEnd w:id="20"/>
    </w:p>
    <w:p w14:paraId="31A4601A" w14:textId="77777777" w:rsidR="00CD17A5" w:rsidRPr="00830749" w:rsidRDefault="00CD17A5" w:rsidP="00CD17A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D17A5" w:rsidRPr="00830749" w14:paraId="10540618" w14:textId="77777777" w:rsidTr="002F0CDA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A079B9E" w14:textId="77777777" w:rsidR="00CD17A5" w:rsidRPr="001C4084" w:rsidRDefault="00CD17A5" w:rsidP="00491B2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9AB87" w14:textId="70913838" w:rsidR="00CD17A5" w:rsidRPr="001C4084" w:rsidRDefault="00CD17A5" w:rsidP="00491B2D">
            <w:pPr>
              <w:rPr>
                <w:rFonts w:ascii="Arial" w:hAnsi="Arial" w:cs="Arial"/>
                <w:sz w:val="22"/>
                <w:szCs w:val="22"/>
              </w:rPr>
            </w:pPr>
            <w:permStart w:id="896280656" w:edGrp="everyone"/>
            <w:permEnd w:id="896280656"/>
          </w:p>
        </w:tc>
        <w:permStart w:id="67300463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F663D8B" w14:textId="77777777" w:rsidR="00CD17A5" w:rsidRPr="00533511" w:rsidRDefault="005D6AC7" w:rsidP="00491B2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817731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D17A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73004631"/>
          </w:p>
        </w:tc>
      </w:tr>
    </w:tbl>
    <w:p w14:paraId="1F267E70" w14:textId="77777777" w:rsidR="00210EE3" w:rsidRDefault="00210EE3" w:rsidP="00CD17A5">
      <w:pPr>
        <w:jc w:val="left"/>
        <w:rPr>
          <w:rFonts w:ascii="Arial" w:hAnsi="Arial"/>
          <w:bCs/>
          <w:sz w:val="22"/>
          <w:szCs w:val="22"/>
        </w:rPr>
      </w:pPr>
    </w:p>
    <w:p w14:paraId="3C0F8C73" w14:textId="77777777" w:rsidR="00990E2F" w:rsidRPr="000E310E" w:rsidRDefault="00990E2F" w:rsidP="00CD17A5">
      <w:pPr>
        <w:jc w:val="left"/>
        <w:rPr>
          <w:rFonts w:ascii="Arial" w:hAnsi="Arial"/>
          <w:bCs/>
          <w:sz w:val="22"/>
          <w:szCs w:val="22"/>
        </w:rPr>
      </w:pPr>
    </w:p>
    <w:p w14:paraId="76E4E773" w14:textId="45B8922D" w:rsidR="00CD17A5" w:rsidRPr="00830749" w:rsidRDefault="00990E2F" w:rsidP="00CD17A5">
      <w:pPr>
        <w:pStyle w:val="20TAQuestionNumber"/>
        <w:ind w:left="709" w:hanging="709"/>
      </w:pPr>
      <w:bookmarkStart w:id="21" w:name="_Ref138068570"/>
      <w:r>
        <w:t xml:space="preserve">Discuss how you can ensure </w:t>
      </w:r>
      <w:r w:rsidR="00FC7915">
        <w:t>sub-</w:t>
      </w:r>
      <w:r>
        <w:t>contractors adhere to workplace</w:t>
      </w:r>
      <w:r w:rsidR="00CD17A5">
        <w:t xml:space="preserve"> </w:t>
      </w:r>
      <w:r w:rsidRPr="005D01F2">
        <w:t>environmental requirements and sustainability principles and concepts</w:t>
      </w:r>
      <w:r w:rsidR="00CD17A5">
        <w:t>.</w:t>
      </w:r>
      <w:bookmarkEnd w:id="21"/>
    </w:p>
    <w:p w14:paraId="46902867" w14:textId="77777777" w:rsidR="00CD17A5" w:rsidRPr="00830749" w:rsidRDefault="00CD17A5" w:rsidP="00CD17A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D17A5" w:rsidRPr="00830749" w14:paraId="251BBB09" w14:textId="77777777" w:rsidTr="002F0CDA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36ADA8D" w14:textId="77777777" w:rsidR="00CD17A5" w:rsidRPr="001C4084" w:rsidRDefault="00CD17A5" w:rsidP="00491B2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F129C" w14:textId="69361890" w:rsidR="00CD17A5" w:rsidRPr="001C4084" w:rsidRDefault="00CD17A5" w:rsidP="00491B2D">
            <w:pPr>
              <w:rPr>
                <w:rFonts w:ascii="Arial" w:hAnsi="Arial" w:cs="Arial"/>
                <w:sz w:val="22"/>
                <w:szCs w:val="22"/>
              </w:rPr>
            </w:pPr>
            <w:permStart w:id="331378498" w:edGrp="everyone"/>
            <w:permEnd w:id="331378498"/>
          </w:p>
        </w:tc>
        <w:permStart w:id="1844780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589DE23" w14:textId="77777777" w:rsidR="00CD17A5" w:rsidRPr="00533511" w:rsidRDefault="005D6AC7" w:rsidP="00491B2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403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D17A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447801"/>
          </w:p>
        </w:tc>
      </w:tr>
    </w:tbl>
    <w:p w14:paraId="33E30556" w14:textId="77777777" w:rsidR="00CD17A5" w:rsidRDefault="00CD17A5" w:rsidP="00CD17A5">
      <w:pPr>
        <w:rPr>
          <w:rFonts w:ascii="Arial" w:hAnsi="Arial" w:cs="Arial"/>
          <w:sz w:val="22"/>
          <w:szCs w:val="22"/>
        </w:rPr>
      </w:pPr>
    </w:p>
    <w:p w14:paraId="1F32C671" w14:textId="77777777" w:rsidR="00FC7915" w:rsidRDefault="00FC7915" w:rsidP="00FC7915">
      <w:pPr>
        <w:rPr>
          <w:rFonts w:ascii="Arial" w:hAnsi="Arial" w:cs="Arial"/>
          <w:sz w:val="22"/>
          <w:szCs w:val="22"/>
        </w:rPr>
      </w:pPr>
    </w:p>
    <w:p w14:paraId="79F3AC06" w14:textId="77777777" w:rsidR="00FC7915" w:rsidRPr="00830749" w:rsidRDefault="00FC7915" w:rsidP="00FC7915">
      <w:pPr>
        <w:pStyle w:val="20TAQuestionNumber"/>
        <w:ind w:left="709" w:hanging="709"/>
      </w:pPr>
      <w:bookmarkStart w:id="22" w:name="_Ref138066978"/>
      <w:r>
        <w:rPr>
          <w:shd w:val="clear" w:color="auto" w:fill="FFFFFF"/>
        </w:rPr>
        <w:t>Why is it a good idea to consult the organisations legal advisors when undertaking formal evaluation of the contract and administration system?</w:t>
      </w:r>
      <w:bookmarkEnd w:id="22"/>
    </w:p>
    <w:p w14:paraId="141B4D41" w14:textId="77777777" w:rsidR="00FC7915" w:rsidRPr="00830749" w:rsidRDefault="00FC7915" w:rsidP="00FC791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C7915" w:rsidRPr="00830749" w14:paraId="72A420D9" w14:textId="77777777" w:rsidTr="002F0CDA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66F7FD1" w14:textId="77777777" w:rsidR="00FC7915" w:rsidRPr="001C4084" w:rsidRDefault="00FC7915" w:rsidP="00491B2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76086" w14:textId="506BE7E4" w:rsidR="00FC7915" w:rsidRPr="001C4084" w:rsidRDefault="00FC7915" w:rsidP="00491B2D">
            <w:pPr>
              <w:rPr>
                <w:rFonts w:ascii="Arial" w:hAnsi="Arial" w:cs="Arial"/>
                <w:sz w:val="22"/>
                <w:szCs w:val="22"/>
              </w:rPr>
            </w:pPr>
            <w:permStart w:id="330196899" w:edGrp="everyone"/>
            <w:permEnd w:id="330196899"/>
          </w:p>
        </w:tc>
        <w:permStart w:id="116944365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A8EC83A" w14:textId="77777777" w:rsidR="00FC7915" w:rsidRPr="00533511" w:rsidRDefault="005D6AC7" w:rsidP="00491B2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651968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C791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69443659"/>
          </w:p>
        </w:tc>
      </w:tr>
    </w:tbl>
    <w:p w14:paraId="1D8D257D" w14:textId="77777777" w:rsidR="00FC7915" w:rsidRDefault="00FC7915" w:rsidP="00FC7915">
      <w:pPr>
        <w:rPr>
          <w:rFonts w:ascii="Arial" w:hAnsi="Arial" w:cs="Arial"/>
          <w:sz w:val="22"/>
          <w:szCs w:val="22"/>
        </w:rPr>
      </w:pPr>
    </w:p>
    <w:p w14:paraId="46B186E6" w14:textId="77777777" w:rsidR="00787509" w:rsidRDefault="00787509" w:rsidP="004E67D0">
      <w:pPr>
        <w:jc w:val="left"/>
        <w:rPr>
          <w:rFonts w:ascii="Arial" w:hAnsi="Arial"/>
          <w:b/>
        </w:rPr>
      </w:pPr>
    </w:p>
    <w:p w14:paraId="3D2097A1" w14:textId="77777777" w:rsidR="00493550" w:rsidRDefault="00493550" w:rsidP="004E67D0">
      <w:pPr>
        <w:jc w:val="left"/>
        <w:rPr>
          <w:rFonts w:ascii="Arial" w:hAnsi="Arial"/>
          <w:b/>
        </w:rPr>
        <w:sectPr w:rsidR="00493550" w:rsidSect="00101E97">
          <w:headerReference w:type="default" r:id="rId14"/>
          <w:footerReference w:type="default" r:id="rId15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6592963D" w14:textId="0225912B" w:rsidR="00787509" w:rsidRPr="004932A4" w:rsidRDefault="005D6AC7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31756475"/>
          <w:placeholder>
            <w:docPart w:val="651844A1133943CF8A8F5CA995E9E3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55020">
            <w:rPr>
              <w:szCs w:val="32"/>
            </w:rPr>
            <w:t>CPCCBC6003</w:t>
          </w:r>
        </w:sdtContent>
      </w:sdt>
      <w:r w:rsidR="00787509" w:rsidRPr="004932A4">
        <w:rPr>
          <w:szCs w:val="32"/>
        </w:rPr>
        <w:t xml:space="preserve"> </w:t>
      </w:r>
    </w:p>
    <w:p w14:paraId="439A7E8C" w14:textId="4A52EB3B" w:rsidR="00787509" w:rsidRDefault="005D6AC7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1999992583"/>
          <w:placeholder>
            <w:docPart w:val="E671437E981C4ACE85A6EA8021A0FF6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55020">
            <w:rPr>
              <w:szCs w:val="32"/>
            </w:rPr>
            <w:t>Establish, maintain and review contract administration procedures and frameworks</w:t>
          </w:r>
        </w:sdtContent>
      </w:sdt>
    </w:p>
    <w:p w14:paraId="18F59947" w14:textId="77777777" w:rsidR="00787509" w:rsidRPr="002D0927" w:rsidRDefault="00787509" w:rsidP="00787509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2105F929" w14:textId="3CA1AD32" w:rsidR="00787509" w:rsidRPr="004932A4" w:rsidRDefault="00787509" w:rsidP="00787509">
      <w:pPr>
        <w:pStyle w:val="01BoldTitleUnitCodeandName"/>
        <w:rPr>
          <w:szCs w:val="32"/>
        </w:rPr>
      </w:pPr>
      <w:r>
        <w:rPr>
          <w:szCs w:val="32"/>
        </w:rPr>
        <w:t>WORKBOOK</w:t>
      </w:r>
    </w:p>
    <w:p w14:paraId="7D344E7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5AB4253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87509" w:rsidRPr="00750D30" w14:paraId="783BBAAE" w14:textId="77777777" w:rsidTr="009100AE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5A3E6" w14:textId="77777777" w:rsidR="00787509" w:rsidRPr="00750D30" w:rsidRDefault="00787509" w:rsidP="009100AE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D895F" w14:textId="77777777" w:rsidR="00787509" w:rsidRPr="00732679" w:rsidRDefault="00787509" w:rsidP="009100AE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9774615" w:edGrp="everyone"/>
            <w:permEnd w:id="149774615"/>
          </w:p>
        </w:tc>
      </w:tr>
    </w:tbl>
    <w:p w14:paraId="267595C1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07FEE05D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7951A012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F1FBB1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87509" w:rsidRPr="00750D30" w14:paraId="2790FF6E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76CC86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6533B28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0A3F522" w14:textId="06F0FB5C" w:rsidR="00787509" w:rsidRPr="00750D30" w:rsidRDefault="00787509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</w:t>
            </w:r>
            <w:r>
              <w:rPr>
                <w:rFonts w:ascii="Arial" w:hAnsi="Arial" w:cs="Arial"/>
                <w:sz w:val="20"/>
              </w:rPr>
              <w:t xml:space="preserve">activities </w:t>
            </w:r>
            <w:r w:rsidRPr="00750D30">
              <w:rPr>
                <w:rFonts w:ascii="Arial" w:hAnsi="Arial" w:cs="Arial"/>
                <w:sz w:val="20"/>
              </w:rPr>
              <w:t>as outlined on the following pages. You must attempt all questions and provide enough detail in your responses to demonstrate your knowledge.</w:t>
            </w:r>
          </w:p>
          <w:p w14:paraId="2CFFC87C" w14:textId="27E5C5D9" w:rsidR="00787509" w:rsidRPr="00750D30" w:rsidRDefault="005526C8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timeframe for these tasks will be established by your Assessor or Training Plan</w:t>
            </w:r>
            <w:r w:rsidR="00787509"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6BBAFA30" w14:textId="77777777" w:rsidR="00787509" w:rsidRPr="00750D30" w:rsidRDefault="00787509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7F1CF12B" w14:textId="77777777" w:rsidR="00787509" w:rsidRPr="00750D30" w:rsidRDefault="00787509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145CEC3F" w14:textId="77777777" w:rsidR="00787509" w:rsidRPr="00750D30" w:rsidRDefault="00787509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4BDFD679" w14:textId="77777777" w:rsidR="00787509" w:rsidRPr="00750D30" w:rsidRDefault="00787509" w:rsidP="004E206C">
            <w:pPr>
              <w:numPr>
                <w:ilvl w:val="2"/>
                <w:numId w:val="27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87509" w:rsidRPr="00750D30" w14:paraId="4E22EAA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4C554" w14:textId="2B42EBD8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87509" w:rsidRPr="00750D30" w14:paraId="4BDE7774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C90D8EB" w14:textId="7777777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30996CF1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p w14:paraId="08F51E30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490FAB55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E93D999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87509" w:rsidRPr="00750D30" w14:paraId="42E269EA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2CB32B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081F3A5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060210" w14:textId="77777777" w:rsidR="00787509" w:rsidRPr="00750D30" w:rsidRDefault="00787509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1889E14D" w14:textId="77777777" w:rsidR="00787509" w:rsidRPr="00750D30" w:rsidRDefault="00787509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7C95175F" w14:textId="77777777" w:rsidR="00787509" w:rsidRPr="00750D30" w:rsidRDefault="00787509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7EAE8487" w14:textId="77777777" w:rsidR="00787509" w:rsidRPr="00750D30" w:rsidRDefault="00787509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310DC27F" w14:textId="77777777" w:rsidR="00787509" w:rsidRDefault="00787509" w:rsidP="00787509">
      <w:pPr>
        <w:jc w:val="left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743090" w:rsidRPr="00BA4D9F" w14:paraId="5428E617" w14:textId="77777777" w:rsidTr="00CD3738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4336EA7" w14:textId="77777777" w:rsidR="00743090" w:rsidRPr="00750D30" w:rsidRDefault="00743090" w:rsidP="00CD3738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ASSESSOR COMMENTS</w:t>
            </w:r>
          </w:p>
        </w:tc>
      </w:tr>
      <w:tr w:rsidR="00743090" w:rsidRPr="00BA4D9F" w14:paraId="67E8B994" w14:textId="77777777" w:rsidTr="00CD3738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00FF000" w14:textId="77777777" w:rsidR="00743090" w:rsidRPr="00DE303D" w:rsidRDefault="00743090" w:rsidP="00CD3738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3E76FC34" w14:textId="77777777" w:rsidR="00743090" w:rsidRPr="00DE303D" w:rsidRDefault="00743090" w:rsidP="00743090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75B62650" w14:textId="77777777" w:rsidR="00743090" w:rsidRPr="00750D30" w:rsidRDefault="00743090" w:rsidP="00743090">
            <w:pPr>
              <w:numPr>
                <w:ilvl w:val="0"/>
                <w:numId w:val="27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743090" w:rsidRPr="00BA4D9F" w14:paraId="1C829AF1" w14:textId="77777777" w:rsidTr="00CD3738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245FF8" w14:textId="77777777" w:rsidR="00743090" w:rsidRPr="00D5437A" w:rsidRDefault="00743090" w:rsidP="00CD3738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1176659802" w:edGrp="everyone"/>
            <w:permEnd w:id="1176659802"/>
          </w:p>
        </w:tc>
      </w:tr>
    </w:tbl>
    <w:p w14:paraId="4A8CFF41" w14:textId="77777777" w:rsidR="00787509" w:rsidRPr="000E310E" w:rsidRDefault="00787509" w:rsidP="00787509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5C80205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t>NOTE</w:t>
      </w:r>
    </w:p>
    <w:p w14:paraId="5502432C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52D7C227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3A4043D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</w:p>
    <w:p w14:paraId="4E77314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</w:p>
    <w:p w14:paraId="4DAA1DAD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p w14:paraId="1241481F" w14:textId="1115582F" w:rsidR="00920F6C" w:rsidRPr="00BE22CD" w:rsidRDefault="00920F6C" w:rsidP="00920F6C">
      <w:pPr>
        <w:rPr>
          <w:rFonts w:ascii="Arial" w:hAnsi="Arial" w:cs="Arial"/>
          <w:sz w:val="22"/>
          <w:szCs w:val="22"/>
        </w:rPr>
      </w:pPr>
      <w:r w:rsidRPr="00BE22CD">
        <w:rPr>
          <w:rFonts w:ascii="Arial" w:hAnsi="Arial" w:cs="Arial"/>
          <w:sz w:val="22"/>
          <w:szCs w:val="22"/>
        </w:rPr>
        <w:t>For the following activit</w:t>
      </w:r>
      <w:r w:rsidR="00685F2E">
        <w:rPr>
          <w:rFonts w:ascii="Arial" w:hAnsi="Arial" w:cs="Arial"/>
          <w:sz w:val="22"/>
          <w:szCs w:val="22"/>
        </w:rPr>
        <w:t>y</w:t>
      </w:r>
      <w:r w:rsidRPr="00BE22CD">
        <w:rPr>
          <w:rFonts w:ascii="Arial" w:hAnsi="Arial" w:cs="Arial"/>
          <w:sz w:val="22"/>
          <w:szCs w:val="22"/>
        </w:rPr>
        <w:t xml:space="preserve">, name </w:t>
      </w:r>
      <w:r w:rsidR="00685F2E">
        <w:rPr>
          <w:rFonts w:ascii="Arial" w:hAnsi="Arial" w:cs="Arial"/>
          <w:sz w:val="22"/>
          <w:szCs w:val="22"/>
        </w:rPr>
        <w:t>the state</w:t>
      </w:r>
      <w:r w:rsidRPr="00BE22CD">
        <w:rPr>
          <w:rFonts w:ascii="Arial" w:hAnsi="Arial" w:cs="Arial"/>
          <w:sz w:val="22"/>
          <w:szCs w:val="22"/>
        </w:rPr>
        <w:t xml:space="preserve"> you wish to </w:t>
      </w:r>
      <w:r w:rsidR="00685F2E">
        <w:rPr>
          <w:rFonts w:ascii="Arial" w:hAnsi="Arial" w:cs="Arial"/>
          <w:sz w:val="22"/>
          <w:szCs w:val="22"/>
        </w:rPr>
        <w:t>research</w:t>
      </w:r>
      <w:r w:rsidRPr="00BE22CD">
        <w:rPr>
          <w:rFonts w:ascii="Arial" w:hAnsi="Arial" w:cs="Arial"/>
          <w:sz w:val="22"/>
          <w:szCs w:val="22"/>
        </w:rPr>
        <w:t>.</w:t>
      </w:r>
    </w:p>
    <w:p w14:paraId="6D7891AB" w14:textId="77777777" w:rsidR="00920F6C" w:rsidRPr="00BE22CD" w:rsidRDefault="00920F6C" w:rsidP="00920F6C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9297" w:type="dxa"/>
        <w:tblInd w:w="-147" w:type="dxa"/>
        <w:tblLook w:val="04A0" w:firstRow="1" w:lastRow="0" w:firstColumn="1" w:lastColumn="0" w:noHBand="0" w:noVBand="1"/>
      </w:tblPr>
      <w:tblGrid>
        <w:gridCol w:w="3119"/>
        <w:gridCol w:w="6178"/>
      </w:tblGrid>
      <w:tr w:rsidR="00920F6C" w:rsidRPr="00BE22CD" w14:paraId="7F41351D" w14:textId="77777777" w:rsidTr="00611D3F">
        <w:trPr>
          <w:trHeight w:val="454"/>
        </w:trPr>
        <w:tc>
          <w:tcPr>
            <w:tcW w:w="3119" w:type="dxa"/>
            <w:shd w:val="clear" w:color="auto" w:fill="D9D9D9" w:themeFill="background1" w:themeFillShade="D9"/>
            <w:vAlign w:val="center"/>
          </w:tcPr>
          <w:p w14:paraId="4579471B" w14:textId="2526E97E" w:rsidR="00920F6C" w:rsidRPr="00BE22CD" w:rsidRDefault="00685F2E" w:rsidP="009100A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State work is conducted in</w:t>
            </w:r>
          </w:p>
        </w:tc>
        <w:tc>
          <w:tcPr>
            <w:tcW w:w="6178" w:type="dxa"/>
            <w:vAlign w:val="center"/>
          </w:tcPr>
          <w:p w14:paraId="58A9A58F" w14:textId="2E32E5D9" w:rsidR="00920F6C" w:rsidRPr="00743090" w:rsidRDefault="00920F6C" w:rsidP="009100A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10591781" w:edGrp="everyone"/>
            <w:permEnd w:id="2010591781"/>
          </w:p>
        </w:tc>
      </w:tr>
    </w:tbl>
    <w:p w14:paraId="039F9565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p w14:paraId="2D7C5B02" w14:textId="77777777" w:rsidR="00920F6C" w:rsidRPr="00BE22CD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9281" w:type="dxa"/>
        <w:tblInd w:w="-131" w:type="dxa"/>
        <w:shd w:val="clear" w:color="auto" w:fill="F7CAAC"/>
        <w:tblLook w:val="04A0" w:firstRow="1" w:lastRow="0" w:firstColumn="1" w:lastColumn="0" w:noHBand="0" w:noVBand="1"/>
      </w:tblPr>
      <w:tblGrid>
        <w:gridCol w:w="9281"/>
      </w:tblGrid>
      <w:tr w:rsidR="00920F6C" w:rsidRPr="00DD1A2A" w14:paraId="4B93E20A" w14:textId="77777777" w:rsidTr="00920F6C">
        <w:tc>
          <w:tcPr>
            <w:tcW w:w="9281" w:type="dxa"/>
            <w:shd w:val="clear" w:color="auto" w:fill="232F84"/>
          </w:tcPr>
          <w:p w14:paraId="16BC2994" w14:textId="77777777" w:rsidR="00920F6C" w:rsidRPr="00DD1A2A" w:rsidRDefault="00920F6C" w:rsidP="008E30FF">
            <w:pPr>
              <w:numPr>
                <w:ilvl w:val="0"/>
                <w:numId w:val="51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23" w:name="_Ref35349341"/>
          </w:p>
        </w:tc>
        <w:bookmarkEnd w:id="23"/>
      </w:tr>
      <w:tr w:rsidR="00920F6C" w:rsidRPr="00DD1A2A" w14:paraId="1A944E38" w14:textId="77777777" w:rsidTr="00920F6C">
        <w:tc>
          <w:tcPr>
            <w:tcW w:w="9281" w:type="dxa"/>
            <w:shd w:val="clear" w:color="auto" w:fill="A1D7E1"/>
          </w:tcPr>
          <w:p w14:paraId="051D0071" w14:textId="77777777" w:rsidR="00920F6C" w:rsidRDefault="00685F2E" w:rsidP="00685F2E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Research contracts required for a residential building and respond to the following:</w:t>
            </w:r>
          </w:p>
          <w:p w14:paraId="263CA625" w14:textId="63FEB72B" w:rsidR="00685F2E" w:rsidRDefault="00685F2E" w:rsidP="00611D3F">
            <w:pPr>
              <w:pStyle w:val="ListParagraph"/>
              <w:numPr>
                <w:ilvl w:val="0"/>
                <w:numId w:val="54"/>
              </w:numPr>
              <w:ind w:left="439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Name and location (</w:t>
            </w:r>
            <w:r w:rsidR="00AC3D41">
              <w:rPr>
                <w:rFonts w:ascii="Arial" w:hAnsi="Arial" w:cs="Arial"/>
                <w:sz w:val="22"/>
              </w:rPr>
              <w:t>URL</w:t>
            </w:r>
            <w:r>
              <w:rPr>
                <w:rFonts w:ascii="Arial" w:hAnsi="Arial" w:cs="Arial"/>
                <w:sz w:val="22"/>
              </w:rPr>
              <w:t>) of relevant legislation related to owner/client contracts</w:t>
            </w:r>
          </w:p>
          <w:p w14:paraId="5D140A08" w14:textId="01DB4530" w:rsidR="00685F2E" w:rsidRDefault="00685F2E" w:rsidP="00611D3F">
            <w:pPr>
              <w:pStyle w:val="ListParagraph"/>
              <w:numPr>
                <w:ilvl w:val="0"/>
                <w:numId w:val="54"/>
              </w:numPr>
              <w:ind w:left="439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Legal requirements related to </w:t>
            </w:r>
            <w:r w:rsidR="000E623B">
              <w:rPr>
                <w:rFonts w:ascii="Arial" w:hAnsi="Arial" w:cs="Arial"/>
                <w:sz w:val="22"/>
              </w:rPr>
              <w:t>a building</w:t>
            </w:r>
            <w:r>
              <w:rPr>
                <w:rFonts w:ascii="Arial" w:hAnsi="Arial" w:cs="Arial"/>
                <w:sz w:val="22"/>
              </w:rPr>
              <w:t xml:space="preserve"> contract </w:t>
            </w:r>
          </w:p>
          <w:p w14:paraId="57A2C60A" w14:textId="0E2F609A" w:rsidR="00685F2E" w:rsidRPr="00685F2E" w:rsidRDefault="00685F2E" w:rsidP="00611D3F">
            <w:pPr>
              <w:pStyle w:val="ListParagraph"/>
              <w:numPr>
                <w:ilvl w:val="0"/>
                <w:numId w:val="54"/>
              </w:numPr>
              <w:ind w:left="439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Sub-contractor contract requirements</w:t>
            </w:r>
          </w:p>
        </w:tc>
      </w:tr>
    </w:tbl>
    <w:p w14:paraId="468972FD" w14:textId="77777777" w:rsidR="00920F6C" w:rsidRPr="00DD1A2A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9150" w:type="dxa"/>
        <w:tblLook w:val="04A0" w:firstRow="1" w:lastRow="0" w:firstColumn="1" w:lastColumn="0" w:noHBand="0" w:noVBand="1"/>
      </w:tblPr>
      <w:tblGrid>
        <w:gridCol w:w="9150"/>
      </w:tblGrid>
      <w:tr w:rsidR="00920F6C" w:rsidRPr="00A65760" w14:paraId="1DA6B544" w14:textId="77777777" w:rsidTr="009311B4">
        <w:tc>
          <w:tcPr>
            <w:tcW w:w="9150" w:type="dxa"/>
            <w:shd w:val="clear" w:color="auto" w:fill="000000" w:themeFill="text1"/>
          </w:tcPr>
          <w:p w14:paraId="19CB0C61" w14:textId="7D63A3F3" w:rsidR="00920F6C" w:rsidRPr="00A65760" w:rsidRDefault="00AC3D41" w:rsidP="00A65760">
            <w:pPr>
              <w:pStyle w:val="ListParagraph"/>
              <w:numPr>
                <w:ilvl w:val="0"/>
                <w:numId w:val="52"/>
              </w:numPr>
              <w:ind w:left="317"/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A65760">
              <w:rPr>
                <w:rFonts w:ascii="Arial" w:hAnsi="Arial" w:cs="Arial"/>
                <w:b/>
                <w:bCs/>
                <w:sz w:val="22"/>
              </w:rPr>
              <w:t>Name and location (URL) of relevant legislation related to owner/client contracts</w:t>
            </w:r>
          </w:p>
        </w:tc>
      </w:tr>
      <w:tr w:rsidR="00AC3D41" w:rsidRPr="00743090" w14:paraId="21AA5574" w14:textId="77777777" w:rsidTr="009311B4">
        <w:trPr>
          <w:trHeight w:val="907"/>
        </w:trPr>
        <w:tc>
          <w:tcPr>
            <w:tcW w:w="9150" w:type="dxa"/>
            <w:shd w:val="clear" w:color="auto" w:fill="auto"/>
          </w:tcPr>
          <w:p w14:paraId="324BD154" w14:textId="39189123" w:rsidR="000E623B" w:rsidRPr="00743090" w:rsidRDefault="000E623B" w:rsidP="00743090">
            <w:pPr>
              <w:jc w:val="left"/>
              <w:rPr>
                <w:rFonts w:ascii="Arial" w:eastAsia="Times New Roman" w:hAnsi="Arial" w:cs="Arial"/>
                <w:sz w:val="22"/>
              </w:rPr>
            </w:pPr>
            <w:permStart w:id="235755512" w:edGrp="everyone"/>
            <w:permEnd w:id="235755512"/>
          </w:p>
        </w:tc>
      </w:tr>
      <w:tr w:rsidR="00920F6C" w:rsidRPr="00A65760" w14:paraId="46219CF7" w14:textId="77777777" w:rsidTr="009311B4">
        <w:tc>
          <w:tcPr>
            <w:tcW w:w="9150" w:type="dxa"/>
            <w:shd w:val="clear" w:color="auto" w:fill="000000" w:themeFill="text1"/>
          </w:tcPr>
          <w:p w14:paraId="2C514DC7" w14:textId="2437135B" w:rsidR="00920F6C" w:rsidRPr="00A65760" w:rsidRDefault="00AC3D41" w:rsidP="00A65760">
            <w:pPr>
              <w:pStyle w:val="ListParagraph"/>
              <w:numPr>
                <w:ilvl w:val="0"/>
                <w:numId w:val="52"/>
              </w:numPr>
              <w:ind w:left="317"/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A65760">
              <w:rPr>
                <w:rFonts w:ascii="Arial" w:hAnsi="Arial" w:cs="Arial"/>
                <w:b/>
                <w:bCs/>
                <w:sz w:val="22"/>
              </w:rPr>
              <w:t xml:space="preserve">Legal requirements related to </w:t>
            </w:r>
            <w:r w:rsidR="000E623B" w:rsidRPr="00A65760">
              <w:rPr>
                <w:rFonts w:ascii="Arial" w:hAnsi="Arial" w:cs="Arial"/>
                <w:b/>
                <w:bCs/>
                <w:sz w:val="22"/>
              </w:rPr>
              <w:t>a building</w:t>
            </w:r>
            <w:r w:rsidRPr="00A65760">
              <w:rPr>
                <w:rFonts w:ascii="Arial" w:hAnsi="Arial" w:cs="Arial"/>
                <w:b/>
                <w:bCs/>
                <w:sz w:val="22"/>
              </w:rPr>
              <w:t xml:space="preserve"> contract</w:t>
            </w:r>
          </w:p>
        </w:tc>
      </w:tr>
      <w:tr w:rsidR="00920F6C" w:rsidRPr="00743090" w14:paraId="7E011A3B" w14:textId="77777777" w:rsidTr="009311B4">
        <w:trPr>
          <w:trHeight w:val="6576"/>
        </w:trPr>
        <w:tc>
          <w:tcPr>
            <w:tcW w:w="9150" w:type="dxa"/>
          </w:tcPr>
          <w:p w14:paraId="495FDF2A" w14:textId="7B338C85" w:rsidR="00EB6798" w:rsidRPr="00743090" w:rsidRDefault="00EB6798" w:rsidP="00743090">
            <w:pPr>
              <w:jc w:val="left"/>
              <w:rPr>
                <w:rFonts w:ascii="Arial" w:eastAsia="Times New Roman" w:hAnsi="Arial" w:cs="Arial"/>
                <w:sz w:val="22"/>
              </w:rPr>
            </w:pPr>
            <w:permStart w:id="1385959296" w:edGrp="everyone"/>
            <w:permEnd w:id="1385959296"/>
          </w:p>
        </w:tc>
      </w:tr>
      <w:tr w:rsidR="00920F6C" w:rsidRPr="00A65760" w14:paraId="561BF7CE" w14:textId="77777777" w:rsidTr="009311B4">
        <w:tc>
          <w:tcPr>
            <w:tcW w:w="9150" w:type="dxa"/>
            <w:shd w:val="clear" w:color="auto" w:fill="000000" w:themeFill="text1"/>
          </w:tcPr>
          <w:p w14:paraId="0B5850AF" w14:textId="05FBD24B" w:rsidR="00920F6C" w:rsidRPr="00A65760" w:rsidRDefault="00AC3D41" w:rsidP="00611D3F">
            <w:pPr>
              <w:pStyle w:val="ListParagraph"/>
              <w:keepNext/>
              <w:keepLines/>
              <w:numPr>
                <w:ilvl w:val="0"/>
                <w:numId w:val="52"/>
              </w:numPr>
              <w:ind w:left="312" w:hanging="357"/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A65760">
              <w:rPr>
                <w:rFonts w:ascii="Arial" w:hAnsi="Arial" w:cs="Arial"/>
                <w:b/>
                <w:bCs/>
                <w:sz w:val="22"/>
              </w:rPr>
              <w:t>Sub-contractor contract requirements</w:t>
            </w:r>
          </w:p>
        </w:tc>
      </w:tr>
      <w:tr w:rsidR="00920F6C" w:rsidRPr="00743090" w14:paraId="40233D7C" w14:textId="77777777" w:rsidTr="009311B4">
        <w:trPr>
          <w:trHeight w:val="6406"/>
        </w:trPr>
        <w:tc>
          <w:tcPr>
            <w:tcW w:w="9150" w:type="dxa"/>
          </w:tcPr>
          <w:p w14:paraId="294466A9" w14:textId="77777777" w:rsidR="00920F6C" w:rsidRPr="00743090" w:rsidRDefault="00920F6C" w:rsidP="00743090">
            <w:pPr>
              <w:jc w:val="left"/>
              <w:rPr>
                <w:rFonts w:ascii="Arial" w:hAnsi="Arial" w:cs="Arial"/>
                <w:sz w:val="22"/>
              </w:rPr>
            </w:pPr>
            <w:permStart w:id="967139962" w:edGrp="everyone"/>
            <w:permEnd w:id="967139962"/>
          </w:p>
        </w:tc>
      </w:tr>
    </w:tbl>
    <w:p w14:paraId="22FA9198" w14:textId="77777777" w:rsidR="00920F6C" w:rsidRPr="00DD1A2A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p w14:paraId="4ABCF651" w14:textId="77777777" w:rsidR="00920F6C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920F6C" w:rsidRPr="00830749" w14:paraId="7BC861BE" w14:textId="77777777" w:rsidTr="00732679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8C0DE11" w14:textId="77777777" w:rsidR="00920F6C" w:rsidRPr="001C4084" w:rsidRDefault="00920F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1A1419BB" w14:textId="7F9FCE0E" w:rsidR="00920F6C" w:rsidRPr="001C4084" w:rsidRDefault="00920F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026831070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02BCF9D" w14:textId="77777777" w:rsidR="00920F6C" w:rsidRPr="00533511" w:rsidRDefault="005D6AC7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479497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20F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26831070"/>
          </w:p>
        </w:tc>
      </w:tr>
    </w:tbl>
    <w:p w14:paraId="2506969B" w14:textId="77777777" w:rsidR="00732679" w:rsidRDefault="00732679" w:rsidP="004E206C">
      <w:pPr>
        <w:jc w:val="left"/>
        <w:rPr>
          <w:rFonts w:ascii="Arial" w:hAnsi="Arial" w:cs="Arial"/>
          <w:sz w:val="22"/>
          <w:szCs w:val="22"/>
        </w:rPr>
      </w:pPr>
    </w:p>
    <w:p w14:paraId="7DCCC94B" w14:textId="5BD8BE3A" w:rsidR="004E206C" w:rsidRDefault="004E206C" w:rsidP="004E206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E206C" w:rsidRPr="00594B1F" w14:paraId="79EF5E86" w14:textId="77777777" w:rsidTr="009100AE">
        <w:tc>
          <w:tcPr>
            <w:tcW w:w="9235" w:type="dxa"/>
            <w:shd w:val="clear" w:color="auto" w:fill="232F84"/>
          </w:tcPr>
          <w:p w14:paraId="3453479F" w14:textId="77777777" w:rsidR="004E206C" w:rsidRPr="00594B1F" w:rsidRDefault="004E206C" w:rsidP="008E30FF">
            <w:pPr>
              <w:numPr>
                <w:ilvl w:val="0"/>
                <w:numId w:val="51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24" w:name="_Ref35349352"/>
          </w:p>
        </w:tc>
        <w:bookmarkEnd w:id="24"/>
      </w:tr>
      <w:tr w:rsidR="004E206C" w:rsidRPr="00594B1F" w14:paraId="0D9C712E" w14:textId="77777777" w:rsidTr="009100AE">
        <w:tc>
          <w:tcPr>
            <w:tcW w:w="9235" w:type="dxa"/>
            <w:shd w:val="clear" w:color="auto" w:fill="A1D7E1"/>
          </w:tcPr>
          <w:p w14:paraId="43214BA8" w14:textId="0FE7C774" w:rsidR="00895091" w:rsidRPr="00895091" w:rsidRDefault="00895091" w:rsidP="00895091">
            <w:pPr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895091">
              <w:rPr>
                <w:rFonts w:ascii="Arial" w:hAnsi="Arial" w:cs="Arial"/>
                <w:b/>
                <w:bCs/>
                <w:sz w:val="22"/>
              </w:rPr>
              <w:t>Scenario</w:t>
            </w:r>
          </w:p>
          <w:p w14:paraId="563E1F25" w14:textId="1695FB9E" w:rsidR="00BF7AD4" w:rsidRDefault="00895091" w:rsidP="00895091">
            <w:pPr>
              <w:jc w:val="left"/>
              <w:rPr>
                <w:rFonts w:ascii="Arial" w:hAnsi="Arial" w:cs="Arial"/>
                <w:sz w:val="22"/>
              </w:rPr>
            </w:pPr>
            <w:r w:rsidRPr="00895091">
              <w:rPr>
                <w:rFonts w:ascii="Arial" w:hAnsi="Arial" w:cs="Arial"/>
                <w:sz w:val="22"/>
              </w:rPr>
              <w:t xml:space="preserve">You are working as </w:t>
            </w:r>
            <w:r>
              <w:rPr>
                <w:rFonts w:ascii="Arial" w:hAnsi="Arial" w:cs="Arial"/>
                <w:sz w:val="22"/>
              </w:rPr>
              <w:t>the contracts administration</w:t>
            </w:r>
            <w:r w:rsidRPr="00895091">
              <w:rPr>
                <w:rFonts w:ascii="Arial" w:hAnsi="Arial" w:cs="Arial"/>
                <w:sz w:val="22"/>
              </w:rPr>
              <w:t xml:space="preserve"> manager in a construction company. </w:t>
            </w:r>
            <w:r>
              <w:rPr>
                <w:rFonts w:ascii="Arial" w:hAnsi="Arial" w:cs="Arial"/>
                <w:sz w:val="22"/>
              </w:rPr>
              <w:t>The company has won the job of a new inner city build and is in the process of putting together work teams.</w:t>
            </w:r>
          </w:p>
          <w:p w14:paraId="7324DBA2" w14:textId="50244BD1" w:rsidR="00895091" w:rsidRDefault="00895091" w:rsidP="00895091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HR have assigned you with a team and </w:t>
            </w:r>
            <w:proofErr w:type="gramStart"/>
            <w:r>
              <w:rPr>
                <w:rFonts w:ascii="Arial" w:hAnsi="Arial" w:cs="Arial"/>
                <w:sz w:val="22"/>
              </w:rPr>
              <w:t>in order to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enable your new administration team to achieve their work goals, you have organised a meeting where you intend to provide the team with an </w:t>
            </w:r>
            <w:r w:rsidRPr="00895091">
              <w:rPr>
                <w:rFonts w:ascii="Arial" w:hAnsi="Arial" w:cs="Arial"/>
                <w:sz w:val="22"/>
              </w:rPr>
              <w:t>overview of the current legal and administrative environment</w:t>
            </w:r>
            <w:r w:rsidR="005921AD">
              <w:rPr>
                <w:rFonts w:ascii="Arial" w:hAnsi="Arial" w:cs="Arial"/>
                <w:sz w:val="22"/>
              </w:rPr>
              <w:t xml:space="preserve"> in the workplace and</w:t>
            </w:r>
            <w:r w:rsidRPr="00895091">
              <w:rPr>
                <w:rFonts w:ascii="Arial" w:hAnsi="Arial" w:cs="Arial"/>
                <w:sz w:val="22"/>
              </w:rPr>
              <w:t xml:space="preserve"> </w:t>
            </w:r>
            <w:r w:rsidR="00BF7AD4">
              <w:rPr>
                <w:rFonts w:ascii="Arial" w:hAnsi="Arial" w:cs="Arial"/>
                <w:sz w:val="22"/>
              </w:rPr>
              <w:t>the team</w:t>
            </w:r>
            <w:r w:rsidR="005422B1">
              <w:rPr>
                <w:rFonts w:ascii="Arial" w:hAnsi="Arial" w:cs="Arial"/>
                <w:sz w:val="22"/>
              </w:rPr>
              <w:t>’</w:t>
            </w:r>
            <w:r w:rsidR="00BF7AD4">
              <w:rPr>
                <w:rFonts w:ascii="Arial" w:hAnsi="Arial" w:cs="Arial"/>
                <w:sz w:val="22"/>
              </w:rPr>
              <w:t>s role and responsibilities.</w:t>
            </w:r>
          </w:p>
          <w:p w14:paraId="394E0F0F" w14:textId="77777777" w:rsidR="00BF7AD4" w:rsidRDefault="00BF7AD4" w:rsidP="00895091">
            <w:pPr>
              <w:jc w:val="left"/>
              <w:rPr>
                <w:rFonts w:ascii="Arial" w:hAnsi="Arial" w:cs="Arial"/>
                <w:sz w:val="22"/>
              </w:rPr>
            </w:pPr>
          </w:p>
          <w:p w14:paraId="128F7CED" w14:textId="77777777" w:rsidR="00BF7AD4" w:rsidRDefault="00BF7AD4" w:rsidP="00895091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Complete the information dot points you will address in the meeting agenda below.</w:t>
            </w:r>
          </w:p>
          <w:p w14:paraId="563D6D71" w14:textId="76C9DDC7" w:rsidR="00BF7AD4" w:rsidRPr="00895091" w:rsidRDefault="00BF7AD4" w:rsidP="00895091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</w:tbl>
    <w:p w14:paraId="45AE9F1E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E206C" w:rsidRPr="00594B1F" w14:paraId="7F0E951C" w14:textId="77777777" w:rsidTr="00BF7AD4">
        <w:tc>
          <w:tcPr>
            <w:tcW w:w="9016" w:type="dxa"/>
            <w:shd w:val="clear" w:color="auto" w:fill="D9D9D9"/>
          </w:tcPr>
          <w:p w14:paraId="1B767CA3" w14:textId="72D44C08" w:rsidR="004E206C" w:rsidRPr="00BF7AD4" w:rsidRDefault="00BF7AD4" w:rsidP="00BF7AD4">
            <w:pPr>
              <w:keepNext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BF7AD4">
              <w:rPr>
                <w:rFonts w:ascii="Arial" w:hAnsi="Arial" w:cs="Arial"/>
                <w:b/>
                <w:sz w:val="36"/>
                <w:szCs w:val="36"/>
              </w:rPr>
              <w:t xml:space="preserve">Meeting </w:t>
            </w:r>
            <w:r>
              <w:rPr>
                <w:rFonts w:ascii="Arial" w:hAnsi="Arial" w:cs="Arial"/>
                <w:b/>
                <w:sz w:val="36"/>
                <w:szCs w:val="36"/>
              </w:rPr>
              <w:t>A</w:t>
            </w:r>
            <w:r w:rsidRPr="00BF7AD4">
              <w:rPr>
                <w:rFonts w:ascii="Arial" w:hAnsi="Arial" w:cs="Arial"/>
                <w:b/>
                <w:sz w:val="36"/>
                <w:szCs w:val="36"/>
              </w:rPr>
              <w:t>genda</w:t>
            </w:r>
          </w:p>
          <w:p w14:paraId="01920BF6" w14:textId="77777777" w:rsidR="00BF7AD4" w:rsidRPr="00BF7AD4" w:rsidRDefault="00BF7AD4" w:rsidP="009100AE">
            <w:pPr>
              <w:keepNext/>
              <w:jc w:val="left"/>
              <w:rPr>
                <w:rFonts w:ascii="Arial" w:hAnsi="Arial" w:cs="Arial"/>
                <w:bCs/>
                <w:sz w:val="22"/>
              </w:rPr>
            </w:pPr>
            <w:r w:rsidRPr="003C5CD8">
              <w:rPr>
                <w:rFonts w:ascii="Arial" w:hAnsi="Arial" w:cs="Arial"/>
                <w:b/>
                <w:sz w:val="22"/>
              </w:rPr>
              <w:t>Location:</w:t>
            </w:r>
            <w:r w:rsidRPr="00BF7AD4">
              <w:rPr>
                <w:rFonts w:ascii="Arial" w:hAnsi="Arial" w:cs="Arial"/>
                <w:bCs/>
                <w:sz w:val="22"/>
              </w:rPr>
              <w:t xml:space="preserve"> </w:t>
            </w:r>
            <w:permStart w:id="604535520" w:edGrp="everyone"/>
            <w:r w:rsidRPr="00330CD4">
              <w:rPr>
                <w:rFonts w:ascii="Arial" w:hAnsi="Arial" w:cs="Arial"/>
                <w:bCs/>
                <w:i/>
                <w:iCs/>
                <w:sz w:val="22"/>
              </w:rPr>
              <w:t>Rm 615A – Civic building, King St.</w:t>
            </w:r>
            <w:permEnd w:id="604535520"/>
          </w:p>
          <w:p w14:paraId="7AED0EF1" w14:textId="24E1610B" w:rsidR="00BF7AD4" w:rsidRPr="00BF7AD4" w:rsidRDefault="00BF7AD4" w:rsidP="009100AE">
            <w:pPr>
              <w:keepNext/>
              <w:jc w:val="left"/>
              <w:rPr>
                <w:rFonts w:ascii="Arial" w:hAnsi="Arial" w:cs="Arial"/>
                <w:bCs/>
                <w:sz w:val="22"/>
              </w:rPr>
            </w:pPr>
            <w:r w:rsidRPr="003C5CD8">
              <w:rPr>
                <w:rFonts w:ascii="Arial" w:hAnsi="Arial" w:cs="Arial"/>
                <w:b/>
                <w:sz w:val="22"/>
              </w:rPr>
              <w:t>Date:</w:t>
            </w:r>
            <w:r w:rsidRPr="00BF7AD4">
              <w:rPr>
                <w:rFonts w:ascii="Arial" w:hAnsi="Arial" w:cs="Arial"/>
                <w:bCs/>
                <w:sz w:val="22"/>
              </w:rPr>
              <w:t xml:space="preserve"> </w:t>
            </w:r>
            <w:permStart w:id="336856681" w:edGrp="everyone"/>
            <w:r w:rsidR="00330CD4">
              <w:rPr>
                <w:rFonts w:ascii="Arial" w:hAnsi="Arial" w:cs="Arial"/>
                <w:bCs/>
                <w:sz w:val="22"/>
              </w:rPr>
              <w:t xml:space="preserve">17 </w:t>
            </w:r>
            <w:r w:rsidRPr="00330CD4">
              <w:rPr>
                <w:rFonts w:ascii="Arial" w:hAnsi="Arial" w:cs="Arial"/>
                <w:bCs/>
                <w:i/>
                <w:iCs/>
                <w:sz w:val="22"/>
              </w:rPr>
              <w:t>Sept 20xx</w:t>
            </w:r>
            <w:permEnd w:id="336856681"/>
          </w:p>
          <w:p w14:paraId="46712E6B" w14:textId="42BF69E2" w:rsidR="00BF7AD4" w:rsidRPr="00493550" w:rsidRDefault="00BF7AD4" w:rsidP="009100AE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C5CD8">
              <w:rPr>
                <w:rFonts w:ascii="Arial" w:hAnsi="Arial" w:cs="Arial"/>
                <w:b/>
                <w:bCs/>
                <w:sz w:val="22"/>
              </w:rPr>
              <w:t>Time:</w:t>
            </w:r>
            <w:r>
              <w:rPr>
                <w:rFonts w:ascii="Arial" w:hAnsi="Arial" w:cs="Arial"/>
                <w:sz w:val="22"/>
              </w:rPr>
              <w:t xml:space="preserve"> </w:t>
            </w:r>
            <w:permStart w:id="1739805276" w:edGrp="everyone"/>
            <w:r>
              <w:rPr>
                <w:rFonts w:ascii="Arial" w:hAnsi="Arial" w:cs="Arial"/>
                <w:sz w:val="22"/>
              </w:rPr>
              <w:t>2:15pm</w:t>
            </w:r>
            <w:permEnd w:id="1739805276"/>
          </w:p>
        </w:tc>
      </w:tr>
      <w:tr w:rsidR="004E206C" w:rsidRPr="00743090" w14:paraId="4B8BD502" w14:textId="77777777" w:rsidTr="005921AD">
        <w:trPr>
          <w:trHeight w:val="309"/>
        </w:trPr>
        <w:tc>
          <w:tcPr>
            <w:tcW w:w="9016" w:type="dxa"/>
          </w:tcPr>
          <w:p w14:paraId="196B7C4A" w14:textId="1AD540C5" w:rsidR="004E206C" w:rsidRPr="00743090" w:rsidRDefault="004E206C" w:rsidP="00743090">
            <w:pPr>
              <w:jc w:val="left"/>
              <w:rPr>
                <w:rFonts w:ascii="Arial" w:hAnsi="Arial" w:cs="Arial"/>
                <w:sz w:val="22"/>
              </w:rPr>
            </w:pPr>
            <w:permStart w:id="2107074639" w:edGrp="everyone"/>
            <w:permEnd w:id="2107074639"/>
          </w:p>
        </w:tc>
      </w:tr>
      <w:tr w:rsidR="004E206C" w:rsidRPr="00594B1F" w14:paraId="5D925513" w14:textId="77777777" w:rsidTr="00BF7AD4">
        <w:tc>
          <w:tcPr>
            <w:tcW w:w="9016" w:type="dxa"/>
            <w:shd w:val="clear" w:color="auto" w:fill="D9D9D9"/>
          </w:tcPr>
          <w:p w14:paraId="4E779B6C" w14:textId="6A342E5E" w:rsidR="004E206C" w:rsidRPr="00516D8A" w:rsidRDefault="005921AD" w:rsidP="009100AE">
            <w:pPr>
              <w:keepNext/>
              <w:jc w:val="left"/>
              <w:rPr>
                <w:rFonts w:ascii="Arial" w:hAnsi="Arial" w:cs="Arial"/>
                <w:b/>
                <w:szCs w:val="24"/>
              </w:rPr>
            </w:pPr>
            <w:r w:rsidRPr="00516D8A">
              <w:rPr>
                <w:rFonts w:ascii="Arial" w:hAnsi="Arial" w:cs="Arial"/>
                <w:b/>
                <w:szCs w:val="24"/>
              </w:rPr>
              <w:t>Agenda items</w:t>
            </w:r>
          </w:p>
        </w:tc>
      </w:tr>
      <w:tr w:rsidR="004E206C" w:rsidRPr="00743090" w14:paraId="30FC3473" w14:textId="77777777" w:rsidTr="00732679">
        <w:trPr>
          <w:trHeight w:val="7362"/>
        </w:trPr>
        <w:tc>
          <w:tcPr>
            <w:tcW w:w="9016" w:type="dxa"/>
          </w:tcPr>
          <w:p w14:paraId="769443DC" w14:textId="77777777" w:rsidR="00A902B5" w:rsidRPr="00743090" w:rsidRDefault="00A902B5" w:rsidP="00743090">
            <w:pPr>
              <w:jc w:val="left"/>
              <w:rPr>
                <w:rFonts w:ascii="Arial" w:hAnsi="Arial" w:cs="Arial"/>
                <w:sz w:val="22"/>
              </w:rPr>
            </w:pPr>
            <w:permStart w:id="340622581" w:edGrp="everyone"/>
            <w:permEnd w:id="340622581"/>
          </w:p>
        </w:tc>
      </w:tr>
    </w:tbl>
    <w:p w14:paraId="0FED2801" w14:textId="77777777" w:rsidR="00732679" w:rsidRDefault="00732679" w:rsidP="004E206C">
      <w:pPr>
        <w:jc w:val="left"/>
        <w:rPr>
          <w:rFonts w:ascii="Arial" w:hAnsi="Arial" w:cs="Arial"/>
          <w:sz w:val="22"/>
          <w:szCs w:val="22"/>
        </w:rPr>
      </w:pPr>
    </w:p>
    <w:p w14:paraId="6DC643B6" w14:textId="77777777" w:rsidR="00732679" w:rsidRDefault="00732679" w:rsidP="004E206C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732679" w:rsidRPr="00830749" w14:paraId="53AD4D94" w14:textId="77777777" w:rsidTr="0011319A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132442A" w14:textId="77777777" w:rsidR="00732679" w:rsidRPr="001C4084" w:rsidRDefault="00732679" w:rsidP="0011319A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306DEB9B" w14:textId="77777777" w:rsidR="00732679" w:rsidRPr="001C4084" w:rsidRDefault="00732679" w:rsidP="0011319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106519734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3F4715A" w14:textId="77777777" w:rsidR="00732679" w:rsidRPr="00533511" w:rsidRDefault="005D6AC7" w:rsidP="0011319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380302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3267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06519734"/>
          </w:p>
        </w:tc>
      </w:tr>
    </w:tbl>
    <w:p w14:paraId="46BDAED8" w14:textId="51A71EF2" w:rsidR="004E206C" w:rsidRPr="00732679" w:rsidRDefault="004E206C" w:rsidP="004E206C">
      <w:pPr>
        <w:jc w:val="left"/>
        <w:rPr>
          <w:rFonts w:ascii="Arial" w:hAnsi="Arial" w:cs="Arial"/>
          <w:sz w:val="22"/>
          <w:szCs w:val="22"/>
        </w:rPr>
      </w:pPr>
      <w:r w:rsidRPr="00732679"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3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E206C" w:rsidRPr="00594B1F" w14:paraId="7BEB91BF" w14:textId="77777777" w:rsidTr="009B6FE1">
        <w:tc>
          <w:tcPr>
            <w:tcW w:w="9016" w:type="dxa"/>
            <w:shd w:val="clear" w:color="auto" w:fill="232F84"/>
          </w:tcPr>
          <w:p w14:paraId="13749E5A" w14:textId="77777777" w:rsidR="004E206C" w:rsidRPr="00594B1F" w:rsidRDefault="004E206C" w:rsidP="008E30FF">
            <w:pPr>
              <w:numPr>
                <w:ilvl w:val="0"/>
                <w:numId w:val="51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25" w:name="_Ref35349356"/>
          </w:p>
        </w:tc>
        <w:bookmarkEnd w:id="25"/>
      </w:tr>
      <w:tr w:rsidR="004E206C" w:rsidRPr="00594B1F" w14:paraId="07C2F908" w14:textId="77777777" w:rsidTr="009B6FE1">
        <w:tc>
          <w:tcPr>
            <w:tcW w:w="9016" w:type="dxa"/>
            <w:shd w:val="clear" w:color="auto" w:fill="A1D7E1"/>
          </w:tcPr>
          <w:p w14:paraId="654F7110" w14:textId="5D75DA96" w:rsidR="004E206C" w:rsidRDefault="00A902B5" w:rsidP="00D8143B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 w:rsidRPr="00A902B5">
              <w:rPr>
                <w:rFonts w:ascii="Arial" w:hAnsi="Arial" w:cs="Arial"/>
                <w:sz w:val="22"/>
              </w:rPr>
              <w:t>Research and document quality assurance measure</w:t>
            </w:r>
            <w:r>
              <w:rPr>
                <w:rFonts w:ascii="Arial" w:hAnsi="Arial" w:cs="Arial"/>
                <w:sz w:val="22"/>
              </w:rPr>
              <w:t>s you can apply</w:t>
            </w:r>
            <w:r w:rsidRPr="00A902B5">
              <w:rPr>
                <w:rFonts w:ascii="Arial" w:hAnsi="Arial" w:cs="Arial"/>
                <w:sz w:val="22"/>
              </w:rPr>
              <w:t xml:space="preserve"> for each of the following</w:t>
            </w:r>
            <w:r>
              <w:rPr>
                <w:rFonts w:ascii="Arial" w:hAnsi="Arial" w:cs="Arial"/>
                <w:sz w:val="22"/>
              </w:rPr>
              <w:t>:</w:t>
            </w:r>
          </w:p>
          <w:p w14:paraId="3C8C2B0C" w14:textId="77777777" w:rsidR="00A902B5" w:rsidRPr="00A902B5" w:rsidRDefault="00A902B5" w:rsidP="005422B1">
            <w:pPr>
              <w:pStyle w:val="ListParagraph"/>
              <w:numPr>
                <w:ilvl w:val="0"/>
                <w:numId w:val="64"/>
              </w:numPr>
              <w:ind w:left="458"/>
              <w:jc w:val="left"/>
              <w:rPr>
                <w:rFonts w:ascii="Arial" w:hAnsi="Arial" w:cs="Arial"/>
                <w:sz w:val="22"/>
              </w:rPr>
            </w:pPr>
            <w:r w:rsidRPr="00A902B5">
              <w:rPr>
                <w:rFonts w:ascii="Arial" w:hAnsi="Arial" w:cs="Arial"/>
                <w:sz w:val="22"/>
              </w:rPr>
              <w:t>distributing information</w:t>
            </w:r>
          </w:p>
          <w:p w14:paraId="685C328A" w14:textId="77777777" w:rsidR="00A902B5" w:rsidRPr="00A902B5" w:rsidRDefault="00A902B5" w:rsidP="005422B1">
            <w:pPr>
              <w:pStyle w:val="ListParagraph"/>
              <w:numPr>
                <w:ilvl w:val="0"/>
                <w:numId w:val="64"/>
              </w:numPr>
              <w:ind w:left="458"/>
              <w:jc w:val="left"/>
              <w:rPr>
                <w:rFonts w:ascii="Arial" w:hAnsi="Arial" w:cs="Arial"/>
                <w:sz w:val="22"/>
              </w:rPr>
            </w:pPr>
            <w:r w:rsidRPr="00A902B5">
              <w:rPr>
                <w:rFonts w:ascii="Arial" w:hAnsi="Arial" w:cs="Arial"/>
                <w:sz w:val="22"/>
              </w:rPr>
              <w:t>establishing performance benchmarks for system</w:t>
            </w:r>
          </w:p>
          <w:p w14:paraId="340BC767" w14:textId="77777777" w:rsidR="00A902B5" w:rsidRPr="00A902B5" w:rsidRDefault="00A902B5" w:rsidP="005422B1">
            <w:pPr>
              <w:pStyle w:val="ListParagraph"/>
              <w:numPr>
                <w:ilvl w:val="0"/>
                <w:numId w:val="64"/>
              </w:numPr>
              <w:ind w:left="458"/>
              <w:jc w:val="left"/>
              <w:rPr>
                <w:rFonts w:ascii="Arial" w:hAnsi="Arial" w:cs="Arial"/>
                <w:sz w:val="22"/>
              </w:rPr>
            </w:pPr>
            <w:r w:rsidRPr="00A902B5">
              <w:rPr>
                <w:rFonts w:ascii="Arial" w:hAnsi="Arial" w:cs="Arial"/>
                <w:sz w:val="22"/>
              </w:rPr>
              <w:t>maintaining a quality dialogue with all parties to the construction process</w:t>
            </w:r>
          </w:p>
          <w:p w14:paraId="42ED8A24" w14:textId="77777777" w:rsidR="00A902B5" w:rsidRPr="00A902B5" w:rsidRDefault="00A902B5" w:rsidP="005422B1">
            <w:pPr>
              <w:pStyle w:val="ListParagraph"/>
              <w:numPr>
                <w:ilvl w:val="0"/>
                <w:numId w:val="64"/>
              </w:numPr>
              <w:ind w:left="458"/>
              <w:jc w:val="left"/>
              <w:rPr>
                <w:rFonts w:ascii="Arial" w:hAnsi="Arial" w:cs="Arial"/>
                <w:sz w:val="22"/>
              </w:rPr>
            </w:pPr>
            <w:r w:rsidRPr="00A902B5">
              <w:rPr>
                <w:rFonts w:ascii="Arial" w:hAnsi="Arial" w:cs="Arial"/>
                <w:sz w:val="22"/>
              </w:rPr>
              <w:t>managing within organisational policy</w:t>
            </w:r>
          </w:p>
          <w:p w14:paraId="2DD96B1C" w14:textId="77777777" w:rsidR="00A902B5" w:rsidRPr="00A902B5" w:rsidRDefault="00A902B5" w:rsidP="005422B1">
            <w:pPr>
              <w:pStyle w:val="ListParagraph"/>
              <w:numPr>
                <w:ilvl w:val="0"/>
                <w:numId w:val="64"/>
              </w:numPr>
              <w:ind w:left="458"/>
              <w:jc w:val="left"/>
              <w:rPr>
                <w:rFonts w:ascii="Arial" w:hAnsi="Arial" w:cs="Arial"/>
                <w:sz w:val="22"/>
              </w:rPr>
            </w:pPr>
            <w:r w:rsidRPr="00A902B5">
              <w:rPr>
                <w:rFonts w:ascii="Arial" w:hAnsi="Arial" w:cs="Arial"/>
                <w:sz w:val="22"/>
              </w:rPr>
              <w:t>monitoring internal expenditures and funding allocations</w:t>
            </w:r>
          </w:p>
          <w:p w14:paraId="08EED775" w14:textId="77777777" w:rsidR="00A902B5" w:rsidRPr="00A902B5" w:rsidRDefault="00A902B5" w:rsidP="005422B1">
            <w:pPr>
              <w:pStyle w:val="ListParagraph"/>
              <w:numPr>
                <w:ilvl w:val="0"/>
                <w:numId w:val="64"/>
              </w:numPr>
              <w:ind w:left="458"/>
              <w:jc w:val="left"/>
              <w:rPr>
                <w:rFonts w:ascii="Arial" w:hAnsi="Arial" w:cs="Arial"/>
                <w:sz w:val="22"/>
              </w:rPr>
            </w:pPr>
            <w:r w:rsidRPr="00A902B5">
              <w:rPr>
                <w:rFonts w:ascii="Arial" w:hAnsi="Arial" w:cs="Arial"/>
                <w:sz w:val="22"/>
              </w:rPr>
              <w:t>obtaining adequate feedback from clients, subcontractors and suppliers</w:t>
            </w:r>
          </w:p>
          <w:p w14:paraId="4DCC6584" w14:textId="77777777" w:rsidR="00A902B5" w:rsidRPr="00A902B5" w:rsidRDefault="00A902B5" w:rsidP="005422B1">
            <w:pPr>
              <w:pStyle w:val="ListParagraph"/>
              <w:numPr>
                <w:ilvl w:val="0"/>
                <w:numId w:val="64"/>
              </w:numPr>
              <w:ind w:left="458"/>
              <w:jc w:val="left"/>
              <w:rPr>
                <w:rFonts w:ascii="Arial" w:hAnsi="Arial" w:cs="Arial"/>
                <w:sz w:val="22"/>
              </w:rPr>
            </w:pPr>
            <w:r w:rsidRPr="00A902B5">
              <w:rPr>
                <w:rFonts w:ascii="Arial" w:hAnsi="Arial" w:cs="Arial"/>
                <w:sz w:val="22"/>
              </w:rPr>
              <w:t>providing feedback and developing remediation procedures</w:t>
            </w:r>
          </w:p>
          <w:p w14:paraId="69D0B8E8" w14:textId="69D8BA74" w:rsidR="00A902B5" w:rsidRPr="00A902B5" w:rsidRDefault="00A902B5" w:rsidP="005422B1">
            <w:pPr>
              <w:pStyle w:val="ListParagraph"/>
              <w:numPr>
                <w:ilvl w:val="0"/>
                <w:numId w:val="64"/>
              </w:numPr>
              <w:ind w:left="458"/>
              <w:jc w:val="left"/>
              <w:rPr>
                <w:rFonts w:ascii="Arial" w:hAnsi="Arial" w:cs="Arial"/>
                <w:sz w:val="22"/>
              </w:rPr>
            </w:pPr>
            <w:r w:rsidRPr="00A902B5">
              <w:rPr>
                <w:rFonts w:ascii="Arial" w:hAnsi="Arial" w:cs="Arial"/>
                <w:sz w:val="22"/>
              </w:rPr>
              <w:t>responding to external legislation and regulation requirements.</w:t>
            </w:r>
          </w:p>
          <w:p w14:paraId="6811A3BA" w14:textId="0CC64CD6" w:rsidR="00A902B5" w:rsidRPr="00A902B5" w:rsidRDefault="00A902B5" w:rsidP="00D8143B">
            <w:pPr>
              <w:contextualSpacing/>
              <w:jc w:val="left"/>
              <w:rPr>
                <w:rFonts w:ascii="Arial" w:hAnsi="Arial" w:cs="Arial"/>
                <w:sz w:val="22"/>
              </w:rPr>
            </w:pPr>
          </w:p>
        </w:tc>
      </w:tr>
    </w:tbl>
    <w:p w14:paraId="5DD84EF1" w14:textId="0A56125F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E206C" w:rsidRPr="00D8143B" w14:paraId="56A0FCF8" w14:textId="77777777" w:rsidTr="00A902B5">
        <w:tc>
          <w:tcPr>
            <w:tcW w:w="9016" w:type="dxa"/>
            <w:shd w:val="clear" w:color="auto" w:fill="000000"/>
          </w:tcPr>
          <w:p w14:paraId="4E5965BE" w14:textId="4BCD9991" w:rsidR="004E206C" w:rsidRPr="00A902B5" w:rsidRDefault="00A902B5" w:rsidP="00A65760">
            <w:pPr>
              <w:pStyle w:val="ListParagraph"/>
              <w:numPr>
                <w:ilvl w:val="0"/>
                <w:numId w:val="77"/>
              </w:numPr>
              <w:ind w:left="317"/>
              <w:jc w:val="lef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D</w:t>
            </w:r>
            <w:r w:rsidRPr="00A902B5">
              <w:rPr>
                <w:rFonts w:ascii="Arial" w:hAnsi="Arial" w:cs="Arial"/>
                <w:b/>
                <w:bCs/>
                <w:sz w:val="22"/>
              </w:rPr>
              <w:t>istributing information</w:t>
            </w:r>
          </w:p>
        </w:tc>
      </w:tr>
      <w:tr w:rsidR="004E206C" w:rsidRPr="00743090" w14:paraId="75FF3319" w14:textId="77777777" w:rsidTr="00526414">
        <w:trPr>
          <w:trHeight w:val="2268"/>
          <w:hidden w:val="0"/>
        </w:trPr>
        <w:tc>
          <w:tcPr>
            <w:tcW w:w="9016" w:type="dxa"/>
          </w:tcPr>
          <w:p w14:paraId="62ABDB0B" w14:textId="708B542C" w:rsidR="00A902B5" w:rsidRPr="00743090" w:rsidRDefault="00A902B5" w:rsidP="00743090">
            <w:pPr>
              <w:pStyle w:val="38PASBenchmark"/>
              <w:rPr>
                <w:vanish w:val="0"/>
                <w:color w:val="auto"/>
                <w:sz w:val="22"/>
                <w:szCs w:val="22"/>
              </w:rPr>
            </w:pPr>
            <w:permStart w:id="973936021" w:edGrp="everyone"/>
            <w:permEnd w:id="973936021"/>
          </w:p>
        </w:tc>
      </w:tr>
      <w:tr w:rsidR="004E206C" w:rsidRPr="00D8143B" w14:paraId="05D56422" w14:textId="77777777" w:rsidTr="00A902B5">
        <w:tc>
          <w:tcPr>
            <w:tcW w:w="9016" w:type="dxa"/>
            <w:shd w:val="clear" w:color="auto" w:fill="000000"/>
          </w:tcPr>
          <w:p w14:paraId="5A583AD2" w14:textId="55B755D9" w:rsidR="004E206C" w:rsidRPr="00A902B5" w:rsidRDefault="00A902B5" w:rsidP="00A65760">
            <w:pPr>
              <w:pStyle w:val="ListParagraph"/>
              <w:keepNext/>
              <w:numPr>
                <w:ilvl w:val="0"/>
                <w:numId w:val="77"/>
              </w:numPr>
              <w:ind w:left="317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E</w:t>
            </w:r>
            <w:r w:rsidRPr="00A902B5">
              <w:rPr>
                <w:rFonts w:ascii="Arial" w:hAnsi="Arial" w:cs="Arial"/>
                <w:b/>
                <w:bCs/>
                <w:sz w:val="22"/>
              </w:rPr>
              <w:t>stablishing performance benchmarks for a system</w:t>
            </w:r>
          </w:p>
        </w:tc>
      </w:tr>
      <w:tr w:rsidR="004E206C" w:rsidRPr="00743090" w14:paraId="3CC4F83F" w14:textId="77777777" w:rsidTr="005422B1">
        <w:trPr>
          <w:trHeight w:val="1984"/>
          <w:hidden w:val="0"/>
        </w:trPr>
        <w:tc>
          <w:tcPr>
            <w:tcW w:w="9016" w:type="dxa"/>
          </w:tcPr>
          <w:p w14:paraId="4EEB87C9" w14:textId="5C74FA1A" w:rsidR="00A902B5" w:rsidRPr="00743090" w:rsidRDefault="00A902B5" w:rsidP="00743090">
            <w:pPr>
              <w:pStyle w:val="38PASBenchmark"/>
              <w:rPr>
                <w:vanish w:val="0"/>
                <w:color w:val="auto"/>
                <w:sz w:val="22"/>
                <w:szCs w:val="22"/>
              </w:rPr>
            </w:pPr>
            <w:permStart w:id="977420330" w:edGrp="everyone"/>
            <w:permEnd w:id="977420330"/>
          </w:p>
        </w:tc>
      </w:tr>
      <w:tr w:rsidR="004E206C" w:rsidRPr="00D8143B" w14:paraId="68DFE38E" w14:textId="77777777" w:rsidTr="00A902B5">
        <w:tc>
          <w:tcPr>
            <w:tcW w:w="9016" w:type="dxa"/>
            <w:shd w:val="clear" w:color="auto" w:fill="000000"/>
          </w:tcPr>
          <w:p w14:paraId="6B7454A3" w14:textId="23C8655F" w:rsidR="004E206C" w:rsidRPr="00A902B5" w:rsidRDefault="00A902B5" w:rsidP="00A65760">
            <w:pPr>
              <w:pStyle w:val="ListParagraph"/>
              <w:keepNext/>
              <w:numPr>
                <w:ilvl w:val="0"/>
                <w:numId w:val="77"/>
              </w:numPr>
              <w:ind w:left="317" w:hanging="357"/>
              <w:jc w:val="lef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M</w:t>
            </w:r>
            <w:r w:rsidRPr="00A902B5">
              <w:rPr>
                <w:rFonts w:ascii="Arial" w:hAnsi="Arial" w:cs="Arial"/>
                <w:b/>
                <w:bCs/>
                <w:sz w:val="22"/>
              </w:rPr>
              <w:t>aintaining a quality dialogue with all parties to the construction process</w:t>
            </w:r>
          </w:p>
        </w:tc>
      </w:tr>
      <w:tr w:rsidR="004E206C" w:rsidRPr="00743090" w14:paraId="1BA1ACCC" w14:textId="77777777" w:rsidTr="00526414">
        <w:trPr>
          <w:trHeight w:val="2268"/>
          <w:hidden w:val="0"/>
        </w:trPr>
        <w:tc>
          <w:tcPr>
            <w:tcW w:w="9016" w:type="dxa"/>
          </w:tcPr>
          <w:p w14:paraId="34397747" w14:textId="0EAB8E5C" w:rsidR="00A902B5" w:rsidRPr="00743090" w:rsidRDefault="00A902B5" w:rsidP="00743090">
            <w:pPr>
              <w:pStyle w:val="38PASBenchmark"/>
              <w:rPr>
                <w:vanish w:val="0"/>
                <w:color w:val="auto"/>
                <w:sz w:val="22"/>
                <w:szCs w:val="22"/>
              </w:rPr>
            </w:pPr>
            <w:permStart w:id="1041588194" w:edGrp="everyone"/>
            <w:permEnd w:id="1041588194"/>
          </w:p>
        </w:tc>
      </w:tr>
      <w:tr w:rsidR="004E206C" w:rsidRPr="00A65760" w14:paraId="4886C358" w14:textId="77777777" w:rsidTr="00A902B5">
        <w:tc>
          <w:tcPr>
            <w:tcW w:w="9016" w:type="dxa"/>
            <w:shd w:val="clear" w:color="auto" w:fill="000000" w:themeFill="text1"/>
          </w:tcPr>
          <w:p w14:paraId="246EC4F5" w14:textId="64E17AEE" w:rsidR="004E206C" w:rsidRPr="00A65760" w:rsidRDefault="00A902B5" w:rsidP="00A65760">
            <w:pPr>
              <w:pStyle w:val="ListParagraph"/>
              <w:keepNext/>
              <w:numPr>
                <w:ilvl w:val="0"/>
                <w:numId w:val="77"/>
              </w:numPr>
              <w:ind w:left="317" w:hanging="357"/>
              <w:jc w:val="lef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M</w:t>
            </w:r>
            <w:r w:rsidRPr="00A902B5">
              <w:rPr>
                <w:rFonts w:ascii="Arial" w:hAnsi="Arial" w:cs="Arial"/>
                <w:b/>
                <w:bCs/>
                <w:sz w:val="22"/>
              </w:rPr>
              <w:t>anaging within organisational</w:t>
            </w:r>
            <w:r w:rsidRPr="00A65760">
              <w:rPr>
                <w:rFonts w:ascii="Arial" w:hAnsi="Arial" w:cs="Arial"/>
                <w:b/>
                <w:bCs/>
                <w:sz w:val="22"/>
              </w:rPr>
              <w:t xml:space="preserve"> policy</w:t>
            </w:r>
          </w:p>
        </w:tc>
      </w:tr>
      <w:tr w:rsidR="004E206C" w:rsidRPr="00743090" w14:paraId="70C1F1E6" w14:textId="77777777" w:rsidTr="00462682">
        <w:trPr>
          <w:trHeight w:val="2531"/>
          <w:hidden w:val="0"/>
        </w:trPr>
        <w:tc>
          <w:tcPr>
            <w:tcW w:w="9016" w:type="dxa"/>
          </w:tcPr>
          <w:p w14:paraId="54237EBD" w14:textId="6681263A" w:rsidR="00A902B5" w:rsidRPr="00743090" w:rsidRDefault="00A902B5" w:rsidP="00743090">
            <w:pPr>
              <w:pStyle w:val="38PASBenchmark"/>
              <w:rPr>
                <w:vanish w:val="0"/>
                <w:color w:val="auto"/>
                <w:sz w:val="22"/>
                <w:szCs w:val="22"/>
              </w:rPr>
            </w:pPr>
            <w:permStart w:id="1406872757" w:edGrp="everyone"/>
            <w:permEnd w:id="1406872757"/>
          </w:p>
        </w:tc>
      </w:tr>
      <w:tr w:rsidR="004E206C" w:rsidRPr="00A65760" w14:paraId="09712467" w14:textId="77777777" w:rsidTr="00A902B5">
        <w:tc>
          <w:tcPr>
            <w:tcW w:w="9016" w:type="dxa"/>
            <w:shd w:val="clear" w:color="auto" w:fill="000000"/>
          </w:tcPr>
          <w:p w14:paraId="5B69EB35" w14:textId="623C7FBA" w:rsidR="004E206C" w:rsidRPr="00A902B5" w:rsidRDefault="00A902B5" w:rsidP="00A65760">
            <w:pPr>
              <w:pStyle w:val="ListParagraph"/>
              <w:keepNext/>
              <w:numPr>
                <w:ilvl w:val="0"/>
                <w:numId w:val="77"/>
              </w:numPr>
              <w:ind w:left="317" w:hanging="357"/>
              <w:jc w:val="left"/>
              <w:rPr>
                <w:rFonts w:ascii="Arial" w:hAnsi="Arial" w:cs="Arial"/>
                <w:b/>
                <w:bCs/>
                <w:sz w:val="22"/>
              </w:rPr>
            </w:pPr>
            <w:bookmarkStart w:id="26" w:name="_Ref35350620"/>
            <w:r w:rsidRPr="00A902B5">
              <w:rPr>
                <w:rFonts w:ascii="Arial" w:hAnsi="Arial" w:cs="Arial"/>
                <w:b/>
                <w:bCs/>
                <w:sz w:val="22"/>
              </w:rPr>
              <w:t>Monitoring internal expenditures and funding allocations</w:t>
            </w:r>
            <w:bookmarkEnd w:id="26"/>
          </w:p>
        </w:tc>
      </w:tr>
      <w:tr w:rsidR="004E206C" w:rsidRPr="00350461" w14:paraId="27947309" w14:textId="77777777" w:rsidTr="00526414">
        <w:trPr>
          <w:trHeight w:val="2551"/>
          <w:hidden w:val="0"/>
        </w:trPr>
        <w:tc>
          <w:tcPr>
            <w:tcW w:w="9016" w:type="dxa"/>
          </w:tcPr>
          <w:p w14:paraId="7E6298FF" w14:textId="029EBE6B" w:rsidR="00A902B5" w:rsidRPr="00350461" w:rsidRDefault="00A902B5" w:rsidP="00350461">
            <w:pPr>
              <w:pStyle w:val="38PASBenchmark"/>
              <w:rPr>
                <w:vanish w:val="0"/>
                <w:color w:val="auto"/>
                <w:sz w:val="22"/>
                <w:szCs w:val="22"/>
              </w:rPr>
            </w:pPr>
            <w:permStart w:id="1547123504" w:edGrp="everyone"/>
            <w:permEnd w:id="1547123504"/>
          </w:p>
        </w:tc>
      </w:tr>
      <w:tr w:rsidR="00A902B5" w:rsidRPr="00A65760" w14:paraId="7CC0B8C5" w14:textId="77777777" w:rsidTr="00A902B5">
        <w:trPr>
          <w:trHeight w:val="255"/>
        </w:trPr>
        <w:tc>
          <w:tcPr>
            <w:tcW w:w="9016" w:type="dxa"/>
            <w:shd w:val="clear" w:color="auto" w:fill="000000" w:themeFill="text1"/>
          </w:tcPr>
          <w:p w14:paraId="182FCC63" w14:textId="4DF8D161" w:rsidR="00A902B5" w:rsidRPr="00A902B5" w:rsidRDefault="00A902B5" w:rsidP="00A65760">
            <w:pPr>
              <w:pStyle w:val="ListParagraph"/>
              <w:keepNext/>
              <w:numPr>
                <w:ilvl w:val="0"/>
                <w:numId w:val="77"/>
              </w:numPr>
              <w:ind w:left="317" w:hanging="357"/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A902B5">
              <w:rPr>
                <w:rFonts w:ascii="Arial" w:hAnsi="Arial" w:cs="Arial"/>
                <w:b/>
                <w:bCs/>
                <w:sz w:val="22"/>
              </w:rPr>
              <w:t>Obtaining adequate feedback from clients, subcontractors and suppliers</w:t>
            </w:r>
          </w:p>
        </w:tc>
      </w:tr>
      <w:tr w:rsidR="00A902B5" w:rsidRPr="00350461" w14:paraId="4A809763" w14:textId="77777777" w:rsidTr="00526414">
        <w:trPr>
          <w:trHeight w:val="2551"/>
          <w:hidden w:val="0"/>
        </w:trPr>
        <w:tc>
          <w:tcPr>
            <w:tcW w:w="9016" w:type="dxa"/>
          </w:tcPr>
          <w:p w14:paraId="087D505C" w14:textId="1EFBB0E4" w:rsidR="00A902B5" w:rsidRPr="00350461" w:rsidRDefault="00A902B5" w:rsidP="00350461">
            <w:pPr>
              <w:pStyle w:val="38PASBenchmark"/>
              <w:rPr>
                <w:vanish w:val="0"/>
                <w:color w:val="auto"/>
                <w:sz w:val="22"/>
                <w:szCs w:val="22"/>
              </w:rPr>
            </w:pPr>
            <w:permStart w:id="1148400200" w:edGrp="everyone"/>
            <w:permEnd w:id="1148400200"/>
          </w:p>
        </w:tc>
      </w:tr>
      <w:tr w:rsidR="00A902B5" w:rsidRPr="00A65760" w14:paraId="4C731FF0" w14:textId="77777777" w:rsidTr="00A902B5">
        <w:trPr>
          <w:trHeight w:val="255"/>
        </w:trPr>
        <w:tc>
          <w:tcPr>
            <w:tcW w:w="9016" w:type="dxa"/>
            <w:shd w:val="clear" w:color="auto" w:fill="000000" w:themeFill="text1"/>
          </w:tcPr>
          <w:p w14:paraId="6B7040CE" w14:textId="117F6B87" w:rsidR="00A902B5" w:rsidRPr="00A902B5" w:rsidRDefault="00A902B5" w:rsidP="00A65760">
            <w:pPr>
              <w:pStyle w:val="ListParagraph"/>
              <w:keepNext/>
              <w:numPr>
                <w:ilvl w:val="0"/>
                <w:numId w:val="77"/>
              </w:numPr>
              <w:ind w:left="317" w:hanging="357"/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A902B5">
              <w:rPr>
                <w:rFonts w:ascii="Arial" w:hAnsi="Arial" w:cs="Arial"/>
                <w:b/>
                <w:bCs/>
                <w:sz w:val="22"/>
              </w:rPr>
              <w:t>Providing feedback and developing remediation procedures</w:t>
            </w:r>
          </w:p>
        </w:tc>
      </w:tr>
      <w:tr w:rsidR="00A902B5" w:rsidRPr="00350461" w14:paraId="5FE82448" w14:textId="77777777" w:rsidTr="00526414">
        <w:trPr>
          <w:trHeight w:val="2551"/>
          <w:hidden w:val="0"/>
        </w:trPr>
        <w:tc>
          <w:tcPr>
            <w:tcW w:w="9016" w:type="dxa"/>
          </w:tcPr>
          <w:p w14:paraId="779D12D3" w14:textId="38BDE024" w:rsidR="0042224A" w:rsidRPr="00350461" w:rsidRDefault="0042224A" w:rsidP="00350461">
            <w:pPr>
              <w:pStyle w:val="38PASBenchmark"/>
              <w:rPr>
                <w:vanish w:val="0"/>
                <w:color w:val="auto"/>
                <w:sz w:val="22"/>
                <w:szCs w:val="22"/>
              </w:rPr>
            </w:pPr>
            <w:permStart w:id="92879321" w:edGrp="everyone"/>
            <w:permEnd w:id="92879321"/>
          </w:p>
        </w:tc>
      </w:tr>
      <w:tr w:rsidR="004E206C" w:rsidRPr="00A65760" w14:paraId="0407586F" w14:textId="77777777" w:rsidTr="00A902B5">
        <w:tc>
          <w:tcPr>
            <w:tcW w:w="9016" w:type="dxa"/>
            <w:shd w:val="clear" w:color="auto" w:fill="000000"/>
          </w:tcPr>
          <w:p w14:paraId="050DF89D" w14:textId="750D9AAD" w:rsidR="004E206C" w:rsidRPr="00A902B5" w:rsidRDefault="00A902B5" w:rsidP="00A65760">
            <w:pPr>
              <w:pStyle w:val="ListParagraph"/>
              <w:keepNext/>
              <w:numPr>
                <w:ilvl w:val="0"/>
                <w:numId w:val="77"/>
              </w:numPr>
              <w:ind w:left="317" w:hanging="357"/>
              <w:jc w:val="lef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R</w:t>
            </w:r>
            <w:r w:rsidRPr="00A902B5">
              <w:rPr>
                <w:rFonts w:ascii="Arial" w:hAnsi="Arial" w:cs="Arial"/>
                <w:b/>
                <w:bCs/>
                <w:sz w:val="22"/>
              </w:rPr>
              <w:t>esponding to external legislation and regulation requirements</w:t>
            </w:r>
          </w:p>
        </w:tc>
      </w:tr>
      <w:tr w:rsidR="004E206C" w:rsidRPr="00350461" w14:paraId="285431E4" w14:textId="77777777" w:rsidTr="00526414">
        <w:trPr>
          <w:trHeight w:val="2551"/>
        </w:trPr>
        <w:tc>
          <w:tcPr>
            <w:tcW w:w="9016" w:type="dxa"/>
          </w:tcPr>
          <w:p w14:paraId="4203D6CC" w14:textId="674C903B" w:rsidR="0042224A" w:rsidRPr="00350461" w:rsidRDefault="0042224A" w:rsidP="00350461">
            <w:pPr>
              <w:jc w:val="left"/>
              <w:rPr>
                <w:rFonts w:ascii="Arial" w:hAnsi="Arial" w:cs="Arial"/>
                <w:sz w:val="22"/>
              </w:rPr>
            </w:pPr>
            <w:permStart w:id="30485850" w:edGrp="everyone"/>
            <w:permEnd w:id="30485850"/>
          </w:p>
        </w:tc>
      </w:tr>
    </w:tbl>
    <w:p w14:paraId="410AD33E" w14:textId="77777777" w:rsidR="004E206C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p w14:paraId="07C152AD" w14:textId="77777777" w:rsidR="00732679" w:rsidRDefault="00732679" w:rsidP="004E20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4E206C" w:rsidRPr="00830749" w14:paraId="63F72159" w14:textId="77777777" w:rsidTr="00732679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357A1AD7" w14:textId="77777777" w:rsidR="004E206C" w:rsidRPr="001C4084" w:rsidRDefault="004E20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28648033" w14:textId="1E135687" w:rsidR="004E206C" w:rsidRPr="001C4084" w:rsidRDefault="004E20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033388861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296F30E" w14:textId="77777777" w:rsidR="004E206C" w:rsidRPr="00533511" w:rsidRDefault="005D6AC7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223478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E20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33388861"/>
          </w:p>
        </w:tc>
      </w:tr>
    </w:tbl>
    <w:p w14:paraId="1AC73531" w14:textId="2AF87B27" w:rsidR="009B6FE1" w:rsidRPr="000F0B45" w:rsidRDefault="009B6FE1" w:rsidP="004E206C">
      <w:pPr>
        <w:rPr>
          <w:rFonts w:ascii="Arial" w:hAnsi="Arial" w:cs="Arial"/>
          <w:sz w:val="22"/>
          <w:szCs w:val="22"/>
        </w:rPr>
      </w:pPr>
    </w:p>
    <w:p w14:paraId="1999637B" w14:textId="77777777" w:rsidR="009B6FE1" w:rsidRPr="000F0B45" w:rsidRDefault="009B6FE1">
      <w:pPr>
        <w:jc w:val="left"/>
        <w:rPr>
          <w:rFonts w:ascii="Arial" w:hAnsi="Arial" w:cs="Arial"/>
          <w:sz w:val="22"/>
          <w:szCs w:val="22"/>
        </w:rPr>
      </w:pPr>
      <w:r w:rsidRPr="000F0B45"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3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9B6FE1" w:rsidRPr="00594B1F" w14:paraId="0D7E4152" w14:textId="77777777" w:rsidTr="00491B2D">
        <w:tc>
          <w:tcPr>
            <w:tcW w:w="9016" w:type="dxa"/>
            <w:shd w:val="clear" w:color="auto" w:fill="232F84"/>
          </w:tcPr>
          <w:p w14:paraId="3352E093" w14:textId="77777777" w:rsidR="009B6FE1" w:rsidRPr="00594B1F" w:rsidRDefault="009B6FE1" w:rsidP="009B6FE1">
            <w:pPr>
              <w:numPr>
                <w:ilvl w:val="0"/>
                <w:numId w:val="51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27" w:name="_Ref138063016"/>
          </w:p>
        </w:tc>
        <w:bookmarkEnd w:id="27"/>
      </w:tr>
      <w:tr w:rsidR="009B6FE1" w:rsidRPr="00594B1F" w14:paraId="219BF9B5" w14:textId="77777777" w:rsidTr="00491B2D">
        <w:tc>
          <w:tcPr>
            <w:tcW w:w="9016" w:type="dxa"/>
            <w:shd w:val="clear" w:color="auto" w:fill="A1D7E1"/>
          </w:tcPr>
          <w:p w14:paraId="58AA5C7E" w14:textId="791F657F" w:rsidR="009B6FE1" w:rsidRDefault="009B6FE1" w:rsidP="009B6FE1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Complete the following outline for a Contracts Administration Guideline to be made available for contracts administration staff, responding to each heading:</w:t>
            </w:r>
          </w:p>
          <w:p w14:paraId="4A392BD7" w14:textId="77777777" w:rsidR="009B6FE1" w:rsidRDefault="009B6FE1" w:rsidP="005422B1">
            <w:pPr>
              <w:pStyle w:val="ListParagraph"/>
              <w:numPr>
                <w:ilvl w:val="0"/>
                <w:numId w:val="67"/>
              </w:numPr>
              <w:ind w:left="458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Introduction</w:t>
            </w:r>
          </w:p>
          <w:p w14:paraId="31B2B73B" w14:textId="77777777" w:rsidR="009B6FE1" w:rsidRDefault="009B6FE1" w:rsidP="005422B1">
            <w:pPr>
              <w:pStyle w:val="ListParagraph"/>
              <w:numPr>
                <w:ilvl w:val="0"/>
                <w:numId w:val="67"/>
              </w:numPr>
              <w:ind w:left="458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Purpose</w:t>
            </w:r>
          </w:p>
          <w:p w14:paraId="113CE35C" w14:textId="77777777" w:rsidR="009B6FE1" w:rsidRDefault="009B6FE1" w:rsidP="005422B1">
            <w:pPr>
              <w:pStyle w:val="ListParagraph"/>
              <w:numPr>
                <w:ilvl w:val="0"/>
                <w:numId w:val="67"/>
              </w:numPr>
              <w:ind w:left="458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Scope</w:t>
            </w:r>
          </w:p>
          <w:p w14:paraId="2BFE958F" w14:textId="77777777" w:rsidR="009B6FE1" w:rsidRDefault="009B6FE1" w:rsidP="005422B1">
            <w:pPr>
              <w:pStyle w:val="ListParagraph"/>
              <w:numPr>
                <w:ilvl w:val="0"/>
                <w:numId w:val="67"/>
              </w:numPr>
              <w:ind w:left="458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Roles and Responsibilities</w:t>
            </w:r>
          </w:p>
          <w:p w14:paraId="5F34DF93" w14:textId="588790F2" w:rsidR="00F95364" w:rsidRDefault="00F95364" w:rsidP="005422B1">
            <w:pPr>
              <w:pStyle w:val="ListParagraph"/>
              <w:numPr>
                <w:ilvl w:val="0"/>
                <w:numId w:val="67"/>
              </w:numPr>
              <w:ind w:left="458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Contract phases</w:t>
            </w:r>
          </w:p>
          <w:p w14:paraId="0F83A9D1" w14:textId="4B7064E1" w:rsidR="00F95364" w:rsidRDefault="00F95364" w:rsidP="005422B1">
            <w:pPr>
              <w:pStyle w:val="ListParagraph"/>
              <w:numPr>
                <w:ilvl w:val="2"/>
                <w:numId w:val="67"/>
              </w:numPr>
              <w:ind w:left="884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Contract set up</w:t>
            </w:r>
          </w:p>
          <w:p w14:paraId="757E4BCC" w14:textId="77777777" w:rsidR="00F95364" w:rsidRDefault="00F95364" w:rsidP="005422B1">
            <w:pPr>
              <w:pStyle w:val="ListParagraph"/>
              <w:numPr>
                <w:ilvl w:val="2"/>
                <w:numId w:val="67"/>
              </w:numPr>
              <w:ind w:left="884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Contract management</w:t>
            </w:r>
          </w:p>
          <w:p w14:paraId="54BEFDC3" w14:textId="77777777" w:rsidR="00F95364" w:rsidRDefault="00F95364" w:rsidP="005422B1">
            <w:pPr>
              <w:pStyle w:val="ListParagraph"/>
              <w:numPr>
                <w:ilvl w:val="2"/>
                <w:numId w:val="67"/>
              </w:numPr>
              <w:ind w:left="884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Contract close-out</w:t>
            </w:r>
          </w:p>
          <w:p w14:paraId="36D84356" w14:textId="5B839F48" w:rsidR="00F95364" w:rsidRPr="009B6FE1" w:rsidRDefault="00F95364" w:rsidP="005422B1">
            <w:pPr>
              <w:pStyle w:val="ListParagraph"/>
              <w:numPr>
                <w:ilvl w:val="0"/>
                <w:numId w:val="72"/>
              </w:numPr>
              <w:ind w:left="458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Procedures and templates</w:t>
            </w:r>
          </w:p>
        </w:tc>
      </w:tr>
    </w:tbl>
    <w:p w14:paraId="77C768D2" w14:textId="5A3BDB06" w:rsidR="009B6FE1" w:rsidRPr="00594B1F" w:rsidRDefault="009B6FE1" w:rsidP="009B6FE1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B6FE1" w:rsidRPr="00D8143B" w14:paraId="6E4AC0B5" w14:textId="77777777" w:rsidTr="00491B2D">
        <w:tc>
          <w:tcPr>
            <w:tcW w:w="9016" w:type="dxa"/>
            <w:shd w:val="clear" w:color="auto" w:fill="000000"/>
          </w:tcPr>
          <w:p w14:paraId="380D38D9" w14:textId="31E2C137" w:rsidR="009B6FE1" w:rsidRPr="00A902B5" w:rsidRDefault="009B6FE1" w:rsidP="00732679">
            <w:pPr>
              <w:pStyle w:val="ListParagraph"/>
              <w:numPr>
                <w:ilvl w:val="0"/>
                <w:numId w:val="68"/>
              </w:numPr>
              <w:ind w:left="317"/>
              <w:jc w:val="lef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Introduction</w:t>
            </w:r>
          </w:p>
        </w:tc>
      </w:tr>
      <w:tr w:rsidR="009B6FE1" w:rsidRPr="00350461" w14:paraId="11222772" w14:textId="77777777" w:rsidTr="00491B2D">
        <w:trPr>
          <w:trHeight w:val="2268"/>
          <w:hidden w:val="0"/>
        </w:trPr>
        <w:tc>
          <w:tcPr>
            <w:tcW w:w="9016" w:type="dxa"/>
          </w:tcPr>
          <w:p w14:paraId="7E8360B6" w14:textId="477347EC" w:rsidR="009B6FE1" w:rsidRPr="00350461" w:rsidRDefault="009B6FE1" w:rsidP="00350461">
            <w:pPr>
              <w:pStyle w:val="38PASBenchmark"/>
              <w:rPr>
                <w:vanish w:val="0"/>
                <w:color w:val="auto"/>
                <w:sz w:val="22"/>
                <w:szCs w:val="22"/>
              </w:rPr>
            </w:pPr>
            <w:permStart w:id="271455560" w:edGrp="everyone"/>
            <w:permEnd w:id="271455560"/>
          </w:p>
        </w:tc>
      </w:tr>
      <w:tr w:rsidR="009B6FE1" w:rsidRPr="00D8143B" w14:paraId="2743215C" w14:textId="77777777" w:rsidTr="00491B2D">
        <w:tc>
          <w:tcPr>
            <w:tcW w:w="9016" w:type="dxa"/>
            <w:shd w:val="clear" w:color="auto" w:fill="000000"/>
          </w:tcPr>
          <w:p w14:paraId="665007AB" w14:textId="1DBB1D37" w:rsidR="009B6FE1" w:rsidRPr="00A902B5" w:rsidRDefault="009B6FE1" w:rsidP="00732679">
            <w:pPr>
              <w:pStyle w:val="ListParagraph"/>
              <w:keepNext/>
              <w:numPr>
                <w:ilvl w:val="0"/>
                <w:numId w:val="68"/>
              </w:numPr>
              <w:ind w:left="317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Purpose</w:t>
            </w:r>
          </w:p>
        </w:tc>
      </w:tr>
      <w:tr w:rsidR="009B6FE1" w:rsidRPr="00350461" w14:paraId="1EE92E63" w14:textId="77777777" w:rsidTr="00BD779A">
        <w:trPr>
          <w:trHeight w:val="1361"/>
          <w:hidden w:val="0"/>
        </w:trPr>
        <w:tc>
          <w:tcPr>
            <w:tcW w:w="9016" w:type="dxa"/>
          </w:tcPr>
          <w:p w14:paraId="77194140" w14:textId="74864F8F" w:rsidR="009B6FE1" w:rsidRPr="00350461" w:rsidRDefault="009B6FE1" w:rsidP="00350461">
            <w:pPr>
              <w:pStyle w:val="38PASBenchmark"/>
              <w:rPr>
                <w:vanish w:val="0"/>
                <w:color w:val="auto"/>
                <w:sz w:val="22"/>
                <w:szCs w:val="22"/>
              </w:rPr>
            </w:pPr>
            <w:permStart w:id="786829974" w:edGrp="everyone"/>
            <w:permEnd w:id="786829974"/>
          </w:p>
        </w:tc>
      </w:tr>
      <w:tr w:rsidR="009B6FE1" w:rsidRPr="00D8143B" w14:paraId="48F29E8D" w14:textId="77777777" w:rsidTr="00491B2D">
        <w:tc>
          <w:tcPr>
            <w:tcW w:w="9016" w:type="dxa"/>
            <w:shd w:val="clear" w:color="auto" w:fill="000000"/>
          </w:tcPr>
          <w:p w14:paraId="72A5426F" w14:textId="4DF24D37" w:rsidR="009B6FE1" w:rsidRPr="00A902B5" w:rsidRDefault="009B6FE1" w:rsidP="00732679">
            <w:pPr>
              <w:pStyle w:val="ListParagraph"/>
              <w:keepNext/>
              <w:numPr>
                <w:ilvl w:val="0"/>
                <w:numId w:val="68"/>
              </w:numPr>
              <w:ind w:left="317" w:hanging="357"/>
              <w:jc w:val="lef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Scope</w:t>
            </w:r>
          </w:p>
        </w:tc>
      </w:tr>
      <w:tr w:rsidR="009B6FE1" w:rsidRPr="00350461" w14:paraId="77757640" w14:textId="77777777" w:rsidTr="00BD779A">
        <w:trPr>
          <w:trHeight w:val="1474"/>
          <w:hidden w:val="0"/>
        </w:trPr>
        <w:tc>
          <w:tcPr>
            <w:tcW w:w="9016" w:type="dxa"/>
          </w:tcPr>
          <w:p w14:paraId="5CD1CB6A" w14:textId="2C9AFC48" w:rsidR="009B6FE1" w:rsidRPr="00350461" w:rsidRDefault="009B6FE1" w:rsidP="00350461">
            <w:pPr>
              <w:pStyle w:val="38PASBenchmark"/>
              <w:rPr>
                <w:vanish w:val="0"/>
                <w:color w:val="auto"/>
                <w:sz w:val="22"/>
                <w:szCs w:val="22"/>
              </w:rPr>
            </w:pPr>
            <w:permStart w:id="1404765792" w:edGrp="everyone"/>
            <w:permEnd w:id="1404765792"/>
          </w:p>
        </w:tc>
      </w:tr>
      <w:tr w:rsidR="009B6FE1" w:rsidRPr="00D8143B" w14:paraId="56D5FA56" w14:textId="77777777" w:rsidTr="00491B2D">
        <w:tc>
          <w:tcPr>
            <w:tcW w:w="9016" w:type="dxa"/>
            <w:shd w:val="clear" w:color="auto" w:fill="000000" w:themeFill="text1"/>
          </w:tcPr>
          <w:p w14:paraId="70465FCC" w14:textId="4694C1FE" w:rsidR="009B6FE1" w:rsidRPr="00E5126C" w:rsidRDefault="009B6FE1" w:rsidP="00E5126C">
            <w:pPr>
              <w:pStyle w:val="ListParagraph"/>
              <w:keepNext/>
              <w:numPr>
                <w:ilvl w:val="0"/>
                <w:numId w:val="68"/>
              </w:numPr>
              <w:ind w:left="317" w:hanging="357"/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E5126C">
              <w:rPr>
                <w:rFonts w:ascii="Arial" w:hAnsi="Arial" w:cs="Arial"/>
                <w:b/>
                <w:bCs/>
                <w:sz w:val="22"/>
              </w:rPr>
              <w:t>Roles and responsibilities</w:t>
            </w:r>
          </w:p>
        </w:tc>
      </w:tr>
      <w:tr w:rsidR="009B6FE1" w:rsidRPr="00D8143B" w14:paraId="64E7C70E" w14:textId="77777777" w:rsidTr="00F95364">
        <w:trPr>
          <w:trHeight w:val="4101"/>
        </w:trPr>
        <w:tc>
          <w:tcPr>
            <w:tcW w:w="9016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569"/>
              <w:gridCol w:w="6221"/>
            </w:tblGrid>
            <w:tr w:rsidR="00BD779A" w14:paraId="0B14546E" w14:textId="77777777" w:rsidTr="00E5126C">
              <w:trPr>
                <w:trHeight w:val="1304"/>
              </w:trPr>
              <w:tc>
                <w:tcPr>
                  <w:tcW w:w="2569" w:type="dxa"/>
                </w:tcPr>
                <w:p w14:paraId="49D1042A" w14:textId="45E981BA" w:rsidR="00BD779A" w:rsidRPr="00BD779A" w:rsidRDefault="00BD779A" w:rsidP="00BD779A">
                  <w:pPr>
                    <w:jc w:val="left"/>
                    <w:rPr>
                      <w:b/>
                      <w:bCs/>
                      <w:sz w:val="20"/>
                    </w:rPr>
                  </w:pPr>
                  <w:r w:rsidRPr="00BD779A">
                    <w:rPr>
                      <w:b/>
                      <w:bCs/>
                      <w:sz w:val="20"/>
                    </w:rPr>
                    <w:t>Contract owner (CO)</w:t>
                  </w:r>
                </w:p>
              </w:tc>
              <w:tc>
                <w:tcPr>
                  <w:tcW w:w="6221" w:type="dxa"/>
                </w:tcPr>
                <w:p w14:paraId="7299A322" w14:textId="29FAF7A8" w:rsidR="00E5126C" w:rsidRPr="00350461" w:rsidRDefault="00E5126C" w:rsidP="00350461">
                  <w:pPr>
                    <w:jc w:val="left"/>
                    <w:rPr>
                      <w:rFonts w:ascii="Arial" w:hAnsi="Arial" w:cs="Arial"/>
                      <w:sz w:val="22"/>
                      <w:szCs w:val="22"/>
                    </w:rPr>
                  </w:pPr>
                  <w:permStart w:id="1908151893" w:edGrp="everyone"/>
                  <w:permEnd w:id="1908151893"/>
                </w:p>
              </w:tc>
            </w:tr>
            <w:tr w:rsidR="00BD779A" w14:paraId="7C24168D" w14:textId="77777777" w:rsidTr="00E5126C">
              <w:trPr>
                <w:trHeight w:val="1304"/>
              </w:trPr>
              <w:tc>
                <w:tcPr>
                  <w:tcW w:w="2569" w:type="dxa"/>
                </w:tcPr>
                <w:p w14:paraId="25F7A3DA" w14:textId="145B3784" w:rsidR="00BD779A" w:rsidRPr="00BD779A" w:rsidRDefault="00BD779A" w:rsidP="00BD779A">
                  <w:pPr>
                    <w:jc w:val="left"/>
                    <w:rPr>
                      <w:b/>
                      <w:bCs/>
                      <w:sz w:val="20"/>
                    </w:rPr>
                  </w:pPr>
                  <w:r w:rsidRPr="00BD779A">
                    <w:rPr>
                      <w:b/>
                      <w:bCs/>
                      <w:sz w:val="20"/>
                    </w:rPr>
                    <w:t>Contract Manager (CM)</w:t>
                  </w:r>
                </w:p>
              </w:tc>
              <w:tc>
                <w:tcPr>
                  <w:tcW w:w="6221" w:type="dxa"/>
                </w:tcPr>
                <w:p w14:paraId="2855BC43" w14:textId="3ED52216" w:rsidR="00BD779A" w:rsidRPr="00350461" w:rsidRDefault="00BD779A" w:rsidP="00350461">
                  <w:pPr>
                    <w:jc w:val="left"/>
                    <w:rPr>
                      <w:rFonts w:ascii="Arial" w:hAnsi="Arial" w:cs="Arial"/>
                      <w:sz w:val="22"/>
                      <w:szCs w:val="22"/>
                    </w:rPr>
                  </w:pPr>
                  <w:permStart w:id="1847095322" w:edGrp="everyone"/>
                  <w:permEnd w:id="1847095322"/>
                </w:p>
              </w:tc>
            </w:tr>
            <w:tr w:rsidR="00BD779A" w14:paraId="7E7CF726" w14:textId="77777777" w:rsidTr="00E5126C">
              <w:trPr>
                <w:trHeight w:val="1304"/>
              </w:trPr>
              <w:tc>
                <w:tcPr>
                  <w:tcW w:w="2569" w:type="dxa"/>
                </w:tcPr>
                <w:p w14:paraId="0F82129E" w14:textId="54A039D4" w:rsidR="00BD779A" w:rsidRPr="00BD779A" w:rsidRDefault="00BD779A" w:rsidP="00BD779A">
                  <w:pPr>
                    <w:jc w:val="left"/>
                    <w:rPr>
                      <w:b/>
                      <w:bCs/>
                      <w:sz w:val="20"/>
                    </w:rPr>
                  </w:pPr>
                  <w:r w:rsidRPr="00BD779A">
                    <w:rPr>
                      <w:b/>
                      <w:bCs/>
                      <w:sz w:val="20"/>
                    </w:rPr>
                    <w:t>Contract Administrator (CA)</w:t>
                  </w:r>
                </w:p>
              </w:tc>
              <w:tc>
                <w:tcPr>
                  <w:tcW w:w="6221" w:type="dxa"/>
                </w:tcPr>
                <w:p w14:paraId="0C10E063" w14:textId="2B25C646" w:rsidR="00BD779A" w:rsidRPr="00350461" w:rsidRDefault="00BD779A" w:rsidP="00350461">
                  <w:pPr>
                    <w:jc w:val="left"/>
                    <w:rPr>
                      <w:rFonts w:ascii="Arial" w:hAnsi="Arial" w:cs="Arial"/>
                      <w:sz w:val="22"/>
                      <w:szCs w:val="22"/>
                    </w:rPr>
                  </w:pPr>
                  <w:permStart w:id="700454557" w:edGrp="everyone"/>
                  <w:permEnd w:id="700454557"/>
                </w:p>
              </w:tc>
            </w:tr>
          </w:tbl>
          <w:p w14:paraId="75554FEA" w14:textId="55A3445F" w:rsidR="009B6FE1" w:rsidRPr="00D8143B" w:rsidRDefault="009B6FE1" w:rsidP="00491B2D">
            <w:pPr>
              <w:pStyle w:val="38PASBenchmark"/>
            </w:pPr>
          </w:p>
        </w:tc>
      </w:tr>
      <w:tr w:rsidR="009B6FE1" w:rsidRPr="00D8143B" w14:paraId="7C6A10FC" w14:textId="77777777" w:rsidTr="00F95364">
        <w:trPr>
          <w:trHeight w:val="1147"/>
        </w:trPr>
        <w:tc>
          <w:tcPr>
            <w:tcW w:w="9016" w:type="dxa"/>
            <w:shd w:val="clear" w:color="auto" w:fill="000000"/>
          </w:tcPr>
          <w:p w14:paraId="48B544E2" w14:textId="77777777" w:rsidR="009B6FE1" w:rsidRDefault="00F95364" w:rsidP="00E5126C">
            <w:pPr>
              <w:pStyle w:val="ListParagraph"/>
              <w:keepNext/>
              <w:numPr>
                <w:ilvl w:val="0"/>
                <w:numId w:val="68"/>
              </w:numPr>
              <w:ind w:left="317" w:hanging="357"/>
              <w:jc w:val="lef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Contract phases</w:t>
            </w:r>
          </w:p>
          <w:p w14:paraId="04AB8544" w14:textId="77777777" w:rsidR="00F95364" w:rsidRPr="00F95364" w:rsidRDefault="00F95364" w:rsidP="00732679">
            <w:pPr>
              <w:pStyle w:val="ListParagraph"/>
              <w:numPr>
                <w:ilvl w:val="2"/>
                <w:numId w:val="69"/>
              </w:numPr>
              <w:ind w:left="884"/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F95364">
              <w:rPr>
                <w:rFonts w:ascii="Arial" w:hAnsi="Arial" w:cs="Arial"/>
                <w:b/>
                <w:bCs/>
                <w:sz w:val="22"/>
              </w:rPr>
              <w:t>Contract set up</w:t>
            </w:r>
          </w:p>
          <w:p w14:paraId="43244789" w14:textId="77777777" w:rsidR="00F95364" w:rsidRPr="00F95364" w:rsidRDefault="00F95364" w:rsidP="00732679">
            <w:pPr>
              <w:pStyle w:val="ListParagraph"/>
              <w:numPr>
                <w:ilvl w:val="2"/>
                <w:numId w:val="69"/>
              </w:numPr>
              <w:ind w:left="884"/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F95364">
              <w:rPr>
                <w:rFonts w:ascii="Arial" w:hAnsi="Arial" w:cs="Arial"/>
                <w:b/>
                <w:bCs/>
                <w:sz w:val="22"/>
              </w:rPr>
              <w:t>Contract management</w:t>
            </w:r>
          </w:p>
          <w:p w14:paraId="2ACC5874" w14:textId="61D937B2" w:rsidR="00F95364" w:rsidRPr="00A902B5" w:rsidRDefault="00F95364" w:rsidP="00732679">
            <w:pPr>
              <w:pStyle w:val="ListParagraph"/>
              <w:numPr>
                <w:ilvl w:val="2"/>
                <w:numId w:val="69"/>
              </w:numPr>
              <w:ind w:left="884"/>
              <w:rPr>
                <w:rFonts w:ascii="Arial" w:hAnsi="Arial" w:cs="Arial"/>
                <w:b/>
                <w:bCs/>
                <w:sz w:val="22"/>
              </w:rPr>
            </w:pPr>
            <w:r w:rsidRPr="00F95364">
              <w:rPr>
                <w:rFonts w:ascii="Arial" w:hAnsi="Arial" w:cs="Arial"/>
                <w:b/>
                <w:bCs/>
                <w:sz w:val="22"/>
              </w:rPr>
              <w:t>Contract close-out</w:t>
            </w:r>
          </w:p>
        </w:tc>
      </w:tr>
      <w:tr w:rsidR="009B6FE1" w:rsidRPr="00350461" w14:paraId="5489E8AE" w14:textId="77777777" w:rsidTr="00732679">
        <w:trPr>
          <w:trHeight w:val="12472"/>
        </w:trPr>
        <w:tc>
          <w:tcPr>
            <w:tcW w:w="9016" w:type="dxa"/>
          </w:tcPr>
          <w:p w14:paraId="72698115" w14:textId="3640491A" w:rsidR="009B6FE1" w:rsidRPr="00350461" w:rsidRDefault="009B6FE1" w:rsidP="00350461">
            <w:pPr>
              <w:jc w:val="left"/>
              <w:rPr>
                <w:rFonts w:ascii="Arial" w:eastAsia="Times New Roman" w:hAnsi="Arial" w:cs="Arial"/>
                <w:sz w:val="22"/>
              </w:rPr>
            </w:pPr>
            <w:permStart w:id="127142898" w:edGrp="everyone"/>
            <w:permEnd w:id="127142898"/>
          </w:p>
        </w:tc>
      </w:tr>
      <w:tr w:rsidR="009B6FE1" w:rsidRPr="00D8143B" w14:paraId="0A3A6B04" w14:textId="77777777" w:rsidTr="00491B2D">
        <w:trPr>
          <w:trHeight w:val="255"/>
        </w:trPr>
        <w:tc>
          <w:tcPr>
            <w:tcW w:w="9016" w:type="dxa"/>
            <w:shd w:val="clear" w:color="auto" w:fill="000000" w:themeFill="text1"/>
          </w:tcPr>
          <w:p w14:paraId="49B04456" w14:textId="0E9FF04D" w:rsidR="009B6FE1" w:rsidRPr="00A902B5" w:rsidRDefault="00F95364" w:rsidP="00732679">
            <w:pPr>
              <w:pStyle w:val="ListParagraph"/>
              <w:keepNext/>
              <w:numPr>
                <w:ilvl w:val="0"/>
                <w:numId w:val="73"/>
              </w:numPr>
              <w:ind w:left="312" w:hanging="357"/>
              <w:jc w:val="lef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Procedures and templates</w:t>
            </w:r>
          </w:p>
        </w:tc>
      </w:tr>
      <w:tr w:rsidR="009B6FE1" w:rsidRPr="00D8143B" w14:paraId="56D37896" w14:textId="77777777" w:rsidTr="00491B2D">
        <w:trPr>
          <w:trHeight w:val="2551"/>
        </w:trPr>
        <w:tc>
          <w:tcPr>
            <w:tcW w:w="9016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277"/>
              <w:gridCol w:w="5513"/>
            </w:tblGrid>
            <w:tr w:rsidR="00F95364" w14:paraId="7D43CAEF" w14:textId="77777777" w:rsidTr="00F95364">
              <w:trPr>
                <w:trHeight w:val="1134"/>
              </w:trPr>
              <w:tc>
                <w:tcPr>
                  <w:tcW w:w="3277" w:type="dxa"/>
                </w:tcPr>
                <w:p w14:paraId="05A46822" w14:textId="69AC6BC3" w:rsidR="00F95364" w:rsidRPr="00F95364" w:rsidRDefault="00F95364" w:rsidP="00F95364">
                  <w:pPr>
                    <w:jc w:val="left"/>
                    <w:rPr>
                      <w:b/>
                      <w:bCs/>
                      <w:sz w:val="20"/>
                    </w:rPr>
                  </w:pPr>
                  <w:r w:rsidRPr="00F95364">
                    <w:rPr>
                      <w:b/>
                      <w:bCs/>
                      <w:sz w:val="20"/>
                    </w:rPr>
                    <w:t>Value/risk assessment</w:t>
                  </w:r>
                </w:p>
              </w:tc>
              <w:tc>
                <w:tcPr>
                  <w:tcW w:w="5513" w:type="dxa"/>
                </w:tcPr>
                <w:p w14:paraId="0F3B9EB2" w14:textId="26B4A560" w:rsidR="00F95364" w:rsidRPr="00350461" w:rsidRDefault="00F95364" w:rsidP="00350461">
                  <w:pPr>
                    <w:jc w:val="left"/>
                    <w:rPr>
                      <w:rFonts w:ascii="Arial" w:hAnsi="Arial" w:cs="Arial"/>
                      <w:sz w:val="22"/>
                      <w:szCs w:val="22"/>
                    </w:rPr>
                  </w:pPr>
                  <w:permStart w:id="953551943" w:edGrp="everyone"/>
                  <w:permEnd w:id="953551943"/>
                </w:p>
              </w:tc>
            </w:tr>
            <w:tr w:rsidR="00F95364" w14:paraId="0E120706" w14:textId="77777777" w:rsidTr="00F95364">
              <w:trPr>
                <w:trHeight w:val="1134"/>
              </w:trPr>
              <w:tc>
                <w:tcPr>
                  <w:tcW w:w="3277" w:type="dxa"/>
                </w:tcPr>
                <w:p w14:paraId="2CCD1C7A" w14:textId="6B4C83FA" w:rsidR="00F95364" w:rsidRPr="00F95364" w:rsidRDefault="00F95364" w:rsidP="00F95364">
                  <w:pPr>
                    <w:jc w:val="left"/>
                    <w:rPr>
                      <w:b/>
                      <w:bCs/>
                      <w:sz w:val="20"/>
                    </w:rPr>
                  </w:pPr>
                  <w:r w:rsidRPr="00F95364">
                    <w:rPr>
                      <w:b/>
                      <w:bCs/>
                      <w:sz w:val="20"/>
                    </w:rPr>
                    <w:t>Contract management checklist</w:t>
                  </w:r>
                </w:p>
              </w:tc>
              <w:tc>
                <w:tcPr>
                  <w:tcW w:w="5513" w:type="dxa"/>
                </w:tcPr>
                <w:p w14:paraId="53CA2C4A" w14:textId="7B39143C" w:rsidR="00F95364" w:rsidRPr="00350461" w:rsidRDefault="00F95364" w:rsidP="00350461">
                  <w:pPr>
                    <w:jc w:val="left"/>
                    <w:rPr>
                      <w:rFonts w:ascii="Arial" w:hAnsi="Arial" w:cs="Arial"/>
                      <w:sz w:val="22"/>
                      <w:szCs w:val="22"/>
                    </w:rPr>
                  </w:pPr>
                  <w:permStart w:id="1485046425" w:edGrp="everyone"/>
                  <w:permEnd w:id="1485046425"/>
                </w:p>
              </w:tc>
            </w:tr>
            <w:tr w:rsidR="00F95364" w14:paraId="6B945A62" w14:textId="77777777" w:rsidTr="00F95364">
              <w:trPr>
                <w:trHeight w:val="1134"/>
              </w:trPr>
              <w:tc>
                <w:tcPr>
                  <w:tcW w:w="3277" w:type="dxa"/>
                </w:tcPr>
                <w:p w14:paraId="64A4397C" w14:textId="52181A06" w:rsidR="00F95364" w:rsidRPr="00F95364" w:rsidRDefault="00F95364" w:rsidP="00F95364">
                  <w:pPr>
                    <w:jc w:val="left"/>
                    <w:rPr>
                      <w:b/>
                      <w:bCs/>
                      <w:sz w:val="20"/>
                    </w:rPr>
                  </w:pPr>
                  <w:r w:rsidRPr="00F95364">
                    <w:rPr>
                      <w:b/>
                      <w:bCs/>
                      <w:sz w:val="20"/>
                    </w:rPr>
                    <w:t>Contract kick-off meeting template</w:t>
                  </w:r>
                </w:p>
              </w:tc>
              <w:tc>
                <w:tcPr>
                  <w:tcW w:w="5513" w:type="dxa"/>
                </w:tcPr>
                <w:p w14:paraId="0B3E2EC1" w14:textId="57CA431F" w:rsidR="00F95364" w:rsidRPr="00350461" w:rsidRDefault="00F95364" w:rsidP="00350461">
                  <w:pPr>
                    <w:jc w:val="left"/>
                    <w:rPr>
                      <w:rFonts w:ascii="Arial" w:hAnsi="Arial" w:cs="Arial"/>
                      <w:sz w:val="22"/>
                      <w:szCs w:val="22"/>
                    </w:rPr>
                  </w:pPr>
                  <w:permStart w:id="1884821184" w:edGrp="everyone"/>
                  <w:permEnd w:id="1884821184"/>
                </w:p>
              </w:tc>
            </w:tr>
            <w:tr w:rsidR="00F95364" w14:paraId="457FAC45" w14:textId="77777777" w:rsidTr="00F95364">
              <w:trPr>
                <w:trHeight w:val="1134"/>
              </w:trPr>
              <w:tc>
                <w:tcPr>
                  <w:tcW w:w="3277" w:type="dxa"/>
                </w:tcPr>
                <w:p w14:paraId="355C4B40" w14:textId="184FAA70" w:rsidR="00F95364" w:rsidRPr="00F95364" w:rsidRDefault="00F95364" w:rsidP="00F95364">
                  <w:pPr>
                    <w:jc w:val="left"/>
                    <w:rPr>
                      <w:b/>
                      <w:bCs/>
                      <w:sz w:val="20"/>
                    </w:rPr>
                  </w:pPr>
                  <w:r w:rsidRPr="00F95364">
                    <w:rPr>
                      <w:b/>
                      <w:bCs/>
                      <w:sz w:val="20"/>
                    </w:rPr>
                    <w:t>Hand-over document</w:t>
                  </w:r>
                  <w:r>
                    <w:rPr>
                      <w:b/>
                      <w:bCs/>
                      <w:sz w:val="20"/>
                    </w:rPr>
                    <w:t xml:space="preserve"> checklist</w:t>
                  </w:r>
                </w:p>
              </w:tc>
              <w:tc>
                <w:tcPr>
                  <w:tcW w:w="5513" w:type="dxa"/>
                </w:tcPr>
                <w:p w14:paraId="30BFB496" w14:textId="057DE9E3" w:rsidR="00F95364" w:rsidRPr="00350461" w:rsidRDefault="00F95364" w:rsidP="00350461">
                  <w:pPr>
                    <w:jc w:val="left"/>
                    <w:rPr>
                      <w:rFonts w:ascii="Arial" w:hAnsi="Arial" w:cs="Arial"/>
                      <w:sz w:val="22"/>
                      <w:szCs w:val="22"/>
                    </w:rPr>
                  </w:pPr>
                  <w:permStart w:id="882137765" w:edGrp="everyone"/>
                  <w:permEnd w:id="882137765"/>
                </w:p>
              </w:tc>
            </w:tr>
            <w:tr w:rsidR="00F95364" w14:paraId="50BECC9D" w14:textId="77777777" w:rsidTr="00F95364">
              <w:trPr>
                <w:trHeight w:val="1134"/>
              </w:trPr>
              <w:tc>
                <w:tcPr>
                  <w:tcW w:w="3277" w:type="dxa"/>
                </w:tcPr>
                <w:p w14:paraId="4E009B5F" w14:textId="249CEAA0" w:rsidR="00F95364" w:rsidRPr="00F95364" w:rsidRDefault="00F95364" w:rsidP="00F95364">
                  <w:pPr>
                    <w:jc w:val="left"/>
                    <w:rPr>
                      <w:b/>
                      <w:bCs/>
                      <w:sz w:val="20"/>
                    </w:rPr>
                  </w:pPr>
                  <w:r w:rsidRPr="00F95364">
                    <w:rPr>
                      <w:b/>
                      <w:bCs/>
                      <w:sz w:val="20"/>
                    </w:rPr>
                    <w:t>Contract performance review meeting template</w:t>
                  </w:r>
                </w:p>
              </w:tc>
              <w:tc>
                <w:tcPr>
                  <w:tcW w:w="5513" w:type="dxa"/>
                </w:tcPr>
                <w:p w14:paraId="08557038" w14:textId="4A8252FA" w:rsidR="00F95364" w:rsidRPr="00350461" w:rsidRDefault="00F95364" w:rsidP="00350461">
                  <w:pPr>
                    <w:jc w:val="left"/>
                    <w:rPr>
                      <w:rFonts w:ascii="Arial" w:hAnsi="Arial" w:cs="Arial"/>
                      <w:sz w:val="22"/>
                      <w:szCs w:val="22"/>
                    </w:rPr>
                  </w:pPr>
                  <w:permStart w:id="39349101" w:edGrp="everyone"/>
                  <w:permEnd w:id="39349101"/>
                </w:p>
              </w:tc>
            </w:tr>
            <w:tr w:rsidR="00F95364" w14:paraId="532D3FAE" w14:textId="77777777" w:rsidTr="00F95364">
              <w:trPr>
                <w:trHeight w:val="1134"/>
              </w:trPr>
              <w:tc>
                <w:tcPr>
                  <w:tcW w:w="3277" w:type="dxa"/>
                </w:tcPr>
                <w:p w14:paraId="42BC8CAF" w14:textId="49B4BF7F" w:rsidR="00F95364" w:rsidRPr="00F95364" w:rsidRDefault="00F95364" w:rsidP="00F95364">
                  <w:pPr>
                    <w:jc w:val="left"/>
                    <w:rPr>
                      <w:b/>
                      <w:bCs/>
                      <w:sz w:val="20"/>
                    </w:rPr>
                  </w:pPr>
                  <w:r w:rsidRPr="00F95364">
                    <w:rPr>
                      <w:b/>
                      <w:bCs/>
                      <w:sz w:val="20"/>
                    </w:rPr>
                    <w:t>Risk register template</w:t>
                  </w:r>
                </w:p>
              </w:tc>
              <w:tc>
                <w:tcPr>
                  <w:tcW w:w="5513" w:type="dxa"/>
                </w:tcPr>
                <w:p w14:paraId="566DF3C2" w14:textId="04B60C6D" w:rsidR="00F95364" w:rsidRPr="00350461" w:rsidRDefault="00F95364" w:rsidP="00350461">
                  <w:pPr>
                    <w:jc w:val="left"/>
                    <w:rPr>
                      <w:rFonts w:ascii="Arial" w:hAnsi="Arial" w:cs="Arial"/>
                      <w:sz w:val="22"/>
                      <w:szCs w:val="22"/>
                    </w:rPr>
                  </w:pPr>
                  <w:permStart w:id="1234057604" w:edGrp="everyone"/>
                  <w:permEnd w:id="1234057604"/>
                </w:p>
              </w:tc>
            </w:tr>
            <w:tr w:rsidR="00F95364" w14:paraId="7E1935A3" w14:textId="77777777" w:rsidTr="00F95364">
              <w:trPr>
                <w:trHeight w:val="1134"/>
              </w:trPr>
              <w:tc>
                <w:tcPr>
                  <w:tcW w:w="3277" w:type="dxa"/>
                </w:tcPr>
                <w:p w14:paraId="09F0C6C3" w14:textId="3C387A39" w:rsidR="00F95364" w:rsidRPr="00F95364" w:rsidRDefault="00F95364" w:rsidP="00F95364">
                  <w:pPr>
                    <w:jc w:val="left"/>
                    <w:rPr>
                      <w:b/>
                      <w:bCs/>
                      <w:sz w:val="20"/>
                    </w:rPr>
                  </w:pPr>
                  <w:r w:rsidRPr="00F95364">
                    <w:rPr>
                      <w:b/>
                      <w:bCs/>
                      <w:sz w:val="20"/>
                    </w:rPr>
                    <w:t>Checklist for contract extension/renewal</w:t>
                  </w:r>
                </w:p>
              </w:tc>
              <w:tc>
                <w:tcPr>
                  <w:tcW w:w="5513" w:type="dxa"/>
                </w:tcPr>
                <w:p w14:paraId="7505E46E" w14:textId="57076FA3" w:rsidR="00F95364" w:rsidRPr="00350461" w:rsidRDefault="00F95364" w:rsidP="00350461">
                  <w:pPr>
                    <w:jc w:val="left"/>
                    <w:rPr>
                      <w:rFonts w:ascii="Arial" w:hAnsi="Arial" w:cs="Arial"/>
                      <w:sz w:val="22"/>
                      <w:szCs w:val="22"/>
                    </w:rPr>
                  </w:pPr>
                  <w:permStart w:id="2079723063" w:edGrp="everyone"/>
                  <w:permEnd w:id="2079723063"/>
                </w:p>
              </w:tc>
            </w:tr>
            <w:tr w:rsidR="00F95364" w14:paraId="7CACFE66" w14:textId="77777777" w:rsidTr="00F95364">
              <w:trPr>
                <w:trHeight w:val="902"/>
              </w:trPr>
              <w:tc>
                <w:tcPr>
                  <w:tcW w:w="3277" w:type="dxa"/>
                </w:tcPr>
                <w:p w14:paraId="282B9ACA" w14:textId="1F1B3864" w:rsidR="00F95364" w:rsidRPr="00F95364" w:rsidRDefault="00F95364" w:rsidP="00F95364">
                  <w:pPr>
                    <w:jc w:val="left"/>
                    <w:rPr>
                      <w:b/>
                      <w:bCs/>
                      <w:sz w:val="20"/>
                    </w:rPr>
                  </w:pPr>
                  <w:r w:rsidRPr="00F95364">
                    <w:rPr>
                      <w:b/>
                      <w:bCs/>
                      <w:sz w:val="20"/>
                    </w:rPr>
                    <w:t>Contract review report</w:t>
                  </w:r>
                </w:p>
              </w:tc>
              <w:tc>
                <w:tcPr>
                  <w:tcW w:w="5513" w:type="dxa"/>
                </w:tcPr>
                <w:p w14:paraId="2BDDF281" w14:textId="5352A957" w:rsidR="00F95364" w:rsidRPr="00350461" w:rsidRDefault="00F95364" w:rsidP="00350461">
                  <w:pPr>
                    <w:jc w:val="left"/>
                    <w:rPr>
                      <w:rFonts w:ascii="Arial" w:hAnsi="Arial" w:cs="Arial"/>
                      <w:sz w:val="22"/>
                      <w:szCs w:val="22"/>
                    </w:rPr>
                  </w:pPr>
                  <w:permStart w:id="722092477" w:edGrp="everyone"/>
                  <w:permEnd w:id="722092477"/>
                </w:p>
              </w:tc>
            </w:tr>
          </w:tbl>
          <w:p w14:paraId="66975637" w14:textId="4669E1B0" w:rsidR="00350461" w:rsidRDefault="00350461" w:rsidP="00491B2D">
            <w:pPr>
              <w:pStyle w:val="38PASBenchmark"/>
            </w:pPr>
          </w:p>
        </w:tc>
      </w:tr>
    </w:tbl>
    <w:p w14:paraId="2FA313EB" w14:textId="77777777" w:rsidR="009B6FE1" w:rsidRDefault="009B6FE1" w:rsidP="009B6FE1">
      <w:pPr>
        <w:jc w:val="left"/>
        <w:rPr>
          <w:rFonts w:ascii="Arial" w:eastAsia="Calibri" w:hAnsi="Arial" w:cs="Arial"/>
          <w:sz w:val="22"/>
          <w:szCs w:val="22"/>
        </w:rPr>
      </w:pPr>
    </w:p>
    <w:p w14:paraId="1AA5AF7F" w14:textId="77777777" w:rsidR="009B6FE1" w:rsidRPr="00830749" w:rsidRDefault="009B6FE1" w:rsidP="009B6FE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9B6FE1" w:rsidRPr="00830749" w14:paraId="2E108035" w14:textId="77777777" w:rsidTr="00732679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614A55CE" w14:textId="77777777" w:rsidR="009B6FE1" w:rsidRPr="001C4084" w:rsidRDefault="009B6FE1" w:rsidP="00491B2D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7BCAA24A" w14:textId="3BE62D7A" w:rsidR="009B6FE1" w:rsidRPr="001C4084" w:rsidRDefault="009B6FE1" w:rsidP="00491B2D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2354478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7C0E4A6" w14:textId="77777777" w:rsidR="009B6FE1" w:rsidRPr="00533511" w:rsidRDefault="005D6AC7" w:rsidP="00491B2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681889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B6FE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2354478"/>
          </w:p>
        </w:tc>
      </w:tr>
    </w:tbl>
    <w:p w14:paraId="42E87AAD" w14:textId="77777777" w:rsidR="009B6FE1" w:rsidRDefault="009B6FE1" w:rsidP="004E206C">
      <w:pPr>
        <w:rPr>
          <w:rFonts w:ascii="Arial" w:hAnsi="Arial" w:cs="Arial"/>
          <w:sz w:val="10"/>
          <w:szCs w:val="10"/>
        </w:rPr>
      </w:pPr>
    </w:p>
    <w:p w14:paraId="776F600D" w14:textId="77777777" w:rsidR="009B6FE1" w:rsidRPr="00020700" w:rsidRDefault="009B6FE1" w:rsidP="004E206C">
      <w:pPr>
        <w:rPr>
          <w:rFonts w:ascii="Arial" w:hAnsi="Arial" w:cs="Arial"/>
          <w:sz w:val="10"/>
          <w:szCs w:val="10"/>
        </w:rPr>
      </w:pPr>
    </w:p>
    <w:p w14:paraId="29FDC08B" w14:textId="33D3806F" w:rsidR="00C76B5E" w:rsidRPr="004932A4" w:rsidRDefault="00C76B5E" w:rsidP="005037A0">
      <w:pPr>
        <w:pStyle w:val="02TACheckbox"/>
        <w:sectPr w:rsidR="00C76B5E" w:rsidRPr="004932A4" w:rsidSect="00787509">
          <w:headerReference w:type="even" r:id="rId16"/>
          <w:headerReference w:type="default" r:id="rId17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02D00044" w:rsidR="004E699E" w:rsidRPr="004932A4" w:rsidRDefault="005D6AC7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55020">
            <w:rPr>
              <w:szCs w:val="32"/>
            </w:rPr>
            <w:t>CPCCBC6003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45B6159D" w:rsidR="004E699E" w:rsidRDefault="005D6AC7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55020">
            <w:rPr>
              <w:szCs w:val="32"/>
            </w:rPr>
            <w:t>Establish, maintain and review contract administration procedures and frameworks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7777777" w:rsidR="00902BF8" w:rsidRPr="00732679" w:rsidRDefault="00902BF8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58972976" w:edGrp="everyone"/>
            <w:permEnd w:id="758972976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4D0B7B8D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4E206C">
            <w:pPr>
              <w:numPr>
                <w:ilvl w:val="2"/>
                <w:numId w:val="27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403"/>
        <w:gridCol w:w="1417"/>
        <w:gridCol w:w="2552"/>
        <w:gridCol w:w="1190"/>
        <w:gridCol w:w="1211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</w:t>
            </w:r>
          </w:p>
        </w:tc>
      </w:tr>
      <w:tr w:rsidR="0057509D" w:rsidRPr="004932A4" w14:paraId="70AC8A23" w14:textId="77777777" w:rsidTr="00350461">
        <w:trPr>
          <w:trHeight w:val="217"/>
          <w:jc w:val="center"/>
        </w:trPr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403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552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401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350461">
        <w:trPr>
          <w:cantSplit/>
          <w:jc w:val="center"/>
        </w:trPr>
        <w:tc>
          <w:tcPr>
            <w:tcW w:w="127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03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52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190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11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350461" w:rsidRPr="004932A4" w14:paraId="33EE888A" w14:textId="77777777" w:rsidTr="00350461">
        <w:trPr>
          <w:cantSplit/>
          <w:jc w:val="center"/>
        </w:trPr>
        <w:tc>
          <w:tcPr>
            <w:tcW w:w="127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7F8C222B" w:rsidR="00350461" w:rsidRPr="00B15707" w:rsidRDefault="00350461" w:rsidP="00350461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B15707">
              <w:rPr>
                <w:rFonts w:ascii="Arial" w:hAnsi="Arial" w:cs="Arial"/>
                <w:sz w:val="19"/>
                <w:szCs w:val="19"/>
              </w:rPr>
              <w:t>Task 1 (Occasion 1)</w:t>
            </w:r>
          </w:p>
        </w:tc>
        <w:permStart w:id="245701166" w:edGrp="everyone"/>
        <w:tc>
          <w:tcPr>
            <w:tcW w:w="1403" w:type="dxa"/>
            <w:tcBorders>
              <w:top w:val="single" w:sz="4" w:space="0" w:color="auto"/>
            </w:tcBorders>
            <w:vAlign w:val="center"/>
          </w:tcPr>
          <w:p w14:paraId="013F31AB" w14:textId="015B18EF" w:rsidR="00350461" w:rsidRPr="00906AB7" w:rsidRDefault="005D6AC7" w:rsidP="00350461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350461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245701166"/>
          </w:p>
        </w:tc>
        <w:permStart w:id="252143866" w:edGrp="everyone"/>
        <w:tc>
          <w:tcPr>
            <w:tcW w:w="1417" w:type="dxa"/>
            <w:vAlign w:val="center"/>
          </w:tcPr>
          <w:p w14:paraId="71BD8ECD" w14:textId="77777777" w:rsidR="00350461" w:rsidRPr="00906AB7" w:rsidRDefault="005D6AC7" w:rsidP="00350461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0461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252143866"/>
            <w:r w:rsidR="00350461" w:rsidRPr="00D06775">
              <w:rPr>
                <w:rFonts w:ascii="Arial" w:hAnsi="Arial" w:cs="Arial"/>
                <w:sz w:val="28"/>
              </w:rPr>
              <w:t xml:space="preserve"> </w:t>
            </w:r>
            <w:r w:rsidR="00350461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101C4CE1" w:rsidR="00350461" w:rsidRPr="00A44CB5" w:rsidRDefault="005D6AC7" w:rsidP="00350461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81576198" w:edGrp="everyone"/>
                <w:r w:rsidR="00350461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1381576198"/>
              </w:sdtContent>
            </w:sdt>
            <w:r w:rsidR="00350461" w:rsidRPr="00D06775">
              <w:rPr>
                <w:rFonts w:ascii="Arial" w:hAnsi="Arial" w:cs="Arial"/>
                <w:sz w:val="28"/>
              </w:rPr>
              <w:t xml:space="preserve"> </w:t>
            </w:r>
            <w:r w:rsidR="00350461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52" w:type="dxa"/>
            <w:vAlign w:val="center"/>
          </w:tcPr>
          <w:p w14:paraId="413EA5E3" w14:textId="77777777" w:rsidR="00350461" w:rsidRPr="00A44CB5" w:rsidRDefault="00350461" w:rsidP="00350461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05414416" w:edGrp="everyone"/>
            <w:permEnd w:id="505414416"/>
          </w:p>
        </w:tc>
        <w:permStart w:id="1474764703" w:edGrp="everyone"/>
        <w:tc>
          <w:tcPr>
            <w:tcW w:w="1190" w:type="dxa"/>
            <w:vAlign w:val="center"/>
          </w:tcPr>
          <w:p w14:paraId="70611D39" w14:textId="73704448" w:rsidR="00350461" w:rsidRPr="00533511" w:rsidRDefault="005D6AC7" w:rsidP="00350461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0461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474764703"/>
          </w:p>
        </w:tc>
        <w:permStart w:id="1705523416" w:edGrp="everyone"/>
        <w:tc>
          <w:tcPr>
            <w:tcW w:w="1211" w:type="dxa"/>
            <w:tcBorders>
              <w:right w:val="single" w:sz="12" w:space="0" w:color="auto"/>
            </w:tcBorders>
            <w:vAlign w:val="center"/>
          </w:tcPr>
          <w:p w14:paraId="58AB0513" w14:textId="2FFFC2E4" w:rsidR="00350461" w:rsidRPr="00533511" w:rsidRDefault="005D6AC7" w:rsidP="00350461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0461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705523416"/>
          </w:p>
        </w:tc>
      </w:tr>
      <w:tr w:rsidR="00350461" w:rsidRPr="004932A4" w14:paraId="4C05266E" w14:textId="77777777" w:rsidTr="00350461">
        <w:trPr>
          <w:cantSplit/>
          <w:trHeight w:val="313"/>
          <w:jc w:val="center"/>
        </w:trPr>
        <w:tc>
          <w:tcPr>
            <w:tcW w:w="1276" w:type="dxa"/>
            <w:tcBorders>
              <w:left w:val="single" w:sz="12" w:space="0" w:color="auto"/>
            </w:tcBorders>
            <w:vAlign w:val="center"/>
          </w:tcPr>
          <w:p w14:paraId="6D836AA5" w14:textId="3E07D3EB" w:rsidR="00350461" w:rsidRPr="00B15707" w:rsidRDefault="00350461" w:rsidP="00350461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B15707">
              <w:rPr>
                <w:rFonts w:ascii="Arial" w:hAnsi="Arial" w:cs="Arial"/>
                <w:sz w:val="19"/>
                <w:szCs w:val="19"/>
              </w:rPr>
              <w:t>Task 1 (Occasion 2)</w:t>
            </w:r>
          </w:p>
        </w:tc>
        <w:permStart w:id="1422001564" w:edGrp="everyone"/>
        <w:tc>
          <w:tcPr>
            <w:tcW w:w="1403" w:type="dxa"/>
            <w:vAlign w:val="center"/>
          </w:tcPr>
          <w:p w14:paraId="60F8D96B" w14:textId="60EB7BBA" w:rsidR="00350461" w:rsidRPr="00906AB7" w:rsidRDefault="005D6AC7" w:rsidP="00350461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63466659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350461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422001564"/>
          </w:p>
        </w:tc>
        <w:permStart w:id="1053181220" w:edGrp="everyone"/>
        <w:tc>
          <w:tcPr>
            <w:tcW w:w="1417" w:type="dxa"/>
            <w:vAlign w:val="center"/>
          </w:tcPr>
          <w:p w14:paraId="2272D78E" w14:textId="77777777" w:rsidR="00350461" w:rsidRPr="00906AB7" w:rsidRDefault="005D6AC7" w:rsidP="00350461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1385982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0461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053181220"/>
            <w:r w:rsidR="00350461" w:rsidRPr="00D06775">
              <w:rPr>
                <w:rFonts w:ascii="Arial" w:hAnsi="Arial" w:cs="Arial"/>
                <w:sz w:val="28"/>
              </w:rPr>
              <w:t xml:space="preserve"> </w:t>
            </w:r>
            <w:r w:rsidR="00350461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08A2BC4" w14:textId="2AC439A7" w:rsidR="00350461" w:rsidRPr="00162AE6" w:rsidRDefault="005D6AC7" w:rsidP="00350461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0207710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464103652" w:edGrp="everyone"/>
                <w:r w:rsidR="00350461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1464103652"/>
              </w:sdtContent>
            </w:sdt>
            <w:r w:rsidR="00350461" w:rsidRPr="00D06775">
              <w:rPr>
                <w:rFonts w:ascii="Arial" w:hAnsi="Arial" w:cs="Arial"/>
                <w:sz w:val="28"/>
              </w:rPr>
              <w:t xml:space="preserve"> </w:t>
            </w:r>
            <w:r w:rsidR="00350461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52" w:type="dxa"/>
            <w:vAlign w:val="center"/>
          </w:tcPr>
          <w:p w14:paraId="3B1B0C2F" w14:textId="77777777" w:rsidR="00350461" w:rsidRPr="00162AE6" w:rsidRDefault="00350461" w:rsidP="00350461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05936459" w:edGrp="everyone"/>
            <w:permEnd w:id="1105936459"/>
          </w:p>
        </w:tc>
        <w:permStart w:id="1505035706" w:edGrp="everyone"/>
        <w:tc>
          <w:tcPr>
            <w:tcW w:w="1190" w:type="dxa"/>
            <w:vAlign w:val="center"/>
          </w:tcPr>
          <w:p w14:paraId="45B9BC0E" w14:textId="40BC78EB" w:rsidR="00350461" w:rsidRPr="00533511" w:rsidRDefault="005D6AC7" w:rsidP="00350461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592079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0461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505035706"/>
          </w:p>
        </w:tc>
        <w:permStart w:id="1987665555" w:edGrp="everyone"/>
        <w:tc>
          <w:tcPr>
            <w:tcW w:w="1211" w:type="dxa"/>
            <w:tcBorders>
              <w:right w:val="single" w:sz="12" w:space="0" w:color="auto"/>
            </w:tcBorders>
            <w:vAlign w:val="center"/>
          </w:tcPr>
          <w:p w14:paraId="01704B4B" w14:textId="4E359BC6" w:rsidR="00350461" w:rsidRPr="00533511" w:rsidRDefault="005D6AC7" w:rsidP="00350461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9564496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0461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987665555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0C5171" w:rsidRPr="00C92642" w14:paraId="2D1A5C62" w14:textId="77777777" w:rsidTr="00CD3738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F82844D" w14:textId="77777777" w:rsidR="000C5171" w:rsidRPr="00DE303D" w:rsidRDefault="000C5171" w:rsidP="00CD3738">
            <w:pPr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ASSESSOR </w:t>
            </w:r>
            <w:r w:rsidRPr="00DE303D">
              <w:rPr>
                <w:rFonts w:ascii="Arial" w:hAnsi="Arial" w:cs="Arial"/>
                <w:b/>
                <w:sz w:val="20"/>
              </w:rPr>
              <w:t>COMMENTS</w:t>
            </w:r>
            <w:r>
              <w:rPr>
                <w:rFonts w:ascii="Arial" w:hAnsi="Arial" w:cs="Arial"/>
                <w:b/>
                <w:sz w:val="20"/>
              </w:rPr>
              <w:t>: GENERAL</w:t>
            </w:r>
          </w:p>
        </w:tc>
      </w:tr>
      <w:tr w:rsidR="000C5171" w:rsidRPr="00C92642" w14:paraId="027E0106" w14:textId="77777777" w:rsidTr="00CD3738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56F058" w14:textId="77777777" w:rsidR="000C5171" w:rsidRPr="00DE303D" w:rsidRDefault="000C5171" w:rsidP="00CD3738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0D4F4A85" w14:textId="77777777" w:rsidR="000C5171" w:rsidRPr="00DE303D" w:rsidRDefault="000C5171" w:rsidP="000C5171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35EA8F08" w14:textId="77777777" w:rsidR="000C5171" w:rsidRPr="00DE303D" w:rsidRDefault="000C5171" w:rsidP="000C5171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0C5171" w:rsidRPr="00BA4D9F" w14:paraId="2DC064FC" w14:textId="77777777" w:rsidTr="00CD3738">
        <w:trPr>
          <w:trHeight w:val="2639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F9F1DC" w14:textId="77777777" w:rsidR="000C5171" w:rsidRPr="002373CE" w:rsidRDefault="000C5171" w:rsidP="00CD3738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106128227" w:edGrp="everyone"/>
            <w:permEnd w:id="106128227"/>
          </w:p>
        </w:tc>
      </w:tr>
    </w:tbl>
    <w:p w14:paraId="5D0BCD62" w14:textId="77777777" w:rsidR="000C5171" w:rsidRDefault="000C5171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E6168D" w:rsidRPr="000C5171" w14:paraId="788D9B59" w14:textId="34CD404B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28677F8D" w:rsidR="00E6168D" w:rsidRPr="000C5171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0C5171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1: OCCASION 1</w:t>
            </w:r>
          </w:p>
        </w:tc>
      </w:tr>
      <w:permStart w:id="2012492916" w:edGrp="everyone"/>
      <w:tr w:rsidR="000C5171" w:rsidRPr="000C5171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2F385A45" w14:textId="77777777" w:rsidR="000C5171" w:rsidRDefault="005D6AC7" w:rsidP="000C5171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C5171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2012492916"/>
            <w:r w:rsidR="000C5171" w:rsidRPr="006C1A6C">
              <w:rPr>
                <w:rFonts w:ascii="Arial" w:hAnsi="Arial" w:cs="Arial"/>
                <w:szCs w:val="18"/>
              </w:rPr>
              <w:t xml:space="preserve"> </w:t>
            </w:r>
            <w:r w:rsidR="000C5171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1972512569" w:edGrp="everyone"/>
          <w:p w14:paraId="788D64E4" w14:textId="1FEBE7C7" w:rsidR="000C5171" w:rsidRPr="000C5171" w:rsidRDefault="005D6AC7" w:rsidP="000C5171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C5171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972512569"/>
            <w:r w:rsidR="000C5171" w:rsidRPr="006C1A6C">
              <w:rPr>
                <w:rFonts w:ascii="Arial" w:hAnsi="Arial" w:cs="Arial"/>
                <w:szCs w:val="18"/>
              </w:rPr>
              <w:t xml:space="preserve"> </w:t>
            </w:r>
            <w:r w:rsidR="000C5171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0C5171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0C5171">
              <w:rPr>
                <w:rFonts w:ascii="Arial" w:hAnsi="Arial" w:cs="Arial"/>
                <w:sz w:val="19"/>
                <w:szCs w:val="19"/>
              </w:rPr>
              <w:t>[</w:t>
            </w:r>
            <w:permStart w:id="1790913941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C5171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790913941"/>
            <w:r w:rsidR="000C5171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1286632233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C5171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286632233"/>
            <w:r w:rsidR="000C5171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0C5171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0C5171" w:rsidRPr="000C5171" w14:paraId="52227B5E" w14:textId="3EB974F1" w:rsidTr="00077338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0C5171" w:rsidRPr="000C5171" w:rsidRDefault="000C5171" w:rsidP="000C5171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0C5171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0C5171" w:rsidRPr="000C5171" w:rsidRDefault="000C5171" w:rsidP="000C5171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0C5171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0C5171" w:rsidRPr="000C5171" w14:paraId="2835A828" w14:textId="77777777" w:rsidTr="00077338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360D6F85" w:rsidR="000C5171" w:rsidRPr="000C5171" w:rsidRDefault="000C5171" w:rsidP="000C517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0C517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0C5171">
              <w:rPr>
                <w:rFonts w:ascii="Arial" w:hAnsi="Arial" w:cs="Arial"/>
                <w:sz w:val="19"/>
                <w:szCs w:val="19"/>
              </w:rPr>
              <w:instrText xml:space="preserve"> REF _Ref138138284 \r \h  \* MERGEFORMAT </w:instrText>
            </w:r>
            <w:r w:rsidRPr="000C5171">
              <w:rPr>
                <w:rFonts w:ascii="Arial" w:hAnsi="Arial" w:cs="Arial"/>
                <w:sz w:val="19"/>
                <w:szCs w:val="19"/>
              </w:rPr>
            </w:r>
            <w:r w:rsidRPr="000C517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0C5171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0C517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E1241" w14:textId="2BA128C7" w:rsidR="000C5171" w:rsidRPr="000C5171" w:rsidRDefault="000C5171" w:rsidP="000C517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0C5171">
              <w:rPr>
                <w:rFonts w:ascii="Arial" w:hAnsi="Arial" w:cs="Arial"/>
                <w:sz w:val="19"/>
                <w:szCs w:val="19"/>
              </w:rPr>
              <w:t xml:space="preserve">Specify liaison methods applied to enable the engagement of persons with wide experience and knowledge in the building and construction industry to the administration team: </w:t>
            </w:r>
          </w:p>
          <w:p w14:paraId="0D9BAC82" w14:textId="10830C28" w:rsidR="000C5171" w:rsidRPr="000C5171" w:rsidRDefault="000C5171" w:rsidP="000C5171">
            <w:pPr>
              <w:pStyle w:val="38PASBenchmark"/>
              <w:rPr>
                <w:vanish w:val="0"/>
              </w:rPr>
            </w:pPr>
            <w:permStart w:id="322006333" w:edGrp="everyone"/>
            <w:permEnd w:id="322006333"/>
          </w:p>
        </w:tc>
      </w:tr>
      <w:bookmarkStart w:id="28" w:name="_Hlk191387812"/>
      <w:tr w:rsidR="000C5171" w:rsidRPr="000C5171" w14:paraId="473FFD16" w14:textId="2463FF27" w:rsidTr="00077338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7A3B41" w14:textId="3C7C13F6" w:rsidR="000C5171" w:rsidRPr="000C5171" w:rsidRDefault="000C5171" w:rsidP="000C517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0C517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0C5171">
              <w:rPr>
                <w:rFonts w:ascii="Arial" w:hAnsi="Arial" w:cs="Arial"/>
                <w:sz w:val="19"/>
                <w:szCs w:val="19"/>
              </w:rPr>
              <w:instrText xml:space="preserve"> REF _Ref138145604 \r \h  \* MERGEFORMAT </w:instrText>
            </w:r>
            <w:r w:rsidRPr="000C5171">
              <w:rPr>
                <w:rFonts w:ascii="Arial" w:hAnsi="Arial" w:cs="Arial"/>
                <w:sz w:val="19"/>
                <w:szCs w:val="19"/>
              </w:rPr>
            </w:r>
            <w:r w:rsidRPr="000C517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0C5171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0C517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07F339" w14:textId="77777777" w:rsidR="000C5171" w:rsidRPr="000C5171" w:rsidRDefault="000C5171" w:rsidP="000C517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0C5171">
              <w:rPr>
                <w:rFonts w:ascii="Arial" w:hAnsi="Arial" w:cs="Arial"/>
                <w:sz w:val="19"/>
                <w:szCs w:val="19"/>
              </w:rPr>
              <w:t>Specify how the documents were reviewed:</w:t>
            </w:r>
          </w:p>
          <w:p w14:paraId="2B404400" w14:textId="4266178A" w:rsidR="000C5171" w:rsidRPr="000C5171" w:rsidRDefault="000C5171" w:rsidP="000C5171">
            <w:pPr>
              <w:pStyle w:val="38PASBenchmark"/>
              <w:rPr>
                <w:vanish w:val="0"/>
              </w:rPr>
            </w:pPr>
            <w:permStart w:id="386729780" w:edGrp="everyone"/>
            <w:permEnd w:id="386729780"/>
          </w:p>
        </w:tc>
      </w:tr>
      <w:bookmarkEnd w:id="28"/>
      <w:tr w:rsidR="000C5171" w:rsidRPr="000C5171" w14:paraId="2095C154" w14:textId="77777777" w:rsidTr="00077338">
        <w:trPr>
          <w:trHeight w:val="964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8C9E28A" w14:textId="7F16AB9D" w:rsidR="000C5171" w:rsidRPr="000C5171" w:rsidRDefault="000C5171" w:rsidP="000C517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0C517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0C5171">
              <w:rPr>
                <w:rFonts w:ascii="Arial" w:hAnsi="Arial" w:cs="Arial"/>
                <w:sz w:val="19"/>
                <w:szCs w:val="19"/>
              </w:rPr>
              <w:instrText xml:space="preserve"> REF _Ref138144765 \r \h  \* MERGEFORMAT </w:instrText>
            </w:r>
            <w:r w:rsidRPr="000C5171">
              <w:rPr>
                <w:rFonts w:ascii="Arial" w:hAnsi="Arial" w:cs="Arial"/>
                <w:sz w:val="19"/>
                <w:szCs w:val="19"/>
              </w:rPr>
            </w:r>
            <w:r w:rsidRPr="000C517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0C5171">
              <w:rPr>
                <w:rFonts w:ascii="Arial" w:hAnsi="Arial" w:cs="Arial"/>
                <w:sz w:val="19"/>
                <w:szCs w:val="19"/>
              </w:rPr>
              <w:t xml:space="preserve">1.2C. </w:t>
            </w:r>
            <w:r w:rsidRPr="000C517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EB3376" w14:textId="360357FF" w:rsidR="000C5171" w:rsidRPr="000C5171" w:rsidRDefault="000C5171" w:rsidP="000C517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0C5171">
              <w:rPr>
                <w:rFonts w:ascii="Arial" w:hAnsi="Arial" w:cs="Arial"/>
                <w:sz w:val="19"/>
                <w:szCs w:val="19"/>
              </w:rPr>
              <w:t>Specify internal feedback systems and methods initiated :</w:t>
            </w:r>
          </w:p>
          <w:p w14:paraId="6404A0B2" w14:textId="6EE837C4" w:rsidR="000C5171" w:rsidRPr="000C5171" w:rsidRDefault="000C5171" w:rsidP="000C5171">
            <w:pPr>
              <w:pStyle w:val="38PASBenchmark"/>
              <w:rPr>
                <w:vanish w:val="0"/>
              </w:rPr>
            </w:pPr>
            <w:permStart w:id="419453951" w:edGrp="everyone"/>
            <w:permEnd w:id="419453951"/>
          </w:p>
        </w:tc>
      </w:tr>
      <w:tr w:rsidR="000C5171" w:rsidRPr="000C5171" w14:paraId="16047776" w14:textId="77777777" w:rsidTr="00077338">
        <w:trPr>
          <w:trHeight w:val="964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9DD66F0" w14:textId="23C2B1C7" w:rsidR="000C5171" w:rsidRPr="000C5171" w:rsidRDefault="000C5171" w:rsidP="000C517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0C517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0C5171">
              <w:rPr>
                <w:rFonts w:ascii="Arial" w:hAnsi="Arial" w:cs="Arial"/>
                <w:sz w:val="19"/>
                <w:szCs w:val="19"/>
              </w:rPr>
              <w:instrText xml:space="preserve"> REF _Ref138144832 \r \h  \* MERGEFORMAT </w:instrText>
            </w:r>
            <w:r w:rsidRPr="000C5171">
              <w:rPr>
                <w:rFonts w:ascii="Arial" w:hAnsi="Arial" w:cs="Arial"/>
                <w:sz w:val="19"/>
                <w:szCs w:val="19"/>
              </w:rPr>
            </w:r>
            <w:r w:rsidRPr="000C517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0C5171">
              <w:rPr>
                <w:rFonts w:ascii="Arial" w:hAnsi="Arial" w:cs="Arial"/>
                <w:sz w:val="19"/>
                <w:szCs w:val="19"/>
              </w:rPr>
              <w:t xml:space="preserve">1.2D. </w:t>
            </w:r>
            <w:r w:rsidRPr="000C517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E60605D" w14:textId="77777777" w:rsidR="000C5171" w:rsidRPr="000C5171" w:rsidRDefault="000C5171" w:rsidP="000C517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0C5171">
              <w:rPr>
                <w:rFonts w:ascii="Arial" w:hAnsi="Arial" w:cs="Arial"/>
                <w:sz w:val="19"/>
                <w:szCs w:val="19"/>
              </w:rPr>
              <w:t>Specify measures applied to ensure the safety and security of contract administration documentation.</w:t>
            </w:r>
          </w:p>
          <w:p w14:paraId="5DC2D223" w14:textId="402AB783" w:rsidR="000C5171" w:rsidRPr="000C5171" w:rsidRDefault="000C5171" w:rsidP="000C5171">
            <w:pPr>
              <w:pStyle w:val="38PASBenchmark"/>
              <w:rPr>
                <w:vanish w:val="0"/>
              </w:rPr>
            </w:pPr>
            <w:permStart w:id="1722089674" w:edGrp="everyone"/>
            <w:permEnd w:id="1722089674"/>
          </w:p>
        </w:tc>
      </w:tr>
      <w:tr w:rsidR="000C5171" w:rsidRPr="000C5171" w14:paraId="2C7780F2" w14:textId="77777777" w:rsidTr="00077338">
        <w:trPr>
          <w:trHeight w:val="964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467AF2D" w14:textId="7F2AEFFD" w:rsidR="000C5171" w:rsidRPr="000C5171" w:rsidRDefault="000C5171" w:rsidP="000C517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0C517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0C5171">
              <w:rPr>
                <w:rFonts w:ascii="Arial" w:hAnsi="Arial" w:cs="Arial"/>
                <w:sz w:val="19"/>
                <w:szCs w:val="19"/>
              </w:rPr>
              <w:instrText xml:space="preserve"> REF _Ref138144860 \r \h  \* MERGEFORMAT </w:instrText>
            </w:r>
            <w:r w:rsidRPr="000C5171">
              <w:rPr>
                <w:rFonts w:ascii="Arial" w:hAnsi="Arial" w:cs="Arial"/>
                <w:sz w:val="19"/>
                <w:szCs w:val="19"/>
              </w:rPr>
            </w:r>
            <w:r w:rsidRPr="000C517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0C5171">
              <w:rPr>
                <w:rFonts w:ascii="Arial" w:hAnsi="Arial" w:cs="Arial"/>
                <w:sz w:val="19"/>
                <w:szCs w:val="19"/>
              </w:rPr>
              <w:t xml:space="preserve">1.2E. </w:t>
            </w:r>
            <w:r w:rsidRPr="000C517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FFEC6DA" w14:textId="77777777" w:rsidR="000C5171" w:rsidRPr="000C5171" w:rsidRDefault="000C5171" w:rsidP="000C517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0C5171">
              <w:rPr>
                <w:rFonts w:ascii="Arial" w:hAnsi="Arial" w:cs="Arial"/>
                <w:sz w:val="19"/>
                <w:szCs w:val="19"/>
              </w:rPr>
              <w:t>Specify framework maintained:</w:t>
            </w:r>
          </w:p>
          <w:p w14:paraId="58B82BDC" w14:textId="3DBF4552" w:rsidR="000C5171" w:rsidRPr="000C5171" w:rsidRDefault="000C5171" w:rsidP="000C5171">
            <w:pPr>
              <w:pStyle w:val="38PASBenchmark"/>
              <w:rPr>
                <w:vanish w:val="0"/>
              </w:rPr>
            </w:pPr>
            <w:permStart w:id="968377863" w:edGrp="everyone"/>
            <w:permEnd w:id="968377863"/>
          </w:p>
        </w:tc>
      </w:tr>
      <w:tr w:rsidR="000C5171" w:rsidRPr="000C5171" w14:paraId="53E3594F" w14:textId="77777777" w:rsidTr="00077338">
        <w:trPr>
          <w:trHeight w:val="964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AD76B36" w14:textId="2D45AECD" w:rsidR="000C5171" w:rsidRPr="000C5171" w:rsidRDefault="000C5171" w:rsidP="000C517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0C517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0C5171">
              <w:rPr>
                <w:rFonts w:ascii="Arial" w:hAnsi="Arial" w:cs="Arial"/>
                <w:sz w:val="19"/>
                <w:szCs w:val="19"/>
              </w:rPr>
              <w:instrText xml:space="preserve"> REF _Ref138145301 \r \h  \* MERGEFORMAT </w:instrText>
            </w:r>
            <w:r w:rsidRPr="000C5171">
              <w:rPr>
                <w:rFonts w:ascii="Arial" w:hAnsi="Arial" w:cs="Arial"/>
                <w:sz w:val="19"/>
                <w:szCs w:val="19"/>
              </w:rPr>
            </w:r>
            <w:r w:rsidRPr="000C517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0C5171">
              <w:rPr>
                <w:rFonts w:ascii="Arial" w:hAnsi="Arial" w:cs="Arial"/>
                <w:sz w:val="19"/>
                <w:szCs w:val="19"/>
              </w:rPr>
              <w:t xml:space="preserve">1.3C. </w:t>
            </w:r>
            <w:r w:rsidRPr="000C517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9899FA6" w14:textId="77777777" w:rsidR="000C5171" w:rsidRPr="000C5171" w:rsidRDefault="000C5171" w:rsidP="000C517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0C5171">
              <w:rPr>
                <w:rFonts w:ascii="Arial" w:hAnsi="Arial" w:cs="Arial"/>
                <w:sz w:val="19"/>
                <w:szCs w:val="19"/>
              </w:rPr>
              <w:t>Specify how consultation with workplace legal advisors was organised:</w:t>
            </w:r>
          </w:p>
          <w:p w14:paraId="6538ECDA" w14:textId="0A6F3DC9" w:rsidR="000C5171" w:rsidRPr="000C5171" w:rsidRDefault="000C5171" w:rsidP="000C5171">
            <w:pPr>
              <w:pStyle w:val="38PASBenchmark"/>
              <w:rPr>
                <w:vanish w:val="0"/>
              </w:rPr>
            </w:pPr>
            <w:permStart w:id="904026062" w:edGrp="everyone"/>
            <w:permEnd w:id="904026062"/>
          </w:p>
        </w:tc>
      </w:tr>
    </w:tbl>
    <w:p w14:paraId="333B5F02" w14:textId="30998A85" w:rsidR="00077338" w:rsidRDefault="00077338" w:rsidP="00AC0794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1B28E5" w:rsidRPr="000C5171" w14:paraId="4DF58365" w14:textId="77777777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7B88C92" w14:textId="6871C69B" w:rsidR="001B28E5" w:rsidRPr="000C5171" w:rsidRDefault="001B28E5" w:rsidP="001B28E5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0C5171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1: OCCASION 2</w:t>
            </w:r>
          </w:p>
        </w:tc>
      </w:tr>
      <w:permStart w:id="933961087" w:edGrp="everyone"/>
      <w:tr w:rsidR="000C5171" w:rsidRPr="000C5171" w14:paraId="47CA8146" w14:textId="77777777" w:rsidTr="00350C80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40F01B3B" w14:textId="77777777" w:rsidR="000C5171" w:rsidRDefault="005D6AC7" w:rsidP="000C5171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18686662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C5171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933961087"/>
            <w:r w:rsidR="000C5171" w:rsidRPr="006C1A6C">
              <w:rPr>
                <w:rFonts w:ascii="Arial" w:hAnsi="Arial" w:cs="Arial"/>
                <w:szCs w:val="18"/>
              </w:rPr>
              <w:t xml:space="preserve"> </w:t>
            </w:r>
            <w:r w:rsidR="000C5171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652693856" w:edGrp="everyone"/>
          <w:p w14:paraId="536794F6" w14:textId="565180F2" w:rsidR="000C5171" w:rsidRPr="000C5171" w:rsidRDefault="005D6AC7" w:rsidP="000C5171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19386700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C5171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652693856"/>
            <w:r w:rsidR="000C5171" w:rsidRPr="006C1A6C">
              <w:rPr>
                <w:rFonts w:ascii="Arial" w:hAnsi="Arial" w:cs="Arial"/>
                <w:szCs w:val="18"/>
              </w:rPr>
              <w:t xml:space="preserve"> </w:t>
            </w:r>
            <w:r w:rsidR="000C5171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0C5171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0C5171">
              <w:rPr>
                <w:rFonts w:ascii="Arial" w:hAnsi="Arial" w:cs="Arial"/>
                <w:sz w:val="19"/>
                <w:szCs w:val="19"/>
              </w:rPr>
              <w:t>[</w:t>
            </w:r>
            <w:permStart w:id="1029976195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7782941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C5171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029976195"/>
            <w:r w:rsidR="000C5171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204036422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6143955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C5171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204036422"/>
            <w:r w:rsidR="000C5171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0C5171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0C5171" w:rsidRPr="000C5171" w14:paraId="01376C10" w14:textId="77777777" w:rsidTr="000C5171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CE4773" w14:textId="60553B14" w:rsidR="000C5171" w:rsidRPr="000C5171" w:rsidRDefault="000C5171" w:rsidP="000C5171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0C5171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A97EBA2" w14:textId="60E46A10" w:rsidR="000C5171" w:rsidRPr="000C5171" w:rsidRDefault="000C5171" w:rsidP="000C5171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0C5171">
              <w:rPr>
                <w:rFonts w:ascii="Arial" w:hAnsi="Arial" w:cs="Arial"/>
                <w:b/>
                <w:bCs/>
                <w:sz w:val="19"/>
                <w:szCs w:val="19"/>
              </w:rPr>
              <w:t>Details</w:t>
            </w:r>
          </w:p>
        </w:tc>
      </w:tr>
      <w:tr w:rsidR="000C5171" w:rsidRPr="000C5171" w14:paraId="62CDF865" w14:textId="77777777" w:rsidTr="000C5171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395CDB" w14:textId="21EFB4AA" w:rsidR="000C5171" w:rsidRPr="000C5171" w:rsidRDefault="000C5171" w:rsidP="000C517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0C517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0C5171">
              <w:rPr>
                <w:rFonts w:ascii="Arial" w:hAnsi="Arial" w:cs="Arial"/>
                <w:sz w:val="19"/>
                <w:szCs w:val="19"/>
              </w:rPr>
              <w:instrText xml:space="preserve"> REF _Ref138138284 \r \h  \* MERGEFORMAT </w:instrText>
            </w:r>
            <w:r w:rsidRPr="000C5171">
              <w:rPr>
                <w:rFonts w:ascii="Arial" w:hAnsi="Arial" w:cs="Arial"/>
                <w:sz w:val="19"/>
                <w:szCs w:val="19"/>
              </w:rPr>
            </w:r>
            <w:r w:rsidRPr="000C517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0C5171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0C517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D28544" w14:textId="5FCB6A15" w:rsidR="000C5171" w:rsidRPr="000C5171" w:rsidRDefault="000C5171" w:rsidP="000C517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0C5171">
              <w:rPr>
                <w:rFonts w:ascii="Arial" w:hAnsi="Arial" w:cs="Arial"/>
                <w:sz w:val="19"/>
                <w:szCs w:val="19"/>
              </w:rPr>
              <w:t>Specify liaison methods applied to enable the engagement of persons with wide experience and knowledge in the building and construction industry to the administration team:</w:t>
            </w:r>
          </w:p>
          <w:p w14:paraId="21AC1C7F" w14:textId="61921D2D" w:rsidR="000C5171" w:rsidRPr="000C5171" w:rsidRDefault="000C5171" w:rsidP="000C5171">
            <w:pPr>
              <w:pStyle w:val="38PASBenchmark"/>
              <w:rPr>
                <w:vanish w:val="0"/>
              </w:rPr>
            </w:pPr>
            <w:permStart w:id="457863886" w:edGrp="everyone"/>
            <w:permEnd w:id="457863886"/>
          </w:p>
        </w:tc>
      </w:tr>
      <w:tr w:rsidR="000C5171" w:rsidRPr="000C5171" w14:paraId="46529716" w14:textId="77777777" w:rsidTr="000C5171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2BF26BE" w14:textId="03F2A5B1" w:rsidR="000C5171" w:rsidRPr="000C5171" w:rsidRDefault="000C5171" w:rsidP="000C517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0C517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0C5171">
              <w:rPr>
                <w:rFonts w:ascii="Arial" w:hAnsi="Arial" w:cs="Arial"/>
                <w:sz w:val="19"/>
                <w:szCs w:val="19"/>
              </w:rPr>
              <w:instrText xml:space="preserve"> REF _Ref138145604 \r \h  \* MERGEFORMAT </w:instrText>
            </w:r>
            <w:r w:rsidRPr="000C5171">
              <w:rPr>
                <w:rFonts w:ascii="Arial" w:hAnsi="Arial" w:cs="Arial"/>
                <w:sz w:val="19"/>
                <w:szCs w:val="19"/>
              </w:rPr>
            </w:r>
            <w:r w:rsidRPr="000C517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0C5171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0C517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5805883" w14:textId="77777777" w:rsidR="000C5171" w:rsidRPr="000C5171" w:rsidRDefault="000C5171" w:rsidP="000C517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0C5171">
              <w:rPr>
                <w:rFonts w:ascii="Arial" w:hAnsi="Arial" w:cs="Arial"/>
                <w:sz w:val="19"/>
                <w:szCs w:val="19"/>
              </w:rPr>
              <w:t>Specify how the documents were reviewed:</w:t>
            </w:r>
          </w:p>
          <w:p w14:paraId="4A3DF7A7" w14:textId="7B519234" w:rsidR="000C5171" w:rsidRPr="000C5171" w:rsidRDefault="000C5171" w:rsidP="000C5171">
            <w:pPr>
              <w:pStyle w:val="38PASBenchmark"/>
              <w:rPr>
                <w:vanish w:val="0"/>
              </w:rPr>
            </w:pPr>
            <w:permStart w:id="29895662" w:edGrp="everyone"/>
            <w:permEnd w:id="29895662"/>
          </w:p>
        </w:tc>
      </w:tr>
      <w:tr w:rsidR="000C5171" w:rsidRPr="000C5171" w14:paraId="0D7D3A6F" w14:textId="77777777" w:rsidTr="000C5171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6409C34" w14:textId="0ECB392B" w:rsidR="000C5171" w:rsidRPr="000C5171" w:rsidRDefault="000C5171" w:rsidP="000C517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0C517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0C5171">
              <w:rPr>
                <w:rFonts w:ascii="Arial" w:hAnsi="Arial" w:cs="Arial"/>
                <w:sz w:val="19"/>
                <w:szCs w:val="19"/>
              </w:rPr>
              <w:instrText xml:space="preserve"> REF _Ref138144765 \r \h  \* MERGEFORMAT </w:instrText>
            </w:r>
            <w:r w:rsidRPr="000C5171">
              <w:rPr>
                <w:rFonts w:ascii="Arial" w:hAnsi="Arial" w:cs="Arial"/>
                <w:sz w:val="19"/>
                <w:szCs w:val="19"/>
              </w:rPr>
            </w:r>
            <w:r w:rsidRPr="000C517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0C5171">
              <w:rPr>
                <w:rFonts w:ascii="Arial" w:hAnsi="Arial" w:cs="Arial"/>
                <w:sz w:val="19"/>
                <w:szCs w:val="19"/>
              </w:rPr>
              <w:t xml:space="preserve">1.2C. </w:t>
            </w:r>
            <w:r w:rsidRPr="000C517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186F033" w14:textId="0FF3DAFC" w:rsidR="000C5171" w:rsidRPr="000C5171" w:rsidRDefault="000C5171" w:rsidP="000C517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0C5171">
              <w:rPr>
                <w:rFonts w:ascii="Arial" w:hAnsi="Arial" w:cs="Arial"/>
                <w:sz w:val="19"/>
                <w:szCs w:val="19"/>
              </w:rPr>
              <w:t>Specify internal feedback systems and methods initiated:</w:t>
            </w:r>
          </w:p>
          <w:p w14:paraId="47B53348" w14:textId="5FAB3E27" w:rsidR="000C5171" w:rsidRPr="000C5171" w:rsidRDefault="000C5171" w:rsidP="000C5171">
            <w:pPr>
              <w:pStyle w:val="38PASBenchmark"/>
              <w:rPr>
                <w:vanish w:val="0"/>
              </w:rPr>
            </w:pPr>
            <w:permStart w:id="277491488" w:edGrp="everyone"/>
            <w:permEnd w:id="277491488"/>
          </w:p>
        </w:tc>
      </w:tr>
      <w:tr w:rsidR="000C5171" w:rsidRPr="000C5171" w14:paraId="7DEB9A9F" w14:textId="77777777" w:rsidTr="000C5171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204A2DD" w14:textId="255CCD23" w:rsidR="000C5171" w:rsidRPr="000C5171" w:rsidRDefault="000C5171" w:rsidP="000C517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0C517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0C5171">
              <w:rPr>
                <w:rFonts w:ascii="Arial" w:hAnsi="Arial" w:cs="Arial"/>
                <w:sz w:val="19"/>
                <w:szCs w:val="19"/>
              </w:rPr>
              <w:instrText xml:space="preserve"> REF _Ref138144832 \r \h  \* MERGEFORMAT </w:instrText>
            </w:r>
            <w:r w:rsidRPr="000C5171">
              <w:rPr>
                <w:rFonts w:ascii="Arial" w:hAnsi="Arial" w:cs="Arial"/>
                <w:sz w:val="19"/>
                <w:szCs w:val="19"/>
              </w:rPr>
            </w:r>
            <w:r w:rsidRPr="000C517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0C5171">
              <w:rPr>
                <w:rFonts w:ascii="Arial" w:hAnsi="Arial" w:cs="Arial"/>
                <w:sz w:val="19"/>
                <w:szCs w:val="19"/>
              </w:rPr>
              <w:t xml:space="preserve">1.2D. </w:t>
            </w:r>
            <w:r w:rsidRPr="000C517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EF48938" w14:textId="77777777" w:rsidR="000C5171" w:rsidRPr="000C5171" w:rsidRDefault="000C5171" w:rsidP="000C517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0C5171">
              <w:rPr>
                <w:rFonts w:ascii="Arial" w:hAnsi="Arial" w:cs="Arial"/>
                <w:sz w:val="19"/>
                <w:szCs w:val="19"/>
              </w:rPr>
              <w:t>Specify measures applied to ensure the safety and security of contract administration documentation.</w:t>
            </w:r>
          </w:p>
          <w:p w14:paraId="16E8D978" w14:textId="59ACBABB" w:rsidR="000C5171" w:rsidRPr="000C5171" w:rsidRDefault="000C5171" w:rsidP="000C5171">
            <w:pPr>
              <w:pStyle w:val="38PASBenchmark"/>
              <w:rPr>
                <w:vanish w:val="0"/>
              </w:rPr>
            </w:pPr>
            <w:permStart w:id="1562182007" w:edGrp="everyone"/>
            <w:permEnd w:id="1562182007"/>
          </w:p>
        </w:tc>
      </w:tr>
      <w:tr w:rsidR="000C5171" w:rsidRPr="000C5171" w14:paraId="5E880CDB" w14:textId="77777777" w:rsidTr="000C5171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297B148" w14:textId="74367920" w:rsidR="000C5171" w:rsidRPr="000C5171" w:rsidRDefault="000C5171" w:rsidP="000C517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0C517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0C5171">
              <w:rPr>
                <w:rFonts w:ascii="Arial" w:hAnsi="Arial" w:cs="Arial"/>
                <w:sz w:val="19"/>
                <w:szCs w:val="19"/>
              </w:rPr>
              <w:instrText xml:space="preserve"> REF _Ref138144860 \r \h  \* MERGEFORMAT </w:instrText>
            </w:r>
            <w:r w:rsidRPr="000C5171">
              <w:rPr>
                <w:rFonts w:ascii="Arial" w:hAnsi="Arial" w:cs="Arial"/>
                <w:sz w:val="19"/>
                <w:szCs w:val="19"/>
              </w:rPr>
            </w:r>
            <w:r w:rsidRPr="000C517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0C5171">
              <w:rPr>
                <w:rFonts w:ascii="Arial" w:hAnsi="Arial" w:cs="Arial"/>
                <w:sz w:val="19"/>
                <w:szCs w:val="19"/>
              </w:rPr>
              <w:t xml:space="preserve">1.2E. </w:t>
            </w:r>
            <w:r w:rsidRPr="000C517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E3949E" w14:textId="77777777" w:rsidR="000C5171" w:rsidRPr="000C5171" w:rsidRDefault="000C5171" w:rsidP="000C517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0C5171">
              <w:rPr>
                <w:rFonts w:ascii="Arial" w:hAnsi="Arial" w:cs="Arial"/>
                <w:sz w:val="19"/>
                <w:szCs w:val="19"/>
              </w:rPr>
              <w:t>Specify framework maintained:</w:t>
            </w:r>
          </w:p>
          <w:p w14:paraId="20790A2C" w14:textId="3A8D13F1" w:rsidR="000C5171" w:rsidRPr="000C5171" w:rsidRDefault="000C5171" w:rsidP="000C5171">
            <w:pPr>
              <w:pStyle w:val="38PASBenchmark"/>
              <w:rPr>
                <w:vanish w:val="0"/>
              </w:rPr>
            </w:pPr>
            <w:permStart w:id="1396123915" w:edGrp="everyone"/>
            <w:permEnd w:id="1396123915"/>
          </w:p>
        </w:tc>
      </w:tr>
      <w:tr w:rsidR="000C5171" w:rsidRPr="000C5171" w14:paraId="40D7592D" w14:textId="77777777" w:rsidTr="000C5171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97B0387" w14:textId="68D1B06A" w:rsidR="000C5171" w:rsidRPr="000C5171" w:rsidRDefault="000C5171" w:rsidP="000C517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0C517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0C5171">
              <w:rPr>
                <w:rFonts w:ascii="Arial" w:hAnsi="Arial" w:cs="Arial"/>
                <w:sz w:val="19"/>
                <w:szCs w:val="19"/>
              </w:rPr>
              <w:instrText xml:space="preserve"> REF _Ref138145301 \r \h  \* MERGEFORMAT </w:instrText>
            </w:r>
            <w:r w:rsidRPr="000C5171">
              <w:rPr>
                <w:rFonts w:ascii="Arial" w:hAnsi="Arial" w:cs="Arial"/>
                <w:sz w:val="19"/>
                <w:szCs w:val="19"/>
              </w:rPr>
            </w:r>
            <w:r w:rsidRPr="000C517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0C5171">
              <w:rPr>
                <w:rFonts w:ascii="Arial" w:hAnsi="Arial" w:cs="Arial"/>
                <w:sz w:val="19"/>
                <w:szCs w:val="19"/>
              </w:rPr>
              <w:t xml:space="preserve">1.3C. </w:t>
            </w:r>
            <w:r w:rsidRPr="000C517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BD13BBF" w14:textId="77777777" w:rsidR="000C5171" w:rsidRPr="000C5171" w:rsidRDefault="000C5171" w:rsidP="000C517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0C5171">
              <w:rPr>
                <w:rFonts w:ascii="Arial" w:hAnsi="Arial" w:cs="Arial"/>
                <w:sz w:val="19"/>
                <w:szCs w:val="19"/>
              </w:rPr>
              <w:t>Specify how consultation with workplace legal advisors was organised:</w:t>
            </w:r>
          </w:p>
          <w:p w14:paraId="2F433865" w14:textId="362505F0" w:rsidR="000C5171" w:rsidRPr="000C5171" w:rsidRDefault="000C5171" w:rsidP="000C5171">
            <w:pPr>
              <w:pStyle w:val="38PASBenchmark"/>
              <w:rPr>
                <w:vanish w:val="0"/>
              </w:rPr>
            </w:pPr>
            <w:permStart w:id="292556817" w:edGrp="everyone"/>
            <w:permEnd w:id="292556817"/>
          </w:p>
        </w:tc>
      </w:tr>
    </w:tbl>
    <w:p w14:paraId="6D0EFAF6" w14:textId="75415B67" w:rsidR="002908D0" w:rsidRDefault="002908D0" w:rsidP="00AC0794"/>
    <w:p w14:paraId="4FB885F7" w14:textId="5E3F1A67" w:rsidR="00DB5E55" w:rsidRDefault="002908D0" w:rsidP="001F3540">
      <w:pPr>
        <w:jc w:val="left"/>
        <w:rPr>
          <w:rFonts w:ascii="Arial" w:hAnsi="Arial" w:cs="Arial"/>
          <w:sz w:val="22"/>
          <w:szCs w:val="22"/>
        </w:rPr>
      </w:pPr>
      <w:r>
        <w:br w:type="page"/>
      </w:r>
    </w:p>
    <w:p w14:paraId="74F82739" w14:textId="5FAAA209" w:rsidR="00FC083A" w:rsidRPr="00BF7956" w:rsidRDefault="005D6AC7" w:rsidP="00FC083A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-728684688"/>
          <w:placeholder>
            <w:docPart w:val="696ED913DD914085BEA781096DA96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55020">
            <w:rPr>
              <w:rFonts w:ascii="Arial Black" w:hAnsi="Arial Black"/>
            </w:rPr>
            <w:t>CPCCBC6003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173453010"/>
        <w:placeholder>
          <w:docPart w:val="453F67D637E945B0AE9214EC705285D0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6F05B562" w14:textId="7F091089" w:rsidR="00FC083A" w:rsidRPr="00BF7956" w:rsidRDefault="00D55020" w:rsidP="00FC083A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Establish, maintain and review contract administration procedures and frameworks</w:t>
          </w:r>
        </w:p>
      </w:sdtContent>
    </w:sdt>
    <w:p w14:paraId="490C5E39" w14:textId="77777777" w:rsidR="00FC083A" w:rsidRDefault="00FC083A" w:rsidP="00FC083A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6474"/>
      </w:tblGrid>
      <w:tr w:rsidR="00FC083A" w:rsidRPr="00683908" w14:paraId="3B5F7F9A" w14:textId="77777777" w:rsidTr="00A80ACC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A8780A7" w14:textId="77777777" w:rsidR="00FC083A" w:rsidRPr="00696855" w:rsidRDefault="00FC083A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A16B79">
              <w:rPr>
                <w:rFonts w:cs="Arial"/>
                <w:b/>
                <w:sz w:val="28"/>
                <w:szCs w:val="28"/>
              </w:rPr>
              <w:t>Practical Task 1 (2X)</w:t>
            </w:r>
          </w:p>
        </w:tc>
      </w:tr>
      <w:tr w:rsidR="00FC083A" w:rsidRPr="000559FC" w14:paraId="64EBEA44" w14:textId="77777777" w:rsidTr="00A80ACC">
        <w:trPr>
          <w:trHeight w:val="50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9AF1760" w14:textId="77777777" w:rsidR="00FC083A" w:rsidRPr="0047390E" w:rsidRDefault="00FC083A" w:rsidP="00A80ACC">
            <w:pPr>
              <w:jc w:val="left"/>
              <w:rPr>
                <w:rFonts w:cs="Arial"/>
                <w:b/>
                <w:sz w:val="20"/>
              </w:rPr>
            </w:pPr>
            <w:r w:rsidRPr="0047390E">
              <w:rPr>
                <w:rFonts w:cs="Arial"/>
                <w:b/>
                <w:sz w:val="20"/>
              </w:rPr>
              <w:t>Description of task:</w:t>
            </w:r>
          </w:p>
          <w:p w14:paraId="56508C20" w14:textId="154DC108" w:rsidR="00A16B79" w:rsidRPr="00A16B79" w:rsidRDefault="00A16B79" w:rsidP="00A16B79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</w:t>
            </w:r>
            <w:r w:rsidRPr="00A16B79">
              <w:rPr>
                <w:rFonts w:cs="Arial"/>
                <w:sz w:val="20"/>
              </w:rPr>
              <w:t>demonstrate</w:t>
            </w:r>
            <w:r>
              <w:rPr>
                <w:rFonts w:cs="Arial"/>
                <w:sz w:val="20"/>
              </w:rPr>
              <w:t xml:space="preserve"> the ability to</w:t>
            </w:r>
            <w:r w:rsidRPr="00A16B79">
              <w:rPr>
                <w:rFonts w:cs="Arial"/>
                <w:sz w:val="20"/>
              </w:rPr>
              <w:t xml:space="preserve"> establish a contract administration framework and monitor its effectiveness across two </w:t>
            </w:r>
            <w:r>
              <w:rPr>
                <w:rFonts w:cs="Arial"/>
                <w:sz w:val="20"/>
              </w:rPr>
              <w:t>(2</w:t>
            </w:r>
            <w:r w:rsidR="001A004D">
              <w:rPr>
                <w:rFonts w:cs="Arial"/>
                <w:sz w:val="20"/>
              </w:rPr>
              <w:t>)</w:t>
            </w:r>
            <w:r>
              <w:rPr>
                <w:rFonts w:cs="Arial"/>
                <w:sz w:val="20"/>
              </w:rPr>
              <w:t xml:space="preserve"> </w:t>
            </w:r>
            <w:r w:rsidRPr="00A16B79">
              <w:rPr>
                <w:rFonts w:cs="Arial"/>
                <w:sz w:val="20"/>
              </w:rPr>
              <w:t>different building or civil construction projects.</w:t>
            </w:r>
          </w:p>
          <w:p w14:paraId="6B1C801D" w14:textId="77777777" w:rsidR="00A16B79" w:rsidRPr="00A16B79" w:rsidRDefault="00A16B79" w:rsidP="00A16B79">
            <w:pPr>
              <w:jc w:val="left"/>
              <w:rPr>
                <w:rFonts w:cs="Arial"/>
                <w:sz w:val="20"/>
              </w:rPr>
            </w:pPr>
          </w:p>
          <w:p w14:paraId="3F6BC63B" w14:textId="04210742" w:rsidR="00A16B79" w:rsidRPr="00A16B79" w:rsidRDefault="00A16B79" w:rsidP="00A16B79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Evidence must be provided on each</w:t>
            </w:r>
            <w:r w:rsidR="001F3540">
              <w:rPr>
                <w:rFonts w:cs="Arial"/>
                <w:sz w:val="20"/>
              </w:rPr>
              <w:t xml:space="preserve"> of the two (2)</w:t>
            </w:r>
            <w:r>
              <w:rPr>
                <w:rFonts w:cs="Arial"/>
                <w:sz w:val="20"/>
              </w:rPr>
              <w:t xml:space="preserve"> occasion</w:t>
            </w:r>
            <w:r w:rsidR="001F3540">
              <w:rPr>
                <w:rFonts w:cs="Arial"/>
                <w:sz w:val="20"/>
              </w:rPr>
              <w:t>s</w:t>
            </w:r>
            <w:r>
              <w:rPr>
                <w:rFonts w:cs="Arial"/>
                <w:sz w:val="20"/>
              </w:rPr>
              <w:t xml:space="preserve"> to demonstrate:</w:t>
            </w:r>
          </w:p>
          <w:p w14:paraId="1EC01A10" w14:textId="42C7ED89" w:rsidR="00A16B79" w:rsidRDefault="00A16B79" w:rsidP="00D268E8">
            <w:pPr>
              <w:pStyle w:val="ListParagraph"/>
              <w:numPr>
                <w:ilvl w:val="0"/>
                <w:numId w:val="76"/>
              </w:numPr>
              <w:ind w:left="458"/>
              <w:jc w:val="left"/>
              <w:rPr>
                <w:rFonts w:cs="Arial"/>
                <w:sz w:val="20"/>
              </w:rPr>
            </w:pPr>
            <w:r w:rsidRPr="00A16B79">
              <w:rPr>
                <w:rFonts w:cs="Arial"/>
                <w:sz w:val="20"/>
              </w:rPr>
              <w:t>Establish contract administration procedures and frameworks.</w:t>
            </w:r>
          </w:p>
          <w:p w14:paraId="7423359B" w14:textId="27B9AE33" w:rsidR="00A16B79" w:rsidRDefault="00A16B79" w:rsidP="00D268E8">
            <w:pPr>
              <w:pStyle w:val="ListParagraph"/>
              <w:numPr>
                <w:ilvl w:val="1"/>
                <w:numId w:val="76"/>
              </w:numPr>
              <w:ind w:left="884"/>
              <w:jc w:val="left"/>
              <w:rPr>
                <w:rFonts w:cs="Arial"/>
                <w:sz w:val="20"/>
              </w:rPr>
            </w:pPr>
            <w:r w:rsidRPr="00A16B79">
              <w:rPr>
                <w:rFonts w:cs="Arial"/>
                <w:sz w:val="20"/>
              </w:rPr>
              <w:t>Liaise with HR to confirm requirements for contracts administration team to ensure members display a wide range of experience and knowledge in the building and construction industry.</w:t>
            </w:r>
          </w:p>
          <w:p w14:paraId="74F02866" w14:textId="6A3BA3EA" w:rsidR="00A16B79" w:rsidRDefault="00A16B79" w:rsidP="00D268E8">
            <w:pPr>
              <w:pStyle w:val="ListParagraph"/>
              <w:numPr>
                <w:ilvl w:val="2"/>
                <w:numId w:val="76"/>
              </w:numPr>
              <w:ind w:left="1309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This may involve advertising for required personnel or requesting </w:t>
            </w:r>
            <w:r w:rsidR="001A004D">
              <w:rPr>
                <w:rFonts w:cs="Arial"/>
                <w:sz w:val="20"/>
              </w:rPr>
              <w:t xml:space="preserve">existing </w:t>
            </w:r>
            <w:r>
              <w:rPr>
                <w:rFonts w:cs="Arial"/>
                <w:sz w:val="20"/>
              </w:rPr>
              <w:t>workplace personnel</w:t>
            </w:r>
            <w:r w:rsidR="001A004D">
              <w:rPr>
                <w:rFonts w:cs="Arial"/>
                <w:sz w:val="20"/>
              </w:rPr>
              <w:t>.</w:t>
            </w:r>
          </w:p>
          <w:p w14:paraId="603CEE2D" w14:textId="03024937" w:rsidR="00462682" w:rsidRDefault="00462682" w:rsidP="00D268E8">
            <w:pPr>
              <w:pStyle w:val="ListParagraph"/>
              <w:numPr>
                <w:ilvl w:val="1"/>
                <w:numId w:val="76"/>
              </w:numPr>
              <w:ind w:left="88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Prepare an overview of the workplaces current legal and administrative processes. </w:t>
            </w:r>
          </w:p>
          <w:p w14:paraId="5333C42C" w14:textId="473D8D27" w:rsidR="00462682" w:rsidRPr="00462682" w:rsidRDefault="00462682" w:rsidP="00D268E8">
            <w:pPr>
              <w:pStyle w:val="ListParagraph"/>
              <w:numPr>
                <w:ilvl w:val="1"/>
                <w:numId w:val="76"/>
              </w:numPr>
              <w:ind w:left="884"/>
              <w:rPr>
                <w:rFonts w:cs="Arial"/>
                <w:sz w:val="20"/>
              </w:rPr>
            </w:pPr>
            <w:r w:rsidRPr="00462682">
              <w:rPr>
                <w:rFonts w:cs="Arial"/>
                <w:sz w:val="20"/>
              </w:rPr>
              <w:t xml:space="preserve">Organise and conduct a meeting to discuss the </w:t>
            </w:r>
            <w:r>
              <w:rPr>
                <w:rFonts w:cs="Arial"/>
                <w:sz w:val="20"/>
              </w:rPr>
              <w:t>workplace legal and administrative climate</w:t>
            </w:r>
            <w:r w:rsidRPr="00462682">
              <w:rPr>
                <w:rFonts w:cs="Arial"/>
                <w:sz w:val="20"/>
              </w:rPr>
              <w:t xml:space="preserve"> with the administration team. (Agenda to be presented to RTO, Workplace document or HO1)</w:t>
            </w:r>
          </w:p>
          <w:p w14:paraId="4064363A" w14:textId="43C2CEA4" w:rsidR="001A004D" w:rsidRDefault="001A004D" w:rsidP="00D268E8">
            <w:pPr>
              <w:pStyle w:val="ListParagraph"/>
              <w:numPr>
                <w:ilvl w:val="1"/>
                <w:numId w:val="76"/>
              </w:numPr>
              <w:ind w:left="884"/>
              <w:jc w:val="left"/>
              <w:rPr>
                <w:rFonts w:cs="Arial"/>
                <w:sz w:val="20"/>
              </w:rPr>
            </w:pPr>
            <w:r w:rsidRPr="001A004D">
              <w:rPr>
                <w:rFonts w:cs="Arial"/>
                <w:sz w:val="20"/>
              </w:rPr>
              <w:t xml:space="preserve">Develop </w:t>
            </w:r>
            <w:r>
              <w:rPr>
                <w:rFonts w:cs="Arial"/>
                <w:sz w:val="20"/>
              </w:rPr>
              <w:t xml:space="preserve">a </w:t>
            </w:r>
            <w:r w:rsidRPr="001A004D">
              <w:rPr>
                <w:rFonts w:cs="Arial"/>
                <w:sz w:val="20"/>
              </w:rPr>
              <w:t>strategic plan for construction contract administration procedures and frameworks.</w:t>
            </w:r>
            <w:r w:rsidR="00732679">
              <w:rPr>
                <w:rFonts w:cs="Arial"/>
                <w:sz w:val="20"/>
              </w:rPr>
              <w:br/>
            </w:r>
            <w:r>
              <w:rPr>
                <w:rFonts w:cs="Arial"/>
                <w:sz w:val="20"/>
              </w:rPr>
              <w:t xml:space="preserve">(Contract Management </w:t>
            </w:r>
            <w:r w:rsidR="00462682">
              <w:rPr>
                <w:rFonts w:cs="Arial"/>
                <w:sz w:val="20"/>
              </w:rPr>
              <w:t>Strategic Plan</w:t>
            </w:r>
            <w:r>
              <w:rPr>
                <w:rFonts w:cs="Arial"/>
                <w:sz w:val="20"/>
              </w:rPr>
              <w:t xml:space="preserve"> </w:t>
            </w:r>
            <w:r w:rsidRPr="00B15707">
              <w:rPr>
                <w:rFonts w:cs="Arial"/>
                <w:i/>
                <w:iCs/>
                <w:sz w:val="20"/>
              </w:rPr>
              <w:t>to be presented to RTO, Workplace document or HO2</w:t>
            </w:r>
            <w:r>
              <w:rPr>
                <w:rFonts w:cs="Arial"/>
                <w:sz w:val="20"/>
              </w:rPr>
              <w:t>)</w:t>
            </w:r>
          </w:p>
          <w:p w14:paraId="59DDAEA9" w14:textId="45766D76" w:rsidR="005E2A2F" w:rsidRDefault="00401FE6" w:rsidP="00D268E8">
            <w:pPr>
              <w:pStyle w:val="ListParagraph"/>
              <w:numPr>
                <w:ilvl w:val="1"/>
                <w:numId w:val="76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Document </w:t>
            </w:r>
            <w:r w:rsidR="005E2A2F">
              <w:rPr>
                <w:rFonts w:cs="Arial"/>
                <w:sz w:val="20"/>
              </w:rPr>
              <w:t>a Contract Management Plan (CMP) showing:</w:t>
            </w:r>
            <w:r w:rsidR="00B15707">
              <w:rPr>
                <w:rFonts w:cs="Arial"/>
                <w:sz w:val="20"/>
              </w:rPr>
              <w:t xml:space="preserve"> </w:t>
            </w:r>
            <w:r w:rsidR="00B15707" w:rsidRPr="00B15707">
              <w:rPr>
                <w:rFonts w:cs="Arial"/>
                <w:i/>
                <w:iCs/>
                <w:sz w:val="20"/>
              </w:rPr>
              <w:t>(CMP to be presented to RTO, Workplace document or HO</w:t>
            </w:r>
            <w:r w:rsidR="00B15707">
              <w:rPr>
                <w:rFonts w:cs="Arial"/>
                <w:i/>
                <w:iCs/>
                <w:sz w:val="20"/>
              </w:rPr>
              <w:t>3</w:t>
            </w:r>
            <w:r w:rsidR="00B15707" w:rsidRPr="00B15707">
              <w:rPr>
                <w:rFonts w:cs="Arial"/>
                <w:i/>
                <w:iCs/>
                <w:sz w:val="20"/>
              </w:rPr>
              <w:t>)</w:t>
            </w:r>
          </w:p>
          <w:p w14:paraId="3C8720BC" w14:textId="093BE570" w:rsidR="001A004D" w:rsidRDefault="00401FE6" w:rsidP="00D268E8">
            <w:pPr>
              <w:pStyle w:val="ListParagraph"/>
              <w:numPr>
                <w:ilvl w:val="2"/>
                <w:numId w:val="76"/>
              </w:numPr>
              <w:ind w:left="1309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methods for collecting strategic advice throughout the workplace.</w:t>
            </w:r>
          </w:p>
          <w:p w14:paraId="4CC7F164" w14:textId="77777777" w:rsidR="005E2A2F" w:rsidRDefault="005E2A2F" w:rsidP="00D268E8">
            <w:pPr>
              <w:pStyle w:val="ListParagraph"/>
              <w:numPr>
                <w:ilvl w:val="2"/>
                <w:numId w:val="76"/>
              </w:numPr>
              <w:ind w:left="1309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communications and RACI plan for advice and action instructions, benchmarking KPIs for performance.</w:t>
            </w:r>
          </w:p>
          <w:p w14:paraId="44BA6803" w14:textId="47634FB1" w:rsidR="00401FE6" w:rsidRDefault="00401FE6" w:rsidP="00D268E8">
            <w:pPr>
              <w:pStyle w:val="ListParagraph"/>
              <w:numPr>
                <w:ilvl w:val="2"/>
                <w:numId w:val="76"/>
              </w:numPr>
              <w:ind w:left="1309"/>
              <w:jc w:val="left"/>
              <w:rPr>
                <w:rFonts w:cs="Arial"/>
                <w:sz w:val="20"/>
              </w:rPr>
            </w:pPr>
            <w:r w:rsidRPr="00401FE6">
              <w:rPr>
                <w:rFonts w:cs="Arial"/>
                <w:sz w:val="20"/>
              </w:rPr>
              <w:t>quality assurance measures</w:t>
            </w:r>
            <w:r w:rsidR="005E2A2F">
              <w:rPr>
                <w:rFonts w:cs="Arial"/>
                <w:sz w:val="20"/>
              </w:rPr>
              <w:t xml:space="preserve"> including procedures and default arrangements</w:t>
            </w:r>
            <w:r w:rsidRPr="00401FE6">
              <w:rPr>
                <w:rFonts w:cs="Arial"/>
                <w:sz w:val="20"/>
              </w:rPr>
              <w:t xml:space="preserve"> as part of the contract administration process.</w:t>
            </w:r>
          </w:p>
          <w:p w14:paraId="5CA26F7F" w14:textId="197C5E11" w:rsidR="005E2A2F" w:rsidRDefault="005E2A2F" w:rsidP="00D268E8">
            <w:pPr>
              <w:pStyle w:val="ListParagraph"/>
              <w:numPr>
                <w:ilvl w:val="0"/>
                <w:numId w:val="76"/>
              </w:numPr>
              <w:ind w:left="458"/>
              <w:jc w:val="left"/>
              <w:rPr>
                <w:rFonts w:cs="Arial"/>
                <w:sz w:val="20"/>
              </w:rPr>
            </w:pPr>
            <w:r w:rsidRPr="005E2A2F">
              <w:rPr>
                <w:rFonts w:cs="Arial"/>
                <w:sz w:val="20"/>
              </w:rPr>
              <w:t>Maintain contract administration procedures and frameworks</w:t>
            </w:r>
          </w:p>
          <w:p w14:paraId="357BABEA" w14:textId="63388CAC" w:rsidR="005E2A2F" w:rsidRDefault="005E2A2F" w:rsidP="00D268E8">
            <w:pPr>
              <w:pStyle w:val="ListParagraph"/>
              <w:numPr>
                <w:ilvl w:val="1"/>
                <w:numId w:val="76"/>
              </w:numPr>
              <w:ind w:left="884"/>
              <w:jc w:val="left"/>
              <w:rPr>
                <w:rFonts w:cs="Arial"/>
                <w:sz w:val="20"/>
              </w:rPr>
            </w:pPr>
            <w:r w:rsidRPr="005E2A2F">
              <w:rPr>
                <w:rFonts w:cs="Arial"/>
                <w:sz w:val="20"/>
              </w:rPr>
              <w:t>Introduce policy and administrative guideline documentation that supports the contract administration process.</w:t>
            </w:r>
          </w:p>
          <w:p w14:paraId="396723EF" w14:textId="77777777" w:rsidR="005E2A2F" w:rsidRDefault="005E2A2F" w:rsidP="00D268E8">
            <w:pPr>
              <w:pStyle w:val="ListParagraph"/>
              <w:numPr>
                <w:ilvl w:val="1"/>
                <w:numId w:val="76"/>
              </w:numPr>
              <w:ind w:left="884"/>
              <w:jc w:val="left"/>
              <w:rPr>
                <w:rFonts w:cs="Arial"/>
                <w:sz w:val="20"/>
              </w:rPr>
            </w:pPr>
            <w:r w:rsidRPr="005E2A2F">
              <w:rPr>
                <w:rFonts w:cs="Arial"/>
                <w:sz w:val="20"/>
              </w:rPr>
              <w:t>Develop</w:t>
            </w:r>
            <w:r>
              <w:rPr>
                <w:rFonts w:cs="Arial"/>
                <w:sz w:val="20"/>
              </w:rPr>
              <w:t>/adapt</w:t>
            </w:r>
            <w:r w:rsidRPr="005E2A2F">
              <w:rPr>
                <w:rFonts w:cs="Arial"/>
                <w:sz w:val="20"/>
              </w:rPr>
              <w:t xml:space="preserve"> and employ evaluation and review methods to administration procedures</w:t>
            </w:r>
            <w:r>
              <w:rPr>
                <w:rFonts w:cs="Arial"/>
                <w:sz w:val="20"/>
              </w:rPr>
              <w:t xml:space="preserve"> and</w:t>
            </w:r>
            <w:r w:rsidRPr="005E2A2F">
              <w:rPr>
                <w:rFonts w:cs="Arial"/>
                <w:sz w:val="20"/>
              </w:rPr>
              <w:t xml:space="preserve"> frameworks</w:t>
            </w:r>
            <w:r>
              <w:rPr>
                <w:rFonts w:cs="Arial"/>
                <w:sz w:val="20"/>
              </w:rPr>
              <w:t>.</w:t>
            </w:r>
          </w:p>
          <w:p w14:paraId="05217EA0" w14:textId="6F1927FF" w:rsidR="005E2A2F" w:rsidRDefault="005E2A2F" w:rsidP="00D268E8">
            <w:pPr>
              <w:pStyle w:val="ListParagraph"/>
              <w:numPr>
                <w:ilvl w:val="1"/>
                <w:numId w:val="76"/>
              </w:numPr>
              <w:ind w:left="884"/>
              <w:jc w:val="left"/>
              <w:rPr>
                <w:rFonts w:cs="Arial"/>
                <w:sz w:val="20"/>
              </w:rPr>
            </w:pPr>
            <w:r w:rsidRPr="005E2A2F">
              <w:rPr>
                <w:rFonts w:cs="Arial"/>
                <w:sz w:val="20"/>
              </w:rPr>
              <w:t xml:space="preserve">Initiate internal feedback systems and methods to ensure that </w:t>
            </w:r>
            <w:r>
              <w:rPr>
                <w:rFonts w:cs="Arial"/>
                <w:sz w:val="20"/>
              </w:rPr>
              <w:t>any issues</w:t>
            </w:r>
            <w:r w:rsidRPr="005E2A2F">
              <w:rPr>
                <w:rFonts w:cs="Arial"/>
                <w:sz w:val="20"/>
              </w:rPr>
              <w:t xml:space="preserve"> with administration of contracts are resolved within </w:t>
            </w:r>
            <w:r>
              <w:rPr>
                <w:rFonts w:cs="Arial"/>
                <w:sz w:val="20"/>
              </w:rPr>
              <w:t>workplace</w:t>
            </w:r>
            <w:r w:rsidRPr="005E2A2F">
              <w:rPr>
                <w:rFonts w:cs="Arial"/>
                <w:sz w:val="20"/>
              </w:rPr>
              <w:t xml:space="preserve"> guidelines</w:t>
            </w:r>
            <w:r>
              <w:rPr>
                <w:rFonts w:cs="Arial"/>
                <w:sz w:val="20"/>
              </w:rPr>
              <w:t>.</w:t>
            </w:r>
          </w:p>
          <w:p w14:paraId="7EEF9D48" w14:textId="76F708FF" w:rsidR="005E2A2F" w:rsidRDefault="005E2A2F" w:rsidP="00D268E8">
            <w:pPr>
              <w:pStyle w:val="ListParagraph"/>
              <w:numPr>
                <w:ilvl w:val="1"/>
                <w:numId w:val="76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Apply</w:t>
            </w:r>
            <w:r w:rsidRPr="005E2A2F">
              <w:rPr>
                <w:rFonts w:cs="Arial"/>
                <w:sz w:val="20"/>
              </w:rPr>
              <w:t xml:space="preserve"> measures </w:t>
            </w:r>
            <w:r>
              <w:rPr>
                <w:rFonts w:cs="Arial"/>
                <w:sz w:val="20"/>
              </w:rPr>
              <w:t>to</w:t>
            </w:r>
            <w:r w:rsidRPr="005E2A2F">
              <w:rPr>
                <w:rFonts w:cs="Arial"/>
                <w:sz w:val="20"/>
              </w:rPr>
              <w:t xml:space="preserve"> ensure the safety and security of contract administration documentation.</w:t>
            </w:r>
          </w:p>
          <w:p w14:paraId="1A6D8249" w14:textId="3A5FF83B" w:rsidR="005E2A2F" w:rsidRDefault="005E2A2F" w:rsidP="00D268E8">
            <w:pPr>
              <w:pStyle w:val="ListParagraph"/>
              <w:numPr>
                <w:ilvl w:val="1"/>
                <w:numId w:val="76"/>
              </w:numPr>
              <w:ind w:left="884"/>
              <w:jc w:val="left"/>
              <w:rPr>
                <w:rFonts w:cs="Arial"/>
                <w:sz w:val="20"/>
              </w:rPr>
            </w:pPr>
            <w:r w:rsidRPr="005E2A2F">
              <w:rPr>
                <w:rFonts w:cs="Arial"/>
                <w:sz w:val="20"/>
              </w:rPr>
              <w:t>Maintain contract administration framework comprising of employees, subcontractors, client and management.</w:t>
            </w:r>
          </w:p>
          <w:p w14:paraId="1F9EF4AE" w14:textId="26B55BBC" w:rsidR="005E2A2F" w:rsidRPr="005E2A2F" w:rsidRDefault="005E2A2F" w:rsidP="00D268E8">
            <w:pPr>
              <w:pStyle w:val="ListParagraph"/>
              <w:numPr>
                <w:ilvl w:val="0"/>
                <w:numId w:val="76"/>
              </w:numPr>
              <w:ind w:left="458"/>
              <w:jc w:val="left"/>
              <w:rPr>
                <w:rFonts w:cs="Arial"/>
                <w:sz w:val="20"/>
              </w:rPr>
            </w:pPr>
            <w:r w:rsidRPr="005E2A2F">
              <w:rPr>
                <w:rFonts w:cs="Arial"/>
                <w:sz w:val="20"/>
              </w:rPr>
              <w:t>Review contract administration procedures.</w:t>
            </w:r>
          </w:p>
          <w:p w14:paraId="76C0D569" w14:textId="2D7E937A" w:rsidR="005E2A2F" w:rsidRDefault="005E2A2F" w:rsidP="00D268E8">
            <w:pPr>
              <w:pStyle w:val="ListParagraph"/>
              <w:numPr>
                <w:ilvl w:val="1"/>
                <w:numId w:val="76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Organise and manage </w:t>
            </w:r>
            <w:r w:rsidRPr="005E2A2F">
              <w:rPr>
                <w:rFonts w:cs="Arial"/>
                <w:sz w:val="20"/>
              </w:rPr>
              <w:t>regular scheduled and unscheduled reviews, recording and evaluation system</w:t>
            </w:r>
            <w:r>
              <w:rPr>
                <w:rFonts w:cs="Arial"/>
                <w:sz w:val="20"/>
              </w:rPr>
              <w:t>s</w:t>
            </w:r>
            <w:r w:rsidRPr="005E2A2F">
              <w:rPr>
                <w:rFonts w:cs="Arial"/>
                <w:sz w:val="20"/>
              </w:rPr>
              <w:t xml:space="preserve"> to ensure probity</w:t>
            </w:r>
            <w:r>
              <w:rPr>
                <w:rFonts w:cs="Arial"/>
                <w:sz w:val="20"/>
              </w:rPr>
              <w:t>, compliance</w:t>
            </w:r>
            <w:r w:rsidRPr="005E2A2F">
              <w:rPr>
                <w:rFonts w:cs="Arial"/>
                <w:sz w:val="20"/>
              </w:rPr>
              <w:t xml:space="preserve"> and effectiveness of the</w:t>
            </w:r>
            <w:r>
              <w:rPr>
                <w:rFonts w:cs="Arial"/>
                <w:sz w:val="20"/>
              </w:rPr>
              <w:t xml:space="preserve"> framework and</w:t>
            </w:r>
            <w:r w:rsidRPr="005E2A2F">
              <w:rPr>
                <w:rFonts w:cs="Arial"/>
                <w:sz w:val="20"/>
              </w:rPr>
              <w:t xml:space="preserve"> contract administration system</w:t>
            </w:r>
            <w:r>
              <w:rPr>
                <w:rFonts w:cs="Arial"/>
                <w:sz w:val="20"/>
              </w:rPr>
              <w:t>.</w:t>
            </w:r>
            <w:r w:rsidR="00B15707">
              <w:rPr>
                <w:rFonts w:cs="Arial"/>
                <w:sz w:val="20"/>
              </w:rPr>
              <w:t xml:space="preserve"> </w:t>
            </w:r>
            <w:r w:rsidR="00B15707">
              <w:rPr>
                <w:rFonts w:cs="Arial"/>
                <w:i/>
                <w:iCs/>
                <w:sz w:val="20"/>
              </w:rPr>
              <w:t>(Review</w:t>
            </w:r>
            <w:r w:rsidR="00B15707" w:rsidRPr="00B15707">
              <w:rPr>
                <w:rFonts w:cs="Arial"/>
                <w:i/>
                <w:iCs/>
                <w:sz w:val="20"/>
              </w:rPr>
              <w:t xml:space="preserve"> </w:t>
            </w:r>
            <w:r w:rsidR="00077338">
              <w:rPr>
                <w:rFonts w:cs="Arial"/>
                <w:i/>
                <w:iCs/>
                <w:sz w:val="20"/>
              </w:rPr>
              <w:t xml:space="preserve">report </w:t>
            </w:r>
            <w:r w:rsidR="00B15707" w:rsidRPr="00B15707">
              <w:rPr>
                <w:rFonts w:cs="Arial"/>
                <w:i/>
                <w:iCs/>
                <w:sz w:val="20"/>
              </w:rPr>
              <w:t>to be presented to RTO, Workplace document</w:t>
            </w:r>
            <w:r w:rsidR="00B15707">
              <w:rPr>
                <w:rFonts w:cs="Arial"/>
                <w:i/>
                <w:iCs/>
                <w:sz w:val="20"/>
              </w:rPr>
              <w:t>)</w:t>
            </w:r>
          </w:p>
          <w:p w14:paraId="7ABD32E4" w14:textId="69E5A29B" w:rsidR="005E2A2F" w:rsidRDefault="005E2A2F" w:rsidP="00D268E8">
            <w:pPr>
              <w:pStyle w:val="ListParagraph"/>
              <w:numPr>
                <w:ilvl w:val="1"/>
                <w:numId w:val="76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 and clarify operating procedures.</w:t>
            </w:r>
          </w:p>
          <w:p w14:paraId="4BC8B58B" w14:textId="59F72091" w:rsidR="005E2A2F" w:rsidRDefault="005E2A2F" w:rsidP="00D268E8">
            <w:pPr>
              <w:pStyle w:val="ListParagraph"/>
              <w:numPr>
                <w:ilvl w:val="1"/>
                <w:numId w:val="76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Consult periodically with workplace legal advisors to undertake formal evaluation of the contract and administration system.</w:t>
            </w:r>
          </w:p>
          <w:p w14:paraId="08B23452" w14:textId="2AEE63B3" w:rsidR="005E2A2F" w:rsidRDefault="005E2A2F" w:rsidP="00D268E8">
            <w:pPr>
              <w:pStyle w:val="ListParagraph"/>
              <w:numPr>
                <w:ilvl w:val="1"/>
                <w:numId w:val="76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Undertake </w:t>
            </w:r>
            <w:r w:rsidR="00462682">
              <w:rPr>
                <w:rFonts w:cs="Arial"/>
                <w:sz w:val="20"/>
              </w:rPr>
              <w:t xml:space="preserve">review of </w:t>
            </w:r>
            <w:r w:rsidRPr="005E2A2F">
              <w:rPr>
                <w:rFonts w:cs="Arial"/>
                <w:sz w:val="20"/>
              </w:rPr>
              <w:t>contract documentation processes</w:t>
            </w:r>
            <w:r>
              <w:rPr>
                <w:rFonts w:cs="Arial"/>
                <w:sz w:val="20"/>
              </w:rPr>
              <w:t xml:space="preserve">, </w:t>
            </w:r>
            <w:r w:rsidRPr="005E2A2F">
              <w:rPr>
                <w:rFonts w:cs="Arial"/>
                <w:sz w:val="20"/>
              </w:rPr>
              <w:t>provid</w:t>
            </w:r>
            <w:r>
              <w:rPr>
                <w:rFonts w:cs="Arial"/>
                <w:sz w:val="20"/>
              </w:rPr>
              <w:t>ing</w:t>
            </w:r>
            <w:r w:rsidRPr="005E2A2F">
              <w:rPr>
                <w:rFonts w:cs="Arial"/>
                <w:sz w:val="20"/>
              </w:rPr>
              <w:t xml:space="preserve"> feedback to those preparing contracts.</w:t>
            </w:r>
          </w:p>
          <w:p w14:paraId="40A25D81" w14:textId="77777777" w:rsidR="005E2A2F" w:rsidRDefault="005E2A2F" w:rsidP="005E2A2F">
            <w:pPr>
              <w:pStyle w:val="ListParagraph"/>
              <w:ind w:left="1440"/>
              <w:jc w:val="left"/>
              <w:rPr>
                <w:rFonts w:cs="Arial"/>
                <w:sz w:val="20"/>
              </w:rPr>
            </w:pPr>
          </w:p>
          <w:p w14:paraId="3F9C295F" w14:textId="6EBA88DD" w:rsidR="00041FA8" w:rsidRPr="005E2A2F" w:rsidRDefault="00FC083A" w:rsidP="005E2A2F">
            <w:pPr>
              <w:jc w:val="left"/>
              <w:rPr>
                <w:rFonts w:cs="Arial"/>
                <w:sz w:val="20"/>
              </w:rPr>
            </w:pPr>
            <w:r w:rsidRPr="005E2A2F">
              <w:rPr>
                <w:rFonts w:cs="Arial"/>
                <w:sz w:val="20"/>
              </w:rPr>
              <w:t xml:space="preserve">The </w:t>
            </w:r>
            <w:r w:rsidR="00750D30" w:rsidRPr="005E2A2F">
              <w:rPr>
                <w:rFonts w:cs="Arial"/>
                <w:sz w:val="20"/>
              </w:rPr>
              <w:t>Participant</w:t>
            </w:r>
            <w:r w:rsidRPr="005E2A2F">
              <w:rPr>
                <w:rFonts w:cs="Arial"/>
                <w:sz w:val="20"/>
              </w:rPr>
              <w:t xml:space="preserve"> is to gather evidence of how they have completed each component of the Practical Task, which is to be submitted with this Practical Assessment sheet. The </w:t>
            </w:r>
            <w:r w:rsidR="00BE45C9" w:rsidRPr="005E2A2F">
              <w:rPr>
                <w:rFonts w:cs="Arial"/>
                <w:sz w:val="20"/>
              </w:rPr>
              <w:t>O</w:t>
            </w:r>
            <w:r w:rsidRPr="005E2A2F">
              <w:rPr>
                <w:rFonts w:cs="Arial"/>
                <w:sz w:val="20"/>
              </w:rPr>
              <w:t xml:space="preserve">bserver is to provide detailed comments on the tasks completed by the </w:t>
            </w:r>
            <w:r w:rsidR="00BE45C9" w:rsidRPr="005E2A2F">
              <w:rPr>
                <w:rFonts w:cs="Arial"/>
                <w:sz w:val="20"/>
              </w:rPr>
              <w:t>P</w:t>
            </w:r>
            <w:r w:rsidRPr="005E2A2F">
              <w:rPr>
                <w:rFonts w:cs="Arial"/>
                <w:sz w:val="20"/>
              </w:rPr>
              <w:t>articipant</w:t>
            </w:r>
            <w:r w:rsidR="00041FA8" w:rsidRPr="005E2A2F">
              <w:rPr>
                <w:rFonts w:cs="Arial"/>
                <w:sz w:val="20"/>
              </w:rPr>
              <w:t xml:space="preserve"> (on the Observer Comments, overleaf)</w:t>
            </w:r>
            <w:r w:rsidRPr="005E2A2F">
              <w:rPr>
                <w:rFonts w:cs="Arial"/>
                <w:sz w:val="20"/>
              </w:rPr>
              <w:t xml:space="preserve">. The </w:t>
            </w:r>
            <w:r w:rsidR="00BE45C9" w:rsidRPr="005E2A2F">
              <w:rPr>
                <w:rFonts w:cs="Arial"/>
                <w:sz w:val="20"/>
              </w:rPr>
              <w:t>A</w:t>
            </w:r>
            <w:r w:rsidRPr="005E2A2F">
              <w:rPr>
                <w:rFonts w:cs="Arial"/>
                <w:sz w:val="20"/>
              </w:rPr>
              <w:t xml:space="preserve">ssessor is to verify the </w:t>
            </w:r>
            <w:r w:rsidR="00BE45C9" w:rsidRPr="005E2A2F">
              <w:rPr>
                <w:rFonts w:cs="Arial"/>
                <w:sz w:val="20"/>
              </w:rPr>
              <w:t>O</w:t>
            </w:r>
            <w:r w:rsidRPr="005E2A2F">
              <w:rPr>
                <w:rFonts w:cs="Arial"/>
                <w:sz w:val="20"/>
              </w:rPr>
              <w:t>bserver’s comments</w:t>
            </w:r>
            <w:r w:rsidR="00041FA8" w:rsidRPr="005E2A2F">
              <w:rPr>
                <w:rFonts w:cs="Arial"/>
                <w:sz w:val="20"/>
              </w:rPr>
              <w:t>, noting their findings</w:t>
            </w:r>
            <w:r w:rsidRPr="005E2A2F">
              <w:rPr>
                <w:rFonts w:cs="Arial"/>
                <w:sz w:val="20"/>
              </w:rPr>
              <w:t xml:space="preserve"> in the Assessor Comments </w:t>
            </w:r>
            <w:r w:rsidR="00041FA8" w:rsidRPr="005E2A2F">
              <w:rPr>
                <w:rFonts w:cs="Arial"/>
                <w:sz w:val="20"/>
              </w:rPr>
              <w:t>(on the back of the Practical Assessment cover page) and provide the assessment outcome.</w:t>
            </w:r>
          </w:p>
        </w:tc>
      </w:tr>
      <w:tr w:rsidR="00FC083A" w:rsidRPr="000559FC" w14:paraId="1E5E0621" w14:textId="77777777" w:rsidTr="00A80ACC">
        <w:trPr>
          <w:trHeight w:val="70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5F1E0977" w14:textId="16BB6CF2" w:rsidR="00FC083A" w:rsidRPr="00C0547F" w:rsidRDefault="00FC083A" w:rsidP="005E2A2F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  <w:r w:rsidR="005E2A2F" w:rsidRPr="005E2A2F">
              <w:rPr>
                <w:rFonts w:cs="Arial"/>
                <w:sz w:val="20"/>
              </w:rPr>
              <w:t>Building or civil construction project (2)</w:t>
            </w:r>
            <w:r w:rsidR="005E2A2F">
              <w:rPr>
                <w:rFonts w:cs="Arial"/>
                <w:sz w:val="20"/>
              </w:rPr>
              <w:t xml:space="preserve">; Access to </w:t>
            </w:r>
            <w:r w:rsidR="005E2A2F" w:rsidRPr="005E2A2F">
              <w:rPr>
                <w:rFonts w:cs="Arial"/>
                <w:sz w:val="20"/>
              </w:rPr>
              <w:t>current and relevant building, privacy and consumer Acts and regulations</w:t>
            </w:r>
            <w:r w:rsidR="005E2A2F">
              <w:rPr>
                <w:rFonts w:cs="Arial"/>
                <w:sz w:val="20"/>
              </w:rPr>
              <w:t xml:space="preserve">; </w:t>
            </w:r>
            <w:r w:rsidR="00462682">
              <w:rPr>
                <w:rFonts w:cs="Arial"/>
                <w:sz w:val="20"/>
              </w:rPr>
              <w:t>codes and standards</w:t>
            </w:r>
            <w:r w:rsidR="005E2A2F">
              <w:rPr>
                <w:rFonts w:cs="Arial"/>
                <w:sz w:val="20"/>
              </w:rPr>
              <w:t xml:space="preserve">; </w:t>
            </w:r>
            <w:r w:rsidR="005E2A2F" w:rsidRPr="005E2A2F">
              <w:rPr>
                <w:rFonts w:cs="Arial"/>
                <w:sz w:val="20"/>
              </w:rPr>
              <w:t>construction contracts</w:t>
            </w:r>
            <w:r w:rsidR="005E2A2F">
              <w:rPr>
                <w:rFonts w:cs="Arial"/>
                <w:sz w:val="20"/>
              </w:rPr>
              <w:t xml:space="preserve">; </w:t>
            </w:r>
            <w:r w:rsidR="005E2A2F" w:rsidRPr="005E2A2F">
              <w:rPr>
                <w:rFonts w:cs="Arial"/>
                <w:sz w:val="20"/>
              </w:rPr>
              <w:t>business technology, and software systems.</w:t>
            </w:r>
            <w:r w:rsidR="00C0547F">
              <w:rPr>
                <w:rFonts w:cs="Arial"/>
                <w:sz w:val="20"/>
              </w:rPr>
              <w:t xml:space="preserve"> Handouts 1, 2, and 3 available.</w:t>
            </w:r>
          </w:p>
        </w:tc>
      </w:tr>
      <w:tr w:rsidR="00FC083A" w:rsidRPr="00683908" w14:paraId="4E8228A8" w14:textId="77777777" w:rsidTr="00A80ACC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181DE90C" w14:textId="7F6C132E" w:rsidR="00FC083A" w:rsidRPr="00696855" w:rsidRDefault="00162AE6" w:rsidP="00D268E8">
            <w:pPr>
              <w:keepNext/>
              <w:keepLines/>
              <w:pageBreakBefore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Observer details</w:t>
            </w:r>
          </w:p>
        </w:tc>
      </w:tr>
      <w:tr w:rsidR="000C5171" w:rsidRPr="00683908" w14:paraId="18151E20" w14:textId="77777777" w:rsidTr="00A80ACC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725E90D1" w14:textId="12122B17" w:rsidR="000C5171" w:rsidRPr="00696855" w:rsidRDefault="000C5171" w:rsidP="000C5171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30E68F53" w14:textId="77777777" w:rsidR="000C5171" w:rsidRPr="00DE6B06" w:rsidRDefault="000C5171" w:rsidP="000C5171">
            <w:pPr>
              <w:jc w:val="left"/>
              <w:rPr>
                <w:rFonts w:ascii="Arial" w:hAnsi="Arial" w:cs="Arial"/>
                <w:sz w:val="22"/>
              </w:rPr>
            </w:pPr>
            <w:permStart w:id="1394179068" w:edGrp="everyone"/>
            <w:permEnd w:id="1394179068"/>
          </w:p>
        </w:tc>
      </w:tr>
      <w:tr w:rsidR="000C5171" w:rsidRPr="00683908" w14:paraId="47E71B4B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191D8FEA" w14:textId="77777777" w:rsidR="000C5171" w:rsidRDefault="000C5171" w:rsidP="000C5171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14:paraId="1E26B098" w14:textId="77777777" w:rsidR="000C5171" w:rsidRPr="00696855" w:rsidRDefault="000C5171" w:rsidP="000C5171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4D516D9E" w14:textId="77777777" w:rsidR="000C5171" w:rsidRPr="00DE6B06" w:rsidRDefault="000C5171" w:rsidP="000C5171">
            <w:pPr>
              <w:jc w:val="left"/>
              <w:rPr>
                <w:rFonts w:ascii="Arial" w:hAnsi="Arial" w:cs="Arial"/>
                <w:sz w:val="22"/>
              </w:rPr>
            </w:pPr>
            <w:permStart w:id="1590122106" w:edGrp="everyone"/>
            <w:permEnd w:id="1590122106"/>
          </w:p>
        </w:tc>
      </w:tr>
      <w:tr w:rsidR="000C5171" w:rsidRPr="00683908" w14:paraId="637AD768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080EDE5F" w14:textId="77777777" w:rsidR="000C5171" w:rsidRDefault="000C5171" w:rsidP="000C5171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3D7598FC" w14:textId="77777777" w:rsidR="000C5171" w:rsidRPr="00DE6B06" w:rsidRDefault="000C5171" w:rsidP="000C5171">
            <w:pPr>
              <w:jc w:val="left"/>
              <w:rPr>
                <w:rFonts w:ascii="Arial" w:hAnsi="Arial" w:cs="Arial"/>
                <w:sz w:val="22"/>
              </w:rPr>
            </w:pPr>
            <w:permStart w:id="1409490967" w:edGrp="everyone"/>
            <w:permEnd w:id="1409490967"/>
          </w:p>
        </w:tc>
      </w:tr>
      <w:tr w:rsidR="000C5171" w:rsidRPr="00683908" w14:paraId="1BEE3403" w14:textId="77777777" w:rsidTr="00002D4B">
        <w:trPr>
          <w:trHeight w:val="850"/>
        </w:trPr>
        <w:tc>
          <w:tcPr>
            <w:tcW w:w="259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6A524" w14:textId="77777777" w:rsidR="000C5171" w:rsidRPr="00696855" w:rsidRDefault="000C5171" w:rsidP="000C5171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122829858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048728312"/>
            <w:showingPlcHdr/>
            <w:picture/>
          </w:sdtPr>
          <w:sdtEndPr/>
          <w:sdtContent>
            <w:tc>
              <w:tcPr>
                <w:tcW w:w="6474" w:type="dxa"/>
                <w:tcBorders>
                  <w:left w:val="single" w:sz="4" w:space="0" w:color="000000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661A59A6" w14:textId="717C2E3A" w:rsidR="000C5171" w:rsidRPr="00DE6B06" w:rsidRDefault="000C5171" w:rsidP="000C5171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2373CE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44065836" wp14:editId="4272F43F">
                      <wp:extent cx="3913549" cy="360000"/>
                      <wp:effectExtent l="0" t="0" r="0" b="2540"/>
                      <wp:docPr id="8" name="Picture 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228298581" w:displacedByCustomXml="prev"/>
      </w:tr>
      <w:tr w:rsidR="000C5171" w:rsidRPr="00683908" w14:paraId="6BD19315" w14:textId="77777777" w:rsidTr="00002D4B">
        <w:trPr>
          <w:trHeight w:val="454"/>
        </w:trPr>
        <w:tc>
          <w:tcPr>
            <w:tcW w:w="2598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1C4E107D" w14:textId="77777777" w:rsidR="000C5171" w:rsidRPr="00696855" w:rsidRDefault="000C5171" w:rsidP="000C5171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1464815376" w:edGrp="everyone"/>
        <w:tc>
          <w:tcPr>
            <w:tcW w:w="6474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9DB4421" w14:textId="2B2B5016" w:rsidR="000C5171" w:rsidRPr="00DE6B06" w:rsidRDefault="005D6AC7" w:rsidP="000C5171">
            <w:pPr>
              <w:jc w:val="left"/>
              <w:rPr>
                <w:rFonts w:ascii="Arial" w:hAnsi="Arial" w:cs="Arial"/>
                <w:sz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51086215"/>
                <w:placeholder>
                  <w:docPart w:val="9AA5952F97974B29BBD2E55DE5E1EF15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0C5171" w:rsidRPr="00B04CDC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464815376"/>
          </w:p>
        </w:tc>
      </w:tr>
    </w:tbl>
    <w:p w14:paraId="521FB641" w14:textId="77777777" w:rsidR="004C68EC" w:rsidRPr="004C68EC" w:rsidRDefault="004C68EC">
      <w:pPr>
        <w:rPr>
          <w:sz w:val="19"/>
          <w:szCs w:val="19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96"/>
        <w:gridCol w:w="1488"/>
        <w:gridCol w:w="1488"/>
      </w:tblGrid>
      <w:tr w:rsidR="00FC083A" w:rsidRPr="00683908" w14:paraId="387DBEB9" w14:textId="77777777" w:rsidTr="004C68EC">
        <w:trPr>
          <w:tblHeader/>
        </w:trPr>
        <w:tc>
          <w:tcPr>
            <w:tcW w:w="6096" w:type="dxa"/>
            <w:vMerge w:val="restart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62047873" w14:textId="4870D474" w:rsidR="00FC083A" w:rsidRPr="0019760F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2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608DBC4D" w14:textId="77777777" w:rsidR="00FC083A" w:rsidRPr="00696855" w:rsidRDefault="00FC083A" w:rsidP="00A80ACC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FC083A" w:rsidRPr="00683908" w14:paraId="0169FC31" w14:textId="77777777" w:rsidTr="004C68EC">
        <w:trPr>
          <w:trHeight w:val="233"/>
          <w:tblHeader/>
        </w:trPr>
        <w:tc>
          <w:tcPr>
            <w:tcW w:w="6096" w:type="dxa"/>
            <w:vMerge/>
            <w:tcBorders>
              <w:left w:val="single" w:sz="12" w:space="0" w:color="000000"/>
            </w:tcBorders>
            <w:shd w:val="clear" w:color="auto" w:fill="F2F2F2"/>
          </w:tcPr>
          <w:p w14:paraId="4B0A9680" w14:textId="77777777" w:rsidR="00FC083A" w:rsidRPr="00696855" w:rsidRDefault="00FC083A" w:rsidP="00A80ACC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703C776D" w14:textId="77777777" w:rsidR="00FC083A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14:paraId="5ABE8303" w14:textId="77777777" w:rsidR="00FC083A" w:rsidRPr="00696855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F2F2F2"/>
          </w:tcPr>
          <w:p w14:paraId="59B4F204" w14:textId="77777777" w:rsidR="00FC083A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14:paraId="0DB55AD3" w14:textId="77777777" w:rsidR="00FC083A" w:rsidRPr="00696855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FC083A" w:rsidRPr="00696855" w14:paraId="47954F60" w14:textId="77777777" w:rsidTr="00BE45C9">
        <w:trPr>
          <w:trHeight w:val="283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9FC855E" w14:textId="0EAAB374" w:rsidR="00FC083A" w:rsidRPr="005A68BC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462682" w:rsidRPr="00462682">
              <w:rPr>
                <w:rFonts w:cs="Arial"/>
                <w:b/>
                <w:sz w:val="20"/>
              </w:rPr>
              <w:t>Establish contract administration procedures and frameworks</w:t>
            </w:r>
          </w:p>
        </w:tc>
      </w:tr>
      <w:tr w:rsidR="000C5171" w:rsidRPr="00696855" w14:paraId="65B19E1E" w14:textId="77777777" w:rsidTr="00006C33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4612EE37" w14:textId="68A1A7AF" w:rsidR="000C5171" w:rsidRPr="00462682" w:rsidRDefault="000C5171" w:rsidP="000C5171">
            <w:pPr>
              <w:pStyle w:val="331PASListTask1"/>
            </w:pPr>
            <w:bookmarkStart w:id="29" w:name="_Ref138138284"/>
            <w:r w:rsidRPr="00462682">
              <w:t>Liaise with HR to confirm requirements for contracts administration team to ensure members display a wide range of experience and knowledge in the building and construction industry.</w:t>
            </w:r>
            <w:bookmarkEnd w:id="29"/>
          </w:p>
        </w:tc>
        <w:permStart w:id="1799500291" w:edGrp="everyone" w:displacedByCustomXml="next"/>
        <w:sdt>
          <w:sdtPr>
            <w:rPr>
              <w:rFonts w:cs="Arial"/>
              <w:sz w:val="36"/>
              <w:szCs w:val="36"/>
            </w:rPr>
            <w:id w:val="-19054412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5F4993BD" w14:textId="070464E1" w:rsidR="000C5171" w:rsidRPr="004E1BC5" w:rsidRDefault="000C5171" w:rsidP="000C517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99500291" w:displacedByCustomXml="prev"/>
        <w:permStart w:id="1176122736" w:edGrp="everyone" w:displacedByCustomXml="next"/>
        <w:sdt>
          <w:sdtPr>
            <w:rPr>
              <w:rFonts w:cs="Arial"/>
              <w:sz w:val="36"/>
              <w:szCs w:val="36"/>
            </w:rPr>
            <w:id w:val="5815782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24B598BF" w14:textId="276CF35C" w:rsidR="000C5171" w:rsidRPr="004E1BC5" w:rsidRDefault="000C5171" w:rsidP="000C517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76122736" w:displacedByCustomXml="prev"/>
      </w:tr>
      <w:tr w:rsidR="000C5171" w:rsidRPr="00696855" w14:paraId="3EBDCDF5" w14:textId="77777777" w:rsidTr="00006C33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A0BD0B8" w14:textId="0F844574" w:rsidR="000C5171" w:rsidRPr="00462682" w:rsidRDefault="000C5171" w:rsidP="000C5171">
            <w:pPr>
              <w:pStyle w:val="331PASListTask1"/>
            </w:pPr>
            <w:bookmarkStart w:id="30" w:name="_Ref138145604"/>
            <w:r w:rsidRPr="00462682">
              <w:t>Prepare an overview of the workplaces current legal and administrative processes.</w:t>
            </w:r>
            <w:bookmarkEnd w:id="30"/>
          </w:p>
        </w:tc>
        <w:permStart w:id="210834116" w:edGrp="everyone" w:displacedByCustomXml="next"/>
        <w:sdt>
          <w:sdtPr>
            <w:rPr>
              <w:rFonts w:cs="Arial"/>
              <w:sz w:val="36"/>
              <w:szCs w:val="36"/>
            </w:rPr>
            <w:id w:val="-16569830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62530B4B" w14:textId="4618A747" w:rsidR="000C5171" w:rsidRPr="004E1BC5" w:rsidRDefault="000C5171" w:rsidP="000C517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10834116" w:displacedByCustomXml="prev"/>
        <w:permStart w:id="1632048381" w:edGrp="everyone" w:displacedByCustomXml="next"/>
        <w:sdt>
          <w:sdtPr>
            <w:rPr>
              <w:rFonts w:cs="Arial"/>
              <w:sz w:val="36"/>
              <w:szCs w:val="36"/>
            </w:rPr>
            <w:id w:val="8641025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26E51E08" w14:textId="1DB404CA" w:rsidR="000C5171" w:rsidRPr="004E1BC5" w:rsidRDefault="000C5171" w:rsidP="000C517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32048381" w:displacedByCustomXml="prev"/>
      </w:tr>
      <w:tr w:rsidR="000C5171" w:rsidRPr="00696855" w14:paraId="349ACCC9" w14:textId="77777777" w:rsidTr="00006C33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69186F5" w14:textId="1793FB0F" w:rsidR="000C5171" w:rsidRPr="00462682" w:rsidRDefault="000C5171" w:rsidP="000C5171">
            <w:pPr>
              <w:pStyle w:val="331PASListTask1"/>
            </w:pPr>
            <w:bookmarkStart w:id="31" w:name="_Ref138145620"/>
            <w:r w:rsidRPr="00462682">
              <w:t>Organise and conduct a meeting to discuss the workplace legal and administrative climate with the administration team. (Agenda to be presented to RTO</w:t>
            </w:r>
            <w:r>
              <w:t xml:space="preserve"> -</w:t>
            </w:r>
            <w:r w:rsidRPr="00462682">
              <w:t xml:space="preserve"> Workplace document or HO1)</w:t>
            </w:r>
            <w:bookmarkEnd w:id="31"/>
          </w:p>
        </w:tc>
        <w:permStart w:id="1295334518" w:edGrp="everyone" w:displacedByCustomXml="next"/>
        <w:sdt>
          <w:sdtPr>
            <w:rPr>
              <w:rFonts w:cs="Arial"/>
              <w:sz w:val="36"/>
              <w:szCs w:val="36"/>
            </w:rPr>
            <w:id w:val="19741759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7F3352F" w14:textId="3E7ECD5A" w:rsidR="000C5171" w:rsidRPr="004E1BC5" w:rsidRDefault="000C5171" w:rsidP="000C517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95334518" w:displacedByCustomXml="prev"/>
        <w:permStart w:id="340066534" w:edGrp="everyone" w:displacedByCustomXml="next"/>
        <w:sdt>
          <w:sdtPr>
            <w:rPr>
              <w:rFonts w:cs="Arial"/>
              <w:sz w:val="36"/>
              <w:szCs w:val="36"/>
            </w:rPr>
            <w:id w:val="1011886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184BF24A" w14:textId="49C9D432" w:rsidR="000C5171" w:rsidRPr="004E1BC5" w:rsidRDefault="000C5171" w:rsidP="000C517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40066534" w:displacedByCustomXml="prev"/>
      </w:tr>
      <w:tr w:rsidR="000C5171" w:rsidRPr="00696855" w14:paraId="53BF029E" w14:textId="77777777" w:rsidTr="00006C33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5F552044" w14:textId="7D315546" w:rsidR="000C5171" w:rsidRPr="00462682" w:rsidRDefault="000C5171" w:rsidP="000C5171">
            <w:pPr>
              <w:pStyle w:val="331PASListTask1"/>
            </w:pPr>
            <w:bookmarkStart w:id="32" w:name="_Ref138145626"/>
            <w:r w:rsidRPr="00462682">
              <w:t>Develop a strategic plan for construction contract administration procedures and frameworks.</w:t>
            </w:r>
            <w:r>
              <w:t xml:space="preserve"> </w:t>
            </w:r>
            <w:r w:rsidRPr="00462682">
              <w:t>(Contract Management Framework to be presented to RTO</w:t>
            </w:r>
            <w:r>
              <w:t xml:space="preserve"> -</w:t>
            </w:r>
            <w:r w:rsidRPr="00462682">
              <w:t xml:space="preserve"> Workplace document or HO2)</w:t>
            </w:r>
            <w:bookmarkEnd w:id="32"/>
          </w:p>
        </w:tc>
        <w:permStart w:id="385897801" w:edGrp="everyone" w:displacedByCustomXml="next"/>
        <w:sdt>
          <w:sdtPr>
            <w:rPr>
              <w:rFonts w:cs="Arial"/>
              <w:sz w:val="36"/>
              <w:szCs w:val="36"/>
            </w:rPr>
            <w:id w:val="11273488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5FC3C8F6" w14:textId="0DA64A42" w:rsidR="000C5171" w:rsidRPr="004E1BC5" w:rsidRDefault="000C5171" w:rsidP="000C517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85897801" w:displacedByCustomXml="prev"/>
        <w:permStart w:id="10963869" w:edGrp="everyone" w:displacedByCustomXml="next"/>
        <w:sdt>
          <w:sdtPr>
            <w:rPr>
              <w:rFonts w:cs="Arial"/>
              <w:sz w:val="36"/>
              <w:szCs w:val="36"/>
            </w:rPr>
            <w:id w:val="-11118086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750173A9" w14:textId="3CF63E7B" w:rsidR="000C5171" w:rsidRPr="004E1BC5" w:rsidRDefault="000C5171" w:rsidP="000C517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963869" w:displacedByCustomXml="prev"/>
      </w:tr>
      <w:tr w:rsidR="000C5171" w:rsidRPr="00696855" w14:paraId="2EF54375" w14:textId="77777777" w:rsidTr="00006C33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5D9B4D72" w14:textId="0000ED28" w:rsidR="000C5171" w:rsidRDefault="000C5171" w:rsidP="000C5171">
            <w:pPr>
              <w:pStyle w:val="331PASListTask1"/>
            </w:pPr>
            <w:bookmarkStart w:id="33" w:name="_Ref138145670"/>
            <w:r w:rsidRPr="00462682">
              <w:t>Document a Contract Management Plan (CMP) (CMP to be presented to RTO, Workplace document or HO3)</w:t>
            </w:r>
            <w:r>
              <w:t xml:space="preserve"> </w:t>
            </w:r>
            <w:r w:rsidRPr="00462682">
              <w:t>showing</w:t>
            </w:r>
            <w:r>
              <w:t>:</w:t>
            </w:r>
            <w:bookmarkEnd w:id="33"/>
          </w:p>
          <w:p w14:paraId="75E6C0B5" w14:textId="77777777" w:rsidR="000C5171" w:rsidRDefault="000C5171" w:rsidP="000C5171">
            <w:pPr>
              <w:pStyle w:val="ListParagraph"/>
              <w:numPr>
                <w:ilvl w:val="0"/>
                <w:numId w:val="76"/>
              </w:numPr>
              <w:ind w:left="102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methods for collecting strategic advice throughout the workplace.</w:t>
            </w:r>
          </w:p>
          <w:p w14:paraId="5BACD259" w14:textId="77777777" w:rsidR="000C5171" w:rsidRPr="00462682" w:rsidRDefault="000C5171" w:rsidP="000C5171">
            <w:pPr>
              <w:pStyle w:val="ListParagraph"/>
              <w:numPr>
                <w:ilvl w:val="0"/>
                <w:numId w:val="76"/>
              </w:numPr>
              <w:ind w:left="102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communications and RACI plan for advice and action instructions, benchmarking KPIs for performance. </w:t>
            </w:r>
          </w:p>
          <w:p w14:paraId="1292FA90" w14:textId="0FD0E34E" w:rsidR="000C5171" w:rsidRPr="00462682" w:rsidRDefault="000C5171" w:rsidP="000C5171">
            <w:pPr>
              <w:pStyle w:val="ListParagraph"/>
              <w:numPr>
                <w:ilvl w:val="0"/>
                <w:numId w:val="76"/>
              </w:numPr>
              <w:ind w:left="1025"/>
              <w:jc w:val="left"/>
            </w:pPr>
            <w:r w:rsidRPr="00401FE6">
              <w:rPr>
                <w:rFonts w:cs="Arial"/>
                <w:sz w:val="20"/>
              </w:rPr>
              <w:t>quality assurance measures</w:t>
            </w:r>
            <w:r>
              <w:rPr>
                <w:rFonts w:cs="Arial"/>
                <w:sz w:val="20"/>
              </w:rPr>
              <w:t xml:space="preserve"> including procedures and default arrangements</w:t>
            </w:r>
            <w:r w:rsidRPr="00401FE6">
              <w:rPr>
                <w:rFonts w:cs="Arial"/>
                <w:sz w:val="20"/>
              </w:rPr>
              <w:t xml:space="preserve"> as part of the contract administration process</w:t>
            </w:r>
          </w:p>
        </w:tc>
        <w:permStart w:id="817316772" w:edGrp="everyone" w:displacedByCustomXml="next"/>
        <w:sdt>
          <w:sdtPr>
            <w:rPr>
              <w:rFonts w:cs="Arial"/>
              <w:sz w:val="36"/>
              <w:szCs w:val="36"/>
            </w:rPr>
            <w:id w:val="21301165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BA30F86" w14:textId="248B5C02" w:rsidR="000C5171" w:rsidRPr="004E1BC5" w:rsidRDefault="000C5171" w:rsidP="000C517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17316772" w:displacedByCustomXml="prev"/>
        <w:permStart w:id="1214140379" w:edGrp="everyone" w:displacedByCustomXml="next"/>
        <w:sdt>
          <w:sdtPr>
            <w:rPr>
              <w:rFonts w:cs="Arial"/>
              <w:sz w:val="36"/>
              <w:szCs w:val="36"/>
            </w:rPr>
            <w:id w:val="-16851236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29975DC6" w14:textId="7C851D19" w:rsidR="000C5171" w:rsidRPr="004E1BC5" w:rsidRDefault="000C5171" w:rsidP="000C517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14140379" w:displacedByCustomXml="prev"/>
      </w:tr>
      <w:tr w:rsidR="00FC083A" w:rsidRPr="00696855" w14:paraId="6209610F" w14:textId="77777777" w:rsidTr="00BE45C9">
        <w:trPr>
          <w:trHeight w:val="283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1229A0C5" w14:textId="294F39F3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462682" w:rsidRPr="00462682">
              <w:rPr>
                <w:rFonts w:cs="Arial"/>
                <w:b/>
                <w:sz w:val="20"/>
              </w:rPr>
              <w:t>Maintain contract administration procedures and frameworks.</w:t>
            </w:r>
          </w:p>
        </w:tc>
      </w:tr>
      <w:tr w:rsidR="000C5171" w:rsidRPr="00696855" w14:paraId="60E3723C" w14:textId="77777777" w:rsidTr="0017163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CDD5ED5" w14:textId="41D04E72" w:rsidR="000C5171" w:rsidRPr="00931795" w:rsidRDefault="000C5171" w:rsidP="000C5171">
            <w:pPr>
              <w:numPr>
                <w:ilvl w:val="0"/>
                <w:numId w:val="31"/>
              </w:numPr>
              <w:ind w:left="459" w:hanging="455"/>
              <w:jc w:val="left"/>
              <w:rPr>
                <w:rFonts w:cs="Arial"/>
                <w:sz w:val="20"/>
              </w:rPr>
            </w:pPr>
            <w:bookmarkStart w:id="34" w:name="_Ref138145729"/>
            <w:r w:rsidRPr="00EF7D96">
              <w:rPr>
                <w:rFonts w:cs="Arial"/>
                <w:sz w:val="20"/>
              </w:rPr>
              <w:t>Introduce policy and administrative guideline documentation that supports the contract administration process</w:t>
            </w:r>
            <w:r w:rsidRPr="00077338">
              <w:rPr>
                <w:rFonts w:cs="Arial"/>
                <w:i/>
                <w:iCs/>
                <w:sz w:val="20"/>
              </w:rPr>
              <w:t>.</w:t>
            </w:r>
            <w:r w:rsidRPr="00077338">
              <w:rPr>
                <w:i/>
                <w:iCs/>
              </w:rPr>
              <w:t xml:space="preserve"> </w:t>
            </w:r>
            <w:r w:rsidRPr="00077338">
              <w:rPr>
                <w:rFonts w:cs="Arial"/>
                <w:i/>
                <w:iCs/>
                <w:sz w:val="20"/>
              </w:rPr>
              <w:t>(CMP to be presented to RTO, Workplace document or HO3)</w:t>
            </w:r>
            <w:bookmarkEnd w:id="34"/>
          </w:p>
        </w:tc>
        <w:permStart w:id="1549145421" w:edGrp="everyone" w:displacedByCustomXml="next"/>
        <w:sdt>
          <w:sdtPr>
            <w:rPr>
              <w:rFonts w:cs="Arial"/>
              <w:sz w:val="36"/>
              <w:szCs w:val="36"/>
            </w:rPr>
            <w:id w:val="-1781194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38BD7CF" w14:textId="2605CA57" w:rsidR="000C5171" w:rsidRPr="004E1BC5" w:rsidRDefault="000C5171" w:rsidP="000C517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49145421" w:displacedByCustomXml="prev"/>
        <w:permStart w:id="431435752" w:edGrp="everyone" w:displacedByCustomXml="next"/>
        <w:sdt>
          <w:sdtPr>
            <w:rPr>
              <w:rFonts w:cs="Arial"/>
              <w:sz w:val="36"/>
              <w:szCs w:val="36"/>
            </w:rPr>
            <w:id w:val="-19798322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56E31683" w14:textId="382A028A" w:rsidR="000C5171" w:rsidRPr="004E1BC5" w:rsidRDefault="000C5171" w:rsidP="000C517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31435752" w:displacedByCustomXml="prev"/>
      </w:tr>
      <w:tr w:rsidR="000C5171" w:rsidRPr="00696855" w14:paraId="7854F013" w14:textId="77777777" w:rsidTr="0017163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0A24F0D" w14:textId="12682FC4" w:rsidR="000C5171" w:rsidRPr="00931795" w:rsidRDefault="000C5171" w:rsidP="000C5171">
            <w:pPr>
              <w:numPr>
                <w:ilvl w:val="0"/>
                <w:numId w:val="31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35" w:name="_Ref138145736"/>
            <w:r w:rsidRPr="00EF7D96">
              <w:rPr>
                <w:rFonts w:cs="Arial"/>
                <w:sz w:val="20"/>
              </w:rPr>
              <w:t>Develop/adapt and employ evaluation and review methods to administration procedures and frameworks.</w:t>
            </w:r>
            <w:r>
              <w:rPr>
                <w:rFonts w:cs="Arial"/>
                <w:sz w:val="20"/>
              </w:rPr>
              <w:t xml:space="preserve"> </w:t>
            </w:r>
            <w:r w:rsidRPr="00077338">
              <w:rPr>
                <w:rFonts w:cs="Arial"/>
                <w:i/>
                <w:iCs/>
                <w:sz w:val="20"/>
              </w:rPr>
              <w:t>(CMP)</w:t>
            </w:r>
            <w:bookmarkEnd w:id="35"/>
          </w:p>
        </w:tc>
        <w:permStart w:id="1799901985" w:edGrp="everyone" w:displacedByCustomXml="next"/>
        <w:sdt>
          <w:sdtPr>
            <w:rPr>
              <w:rFonts w:cs="Arial"/>
              <w:sz w:val="36"/>
              <w:szCs w:val="36"/>
            </w:rPr>
            <w:id w:val="-1906361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3DBF64BD" w14:textId="0120B8A6" w:rsidR="000C5171" w:rsidRPr="004E1BC5" w:rsidRDefault="000C5171" w:rsidP="000C517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99901985" w:displacedByCustomXml="prev"/>
        <w:permStart w:id="1237389864" w:edGrp="everyone" w:displacedByCustomXml="next"/>
        <w:sdt>
          <w:sdtPr>
            <w:rPr>
              <w:rFonts w:cs="Arial"/>
              <w:sz w:val="36"/>
              <w:szCs w:val="36"/>
            </w:rPr>
            <w:id w:val="21033814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72887748" w14:textId="35DE0F77" w:rsidR="000C5171" w:rsidRPr="004E1BC5" w:rsidRDefault="000C5171" w:rsidP="000C517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37389864" w:displacedByCustomXml="prev"/>
      </w:tr>
      <w:tr w:rsidR="000C5171" w:rsidRPr="00696855" w14:paraId="238C5FFB" w14:textId="77777777" w:rsidTr="0017163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D8B10E5" w14:textId="47B8F4D5" w:rsidR="000C5171" w:rsidRPr="00931795" w:rsidRDefault="000C5171" w:rsidP="000C5171">
            <w:pPr>
              <w:numPr>
                <w:ilvl w:val="0"/>
                <w:numId w:val="31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36" w:name="_Ref138144765"/>
            <w:r w:rsidRPr="00EF7D96">
              <w:rPr>
                <w:rFonts w:cs="Arial"/>
                <w:sz w:val="20"/>
              </w:rPr>
              <w:t>Initiate internal feedback systems and methods to ensure that any issues with administration of contracts are resolved within workplace guidelines.</w:t>
            </w:r>
            <w:bookmarkEnd w:id="36"/>
          </w:p>
        </w:tc>
        <w:permStart w:id="904946522" w:edGrp="everyone" w:displacedByCustomXml="next"/>
        <w:sdt>
          <w:sdtPr>
            <w:rPr>
              <w:rFonts w:cs="Arial"/>
              <w:sz w:val="36"/>
              <w:szCs w:val="36"/>
            </w:rPr>
            <w:id w:val="-10957127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B14151C" w14:textId="0407C1B9" w:rsidR="000C5171" w:rsidRPr="004E1BC5" w:rsidRDefault="000C5171" w:rsidP="000C517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04946522" w:displacedByCustomXml="prev"/>
        <w:permStart w:id="1103058370" w:edGrp="everyone" w:displacedByCustomXml="next"/>
        <w:sdt>
          <w:sdtPr>
            <w:rPr>
              <w:rFonts w:cs="Arial"/>
              <w:sz w:val="36"/>
              <w:szCs w:val="36"/>
            </w:rPr>
            <w:id w:val="11749875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1C7A86A6" w14:textId="0872E843" w:rsidR="000C5171" w:rsidRPr="004E1BC5" w:rsidRDefault="000C5171" w:rsidP="000C517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03058370" w:displacedByCustomXml="prev"/>
      </w:tr>
      <w:tr w:rsidR="000C5171" w:rsidRPr="00696855" w14:paraId="60FA8DB4" w14:textId="77777777" w:rsidTr="0017163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FA92196" w14:textId="1D9571C3" w:rsidR="000C5171" w:rsidRPr="00931795" w:rsidRDefault="000C5171" w:rsidP="000C5171">
            <w:pPr>
              <w:numPr>
                <w:ilvl w:val="0"/>
                <w:numId w:val="31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37" w:name="_Ref138144832"/>
            <w:r w:rsidRPr="00EF7D96">
              <w:rPr>
                <w:rFonts w:cs="Arial"/>
                <w:sz w:val="20"/>
              </w:rPr>
              <w:t>Apply measures to ensure the safety and security of contract administration documentation.</w:t>
            </w:r>
            <w:bookmarkEnd w:id="37"/>
          </w:p>
        </w:tc>
        <w:permStart w:id="502273305" w:edGrp="everyone" w:displacedByCustomXml="next"/>
        <w:sdt>
          <w:sdtPr>
            <w:rPr>
              <w:rFonts w:cs="Arial"/>
              <w:sz w:val="36"/>
              <w:szCs w:val="36"/>
            </w:rPr>
            <w:id w:val="18999347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367A4BCA" w14:textId="2FED7057" w:rsidR="000C5171" w:rsidRPr="004E1BC5" w:rsidRDefault="000C5171" w:rsidP="000C517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02273305" w:displacedByCustomXml="prev"/>
        <w:permStart w:id="1032196751" w:edGrp="everyone" w:displacedByCustomXml="next"/>
        <w:sdt>
          <w:sdtPr>
            <w:rPr>
              <w:rFonts w:cs="Arial"/>
              <w:sz w:val="36"/>
              <w:szCs w:val="36"/>
            </w:rPr>
            <w:id w:val="19887413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0CBA4520" w14:textId="00D77F8F" w:rsidR="000C5171" w:rsidRPr="004E1BC5" w:rsidRDefault="000C5171" w:rsidP="000C517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32196751" w:displacedByCustomXml="prev"/>
      </w:tr>
      <w:tr w:rsidR="000C5171" w:rsidRPr="00696855" w14:paraId="03267E47" w14:textId="77777777" w:rsidTr="0017163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5F73701B" w14:textId="093A0C47" w:rsidR="000C5171" w:rsidRPr="00931795" w:rsidRDefault="000C5171" w:rsidP="000C5171">
            <w:pPr>
              <w:numPr>
                <w:ilvl w:val="0"/>
                <w:numId w:val="31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38" w:name="_Ref138144860"/>
            <w:r w:rsidRPr="00EF7D96">
              <w:rPr>
                <w:rFonts w:cs="Arial"/>
                <w:sz w:val="20"/>
              </w:rPr>
              <w:t>Maintain contract administration framework comprising of employees, subcontractors, client and management.</w:t>
            </w:r>
            <w:bookmarkEnd w:id="38"/>
          </w:p>
        </w:tc>
        <w:permStart w:id="116396332" w:edGrp="everyone" w:displacedByCustomXml="next"/>
        <w:sdt>
          <w:sdtPr>
            <w:rPr>
              <w:rFonts w:cs="Arial"/>
              <w:sz w:val="36"/>
              <w:szCs w:val="36"/>
            </w:rPr>
            <w:id w:val="-20474404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6AA09858" w14:textId="44A33A46" w:rsidR="000C5171" w:rsidRPr="004E1BC5" w:rsidRDefault="000C5171" w:rsidP="000C517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6396332" w:displacedByCustomXml="prev"/>
        <w:permStart w:id="1957236192" w:edGrp="everyone" w:displacedByCustomXml="next"/>
        <w:sdt>
          <w:sdtPr>
            <w:rPr>
              <w:rFonts w:cs="Arial"/>
              <w:sz w:val="36"/>
              <w:szCs w:val="36"/>
            </w:rPr>
            <w:id w:val="-8634321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2E014E52" w14:textId="5A1BE1C9" w:rsidR="000C5171" w:rsidRPr="004E1BC5" w:rsidRDefault="000C5171" w:rsidP="000C517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57236192" w:displacedByCustomXml="prev"/>
      </w:tr>
      <w:tr w:rsidR="00FC083A" w:rsidRPr="00696855" w14:paraId="60958CD7" w14:textId="77777777" w:rsidTr="008B1255">
        <w:trPr>
          <w:trHeight w:val="283"/>
        </w:trPr>
        <w:tc>
          <w:tcPr>
            <w:tcW w:w="9072" w:type="dxa"/>
            <w:gridSpan w:val="3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B4AD335" w14:textId="3E414629" w:rsidR="00FC083A" w:rsidRPr="004E1BC5" w:rsidRDefault="00FC083A" w:rsidP="00462682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462682" w:rsidRPr="00462682">
              <w:rPr>
                <w:rFonts w:cs="Arial"/>
                <w:b/>
                <w:sz w:val="20"/>
              </w:rPr>
              <w:t>Review contract administration procedures.</w:t>
            </w:r>
          </w:p>
        </w:tc>
      </w:tr>
      <w:tr w:rsidR="000C5171" w:rsidRPr="00696855" w14:paraId="688A7305" w14:textId="77777777" w:rsidTr="00636EB8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12" w:space="0" w:color="000000"/>
            </w:tcBorders>
          </w:tcPr>
          <w:p w14:paraId="64490638" w14:textId="7BE3CDE2" w:rsidR="000C5171" w:rsidRPr="00931795" w:rsidRDefault="000C5171" w:rsidP="000C5171">
            <w:pPr>
              <w:numPr>
                <w:ilvl w:val="0"/>
                <w:numId w:val="32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39" w:name="_Ref138145782"/>
            <w:r w:rsidRPr="003C67A4">
              <w:rPr>
                <w:rFonts w:cs="Arial"/>
                <w:sz w:val="20"/>
              </w:rPr>
              <w:t xml:space="preserve">Organise and manage regular scheduled and unscheduled reviews, recording and evaluation systems to ensure probity, compliance and effectiveness of the framework and contract administration system. </w:t>
            </w:r>
            <w:r w:rsidRPr="003C67A4">
              <w:rPr>
                <w:rFonts w:cs="Arial"/>
                <w:i/>
                <w:iCs/>
                <w:sz w:val="20"/>
              </w:rPr>
              <w:t>(Review to be presented to RTO, Workplace document)</w:t>
            </w:r>
            <w:bookmarkEnd w:id="39"/>
          </w:p>
        </w:tc>
        <w:permStart w:id="773212255" w:edGrp="everyone" w:displacedByCustomXml="next"/>
        <w:sdt>
          <w:sdtPr>
            <w:rPr>
              <w:rFonts w:cs="Arial"/>
              <w:sz w:val="36"/>
              <w:szCs w:val="36"/>
            </w:rPr>
            <w:id w:val="19842663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bottom w:val="single" w:sz="12" w:space="0" w:color="000000"/>
                  <w:right w:val="single" w:sz="4" w:space="0" w:color="auto"/>
                </w:tcBorders>
                <w:vAlign w:val="center"/>
              </w:tcPr>
              <w:p w14:paraId="608084AF" w14:textId="3BC52053" w:rsidR="000C5171" w:rsidRPr="004E1BC5" w:rsidRDefault="000C5171" w:rsidP="000C517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73212255" w:displacedByCustomXml="prev"/>
        <w:permStart w:id="1729908199" w:edGrp="everyone" w:displacedByCustomXml="next"/>
        <w:sdt>
          <w:sdtPr>
            <w:rPr>
              <w:rFonts w:cs="Arial"/>
              <w:sz w:val="36"/>
              <w:szCs w:val="36"/>
            </w:rPr>
            <w:id w:val="6864935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  <w:vAlign w:val="center"/>
              </w:tcPr>
              <w:p w14:paraId="3D6F0E75" w14:textId="5B6B36D1" w:rsidR="000C5171" w:rsidRPr="004E1BC5" w:rsidRDefault="000C5171" w:rsidP="000C517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29908199" w:displacedByCustomXml="prev"/>
      </w:tr>
      <w:tr w:rsidR="000C5171" w:rsidRPr="00696855" w14:paraId="50303B58" w14:textId="77777777" w:rsidTr="00835512">
        <w:trPr>
          <w:trHeight w:val="25"/>
        </w:trPr>
        <w:tc>
          <w:tcPr>
            <w:tcW w:w="609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</w:tcPr>
          <w:p w14:paraId="226B82D3" w14:textId="4615CBFD" w:rsidR="000C5171" w:rsidRPr="00931795" w:rsidRDefault="000C5171" w:rsidP="000C5171">
            <w:pPr>
              <w:keepNext/>
              <w:numPr>
                <w:ilvl w:val="0"/>
                <w:numId w:val="32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40" w:name="_Ref138145827"/>
            <w:r w:rsidRPr="003C67A4">
              <w:rPr>
                <w:rFonts w:cs="Arial"/>
                <w:sz w:val="20"/>
              </w:rPr>
              <w:t>Review and clarify operating procedures.</w:t>
            </w:r>
            <w:bookmarkEnd w:id="40"/>
          </w:p>
        </w:tc>
        <w:permStart w:id="774399597" w:edGrp="everyone" w:displacedByCustomXml="next"/>
        <w:sdt>
          <w:sdtPr>
            <w:rPr>
              <w:rFonts w:cs="Arial"/>
              <w:sz w:val="36"/>
              <w:szCs w:val="36"/>
            </w:rPr>
            <w:id w:val="-13963474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top w:val="single" w:sz="12" w:space="0" w:color="000000"/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1186A3BC" w14:textId="701FF7FF" w:rsidR="000C5171" w:rsidRPr="004E1BC5" w:rsidRDefault="000C5171" w:rsidP="000C5171">
                <w:pPr>
                  <w:keepNext/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74399597" w:displacedByCustomXml="prev"/>
        <w:permStart w:id="641606788" w:edGrp="everyone" w:displacedByCustomXml="next"/>
        <w:sdt>
          <w:sdtPr>
            <w:rPr>
              <w:rFonts w:cs="Arial"/>
              <w:sz w:val="36"/>
              <w:szCs w:val="36"/>
            </w:rPr>
            <w:id w:val="6865684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top w:val="single" w:sz="12" w:space="0" w:color="000000"/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754416EB" w14:textId="4D4E5E6D" w:rsidR="000C5171" w:rsidRPr="004E1BC5" w:rsidRDefault="000C5171" w:rsidP="000C5171">
                <w:pPr>
                  <w:keepNext/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41606788" w:displacedByCustomXml="prev"/>
      </w:tr>
      <w:tr w:rsidR="000C5171" w:rsidRPr="00696855" w14:paraId="3F7EF81F" w14:textId="77777777" w:rsidTr="00835512">
        <w:trPr>
          <w:trHeight w:val="586"/>
        </w:trPr>
        <w:tc>
          <w:tcPr>
            <w:tcW w:w="609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</w:tcPr>
          <w:p w14:paraId="6561701D" w14:textId="4D3F71F7" w:rsidR="000C5171" w:rsidRPr="00931795" w:rsidRDefault="000C5171" w:rsidP="000C5171">
            <w:pPr>
              <w:numPr>
                <w:ilvl w:val="0"/>
                <w:numId w:val="32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41" w:name="_Ref138145301"/>
            <w:r w:rsidRPr="003C67A4">
              <w:rPr>
                <w:rFonts w:cs="Arial"/>
                <w:sz w:val="20"/>
              </w:rPr>
              <w:t>Consult periodically with workplace legal advisors to undertake formal evaluation of the contract and administration system.</w:t>
            </w:r>
            <w:bookmarkEnd w:id="41"/>
          </w:p>
        </w:tc>
        <w:permStart w:id="1386509431" w:edGrp="everyone" w:displacedByCustomXml="next"/>
        <w:sdt>
          <w:sdtPr>
            <w:rPr>
              <w:rFonts w:cs="Arial"/>
              <w:sz w:val="36"/>
              <w:szCs w:val="36"/>
            </w:rPr>
            <w:id w:val="7205685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top w:val="single" w:sz="4" w:space="0" w:color="000000"/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6616FDDF" w14:textId="180834CA" w:rsidR="000C5171" w:rsidRPr="004E1BC5" w:rsidRDefault="000C5171" w:rsidP="000C517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86509431" w:displacedByCustomXml="prev"/>
        <w:permStart w:id="1770668805" w:edGrp="everyone" w:displacedByCustomXml="next"/>
        <w:sdt>
          <w:sdtPr>
            <w:rPr>
              <w:rFonts w:cs="Arial"/>
              <w:sz w:val="36"/>
              <w:szCs w:val="36"/>
            </w:rPr>
            <w:id w:val="-15254845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top w:val="single" w:sz="4" w:space="0" w:color="000000"/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1B163F16" w14:textId="2C53EE87" w:rsidR="000C5171" w:rsidRPr="004E1BC5" w:rsidRDefault="000C5171" w:rsidP="000C517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70668805" w:displacedByCustomXml="prev"/>
      </w:tr>
      <w:tr w:rsidR="000C5171" w:rsidRPr="00696855" w14:paraId="4A9C9C4E" w14:textId="77777777" w:rsidTr="00835512">
        <w:trPr>
          <w:trHeight w:val="691"/>
        </w:trPr>
        <w:tc>
          <w:tcPr>
            <w:tcW w:w="6096" w:type="dxa"/>
            <w:tcBorders>
              <w:left w:val="single" w:sz="12" w:space="0" w:color="000000"/>
              <w:bottom w:val="single" w:sz="12" w:space="0" w:color="000000"/>
            </w:tcBorders>
          </w:tcPr>
          <w:p w14:paraId="0501A1E5" w14:textId="1603EE65" w:rsidR="000C5171" w:rsidRPr="00931795" w:rsidRDefault="000C5171" w:rsidP="000C5171">
            <w:pPr>
              <w:numPr>
                <w:ilvl w:val="0"/>
                <w:numId w:val="32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42" w:name="_Ref138145875"/>
            <w:r w:rsidRPr="003C67A4">
              <w:rPr>
                <w:rFonts w:cs="Arial"/>
                <w:sz w:val="20"/>
              </w:rPr>
              <w:t>Undertake review of contract documentation processes, providing feedback to those preparing contracts.</w:t>
            </w:r>
            <w:bookmarkEnd w:id="42"/>
          </w:p>
        </w:tc>
        <w:permStart w:id="2055418385" w:edGrp="everyone" w:displacedByCustomXml="next"/>
        <w:sdt>
          <w:sdtPr>
            <w:rPr>
              <w:rFonts w:cs="Arial"/>
              <w:sz w:val="36"/>
              <w:szCs w:val="36"/>
            </w:rPr>
            <w:id w:val="4652523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bottom w:val="single" w:sz="12" w:space="0" w:color="000000"/>
                  <w:right w:val="single" w:sz="4" w:space="0" w:color="auto"/>
                </w:tcBorders>
                <w:vAlign w:val="center"/>
              </w:tcPr>
              <w:p w14:paraId="2AAC7F7F" w14:textId="4F052C03" w:rsidR="000C5171" w:rsidRPr="004E1BC5" w:rsidRDefault="000C5171" w:rsidP="000C517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55418385" w:displacedByCustomXml="prev"/>
        <w:permStart w:id="815142900" w:edGrp="everyone" w:displacedByCustomXml="next"/>
        <w:sdt>
          <w:sdtPr>
            <w:rPr>
              <w:rFonts w:cs="Arial"/>
              <w:sz w:val="36"/>
              <w:szCs w:val="36"/>
            </w:rPr>
            <w:id w:val="14410321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  <w:vAlign w:val="center"/>
              </w:tcPr>
              <w:p w14:paraId="36A3F28B" w14:textId="2C33B2E8" w:rsidR="000C5171" w:rsidRPr="004E1BC5" w:rsidRDefault="000C5171" w:rsidP="000C517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15142900" w:displacedByCustomXml="prev"/>
      </w:tr>
    </w:tbl>
    <w:p w14:paraId="271F772F" w14:textId="77777777" w:rsidR="00FC083A" w:rsidRDefault="00FC083A" w:rsidP="00FC083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0C5171" w:rsidRPr="00BA4D9F" w14:paraId="339BF7BB" w14:textId="77777777" w:rsidTr="00CD3738">
        <w:tc>
          <w:tcPr>
            <w:tcW w:w="9072" w:type="dxa"/>
          </w:tcPr>
          <w:p w14:paraId="0B2F60A9" w14:textId="77777777" w:rsidR="000C5171" w:rsidRPr="00BA4D9F" w:rsidRDefault="000C5171" w:rsidP="00CD3738">
            <w:pPr>
              <w:jc w:val="left"/>
              <w:rPr>
                <w:rFonts w:ascii="Arial Black" w:hAnsi="Arial Black"/>
                <w:b/>
                <w:sz w:val="28"/>
                <w:szCs w:val="28"/>
              </w:rPr>
            </w:pPr>
            <w:r w:rsidRPr="00E24691">
              <w:rPr>
                <w:rFonts w:cs="Arial"/>
                <w:b/>
                <w:szCs w:val="22"/>
              </w:rPr>
              <w:t>Observer comments:</w:t>
            </w:r>
          </w:p>
        </w:tc>
      </w:tr>
      <w:tr w:rsidR="000C5171" w:rsidRPr="00BA4D9F" w14:paraId="7BF3865C" w14:textId="77777777" w:rsidTr="005B2AC6">
        <w:trPr>
          <w:trHeight w:val="10205"/>
        </w:trPr>
        <w:tc>
          <w:tcPr>
            <w:tcW w:w="9072" w:type="dxa"/>
          </w:tcPr>
          <w:p w14:paraId="017B8D97" w14:textId="77777777" w:rsidR="000C5171" w:rsidRPr="009D6038" w:rsidRDefault="000C5171" w:rsidP="00CD3738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1087775040" w:edGrp="everyone"/>
            <w:permEnd w:id="1087775040"/>
          </w:p>
        </w:tc>
      </w:tr>
    </w:tbl>
    <w:p w14:paraId="1200A142" w14:textId="218E2ED1" w:rsidR="0039623A" w:rsidRPr="005B2AC6" w:rsidRDefault="0039623A" w:rsidP="005B2AC6">
      <w:pPr>
        <w:pStyle w:val="30PASIndividualTaskUnitCodeandTItle"/>
        <w:keepNext w:val="0"/>
        <w:keepLines w:val="0"/>
        <w:tabs>
          <w:tab w:val="center" w:pos="4513"/>
          <w:tab w:val="left" w:pos="6615"/>
        </w:tabs>
        <w:rPr>
          <w:rFonts w:cs="Arial"/>
          <w:sz w:val="22"/>
          <w:szCs w:val="22"/>
        </w:rPr>
      </w:pPr>
    </w:p>
    <w:sectPr w:rsidR="0039623A" w:rsidRPr="005B2AC6" w:rsidSect="005B2AC6">
      <w:headerReference w:type="even" r:id="rId18"/>
      <w:headerReference w:type="default" r:id="rId19"/>
      <w:footerReference w:type="default" r:id="rId20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old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22E6D92F" w:rsidR="006E5B7D" w:rsidRPr="00830749" w:rsidRDefault="005D6AC7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CA2D3A">
          <w:rPr>
            <w:rFonts w:ascii="Arial" w:hAnsi="Arial" w:cs="Arial"/>
            <w:b/>
            <w:sz w:val="16"/>
            <w:szCs w:val="16"/>
          </w:rPr>
          <w:t>v2-0_16/04/2025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599D6BD2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CA2D3A">
          <w:rPr>
            <w:rFonts w:ascii="Arial" w:hAnsi="Arial" w:cs="Arial"/>
            <w:b/>
            <w:sz w:val="16"/>
            <w:szCs w:val="16"/>
          </w:rPr>
          <w:t>v2-0_16/04/2025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5D6AC7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1F78318C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CA2D3A">
          <w:rPr>
            <w:rFonts w:ascii="Arial" w:hAnsi="Arial" w:cs="Arial"/>
            <w:b/>
            <w:sz w:val="16"/>
            <w:szCs w:val="16"/>
          </w:rPr>
          <w:t>v2-0_16/04/2025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5D6AC7">
          <w:rPr>
            <w:rFonts w:ascii="Arial" w:hAnsi="Arial" w:cs="Arial"/>
            <w:b/>
            <w:bCs/>
            <w:noProof/>
            <w:sz w:val="16"/>
            <w:szCs w:val="16"/>
          </w:rPr>
          <w:t>10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7CF9E119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CA2D3A">
          <w:rPr>
            <w:rFonts w:ascii="Arial" w:hAnsi="Arial" w:cs="Arial"/>
            <w:b/>
            <w:sz w:val="16"/>
            <w:szCs w:val="16"/>
          </w:rPr>
          <w:t>v2-0_16/04/2025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5D6AC7">
      <w:rPr>
        <w:rFonts w:ascii="Arial" w:hAnsi="Arial" w:cs="Arial"/>
        <w:b/>
        <w:noProof/>
        <w:sz w:val="16"/>
        <w:szCs w:val="16"/>
      </w:rPr>
      <w:t>6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A409D" w14:textId="2B44D987" w:rsidR="006E5B7D" w:rsidRDefault="0076125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="005526C8">
      <w:rPr>
        <w:rFonts w:ascii="Arial" w:hAnsi="Arial" w:cs="Arial"/>
        <w:b/>
        <w:sz w:val="16"/>
        <w:szCs w:val="16"/>
      </w:rPr>
      <w:t xml:space="preserve"> </w:t>
    </w:r>
    <w:r w:rsidR="006E5B7D"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55020">
          <w:rPr>
            <w:rFonts w:ascii="Arial" w:hAnsi="Arial" w:cs="Arial"/>
            <w:b/>
            <w:sz w:val="16"/>
            <w:szCs w:val="16"/>
          </w:rPr>
          <w:t>CPCCBC6003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55020">
          <w:rPr>
            <w:rFonts w:ascii="Arial" w:hAnsi="Arial" w:cs="Arial"/>
            <w:b/>
            <w:sz w:val="16"/>
            <w:szCs w:val="16"/>
          </w:rPr>
          <w:t>Establish, maintain and review contract administration procedures and frameworks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DFCBC" w14:textId="18D9FC5E" w:rsidR="006E5B7D" w:rsidRPr="0076125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pacing w:val="-2"/>
        <w:sz w:val="16"/>
        <w:szCs w:val="16"/>
      </w:rPr>
    </w:pPr>
    <w:r w:rsidRPr="0076125D">
      <w:rPr>
        <w:rFonts w:ascii="Arial Bold" w:hAnsi="Arial Bold" w:cs="Arial"/>
        <w:b/>
        <w:spacing w:val="-2"/>
        <w:sz w:val="16"/>
        <w:szCs w:val="16"/>
      </w:rPr>
      <w:ptab w:relativeTo="margin" w:alignment="right" w:leader="none"/>
    </w:r>
    <w:r w:rsidRPr="0076125D">
      <w:rPr>
        <w:rFonts w:ascii="Arial Bold" w:hAnsi="Arial Bold" w:cs="Arial"/>
        <w:b/>
        <w:spacing w:val="-2"/>
        <w:sz w:val="16"/>
        <w:szCs w:val="16"/>
      </w:rPr>
      <w:t xml:space="preserve">Assessment Summary - </w:t>
    </w:r>
    <w:sdt>
      <w:sdtPr>
        <w:rPr>
          <w:rFonts w:ascii="Arial Bold" w:hAnsi="Arial Bold" w:cs="Arial"/>
          <w:b/>
          <w:spacing w:val="-2"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55020" w:rsidRPr="0076125D">
          <w:rPr>
            <w:rFonts w:ascii="Arial Bold" w:hAnsi="Arial Bold" w:cs="Arial"/>
            <w:b/>
            <w:spacing w:val="-2"/>
            <w:sz w:val="16"/>
            <w:szCs w:val="16"/>
          </w:rPr>
          <w:t>CPCCBC6003</w:t>
        </w:r>
      </w:sdtContent>
    </w:sdt>
    <w:r w:rsidRPr="0076125D">
      <w:rPr>
        <w:rFonts w:ascii="Arial Bold" w:hAnsi="Arial Bold" w:cs="Arial"/>
        <w:b/>
        <w:spacing w:val="-2"/>
        <w:sz w:val="16"/>
        <w:szCs w:val="16"/>
      </w:rPr>
      <w:t xml:space="preserve"> </w:t>
    </w:r>
    <w:sdt>
      <w:sdtPr>
        <w:rPr>
          <w:rFonts w:ascii="Arial Bold" w:hAnsi="Arial Bold" w:cs="Arial"/>
          <w:b/>
          <w:spacing w:val="-2"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55020" w:rsidRPr="0076125D">
          <w:rPr>
            <w:rFonts w:ascii="Arial Bold" w:hAnsi="Arial Bold" w:cs="Arial"/>
            <w:b/>
            <w:spacing w:val="-2"/>
            <w:sz w:val="16"/>
            <w:szCs w:val="16"/>
          </w:rPr>
          <w:t>Establish, maintain and review contract administration procedures and frameworks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613A1" w14:textId="581196A7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55020">
          <w:rPr>
            <w:rFonts w:ascii="Arial" w:hAnsi="Arial" w:cs="Arial"/>
            <w:b/>
            <w:sz w:val="16"/>
            <w:szCs w:val="16"/>
          </w:rPr>
          <w:t>CPCCBC6003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55020">
          <w:rPr>
            <w:rFonts w:ascii="Arial" w:hAnsi="Arial" w:cs="Arial"/>
            <w:b/>
            <w:sz w:val="16"/>
            <w:szCs w:val="16"/>
          </w:rPr>
          <w:t>Establish, maintain and review contract administration procedures and frameworks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7414A" w14:textId="0E29D929" w:rsidR="0076125D" w:rsidRDefault="0076125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Workbook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9981170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CPCCBC6003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14112129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Establish, maintain and review contract administration procedures and frameworks</w:t>
        </w:r>
      </w:sdtContent>
    </w:sdt>
  </w:p>
  <w:p w14:paraId="1EE098D0" w14:textId="77777777" w:rsidR="0076125D" w:rsidRPr="00830749" w:rsidRDefault="0076125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11552" w14:textId="67C4098D" w:rsidR="00787509" w:rsidRDefault="0078750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Workbook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8117838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55020">
          <w:rPr>
            <w:rFonts w:ascii="Arial" w:hAnsi="Arial" w:cs="Arial"/>
            <w:b/>
            <w:sz w:val="16"/>
            <w:szCs w:val="16"/>
          </w:rPr>
          <w:t>CPCCBC6003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2798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55020">
          <w:rPr>
            <w:rFonts w:ascii="Arial" w:hAnsi="Arial" w:cs="Arial"/>
            <w:b/>
            <w:sz w:val="16"/>
            <w:szCs w:val="16"/>
          </w:rPr>
          <w:t>Establish, maintain and review contract administration procedures and frameworks</w:t>
        </w:r>
      </w:sdtContent>
    </w:sdt>
  </w:p>
  <w:p w14:paraId="785BC167" w14:textId="77777777" w:rsidR="00787509" w:rsidRPr="00830749" w:rsidRDefault="007875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56D05" w14:textId="58C946A2" w:rsidR="006E5B7D" w:rsidRPr="005B2AC6" w:rsidRDefault="005B2AC6" w:rsidP="00830749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pacing w:val="-2"/>
        <w:sz w:val="16"/>
        <w:szCs w:val="16"/>
      </w:rPr>
    </w:pPr>
    <w:r w:rsidRPr="005B2AC6">
      <w:rPr>
        <w:rFonts w:ascii="Arial Bold" w:hAnsi="Arial Bold" w:cs="Arial"/>
        <w:b/>
        <w:spacing w:val="-2"/>
        <w:sz w:val="16"/>
        <w:szCs w:val="16"/>
      </w:rPr>
      <w:t xml:space="preserve">Practical </w:t>
    </w:r>
    <w:r w:rsidR="006E5B7D" w:rsidRPr="005B2AC6">
      <w:rPr>
        <w:rFonts w:ascii="Arial Bold" w:hAnsi="Arial Bold" w:cs="Arial"/>
        <w:b/>
        <w:spacing w:val="-2"/>
        <w:sz w:val="16"/>
        <w:szCs w:val="16"/>
      </w:rPr>
      <w:t xml:space="preserve">Assessment - </w:t>
    </w:r>
    <w:sdt>
      <w:sdtPr>
        <w:rPr>
          <w:rFonts w:ascii="Arial Bold" w:hAnsi="Arial Bold" w:cs="Arial"/>
          <w:b/>
          <w:spacing w:val="-2"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55020" w:rsidRPr="005B2AC6">
          <w:rPr>
            <w:rFonts w:ascii="Arial Bold" w:hAnsi="Arial Bold" w:cs="Arial"/>
            <w:b/>
            <w:spacing w:val="-2"/>
            <w:sz w:val="16"/>
            <w:szCs w:val="16"/>
          </w:rPr>
          <w:t>CPCCBC6003</w:t>
        </w:r>
      </w:sdtContent>
    </w:sdt>
    <w:r w:rsidR="006E5B7D" w:rsidRPr="005B2AC6">
      <w:rPr>
        <w:rFonts w:ascii="Arial Bold" w:hAnsi="Arial Bold" w:cs="Arial"/>
        <w:b/>
        <w:spacing w:val="-2"/>
        <w:sz w:val="16"/>
        <w:szCs w:val="16"/>
      </w:rPr>
      <w:t xml:space="preserve"> </w:t>
    </w:r>
    <w:sdt>
      <w:sdtPr>
        <w:rPr>
          <w:rFonts w:ascii="Arial Bold" w:hAnsi="Arial Bold" w:cs="Arial"/>
          <w:b/>
          <w:spacing w:val="-2"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55020" w:rsidRPr="005B2AC6">
          <w:rPr>
            <w:rFonts w:ascii="Arial Bold" w:hAnsi="Arial Bold" w:cs="Arial"/>
            <w:b/>
            <w:spacing w:val="-2"/>
            <w:sz w:val="16"/>
            <w:szCs w:val="16"/>
          </w:rPr>
          <w:t>Establish, maintain and review contract administration procedures and frameworks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7DE3C" w14:textId="34989E9C" w:rsidR="006E5B7D" w:rsidRPr="005B2AC6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pacing w:val="-2"/>
        <w:sz w:val="16"/>
        <w:szCs w:val="16"/>
      </w:rPr>
    </w:pPr>
    <w:r w:rsidRPr="005B2AC6">
      <w:rPr>
        <w:rFonts w:ascii="Arial Bold" w:hAnsi="Arial Bold" w:cs="Arial"/>
        <w:b/>
        <w:spacing w:val="-2"/>
        <w:sz w:val="16"/>
        <w:szCs w:val="16"/>
      </w:rPr>
      <w:ptab w:relativeTo="margin" w:alignment="right" w:leader="none"/>
    </w:r>
    <w:r w:rsidR="005B2AC6" w:rsidRPr="005B2AC6">
      <w:rPr>
        <w:rFonts w:ascii="Arial Bold" w:hAnsi="Arial Bold" w:cs="Arial"/>
        <w:b/>
        <w:spacing w:val="-2"/>
        <w:sz w:val="16"/>
        <w:szCs w:val="16"/>
      </w:rPr>
      <w:t xml:space="preserve">Practical </w:t>
    </w:r>
    <w:r w:rsidRPr="005B2AC6">
      <w:rPr>
        <w:rFonts w:ascii="Arial Bold" w:hAnsi="Arial Bold" w:cs="Arial"/>
        <w:b/>
        <w:spacing w:val="-2"/>
        <w:sz w:val="16"/>
        <w:szCs w:val="16"/>
      </w:rPr>
      <w:t xml:space="preserve">Assessment - </w:t>
    </w:r>
    <w:sdt>
      <w:sdtPr>
        <w:rPr>
          <w:rFonts w:ascii="Arial Bold" w:hAnsi="Arial Bold" w:cs="Arial"/>
          <w:b/>
          <w:spacing w:val="-2"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55020" w:rsidRPr="005B2AC6">
          <w:rPr>
            <w:rFonts w:ascii="Arial Bold" w:hAnsi="Arial Bold" w:cs="Arial"/>
            <w:b/>
            <w:spacing w:val="-2"/>
            <w:sz w:val="16"/>
            <w:szCs w:val="16"/>
          </w:rPr>
          <w:t>CPCCBC6003</w:t>
        </w:r>
      </w:sdtContent>
    </w:sdt>
    <w:r w:rsidRPr="005B2AC6">
      <w:rPr>
        <w:rFonts w:ascii="Arial Bold" w:hAnsi="Arial Bold" w:cs="Arial"/>
        <w:b/>
        <w:spacing w:val="-2"/>
        <w:sz w:val="16"/>
        <w:szCs w:val="16"/>
      </w:rPr>
      <w:t xml:space="preserve"> </w:t>
    </w:r>
    <w:sdt>
      <w:sdtPr>
        <w:rPr>
          <w:rFonts w:ascii="Arial Bold" w:hAnsi="Arial Bold" w:cs="Arial"/>
          <w:b/>
          <w:spacing w:val="-2"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55020" w:rsidRPr="005B2AC6">
          <w:rPr>
            <w:rFonts w:ascii="Arial Bold" w:hAnsi="Arial Bold" w:cs="Arial"/>
            <w:b/>
            <w:spacing w:val="-2"/>
            <w:sz w:val="16"/>
            <w:szCs w:val="16"/>
          </w:rPr>
          <w:t>Establish, maintain and review contract administration procedures and frameworks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5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7" w15:restartNumberingAfterBreak="0">
    <w:nsid w:val="0FAF4D6F"/>
    <w:multiLevelType w:val="hybridMultilevel"/>
    <w:tmpl w:val="C1661B0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8E7325"/>
    <w:multiLevelType w:val="hybridMultilevel"/>
    <w:tmpl w:val="8AB0E5C2"/>
    <w:lvl w:ilvl="0" w:tplc="FFFFFFFF">
      <w:start w:val="6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 w:hint="default"/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EB5CDC"/>
    <w:multiLevelType w:val="hybridMultilevel"/>
    <w:tmpl w:val="60983A50"/>
    <w:lvl w:ilvl="0" w:tplc="519E6996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7940DC8"/>
    <w:multiLevelType w:val="hybridMultilevel"/>
    <w:tmpl w:val="CE3A1BD4"/>
    <w:lvl w:ilvl="0" w:tplc="05A61FC2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 w:hint="default"/>
        <w:b/>
        <w:bCs/>
        <w:sz w:val="22"/>
        <w:szCs w:val="22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8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0" w15:restartNumberingAfterBreak="0">
    <w:nsid w:val="2C0617B0"/>
    <w:multiLevelType w:val="multilevel"/>
    <w:tmpl w:val="964EBDAE"/>
    <w:lvl w:ilvl="0">
      <w:numFmt w:val="decimal"/>
      <w:lvlText w:val="3.%1 "/>
      <w:lvlJc w:val="left"/>
      <w:pPr>
        <w:ind w:left="360" w:hanging="360"/>
      </w:pPr>
      <w:rPr>
        <w:rFonts w:hint="default"/>
      </w:rPr>
    </w:lvl>
    <w:lvl w:ilvl="1">
      <w:start w:val="4"/>
      <w:numFmt w:val="lowerLetter"/>
      <w:lvlText w:val="%2)"/>
      <w:lvlJc w:val="left"/>
      <w:pPr>
        <w:ind w:left="720" w:hanging="360"/>
      </w:pPr>
      <w:rPr>
        <w:rFonts w:ascii="Arial" w:eastAsiaTheme="minorHAnsi" w:hAnsi="Arial" w:cs="Arial" w:hint="default"/>
        <w:b/>
        <w:bCs/>
        <w:sz w:val="22"/>
        <w:szCs w:val="22"/>
      </w:rPr>
    </w:lvl>
    <w:lvl w:ilvl="2">
      <w:start w:val="1"/>
      <w:numFmt w:val="lowerRoman"/>
      <w:lvlText w:val="%3."/>
      <w:lvlJc w:val="right"/>
      <w:pPr>
        <w:ind w:left="1800" w:hanging="360"/>
      </w:p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1" w15:restartNumberingAfterBreak="0">
    <w:nsid w:val="2DB659F6"/>
    <w:multiLevelType w:val="hybridMultilevel"/>
    <w:tmpl w:val="16DECAF8"/>
    <w:lvl w:ilvl="0" w:tplc="EC8680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5A40085"/>
    <w:multiLevelType w:val="hybridMultilevel"/>
    <w:tmpl w:val="24A057EA"/>
    <w:lvl w:ilvl="0" w:tplc="FE92F518">
      <w:start w:val="7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 w:hint="default"/>
        <w:b/>
        <w:bCs/>
        <w:sz w:val="22"/>
        <w:szCs w:val="22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BBB2460"/>
    <w:multiLevelType w:val="hybridMultilevel"/>
    <w:tmpl w:val="C4B01730"/>
    <w:lvl w:ilvl="0" w:tplc="E8A4925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C1A7347"/>
    <w:multiLevelType w:val="hybridMultilevel"/>
    <w:tmpl w:val="41AE3DCA"/>
    <w:lvl w:ilvl="0" w:tplc="990E2B96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 w:hint="default"/>
        <w:b/>
        <w:bCs/>
        <w:sz w:val="22"/>
        <w:szCs w:val="22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34" w15:restartNumberingAfterBreak="0">
    <w:nsid w:val="3DCE5893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5" w15:restartNumberingAfterBreak="0">
    <w:nsid w:val="3EA578A7"/>
    <w:multiLevelType w:val="hybridMultilevel"/>
    <w:tmpl w:val="B7D84A04"/>
    <w:lvl w:ilvl="0" w:tplc="0834F20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FC11E3C"/>
    <w:multiLevelType w:val="singleLevel"/>
    <w:tmpl w:val="14D46C4C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43B54B70"/>
    <w:multiLevelType w:val="hybridMultilevel"/>
    <w:tmpl w:val="8AB0E5C2"/>
    <w:lvl w:ilvl="0" w:tplc="E360797A">
      <w:start w:val="6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 w:hint="default"/>
        <w:b/>
        <w:bCs/>
        <w:sz w:val="22"/>
        <w:szCs w:val="22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55D5266"/>
    <w:multiLevelType w:val="hybridMultilevel"/>
    <w:tmpl w:val="A81A5F7E"/>
    <w:lvl w:ilvl="0" w:tplc="D10AE29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4D54441F"/>
    <w:multiLevelType w:val="hybridMultilevel"/>
    <w:tmpl w:val="4948A044"/>
    <w:lvl w:ilvl="0" w:tplc="0C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45" w15:restartNumberingAfterBreak="0">
    <w:nsid w:val="4E623C88"/>
    <w:multiLevelType w:val="hybridMultilevel"/>
    <w:tmpl w:val="BE100EE4"/>
    <w:lvl w:ilvl="0" w:tplc="990E2B96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 w:hint="default"/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48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9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50" w15:restartNumberingAfterBreak="0">
    <w:nsid w:val="5207166A"/>
    <w:multiLevelType w:val="hybridMultilevel"/>
    <w:tmpl w:val="86FC101A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vanish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212477B"/>
    <w:multiLevelType w:val="hybridMultilevel"/>
    <w:tmpl w:val="1CA8B132"/>
    <w:lvl w:ilvl="0" w:tplc="D10AE29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5183211"/>
    <w:multiLevelType w:val="multilevel"/>
    <w:tmpl w:val="F22E8F00"/>
    <w:lvl w:ilvl="0">
      <w:numFmt w:val="decimal"/>
      <w:lvlText w:val="3.%1 "/>
      <w:lvlJc w:val="left"/>
      <w:pPr>
        <w:ind w:left="360" w:hanging="360"/>
      </w:pPr>
      <w:rPr>
        <w:rFonts w:hint="default"/>
      </w:rPr>
    </w:lvl>
    <w:lvl w:ilvl="1">
      <w:start w:val="4"/>
      <w:numFmt w:val="lowerLetter"/>
      <w:lvlText w:val="%2)"/>
      <w:lvlJc w:val="left"/>
      <w:pPr>
        <w:ind w:left="720" w:hanging="360"/>
      </w:pPr>
      <w:rPr>
        <w:rFonts w:ascii="Arial" w:eastAsiaTheme="minorHAnsi" w:hAnsi="Arial" w:cs="Arial" w:hint="default"/>
        <w:b/>
        <w:bCs/>
        <w:sz w:val="22"/>
        <w:szCs w:val="22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53" w15:restartNumberingAfterBreak="0">
    <w:nsid w:val="55601251"/>
    <w:multiLevelType w:val="hybridMultilevel"/>
    <w:tmpl w:val="C54200C2"/>
    <w:lvl w:ilvl="0" w:tplc="0C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56862588"/>
    <w:multiLevelType w:val="hybridMultilevel"/>
    <w:tmpl w:val="2C5C10FA"/>
    <w:lvl w:ilvl="0" w:tplc="BCB26F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16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42E69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sz w:val="20"/>
        <w:szCs w:val="20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96E1EEE"/>
    <w:multiLevelType w:val="hybridMultilevel"/>
    <w:tmpl w:val="A11C472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B324758"/>
    <w:multiLevelType w:val="hybridMultilevel"/>
    <w:tmpl w:val="8EEC67B8"/>
    <w:lvl w:ilvl="0" w:tplc="A02C546A">
      <w:start w:val="6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sz w:val="22"/>
        <w:szCs w:val="22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BC2794E"/>
    <w:multiLevelType w:val="hybridMultilevel"/>
    <w:tmpl w:val="E586EBCC"/>
    <w:lvl w:ilvl="0" w:tplc="EC8680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4626114"/>
    <w:multiLevelType w:val="hybridMultilevel"/>
    <w:tmpl w:val="6C243246"/>
    <w:lvl w:ilvl="0" w:tplc="F214B2A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4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6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68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 w15:restartNumberingAfterBreak="0">
    <w:nsid w:val="73AB398C"/>
    <w:multiLevelType w:val="hybridMultilevel"/>
    <w:tmpl w:val="D35C0EE8"/>
    <w:lvl w:ilvl="0" w:tplc="FA8204E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sz w:val="22"/>
        <w:szCs w:val="22"/>
      </w:rPr>
    </w:lvl>
    <w:lvl w:ilvl="1" w:tplc="0C090017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75" w15:restartNumberingAfterBreak="0">
    <w:nsid w:val="7F621CB0"/>
    <w:multiLevelType w:val="hybridMultilevel"/>
    <w:tmpl w:val="A9D02D4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0196601">
    <w:abstractNumId w:val="26"/>
  </w:num>
  <w:num w:numId="2" w16cid:durableId="938607714">
    <w:abstractNumId w:val="44"/>
  </w:num>
  <w:num w:numId="3" w16cid:durableId="958145445">
    <w:abstractNumId w:val="19"/>
  </w:num>
  <w:num w:numId="4" w16cid:durableId="1970430309">
    <w:abstractNumId w:val="22"/>
  </w:num>
  <w:num w:numId="5" w16cid:durableId="1196194321">
    <w:abstractNumId w:val="41"/>
  </w:num>
  <w:num w:numId="6" w16cid:durableId="1867134969">
    <w:abstractNumId w:val="40"/>
  </w:num>
  <w:num w:numId="7" w16cid:durableId="1025326758">
    <w:abstractNumId w:val="68"/>
  </w:num>
  <w:num w:numId="8" w16cid:durableId="1482577371">
    <w:abstractNumId w:val="9"/>
  </w:num>
  <w:num w:numId="9" w16cid:durableId="1085491312">
    <w:abstractNumId w:val="4"/>
  </w:num>
  <w:num w:numId="10" w16cid:durableId="1369525979">
    <w:abstractNumId w:val="38"/>
  </w:num>
  <w:num w:numId="11" w16cid:durableId="744459">
    <w:abstractNumId w:val="25"/>
  </w:num>
  <w:num w:numId="12" w16cid:durableId="821968517">
    <w:abstractNumId w:val="36"/>
  </w:num>
  <w:num w:numId="13" w16cid:durableId="988678036">
    <w:abstractNumId w:val="47"/>
  </w:num>
  <w:num w:numId="14" w16cid:durableId="1018121069">
    <w:abstractNumId w:val="6"/>
  </w:num>
  <w:num w:numId="15" w16cid:durableId="1829783186">
    <w:abstractNumId w:val="64"/>
  </w:num>
  <w:num w:numId="16" w16cid:durableId="1142621158">
    <w:abstractNumId w:val="61"/>
  </w:num>
  <w:num w:numId="17" w16cid:durableId="1395468460">
    <w:abstractNumId w:val="46"/>
  </w:num>
  <w:num w:numId="18" w16cid:durableId="238446589">
    <w:abstractNumId w:val="66"/>
  </w:num>
  <w:num w:numId="19" w16cid:durableId="255016049">
    <w:abstractNumId w:val="17"/>
  </w:num>
  <w:num w:numId="20" w16cid:durableId="926841987">
    <w:abstractNumId w:val="74"/>
  </w:num>
  <w:num w:numId="21" w16cid:durableId="1303079462">
    <w:abstractNumId w:val="59"/>
  </w:num>
  <w:num w:numId="22" w16cid:durableId="1959607258">
    <w:abstractNumId w:val="0"/>
  </w:num>
  <w:num w:numId="23" w16cid:durableId="788476904">
    <w:abstractNumId w:val="43"/>
  </w:num>
  <w:num w:numId="24" w16cid:durableId="738527274">
    <w:abstractNumId w:val="72"/>
  </w:num>
  <w:num w:numId="25" w16cid:durableId="347292598">
    <w:abstractNumId w:val="56"/>
  </w:num>
  <w:num w:numId="26" w16cid:durableId="775098443">
    <w:abstractNumId w:val="70"/>
  </w:num>
  <w:num w:numId="27" w16cid:durableId="246036738">
    <w:abstractNumId w:val="54"/>
  </w:num>
  <w:num w:numId="28" w16cid:durableId="1151870601">
    <w:abstractNumId w:val="73"/>
  </w:num>
  <w:num w:numId="29" w16cid:durableId="1397627776">
    <w:abstractNumId w:val="69"/>
  </w:num>
  <w:num w:numId="30" w16cid:durableId="792098474">
    <w:abstractNumId w:val="65"/>
  </w:num>
  <w:num w:numId="31" w16cid:durableId="1861820168">
    <w:abstractNumId w:val="18"/>
  </w:num>
  <w:num w:numId="32" w16cid:durableId="431824439">
    <w:abstractNumId w:val="15"/>
  </w:num>
  <w:num w:numId="33" w16cid:durableId="1970740571">
    <w:abstractNumId w:val="2"/>
  </w:num>
  <w:num w:numId="34" w16cid:durableId="260532433">
    <w:abstractNumId w:val="67"/>
  </w:num>
  <w:num w:numId="35" w16cid:durableId="519197551">
    <w:abstractNumId w:val="33"/>
  </w:num>
  <w:num w:numId="36" w16cid:durableId="247733029">
    <w:abstractNumId w:val="8"/>
  </w:num>
  <w:num w:numId="37" w16cid:durableId="186725779">
    <w:abstractNumId w:val="1"/>
  </w:num>
  <w:num w:numId="38" w16cid:durableId="2068724182">
    <w:abstractNumId w:val="3"/>
  </w:num>
  <w:num w:numId="39" w16cid:durableId="405343264">
    <w:abstractNumId w:val="28"/>
  </w:num>
  <w:num w:numId="40" w16cid:durableId="1341397274">
    <w:abstractNumId w:val="10"/>
  </w:num>
  <w:num w:numId="41" w16cid:durableId="870337645">
    <w:abstractNumId w:val="5"/>
  </w:num>
  <w:num w:numId="42" w16cid:durableId="934897106">
    <w:abstractNumId w:val="24"/>
  </w:num>
  <w:num w:numId="43" w16cid:durableId="1625581702">
    <w:abstractNumId w:val="34"/>
  </w:num>
  <w:num w:numId="44" w16cid:durableId="1663465611">
    <w:abstractNumId w:val="48"/>
  </w:num>
  <w:num w:numId="45" w16cid:durableId="901525759">
    <w:abstractNumId w:val="63"/>
  </w:num>
  <w:num w:numId="46" w16cid:durableId="1362123088">
    <w:abstractNumId w:val="49"/>
  </w:num>
  <w:num w:numId="47" w16cid:durableId="2115206706">
    <w:abstractNumId w:val="11"/>
  </w:num>
  <w:num w:numId="48" w16cid:durableId="1467120792">
    <w:abstractNumId w:val="31"/>
  </w:num>
  <w:num w:numId="49" w16cid:durableId="1486121235">
    <w:abstractNumId w:val="32"/>
  </w:num>
  <w:num w:numId="50" w16cid:durableId="2078940297">
    <w:abstractNumId w:val="16"/>
  </w:num>
  <w:num w:numId="51" w16cid:durableId="459954404">
    <w:abstractNumId w:val="23"/>
  </w:num>
  <w:num w:numId="52" w16cid:durableId="533734324">
    <w:abstractNumId w:val="30"/>
  </w:num>
  <w:num w:numId="53" w16cid:durableId="1327366359">
    <w:abstractNumId w:val="52"/>
  </w:num>
  <w:num w:numId="54" w16cid:durableId="354964190">
    <w:abstractNumId w:val="57"/>
  </w:num>
  <w:num w:numId="55" w16cid:durableId="583103245">
    <w:abstractNumId w:val="29"/>
  </w:num>
  <w:num w:numId="56" w16cid:durableId="2130008741">
    <w:abstractNumId w:val="21"/>
  </w:num>
  <w:num w:numId="57" w16cid:durableId="1870876989">
    <w:abstractNumId w:val="60"/>
  </w:num>
  <w:num w:numId="58" w16cid:durableId="1007828923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579092831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541015405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789519209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1884437926">
    <w:abstractNumId w:val="50"/>
  </w:num>
  <w:num w:numId="63" w16cid:durableId="825166358">
    <w:abstractNumId w:val="13"/>
  </w:num>
  <w:num w:numId="64" w16cid:durableId="36515838">
    <w:abstractNumId w:val="35"/>
  </w:num>
  <w:num w:numId="65" w16cid:durableId="1685470843">
    <w:abstractNumId w:val="37"/>
  </w:num>
  <w:num w:numId="66" w16cid:durableId="813839811">
    <w:abstractNumId w:val="27"/>
  </w:num>
  <w:num w:numId="67" w16cid:durableId="23941265">
    <w:abstractNumId w:val="71"/>
  </w:num>
  <w:num w:numId="68" w16cid:durableId="1533152454">
    <w:abstractNumId w:val="45"/>
  </w:num>
  <w:num w:numId="69" w16cid:durableId="2035882913">
    <w:abstractNumId w:val="20"/>
  </w:num>
  <w:num w:numId="70" w16cid:durableId="106507138">
    <w:abstractNumId w:val="42"/>
  </w:num>
  <w:num w:numId="71" w16cid:durableId="2121873787">
    <w:abstractNumId w:val="53"/>
  </w:num>
  <w:num w:numId="72" w16cid:durableId="1639259967">
    <w:abstractNumId w:val="58"/>
  </w:num>
  <w:num w:numId="73" w16cid:durableId="401488462">
    <w:abstractNumId w:val="12"/>
  </w:num>
  <w:num w:numId="74" w16cid:durableId="1978563531">
    <w:abstractNumId w:val="75"/>
  </w:num>
  <w:num w:numId="75" w16cid:durableId="2039771897">
    <w:abstractNumId w:val="7"/>
  </w:num>
  <w:num w:numId="76" w16cid:durableId="863520981">
    <w:abstractNumId w:val="55"/>
  </w:num>
  <w:num w:numId="77" w16cid:durableId="1384326593">
    <w:abstractNumId w:val="14"/>
  </w:num>
  <w:num w:numId="78" w16cid:durableId="4862607">
    <w:abstractNumId w:val="62"/>
  </w:num>
  <w:num w:numId="79" w16cid:durableId="295572003">
    <w:abstractNumId w:val="39"/>
  </w:num>
  <w:num w:numId="80" w16cid:durableId="2019501587">
    <w:abstractNumId w:val="51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gRZNgRg6BXMKOx2o+KlMfWBGJT/qNgWUYOAC03A97cb+uHoWov3O3WLBigGnyycZam6pCVHyGrN06mAf8SriaA==" w:salt="I+S3D5pRxfI16OAjeH/Hm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2D4B"/>
    <w:rsid w:val="00004086"/>
    <w:rsid w:val="000058E5"/>
    <w:rsid w:val="0000698A"/>
    <w:rsid w:val="0000720C"/>
    <w:rsid w:val="00010145"/>
    <w:rsid w:val="00010AAE"/>
    <w:rsid w:val="00020BB6"/>
    <w:rsid w:val="00024F65"/>
    <w:rsid w:val="00027B47"/>
    <w:rsid w:val="00035243"/>
    <w:rsid w:val="00036681"/>
    <w:rsid w:val="00041FA8"/>
    <w:rsid w:val="0004368E"/>
    <w:rsid w:val="00043AB3"/>
    <w:rsid w:val="0004534B"/>
    <w:rsid w:val="0004675B"/>
    <w:rsid w:val="00050C2B"/>
    <w:rsid w:val="00052041"/>
    <w:rsid w:val="00054D7B"/>
    <w:rsid w:val="00061726"/>
    <w:rsid w:val="000636A4"/>
    <w:rsid w:val="000653FD"/>
    <w:rsid w:val="000672EE"/>
    <w:rsid w:val="00067A5F"/>
    <w:rsid w:val="00070736"/>
    <w:rsid w:val="00074457"/>
    <w:rsid w:val="00076AD6"/>
    <w:rsid w:val="00077338"/>
    <w:rsid w:val="0008468E"/>
    <w:rsid w:val="00090D03"/>
    <w:rsid w:val="00091491"/>
    <w:rsid w:val="0009164E"/>
    <w:rsid w:val="000A2303"/>
    <w:rsid w:val="000A7B07"/>
    <w:rsid w:val="000B346C"/>
    <w:rsid w:val="000B7B64"/>
    <w:rsid w:val="000C233D"/>
    <w:rsid w:val="000C4F46"/>
    <w:rsid w:val="000C5171"/>
    <w:rsid w:val="000C5322"/>
    <w:rsid w:val="000C6FB4"/>
    <w:rsid w:val="000C7FA2"/>
    <w:rsid w:val="000E21C1"/>
    <w:rsid w:val="000E310E"/>
    <w:rsid w:val="000E623B"/>
    <w:rsid w:val="000E680F"/>
    <w:rsid w:val="000F0B45"/>
    <w:rsid w:val="000F0FCA"/>
    <w:rsid w:val="000F6AFC"/>
    <w:rsid w:val="00101E97"/>
    <w:rsid w:val="00103A5E"/>
    <w:rsid w:val="00106585"/>
    <w:rsid w:val="0011218C"/>
    <w:rsid w:val="0011416F"/>
    <w:rsid w:val="001157AF"/>
    <w:rsid w:val="00116C30"/>
    <w:rsid w:val="00122B03"/>
    <w:rsid w:val="0012562F"/>
    <w:rsid w:val="001266C6"/>
    <w:rsid w:val="00126C85"/>
    <w:rsid w:val="00132977"/>
    <w:rsid w:val="00133A08"/>
    <w:rsid w:val="00136E8C"/>
    <w:rsid w:val="001457FC"/>
    <w:rsid w:val="00152592"/>
    <w:rsid w:val="00154A40"/>
    <w:rsid w:val="00154DAE"/>
    <w:rsid w:val="0015733E"/>
    <w:rsid w:val="001578F8"/>
    <w:rsid w:val="00162AE6"/>
    <w:rsid w:val="00166E7F"/>
    <w:rsid w:val="00167B33"/>
    <w:rsid w:val="001709EB"/>
    <w:rsid w:val="001738AB"/>
    <w:rsid w:val="00175F6C"/>
    <w:rsid w:val="00184237"/>
    <w:rsid w:val="0018673D"/>
    <w:rsid w:val="00187D1C"/>
    <w:rsid w:val="00191E86"/>
    <w:rsid w:val="0019250A"/>
    <w:rsid w:val="00194506"/>
    <w:rsid w:val="001A004D"/>
    <w:rsid w:val="001A77CF"/>
    <w:rsid w:val="001B0445"/>
    <w:rsid w:val="001B09BC"/>
    <w:rsid w:val="001B28E5"/>
    <w:rsid w:val="001C0B34"/>
    <w:rsid w:val="001C19B5"/>
    <w:rsid w:val="001C4084"/>
    <w:rsid w:val="001D01D1"/>
    <w:rsid w:val="001E05E8"/>
    <w:rsid w:val="001E600A"/>
    <w:rsid w:val="001F3540"/>
    <w:rsid w:val="001F3555"/>
    <w:rsid w:val="001F6FA5"/>
    <w:rsid w:val="00201769"/>
    <w:rsid w:val="00201E01"/>
    <w:rsid w:val="00202782"/>
    <w:rsid w:val="00204C77"/>
    <w:rsid w:val="00210EE3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52300"/>
    <w:rsid w:val="00252494"/>
    <w:rsid w:val="00257541"/>
    <w:rsid w:val="0025778A"/>
    <w:rsid w:val="00265A8F"/>
    <w:rsid w:val="0026676B"/>
    <w:rsid w:val="00267C62"/>
    <w:rsid w:val="00271B12"/>
    <w:rsid w:val="00271DC8"/>
    <w:rsid w:val="00272E27"/>
    <w:rsid w:val="0027392A"/>
    <w:rsid w:val="002762BF"/>
    <w:rsid w:val="00281347"/>
    <w:rsid w:val="00281ED1"/>
    <w:rsid w:val="00282382"/>
    <w:rsid w:val="002824BE"/>
    <w:rsid w:val="00282828"/>
    <w:rsid w:val="00287CC3"/>
    <w:rsid w:val="002908D0"/>
    <w:rsid w:val="002926C7"/>
    <w:rsid w:val="00294162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E052A"/>
    <w:rsid w:val="002E7750"/>
    <w:rsid w:val="002F0CDA"/>
    <w:rsid w:val="002F2BD8"/>
    <w:rsid w:val="002F3C98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0CD4"/>
    <w:rsid w:val="0033666D"/>
    <w:rsid w:val="00336763"/>
    <w:rsid w:val="00340FD1"/>
    <w:rsid w:val="00342B69"/>
    <w:rsid w:val="003430D8"/>
    <w:rsid w:val="00343189"/>
    <w:rsid w:val="00347500"/>
    <w:rsid w:val="00347A6D"/>
    <w:rsid w:val="00350461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23A"/>
    <w:rsid w:val="00396581"/>
    <w:rsid w:val="00396E24"/>
    <w:rsid w:val="003B0094"/>
    <w:rsid w:val="003B07AD"/>
    <w:rsid w:val="003B0DC7"/>
    <w:rsid w:val="003B5C02"/>
    <w:rsid w:val="003C173C"/>
    <w:rsid w:val="003C33FB"/>
    <w:rsid w:val="003C3E0C"/>
    <w:rsid w:val="003C574C"/>
    <w:rsid w:val="003C5CD8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F3DED"/>
    <w:rsid w:val="003F4120"/>
    <w:rsid w:val="003F4E60"/>
    <w:rsid w:val="00400774"/>
    <w:rsid w:val="00401C9F"/>
    <w:rsid w:val="00401FE6"/>
    <w:rsid w:val="00402AD2"/>
    <w:rsid w:val="00402F76"/>
    <w:rsid w:val="00410BC8"/>
    <w:rsid w:val="00410EFE"/>
    <w:rsid w:val="00416046"/>
    <w:rsid w:val="004163B0"/>
    <w:rsid w:val="00417106"/>
    <w:rsid w:val="00420D74"/>
    <w:rsid w:val="0042224A"/>
    <w:rsid w:val="004316FB"/>
    <w:rsid w:val="0043335E"/>
    <w:rsid w:val="00433D65"/>
    <w:rsid w:val="00435D5B"/>
    <w:rsid w:val="004403AD"/>
    <w:rsid w:val="004467A9"/>
    <w:rsid w:val="00454B97"/>
    <w:rsid w:val="004559DC"/>
    <w:rsid w:val="00455F27"/>
    <w:rsid w:val="004575AD"/>
    <w:rsid w:val="004624D6"/>
    <w:rsid w:val="00462682"/>
    <w:rsid w:val="0046338F"/>
    <w:rsid w:val="00466598"/>
    <w:rsid w:val="004676B1"/>
    <w:rsid w:val="00467952"/>
    <w:rsid w:val="004768EA"/>
    <w:rsid w:val="00482720"/>
    <w:rsid w:val="00486541"/>
    <w:rsid w:val="00487C4D"/>
    <w:rsid w:val="00493550"/>
    <w:rsid w:val="00494241"/>
    <w:rsid w:val="004A3499"/>
    <w:rsid w:val="004A5228"/>
    <w:rsid w:val="004A53BD"/>
    <w:rsid w:val="004B007F"/>
    <w:rsid w:val="004B0525"/>
    <w:rsid w:val="004B42E2"/>
    <w:rsid w:val="004B50DD"/>
    <w:rsid w:val="004B6503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60A"/>
    <w:rsid w:val="004D7CCC"/>
    <w:rsid w:val="004E1BC5"/>
    <w:rsid w:val="004E206C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16D8A"/>
    <w:rsid w:val="005227F4"/>
    <w:rsid w:val="00526414"/>
    <w:rsid w:val="00531973"/>
    <w:rsid w:val="00532738"/>
    <w:rsid w:val="005334E1"/>
    <w:rsid w:val="00533511"/>
    <w:rsid w:val="005362A7"/>
    <w:rsid w:val="00536B74"/>
    <w:rsid w:val="00536CB1"/>
    <w:rsid w:val="00540B90"/>
    <w:rsid w:val="005422B1"/>
    <w:rsid w:val="00543100"/>
    <w:rsid w:val="00544F28"/>
    <w:rsid w:val="00545C50"/>
    <w:rsid w:val="005526C8"/>
    <w:rsid w:val="005539E1"/>
    <w:rsid w:val="00555130"/>
    <w:rsid w:val="00555943"/>
    <w:rsid w:val="00573C4A"/>
    <w:rsid w:val="00574486"/>
    <w:rsid w:val="0057509D"/>
    <w:rsid w:val="00580CB3"/>
    <w:rsid w:val="00583840"/>
    <w:rsid w:val="00584F56"/>
    <w:rsid w:val="0058523E"/>
    <w:rsid w:val="005868D2"/>
    <w:rsid w:val="005921AD"/>
    <w:rsid w:val="00592471"/>
    <w:rsid w:val="005948F5"/>
    <w:rsid w:val="005972B6"/>
    <w:rsid w:val="005A0082"/>
    <w:rsid w:val="005A435B"/>
    <w:rsid w:val="005B2AC6"/>
    <w:rsid w:val="005B3783"/>
    <w:rsid w:val="005B3D52"/>
    <w:rsid w:val="005B424E"/>
    <w:rsid w:val="005B4B38"/>
    <w:rsid w:val="005B4F95"/>
    <w:rsid w:val="005B7523"/>
    <w:rsid w:val="005C1FB7"/>
    <w:rsid w:val="005C20EC"/>
    <w:rsid w:val="005C48AD"/>
    <w:rsid w:val="005D01F2"/>
    <w:rsid w:val="005D0D43"/>
    <w:rsid w:val="005D6AC7"/>
    <w:rsid w:val="005D6DBE"/>
    <w:rsid w:val="005E26ED"/>
    <w:rsid w:val="005E2A2F"/>
    <w:rsid w:val="005E2B40"/>
    <w:rsid w:val="005E2C83"/>
    <w:rsid w:val="005F3093"/>
    <w:rsid w:val="005F48A3"/>
    <w:rsid w:val="005F55E6"/>
    <w:rsid w:val="005F56A8"/>
    <w:rsid w:val="00601B14"/>
    <w:rsid w:val="00601C41"/>
    <w:rsid w:val="00602BB0"/>
    <w:rsid w:val="00603400"/>
    <w:rsid w:val="006040AF"/>
    <w:rsid w:val="0060728C"/>
    <w:rsid w:val="00607DE8"/>
    <w:rsid w:val="00611D3F"/>
    <w:rsid w:val="0061390C"/>
    <w:rsid w:val="00614655"/>
    <w:rsid w:val="00616E96"/>
    <w:rsid w:val="00620F14"/>
    <w:rsid w:val="00621204"/>
    <w:rsid w:val="00621440"/>
    <w:rsid w:val="00622B2F"/>
    <w:rsid w:val="00625D42"/>
    <w:rsid w:val="00625E7C"/>
    <w:rsid w:val="00626283"/>
    <w:rsid w:val="00627CAE"/>
    <w:rsid w:val="00630215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5F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5046"/>
    <w:rsid w:val="006F5707"/>
    <w:rsid w:val="006F7D66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679"/>
    <w:rsid w:val="00732F50"/>
    <w:rsid w:val="007339D1"/>
    <w:rsid w:val="00734157"/>
    <w:rsid w:val="00734580"/>
    <w:rsid w:val="00740FE9"/>
    <w:rsid w:val="00743090"/>
    <w:rsid w:val="00743307"/>
    <w:rsid w:val="00743AEF"/>
    <w:rsid w:val="00747137"/>
    <w:rsid w:val="00750D30"/>
    <w:rsid w:val="007518B1"/>
    <w:rsid w:val="00754C46"/>
    <w:rsid w:val="00757B27"/>
    <w:rsid w:val="00760942"/>
    <w:rsid w:val="0076125D"/>
    <w:rsid w:val="00761876"/>
    <w:rsid w:val="00764294"/>
    <w:rsid w:val="007649A3"/>
    <w:rsid w:val="00765796"/>
    <w:rsid w:val="0076703A"/>
    <w:rsid w:val="007678DC"/>
    <w:rsid w:val="007715C5"/>
    <w:rsid w:val="0077287B"/>
    <w:rsid w:val="0077408A"/>
    <w:rsid w:val="007750F4"/>
    <w:rsid w:val="00775598"/>
    <w:rsid w:val="007830B6"/>
    <w:rsid w:val="00787509"/>
    <w:rsid w:val="00791658"/>
    <w:rsid w:val="007956AF"/>
    <w:rsid w:val="00795D87"/>
    <w:rsid w:val="007A1BB4"/>
    <w:rsid w:val="007A5008"/>
    <w:rsid w:val="007B48B1"/>
    <w:rsid w:val="007C1D61"/>
    <w:rsid w:val="007C2343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27AA9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2007"/>
    <w:rsid w:val="008748CE"/>
    <w:rsid w:val="00875329"/>
    <w:rsid w:val="00881F05"/>
    <w:rsid w:val="00882B9D"/>
    <w:rsid w:val="0088349C"/>
    <w:rsid w:val="008868DF"/>
    <w:rsid w:val="00895091"/>
    <w:rsid w:val="008A082C"/>
    <w:rsid w:val="008A257C"/>
    <w:rsid w:val="008A2F2D"/>
    <w:rsid w:val="008A3A99"/>
    <w:rsid w:val="008B1255"/>
    <w:rsid w:val="008B22FC"/>
    <w:rsid w:val="008B39C9"/>
    <w:rsid w:val="008C2258"/>
    <w:rsid w:val="008C48F6"/>
    <w:rsid w:val="008D2EA2"/>
    <w:rsid w:val="008D4DE9"/>
    <w:rsid w:val="008E30FF"/>
    <w:rsid w:val="008F0BA8"/>
    <w:rsid w:val="008F464C"/>
    <w:rsid w:val="00901593"/>
    <w:rsid w:val="009025D4"/>
    <w:rsid w:val="00902BF8"/>
    <w:rsid w:val="009030D3"/>
    <w:rsid w:val="009046CD"/>
    <w:rsid w:val="009055FD"/>
    <w:rsid w:val="009056E2"/>
    <w:rsid w:val="00906AB7"/>
    <w:rsid w:val="00914CA4"/>
    <w:rsid w:val="00917FD2"/>
    <w:rsid w:val="00920F6C"/>
    <w:rsid w:val="00921288"/>
    <w:rsid w:val="00925912"/>
    <w:rsid w:val="009304CA"/>
    <w:rsid w:val="0093060F"/>
    <w:rsid w:val="0093095D"/>
    <w:rsid w:val="009311B4"/>
    <w:rsid w:val="00931795"/>
    <w:rsid w:val="009324BA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6633"/>
    <w:rsid w:val="00970B74"/>
    <w:rsid w:val="00971AC8"/>
    <w:rsid w:val="0098141E"/>
    <w:rsid w:val="0098186A"/>
    <w:rsid w:val="00986974"/>
    <w:rsid w:val="00986BC7"/>
    <w:rsid w:val="00990E2F"/>
    <w:rsid w:val="00993997"/>
    <w:rsid w:val="00994CC6"/>
    <w:rsid w:val="00996BEA"/>
    <w:rsid w:val="009A34C4"/>
    <w:rsid w:val="009A4937"/>
    <w:rsid w:val="009B21D4"/>
    <w:rsid w:val="009B2C5D"/>
    <w:rsid w:val="009B6FE1"/>
    <w:rsid w:val="009B750D"/>
    <w:rsid w:val="009C22FD"/>
    <w:rsid w:val="009C7961"/>
    <w:rsid w:val="009D06DA"/>
    <w:rsid w:val="009D1E85"/>
    <w:rsid w:val="009D6447"/>
    <w:rsid w:val="009E08FC"/>
    <w:rsid w:val="009E3CED"/>
    <w:rsid w:val="009E4376"/>
    <w:rsid w:val="009E78AF"/>
    <w:rsid w:val="009F34EB"/>
    <w:rsid w:val="00A07F94"/>
    <w:rsid w:val="00A16B79"/>
    <w:rsid w:val="00A2147E"/>
    <w:rsid w:val="00A25B81"/>
    <w:rsid w:val="00A2624A"/>
    <w:rsid w:val="00A265D7"/>
    <w:rsid w:val="00A33567"/>
    <w:rsid w:val="00A34BA9"/>
    <w:rsid w:val="00A36B30"/>
    <w:rsid w:val="00A406B8"/>
    <w:rsid w:val="00A4163F"/>
    <w:rsid w:val="00A41676"/>
    <w:rsid w:val="00A42D15"/>
    <w:rsid w:val="00A43D76"/>
    <w:rsid w:val="00A44580"/>
    <w:rsid w:val="00A4462D"/>
    <w:rsid w:val="00A44CB5"/>
    <w:rsid w:val="00A526B7"/>
    <w:rsid w:val="00A52BAB"/>
    <w:rsid w:val="00A52C7C"/>
    <w:rsid w:val="00A579E6"/>
    <w:rsid w:val="00A61D78"/>
    <w:rsid w:val="00A65760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02B5"/>
    <w:rsid w:val="00A93221"/>
    <w:rsid w:val="00A936E8"/>
    <w:rsid w:val="00A93CB5"/>
    <w:rsid w:val="00A93E84"/>
    <w:rsid w:val="00A9666F"/>
    <w:rsid w:val="00A96EE8"/>
    <w:rsid w:val="00AA212D"/>
    <w:rsid w:val="00AA517E"/>
    <w:rsid w:val="00AA653D"/>
    <w:rsid w:val="00AB15C0"/>
    <w:rsid w:val="00AB3FCA"/>
    <w:rsid w:val="00AB5FF9"/>
    <w:rsid w:val="00AC0794"/>
    <w:rsid w:val="00AC3D41"/>
    <w:rsid w:val="00AC6BE2"/>
    <w:rsid w:val="00AC79B9"/>
    <w:rsid w:val="00AD147B"/>
    <w:rsid w:val="00AD2C30"/>
    <w:rsid w:val="00AD390C"/>
    <w:rsid w:val="00AD7FAE"/>
    <w:rsid w:val="00AE25FB"/>
    <w:rsid w:val="00AE2D04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15707"/>
    <w:rsid w:val="00B21A3B"/>
    <w:rsid w:val="00B21CC5"/>
    <w:rsid w:val="00B23004"/>
    <w:rsid w:val="00B23116"/>
    <w:rsid w:val="00B24E19"/>
    <w:rsid w:val="00B35349"/>
    <w:rsid w:val="00B370F6"/>
    <w:rsid w:val="00B3714E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14F2"/>
    <w:rsid w:val="00BB3713"/>
    <w:rsid w:val="00BD1359"/>
    <w:rsid w:val="00BD2445"/>
    <w:rsid w:val="00BD2F22"/>
    <w:rsid w:val="00BD4B75"/>
    <w:rsid w:val="00BD5D83"/>
    <w:rsid w:val="00BD779A"/>
    <w:rsid w:val="00BE1F60"/>
    <w:rsid w:val="00BE2234"/>
    <w:rsid w:val="00BE45C9"/>
    <w:rsid w:val="00BE5659"/>
    <w:rsid w:val="00BF15FF"/>
    <w:rsid w:val="00BF51EE"/>
    <w:rsid w:val="00BF721E"/>
    <w:rsid w:val="00BF7AD4"/>
    <w:rsid w:val="00C01EED"/>
    <w:rsid w:val="00C02070"/>
    <w:rsid w:val="00C05340"/>
    <w:rsid w:val="00C0547F"/>
    <w:rsid w:val="00C0790A"/>
    <w:rsid w:val="00C116AB"/>
    <w:rsid w:val="00C145EE"/>
    <w:rsid w:val="00C1477C"/>
    <w:rsid w:val="00C15CA8"/>
    <w:rsid w:val="00C17076"/>
    <w:rsid w:val="00C20258"/>
    <w:rsid w:val="00C21B79"/>
    <w:rsid w:val="00C25494"/>
    <w:rsid w:val="00C26A87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07FA"/>
    <w:rsid w:val="00C731E3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5773"/>
    <w:rsid w:val="00C963C2"/>
    <w:rsid w:val="00C963E0"/>
    <w:rsid w:val="00C97C42"/>
    <w:rsid w:val="00CA0F42"/>
    <w:rsid w:val="00CA2D3A"/>
    <w:rsid w:val="00CA78C3"/>
    <w:rsid w:val="00CB7163"/>
    <w:rsid w:val="00CB7187"/>
    <w:rsid w:val="00CC2593"/>
    <w:rsid w:val="00CC3D35"/>
    <w:rsid w:val="00CC5E27"/>
    <w:rsid w:val="00CD0491"/>
    <w:rsid w:val="00CD17A5"/>
    <w:rsid w:val="00CE1002"/>
    <w:rsid w:val="00CE17A5"/>
    <w:rsid w:val="00CE1EBF"/>
    <w:rsid w:val="00CE2955"/>
    <w:rsid w:val="00CE2FD4"/>
    <w:rsid w:val="00CE4DB2"/>
    <w:rsid w:val="00CE6777"/>
    <w:rsid w:val="00CE77FE"/>
    <w:rsid w:val="00CF206A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268E8"/>
    <w:rsid w:val="00D323A9"/>
    <w:rsid w:val="00D342DF"/>
    <w:rsid w:val="00D3684C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55020"/>
    <w:rsid w:val="00D612CD"/>
    <w:rsid w:val="00D644BC"/>
    <w:rsid w:val="00D72E53"/>
    <w:rsid w:val="00D74F43"/>
    <w:rsid w:val="00D762CD"/>
    <w:rsid w:val="00D8143B"/>
    <w:rsid w:val="00D82F1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24CF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D571C"/>
    <w:rsid w:val="00DE052A"/>
    <w:rsid w:val="00DE18C7"/>
    <w:rsid w:val="00DE303D"/>
    <w:rsid w:val="00DE37A3"/>
    <w:rsid w:val="00DE4836"/>
    <w:rsid w:val="00DE52AD"/>
    <w:rsid w:val="00DF0328"/>
    <w:rsid w:val="00DF5671"/>
    <w:rsid w:val="00DF71FB"/>
    <w:rsid w:val="00E015C8"/>
    <w:rsid w:val="00E0429C"/>
    <w:rsid w:val="00E06C7B"/>
    <w:rsid w:val="00E07F3E"/>
    <w:rsid w:val="00E106BF"/>
    <w:rsid w:val="00E124FC"/>
    <w:rsid w:val="00E14FDF"/>
    <w:rsid w:val="00E20A05"/>
    <w:rsid w:val="00E20D56"/>
    <w:rsid w:val="00E264E3"/>
    <w:rsid w:val="00E26E31"/>
    <w:rsid w:val="00E3181C"/>
    <w:rsid w:val="00E36EDD"/>
    <w:rsid w:val="00E42AA6"/>
    <w:rsid w:val="00E42E04"/>
    <w:rsid w:val="00E441DD"/>
    <w:rsid w:val="00E50AAD"/>
    <w:rsid w:val="00E51079"/>
    <w:rsid w:val="00E5126C"/>
    <w:rsid w:val="00E51C4F"/>
    <w:rsid w:val="00E548A5"/>
    <w:rsid w:val="00E572E5"/>
    <w:rsid w:val="00E6168D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6798"/>
    <w:rsid w:val="00EB7E28"/>
    <w:rsid w:val="00EC4430"/>
    <w:rsid w:val="00ED2D5E"/>
    <w:rsid w:val="00EE0EDC"/>
    <w:rsid w:val="00EE235C"/>
    <w:rsid w:val="00EE272B"/>
    <w:rsid w:val="00EE4CDC"/>
    <w:rsid w:val="00EF2F06"/>
    <w:rsid w:val="00EF529A"/>
    <w:rsid w:val="00EF69A4"/>
    <w:rsid w:val="00EF7575"/>
    <w:rsid w:val="00F01B45"/>
    <w:rsid w:val="00F023CE"/>
    <w:rsid w:val="00F03457"/>
    <w:rsid w:val="00F04BBE"/>
    <w:rsid w:val="00F06CBD"/>
    <w:rsid w:val="00F06E9D"/>
    <w:rsid w:val="00F07185"/>
    <w:rsid w:val="00F212C3"/>
    <w:rsid w:val="00F21DF2"/>
    <w:rsid w:val="00F22B42"/>
    <w:rsid w:val="00F23659"/>
    <w:rsid w:val="00F30473"/>
    <w:rsid w:val="00F3545B"/>
    <w:rsid w:val="00F425D4"/>
    <w:rsid w:val="00F4286F"/>
    <w:rsid w:val="00F46E9C"/>
    <w:rsid w:val="00F4706B"/>
    <w:rsid w:val="00F47987"/>
    <w:rsid w:val="00F56D33"/>
    <w:rsid w:val="00F626BD"/>
    <w:rsid w:val="00F715C5"/>
    <w:rsid w:val="00F7213B"/>
    <w:rsid w:val="00F72340"/>
    <w:rsid w:val="00F739DD"/>
    <w:rsid w:val="00F73AD5"/>
    <w:rsid w:val="00F75D00"/>
    <w:rsid w:val="00F76535"/>
    <w:rsid w:val="00F7673C"/>
    <w:rsid w:val="00F769F2"/>
    <w:rsid w:val="00F81CD7"/>
    <w:rsid w:val="00F84646"/>
    <w:rsid w:val="00F8647F"/>
    <w:rsid w:val="00F8706B"/>
    <w:rsid w:val="00F904BC"/>
    <w:rsid w:val="00F92D00"/>
    <w:rsid w:val="00F92F09"/>
    <w:rsid w:val="00F95364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C7915"/>
    <w:rsid w:val="00FD01E7"/>
    <w:rsid w:val="00FD095A"/>
    <w:rsid w:val="00FD1A3B"/>
    <w:rsid w:val="00FD51DF"/>
    <w:rsid w:val="00FE33FB"/>
    <w:rsid w:val="00FE532F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EE3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9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20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26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8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3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35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5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8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9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9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7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1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21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22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2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2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2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26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26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920F6C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920F6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920F6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920F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E623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623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D760A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  <w:style w:type="character" w:styleId="Emphasis">
    <w:name w:val="Emphasis"/>
    <w:basedOn w:val="DefaultParagraphFont"/>
    <w:uiPriority w:val="20"/>
    <w:qFormat/>
    <w:rsid w:val="00FC791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7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eader" Target="header6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eader" Target="header7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696ED913DD914085BEA781096DA96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FE878-BCB4-4273-8F04-AB8EE0BDAC47}"/>
      </w:docPartPr>
      <w:docPartBody>
        <w:p w:rsidR="007F5DDF" w:rsidRDefault="00C86AC1" w:rsidP="00C86AC1">
          <w:pPr>
            <w:pStyle w:val="696ED913DD914085BEA781096DA96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3F67D637E945B0AE9214EC705285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F23B2-50E1-4593-B875-4C1A4DB685FF}"/>
      </w:docPartPr>
      <w:docPartBody>
        <w:p w:rsidR="007F5DDF" w:rsidRDefault="00C86AC1" w:rsidP="00C86AC1">
          <w:pPr>
            <w:pStyle w:val="453F67D637E945B0AE9214EC705285D0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1844A1133943CF8A8F5CA995E9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0C891-1170-4AD3-AC1C-35B3A0CCC91A}"/>
      </w:docPartPr>
      <w:docPartBody>
        <w:p w:rsidR="00C30E42" w:rsidRDefault="00276B73" w:rsidP="00276B73">
          <w:pPr>
            <w:pStyle w:val="651844A1133943CF8A8F5CA995E9E38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671437E981C4ACE85A6EA8021A0F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15D04-74A6-4880-801C-7B0F0B601197}"/>
      </w:docPartPr>
      <w:docPartBody>
        <w:p w:rsidR="00C30E42" w:rsidRDefault="00276B73" w:rsidP="00276B73">
          <w:pPr>
            <w:pStyle w:val="E671437E981C4ACE85A6EA8021A0FF6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4E021ACC877F4BE0BE6EDA1AFB313B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EBD1B7-B93A-4FC6-99F4-1F90297A10C8}"/>
      </w:docPartPr>
      <w:docPartBody>
        <w:p w:rsidR="009A549C" w:rsidRDefault="009A549C" w:rsidP="009A549C">
          <w:pPr>
            <w:pStyle w:val="4E021ACC877F4BE0BE6EDA1AFB313B04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8B2CD2548CE045FABC1A32892265E3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638D28-F7F0-49D2-8368-9C6C288D0EE0}"/>
      </w:docPartPr>
      <w:docPartBody>
        <w:p w:rsidR="009A549C" w:rsidRDefault="009A549C" w:rsidP="009A549C">
          <w:pPr>
            <w:pStyle w:val="8B2CD2548CE045FABC1A32892265E3BC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D00FD9F9CC7B4EFB92E2064670F1A2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A055A6-7EFB-4C02-AD72-C59D4E1B31AB}"/>
      </w:docPartPr>
      <w:docPartBody>
        <w:p w:rsidR="009A549C" w:rsidRDefault="009A549C" w:rsidP="009A549C">
          <w:pPr>
            <w:pStyle w:val="D00FD9F9CC7B4EFB92E2064670F1A241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282A2CE30C874554ACE4CBCAC00E1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C1C374-482E-401E-AAF6-8E3B1011F292}"/>
      </w:docPartPr>
      <w:docPartBody>
        <w:p w:rsidR="009A549C" w:rsidRDefault="009A549C" w:rsidP="009A549C">
          <w:pPr>
            <w:pStyle w:val="282A2CE30C874554ACE4CBCAC00E1687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020FF2FDA68C49C38ACDC66E7E73B4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BE60B-137D-47F7-803E-F1AE3FEDDC04}"/>
      </w:docPartPr>
      <w:docPartBody>
        <w:p w:rsidR="009A549C" w:rsidRDefault="009A549C" w:rsidP="009A549C">
          <w:pPr>
            <w:pStyle w:val="020FF2FDA68C49C38ACDC66E7E73B409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9AA5952F97974B29BBD2E55DE5E1EF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B52051-6B08-4475-A7BF-5735BA6B4FB2}"/>
      </w:docPartPr>
      <w:docPartBody>
        <w:p w:rsidR="009A549C" w:rsidRDefault="009A549C" w:rsidP="009A549C">
          <w:pPr>
            <w:pStyle w:val="9AA5952F97974B29BBD2E55DE5E1EF15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old"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04534B"/>
    <w:rsid w:val="00106BC6"/>
    <w:rsid w:val="001125F5"/>
    <w:rsid w:val="00122786"/>
    <w:rsid w:val="00152532"/>
    <w:rsid w:val="00155DCA"/>
    <w:rsid w:val="00181DB6"/>
    <w:rsid w:val="001E4222"/>
    <w:rsid w:val="001F2D33"/>
    <w:rsid w:val="00202165"/>
    <w:rsid w:val="00216485"/>
    <w:rsid w:val="00217293"/>
    <w:rsid w:val="00247826"/>
    <w:rsid w:val="0026412C"/>
    <w:rsid w:val="00276B73"/>
    <w:rsid w:val="002A67A7"/>
    <w:rsid w:val="0031093C"/>
    <w:rsid w:val="003D7AF8"/>
    <w:rsid w:val="00530616"/>
    <w:rsid w:val="005D3BC9"/>
    <w:rsid w:val="006206DC"/>
    <w:rsid w:val="00645E48"/>
    <w:rsid w:val="00654A91"/>
    <w:rsid w:val="006A5ED9"/>
    <w:rsid w:val="00776B89"/>
    <w:rsid w:val="007C130D"/>
    <w:rsid w:val="007E2E66"/>
    <w:rsid w:val="007F5DDF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55000"/>
    <w:rsid w:val="009662BC"/>
    <w:rsid w:val="0098441D"/>
    <w:rsid w:val="009A5338"/>
    <w:rsid w:val="009A549C"/>
    <w:rsid w:val="009A7ADB"/>
    <w:rsid w:val="009B3343"/>
    <w:rsid w:val="009D1912"/>
    <w:rsid w:val="00A12C05"/>
    <w:rsid w:val="00A4163F"/>
    <w:rsid w:val="00A8521E"/>
    <w:rsid w:val="00A936E8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167B4"/>
    <w:rsid w:val="00C30E42"/>
    <w:rsid w:val="00C86AC1"/>
    <w:rsid w:val="00C942CC"/>
    <w:rsid w:val="00CF3EAC"/>
    <w:rsid w:val="00D1199A"/>
    <w:rsid w:val="00DC0AEB"/>
    <w:rsid w:val="00DC549C"/>
    <w:rsid w:val="00DD1CB8"/>
    <w:rsid w:val="00E04351"/>
    <w:rsid w:val="00E37314"/>
    <w:rsid w:val="00E45AA5"/>
    <w:rsid w:val="00E94F3E"/>
    <w:rsid w:val="00EA1D00"/>
    <w:rsid w:val="00EC27D2"/>
    <w:rsid w:val="00EC4430"/>
    <w:rsid w:val="00F21F00"/>
    <w:rsid w:val="00F27999"/>
    <w:rsid w:val="00F34F30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A549C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651844A1133943CF8A8F5CA995E9E381">
    <w:name w:val="651844A1133943CF8A8F5CA995E9E381"/>
    <w:rsid w:val="00276B73"/>
    <w:pPr>
      <w:spacing w:after="160" w:line="259" w:lineRule="auto"/>
    </w:pPr>
  </w:style>
  <w:style w:type="paragraph" w:customStyle="1" w:styleId="E671437E981C4ACE85A6EA8021A0FF68">
    <w:name w:val="E671437E981C4ACE85A6EA8021A0FF68"/>
    <w:rsid w:val="00276B73"/>
    <w:pPr>
      <w:spacing w:after="160" w:line="259" w:lineRule="auto"/>
    </w:pPr>
  </w:style>
  <w:style w:type="paragraph" w:customStyle="1" w:styleId="4E021ACC877F4BE0BE6EDA1AFB313B04">
    <w:name w:val="4E021ACC877F4BE0BE6EDA1AFB313B04"/>
    <w:rsid w:val="009A549C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8B2CD2548CE045FABC1A32892265E3BC">
    <w:name w:val="8B2CD2548CE045FABC1A32892265E3BC"/>
    <w:rsid w:val="009A549C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D00FD9F9CC7B4EFB92E2064670F1A241">
    <w:name w:val="D00FD9F9CC7B4EFB92E2064670F1A241"/>
    <w:rsid w:val="009A549C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282A2CE30C874554ACE4CBCAC00E1687">
    <w:name w:val="282A2CE30C874554ACE4CBCAC00E1687"/>
    <w:rsid w:val="009A549C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020FF2FDA68C49C38ACDC66E7E73B409">
    <w:name w:val="020FF2FDA68C49C38ACDC66E7E73B409"/>
    <w:rsid w:val="009A549C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AA5952F97974B29BBD2E55DE5E1EF15">
    <w:name w:val="9AA5952F97974B29BBD2E55DE5E1EF15"/>
    <w:rsid w:val="009A549C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11</TotalTime>
  <Pages>30</Pages>
  <Words>3427</Words>
  <Characters>20876</Characters>
  <Application>Microsoft Office Word</Application>
  <DocSecurity>8</DocSecurity>
  <Lines>1043</Lines>
  <Paragraphs>540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CPCCBC6003</vt:lpstr>
    </vt:vector>
  </TitlesOfParts>
  <Company/>
  <LinksUpToDate>false</LinksUpToDate>
  <CharactersWithSpaces>23763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CPCCBC6003</dc:title>
  <dc:subject>Establish, maintain and review contract administration procedures and frameworks</dc:subject>
  <dc:creator>Author Name</dc:creator>
  <cp:lastModifiedBy>Jonathan Curro</cp:lastModifiedBy>
  <cp:revision>5</cp:revision>
  <cp:lastPrinted>2025-02-25T05:22:00Z</cp:lastPrinted>
  <dcterms:created xsi:type="dcterms:W3CDTF">2025-04-16T04:42:00Z</dcterms:created>
  <dcterms:modified xsi:type="dcterms:W3CDTF">2025-06-06T02:55:00Z</dcterms:modified>
  <cp:contentStatus>v2-0_16/04/2025</cp:contentStatus>
</cp:coreProperties>
</file>