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520" w:rsidRPr="004932A4" w:rsidRDefault="006C68C7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:rsidR="00577520" w:rsidRPr="004932A4" w:rsidRDefault="006C68C7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6D21D6">
            <w:rPr>
              <w:szCs w:val="32"/>
            </w:rPr>
            <w:t>CPCCBC4031A Process client requirements</w:t>
          </w:r>
        </w:sdtContent>
      </w:sdt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6C68C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6C68C7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53819724" w:edGrp="everyone"/>
            <w:r>
              <w:rPr>
                <w:rFonts w:ascii="Arial" w:hAnsi="Arial" w:cs="Arial"/>
                <w:sz w:val="22"/>
                <w:szCs w:val="22"/>
              </w:rPr>
              <w:t>Chang Qian</w:t>
            </w:r>
            <w:permEnd w:id="853819724"/>
          </w:p>
        </w:tc>
      </w:tr>
      <w:tr w:rsidR="00D262AB" w:rsidRPr="00DD7A44" w:rsidTr="006C68C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6C68C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7206954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6C68C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BE8ED97" wp14:editId="51EF7F17">
                      <wp:extent cx="1078852" cy="428625"/>
                      <wp:effectExtent l="0" t="0" r="762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8852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72069548" w:displacedByCustomXml="prev"/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6C68C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33409810" w:edGrp="everyone"/>
            <w:permEnd w:id="633409810"/>
          </w:p>
        </w:tc>
      </w:tr>
      <w:tr w:rsidR="00D262AB" w:rsidRPr="00DD7A44" w:rsidTr="006C68C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6C68C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58354192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6C68C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EB68E6" wp14:editId="41242D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83541926" w:displacedByCustomXml="next"/>
          </w:sdtContent>
        </w:sdt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6C68C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6C68C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2476263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6C68C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624762635"/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:rsidTr="006C68C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262AB" w:rsidRPr="00DD7A44" w:rsidRDefault="00D262AB" w:rsidP="006C68C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262AB" w:rsidRPr="00DD7A44" w:rsidRDefault="00D262AB" w:rsidP="006C68C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262AB" w:rsidRPr="00DD7A44" w:rsidRDefault="00D262AB" w:rsidP="006C68C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:rsidTr="006C68C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262AB" w:rsidRPr="00DD7A44" w:rsidRDefault="00D262AB" w:rsidP="006C68C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:rsidR="00D262AB" w:rsidRPr="00DD7A44" w:rsidRDefault="00D262AB" w:rsidP="006C68C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2435795" w:edGrp="everyone"/>
            <w:permEnd w:id="1162435795"/>
          </w:p>
        </w:tc>
        <w:tc>
          <w:tcPr>
            <w:tcW w:w="1272" w:type="dxa"/>
            <w:vAlign w:val="center"/>
          </w:tcPr>
          <w:p w:rsidR="00D262AB" w:rsidRPr="00DD7A44" w:rsidRDefault="00D262AB" w:rsidP="006C68C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262AB" w:rsidRPr="00DD7A44" w:rsidRDefault="00D262AB" w:rsidP="006C68C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:rsidTr="006C68C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262AB" w:rsidRPr="00DD7A44" w:rsidRDefault="00D262AB" w:rsidP="006C68C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262AB" w:rsidRPr="00DD7A44" w:rsidRDefault="00D262AB" w:rsidP="006C68C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909178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262AB" w:rsidRPr="00DD7A44" w:rsidRDefault="00D262AB" w:rsidP="006C68C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0917803" w:displacedByCustomXml="prev"/>
        <w:permStart w:id="776710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262AB" w:rsidRPr="00DD7A44" w:rsidRDefault="00D262AB" w:rsidP="006C68C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671049" w:displacedByCustomXml="prev"/>
      </w:tr>
    </w:tbl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:rsidR="000544F4" w:rsidRPr="00830749" w:rsidRDefault="000544F4" w:rsidP="000544F4">
      <w:pPr>
        <w:pStyle w:val="11CSTCPLQuestionBullet"/>
        <w:ind w:left="709" w:hanging="709"/>
      </w:pPr>
      <w:bookmarkStart w:id="1" w:name="_Ref428791704"/>
      <w:bookmarkEnd w:id="0"/>
      <w:r>
        <w:lastRenderedPageBreak/>
        <w:t>Identify four (4) details you would try to establish about the client’s design requirements.</w:t>
      </w:r>
      <w:bookmarkEnd w:id="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8C7" w:rsidRDefault="006C68C7" w:rsidP="006C68C7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permStart w:id="2012892040" w:edGrp="everyone"/>
            <w:r w:rsidRPr="006C68C7">
              <w:rPr>
                <w:rFonts w:ascii="Arial" w:hAnsi="Arial" w:cs="Arial"/>
                <w:sz w:val="22"/>
                <w:szCs w:val="22"/>
              </w:rPr>
              <w:t>Client’s objectives and priorities of the project</w:t>
            </w:r>
          </w:p>
          <w:p w:rsidR="006C68C7" w:rsidRDefault="006C68C7" w:rsidP="006C68C7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6C68C7">
              <w:rPr>
                <w:rFonts w:ascii="Arial" w:hAnsi="Arial" w:cs="Arial"/>
                <w:sz w:val="22"/>
                <w:szCs w:val="22"/>
              </w:rPr>
              <w:t>Space, time and budget parameters are aligned with the client’s vision and needs</w:t>
            </w:r>
          </w:p>
          <w:p w:rsidR="006C68C7" w:rsidRDefault="006C68C7" w:rsidP="00BD4857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6C68C7">
              <w:rPr>
                <w:rFonts w:ascii="Arial" w:hAnsi="Arial" w:cs="Arial"/>
                <w:sz w:val="22"/>
                <w:szCs w:val="22"/>
              </w:rPr>
              <w:t>Expectations are reasonable and attainable</w:t>
            </w:r>
          </w:p>
          <w:p w:rsidR="006C68C7" w:rsidRDefault="006C68C7" w:rsidP="00BD4857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6C68C7">
              <w:rPr>
                <w:rFonts w:ascii="Arial" w:hAnsi="Arial" w:cs="Arial"/>
                <w:sz w:val="22"/>
                <w:szCs w:val="22"/>
              </w:rPr>
              <w:t>Client’s role and the project structure</w:t>
            </w:r>
          </w:p>
          <w:p w:rsidR="000544F4" w:rsidRPr="006C68C7" w:rsidRDefault="006C68C7" w:rsidP="00BD4857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6C68C7">
              <w:rPr>
                <w:rFonts w:ascii="Arial" w:hAnsi="Arial" w:cs="Arial"/>
                <w:sz w:val="22"/>
                <w:szCs w:val="22"/>
              </w:rPr>
              <w:t>Building life span and flexibility requirements</w:t>
            </w:r>
          </w:p>
          <w:permEnd w:id="2012892040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82816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281605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" w:name="_Ref497316899"/>
      <w:r>
        <w:t>In what format should the client’s design requirements be recorded?</w:t>
      </w:r>
      <w:bookmarkEnd w:id="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6C68C7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959447200" w:edGrp="everyone"/>
            <w:r w:rsidRPr="006C68C7">
              <w:rPr>
                <w:rFonts w:ascii="Arial" w:hAnsi="Arial" w:cs="Arial"/>
                <w:sz w:val="22"/>
                <w:szCs w:val="22"/>
              </w:rPr>
              <w:t xml:space="preserve">a project </w:t>
            </w:r>
            <w:proofErr w:type="gramStart"/>
            <w:r w:rsidRPr="006C68C7">
              <w:rPr>
                <w:rFonts w:ascii="Arial" w:hAnsi="Arial" w:cs="Arial"/>
                <w:sz w:val="22"/>
                <w:szCs w:val="22"/>
              </w:rPr>
              <w:t>brief</w:t>
            </w:r>
            <w:proofErr w:type="gramEnd"/>
          </w:p>
          <w:permEnd w:id="959447200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83042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304232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3" w:name="_Ref497316910"/>
      <w:r>
        <w:t>Describe how explaining a product’s strengths and limitations can ensure the client’s design needs are met.</w:t>
      </w:r>
      <w:bookmarkEnd w:id="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6C68C7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453523309" w:edGrp="everyone"/>
            <w:r w:rsidRPr="006C68C7">
              <w:rPr>
                <w:rFonts w:ascii="Arial" w:hAnsi="Arial" w:cs="Arial"/>
                <w:sz w:val="22"/>
                <w:szCs w:val="22"/>
              </w:rPr>
              <w:t xml:space="preserve">Client can be assured they are buying a product that is well matched to their </w:t>
            </w:r>
            <w:proofErr w:type="gramStart"/>
            <w:r w:rsidRPr="006C68C7">
              <w:rPr>
                <w:rFonts w:ascii="Arial" w:hAnsi="Arial" w:cs="Arial"/>
                <w:sz w:val="22"/>
                <w:szCs w:val="22"/>
              </w:rPr>
              <w:t>particular needs</w:t>
            </w:r>
            <w:permEnd w:id="453523309"/>
            <w:proofErr w:type="gramEnd"/>
          </w:p>
        </w:tc>
        <w:permStart w:id="4444283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442833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4" w:name="_Ref497316911"/>
      <w:r>
        <w:t>Identify two (2) types of technical/product knowledge you should provide to a client who wishes to maximise sustainability.</w:t>
      </w:r>
      <w:bookmarkEnd w:id="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240" w:rsidRDefault="00A9624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71447618" w:edGrp="everyone"/>
            <w:r>
              <w:rPr>
                <w:rFonts w:ascii="Arial" w:hAnsi="Arial" w:cs="Arial"/>
                <w:sz w:val="22"/>
                <w:szCs w:val="22"/>
              </w:rPr>
              <w:t>Source of product;</w:t>
            </w:r>
          </w:p>
          <w:p w:rsidR="00A24AE0" w:rsidRDefault="005C6195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Availability in bulk</w:t>
            </w:r>
            <w:r w:rsidR="00A24AE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71447618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465715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46571514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5" w:name="_Ref497317156"/>
      <w:r>
        <w:lastRenderedPageBreak/>
        <w:t xml:space="preserve">Which of the following may be considered a restrictive covenant? </w:t>
      </w:r>
      <w:r>
        <w:br/>
        <w:t>Tick all that apply.</w:t>
      </w:r>
      <w:bookmarkEnd w:id="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589141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8914172" w:displacedByCustomXml="prev"/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911331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6C68C7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13319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3869366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6C68C7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69366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2894531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6C68C7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94531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6" w:name="_Ref497317158"/>
      <w:r>
        <w:t>Why should your client be notified about restrictive covenants?</w:t>
      </w:r>
      <w:bookmarkEnd w:id="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89791A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563655872" w:edGrp="everyone"/>
            <w:proofErr w:type="gramStart"/>
            <w:r w:rsidRPr="0089791A">
              <w:rPr>
                <w:rFonts w:ascii="Arial" w:hAnsi="Arial" w:cs="Arial"/>
                <w:sz w:val="22"/>
                <w:szCs w:val="22"/>
              </w:rPr>
              <w:t>In the event that</w:t>
            </w:r>
            <w:proofErr w:type="gramEnd"/>
            <w:r w:rsidRPr="0089791A">
              <w:rPr>
                <w:rFonts w:ascii="Arial" w:hAnsi="Arial" w:cs="Arial"/>
                <w:sz w:val="22"/>
                <w:szCs w:val="22"/>
              </w:rPr>
              <w:t xml:space="preserve"> a covenant is breached, legal action can be taken against the party breaching it</w:t>
            </w:r>
            <w:permEnd w:id="1563655872"/>
          </w:p>
        </w:tc>
        <w:permStart w:id="19702228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022283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7" w:name="_Ref497317175"/>
      <w:r>
        <w:t>What document sets out what a client can build within the Council area?</w:t>
      </w:r>
      <w:bookmarkEnd w:id="7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3523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202859302" w:edGrp="everyone"/>
            <w:r w:rsidRPr="003523E0">
              <w:rPr>
                <w:rFonts w:ascii="Arial" w:hAnsi="Arial" w:cs="Arial"/>
                <w:sz w:val="22"/>
                <w:szCs w:val="22"/>
              </w:rPr>
              <w:t>The City Plan</w:t>
            </w:r>
            <w:permEnd w:id="1202859302"/>
          </w:p>
        </w:tc>
        <w:permStart w:id="1393305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330583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8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3523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095189870" w:edGrp="everyone"/>
            <w:r>
              <w:rPr>
                <w:rFonts w:ascii="Arial" w:hAnsi="Arial" w:cs="Arial"/>
                <w:sz w:val="22"/>
                <w:szCs w:val="22"/>
              </w:rPr>
              <w:t xml:space="preserve">S22 - </w:t>
            </w:r>
            <w:r w:rsidRPr="003523E0">
              <w:rPr>
                <w:rFonts w:ascii="Arial" w:hAnsi="Arial" w:cs="Arial"/>
                <w:sz w:val="22"/>
                <w:szCs w:val="22"/>
              </w:rPr>
              <w:t>there is a duty to ensure that the design does not pose risks to people using the building for its intended purpose</w:t>
            </w:r>
            <w:permEnd w:id="1095189870"/>
          </w:p>
        </w:tc>
        <w:permStart w:id="732970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2970245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E5195E" w:rsidRDefault="00E5195E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9" w:name="_Ref497317794"/>
      <w:r>
        <w:t>True or False (Tick your response): The client requesting a design from an architect automatically holds copyright of the design.</w:t>
      </w:r>
      <w:bookmarkEnd w:id="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421823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7733D0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4218231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073133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7313360" w:displacedByCustomXml="prev"/>
      </w:tr>
      <w:tr w:rsidR="007733D0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21394274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3523E0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94274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0" w:name="_Ref497317801"/>
      <w:r>
        <w:lastRenderedPageBreak/>
        <w:t>Identify five (5) site features that would be identified when preparing a site plan.</w:t>
      </w:r>
      <w:bookmarkEnd w:id="1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3523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309752823" w:edGrp="everyone"/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523E0">
              <w:rPr>
                <w:rFonts w:ascii="Arial" w:hAnsi="Arial" w:cs="Arial"/>
                <w:sz w:val="22"/>
                <w:szCs w:val="22"/>
              </w:rPr>
              <w:t>ite location, access, general layout and surface features, existing buildings, old foundations, services, vegetation, surface water, and surrounding area</w:t>
            </w:r>
            <w:permEnd w:id="309752823"/>
          </w:p>
        </w:tc>
        <w:permStart w:id="1848730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873028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1" w:name="_Ref497317805"/>
      <w:r>
        <w:t>Explain the role of a drilling rig in establishing site costs.</w:t>
      </w:r>
      <w:bookmarkEnd w:id="1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3523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393117030" w:edGrp="everyone"/>
            <w:r>
              <w:rPr>
                <w:rFonts w:ascii="Arial" w:hAnsi="Arial" w:cs="Arial"/>
                <w:sz w:val="22"/>
                <w:szCs w:val="22"/>
              </w:rPr>
              <w:t>G</w:t>
            </w:r>
            <w:r w:rsidRPr="003523E0">
              <w:rPr>
                <w:rFonts w:ascii="Arial" w:hAnsi="Arial" w:cs="Arial"/>
                <w:sz w:val="22"/>
                <w:szCs w:val="22"/>
              </w:rPr>
              <w:t>ather samples for identifying the strength of the foundations (and any potential problems)</w:t>
            </w:r>
            <w:r w:rsidR="0012762E">
              <w:rPr>
                <w:rFonts w:ascii="Arial" w:hAnsi="Arial" w:cs="Arial"/>
                <w:sz w:val="22"/>
                <w:szCs w:val="22"/>
              </w:rPr>
              <w:t xml:space="preserve"> this will establish requirements for proposed structure, their loading and appropriate </w:t>
            </w:r>
            <w:proofErr w:type="spellStart"/>
            <w:r w:rsidR="0012762E">
              <w:rPr>
                <w:rFonts w:ascii="Arial" w:hAnsi="Arial" w:cs="Arial"/>
                <w:sz w:val="22"/>
                <w:szCs w:val="22"/>
              </w:rPr>
              <w:t>fundations</w:t>
            </w:r>
            <w:proofErr w:type="spellEnd"/>
            <w:r w:rsidR="0012762E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393117030"/>
          </w:p>
        </w:tc>
        <w:permStart w:id="5047587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4758709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2" w:name="_Ref497317816"/>
      <w:r w:rsidRPr="007425AE">
        <w:t>Identify three (3) site works activities that may be conducted by the builder.</w:t>
      </w:r>
      <w:bookmarkEnd w:id="1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3E0" w:rsidRPr="003523E0" w:rsidRDefault="003523E0" w:rsidP="003523E0">
            <w:pPr>
              <w:rPr>
                <w:rFonts w:ascii="Arial" w:hAnsi="Arial" w:cs="Arial"/>
                <w:sz w:val="22"/>
                <w:szCs w:val="22"/>
              </w:rPr>
            </w:pPr>
            <w:permStart w:id="800462202" w:edGrp="everyone"/>
            <w:r w:rsidRPr="003523E0">
              <w:rPr>
                <w:rFonts w:ascii="Arial" w:hAnsi="Arial" w:cs="Arial"/>
                <w:sz w:val="22"/>
                <w:szCs w:val="22"/>
              </w:rPr>
              <w:t>Determining and setting out building or construction features</w:t>
            </w:r>
          </w:p>
          <w:p w:rsidR="003523E0" w:rsidRPr="003523E0" w:rsidRDefault="003523E0" w:rsidP="003523E0">
            <w:pPr>
              <w:rPr>
                <w:rFonts w:ascii="Arial" w:hAnsi="Arial" w:cs="Arial"/>
                <w:sz w:val="22"/>
                <w:szCs w:val="22"/>
              </w:rPr>
            </w:pPr>
            <w:r w:rsidRPr="003523E0">
              <w:rPr>
                <w:rFonts w:ascii="Arial" w:hAnsi="Arial" w:cs="Arial"/>
                <w:sz w:val="22"/>
                <w:szCs w:val="22"/>
              </w:rPr>
              <w:t>Earthmoving, using tracked or wheeled earthmoving equipment</w:t>
            </w:r>
          </w:p>
          <w:p w:rsidR="000544F4" w:rsidRPr="001C4084" w:rsidRDefault="003523E0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3523E0">
              <w:rPr>
                <w:rFonts w:ascii="Arial" w:hAnsi="Arial" w:cs="Arial"/>
                <w:sz w:val="22"/>
                <w:szCs w:val="22"/>
              </w:rPr>
              <w:t>Establishing personal and vehicle access and egress to and from the site</w:t>
            </w:r>
            <w:permEnd w:id="800462202"/>
          </w:p>
        </w:tc>
        <w:permStart w:id="2988530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885302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3" w:name="_Ref497317822"/>
      <w:r>
        <w:t>Identify two (2) documents that a client would receive in relation to site investigations and costs.</w:t>
      </w:r>
      <w:bookmarkEnd w:id="1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3523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830543060" w:edGrp="everyone"/>
            <w:r>
              <w:rPr>
                <w:rFonts w:ascii="Arial" w:hAnsi="Arial" w:cs="Arial"/>
                <w:sz w:val="22"/>
                <w:szCs w:val="22"/>
              </w:rPr>
              <w:t>Site Plan</w:t>
            </w:r>
            <w:r w:rsidR="0012762E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523E0">
              <w:rPr>
                <w:rFonts w:ascii="Arial" w:hAnsi="Arial" w:cs="Arial"/>
                <w:sz w:val="22"/>
                <w:szCs w:val="22"/>
              </w:rPr>
              <w:t>Interpret report</w:t>
            </w:r>
            <w:r w:rsidR="0012762E">
              <w:rPr>
                <w:rFonts w:ascii="Arial" w:hAnsi="Arial" w:cs="Arial"/>
                <w:sz w:val="22"/>
                <w:szCs w:val="22"/>
              </w:rPr>
              <w:t xml:space="preserve">, site photos etc… </w:t>
            </w:r>
            <w:permEnd w:id="830543060"/>
          </w:p>
        </w:tc>
        <w:permStart w:id="16790478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04780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544F4" w:rsidRPr="007425AE" w:rsidRDefault="000544F4" w:rsidP="000544F4">
      <w:pPr>
        <w:pStyle w:val="11CSTCPLQuestionBullet"/>
        <w:ind w:left="709" w:hanging="709"/>
      </w:pPr>
      <w:bookmarkStart w:id="14" w:name="_Ref497318510"/>
      <w:r w:rsidRPr="007425AE">
        <w:lastRenderedPageBreak/>
        <w:t>Identify two (2) disclaimers you may need to give a client with regards to site costs.</w:t>
      </w:r>
      <w:bookmarkEnd w:id="1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12762E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681601889" w:edGrp="everyone"/>
            <w:r>
              <w:rPr>
                <w:rFonts w:ascii="Arial" w:hAnsi="Arial" w:cs="Arial"/>
                <w:sz w:val="22"/>
                <w:szCs w:val="22"/>
              </w:rPr>
              <w:t>If during excavation worse conditions are encountered, foundation may need to be strengthened;</w:t>
            </w:r>
          </w:p>
          <w:p w:rsidR="0012762E" w:rsidRDefault="0012762E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Sloping sites which require cut and fill</w:t>
            </w:r>
          </w:p>
          <w:permEnd w:id="681601889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617790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177900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5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157" w:rsidRPr="00537157" w:rsidRDefault="00537157" w:rsidP="00537157">
            <w:pPr>
              <w:rPr>
                <w:rFonts w:ascii="Arial" w:hAnsi="Arial" w:cs="Arial"/>
                <w:sz w:val="22"/>
                <w:szCs w:val="22"/>
              </w:rPr>
            </w:pPr>
            <w:permStart w:id="1625770988" w:edGrp="everyone"/>
            <w:proofErr w:type="gramStart"/>
            <w:r>
              <w:rPr>
                <w:rFonts w:ascii="Arial" w:hAnsi="Arial" w:cs="Arial"/>
                <w:sz w:val="22"/>
                <w:szCs w:val="22"/>
              </w:rPr>
              <w:t>So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the drafting personnel can fully understand those requirements and </w:t>
            </w:r>
            <w:r w:rsidRPr="00537157">
              <w:rPr>
                <w:rFonts w:ascii="Arial" w:hAnsi="Arial" w:cs="Arial"/>
                <w:sz w:val="22"/>
                <w:szCs w:val="22"/>
              </w:rPr>
              <w:t xml:space="preserve">will </w:t>
            </w:r>
            <w:r w:rsidR="0012762E">
              <w:rPr>
                <w:rFonts w:ascii="Arial" w:hAnsi="Arial" w:cs="Arial"/>
                <w:sz w:val="22"/>
                <w:szCs w:val="22"/>
              </w:rPr>
              <w:t>incorporate these requirements in</w:t>
            </w:r>
            <w:r w:rsidRPr="00537157">
              <w:rPr>
                <w:rFonts w:ascii="Arial" w:hAnsi="Arial" w:cs="Arial"/>
                <w:sz w:val="22"/>
                <w:szCs w:val="22"/>
              </w:rPr>
              <w:t xml:space="preserve"> further detail</w:t>
            </w:r>
            <w:r>
              <w:rPr>
                <w:rFonts w:ascii="Arial" w:hAnsi="Arial" w:cs="Arial"/>
                <w:sz w:val="22"/>
                <w:szCs w:val="22"/>
              </w:rPr>
              <w:t xml:space="preserve"> design</w:t>
            </w:r>
          </w:p>
          <w:permEnd w:id="1625770988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9496972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69723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6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6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537157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628574707" w:edGrp="everyone"/>
            <w:r w:rsidRPr="00537157">
              <w:rPr>
                <w:rFonts w:ascii="Arial" w:hAnsi="Arial" w:cs="Arial"/>
                <w:sz w:val="22"/>
                <w:szCs w:val="22"/>
              </w:rPr>
              <w:t>a concept drawing</w:t>
            </w:r>
            <w:permEnd w:id="628574707"/>
          </w:p>
        </w:tc>
        <w:permStart w:id="8739446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3944604" w:displacedByCustomXml="prev"/>
      </w:tr>
    </w:tbl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7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042C3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810119196" w:edGrp="everyone"/>
            <w:r>
              <w:rPr>
                <w:rFonts w:ascii="Arial" w:hAnsi="Arial" w:cs="Arial"/>
                <w:sz w:val="22"/>
                <w:szCs w:val="22"/>
              </w:rPr>
              <w:t>Section, elevation, 3D imagery</w:t>
            </w:r>
            <w:permEnd w:id="810119196"/>
          </w:p>
        </w:tc>
        <w:permStart w:id="17626627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266276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537157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830278744" w:edGrp="everyone"/>
            <w:r w:rsidRPr="00537157">
              <w:rPr>
                <w:rFonts w:ascii="Arial" w:hAnsi="Arial" w:cs="Arial"/>
                <w:sz w:val="22"/>
                <w:szCs w:val="22"/>
              </w:rPr>
              <w:t>floor areas, use types, likely forms of construction, façade treatments, parking, access, building performance criteria and technical systems</w:t>
            </w:r>
            <w:permEnd w:id="830278744"/>
          </w:p>
        </w:tc>
        <w:permStart w:id="596393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63931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9" w:name="_Ref497318955"/>
      <w:r>
        <w:t>True or False (Tick your response): All documents should be sighted by the client, with details initialled.</w:t>
      </w:r>
      <w:bookmarkEnd w:id="1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322318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537157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3223186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5595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595433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0650451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6504519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0" w:name="_Ref428786304"/>
      <w:bookmarkStart w:id="21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0"/>
      <w:r w:rsidR="00DE2AAF">
        <w:rPr>
          <w:rFonts w:ascii="Arial" w:hAnsi="Arial"/>
          <w:b/>
        </w:rPr>
        <w:t xml:space="preserve"> Tick all that apply.</w:t>
      </w:r>
      <w:bookmarkEnd w:id="21"/>
    </w:p>
    <w:p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1042417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2417728" w:displacedByCustomXml="prev"/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6486756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A24A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867567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7632366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32366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8600721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A24A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00721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</w:tbl>
    <w:p w:rsidR="00DE2AAF" w:rsidRDefault="00DE2AAF" w:rsidP="00DE2AAF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2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915045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0541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A24A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915045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737978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3797873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690851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9085119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3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3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A24A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217221165" w:edGrp="everyone"/>
            <w:r w:rsidRPr="00A24AE0">
              <w:rPr>
                <w:rFonts w:ascii="Arial" w:hAnsi="Arial" w:cs="Arial"/>
                <w:sz w:val="22"/>
                <w:szCs w:val="22"/>
              </w:rPr>
              <w:t xml:space="preserve">Level 1 </w:t>
            </w:r>
            <w:r w:rsidR="005C336F">
              <w:rPr>
                <w:rFonts w:ascii="Arial" w:hAnsi="Arial" w:cs="Arial"/>
                <w:sz w:val="22"/>
                <w:szCs w:val="22"/>
              </w:rPr>
              <w:t xml:space="preserve">QBCC </w:t>
            </w:r>
            <w:r w:rsidRPr="00A24AE0">
              <w:rPr>
                <w:rFonts w:ascii="Arial" w:hAnsi="Arial" w:cs="Arial"/>
                <w:sz w:val="22"/>
                <w:szCs w:val="22"/>
              </w:rPr>
              <w:t>– Renovation, Extension and Repair contracts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A24AE0" w:rsidRDefault="00A24AE0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A24AE0">
              <w:rPr>
                <w:rFonts w:ascii="Arial" w:hAnsi="Arial" w:cs="Arial"/>
                <w:sz w:val="22"/>
                <w:szCs w:val="22"/>
              </w:rPr>
              <w:t>For renovations, extensions and routine repairs on existing homes for contracts</w:t>
            </w:r>
            <w:r>
              <w:rPr>
                <w:rFonts w:ascii="Arial" w:hAnsi="Arial" w:cs="Arial"/>
                <w:sz w:val="22"/>
                <w:szCs w:val="22"/>
              </w:rPr>
              <w:t xml:space="preserve"> up to</w:t>
            </w:r>
            <w:r w:rsidRPr="00A24AE0">
              <w:rPr>
                <w:rFonts w:ascii="Arial" w:hAnsi="Arial" w:cs="Arial"/>
                <w:sz w:val="22"/>
                <w:szCs w:val="22"/>
              </w:rPr>
              <w:t xml:space="preserve"> $19,999</w:t>
            </w:r>
          </w:p>
          <w:permEnd w:id="1217221165"/>
          <w:p w:rsidR="000544F4" w:rsidRPr="00EA76DB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792720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79272021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4"/>
    </w:p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06" w:rsidRPr="00EA76DB" w:rsidRDefault="00A24AE0" w:rsidP="007425AE">
            <w:pPr>
              <w:rPr>
                <w:rFonts w:ascii="Arial" w:hAnsi="Arial" w:cs="Arial"/>
                <w:sz w:val="22"/>
                <w:szCs w:val="22"/>
              </w:rPr>
            </w:pPr>
            <w:permStart w:id="498731812" w:edGrp="everyone"/>
            <w:r w:rsidRPr="00A24AE0">
              <w:rPr>
                <w:rFonts w:ascii="Arial" w:hAnsi="Arial" w:cs="Arial"/>
                <w:sz w:val="22"/>
                <w:szCs w:val="22"/>
              </w:rPr>
              <w:t xml:space="preserve">Level 2 </w:t>
            </w:r>
            <w:r w:rsidR="005C336F">
              <w:rPr>
                <w:rFonts w:ascii="Arial" w:hAnsi="Arial" w:cs="Arial"/>
                <w:sz w:val="22"/>
                <w:szCs w:val="22"/>
              </w:rPr>
              <w:t xml:space="preserve">QBCC </w:t>
            </w:r>
            <w:r w:rsidRPr="00A24AE0">
              <w:rPr>
                <w:rFonts w:ascii="Arial" w:hAnsi="Arial" w:cs="Arial"/>
                <w:sz w:val="22"/>
                <w:szCs w:val="22"/>
              </w:rPr>
              <w:t>– Renovation, Extension and Repair contracts</w:t>
            </w:r>
            <w:permEnd w:id="498731812"/>
          </w:p>
        </w:tc>
        <w:permStart w:id="397686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7686494" w:displacedByCustomXml="prev"/>
      </w:tr>
    </w:tbl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5" w:name="_Ref497319233"/>
      <w:r>
        <w:lastRenderedPageBreak/>
        <w:t>Which of the following parties could preliminary contracts be submitted to for checking and recording? Tick all that apply.</w:t>
      </w:r>
      <w:bookmarkEnd w:id="2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538557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3855791" w:displacedByCustomXml="prev"/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9855067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27322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A24A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550673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9573249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5C336F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573249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23091183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A24A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091183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6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6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A24A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980818426" w:edGrp="everyone"/>
            <w:r>
              <w:rPr>
                <w:rFonts w:ascii="Arial" w:hAnsi="Arial" w:cs="Arial"/>
                <w:sz w:val="22"/>
                <w:szCs w:val="22"/>
              </w:rPr>
              <w:t>Utility supply and waste disposa</w:t>
            </w:r>
            <w:r w:rsidR="005C336F">
              <w:rPr>
                <w:rFonts w:ascii="Arial" w:hAnsi="Arial" w:cs="Arial"/>
                <w:sz w:val="22"/>
                <w:szCs w:val="22"/>
              </w:rPr>
              <w:t xml:space="preserve">l </w:t>
            </w:r>
            <w:r w:rsidR="00F96118">
              <w:rPr>
                <w:rFonts w:ascii="Arial" w:hAnsi="Arial" w:cs="Arial"/>
                <w:sz w:val="22"/>
                <w:szCs w:val="22"/>
              </w:rPr>
              <w:t>etc…</w:t>
            </w:r>
            <w:r>
              <w:rPr>
                <w:rFonts w:ascii="Arial" w:hAnsi="Arial" w:cs="Arial"/>
                <w:sz w:val="22"/>
                <w:szCs w:val="22"/>
              </w:rPr>
              <w:t>l</w:t>
            </w:r>
            <w:permEnd w:id="980818426"/>
          </w:p>
        </w:tc>
        <w:permStart w:id="19497873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9787315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7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AE0" w:rsidRPr="00A24AE0" w:rsidRDefault="00A24AE0" w:rsidP="00A24AE0">
            <w:pPr>
              <w:rPr>
                <w:rFonts w:ascii="Arial" w:hAnsi="Arial" w:cs="Arial"/>
                <w:sz w:val="22"/>
                <w:szCs w:val="22"/>
              </w:rPr>
            </w:pPr>
            <w:permStart w:id="2066576211" w:edGrp="everyone"/>
            <w:r w:rsidRPr="00A24AE0">
              <w:rPr>
                <w:rFonts w:ascii="Arial" w:hAnsi="Arial" w:cs="Arial"/>
                <w:sz w:val="22"/>
                <w:szCs w:val="22"/>
              </w:rPr>
              <w:t>Construction documentation should be processed according to the preliminary contract/plan agreement details</w:t>
            </w:r>
          </w:p>
          <w:p w:rsidR="00A24AE0" w:rsidRPr="00A24AE0" w:rsidRDefault="00A24AE0" w:rsidP="00A24AE0">
            <w:pPr>
              <w:rPr>
                <w:rFonts w:ascii="Arial" w:hAnsi="Arial" w:cs="Arial"/>
                <w:sz w:val="22"/>
                <w:szCs w:val="22"/>
              </w:rPr>
            </w:pPr>
            <w:r w:rsidRPr="00A24AE0">
              <w:rPr>
                <w:rFonts w:ascii="Arial" w:hAnsi="Arial" w:cs="Arial"/>
                <w:sz w:val="22"/>
                <w:szCs w:val="22"/>
              </w:rPr>
              <w:t>This will ensure that other services meet the client’s requirements – for example:</w:t>
            </w:r>
          </w:p>
          <w:p w:rsidR="00A24AE0" w:rsidRPr="00A24AE0" w:rsidRDefault="00A24AE0" w:rsidP="00A24AE0">
            <w:pPr>
              <w:rPr>
                <w:rFonts w:ascii="Arial" w:hAnsi="Arial" w:cs="Arial"/>
                <w:sz w:val="22"/>
                <w:szCs w:val="22"/>
              </w:rPr>
            </w:pPr>
            <w:r w:rsidRPr="00A24AE0">
              <w:rPr>
                <w:rFonts w:ascii="Arial" w:hAnsi="Arial" w:cs="Arial"/>
                <w:sz w:val="22"/>
                <w:szCs w:val="22"/>
              </w:rPr>
              <w:t>Materials orders are correct</w:t>
            </w:r>
          </w:p>
          <w:p w:rsidR="000544F4" w:rsidRPr="00EA76DB" w:rsidRDefault="00A24AE0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A24AE0">
              <w:rPr>
                <w:rFonts w:ascii="Arial" w:hAnsi="Arial" w:cs="Arial"/>
                <w:sz w:val="22"/>
                <w:szCs w:val="22"/>
              </w:rPr>
              <w:t>Subcontractors are organised accordingly</w:t>
            </w:r>
            <w:permEnd w:id="2066576211"/>
          </w:p>
        </w:tc>
        <w:permStart w:id="15880065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800655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8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28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05A" w:rsidRPr="00F7705A" w:rsidRDefault="00F7705A" w:rsidP="00F7705A">
            <w:pPr>
              <w:rPr>
                <w:rFonts w:ascii="Arial" w:hAnsi="Arial" w:cs="Arial"/>
                <w:sz w:val="22"/>
                <w:szCs w:val="22"/>
              </w:rPr>
            </w:pPr>
            <w:permStart w:id="515650253" w:edGrp="everyone"/>
            <w:r w:rsidRPr="00F7705A">
              <w:rPr>
                <w:rFonts w:ascii="Arial" w:hAnsi="Arial" w:cs="Arial"/>
                <w:sz w:val="22"/>
                <w:szCs w:val="22"/>
              </w:rPr>
              <w:t>Carrying out building work</w:t>
            </w:r>
          </w:p>
          <w:p w:rsidR="00F7705A" w:rsidRPr="00F7705A" w:rsidRDefault="00F7705A" w:rsidP="00F7705A">
            <w:pPr>
              <w:rPr>
                <w:rFonts w:ascii="Arial" w:hAnsi="Arial" w:cs="Arial"/>
                <w:sz w:val="22"/>
                <w:szCs w:val="22"/>
              </w:rPr>
            </w:pPr>
            <w:r w:rsidRPr="00F7705A">
              <w:rPr>
                <w:rFonts w:ascii="Arial" w:hAnsi="Arial" w:cs="Arial"/>
                <w:sz w:val="22"/>
                <w:szCs w:val="22"/>
              </w:rPr>
              <w:t>Carrying out plumbing or drainage work</w:t>
            </w:r>
          </w:p>
          <w:p w:rsidR="00F7705A" w:rsidRPr="00F7705A" w:rsidRDefault="00F7705A" w:rsidP="00F7705A">
            <w:pPr>
              <w:rPr>
                <w:rFonts w:ascii="Arial" w:hAnsi="Arial" w:cs="Arial"/>
                <w:sz w:val="22"/>
                <w:szCs w:val="22"/>
              </w:rPr>
            </w:pPr>
            <w:r w:rsidRPr="00F7705A">
              <w:rPr>
                <w:rFonts w:ascii="Arial" w:hAnsi="Arial" w:cs="Arial"/>
                <w:sz w:val="22"/>
                <w:szCs w:val="22"/>
              </w:rPr>
              <w:t>Carrying out operational work</w:t>
            </w:r>
          </w:p>
          <w:p w:rsidR="00F7705A" w:rsidRPr="00F7705A" w:rsidRDefault="00F7705A" w:rsidP="00F7705A">
            <w:pPr>
              <w:rPr>
                <w:rFonts w:ascii="Arial" w:hAnsi="Arial" w:cs="Arial"/>
                <w:sz w:val="22"/>
                <w:szCs w:val="22"/>
              </w:rPr>
            </w:pPr>
            <w:r w:rsidRPr="00F7705A">
              <w:rPr>
                <w:rFonts w:ascii="Arial" w:hAnsi="Arial" w:cs="Arial"/>
                <w:sz w:val="22"/>
                <w:szCs w:val="22"/>
              </w:rPr>
              <w:t>Reconfiguring a lot (i.e. a subdivision)</w:t>
            </w:r>
          </w:p>
          <w:p w:rsidR="000544F4" w:rsidRPr="001C4084" w:rsidRDefault="00F7705A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F7705A">
              <w:rPr>
                <w:rFonts w:ascii="Arial" w:hAnsi="Arial" w:cs="Arial"/>
                <w:sz w:val="22"/>
                <w:szCs w:val="22"/>
              </w:rPr>
              <w:t>Making a material change of use of premises (i.e. starting a new use, re-establishing a use that has been abandoned or changing the intensity or scale of the use).</w:t>
            </w:r>
            <w:permEnd w:id="515650253"/>
          </w:p>
        </w:tc>
        <w:permStart w:id="14955412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5541247" w:displacedByCustomXml="prev"/>
      </w:tr>
    </w:tbl>
    <w:p w:rsidR="00C84299" w:rsidRDefault="00C84299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29" w:name="_Ref496178500"/>
      <w:r>
        <w:lastRenderedPageBreak/>
        <w:t>At which of the following stages would a development approval be sought? Tick your response.</w:t>
      </w:r>
      <w:bookmarkEnd w:id="29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08360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8360241" w:displacedByCustomXml="prev"/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6945689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042C32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9456892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4441045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441045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4590428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590428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09935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09935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0" w:name="_Ref496178501"/>
      <w:r>
        <w:t>True or False (Tick your response): Building approval is separate to planning approval.</w:t>
      </w:r>
      <w:bookmarkEnd w:id="30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615542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042C32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6155426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73530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3530256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814351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814351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DF393F" w:rsidP="00877094">
      <w:pPr>
        <w:pStyle w:val="11CSTCPLQuestionBullet"/>
        <w:ind w:left="709" w:hanging="709"/>
      </w:pPr>
      <w:bookmarkStart w:id="31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1"/>
    </w:p>
    <w:p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41872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042C32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418725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225483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2548326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5456940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4569402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DF393F" w:rsidRDefault="00DF393F" w:rsidP="00DF393F">
      <w:pPr>
        <w:rPr>
          <w:rFonts w:ascii="Arial" w:hAnsi="Arial" w:cs="Arial"/>
          <w:sz w:val="22"/>
          <w:szCs w:val="22"/>
        </w:rPr>
      </w:pPr>
    </w:p>
    <w:p w:rsidR="00586C1F" w:rsidRDefault="00586C1F" w:rsidP="00577520">
      <w:pPr>
        <w:rPr>
          <w:rFonts w:ascii="Arial" w:hAnsi="Arial" w:cs="Arial"/>
          <w:sz w:val="22"/>
          <w:szCs w:val="22"/>
        </w:rPr>
      </w:pPr>
    </w:p>
    <w:p w:rsidR="00D50440" w:rsidRPr="00830749" w:rsidRDefault="00B70FBF" w:rsidP="00D50440">
      <w:pPr>
        <w:pStyle w:val="11CSTCPLQuestionBullet"/>
        <w:ind w:left="709" w:hanging="709"/>
      </w:pPr>
      <w:bookmarkStart w:id="32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2"/>
    </w:p>
    <w:p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8699545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9954525" w:displacedByCustomXml="prev"/>
      </w:tr>
      <w:tr w:rsidR="00D50440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B47392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52969015" w:edGrp="everyone"/>
            <w:r>
              <w:rPr>
                <w:rFonts w:ascii="Arial" w:hAnsi="Arial" w:cs="Arial"/>
                <w:sz w:val="22"/>
                <w:szCs w:val="22"/>
              </w:rPr>
              <w:t xml:space="preserve">Site </w:t>
            </w:r>
            <w:r w:rsidR="00042C32">
              <w:rPr>
                <w:rFonts w:ascii="Arial" w:hAnsi="Arial" w:cs="Arial"/>
                <w:sz w:val="22"/>
                <w:szCs w:val="22"/>
              </w:rPr>
              <w:t>Survey</w:t>
            </w:r>
            <w:permEnd w:id="529690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Default="00D50440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042C32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253377212" w:edGrp="everyone"/>
            <w:r>
              <w:rPr>
                <w:rFonts w:ascii="Arial" w:hAnsi="Arial" w:cs="Arial"/>
                <w:sz w:val="22"/>
                <w:szCs w:val="22"/>
              </w:rPr>
              <w:t>Geotech Report</w:t>
            </w:r>
            <w:r w:rsidR="00B47392">
              <w:rPr>
                <w:rFonts w:ascii="Arial" w:hAnsi="Arial" w:cs="Arial"/>
                <w:sz w:val="22"/>
                <w:szCs w:val="22"/>
              </w:rPr>
              <w:t>, surrounding environment report</w:t>
            </w:r>
            <w:permEnd w:id="25337721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0D26DA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1978956660" w:edGrp="everyone"/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042C32">
              <w:rPr>
                <w:rFonts w:ascii="Arial" w:hAnsi="Arial" w:cs="Arial"/>
                <w:sz w:val="22"/>
                <w:szCs w:val="22"/>
              </w:rPr>
              <w:t>esign</w:t>
            </w:r>
            <w:r>
              <w:rPr>
                <w:rFonts w:ascii="Arial" w:hAnsi="Arial" w:cs="Arial"/>
                <w:sz w:val="22"/>
                <w:szCs w:val="22"/>
              </w:rPr>
              <w:t xml:space="preserve"> drawings </w:t>
            </w:r>
            <w:r w:rsidR="00042C32">
              <w:rPr>
                <w:rFonts w:ascii="Arial" w:hAnsi="Arial" w:cs="Arial"/>
                <w:sz w:val="22"/>
                <w:szCs w:val="22"/>
              </w:rPr>
              <w:t xml:space="preserve">and Specifications </w:t>
            </w:r>
            <w:permEnd w:id="19789566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</w:tbl>
    <w:p w:rsidR="006941E1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830749" w:rsidRDefault="00E5195E" w:rsidP="006941E1">
      <w:pPr>
        <w:pStyle w:val="11CSTCPLQuestionBullet"/>
        <w:ind w:left="709" w:hanging="709"/>
      </w:pPr>
      <w:bookmarkStart w:id="33" w:name="_Ref496175209"/>
      <w:r>
        <w:lastRenderedPageBreak/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3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1E1" w:rsidRDefault="000D26DA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522612116" w:edGrp="everyone"/>
            <w:r>
              <w:rPr>
                <w:rFonts w:ascii="Arial" w:hAnsi="Arial" w:cs="Arial"/>
                <w:sz w:val="22"/>
                <w:szCs w:val="22"/>
              </w:rPr>
              <w:t xml:space="preserve">Planning report </w:t>
            </w:r>
          </w:p>
          <w:p w:rsidR="00B47392" w:rsidRDefault="00B47392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 of development</w:t>
            </w:r>
          </w:p>
          <w:permEnd w:id="522612116"/>
          <w:p w:rsidR="006941E1" w:rsidRPr="001C4084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35939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593901" w:displacedByCustomXml="prev"/>
      </w:tr>
    </w:tbl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830749" w:rsidRDefault="00DF393F" w:rsidP="006941E1">
      <w:pPr>
        <w:pStyle w:val="11CSTCPLQuestionBullet"/>
        <w:ind w:left="709" w:hanging="709"/>
      </w:pPr>
      <w:bookmarkStart w:id="34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4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DA" w:rsidRPr="000D26DA" w:rsidRDefault="000D26DA" w:rsidP="000D26DA">
            <w:pPr>
              <w:rPr>
                <w:rFonts w:ascii="Arial" w:hAnsi="Arial" w:cs="Arial"/>
                <w:sz w:val="22"/>
                <w:szCs w:val="22"/>
              </w:rPr>
            </w:pPr>
            <w:permStart w:id="1874074908" w:edGrp="everyone"/>
            <w:r w:rsidRPr="000D26DA">
              <w:rPr>
                <w:rFonts w:ascii="Arial" w:hAnsi="Arial" w:cs="Arial"/>
                <w:sz w:val="22"/>
                <w:szCs w:val="22"/>
              </w:rPr>
              <w:t>Completed Development Services lodgement form</w:t>
            </w:r>
          </w:p>
          <w:p w:rsidR="000D26DA" w:rsidRPr="000D26DA" w:rsidRDefault="000D26DA" w:rsidP="000D26DA">
            <w:pPr>
              <w:rPr>
                <w:rFonts w:ascii="Arial" w:hAnsi="Arial" w:cs="Arial"/>
                <w:sz w:val="22"/>
                <w:szCs w:val="22"/>
              </w:rPr>
            </w:pPr>
            <w:r w:rsidRPr="000D26DA"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:rsidR="000D26DA" w:rsidRPr="000D26DA" w:rsidRDefault="000D26DA" w:rsidP="000D26DA">
            <w:pPr>
              <w:rPr>
                <w:rFonts w:ascii="Arial" w:hAnsi="Arial" w:cs="Arial"/>
                <w:sz w:val="22"/>
                <w:szCs w:val="22"/>
              </w:rPr>
            </w:pPr>
            <w:r w:rsidRPr="000D26DA">
              <w:rPr>
                <w:rFonts w:ascii="Arial" w:hAnsi="Arial" w:cs="Arial"/>
                <w:sz w:val="22"/>
                <w:szCs w:val="22"/>
              </w:rPr>
              <w:t>Land owner’s consent</w:t>
            </w:r>
          </w:p>
          <w:permEnd w:id="1874074908"/>
          <w:p w:rsidR="006941E1" w:rsidRPr="001C4084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34200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420018" w:displacedByCustomXml="prev"/>
      </w:tr>
    </w:tbl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5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5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1C4084" w:rsidRDefault="00BA2315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510216730" w:edGrp="everyone"/>
            <w:r w:rsidRPr="00BA2315">
              <w:rPr>
                <w:rFonts w:ascii="Arial" w:hAnsi="Arial" w:cs="Arial"/>
                <w:sz w:val="22"/>
                <w:szCs w:val="22"/>
              </w:rPr>
              <w:t>draftsperson or architect</w:t>
            </w:r>
            <w:permEnd w:id="1510216730"/>
          </w:p>
        </w:tc>
        <w:permStart w:id="3811601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1160151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6" w:name="_Ref428791713"/>
      <w:r>
        <w:t>Name three (3) approvals that must be lodged through the Council, as opposed to through a building certifier.</w:t>
      </w:r>
      <w:bookmarkEnd w:id="36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26DA" w:rsidRDefault="000D26DA" w:rsidP="00AF61C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permStart w:id="974131285" w:edGrp="everyone"/>
            <w:r w:rsidRPr="000D26DA">
              <w:rPr>
                <w:rFonts w:ascii="Arial" w:hAnsi="Arial" w:cs="Arial"/>
                <w:sz w:val="22"/>
                <w:szCs w:val="22"/>
              </w:rPr>
              <w:t>Any town planning matters that are not accepted development</w:t>
            </w:r>
          </w:p>
          <w:p w:rsidR="000D26DA" w:rsidRDefault="000D26DA" w:rsidP="00AF61C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0D26DA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</w:t>
            </w:r>
          </w:p>
          <w:p w:rsidR="00653F51" w:rsidRPr="000D26DA" w:rsidRDefault="000D26DA" w:rsidP="00AF61CF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0D26DA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ermEnd w:id="974131285"/>
          <w:p w:rsidR="00653F51" w:rsidRPr="001C4084" w:rsidRDefault="00653F5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845613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4561345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77520" w:rsidRPr="00830749" w:rsidRDefault="00B70FBF" w:rsidP="00577520">
      <w:pPr>
        <w:pStyle w:val="11CSTCPLQuestionBullet"/>
        <w:ind w:left="709" w:hanging="709"/>
      </w:pPr>
      <w:bookmarkStart w:id="37" w:name="_Ref428791708"/>
      <w:r>
        <w:lastRenderedPageBreak/>
        <w:t>What should be considered when developing a plan for the process of lodging approval applications</w:t>
      </w:r>
      <w:r w:rsidR="00577520">
        <w:t>?</w:t>
      </w:r>
      <w:bookmarkEnd w:id="37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B47392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1089154625" w:edGrp="everyone"/>
            <w:r>
              <w:rPr>
                <w:rFonts w:ascii="Arial" w:hAnsi="Arial" w:cs="Arial"/>
                <w:sz w:val="22"/>
                <w:szCs w:val="22"/>
              </w:rPr>
              <w:t>Schedules of requirements</w:t>
            </w:r>
            <w:permEnd w:id="1089154625"/>
          </w:p>
        </w:tc>
        <w:permStart w:id="14118006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1800652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8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38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685293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B47392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852933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916435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1643549" w:displacedByCustomXml="prev"/>
      </w:tr>
      <w:tr w:rsidR="007B435E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13399047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B47392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99047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</w:tr>
    </w:tbl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9" w:name="_Ref496180136"/>
      <w:r>
        <w:t>The council assesses development under the application types listed below. Describe each assessment type and whether the public must be notified.</w:t>
      </w:r>
      <w:bookmarkEnd w:id="39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898864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886421" w:displacedByCustomXml="prev"/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57A93" w:rsidRPr="00957A93" w:rsidRDefault="00957A93" w:rsidP="00957A93">
            <w:pPr>
              <w:rPr>
                <w:rFonts w:ascii="Arial" w:hAnsi="Arial" w:cs="Arial"/>
                <w:sz w:val="22"/>
                <w:szCs w:val="22"/>
              </w:rPr>
            </w:pPr>
            <w:permStart w:id="2063615026" w:edGrp="everyone"/>
            <w:r w:rsidRPr="00957A93">
              <w:rPr>
                <w:rFonts w:ascii="Arial" w:hAnsi="Arial" w:cs="Arial"/>
                <w:sz w:val="22"/>
                <w:szCs w:val="22"/>
              </w:rPr>
              <w:t xml:space="preserve">A code development application is assessed against the codes identified for the use within City Plan. </w:t>
            </w:r>
          </w:p>
          <w:p w:rsidR="00957A93" w:rsidRPr="00957A93" w:rsidRDefault="00957A93" w:rsidP="00957A93">
            <w:pPr>
              <w:rPr>
                <w:rFonts w:ascii="Arial" w:hAnsi="Arial" w:cs="Arial"/>
                <w:sz w:val="22"/>
                <w:szCs w:val="22"/>
              </w:rPr>
            </w:pPr>
            <w:r w:rsidRPr="00957A93">
              <w:rPr>
                <w:rFonts w:ascii="Arial" w:hAnsi="Arial" w:cs="Arial"/>
                <w:sz w:val="22"/>
                <w:szCs w:val="22"/>
              </w:rPr>
              <w:t xml:space="preserve">This type of application can be assessed relatively quickly and does not require public notification. </w:t>
            </w:r>
          </w:p>
          <w:p w:rsidR="00F87616" w:rsidRPr="000D1DEE" w:rsidRDefault="00957A93" w:rsidP="000D1DEE">
            <w:pPr>
              <w:rPr>
                <w:rFonts w:ascii="Arial" w:hAnsi="Arial" w:cs="Arial"/>
                <w:sz w:val="22"/>
                <w:szCs w:val="22"/>
              </w:rPr>
            </w:pPr>
            <w:r w:rsidRPr="00957A93">
              <w:rPr>
                <w:rFonts w:ascii="Arial" w:hAnsi="Arial" w:cs="Arial"/>
                <w:sz w:val="22"/>
                <w:szCs w:val="22"/>
              </w:rPr>
              <w:t>Where an accepted development, subject to requirements does not meet one or more of the acceptable outcomes of the relevant code, a code application is triggered. The application will only need to address the aspects of development that do not meet the accepted development requirements.</w:t>
            </w:r>
            <w:permEnd w:id="20636150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57A93" w:rsidRPr="00957A93" w:rsidRDefault="00957A93" w:rsidP="00957A93">
            <w:pPr>
              <w:rPr>
                <w:rFonts w:ascii="Arial" w:hAnsi="Arial" w:cs="Arial"/>
                <w:sz w:val="22"/>
                <w:szCs w:val="22"/>
              </w:rPr>
            </w:pPr>
            <w:permStart w:id="2081586110" w:edGrp="everyone"/>
            <w:r w:rsidRPr="00957A93">
              <w:rPr>
                <w:rFonts w:ascii="Arial" w:hAnsi="Arial" w:cs="Arial"/>
                <w:sz w:val="22"/>
                <w:szCs w:val="22"/>
              </w:rPr>
              <w:t xml:space="preserve">An impact assessable development application is for development that must be assessed against all identified codes and City Plan </w:t>
            </w:r>
            <w:proofErr w:type="gramStart"/>
            <w:r w:rsidRPr="00957A93">
              <w:rPr>
                <w:rFonts w:ascii="Arial" w:hAnsi="Arial" w:cs="Arial"/>
                <w:sz w:val="22"/>
                <w:szCs w:val="22"/>
              </w:rPr>
              <w:t>as a whole to</w:t>
            </w:r>
            <w:proofErr w:type="gramEnd"/>
            <w:r w:rsidRPr="00957A93">
              <w:rPr>
                <w:rFonts w:ascii="Arial" w:hAnsi="Arial" w:cs="Arial"/>
                <w:sz w:val="22"/>
                <w:szCs w:val="22"/>
              </w:rPr>
              <w:t xml:space="preserve"> the extent relevant. This is to ensure that identified development impacts are addressed. </w:t>
            </w:r>
          </w:p>
          <w:p w:rsidR="00F87616" w:rsidRPr="000D1DEE" w:rsidRDefault="00957A93" w:rsidP="000D1DEE">
            <w:pPr>
              <w:rPr>
                <w:rFonts w:ascii="Arial" w:hAnsi="Arial" w:cs="Arial"/>
                <w:sz w:val="22"/>
                <w:szCs w:val="22"/>
              </w:rPr>
            </w:pPr>
            <w:r w:rsidRPr="00957A93">
              <w:rPr>
                <w:rFonts w:ascii="Arial" w:hAnsi="Arial" w:cs="Arial"/>
                <w:sz w:val="22"/>
                <w:szCs w:val="22"/>
              </w:rPr>
              <w:t xml:space="preserve">These applications must be publicly notified to </w:t>
            </w:r>
            <w:proofErr w:type="gramStart"/>
            <w:r w:rsidRPr="00957A93">
              <w:rPr>
                <w:rFonts w:ascii="Arial" w:hAnsi="Arial" w:cs="Arial"/>
                <w:sz w:val="22"/>
                <w:szCs w:val="22"/>
              </w:rPr>
              <w:t>take into account</w:t>
            </w:r>
            <w:proofErr w:type="gramEnd"/>
            <w:r w:rsidRPr="00957A93">
              <w:rPr>
                <w:rFonts w:ascii="Arial" w:hAnsi="Arial" w:cs="Arial"/>
                <w:sz w:val="22"/>
                <w:szCs w:val="22"/>
              </w:rPr>
              <w:t xml:space="preserve"> the community's views</w:t>
            </w:r>
            <w:permEnd w:id="20815861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</w:tbl>
    <w:p w:rsidR="009818BC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830749" w:rsidRDefault="00083B2A" w:rsidP="009818BC">
      <w:pPr>
        <w:pStyle w:val="11CSTCPLQuestionBullet"/>
        <w:ind w:left="709" w:hanging="709"/>
      </w:pPr>
      <w:bookmarkStart w:id="40" w:name="_Ref496180138"/>
      <w:r>
        <w:lastRenderedPageBreak/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0"/>
    </w:p>
    <w:p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3468868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6886808" w:displacedByCustomXml="prev"/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B47392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977935913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977935913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B47392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122856244" w:edGrp="everyone"/>
            <w:r>
              <w:rPr>
                <w:rFonts w:ascii="Arial" w:hAnsi="Arial" w:cs="Arial"/>
                <w:sz w:val="22"/>
                <w:szCs w:val="22"/>
              </w:rPr>
              <w:t>Neighbours</w:t>
            </w:r>
            <w:permEnd w:id="11228562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FF4CB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381056764" w:edGrp="everyone"/>
            <w:r>
              <w:rPr>
                <w:rFonts w:ascii="Arial" w:hAnsi="Arial" w:cs="Arial"/>
                <w:sz w:val="22"/>
                <w:szCs w:val="22"/>
              </w:rPr>
              <w:t>Delay to timeline</w:t>
            </w:r>
            <w:permEnd w:id="1381056764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083B2A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633153672" w:edGrp="everyone"/>
            <w:permEnd w:id="6331536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FF4CB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909814692" w:edGrp="everyone"/>
            <w:r>
              <w:rPr>
                <w:rFonts w:ascii="Arial" w:hAnsi="Arial" w:cs="Arial"/>
                <w:sz w:val="22"/>
                <w:szCs w:val="22"/>
              </w:rPr>
              <w:t>Ensure approval timeframe</w:t>
            </w:r>
            <w:permEnd w:id="1909814692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083B2A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762927144" w:edGrp="everyone"/>
            <w:permEnd w:id="7629271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</w:tbl>
    <w:p w:rsidR="009818BC" w:rsidRDefault="009818BC" w:rsidP="009818BC">
      <w:pPr>
        <w:rPr>
          <w:rFonts w:ascii="Arial" w:hAnsi="Arial" w:cs="Arial"/>
          <w:sz w:val="22"/>
          <w:szCs w:val="22"/>
        </w:rPr>
      </w:pPr>
    </w:p>
    <w:p w:rsidR="00DF393F" w:rsidRDefault="00DF393F" w:rsidP="009818BC">
      <w:pPr>
        <w:rPr>
          <w:rFonts w:ascii="Arial" w:hAnsi="Arial" w:cs="Arial"/>
          <w:sz w:val="22"/>
          <w:szCs w:val="22"/>
        </w:rPr>
      </w:pPr>
    </w:p>
    <w:p w:rsidR="00CB74EB" w:rsidRPr="00830749" w:rsidRDefault="00DF393F" w:rsidP="00CB74EB">
      <w:pPr>
        <w:pStyle w:val="11CSTCPLQuestionBullet"/>
        <w:ind w:left="709" w:hanging="709"/>
      </w:pPr>
      <w:bookmarkStart w:id="41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1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043AA7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802304187" w:edGrp="everyone"/>
            <w:r w:rsidRPr="00043AA7">
              <w:rPr>
                <w:rFonts w:ascii="Arial" w:hAnsi="Arial" w:cs="Arial"/>
                <w:sz w:val="22"/>
                <w:szCs w:val="22"/>
              </w:rPr>
              <w:t>Part 5 of City Plan</w:t>
            </w:r>
            <w:permEnd w:id="802304187"/>
          </w:p>
        </w:tc>
        <w:permStart w:id="21163583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6358317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830749" w:rsidRDefault="007936F5" w:rsidP="007936F5">
      <w:pPr>
        <w:pStyle w:val="11CSTCPLQuestionBullet"/>
        <w:ind w:left="709" w:hanging="709"/>
      </w:pPr>
      <w:bookmarkStart w:id="42" w:name="_Ref496180556"/>
      <w:r>
        <w:t>Name three (3) projects that are always deemed ‘accepted development’.</w:t>
      </w:r>
      <w:bookmarkEnd w:id="42"/>
    </w:p>
    <w:p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0E9" w:rsidRPr="001A00E9" w:rsidRDefault="001A00E9" w:rsidP="001A00E9">
            <w:pPr>
              <w:rPr>
                <w:rFonts w:ascii="Arial" w:hAnsi="Arial" w:cs="Arial"/>
                <w:sz w:val="22"/>
                <w:szCs w:val="22"/>
              </w:rPr>
            </w:pPr>
            <w:permStart w:id="1314805974" w:edGrp="everyone"/>
            <w:r w:rsidRPr="001A00E9">
              <w:rPr>
                <w:rFonts w:ascii="Arial" w:hAnsi="Arial" w:cs="Arial"/>
                <w:sz w:val="22"/>
                <w:szCs w:val="22"/>
              </w:rPr>
              <w:t>Building work to restore a building that has been accidentally damaged or destroyed to its original condition</w:t>
            </w:r>
          </w:p>
          <w:p w:rsidR="001A00E9" w:rsidRPr="001A00E9" w:rsidRDefault="001A00E9" w:rsidP="001A00E9">
            <w:pPr>
              <w:rPr>
                <w:rFonts w:ascii="Arial" w:hAnsi="Arial" w:cs="Arial"/>
                <w:sz w:val="22"/>
                <w:szCs w:val="22"/>
              </w:rPr>
            </w:pPr>
            <w:r w:rsidRPr="001A00E9">
              <w:rPr>
                <w:rFonts w:ascii="Arial" w:hAnsi="Arial" w:cs="Arial"/>
                <w:sz w:val="22"/>
                <w:szCs w:val="22"/>
              </w:rPr>
              <w:t>Temporary buildings associated with a material change of use, building work or operational work (i.e. either accepted development, with or without requirements or development with a current development permit), where on a site for no more than two years</w:t>
            </w:r>
          </w:p>
          <w:p w:rsidR="007936F5" w:rsidRPr="001C4084" w:rsidRDefault="001A00E9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1A00E9">
              <w:rPr>
                <w:rFonts w:ascii="Arial" w:hAnsi="Arial" w:cs="Arial"/>
                <w:sz w:val="22"/>
                <w:szCs w:val="22"/>
              </w:rPr>
              <w:t>Sales office on a lot in a residential zone, centre zone, the Emerging community zone or the </w:t>
            </w:r>
            <w:proofErr w:type="gramStart"/>
            <w:r w:rsidRPr="001A00E9">
              <w:rPr>
                <w:rFonts w:ascii="Arial" w:hAnsi="Arial" w:cs="Arial"/>
                <w:sz w:val="22"/>
                <w:szCs w:val="22"/>
              </w:rPr>
              <w:t>Mixed use</w:t>
            </w:r>
            <w:proofErr w:type="gramEnd"/>
            <w:r w:rsidRPr="001A00E9">
              <w:rPr>
                <w:rFonts w:ascii="Arial" w:hAnsi="Arial" w:cs="Arial"/>
                <w:sz w:val="22"/>
                <w:szCs w:val="22"/>
              </w:rPr>
              <w:t xml:space="preserve"> zone, for no more than two years</w:t>
            </w:r>
            <w:permEnd w:id="1314805974"/>
          </w:p>
        </w:tc>
        <w:permStart w:id="4862154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6215444" w:displacedByCustomXml="prev"/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43" w:name="_Ref496180558"/>
      <w:r>
        <w:lastRenderedPageBreak/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3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235223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FF4CB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2352238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919758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91975838" w:displacedByCustomXml="prev"/>
      </w:tr>
      <w:tr w:rsidR="0011074B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9990981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FF4CB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9909817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A0123" w:rsidP="00577520">
      <w:pPr>
        <w:pStyle w:val="11CSTCPLQuestionBullet"/>
        <w:ind w:left="709" w:hanging="709"/>
      </w:pPr>
      <w:bookmarkStart w:id="44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4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00E9" w:rsidRPr="001A00E9" w:rsidRDefault="001A00E9" w:rsidP="001A00E9">
            <w:pPr>
              <w:rPr>
                <w:rFonts w:ascii="Arial" w:hAnsi="Arial" w:cs="Arial"/>
                <w:sz w:val="22"/>
                <w:szCs w:val="22"/>
              </w:rPr>
            </w:pPr>
            <w:permStart w:id="997930061" w:edGrp="everyone"/>
            <w:r w:rsidRPr="001A00E9">
              <w:rPr>
                <w:rFonts w:ascii="Arial" w:hAnsi="Arial" w:cs="Arial"/>
                <w:sz w:val="22"/>
                <w:szCs w:val="22"/>
              </w:rPr>
              <w:t>The Building Code of Australia</w:t>
            </w:r>
          </w:p>
          <w:p w:rsidR="00577520" w:rsidRPr="001C4084" w:rsidRDefault="001A00E9" w:rsidP="00577520">
            <w:pPr>
              <w:rPr>
                <w:rFonts w:ascii="Arial" w:hAnsi="Arial" w:cs="Arial"/>
                <w:sz w:val="22"/>
                <w:szCs w:val="22"/>
              </w:rPr>
            </w:pPr>
            <w:r w:rsidRPr="001A00E9">
              <w:rPr>
                <w:rFonts w:ascii="Arial" w:hAnsi="Arial" w:cs="Arial"/>
                <w:sz w:val="22"/>
                <w:szCs w:val="22"/>
              </w:rPr>
              <w:t>Industry Standards</w:t>
            </w:r>
            <w:permEnd w:id="997930061"/>
          </w:p>
        </w:tc>
        <w:permStart w:id="1997631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7631781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45" w:name="_Ref496190624"/>
      <w:r>
        <w:t>During the building approval process, which of the following issues are considered under various codes and regulations? Tick all that apply.</w:t>
      </w:r>
      <w:bookmarkEnd w:id="45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60380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0380946" w:displacedByCustomXml="prev"/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4583904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1A00E9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5839044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0179230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1A00E9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1792306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6515862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7C738F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15862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6608316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7C738F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08316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351445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1A00E9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51445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830749" w:rsidRDefault="00460508" w:rsidP="00460508">
      <w:pPr>
        <w:pStyle w:val="11CSTCPLQuestionBullet"/>
        <w:ind w:left="709" w:hanging="709"/>
      </w:pPr>
      <w:bookmarkStart w:id="46" w:name="_Ref496191791"/>
      <w:r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6"/>
    </w:p>
    <w:p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7701293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0129327" w:displacedByCustomXml="prev"/>
      </w:tr>
      <w:tr w:rsidR="00460508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Pr="000F6FA4" w:rsidRDefault="001A00E9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11567338" w:edGrp="everyone"/>
            <w:r>
              <w:rPr>
                <w:rFonts w:ascii="Arial" w:hAnsi="Arial" w:cs="Arial"/>
                <w:sz w:val="22"/>
              </w:rPr>
              <w:t>AS1657</w:t>
            </w:r>
            <w:permEnd w:id="31156733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A00E9" w:rsidRPr="001A00E9" w:rsidRDefault="001A00E9" w:rsidP="001A00E9">
            <w:pPr>
              <w:rPr>
                <w:rFonts w:ascii="Arial" w:hAnsi="Arial" w:cs="Arial"/>
                <w:sz w:val="22"/>
                <w:szCs w:val="22"/>
              </w:rPr>
            </w:pPr>
            <w:permStart w:id="865734063" w:edGrp="everyone"/>
            <w:r w:rsidRPr="001A00E9">
              <w:rPr>
                <w:rFonts w:ascii="Arial" w:hAnsi="Arial" w:cs="Arial"/>
                <w:sz w:val="22"/>
                <w:szCs w:val="22"/>
              </w:rPr>
              <w:t>Fixed platforms, walkways, stairways and ladders —</w:t>
            </w:r>
          </w:p>
          <w:p w:rsidR="00460508" w:rsidRPr="00032840" w:rsidRDefault="001A00E9" w:rsidP="00032840">
            <w:pPr>
              <w:rPr>
                <w:rFonts w:ascii="Arial" w:hAnsi="Arial" w:cs="Arial"/>
                <w:sz w:val="22"/>
                <w:szCs w:val="22"/>
              </w:rPr>
            </w:pPr>
            <w:r w:rsidRPr="001A00E9">
              <w:rPr>
                <w:rFonts w:ascii="Arial" w:hAnsi="Arial" w:cs="Arial"/>
                <w:sz w:val="22"/>
                <w:szCs w:val="22"/>
              </w:rPr>
              <w:t>Design, construction and installation</w:t>
            </w:r>
            <w:permEnd w:id="8657340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Default="00460508" w:rsidP="0011074B">
            <w:pPr>
              <w:ind w:left="993" w:hanging="993"/>
            </w:pPr>
          </w:p>
        </w:tc>
      </w:tr>
      <w:tr w:rsidR="00A52EE4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F6FA4" w:rsidRDefault="001A00E9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502817742" w:edGrp="everyone"/>
            <w:r>
              <w:rPr>
                <w:rFonts w:ascii="Arial" w:hAnsi="Arial" w:cs="Arial"/>
                <w:sz w:val="22"/>
              </w:rPr>
              <w:t>ISO13006</w:t>
            </w:r>
            <w:permEnd w:id="5028177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1A00E9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965573798" w:edGrp="everyone"/>
            <w:r w:rsidRPr="001A00E9">
              <w:rPr>
                <w:rFonts w:ascii="Arial" w:hAnsi="Arial" w:cs="Arial"/>
                <w:sz w:val="22"/>
                <w:szCs w:val="22"/>
              </w:rPr>
              <w:t>Ceramic tiles</w:t>
            </w:r>
            <w:permEnd w:id="9655737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11074B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830749" w:rsidRDefault="00A52EE4" w:rsidP="00A52EE4">
      <w:pPr>
        <w:pStyle w:val="11CSTCPLQuestionBullet"/>
        <w:ind w:left="709" w:hanging="709"/>
      </w:pPr>
      <w:bookmarkStart w:id="47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7"/>
    </w:p>
    <w:p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919035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9035134" w:displacedByCustomXml="prev"/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B90DFA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76618663" w:edGrp="everyone"/>
            <w:r w:rsidRPr="00B90DFA">
              <w:rPr>
                <w:rFonts w:ascii="Arial" w:hAnsi="Arial" w:cs="Arial"/>
                <w:sz w:val="22"/>
                <w:szCs w:val="22"/>
              </w:rPr>
              <w:t>Building Products (Safety) Act 2017 (NSW)</w:t>
            </w:r>
            <w:permEnd w:id="97661866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B90DFA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990932290" w:edGrp="everyone"/>
            <w:r>
              <w:rPr>
                <w:rFonts w:ascii="Arial" w:hAnsi="Arial" w:cs="Arial"/>
                <w:sz w:val="22"/>
                <w:szCs w:val="22"/>
              </w:rPr>
              <w:t xml:space="preserve">Product allowed and banned for building </w:t>
            </w:r>
            <w:permEnd w:id="9909322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B90DFA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12555891" w:edGrp="everyone"/>
            <w:r w:rsidRPr="00B90DFA">
              <w:rPr>
                <w:rFonts w:ascii="Arial" w:hAnsi="Arial" w:cs="Arial"/>
                <w:sz w:val="22"/>
                <w:szCs w:val="22"/>
              </w:rPr>
              <w:t>Fire Safety and Building Certification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90DFA">
              <w:rPr>
                <w:rFonts w:ascii="Arial" w:hAnsi="Arial" w:cs="Arial"/>
                <w:sz w:val="22"/>
                <w:szCs w:val="22"/>
              </w:rPr>
              <w:t>Regulation 2017</w:t>
            </w:r>
            <w:permEnd w:id="211255589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B90DFA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2037383584" w:edGrp="everyone"/>
            <w:r>
              <w:rPr>
                <w:rFonts w:ascii="Arial" w:hAnsi="Arial" w:cs="Arial"/>
                <w:sz w:val="22"/>
                <w:szCs w:val="22"/>
              </w:rPr>
              <w:t>Fire safety</w:t>
            </w:r>
            <w:bookmarkStart w:id="48" w:name="_GoBack"/>
            <w:bookmarkEnd w:id="48"/>
            <w:permEnd w:id="20373835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B74EB" w:rsidP="00577520">
      <w:pPr>
        <w:pStyle w:val="11CSTCPLQuestionBullet"/>
        <w:ind w:left="709" w:hanging="709"/>
      </w:pPr>
      <w:bookmarkStart w:id="49" w:name="_Ref495585145"/>
      <w:r>
        <w:t>Describe the importance of using document control processes when submitting an application.</w:t>
      </w:r>
      <w:bookmarkEnd w:id="4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A942F8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290590797" w:edGrp="everyone"/>
            <w:r>
              <w:rPr>
                <w:rFonts w:ascii="Arial" w:hAnsi="Arial" w:cs="Arial"/>
                <w:sz w:val="22"/>
                <w:szCs w:val="22"/>
              </w:rPr>
              <w:t xml:space="preserve">Ensure most updated documents are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submistted</w:t>
            </w:r>
            <w:permEnd w:id="290590797"/>
            <w:proofErr w:type="spellEnd"/>
          </w:p>
        </w:tc>
        <w:permStart w:id="15083845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8384585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50" w:name="_Ref496190746"/>
      <w:r>
        <w:t>How the currency of a plan determined?</w:t>
      </w:r>
      <w:bookmarkEnd w:id="50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A942F8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933178568" w:edGrp="everyone"/>
            <w:r>
              <w:rPr>
                <w:rFonts w:ascii="Arial" w:hAnsi="Arial" w:cs="Arial"/>
                <w:sz w:val="22"/>
                <w:szCs w:val="22"/>
              </w:rPr>
              <w:t>Check the revision or issue</w:t>
            </w:r>
            <w:permEnd w:id="933178568"/>
          </w:p>
        </w:tc>
        <w:permStart w:id="15467476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6747691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330577" w:rsidP="00330577">
      <w:pPr>
        <w:pStyle w:val="11CSTCPLQuestionBullet"/>
        <w:ind w:left="709" w:hanging="709"/>
      </w:pPr>
      <w:bookmarkStart w:id="51" w:name="_Ref496190819"/>
      <w:r>
        <w:t>True or False (Tick your response): To ensure continuing progress of your application, you should confirm the application status at appropriate intervals.</w:t>
      </w:r>
      <w:bookmarkEnd w:id="51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403982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0C3C56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4039828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323439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2343938" w:displacedByCustomXml="prev"/>
      </w:tr>
      <w:tr w:rsidR="004075A2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16519314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5193148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</w:tr>
    </w:tbl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CA0123" w:rsidP="00330577">
      <w:pPr>
        <w:pStyle w:val="11CSTCPLQuestionBullet"/>
        <w:ind w:left="709" w:hanging="709"/>
      </w:pPr>
      <w:bookmarkStart w:id="52" w:name="_Ref496190729"/>
      <w:r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2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77" w:rsidRPr="001C4084" w:rsidRDefault="000C3C56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074218563" w:edGrp="everyone"/>
            <w:r w:rsidRPr="000C3C56">
              <w:rPr>
                <w:rFonts w:ascii="Arial" w:hAnsi="Arial" w:cs="Arial"/>
                <w:sz w:val="22"/>
                <w:szCs w:val="22"/>
              </w:rPr>
              <w:t>The Brisbane City Council website has a property development application and search tool called PD Online</w:t>
            </w:r>
            <w:permEnd w:id="2074218563"/>
          </w:p>
        </w:tc>
        <w:permStart w:id="4844453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4445325" w:displacedByCustomXml="prev"/>
      </w:tr>
    </w:tbl>
    <w:p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3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3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19624121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2412114" w:displacedByCustomXml="prev"/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0C3C56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92035293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179203529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0C3C56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94904794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4949047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0C3C56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52676346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15267634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0C3C56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15775611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1157756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0C3C56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587166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658716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0C3C56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41852839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2141852839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CA0123" w:rsidRDefault="00CA0123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4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4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065134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0651346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92312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92312105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2958019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0C3C56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9580198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5" w:name="_Ref496191103"/>
      <w:r>
        <w:t>The applicant has how many business days to comply with an action notice?</w:t>
      </w:r>
      <w:bookmarkEnd w:id="55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Pr="001C4084" w:rsidRDefault="000C3C56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937911003" w:edGrp="everyone"/>
            <w:r>
              <w:rPr>
                <w:rFonts w:ascii="Arial" w:hAnsi="Arial" w:cs="Arial"/>
                <w:sz w:val="22"/>
                <w:szCs w:val="22"/>
              </w:rPr>
              <w:t>20</w:t>
            </w:r>
            <w:permEnd w:id="937911003"/>
          </w:p>
        </w:tc>
        <w:permStart w:id="7662471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6247192" w:displacedByCustomXml="prev"/>
      </w:tr>
    </w:tbl>
    <w:p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6" w:name="_Ref496191125"/>
      <w:r>
        <w:t>Identify three (3) common application problems.</w:t>
      </w:r>
      <w:bookmarkEnd w:id="56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Default="00834610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650729965" w:edGrp="everyone"/>
            <w:r w:rsidRPr="00834610">
              <w:rPr>
                <w:rFonts w:ascii="Arial" w:hAnsi="Arial" w:cs="Arial"/>
                <w:sz w:val="22"/>
                <w:szCs w:val="22"/>
              </w:rPr>
              <w:t>Insufficient information</w:t>
            </w:r>
          </w:p>
          <w:p w:rsidR="00834610" w:rsidRDefault="00834610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834610">
              <w:rPr>
                <w:rFonts w:ascii="Arial" w:hAnsi="Arial" w:cs="Arial"/>
                <w:sz w:val="22"/>
                <w:szCs w:val="22"/>
              </w:rPr>
              <w:t>Unacceptable impacts</w:t>
            </w:r>
          </w:p>
          <w:p w:rsidR="00834610" w:rsidRDefault="00834610" w:rsidP="00AF61CF">
            <w:pPr>
              <w:rPr>
                <w:rFonts w:ascii="Arial" w:hAnsi="Arial" w:cs="Arial"/>
                <w:sz w:val="22"/>
                <w:szCs w:val="22"/>
              </w:rPr>
            </w:pPr>
            <w:r w:rsidRPr="00834610">
              <w:rPr>
                <w:rFonts w:ascii="Arial" w:hAnsi="Arial" w:cs="Arial"/>
                <w:sz w:val="22"/>
                <w:szCs w:val="22"/>
              </w:rPr>
              <w:t>Owner’s consent</w:t>
            </w:r>
          </w:p>
          <w:permEnd w:id="650729965"/>
          <w:p w:rsidR="009B03CB" w:rsidRPr="001C4084" w:rsidRDefault="009B03CB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829956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2995620" w:displacedByCustomXml="prev"/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830749" w:rsidRDefault="005A227F" w:rsidP="005A227F">
      <w:pPr>
        <w:pStyle w:val="11CSTCPLQuestionBullet"/>
        <w:ind w:left="709" w:hanging="709"/>
      </w:pPr>
      <w:bookmarkStart w:id="57" w:name="_Ref496191130"/>
      <w:r>
        <w:t>True or False (Tick your response): When considering an appeal, the applicant should seek private legal advice.</w:t>
      </w:r>
      <w:bookmarkEnd w:id="57"/>
    </w:p>
    <w:p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6155630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09464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0C3C56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155630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662285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6228547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4400484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4004845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8" w:name="_Ref496191135"/>
      <w:r>
        <w:t>Minor amendments to an application should be negotiated with which of the following parties? Tick all that apply.</w:t>
      </w:r>
      <w:bookmarkEnd w:id="58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60905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0905745" w:displacedByCustomXml="prev"/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251955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834610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519550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21464521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834610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64521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8980020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834610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800207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04C" w:rsidRDefault="0033004C" w:rsidP="00A67754">
      <w:r>
        <w:separator/>
      </w:r>
    </w:p>
  </w:endnote>
  <w:endnote w:type="continuationSeparator" w:id="0">
    <w:p w:rsidR="0033004C" w:rsidRDefault="0033004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8C7" w:rsidRPr="00830749" w:rsidRDefault="006C68C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C68C7" w:rsidRPr="00830749" w:rsidRDefault="006C68C7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90DF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8C7" w:rsidRPr="00830749" w:rsidRDefault="006C68C7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6C68C7" w:rsidRPr="00830749" w:rsidRDefault="006C68C7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0DFA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04C" w:rsidRDefault="0033004C" w:rsidP="00A67754">
      <w:r>
        <w:separator/>
      </w:r>
    </w:p>
  </w:footnote>
  <w:footnote w:type="continuationSeparator" w:id="0">
    <w:p w:rsidR="0033004C" w:rsidRDefault="0033004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8C7" w:rsidRDefault="006C68C7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6C68C7" w:rsidRDefault="006C68C7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6C68C7" w:rsidRPr="00830749" w:rsidRDefault="006C68C7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68C7" w:rsidRDefault="006C68C7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6C68C7" w:rsidRDefault="006C68C7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6C68C7" w:rsidRPr="00830749" w:rsidRDefault="006C68C7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676CB"/>
    <w:multiLevelType w:val="singleLevel"/>
    <w:tmpl w:val="5864849E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E3BD8"/>
    <w:multiLevelType w:val="hybridMultilevel"/>
    <w:tmpl w:val="3CFAA1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A0257"/>
    <w:multiLevelType w:val="singleLevel"/>
    <w:tmpl w:val="2920047C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32261FF9"/>
    <w:multiLevelType w:val="hybridMultilevel"/>
    <w:tmpl w:val="B664CF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42143EA"/>
    <w:multiLevelType w:val="singleLevel"/>
    <w:tmpl w:val="FFCA9A88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5"/>
  </w:num>
  <w:num w:numId="4">
    <w:abstractNumId w:val="28"/>
  </w:num>
  <w:num w:numId="5">
    <w:abstractNumId w:val="5"/>
  </w:num>
  <w:num w:numId="6">
    <w:abstractNumId w:val="18"/>
  </w:num>
  <w:num w:numId="7">
    <w:abstractNumId w:val="23"/>
  </w:num>
  <w:num w:numId="8">
    <w:abstractNumId w:val="14"/>
  </w:num>
  <w:num w:numId="9">
    <w:abstractNumId w:val="16"/>
  </w:num>
  <w:num w:numId="10">
    <w:abstractNumId w:val="12"/>
  </w:num>
  <w:num w:numId="11">
    <w:abstractNumId w:val="11"/>
  </w:num>
  <w:num w:numId="12">
    <w:abstractNumId w:val="34"/>
  </w:num>
  <w:num w:numId="13">
    <w:abstractNumId w:val="0"/>
  </w:num>
  <w:num w:numId="14">
    <w:abstractNumId w:val="7"/>
  </w:num>
  <w:num w:numId="15">
    <w:abstractNumId w:val="24"/>
  </w:num>
  <w:num w:numId="16">
    <w:abstractNumId w:val="33"/>
  </w:num>
  <w:num w:numId="17">
    <w:abstractNumId w:val="26"/>
  </w:num>
  <w:num w:numId="18">
    <w:abstractNumId w:val="20"/>
  </w:num>
  <w:num w:numId="19">
    <w:abstractNumId w:val="10"/>
  </w:num>
  <w:num w:numId="20">
    <w:abstractNumId w:val="3"/>
  </w:num>
  <w:num w:numId="21">
    <w:abstractNumId w:val="9"/>
  </w:num>
  <w:num w:numId="22">
    <w:abstractNumId w:val="22"/>
  </w:num>
  <w:num w:numId="23">
    <w:abstractNumId w:val="2"/>
  </w:num>
  <w:num w:numId="24">
    <w:abstractNumId w:val="25"/>
  </w:num>
  <w:num w:numId="25">
    <w:abstractNumId w:val="21"/>
  </w:num>
  <w:num w:numId="26">
    <w:abstractNumId w:val="13"/>
  </w:num>
  <w:num w:numId="27">
    <w:abstractNumId w:val="32"/>
  </w:num>
  <w:num w:numId="28">
    <w:abstractNumId w:val="19"/>
  </w:num>
  <w:num w:numId="29">
    <w:abstractNumId w:val="31"/>
  </w:num>
  <w:num w:numId="30">
    <w:abstractNumId w:val="29"/>
  </w:num>
  <w:num w:numId="31">
    <w:abstractNumId w:val="30"/>
  </w:num>
  <w:num w:numId="32">
    <w:abstractNumId w:val="27"/>
  </w:num>
  <w:num w:numId="33">
    <w:abstractNumId w:val="6"/>
  </w:num>
  <w:num w:numId="34">
    <w:abstractNumId w:val="17"/>
  </w:num>
  <w:num w:numId="35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14AD"/>
    <w:rsid w:val="000132F8"/>
    <w:rsid w:val="0001396A"/>
    <w:rsid w:val="0001727C"/>
    <w:rsid w:val="00020BB6"/>
    <w:rsid w:val="00024F65"/>
    <w:rsid w:val="00027B47"/>
    <w:rsid w:val="00032840"/>
    <w:rsid w:val="00035243"/>
    <w:rsid w:val="000363E7"/>
    <w:rsid w:val="00037820"/>
    <w:rsid w:val="00042C32"/>
    <w:rsid w:val="0004368E"/>
    <w:rsid w:val="00043AA7"/>
    <w:rsid w:val="0004675B"/>
    <w:rsid w:val="00052041"/>
    <w:rsid w:val="000544F4"/>
    <w:rsid w:val="00054D7B"/>
    <w:rsid w:val="00061726"/>
    <w:rsid w:val="000653FD"/>
    <w:rsid w:val="000672EE"/>
    <w:rsid w:val="00074457"/>
    <w:rsid w:val="00076AD6"/>
    <w:rsid w:val="00083033"/>
    <w:rsid w:val="000838EE"/>
    <w:rsid w:val="00083B2A"/>
    <w:rsid w:val="0008468E"/>
    <w:rsid w:val="00085F76"/>
    <w:rsid w:val="00090D03"/>
    <w:rsid w:val="00091491"/>
    <w:rsid w:val="000922B4"/>
    <w:rsid w:val="000A2303"/>
    <w:rsid w:val="000A7B07"/>
    <w:rsid w:val="000B346C"/>
    <w:rsid w:val="000B7B64"/>
    <w:rsid w:val="000C233D"/>
    <w:rsid w:val="000C3C56"/>
    <w:rsid w:val="000C4F46"/>
    <w:rsid w:val="000C6FB4"/>
    <w:rsid w:val="000D1DEE"/>
    <w:rsid w:val="000D26DA"/>
    <w:rsid w:val="000E680F"/>
    <w:rsid w:val="000F0FCA"/>
    <w:rsid w:val="000F6FA4"/>
    <w:rsid w:val="0010108F"/>
    <w:rsid w:val="00103A5E"/>
    <w:rsid w:val="0011074B"/>
    <w:rsid w:val="001157AF"/>
    <w:rsid w:val="00116C30"/>
    <w:rsid w:val="00120F7E"/>
    <w:rsid w:val="0012562F"/>
    <w:rsid w:val="001266C6"/>
    <w:rsid w:val="00126C85"/>
    <w:rsid w:val="0012762E"/>
    <w:rsid w:val="00127DAC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00E9"/>
    <w:rsid w:val="001A77CF"/>
    <w:rsid w:val="001B09BC"/>
    <w:rsid w:val="001C0776"/>
    <w:rsid w:val="001C0B34"/>
    <w:rsid w:val="001C4084"/>
    <w:rsid w:val="001D01D1"/>
    <w:rsid w:val="001D6866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7EAD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4F13"/>
    <w:rsid w:val="003259FD"/>
    <w:rsid w:val="00326BB7"/>
    <w:rsid w:val="00327E27"/>
    <w:rsid w:val="0033004C"/>
    <w:rsid w:val="00330577"/>
    <w:rsid w:val="0033666D"/>
    <w:rsid w:val="00336763"/>
    <w:rsid w:val="00347500"/>
    <w:rsid w:val="00347A6D"/>
    <w:rsid w:val="003523E0"/>
    <w:rsid w:val="003548CB"/>
    <w:rsid w:val="003614DC"/>
    <w:rsid w:val="00361CE5"/>
    <w:rsid w:val="00362760"/>
    <w:rsid w:val="00370713"/>
    <w:rsid w:val="00374DDE"/>
    <w:rsid w:val="003758B4"/>
    <w:rsid w:val="00376162"/>
    <w:rsid w:val="00390A28"/>
    <w:rsid w:val="0039160D"/>
    <w:rsid w:val="00396581"/>
    <w:rsid w:val="003965FE"/>
    <w:rsid w:val="00397E79"/>
    <w:rsid w:val="003A67F7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5946"/>
    <w:rsid w:val="00454B97"/>
    <w:rsid w:val="004559DC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A3499"/>
    <w:rsid w:val="004A44A7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2BE6"/>
    <w:rsid w:val="0050226B"/>
    <w:rsid w:val="005025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26"/>
    <w:rsid w:val="005334E1"/>
    <w:rsid w:val="005362A7"/>
    <w:rsid w:val="00536B74"/>
    <w:rsid w:val="00536CB1"/>
    <w:rsid w:val="00537157"/>
    <w:rsid w:val="00543100"/>
    <w:rsid w:val="00544F28"/>
    <w:rsid w:val="00555130"/>
    <w:rsid w:val="00573C4A"/>
    <w:rsid w:val="00577520"/>
    <w:rsid w:val="005832D9"/>
    <w:rsid w:val="00583840"/>
    <w:rsid w:val="005868D2"/>
    <w:rsid w:val="00586C1F"/>
    <w:rsid w:val="00593F60"/>
    <w:rsid w:val="005948F5"/>
    <w:rsid w:val="00597503"/>
    <w:rsid w:val="005A227F"/>
    <w:rsid w:val="005A327B"/>
    <w:rsid w:val="005B3783"/>
    <w:rsid w:val="005B3D52"/>
    <w:rsid w:val="005B4B38"/>
    <w:rsid w:val="005C1FB7"/>
    <w:rsid w:val="005C20EC"/>
    <w:rsid w:val="005C336F"/>
    <w:rsid w:val="005C48AD"/>
    <w:rsid w:val="005C6195"/>
    <w:rsid w:val="005D0D43"/>
    <w:rsid w:val="005D6DBE"/>
    <w:rsid w:val="005E11AA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12B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68C7"/>
    <w:rsid w:val="006C7661"/>
    <w:rsid w:val="006D21D6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46B8"/>
    <w:rsid w:val="00747137"/>
    <w:rsid w:val="007475EB"/>
    <w:rsid w:val="0075052F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8077D"/>
    <w:rsid w:val="007830B6"/>
    <w:rsid w:val="007936F5"/>
    <w:rsid w:val="00796AB0"/>
    <w:rsid w:val="007A1BB4"/>
    <w:rsid w:val="007A24D0"/>
    <w:rsid w:val="007A5008"/>
    <w:rsid w:val="007B2C43"/>
    <w:rsid w:val="007B435E"/>
    <w:rsid w:val="007C1D61"/>
    <w:rsid w:val="007C52E8"/>
    <w:rsid w:val="007C63F4"/>
    <w:rsid w:val="007C738F"/>
    <w:rsid w:val="007D3292"/>
    <w:rsid w:val="007D3954"/>
    <w:rsid w:val="007E0151"/>
    <w:rsid w:val="007E2C77"/>
    <w:rsid w:val="007E4C9A"/>
    <w:rsid w:val="007E57E8"/>
    <w:rsid w:val="007E72A0"/>
    <w:rsid w:val="007E7CAC"/>
    <w:rsid w:val="007F1F7F"/>
    <w:rsid w:val="007F575E"/>
    <w:rsid w:val="00803A9D"/>
    <w:rsid w:val="008121F4"/>
    <w:rsid w:val="008133D3"/>
    <w:rsid w:val="00817A2D"/>
    <w:rsid w:val="00822686"/>
    <w:rsid w:val="008264AD"/>
    <w:rsid w:val="00830749"/>
    <w:rsid w:val="00833553"/>
    <w:rsid w:val="00834610"/>
    <w:rsid w:val="00835B05"/>
    <w:rsid w:val="00835CA3"/>
    <w:rsid w:val="0083761B"/>
    <w:rsid w:val="00842927"/>
    <w:rsid w:val="00843997"/>
    <w:rsid w:val="00847C7B"/>
    <w:rsid w:val="00855F97"/>
    <w:rsid w:val="00860AFB"/>
    <w:rsid w:val="00872A11"/>
    <w:rsid w:val="008748CE"/>
    <w:rsid w:val="00877094"/>
    <w:rsid w:val="00882B9D"/>
    <w:rsid w:val="008868DF"/>
    <w:rsid w:val="0089791A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3B16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57A93"/>
    <w:rsid w:val="00970B74"/>
    <w:rsid w:val="00971AC8"/>
    <w:rsid w:val="0098015D"/>
    <w:rsid w:val="0098186A"/>
    <w:rsid w:val="009818BC"/>
    <w:rsid w:val="00986974"/>
    <w:rsid w:val="00986BC7"/>
    <w:rsid w:val="00993997"/>
    <w:rsid w:val="00996BEA"/>
    <w:rsid w:val="009A34C4"/>
    <w:rsid w:val="009A4937"/>
    <w:rsid w:val="009B03CB"/>
    <w:rsid w:val="009B750D"/>
    <w:rsid w:val="009C7961"/>
    <w:rsid w:val="009D1E85"/>
    <w:rsid w:val="009D22C4"/>
    <w:rsid w:val="009D6489"/>
    <w:rsid w:val="009E08FC"/>
    <w:rsid w:val="009E33A9"/>
    <w:rsid w:val="009E3CED"/>
    <w:rsid w:val="009E4376"/>
    <w:rsid w:val="009E78AF"/>
    <w:rsid w:val="009F34EB"/>
    <w:rsid w:val="00A07F94"/>
    <w:rsid w:val="00A2147E"/>
    <w:rsid w:val="00A24AE0"/>
    <w:rsid w:val="00A25B81"/>
    <w:rsid w:val="00A2624A"/>
    <w:rsid w:val="00A265D7"/>
    <w:rsid w:val="00A33567"/>
    <w:rsid w:val="00A337CA"/>
    <w:rsid w:val="00A34BA9"/>
    <w:rsid w:val="00A406B8"/>
    <w:rsid w:val="00A41676"/>
    <w:rsid w:val="00A43D76"/>
    <w:rsid w:val="00A526B7"/>
    <w:rsid w:val="00A52BAB"/>
    <w:rsid w:val="00A52C7C"/>
    <w:rsid w:val="00A52EE4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42F8"/>
    <w:rsid w:val="00A96240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3E5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47392"/>
    <w:rsid w:val="00B50D23"/>
    <w:rsid w:val="00B52725"/>
    <w:rsid w:val="00B60A8E"/>
    <w:rsid w:val="00B61114"/>
    <w:rsid w:val="00B63435"/>
    <w:rsid w:val="00B64BF7"/>
    <w:rsid w:val="00B65524"/>
    <w:rsid w:val="00B70FBF"/>
    <w:rsid w:val="00B80970"/>
    <w:rsid w:val="00B82C75"/>
    <w:rsid w:val="00B84397"/>
    <w:rsid w:val="00B8536D"/>
    <w:rsid w:val="00B876C2"/>
    <w:rsid w:val="00B90DFA"/>
    <w:rsid w:val="00B91399"/>
    <w:rsid w:val="00B91EAA"/>
    <w:rsid w:val="00B9239D"/>
    <w:rsid w:val="00B930C4"/>
    <w:rsid w:val="00B93C88"/>
    <w:rsid w:val="00B96243"/>
    <w:rsid w:val="00B9778C"/>
    <w:rsid w:val="00BA2315"/>
    <w:rsid w:val="00BA235F"/>
    <w:rsid w:val="00BA45C3"/>
    <w:rsid w:val="00BA7D5F"/>
    <w:rsid w:val="00BB11BC"/>
    <w:rsid w:val="00BD2445"/>
    <w:rsid w:val="00BD4857"/>
    <w:rsid w:val="00BD4B75"/>
    <w:rsid w:val="00BD5D83"/>
    <w:rsid w:val="00BE1F60"/>
    <w:rsid w:val="00BE5659"/>
    <w:rsid w:val="00BE5682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84299"/>
    <w:rsid w:val="00C9023C"/>
    <w:rsid w:val="00C95773"/>
    <w:rsid w:val="00C963E0"/>
    <w:rsid w:val="00C9717B"/>
    <w:rsid w:val="00C97C42"/>
    <w:rsid w:val="00CA0123"/>
    <w:rsid w:val="00CA0F42"/>
    <w:rsid w:val="00CA78C3"/>
    <w:rsid w:val="00CB7163"/>
    <w:rsid w:val="00CB7187"/>
    <w:rsid w:val="00CB74EB"/>
    <w:rsid w:val="00CC3794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CF7A96"/>
    <w:rsid w:val="00D05B7F"/>
    <w:rsid w:val="00D060EB"/>
    <w:rsid w:val="00D07170"/>
    <w:rsid w:val="00D10C1C"/>
    <w:rsid w:val="00D12E1D"/>
    <w:rsid w:val="00D157D2"/>
    <w:rsid w:val="00D25838"/>
    <w:rsid w:val="00D262AB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470AE"/>
    <w:rsid w:val="00D50440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2AAF"/>
    <w:rsid w:val="00DE37A3"/>
    <w:rsid w:val="00DE52AD"/>
    <w:rsid w:val="00DF0328"/>
    <w:rsid w:val="00DF393F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50EA"/>
    <w:rsid w:val="00E368CD"/>
    <w:rsid w:val="00E36EDD"/>
    <w:rsid w:val="00E441DD"/>
    <w:rsid w:val="00E50AAD"/>
    <w:rsid w:val="00E51079"/>
    <w:rsid w:val="00E5195E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531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4DB3"/>
    <w:rsid w:val="00EE0EDC"/>
    <w:rsid w:val="00EE235C"/>
    <w:rsid w:val="00EE2576"/>
    <w:rsid w:val="00EE272B"/>
    <w:rsid w:val="00EE346C"/>
    <w:rsid w:val="00EE4CDC"/>
    <w:rsid w:val="00EE5C79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7705A"/>
    <w:rsid w:val="00F84646"/>
    <w:rsid w:val="00F8612E"/>
    <w:rsid w:val="00F8647F"/>
    <w:rsid w:val="00F8706B"/>
    <w:rsid w:val="00F87616"/>
    <w:rsid w:val="00F92B8B"/>
    <w:rsid w:val="00F92F09"/>
    <w:rsid w:val="00F933B1"/>
    <w:rsid w:val="00F96118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  <w:rsid w:val="00FF4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3D8E1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NormalWeb">
    <w:name w:val="Normal (Web)"/>
    <w:basedOn w:val="Normal"/>
    <w:uiPriority w:val="99"/>
    <w:semiHidden/>
    <w:unhideWhenUsed/>
    <w:rsid w:val="0053715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7749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52035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3D265C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265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5853"/>
    <w:rsid w:val="00C17E87"/>
    <w:rsid w:val="00C639A0"/>
    <w:rsid w:val="00C77B3A"/>
    <w:rsid w:val="00CC3708"/>
    <w:rsid w:val="00D77E9D"/>
    <w:rsid w:val="00DC549C"/>
    <w:rsid w:val="00E04351"/>
    <w:rsid w:val="00E26A3D"/>
    <w:rsid w:val="00E41CFB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AA13B39-89C8-4D97-AB93-B55B9EA39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59</TotalTime>
  <Pages>16</Pages>
  <Words>2231</Words>
  <Characters>12721</Characters>
  <Application>Microsoft Office Word</Application>
  <DocSecurity>8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Chang Qian</cp:lastModifiedBy>
  <cp:revision>12</cp:revision>
  <cp:lastPrinted>2017-10-19T02:06:00Z</cp:lastPrinted>
  <dcterms:created xsi:type="dcterms:W3CDTF">2019-01-15T02:42:00Z</dcterms:created>
  <dcterms:modified xsi:type="dcterms:W3CDTF">2019-01-15T03:42:00Z</dcterms:modified>
  <cp:contentStatus>v1-1_11/10/2018</cp:contentStatus>
</cp:coreProperties>
</file>