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CA330" w14:textId="77777777" w:rsidR="00677444" w:rsidRPr="004932A4" w:rsidRDefault="00F032D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47AD566F" w14:textId="77777777" w:rsidR="004C3241" w:rsidRDefault="00F032D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5FD9ACAD" w14:textId="77777777" w:rsidR="00677444" w:rsidRPr="004932A4" w:rsidRDefault="004C3241" w:rsidP="00677444">
      <w:pPr>
        <w:pStyle w:val="01CSTCPLHeading1"/>
        <w:rPr>
          <w:szCs w:val="32"/>
        </w:rPr>
      </w:pPr>
      <w:r>
        <w:rPr>
          <w:szCs w:val="32"/>
        </w:rPr>
        <w:t>ASSESSMENT SUMMARY</w:t>
      </w:r>
    </w:p>
    <w:p w14:paraId="3CC24635" w14:textId="77777777" w:rsidR="00677444" w:rsidRPr="004C3241" w:rsidRDefault="00677444" w:rsidP="00677444">
      <w:pPr>
        <w:ind w:left="709" w:right="-24" w:hanging="709"/>
        <w:rPr>
          <w:rFonts w:ascii="Arial" w:hAnsi="Arial" w:cs="Arial"/>
          <w:b/>
          <w:sz w:val="20"/>
        </w:rPr>
      </w:pPr>
    </w:p>
    <w:p w14:paraId="040C458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5D449EC" w14:textId="77777777" w:rsidR="00677444" w:rsidRPr="004C3241" w:rsidRDefault="00677444">
      <w:pPr>
        <w:jc w:val="left"/>
        <w:rPr>
          <w:rFonts w:ascii="Arial" w:hAnsi="Arial" w:cs="Arial"/>
          <w:sz w:val="20"/>
        </w:rPr>
      </w:pPr>
    </w:p>
    <w:p w14:paraId="1C24C29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9491ABA" w14:textId="77777777" w:rsidR="007C4FE0" w:rsidRPr="004C3241" w:rsidRDefault="007C4FE0">
      <w:pPr>
        <w:jc w:val="left"/>
        <w:rPr>
          <w:rFonts w:ascii="Arial" w:hAnsi="Arial" w:cs="Arial"/>
          <w:sz w:val="20"/>
        </w:rPr>
      </w:pPr>
    </w:p>
    <w:p w14:paraId="14933A8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F39D2B1" w14:textId="77777777" w:rsidR="007C4FE0" w:rsidRPr="004C3241" w:rsidRDefault="007C4FE0">
      <w:pPr>
        <w:jc w:val="left"/>
        <w:rPr>
          <w:rFonts w:ascii="Arial" w:hAnsi="Arial" w:cs="Arial"/>
          <w:sz w:val="20"/>
        </w:rPr>
      </w:pPr>
    </w:p>
    <w:p w14:paraId="1854B53B"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4B965B0" w14:textId="77777777" w:rsidR="008B22FC" w:rsidRDefault="008B22FC">
      <w:pPr>
        <w:jc w:val="left"/>
        <w:rPr>
          <w:rFonts w:ascii="Arial" w:hAnsi="Arial" w:cs="Arial"/>
          <w:sz w:val="20"/>
        </w:rPr>
      </w:pPr>
    </w:p>
    <w:p w14:paraId="577ECE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3AE76DDB" w14:textId="77777777" w:rsidTr="002631FF">
        <w:trPr>
          <w:trHeight w:val="397"/>
        </w:trPr>
        <w:tc>
          <w:tcPr>
            <w:tcW w:w="3681" w:type="dxa"/>
            <w:shd w:val="clear" w:color="auto" w:fill="D9D9D9" w:themeFill="background1" w:themeFillShade="D9"/>
            <w:vAlign w:val="center"/>
          </w:tcPr>
          <w:p w14:paraId="36D17634"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CB084E8" w14:textId="1DA20F0C" w:rsidR="00A07BD0" w:rsidRPr="00455CC3" w:rsidRDefault="004E5F58" w:rsidP="002631FF">
            <w:pPr>
              <w:jc w:val="left"/>
              <w:rPr>
                <w:rFonts w:ascii="Arial" w:hAnsi="Arial" w:cs="Arial"/>
                <w:sz w:val="22"/>
              </w:rPr>
            </w:pPr>
            <w:permStart w:id="1858936709" w:edGrp="everyone"/>
            <w:r>
              <w:rPr>
                <w:rFonts w:ascii="Arial" w:hAnsi="Arial" w:cs="Arial"/>
                <w:sz w:val="22"/>
              </w:rPr>
              <w:t xml:space="preserve">Claudia Murray </w:t>
            </w:r>
            <w:permEnd w:id="1858936709"/>
          </w:p>
        </w:tc>
      </w:tr>
    </w:tbl>
    <w:p w14:paraId="5B6E3F87" w14:textId="77777777" w:rsidR="00A07BD0" w:rsidRDefault="00A07BD0" w:rsidP="00A07BD0">
      <w:pPr>
        <w:jc w:val="left"/>
        <w:rPr>
          <w:rFonts w:ascii="Arial" w:hAnsi="Arial" w:cs="Arial"/>
          <w:sz w:val="20"/>
        </w:rPr>
      </w:pPr>
    </w:p>
    <w:p w14:paraId="2F87F722"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43C880FD" w14:textId="77777777" w:rsidTr="002631FF">
        <w:trPr>
          <w:trHeight w:val="283"/>
        </w:trPr>
        <w:tc>
          <w:tcPr>
            <w:tcW w:w="3681" w:type="dxa"/>
            <w:shd w:val="clear" w:color="auto" w:fill="000000" w:themeFill="text1"/>
            <w:vAlign w:val="center"/>
          </w:tcPr>
          <w:p w14:paraId="0E20AC12"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675E46A"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69F97FB6" w14:textId="77777777" w:rsidTr="002631FF">
        <w:trPr>
          <w:trHeight w:val="454"/>
        </w:trPr>
        <w:tc>
          <w:tcPr>
            <w:tcW w:w="3681" w:type="dxa"/>
            <w:shd w:val="clear" w:color="auto" w:fill="D9D9D9" w:themeFill="background1" w:themeFillShade="D9"/>
            <w:vAlign w:val="center"/>
          </w:tcPr>
          <w:p w14:paraId="7E093283"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41E3CC2B" w14:textId="77777777" w:rsidR="00A07BD0" w:rsidRPr="004C3241" w:rsidRDefault="00F032D8"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36364879" w:edGrp="everyone"/>
                <w:r w:rsidR="00A07BD0" w:rsidRPr="004C3241">
                  <w:rPr>
                    <w:rFonts w:ascii="Arial" w:hAnsi="Arial" w:cs="Arial"/>
                    <w:sz w:val="20"/>
                  </w:rPr>
                  <w:sym w:font="Wingdings" w:char="F0A8"/>
                </w:r>
                <w:permEnd w:id="2036364879"/>
              </w:sdtContent>
            </w:sdt>
            <w:r w:rsidR="00A07BD0" w:rsidRPr="004C3241">
              <w:rPr>
                <w:rFonts w:ascii="Arial" w:hAnsi="Arial" w:cs="Arial"/>
                <w:sz w:val="20"/>
              </w:rPr>
              <w:t xml:space="preserve"> Satisfactory </w:t>
            </w:r>
          </w:p>
        </w:tc>
        <w:permStart w:id="2059406963" w:edGrp="everyone"/>
        <w:tc>
          <w:tcPr>
            <w:tcW w:w="2668" w:type="dxa"/>
            <w:vAlign w:val="center"/>
          </w:tcPr>
          <w:p w14:paraId="5B1C5BC5" w14:textId="77777777" w:rsidR="00A07BD0" w:rsidRPr="004C3241" w:rsidRDefault="00F032D8"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205940696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C859FD8" w14:textId="77777777" w:rsidTr="002631FF">
        <w:trPr>
          <w:trHeight w:val="454"/>
        </w:trPr>
        <w:tc>
          <w:tcPr>
            <w:tcW w:w="3681" w:type="dxa"/>
            <w:shd w:val="clear" w:color="auto" w:fill="D9D9D9" w:themeFill="background1" w:themeFillShade="D9"/>
            <w:vAlign w:val="center"/>
          </w:tcPr>
          <w:p w14:paraId="23A55F95"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1A509147" w14:textId="77777777" w:rsidR="00A07BD0" w:rsidRPr="004C3241" w:rsidRDefault="00F032D8"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53879800" w:edGrp="everyone"/>
                <w:r w:rsidR="00A07BD0">
                  <w:rPr>
                    <w:rFonts w:ascii="Arial" w:hAnsi="Arial" w:cs="Arial"/>
                    <w:sz w:val="20"/>
                  </w:rPr>
                  <w:sym w:font="Wingdings" w:char="F0A8"/>
                </w:r>
                <w:permEnd w:id="953879800"/>
              </w:sdtContent>
            </w:sdt>
            <w:r w:rsidR="00A07BD0" w:rsidRPr="004C3241">
              <w:rPr>
                <w:rFonts w:ascii="Arial" w:hAnsi="Arial" w:cs="Arial"/>
                <w:sz w:val="20"/>
              </w:rPr>
              <w:t xml:space="preserve"> Satisfactory </w:t>
            </w:r>
          </w:p>
        </w:tc>
        <w:tc>
          <w:tcPr>
            <w:tcW w:w="2668" w:type="dxa"/>
            <w:vAlign w:val="center"/>
          </w:tcPr>
          <w:p w14:paraId="1FE20279" w14:textId="77777777" w:rsidR="00A07BD0" w:rsidRPr="004C3241" w:rsidRDefault="00F032D8"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49767214" w:edGrp="everyone"/>
                <w:r w:rsidR="00A07BD0" w:rsidRPr="004C3241">
                  <w:rPr>
                    <w:rFonts w:ascii="Arial" w:hAnsi="Arial" w:cs="Arial"/>
                    <w:sz w:val="20"/>
                  </w:rPr>
                  <w:sym w:font="Wingdings" w:char="F0A8"/>
                </w:r>
                <w:permEnd w:id="1849767214"/>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7F0C4F33" w14:textId="77777777" w:rsidTr="002631FF">
        <w:trPr>
          <w:trHeight w:val="454"/>
        </w:trPr>
        <w:tc>
          <w:tcPr>
            <w:tcW w:w="3681" w:type="dxa"/>
            <w:shd w:val="clear" w:color="auto" w:fill="000000" w:themeFill="text1"/>
            <w:vAlign w:val="center"/>
          </w:tcPr>
          <w:p w14:paraId="6D51EAAC"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99791519" w:edGrp="everyone"/>
        <w:tc>
          <w:tcPr>
            <w:tcW w:w="2667" w:type="dxa"/>
            <w:vAlign w:val="center"/>
          </w:tcPr>
          <w:p w14:paraId="7AA4B414" w14:textId="77777777" w:rsidR="00A07BD0" w:rsidRPr="004C3241" w:rsidRDefault="00F032D8"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099791519"/>
            <w:r w:rsidR="00A07BD0" w:rsidRPr="004C3241">
              <w:rPr>
                <w:rFonts w:ascii="Arial" w:hAnsi="Arial" w:cs="Arial"/>
                <w:b/>
                <w:sz w:val="20"/>
              </w:rPr>
              <w:t xml:space="preserve"> Competent</w:t>
            </w:r>
          </w:p>
        </w:tc>
        <w:tc>
          <w:tcPr>
            <w:tcW w:w="2668" w:type="dxa"/>
            <w:vAlign w:val="center"/>
          </w:tcPr>
          <w:p w14:paraId="1B9D5D2D" w14:textId="77777777" w:rsidR="00A07BD0" w:rsidRPr="004C3241" w:rsidRDefault="00F032D8"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852109879" w:edGrp="everyone"/>
                <w:r w:rsidR="00A07BD0" w:rsidRPr="004C3241">
                  <w:rPr>
                    <w:rFonts w:ascii="Arial" w:hAnsi="Arial" w:cs="Arial"/>
                    <w:b/>
                    <w:sz w:val="20"/>
                  </w:rPr>
                  <w:sym w:font="Wingdings" w:char="F0A8"/>
                </w:r>
                <w:permEnd w:id="852109879"/>
              </w:sdtContent>
            </w:sdt>
            <w:r w:rsidR="00A07BD0" w:rsidRPr="004C3241">
              <w:rPr>
                <w:rFonts w:ascii="Arial" w:hAnsi="Arial" w:cs="Arial"/>
                <w:b/>
                <w:sz w:val="20"/>
              </w:rPr>
              <w:t xml:space="preserve"> Not Yet Competent</w:t>
            </w:r>
          </w:p>
        </w:tc>
      </w:tr>
    </w:tbl>
    <w:p w14:paraId="16475F27" w14:textId="77777777" w:rsidR="00A07BD0" w:rsidRDefault="00A07BD0" w:rsidP="00A07BD0">
      <w:pPr>
        <w:jc w:val="left"/>
        <w:rPr>
          <w:rFonts w:ascii="Arial" w:hAnsi="Arial" w:cs="Arial"/>
          <w:sz w:val="20"/>
        </w:rPr>
      </w:pPr>
    </w:p>
    <w:p w14:paraId="4B1A05F4"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788B154C" w14:textId="77777777" w:rsidTr="002631FF">
        <w:trPr>
          <w:trHeight w:val="397"/>
        </w:trPr>
        <w:tc>
          <w:tcPr>
            <w:tcW w:w="3681" w:type="dxa"/>
            <w:shd w:val="clear" w:color="auto" w:fill="D9D9D9" w:themeFill="background1" w:themeFillShade="D9"/>
            <w:vAlign w:val="center"/>
          </w:tcPr>
          <w:p w14:paraId="4063309E"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384CE21C" w14:textId="77777777" w:rsidR="00A07BD0" w:rsidRPr="00455CC3" w:rsidRDefault="00A07BD0" w:rsidP="002631FF">
            <w:pPr>
              <w:jc w:val="left"/>
              <w:rPr>
                <w:rFonts w:ascii="Arial" w:hAnsi="Arial" w:cs="Arial"/>
                <w:sz w:val="22"/>
              </w:rPr>
            </w:pPr>
            <w:permStart w:id="1900480297" w:edGrp="everyone"/>
            <w:permEnd w:id="1900480297"/>
          </w:p>
        </w:tc>
      </w:tr>
      <w:tr w:rsidR="00A07BD0" w:rsidRPr="004C3241" w14:paraId="7F99544F" w14:textId="77777777" w:rsidTr="002631FF">
        <w:trPr>
          <w:trHeight w:val="680"/>
        </w:trPr>
        <w:tc>
          <w:tcPr>
            <w:tcW w:w="3681" w:type="dxa"/>
            <w:shd w:val="clear" w:color="auto" w:fill="D9D9D9" w:themeFill="background1" w:themeFillShade="D9"/>
            <w:vAlign w:val="center"/>
          </w:tcPr>
          <w:p w14:paraId="0ABD0F9B"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511789267" w:edGrp="everyone" w:displacedByCustomXml="next"/>
        <w:sdt>
          <w:sdtPr>
            <w:rPr>
              <w:rFonts w:ascii="Arial" w:hAnsi="Arial" w:cs="Arial"/>
              <w:sz w:val="22"/>
              <w:szCs w:val="22"/>
            </w:rPr>
            <w:id w:val="909501784"/>
            <w:showingPlcHdr/>
            <w:picture/>
          </w:sdtPr>
          <w:sdtEndPr/>
          <w:sdtContent>
            <w:tc>
              <w:tcPr>
                <w:tcW w:w="5335" w:type="dxa"/>
                <w:vAlign w:val="center"/>
              </w:tcPr>
              <w:p w14:paraId="120C5EB1"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589A3673" wp14:editId="2F27B6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11789267" w:displacedByCustomXml="prev"/>
      </w:tr>
      <w:tr w:rsidR="00A07BD0" w:rsidRPr="004C3241" w14:paraId="736B8355" w14:textId="77777777" w:rsidTr="002631FF">
        <w:trPr>
          <w:trHeight w:val="397"/>
        </w:trPr>
        <w:tc>
          <w:tcPr>
            <w:tcW w:w="3681" w:type="dxa"/>
            <w:shd w:val="clear" w:color="auto" w:fill="D9D9D9" w:themeFill="background1" w:themeFillShade="D9"/>
            <w:vAlign w:val="center"/>
          </w:tcPr>
          <w:p w14:paraId="38445AC1"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37844488" w:edGrp="everyone"/>
        <w:tc>
          <w:tcPr>
            <w:tcW w:w="5335" w:type="dxa"/>
            <w:tcBorders>
              <w:top w:val="nil"/>
              <w:left w:val="nil"/>
              <w:bottom w:val="single" w:sz="8" w:space="0" w:color="auto"/>
              <w:right w:val="single" w:sz="4" w:space="0" w:color="auto"/>
            </w:tcBorders>
            <w:vAlign w:val="center"/>
          </w:tcPr>
          <w:p w14:paraId="315A61ED" w14:textId="77777777" w:rsidR="00A07BD0" w:rsidRPr="00DD7A44" w:rsidRDefault="00F032D8"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2037844488"/>
          </w:p>
        </w:tc>
      </w:tr>
    </w:tbl>
    <w:p w14:paraId="7E9A439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F2017D3" w14:textId="77777777" w:rsidR="00C76B5E" w:rsidRPr="004932A4" w:rsidRDefault="00F032D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0D3EF25E" w14:textId="77777777" w:rsidR="00C76B5E" w:rsidRPr="004932A4" w:rsidRDefault="00F032D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42E4A53D" w14:textId="77777777" w:rsidR="00C76B5E" w:rsidRDefault="00C76B5E" w:rsidP="00C76B5E">
      <w:pPr>
        <w:ind w:left="709" w:right="-24" w:hanging="709"/>
        <w:rPr>
          <w:rFonts w:ascii="Arial" w:hAnsi="Arial" w:cs="Arial"/>
          <w:sz w:val="22"/>
          <w:szCs w:val="22"/>
        </w:rPr>
      </w:pPr>
    </w:p>
    <w:p w14:paraId="58A3EBA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EDC53A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934A7E"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49D96CB" w14:textId="77777777" w:rsidR="004C6B3F" w:rsidRPr="0032118C" w:rsidRDefault="004C6B3F" w:rsidP="004C6B3F">
            <w:pPr>
              <w:ind w:right="-24"/>
              <w:jc w:val="center"/>
              <w:rPr>
                <w:rFonts w:ascii="Arial" w:hAnsi="Arial" w:cs="Arial"/>
                <w:b/>
                <w:szCs w:val="24"/>
              </w:rPr>
            </w:pPr>
          </w:p>
          <w:p w14:paraId="0CAECD7B" w14:textId="77777777" w:rsidR="004C6B3F" w:rsidRPr="0032118C" w:rsidRDefault="004C6B3F" w:rsidP="00F24088">
            <w:pPr>
              <w:pStyle w:val="ListParagraph"/>
              <w:numPr>
                <w:ilvl w:val="0"/>
                <w:numId w:val="1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90D9218" w14:textId="77777777" w:rsidR="004C6B3F" w:rsidRPr="0032118C" w:rsidRDefault="004C6B3F" w:rsidP="00F24088">
            <w:pPr>
              <w:pStyle w:val="ListParagraph"/>
              <w:numPr>
                <w:ilvl w:val="1"/>
                <w:numId w:val="1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8AA7538" w14:textId="77777777" w:rsidR="004C6B3F" w:rsidRPr="0032118C" w:rsidRDefault="004C6B3F" w:rsidP="00F24088">
            <w:pPr>
              <w:pStyle w:val="ListParagraph"/>
              <w:numPr>
                <w:ilvl w:val="0"/>
                <w:numId w:val="1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E5F984C" w14:textId="77777777" w:rsidR="004C6B3F" w:rsidRDefault="004C6B3F" w:rsidP="00F24088">
            <w:pPr>
              <w:pStyle w:val="ListParagraph"/>
              <w:numPr>
                <w:ilvl w:val="0"/>
                <w:numId w:val="1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46262DF" w14:textId="77777777" w:rsidR="004C6B3F" w:rsidRPr="0032118C" w:rsidRDefault="004C6B3F" w:rsidP="00F24088">
            <w:pPr>
              <w:pStyle w:val="ListParagraph"/>
              <w:numPr>
                <w:ilvl w:val="1"/>
                <w:numId w:val="11"/>
              </w:numPr>
              <w:ind w:right="390"/>
              <w:jc w:val="left"/>
              <w:rPr>
                <w:rFonts w:ascii="Arial" w:hAnsi="Arial" w:cs="Arial"/>
                <w:sz w:val="22"/>
                <w:szCs w:val="22"/>
              </w:rPr>
            </w:pPr>
            <w:r>
              <w:rPr>
                <w:rFonts w:ascii="Arial" w:hAnsi="Arial" w:cs="Arial"/>
                <w:sz w:val="22"/>
                <w:szCs w:val="22"/>
              </w:rPr>
              <w:t>Your signature acknowledges that this is your own work.</w:t>
            </w:r>
          </w:p>
          <w:p w14:paraId="4D77AE86" w14:textId="77777777" w:rsidR="00101E97" w:rsidRDefault="00101E97" w:rsidP="00F24088">
            <w:pPr>
              <w:pStyle w:val="ListParagraph"/>
              <w:numPr>
                <w:ilvl w:val="0"/>
                <w:numId w:val="11"/>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36F1649" w14:textId="77777777" w:rsidR="004C6B3F" w:rsidRPr="0032118C" w:rsidRDefault="004C6B3F" w:rsidP="00F24088">
            <w:pPr>
              <w:pStyle w:val="ListParagraph"/>
              <w:numPr>
                <w:ilvl w:val="0"/>
                <w:numId w:val="11"/>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7B6AC8F" w14:textId="77777777" w:rsidR="004C6B3F" w:rsidRPr="0032118C" w:rsidRDefault="004C6B3F" w:rsidP="00F24088">
            <w:pPr>
              <w:pStyle w:val="ListParagraph"/>
              <w:numPr>
                <w:ilvl w:val="1"/>
                <w:numId w:val="1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606D314" w14:textId="77777777" w:rsidR="00C76B5E" w:rsidRPr="00923E1E" w:rsidRDefault="004C6B3F" w:rsidP="00F24088">
            <w:pPr>
              <w:pStyle w:val="ListParagraph"/>
              <w:numPr>
                <w:ilvl w:val="1"/>
                <w:numId w:val="11"/>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582CA2D" w14:textId="77777777" w:rsidR="00C76B5E" w:rsidRDefault="00C76B5E" w:rsidP="00C76B5E">
      <w:pPr>
        <w:ind w:right="-24"/>
        <w:rPr>
          <w:rFonts w:ascii="Arial" w:hAnsi="Arial" w:cs="Arial"/>
          <w:sz w:val="22"/>
          <w:szCs w:val="22"/>
        </w:rPr>
      </w:pPr>
    </w:p>
    <w:p w14:paraId="0592C7E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160B66A2" w14:textId="77777777" w:rsidTr="002631FF">
        <w:tc>
          <w:tcPr>
            <w:tcW w:w="2552" w:type="dxa"/>
            <w:tcBorders>
              <w:top w:val="nil"/>
              <w:left w:val="nil"/>
              <w:bottom w:val="nil"/>
              <w:right w:val="nil"/>
            </w:tcBorders>
          </w:tcPr>
          <w:p w14:paraId="6B0C0BE2"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830DFED" w14:textId="71A63B49" w:rsidR="00FE3E8C" w:rsidRPr="001C4084" w:rsidRDefault="004E5F58" w:rsidP="002631FF">
            <w:pPr>
              <w:ind w:right="-24"/>
              <w:rPr>
                <w:rFonts w:ascii="Arial" w:hAnsi="Arial" w:cs="Arial"/>
                <w:sz w:val="22"/>
                <w:szCs w:val="22"/>
              </w:rPr>
            </w:pPr>
            <w:permStart w:id="2095845142" w:edGrp="everyone"/>
            <w:r>
              <w:rPr>
                <w:rFonts w:ascii="Arial" w:hAnsi="Arial" w:cs="Arial"/>
                <w:sz w:val="22"/>
                <w:szCs w:val="22"/>
              </w:rPr>
              <w:t xml:space="preserve">Claudia Murray </w:t>
            </w:r>
            <w:permEnd w:id="2095845142"/>
          </w:p>
        </w:tc>
      </w:tr>
      <w:tr w:rsidR="00FE3E8C" w:rsidRPr="004E05D0" w14:paraId="48996FB3" w14:textId="77777777" w:rsidTr="002631FF">
        <w:tc>
          <w:tcPr>
            <w:tcW w:w="2552" w:type="dxa"/>
            <w:tcBorders>
              <w:top w:val="nil"/>
              <w:left w:val="nil"/>
              <w:bottom w:val="nil"/>
              <w:right w:val="nil"/>
            </w:tcBorders>
          </w:tcPr>
          <w:p w14:paraId="4E6D1F08"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4B4C4900" w14:textId="77777777" w:rsidR="00FE3E8C" w:rsidRPr="004E05D0" w:rsidRDefault="00FE3E8C" w:rsidP="002631FF">
            <w:pPr>
              <w:ind w:right="-24"/>
              <w:rPr>
                <w:rFonts w:ascii="Arial" w:hAnsi="Arial" w:cs="Arial"/>
                <w:sz w:val="10"/>
                <w:szCs w:val="10"/>
              </w:rPr>
            </w:pPr>
          </w:p>
        </w:tc>
      </w:tr>
      <w:tr w:rsidR="00FE3E8C" w:rsidRPr="00830749" w14:paraId="388B8B6C" w14:textId="77777777" w:rsidTr="002631FF">
        <w:tc>
          <w:tcPr>
            <w:tcW w:w="2552" w:type="dxa"/>
            <w:tcBorders>
              <w:top w:val="nil"/>
              <w:left w:val="nil"/>
              <w:bottom w:val="nil"/>
              <w:right w:val="nil"/>
            </w:tcBorders>
          </w:tcPr>
          <w:p w14:paraId="415EF2AE"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1598566441"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7290D014" w14:textId="5717E772" w:rsidR="00FE3E8C" w:rsidRPr="00DD7A44" w:rsidRDefault="004E5F58" w:rsidP="002631FF">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4B16F1EE" wp14:editId="4A4C186B">
                      <wp:extent cx="1853429"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598566441" w:displacedByCustomXml="prev"/>
      </w:tr>
      <w:tr w:rsidR="00FE3E8C" w:rsidRPr="00830749" w14:paraId="151247E3" w14:textId="77777777" w:rsidTr="002631FF">
        <w:tc>
          <w:tcPr>
            <w:tcW w:w="2552" w:type="dxa"/>
            <w:tcBorders>
              <w:top w:val="nil"/>
              <w:left w:val="nil"/>
              <w:bottom w:val="nil"/>
              <w:right w:val="nil"/>
            </w:tcBorders>
          </w:tcPr>
          <w:p w14:paraId="5C708753"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640453DE" w14:textId="77777777" w:rsidR="00FE3E8C" w:rsidRPr="001C4084" w:rsidRDefault="00FE3E8C" w:rsidP="002631FF">
            <w:pPr>
              <w:ind w:right="-24"/>
              <w:rPr>
                <w:rFonts w:ascii="Arial" w:hAnsi="Arial" w:cs="Arial"/>
                <w:sz w:val="22"/>
                <w:szCs w:val="22"/>
              </w:rPr>
            </w:pPr>
          </w:p>
        </w:tc>
      </w:tr>
      <w:tr w:rsidR="00FE3E8C" w:rsidRPr="0077428E" w14:paraId="1163459C" w14:textId="77777777" w:rsidTr="002631FF">
        <w:tc>
          <w:tcPr>
            <w:tcW w:w="2552" w:type="dxa"/>
            <w:tcBorders>
              <w:top w:val="nil"/>
              <w:left w:val="nil"/>
              <w:bottom w:val="nil"/>
              <w:right w:val="nil"/>
            </w:tcBorders>
          </w:tcPr>
          <w:p w14:paraId="795C99F1"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157587525" w:edGrp="everyone" w:displacedByCustomXml="next"/>
        <w:sdt>
          <w:sdtPr>
            <w:rPr>
              <w:rFonts w:ascii="Arial" w:hAnsi="Arial" w:cs="Arial"/>
              <w:sz w:val="22"/>
              <w:szCs w:val="22"/>
            </w:rPr>
            <w:id w:val="1824854710"/>
            <w:placeholder>
              <w:docPart w:val="8125799EE7F1491581D2078DB8EC5C65"/>
            </w:placeholder>
            <w:date w:fullDate="2022-05-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8AA184" w14:textId="29781E90" w:rsidR="00FE3E8C" w:rsidRPr="00DD7A44" w:rsidRDefault="004E5F58" w:rsidP="002631FF">
                <w:pPr>
                  <w:ind w:right="-24"/>
                  <w:rPr>
                    <w:rFonts w:ascii="Arial" w:hAnsi="Arial" w:cs="Arial"/>
                    <w:sz w:val="22"/>
                    <w:szCs w:val="22"/>
                  </w:rPr>
                </w:pPr>
                <w:r>
                  <w:rPr>
                    <w:rFonts w:ascii="Arial" w:hAnsi="Arial" w:cs="Arial"/>
                    <w:sz w:val="22"/>
                    <w:szCs w:val="22"/>
                  </w:rPr>
                  <w:t>13/05/2022</w:t>
                </w:r>
              </w:p>
            </w:tc>
          </w:sdtContent>
        </w:sdt>
        <w:permEnd w:id="1157587525" w:displacedByCustomXml="prev"/>
      </w:tr>
    </w:tbl>
    <w:p w14:paraId="28722081" w14:textId="77777777" w:rsidR="00FE3E8C" w:rsidRDefault="00FE3E8C" w:rsidP="00FE3E8C">
      <w:pPr>
        <w:ind w:right="-24"/>
        <w:rPr>
          <w:rFonts w:ascii="Arial" w:hAnsi="Arial" w:cs="Arial"/>
          <w:sz w:val="22"/>
          <w:szCs w:val="22"/>
        </w:rPr>
      </w:pPr>
    </w:p>
    <w:p w14:paraId="3D55BC7F"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3F42C3D8" w14:textId="77777777" w:rsidTr="002631FF">
        <w:tc>
          <w:tcPr>
            <w:tcW w:w="2552" w:type="dxa"/>
            <w:tcBorders>
              <w:top w:val="nil"/>
              <w:left w:val="nil"/>
              <w:bottom w:val="nil"/>
              <w:right w:val="nil"/>
            </w:tcBorders>
          </w:tcPr>
          <w:p w14:paraId="1D2D207E"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74438C5" w14:textId="77777777" w:rsidR="00FE3E8C" w:rsidRPr="0032118C" w:rsidRDefault="00FE3E8C" w:rsidP="002631FF">
            <w:pPr>
              <w:ind w:right="-24"/>
              <w:rPr>
                <w:rFonts w:ascii="Arial" w:hAnsi="Arial" w:cs="Arial"/>
                <w:sz w:val="22"/>
                <w:szCs w:val="22"/>
              </w:rPr>
            </w:pPr>
            <w:permStart w:id="1351300938" w:edGrp="everyone"/>
            <w:permEnd w:id="1351300938"/>
          </w:p>
        </w:tc>
      </w:tr>
      <w:tr w:rsidR="00FE3E8C" w:rsidRPr="004E05D0" w14:paraId="5FF8125D" w14:textId="77777777" w:rsidTr="002631FF">
        <w:trPr>
          <w:trHeight w:val="113"/>
        </w:trPr>
        <w:tc>
          <w:tcPr>
            <w:tcW w:w="2552" w:type="dxa"/>
            <w:tcBorders>
              <w:top w:val="nil"/>
              <w:left w:val="nil"/>
              <w:bottom w:val="nil"/>
              <w:right w:val="nil"/>
            </w:tcBorders>
          </w:tcPr>
          <w:p w14:paraId="7F600CFB"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22DEFF62" w14:textId="77777777" w:rsidR="00FE3E8C" w:rsidRPr="004E05D0" w:rsidRDefault="00FE3E8C" w:rsidP="002631FF">
            <w:pPr>
              <w:ind w:right="-24"/>
              <w:rPr>
                <w:rFonts w:ascii="Arial" w:hAnsi="Arial" w:cs="Arial"/>
                <w:sz w:val="10"/>
                <w:szCs w:val="10"/>
              </w:rPr>
            </w:pPr>
          </w:p>
        </w:tc>
      </w:tr>
      <w:tr w:rsidR="00FE3E8C" w:rsidRPr="0032118C" w14:paraId="0A245B40" w14:textId="77777777" w:rsidTr="002631FF">
        <w:tc>
          <w:tcPr>
            <w:tcW w:w="2552" w:type="dxa"/>
            <w:tcBorders>
              <w:top w:val="nil"/>
              <w:left w:val="nil"/>
              <w:bottom w:val="nil"/>
              <w:right w:val="nil"/>
            </w:tcBorders>
          </w:tcPr>
          <w:p w14:paraId="4AE569BA"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687677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E15ECA5"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A3D495" wp14:editId="0D1F1F3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6876772" w:displacedByCustomXml="prev"/>
      </w:tr>
      <w:tr w:rsidR="00FE3E8C" w:rsidRPr="0032118C" w14:paraId="01AAF989" w14:textId="77777777" w:rsidTr="002631FF">
        <w:tc>
          <w:tcPr>
            <w:tcW w:w="2552" w:type="dxa"/>
            <w:tcBorders>
              <w:top w:val="nil"/>
              <w:left w:val="nil"/>
              <w:bottom w:val="nil"/>
              <w:right w:val="nil"/>
            </w:tcBorders>
          </w:tcPr>
          <w:p w14:paraId="2FCD498B"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718B222D" w14:textId="77777777" w:rsidR="00FE3E8C" w:rsidRPr="0032118C" w:rsidRDefault="00FE3E8C" w:rsidP="002631FF">
            <w:pPr>
              <w:ind w:right="-24"/>
              <w:rPr>
                <w:rFonts w:ascii="Arial" w:hAnsi="Arial" w:cs="Arial"/>
                <w:sz w:val="22"/>
                <w:szCs w:val="22"/>
              </w:rPr>
            </w:pPr>
          </w:p>
        </w:tc>
      </w:tr>
      <w:tr w:rsidR="00FE3E8C" w:rsidRPr="0077428E" w14:paraId="7AC6AB4D" w14:textId="77777777" w:rsidTr="002631FF">
        <w:tc>
          <w:tcPr>
            <w:tcW w:w="2552" w:type="dxa"/>
            <w:tcBorders>
              <w:top w:val="nil"/>
              <w:left w:val="nil"/>
              <w:bottom w:val="nil"/>
              <w:right w:val="nil"/>
            </w:tcBorders>
          </w:tcPr>
          <w:p w14:paraId="1733A083"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819998520" w:edGrp="everyone"/>
        <w:tc>
          <w:tcPr>
            <w:tcW w:w="6520" w:type="dxa"/>
            <w:tcBorders>
              <w:top w:val="nil"/>
              <w:left w:val="nil"/>
              <w:bottom w:val="single" w:sz="8" w:space="0" w:color="auto"/>
              <w:right w:val="nil"/>
            </w:tcBorders>
          </w:tcPr>
          <w:p w14:paraId="32A18DB8" w14:textId="77777777" w:rsidR="00FE3E8C" w:rsidRPr="00DD7A44" w:rsidRDefault="00F032D8"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819998520"/>
          </w:p>
        </w:tc>
      </w:tr>
    </w:tbl>
    <w:p w14:paraId="32A6928C" w14:textId="77777777" w:rsidR="00FE3E8C" w:rsidRPr="0077428E" w:rsidRDefault="00FE3E8C" w:rsidP="00FE3E8C">
      <w:pPr>
        <w:ind w:right="-24"/>
        <w:rPr>
          <w:rFonts w:ascii="Arial" w:hAnsi="Arial" w:cs="Arial"/>
          <w:sz w:val="22"/>
          <w:szCs w:val="22"/>
        </w:rPr>
      </w:pPr>
    </w:p>
    <w:p w14:paraId="3B50DC27"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2D77894A" w14:textId="77777777" w:rsidTr="002631FF">
        <w:trPr>
          <w:trHeight w:val="217"/>
          <w:jc w:val="center"/>
        </w:trPr>
        <w:tc>
          <w:tcPr>
            <w:tcW w:w="2528" w:type="dxa"/>
            <w:shd w:val="clear" w:color="auto" w:fill="F3F3F3"/>
            <w:vAlign w:val="center"/>
          </w:tcPr>
          <w:p w14:paraId="281A8F19"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DF07E23"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E23C634"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589531EA" w14:textId="77777777" w:rsidTr="002631FF">
        <w:trPr>
          <w:cantSplit/>
          <w:jc w:val="center"/>
        </w:trPr>
        <w:tc>
          <w:tcPr>
            <w:tcW w:w="2528" w:type="dxa"/>
            <w:vMerge w:val="restart"/>
            <w:vAlign w:val="center"/>
          </w:tcPr>
          <w:p w14:paraId="5DDAB1E6"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29E7B27A" w14:textId="77777777" w:rsidR="00FE3E8C" w:rsidRPr="004932A4" w:rsidRDefault="00FE3E8C" w:rsidP="002631FF">
            <w:pPr>
              <w:ind w:right="-24"/>
              <w:jc w:val="center"/>
              <w:rPr>
                <w:rFonts w:ascii="Arial" w:hAnsi="Arial" w:cs="Arial"/>
                <w:sz w:val="22"/>
                <w:szCs w:val="22"/>
              </w:rPr>
            </w:pPr>
            <w:permStart w:id="213929739" w:edGrp="everyone"/>
            <w:permEnd w:id="213929739"/>
          </w:p>
        </w:tc>
        <w:tc>
          <w:tcPr>
            <w:tcW w:w="1346" w:type="dxa"/>
            <w:vAlign w:val="center"/>
          </w:tcPr>
          <w:p w14:paraId="38B6B7B4"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4B255DF"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6044FF8B" w14:textId="77777777" w:rsidTr="002631FF">
        <w:trPr>
          <w:cantSplit/>
          <w:trHeight w:val="454"/>
          <w:jc w:val="center"/>
        </w:trPr>
        <w:tc>
          <w:tcPr>
            <w:tcW w:w="2528" w:type="dxa"/>
            <w:vMerge/>
            <w:vAlign w:val="center"/>
          </w:tcPr>
          <w:p w14:paraId="6EA8B90B"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59CFCF6F" w14:textId="77777777" w:rsidR="00FE3E8C" w:rsidRPr="004932A4" w:rsidRDefault="00FE3E8C" w:rsidP="002631FF">
            <w:pPr>
              <w:ind w:right="-24"/>
              <w:jc w:val="center"/>
              <w:rPr>
                <w:rFonts w:ascii="Arial" w:hAnsi="Arial" w:cs="Arial"/>
                <w:sz w:val="22"/>
                <w:szCs w:val="22"/>
              </w:rPr>
            </w:pPr>
          </w:p>
        </w:tc>
        <w:permStart w:id="1660969072" w:edGrp="everyone"/>
        <w:tc>
          <w:tcPr>
            <w:tcW w:w="1346" w:type="dxa"/>
            <w:vAlign w:val="center"/>
          </w:tcPr>
          <w:p w14:paraId="1455B9A8" w14:textId="77777777" w:rsidR="00FE3E8C" w:rsidRPr="00533511" w:rsidRDefault="00F032D8"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660969072"/>
          </w:p>
        </w:tc>
        <w:permStart w:id="1496272512" w:edGrp="everyone"/>
        <w:tc>
          <w:tcPr>
            <w:tcW w:w="1347" w:type="dxa"/>
            <w:vAlign w:val="center"/>
          </w:tcPr>
          <w:p w14:paraId="37C01DD3" w14:textId="77777777" w:rsidR="00FE3E8C" w:rsidRPr="00533511" w:rsidRDefault="00F032D8"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496272512"/>
          </w:p>
        </w:tc>
      </w:tr>
    </w:tbl>
    <w:p w14:paraId="520C53CF"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6DCA8DC9" w14:textId="77777777" w:rsidTr="002631FF">
        <w:tc>
          <w:tcPr>
            <w:tcW w:w="9057" w:type="dxa"/>
            <w:shd w:val="clear" w:color="auto" w:fill="D9D9D9" w:themeFill="background1" w:themeFillShade="D9"/>
          </w:tcPr>
          <w:p w14:paraId="3DF7FDA6"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51981329" w14:textId="77777777" w:rsidTr="002631FF">
        <w:trPr>
          <w:trHeight w:val="13433"/>
        </w:trPr>
        <w:tc>
          <w:tcPr>
            <w:tcW w:w="9057" w:type="dxa"/>
          </w:tcPr>
          <w:p w14:paraId="0EAE58F9" w14:textId="77777777" w:rsidR="007C6196" w:rsidRPr="000C0B14" w:rsidRDefault="007C6196" w:rsidP="002631FF">
            <w:pPr>
              <w:rPr>
                <w:rFonts w:ascii="Arial" w:hAnsi="Arial" w:cs="Arial"/>
                <w:szCs w:val="24"/>
              </w:rPr>
            </w:pPr>
            <w:permStart w:id="449657129" w:edGrp="everyone"/>
            <w:permEnd w:id="449657129"/>
          </w:p>
        </w:tc>
      </w:tr>
    </w:tbl>
    <w:bookmarkEnd w:id="0"/>
    <w:p w14:paraId="5223E967" w14:textId="77777777" w:rsidR="007C6196" w:rsidRPr="007C6196" w:rsidRDefault="007C6196" w:rsidP="00F24088">
      <w:pPr>
        <w:numPr>
          <w:ilvl w:val="0"/>
          <w:numId w:val="13"/>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46BE08A2" w14:textId="77777777" w:rsidR="007C6196" w:rsidRPr="007C6196" w:rsidRDefault="007C6196" w:rsidP="00F24088">
      <w:pPr>
        <w:numPr>
          <w:ilvl w:val="0"/>
          <w:numId w:val="11"/>
        </w:numPr>
        <w:ind w:left="1134"/>
        <w:jc w:val="left"/>
        <w:rPr>
          <w:rFonts w:ascii="Arial" w:hAnsi="Arial"/>
          <w:b/>
        </w:rPr>
      </w:pPr>
      <w:r w:rsidRPr="007C6196">
        <w:rPr>
          <w:rFonts w:ascii="Arial" w:hAnsi="Arial"/>
          <w:b/>
        </w:rPr>
        <w:t>Material requirements</w:t>
      </w:r>
    </w:p>
    <w:p w14:paraId="035DFE21" w14:textId="77777777" w:rsidR="007C6196" w:rsidRPr="007C6196" w:rsidRDefault="007C6196" w:rsidP="00F24088">
      <w:pPr>
        <w:numPr>
          <w:ilvl w:val="0"/>
          <w:numId w:val="11"/>
        </w:numPr>
        <w:ind w:left="1134"/>
        <w:jc w:val="left"/>
        <w:rPr>
          <w:rFonts w:ascii="Arial" w:hAnsi="Arial"/>
          <w:b/>
        </w:rPr>
      </w:pPr>
      <w:r w:rsidRPr="007C6196">
        <w:rPr>
          <w:rFonts w:ascii="Arial" w:hAnsi="Arial"/>
          <w:b/>
        </w:rPr>
        <w:t>Plant requirements</w:t>
      </w:r>
    </w:p>
    <w:p w14:paraId="47EAF235" w14:textId="77777777" w:rsidR="007C6196" w:rsidRPr="007C6196" w:rsidRDefault="007C6196" w:rsidP="00F24088">
      <w:pPr>
        <w:numPr>
          <w:ilvl w:val="0"/>
          <w:numId w:val="11"/>
        </w:numPr>
        <w:ind w:left="1134"/>
        <w:jc w:val="left"/>
        <w:rPr>
          <w:rFonts w:ascii="Arial" w:hAnsi="Arial"/>
          <w:b/>
        </w:rPr>
      </w:pPr>
      <w:r w:rsidRPr="007C6196">
        <w:rPr>
          <w:rFonts w:ascii="Arial" w:hAnsi="Arial"/>
          <w:b/>
        </w:rPr>
        <w:t>On-site labour requirements</w:t>
      </w:r>
    </w:p>
    <w:p w14:paraId="1B5ABA44" w14:textId="77777777" w:rsidR="007C6196" w:rsidRPr="007C6196" w:rsidRDefault="007C6196" w:rsidP="00F24088">
      <w:pPr>
        <w:numPr>
          <w:ilvl w:val="0"/>
          <w:numId w:val="11"/>
        </w:numPr>
        <w:ind w:left="1134"/>
        <w:jc w:val="left"/>
        <w:rPr>
          <w:rFonts w:ascii="Arial" w:hAnsi="Arial"/>
          <w:b/>
        </w:rPr>
      </w:pPr>
      <w:r w:rsidRPr="007C6196">
        <w:rPr>
          <w:rFonts w:ascii="Arial" w:hAnsi="Arial"/>
          <w:b/>
        </w:rPr>
        <w:t>Any unusual aspects of construction</w:t>
      </w:r>
    </w:p>
    <w:p w14:paraId="02A8827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2A5BD12" w14:textId="77777777" w:rsidTr="002631FF">
        <w:tc>
          <w:tcPr>
            <w:tcW w:w="1027" w:type="dxa"/>
            <w:tcBorders>
              <w:top w:val="nil"/>
              <w:left w:val="nil"/>
              <w:bottom w:val="nil"/>
              <w:right w:val="single" w:sz="4" w:space="0" w:color="auto"/>
            </w:tcBorders>
          </w:tcPr>
          <w:p w14:paraId="15A1FF2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C72311" w14:textId="64E3D631" w:rsidR="007C6196" w:rsidRPr="007C6196" w:rsidRDefault="00637DE0" w:rsidP="007C6196">
            <w:pPr>
              <w:rPr>
                <w:rFonts w:ascii="Arial" w:hAnsi="Arial" w:cs="Arial"/>
                <w:sz w:val="22"/>
                <w:szCs w:val="22"/>
              </w:rPr>
            </w:pPr>
            <w:permStart w:id="430987473" w:edGrp="everyone"/>
            <w:r>
              <w:rPr>
                <w:rFonts w:ascii="Arial" w:hAnsi="Arial" w:cs="Arial"/>
                <w:sz w:val="22"/>
                <w:szCs w:val="22"/>
              </w:rPr>
              <w:t xml:space="preserve">Specification </w:t>
            </w:r>
            <w:permEnd w:id="430987473"/>
          </w:p>
        </w:tc>
        <w:permStart w:id="882248632"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98F2C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82248632" w:displacedByCustomXml="prev"/>
      </w:tr>
    </w:tbl>
    <w:p w14:paraId="2B5315AF" w14:textId="77777777" w:rsidR="007C6196" w:rsidRPr="007C6196" w:rsidRDefault="007C6196" w:rsidP="007C6196">
      <w:pPr>
        <w:rPr>
          <w:rFonts w:ascii="Arial" w:hAnsi="Arial" w:cs="Arial"/>
          <w:sz w:val="22"/>
          <w:szCs w:val="22"/>
        </w:rPr>
      </w:pPr>
    </w:p>
    <w:p w14:paraId="2D73B29E" w14:textId="77777777" w:rsidR="007C6196" w:rsidRPr="007C6196" w:rsidRDefault="007C6196" w:rsidP="007C6196">
      <w:pPr>
        <w:rPr>
          <w:rFonts w:ascii="Arial" w:hAnsi="Arial" w:cs="Arial"/>
          <w:sz w:val="22"/>
          <w:szCs w:val="22"/>
        </w:rPr>
      </w:pPr>
    </w:p>
    <w:p w14:paraId="4A983249" w14:textId="77777777" w:rsidR="007C6196" w:rsidRPr="007C6196" w:rsidRDefault="007C6196" w:rsidP="00F24088">
      <w:pPr>
        <w:numPr>
          <w:ilvl w:val="0"/>
          <w:numId w:val="13"/>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4BCE010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884E95E" w14:textId="77777777" w:rsidTr="002631FF">
        <w:tc>
          <w:tcPr>
            <w:tcW w:w="624" w:type="pct"/>
            <w:tcBorders>
              <w:top w:val="nil"/>
              <w:left w:val="nil"/>
              <w:bottom w:val="nil"/>
              <w:right w:val="single" w:sz="12" w:space="0" w:color="auto"/>
            </w:tcBorders>
            <w:shd w:val="clear" w:color="auto" w:fill="auto"/>
          </w:tcPr>
          <w:p w14:paraId="390A093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1113CA1"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D4FD3AB" w14:textId="77777777" w:rsidR="007C6196" w:rsidRPr="007C6196" w:rsidRDefault="007C6196" w:rsidP="007C6196">
            <w:pPr>
              <w:keepNext/>
              <w:ind w:left="993" w:right="82" w:hanging="993"/>
              <w:jc w:val="center"/>
            </w:pPr>
            <w:r w:rsidRPr="007C6196">
              <w:t>Requirements and penalties</w:t>
            </w:r>
          </w:p>
        </w:tc>
        <w:permStart w:id="340867973"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77FF2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40867973" w:displacedByCustomXml="prev"/>
      </w:tr>
      <w:tr w:rsidR="007C6196" w:rsidRPr="007C6196" w14:paraId="1CDC0481" w14:textId="77777777" w:rsidTr="002631FF">
        <w:trPr>
          <w:trHeight w:val="2551"/>
          <w:hidden/>
        </w:trPr>
        <w:tc>
          <w:tcPr>
            <w:tcW w:w="624" w:type="pct"/>
            <w:tcBorders>
              <w:top w:val="nil"/>
              <w:left w:val="nil"/>
              <w:bottom w:val="nil"/>
              <w:right w:val="single" w:sz="12" w:space="0" w:color="auto"/>
            </w:tcBorders>
          </w:tcPr>
          <w:p w14:paraId="6DF97F5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3D29102" w14:textId="77777777" w:rsidR="007C6196" w:rsidRDefault="00637DE0" w:rsidP="007C6196">
            <w:pPr>
              <w:ind w:right="82"/>
              <w:jc w:val="left"/>
              <w:rPr>
                <w:rFonts w:ascii="Arial" w:hAnsi="Arial" w:cs="Arial"/>
                <w:i/>
                <w:iCs/>
                <w:sz w:val="22"/>
                <w:szCs w:val="22"/>
                <w:lang w:val="en-US"/>
              </w:rPr>
            </w:pPr>
            <w:permStart w:id="489431119" w:edGrp="everyone"/>
            <w:r w:rsidRPr="00637DE0">
              <w:rPr>
                <w:rFonts w:ascii="Arial" w:hAnsi="Arial" w:cs="Arial"/>
                <w:i/>
                <w:iCs/>
                <w:sz w:val="22"/>
                <w:szCs w:val="22"/>
                <w:lang w:val="en-US"/>
              </w:rPr>
              <w:t>Queensland Building and Construction Commission Act 1991</w:t>
            </w:r>
          </w:p>
          <w:p w14:paraId="616AFDA3" w14:textId="77777777" w:rsidR="007C6196" w:rsidRDefault="007C6196" w:rsidP="007C6196">
            <w:pPr>
              <w:ind w:right="82"/>
              <w:jc w:val="left"/>
              <w:rPr>
                <w:rFonts w:ascii="Arial" w:hAnsi="Arial" w:cs="Arial"/>
                <w:i/>
                <w:iCs/>
                <w:sz w:val="22"/>
                <w:szCs w:val="22"/>
                <w:lang w:val="en-US"/>
              </w:rPr>
            </w:pPr>
          </w:p>
          <w:p w14:paraId="1796C4F6" w14:textId="18A70A4E" w:rsidR="007C6196" w:rsidRPr="007C6196" w:rsidRDefault="00637DE0" w:rsidP="007C6196">
            <w:pPr>
              <w:ind w:right="82"/>
              <w:jc w:val="left"/>
              <w:rPr>
                <w:rFonts w:ascii="Arial" w:hAnsi="Arial" w:cs="Arial"/>
                <w:sz w:val="22"/>
                <w:szCs w:val="22"/>
              </w:rPr>
            </w:pPr>
            <w:r>
              <w:t>Section 33 Deposits</w:t>
            </w:r>
            <w:permEnd w:id="489431119"/>
          </w:p>
        </w:tc>
        <w:tc>
          <w:tcPr>
            <w:tcW w:w="2559" w:type="pct"/>
            <w:tcBorders>
              <w:top w:val="single" w:sz="12" w:space="0" w:color="auto"/>
              <w:left w:val="single" w:sz="4" w:space="0" w:color="auto"/>
            </w:tcBorders>
            <w:shd w:val="clear" w:color="auto" w:fill="auto"/>
            <w:vAlign w:val="center"/>
          </w:tcPr>
          <w:p w14:paraId="0E0EC632" w14:textId="2D612435" w:rsidR="007C6196" w:rsidRPr="007C6196" w:rsidRDefault="00056E5A" w:rsidP="007C6196">
            <w:pPr>
              <w:ind w:right="82"/>
              <w:jc w:val="left"/>
              <w:rPr>
                <w:rFonts w:ascii="Arial" w:hAnsi="Arial" w:cs="Arial"/>
                <w:sz w:val="22"/>
                <w:szCs w:val="22"/>
              </w:rPr>
            </w:pPr>
            <w:permStart w:id="1823297487" w:edGrp="everyone"/>
            <w:r>
              <w:t>The building contractor under a regulated contract must not, before starting to provide the contracted services at the building site, demand or receive a deposit under the contract of more than— (a) for a level 1 regulated contract (other than a contract mentioned in paragraph (c))—10% of the contract price; or (b) for a level 2 regulated contract (other than a contract mentioned in paragraph (c))—5% of the contract price; or (c) for a level 1 or 2 regulated contract under which the value of the off-site work is more than 50% of the contract price—20% of the contract price. Maximum penalty—100 penalty units.</w:t>
            </w:r>
            <w:permEnd w:id="1823297487"/>
          </w:p>
        </w:tc>
        <w:tc>
          <w:tcPr>
            <w:tcW w:w="335" w:type="pct"/>
            <w:tcBorders>
              <w:top w:val="nil"/>
              <w:left w:val="single" w:sz="12" w:space="0" w:color="auto"/>
              <w:bottom w:val="nil"/>
              <w:right w:val="nil"/>
            </w:tcBorders>
          </w:tcPr>
          <w:p w14:paraId="67D621D0" w14:textId="77777777" w:rsidR="007C6196" w:rsidRPr="007C6196" w:rsidRDefault="007C6196" w:rsidP="007C6196">
            <w:pPr>
              <w:ind w:left="993" w:hanging="993"/>
            </w:pPr>
          </w:p>
        </w:tc>
      </w:tr>
    </w:tbl>
    <w:p w14:paraId="3FA57778" w14:textId="77777777" w:rsidR="007C6196" w:rsidRPr="007C6196" w:rsidRDefault="007C6196" w:rsidP="007C6196">
      <w:pPr>
        <w:rPr>
          <w:rFonts w:ascii="Arial" w:hAnsi="Arial" w:cs="Arial"/>
          <w:sz w:val="22"/>
          <w:szCs w:val="22"/>
        </w:rPr>
      </w:pPr>
    </w:p>
    <w:p w14:paraId="49E50FAF" w14:textId="77777777" w:rsidR="007C6196" w:rsidRPr="007C6196" w:rsidRDefault="007C6196" w:rsidP="007C6196">
      <w:pPr>
        <w:rPr>
          <w:rFonts w:ascii="Arial" w:hAnsi="Arial" w:cs="Arial"/>
          <w:sz w:val="22"/>
          <w:szCs w:val="22"/>
        </w:rPr>
      </w:pPr>
    </w:p>
    <w:p w14:paraId="73978549" w14:textId="77777777" w:rsidR="007C6196" w:rsidRPr="007C6196" w:rsidRDefault="007C6196" w:rsidP="00F24088">
      <w:pPr>
        <w:numPr>
          <w:ilvl w:val="0"/>
          <w:numId w:val="13"/>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16E1441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050DDA7" w14:textId="77777777" w:rsidTr="002631FF">
        <w:tc>
          <w:tcPr>
            <w:tcW w:w="624" w:type="pct"/>
            <w:tcBorders>
              <w:top w:val="nil"/>
              <w:left w:val="nil"/>
              <w:bottom w:val="nil"/>
              <w:right w:val="single" w:sz="12" w:space="0" w:color="auto"/>
            </w:tcBorders>
            <w:shd w:val="clear" w:color="auto" w:fill="auto"/>
          </w:tcPr>
          <w:p w14:paraId="5AFF23D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90DD881"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73377C97" w14:textId="77777777" w:rsidR="007C6196" w:rsidRPr="007C6196" w:rsidRDefault="007C6196" w:rsidP="007C6196">
            <w:pPr>
              <w:keepNext/>
              <w:ind w:left="993" w:right="82" w:hanging="993"/>
              <w:jc w:val="center"/>
            </w:pPr>
            <w:r w:rsidRPr="007C6196">
              <w:t>Work</w:t>
            </w:r>
          </w:p>
        </w:tc>
        <w:permStart w:id="388848916"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B3A1B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88848916" w:displacedByCustomXml="prev"/>
      </w:tr>
      <w:tr w:rsidR="007C6196" w:rsidRPr="007C6196" w14:paraId="5F88C776" w14:textId="77777777" w:rsidTr="002631FF">
        <w:trPr>
          <w:trHeight w:val="1417"/>
          <w:hidden/>
        </w:trPr>
        <w:tc>
          <w:tcPr>
            <w:tcW w:w="624" w:type="pct"/>
            <w:tcBorders>
              <w:top w:val="nil"/>
              <w:left w:val="nil"/>
              <w:bottom w:val="nil"/>
              <w:right w:val="single" w:sz="12" w:space="0" w:color="auto"/>
            </w:tcBorders>
          </w:tcPr>
          <w:p w14:paraId="29540B2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83D0647" w14:textId="04AA0382" w:rsidR="007C6196" w:rsidRPr="007C6196" w:rsidRDefault="00291433" w:rsidP="007C6196">
            <w:pPr>
              <w:ind w:right="82"/>
              <w:jc w:val="left"/>
              <w:rPr>
                <w:rFonts w:ascii="Arial" w:hAnsi="Arial" w:cs="Arial"/>
                <w:sz w:val="22"/>
                <w:szCs w:val="22"/>
              </w:rPr>
            </w:pPr>
            <w:permStart w:id="117204151" w:edGrp="everyone"/>
            <w:r>
              <w:rPr>
                <w:rFonts w:ascii="Arial" w:hAnsi="Arial" w:cs="Arial"/>
                <w:sz w:val="22"/>
                <w:szCs w:val="22"/>
              </w:rPr>
              <w:t xml:space="preserve">Electrician </w:t>
            </w:r>
            <w:permEnd w:id="117204151"/>
          </w:p>
        </w:tc>
        <w:tc>
          <w:tcPr>
            <w:tcW w:w="2559" w:type="pct"/>
            <w:tcBorders>
              <w:top w:val="single" w:sz="12" w:space="0" w:color="auto"/>
              <w:left w:val="single" w:sz="4" w:space="0" w:color="auto"/>
              <w:bottom w:val="single" w:sz="12" w:space="0" w:color="auto"/>
            </w:tcBorders>
            <w:shd w:val="clear" w:color="auto" w:fill="auto"/>
            <w:vAlign w:val="center"/>
          </w:tcPr>
          <w:p w14:paraId="78269839" w14:textId="00D82E32" w:rsidR="007C6196" w:rsidRPr="007C6196" w:rsidRDefault="00291433" w:rsidP="007C6196">
            <w:pPr>
              <w:ind w:right="82"/>
              <w:jc w:val="left"/>
              <w:rPr>
                <w:rFonts w:ascii="Arial" w:hAnsi="Arial" w:cs="Arial"/>
                <w:sz w:val="22"/>
                <w:szCs w:val="22"/>
              </w:rPr>
            </w:pPr>
            <w:permStart w:id="1191520083" w:edGrp="everyone"/>
            <w:r w:rsidRPr="00291433">
              <w:rPr>
                <w:rFonts w:ascii="Arial" w:hAnsi="Arial" w:cs="Arial"/>
                <w:sz w:val="22"/>
                <w:szCs w:val="22"/>
              </w:rPr>
              <w:t>Arranges electricity to be connected; places wiring for lighting and power cables; Fixes switches, installs power points, wires electrical systems</w:t>
            </w:r>
            <w:permEnd w:id="1191520083"/>
          </w:p>
        </w:tc>
        <w:tc>
          <w:tcPr>
            <w:tcW w:w="335" w:type="pct"/>
            <w:tcBorders>
              <w:top w:val="nil"/>
              <w:left w:val="single" w:sz="12" w:space="0" w:color="auto"/>
              <w:bottom w:val="nil"/>
              <w:right w:val="nil"/>
            </w:tcBorders>
          </w:tcPr>
          <w:p w14:paraId="7BAAB904" w14:textId="77777777" w:rsidR="007C6196" w:rsidRPr="007C6196" w:rsidRDefault="007C6196" w:rsidP="007C6196">
            <w:pPr>
              <w:ind w:left="993" w:hanging="993"/>
            </w:pPr>
          </w:p>
        </w:tc>
      </w:tr>
      <w:tr w:rsidR="007C6196" w:rsidRPr="007C6196" w14:paraId="454146D5" w14:textId="77777777" w:rsidTr="002631FF">
        <w:trPr>
          <w:trHeight w:val="1417"/>
          <w:hidden/>
        </w:trPr>
        <w:tc>
          <w:tcPr>
            <w:tcW w:w="624" w:type="pct"/>
            <w:tcBorders>
              <w:top w:val="nil"/>
              <w:left w:val="nil"/>
              <w:bottom w:val="nil"/>
              <w:right w:val="single" w:sz="12" w:space="0" w:color="auto"/>
            </w:tcBorders>
          </w:tcPr>
          <w:p w14:paraId="1D58E132"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5C40125" w14:textId="23B7157A" w:rsidR="007C6196" w:rsidRPr="007C6196" w:rsidRDefault="00291433" w:rsidP="007C6196">
            <w:pPr>
              <w:ind w:right="82"/>
              <w:jc w:val="left"/>
              <w:rPr>
                <w:rFonts w:ascii="Arial" w:hAnsi="Arial" w:cs="Arial"/>
                <w:sz w:val="22"/>
                <w:szCs w:val="22"/>
              </w:rPr>
            </w:pPr>
            <w:permStart w:id="93934774" w:edGrp="everyone"/>
            <w:r>
              <w:rPr>
                <w:rFonts w:ascii="Arial" w:hAnsi="Arial" w:cs="Arial"/>
                <w:sz w:val="22"/>
                <w:szCs w:val="22"/>
              </w:rPr>
              <w:t xml:space="preserve">Excavator </w:t>
            </w:r>
            <w:permEnd w:id="93934774"/>
          </w:p>
        </w:tc>
        <w:tc>
          <w:tcPr>
            <w:tcW w:w="2559" w:type="pct"/>
            <w:tcBorders>
              <w:top w:val="single" w:sz="12" w:space="0" w:color="auto"/>
              <w:left w:val="single" w:sz="4" w:space="0" w:color="auto"/>
            </w:tcBorders>
            <w:shd w:val="clear" w:color="auto" w:fill="auto"/>
            <w:vAlign w:val="center"/>
          </w:tcPr>
          <w:p w14:paraId="7B6CDB4E" w14:textId="69D74CF1" w:rsidR="007C6196" w:rsidRPr="007C6196" w:rsidRDefault="00291433" w:rsidP="007C6196">
            <w:pPr>
              <w:ind w:right="82"/>
              <w:jc w:val="left"/>
              <w:rPr>
                <w:rFonts w:ascii="Arial" w:hAnsi="Arial" w:cs="Arial"/>
                <w:sz w:val="22"/>
                <w:szCs w:val="22"/>
              </w:rPr>
            </w:pPr>
            <w:permStart w:id="189622452" w:edGrp="everyone"/>
            <w:r w:rsidRPr="00291433">
              <w:rPr>
                <w:rFonts w:ascii="Arial" w:hAnsi="Arial" w:cs="Arial"/>
                <w:sz w:val="22"/>
                <w:szCs w:val="22"/>
              </w:rPr>
              <w:t>Prepares the site for building by removing all vegetation and excavating footings</w:t>
            </w:r>
            <w:permEnd w:id="189622452"/>
          </w:p>
        </w:tc>
        <w:tc>
          <w:tcPr>
            <w:tcW w:w="335" w:type="pct"/>
            <w:tcBorders>
              <w:top w:val="nil"/>
              <w:left w:val="single" w:sz="12" w:space="0" w:color="auto"/>
              <w:bottom w:val="nil"/>
              <w:right w:val="nil"/>
            </w:tcBorders>
          </w:tcPr>
          <w:p w14:paraId="1A262AB6" w14:textId="77777777" w:rsidR="007C6196" w:rsidRPr="007C6196" w:rsidRDefault="007C6196" w:rsidP="007C6196">
            <w:pPr>
              <w:ind w:left="993" w:hanging="993"/>
            </w:pPr>
          </w:p>
        </w:tc>
      </w:tr>
      <w:tr w:rsidR="007C6196" w:rsidRPr="007C6196" w14:paraId="56055E94" w14:textId="77777777" w:rsidTr="002631FF">
        <w:trPr>
          <w:trHeight w:val="1417"/>
          <w:hidden/>
        </w:trPr>
        <w:tc>
          <w:tcPr>
            <w:tcW w:w="624" w:type="pct"/>
            <w:tcBorders>
              <w:top w:val="nil"/>
              <w:left w:val="nil"/>
              <w:bottom w:val="nil"/>
              <w:right w:val="single" w:sz="12" w:space="0" w:color="auto"/>
            </w:tcBorders>
          </w:tcPr>
          <w:p w14:paraId="7447347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AB59AD1" w14:textId="11AED670" w:rsidR="007C6196" w:rsidRPr="007C6196" w:rsidRDefault="00291433" w:rsidP="007C6196">
            <w:pPr>
              <w:ind w:right="82"/>
              <w:jc w:val="left"/>
              <w:rPr>
                <w:rFonts w:ascii="Arial" w:hAnsi="Arial" w:cs="Arial"/>
                <w:sz w:val="22"/>
                <w:szCs w:val="22"/>
              </w:rPr>
            </w:pPr>
            <w:permStart w:id="313868389" w:edGrp="everyone"/>
            <w:r>
              <w:rPr>
                <w:rFonts w:ascii="Arial" w:hAnsi="Arial" w:cs="Arial"/>
                <w:sz w:val="22"/>
                <w:szCs w:val="22"/>
              </w:rPr>
              <w:t xml:space="preserve">Plumber  </w:t>
            </w:r>
            <w:permEnd w:id="313868389"/>
          </w:p>
        </w:tc>
        <w:tc>
          <w:tcPr>
            <w:tcW w:w="2559" w:type="pct"/>
            <w:tcBorders>
              <w:top w:val="single" w:sz="12" w:space="0" w:color="auto"/>
              <w:left w:val="single" w:sz="4" w:space="0" w:color="auto"/>
            </w:tcBorders>
            <w:shd w:val="clear" w:color="auto" w:fill="auto"/>
            <w:vAlign w:val="center"/>
          </w:tcPr>
          <w:p w14:paraId="5CEBEC27" w14:textId="77777777" w:rsidR="00291433" w:rsidRPr="00291433" w:rsidRDefault="00291433" w:rsidP="00291433">
            <w:pPr>
              <w:ind w:right="82"/>
              <w:jc w:val="left"/>
              <w:rPr>
                <w:rFonts w:ascii="Arial" w:hAnsi="Arial" w:cs="Arial"/>
                <w:sz w:val="22"/>
                <w:szCs w:val="22"/>
              </w:rPr>
            </w:pPr>
            <w:permStart w:id="1891655008" w:edGrp="everyone"/>
            <w:r w:rsidRPr="00291433">
              <w:rPr>
                <w:rFonts w:ascii="Arial" w:hAnsi="Arial" w:cs="Arial"/>
                <w:sz w:val="22"/>
                <w:szCs w:val="22"/>
              </w:rPr>
              <w:t>Organises water supply; installs pipes and drains; installs roof and guttering; fits taps, hot water systems and toilets; ensures that downpipes are fitted and the sewer is connected.</w:t>
            </w:r>
          </w:p>
          <w:permEnd w:id="1891655008"/>
          <w:p w14:paraId="5401240F" w14:textId="68F3680F"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4AD12F03" w14:textId="77777777" w:rsidR="007C6196" w:rsidRPr="007C6196" w:rsidRDefault="007C6196" w:rsidP="007C6196">
            <w:pPr>
              <w:ind w:left="993" w:hanging="993"/>
            </w:pPr>
          </w:p>
        </w:tc>
      </w:tr>
    </w:tbl>
    <w:p w14:paraId="270A4176" w14:textId="77777777" w:rsidR="007C6196" w:rsidRPr="007C6196" w:rsidRDefault="007C6196" w:rsidP="007C6196">
      <w:pPr>
        <w:rPr>
          <w:rFonts w:ascii="Arial" w:hAnsi="Arial" w:cs="Arial"/>
          <w:sz w:val="22"/>
          <w:szCs w:val="22"/>
        </w:rPr>
      </w:pPr>
    </w:p>
    <w:p w14:paraId="4F7E22B5" w14:textId="77777777" w:rsidR="007C6196" w:rsidRPr="007C6196" w:rsidRDefault="007C6196" w:rsidP="00F24088">
      <w:pPr>
        <w:numPr>
          <w:ilvl w:val="0"/>
          <w:numId w:val="13"/>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3506679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595A09E" w14:textId="77777777" w:rsidTr="002631FF">
        <w:tc>
          <w:tcPr>
            <w:tcW w:w="610" w:type="pct"/>
            <w:tcBorders>
              <w:top w:val="nil"/>
              <w:left w:val="nil"/>
              <w:bottom w:val="nil"/>
              <w:right w:val="single" w:sz="12" w:space="0" w:color="auto"/>
            </w:tcBorders>
            <w:shd w:val="clear" w:color="auto" w:fill="auto"/>
          </w:tcPr>
          <w:p w14:paraId="51C13D5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5BD80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7B43B5" w14:textId="77777777" w:rsidR="007C6196" w:rsidRPr="007C6196" w:rsidRDefault="007C6196" w:rsidP="007C6196">
            <w:pPr>
              <w:keepNext/>
              <w:ind w:left="993" w:hanging="993"/>
              <w:jc w:val="center"/>
            </w:pPr>
            <w:r w:rsidRPr="007C6196">
              <w:t>Possible Answers</w:t>
            </w:r>
          </w:p>
        </w:tc>
        <w:permStart w:id="605767461"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E1556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05767461" w:displacedByCustomXml="prev"/>
      </w:tr>
      <w:tr w:rsidR="007C6196" w:rsidRPr="007C6196" w14:paraId="457770F9" w14:textId="77777777" w:rsidTr="002631FF">
        <w:trPr>
          <w:trHeight w:val="425"/>
          <w:hidden/>
        </w:trPr>
        <w:tc>
          <w:tcPr>
            <w:tcW w:w="610" w:type="pct"/>
            <w:tcBorders>
              <w:top w:val="nil"/>
              <w:left w:val="nil"/>
              <w:bottom w:val="nil"/>
              <w:right w:val="single" w:sz="12" w:space="0" w:color="auto"/>
            </w:tcBorders>
          </w:tcPr>
          <w:p w14:paraId="583F8538" w14:textId="77777777" w:rsidR="007C6196" w:rsidRPr="007C6196" w:rsidRDefault="007C6196" w:rsidP="007C6196">
            <w:pPr>
              <w:ind w:left="993" w:hanging="993"/>
              <w:jc w:val="center"/>
              <w:rPr>
                <w:vanish/>
              </w:rPr>
            </w:pPr>
          </w:p>
        </w:tc>
        <w:permStart w:id="81148009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E69B8C" w14:textId="067E903A" w:rsidR="007C6196" w:rsidRPr="007C6196" w:rsidRDefault="0029143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14800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EA1A69"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2403EBBD" w14:textId="77777777" w:rsidR="007C6196" w:rsidRPr="007C6196" w:rsidRDefault="007C6196" w:rsidP="007C6196">
            <w:pPr>
              <w:ind w:left="993" w:hanging="993"/>
            </w:pPr>
          </w:p>
        </w:tc>
      </w:tr>
      <w:tr w:rsidR="007C6196" w:rsidRPr="007C6196" w14:paraId="2B1195A1" w14:textId="77777777" w:rsidTr="002631FF">
        <w:trPr>
          <w:trHeight w:val="425"/>
          <w:hidden/>
        </w:trPr>
        <w:tc>
          <w:tcPr>
            <w:tcW w:w="610" w:type="pct"/>
            <w:tcBorders>
              <w:top w:val="nil"/>
              <w:left w:val="nil"/>
              <w:bottom w:val="nil"/>
              <w:right w:val="single" w:sz="12" w:space="0" w:color="auto"/>
            </w:tcBorders>
          </w:tcPr>
          <w:p w14:paraId="1235ECF5" w14:textId="77777777" w:rsidR="007C6196" w:rsidRPr="007C6196" w:rsidRDefault="007C6196" w:rsidP="007C6196">
            <w:pPr>
              <w:ind w:left="993" w:hanging="993"/>
              <w:jc w:val="center"/>
              <w:rPr>
                <w:vanish/>
              </w:rPr>
            </w:pPr>
          </w:p>
        </w:tc>
        <w:permStart w:id="635635169"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D02714" w14:textId="433AE79F" w:rsidR="007C6196" w:rsidRPr="007C6196" w:rsidRDefault="0029143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56351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780D53"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75A3E192" w14:textId="77777777" w:rsidR="007C6196" w:rsidRPr="007C6196" w:rsidRDefault="007C6196" w:rsidP="007C6196">
            <w:pPr>
              <w:ind w:left="993" w:hanging="993"/>
            </w:pPr>
          </w:p>
        </w:tc>
      </w:tr>
      <w:tr w:rsidR="007C6196" w:rsidRPr="007C6196" w14:paraId="6FD67CFC" w14:textId="77777777" w:rsidTr="002631FF">
        <w:trPr>
          <w:trHeight w:val="425"/>
          <w:hidden/>
        </w:trPr>
        <w:tc>
          <w:tcPr>
            <w:tcW w:w="610" w:type="pct"/>
            <w:tcBorders>
              <w:top w:val="nil"/>
              <w:left w:val="nil"/>
              <w:bottom w:val="nil"/>
              <w:right w:val="single" w:sz="12" w:space="0" w:color="auto"/>
            </w:tcBorders>
          </w:tcPr>
          <w:p w14:paraId="5CA5FC9B" w14:textId="77777777" w:rsidR="007C6196" w:rsidRPr="007C6196" w:rsidRDefault="007C6196" w:rsidP="007C6196">
            <w:pPr>
              <w:ind w:left="993" w:hanging="993"/>
              <w:jc w:val="center"/>
              <w:rPr>
                <w:vanish/>
              </w:rPr>
            </w:pPr>
          </w:p>
        </w:tc>
        <w:permStart w:id="1762739196"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D8AC36" w14:textId="5E0DA463" w:rsidR="007C6196" w:rsidRPr="007C6196" w:rsidRDefault="0029143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2739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36EA8"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18C8F11C" w14:textId="77777777" w:rsidR="007C6196" w:rsidRPr="007C6196" w:rsidRDefault="007C6196" w:rsidP="007C6196">
            <w:pPr>
              <w:ind w:left="993" w:hanging="993"/>
            </w:pPr>
          </w:p>
        </w:tc>
      </w:tr>
      <w:tr w:rsidR="007C6196" w:rsidRPr="007C6196" w14:paraId="7D0A11C5" w14:textId="77777777" w:rsidTr="002631FF">
        <w:trPr>
          <w:trHeight w:val="425"/>
          <w:hidden/>
        </w:trPr>
        <w:tc>
          <w:tcPr>
            <w:tcW w:w="610" w:type="pct"/>
            <w:tcBorders>
              <w:top w:val="nil"/>
              <w:left w:val="nil"/>
              <w:bottom w:val="nil"/>
              <w:right w:val="single" w:sz="12" w:space="0" w:color="auto"/>
            </w:tcBorders>
          </w:tcPr>
          <w:p w14:paraId="1285CA22" w14:textId="77777777" w:rsidR="007C6196" w:rsidRPr="007C6196" w:rsidRDefault="007C6196" w:rsidP="007C6196">
            <w:pPr>
              <w:ind w:left="993" w:hanging="993"/>
              <w:jc w:val="center"/>
              <w:rPr>
                <w:vanish/>
              </w:rPr>
            </w:pPr>
          </w:p>
        </w:tc>
        <w:permStart w:id="173433071" w:edGrp="everyone" w:displacedByCustomXml="next"/>
        <w:sdt>
          <w:sdtPr>
            <w:rPr>
              <w:rFonts w:ascii="Arial" w:hAnsi="Arial" w:cs="Arial"/>
              <w:sz w:val="40"/>
              <w:szCs w:val="44"/>
            </w:rPr>
            <w:id w:val="-540978771"/>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A8341F" w14:textId="0FE22D29" w:rsidR="007C6196" w:rsidRPr="007C6196" w:rsidRDefault="00291433"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4330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E464D4"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00FCCB26" w14:textId="77777777" w:rsidR="007C6196" w:rsidRPr="007C6196" w:rsidRDefault="007C6196" w:rsidP="007C6196">
            <w:pPr>
              <w:ind w:left="993" w:hanging="993"/>
            </w:pPr>
          </w:p>
        </w:tc>
      </w:tr>
      <w:tr w:rsidR="007C6196" w:rsidRPr="007C6196" w14:paraId="27DE6D33" w14:textId="77777777" w:rsidTr="002631FF">
        <w:trPr>
          <w:trHeight w:val="425"/>
          <w:hidden/>
        </w:trPr>
        <w:tc>
          <w:tcPr>
            <w:tcW w:w="610" w:type="pct"/>
            <w:tcBorders>
              <w:top w:val="nil"/>
              <w:left w:val="nil"/>
              <w:bottom w:val="nil"/>
              <w:right w:val="single" w:sz="12" w:space="0" w:color="auto"/>
            </w:tcBorders>
          </w:tcPr>
          <w:p w14:paraId="0658AFC7" w14:textId="77777777" w:rsidR="007C6196" w:rsidRPr="007C6196" w:rsidRDefault="007C6196" w:rsidP="007C6196">
            <w:pPr>
              <w:ind w:left="993" w:hanging="993"/>
              <w:jc w:val="center"/>
              <w:rPr>
                <w:vanish/>
              </w:rPr>
            </w:pPr>
          </w:p>
        </w:tc>
        <w:permStart w:id="1932795574"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5C1207" w14:textId="32EFEAE4" w:rsidR="007C6196" w:rsidRPr="007C6196" w:rsidRDefault="0029143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27955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2C5AE1"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16A73665" w14:textId="77777777" w:rsidR="007C6196" w:rsidRPr="007C6196" w:rsidRDefault="007C6196" w:rsidP="007C6196">
            <w:pPr>
              <w:ind w:left="993" w:hanging="993"/>
            </w:pPr>
          </w:p>
        </w:tc>
      </w:tr>
    </w:tbl>
    <w:p w14:paraId="1B101353" w14:textId="77777777" w:rsidR="007C6196" w:rsidRPr="007C6196" w:rsidRDefault="007C6196" w:rsidP="007C6196">
      <w:pPr>
        <w:rPr>
          <w:rFonts w:ascii="Arial" w:hAnsi="Arial" w:cs="Arial"/>
          <w:sz w:val="22"/>
          <w:szCs w:val="22"/>
        </w:rPr>
      </w:pPr>
    </w:p>
    <w:p w14:paraId="52C209CE" w14:textId="77777777" w:rsidR="007C6196" w:rsidRPr="007C6196" w:rsidRDefault="007C6196" w:rsidP="007C6196">
      <w:pPr>
        <w:rPr>
          <w:rFonts w:ascii="Arial" w:hAnsi="Arial" w:cs="Arial"/>
          <w:sz w:val="22"/>
          <w:szCs w:val="22"/>
        </w:rPr>
      </w:pPr>
    </w:p>
    <w:p w14:paraId="78FEF594" w14:textId="77777777" w:rsidR="007C6196" w:rsidRPr="007C6196" w:rsidRDefault="007C6196" w:rsidP="00F24088">
      <w:pPr>
        <w:numPr>
          <w:ilvl w:val="0"/>
          <w:numId w:val="13"/>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6820357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7C240AC" w14:textId="77777777" w:rsidTr="002631FF">
        <w:trPr>
          <w:trHeight w:val="2494"/>
        </w:trPr>
        <w:tc>
          <w:tcPr>
            <w:tcW w:w="1027" w:type="dxa"/>
            <w:tcBorders>
              <w:top w:val="nil"/>
              <w:left w:val="nil"/>
              <w:bottom w:val="nil"/>
              <w:right w:val="single" w:sz="4" w:space="0" w:color="auto"/>
            </w:tcBorders>
          </w:tcPr>
          <w:p w14:paraId="36B0C6A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C241D3" w14:textId="7A4574FB" w:rsidR="007C6196" w:rsidRPr="007C6196" w:rsidRDefault="00291433" w:rsidP="007C6196">
            <w:pPr>
              <w:rPr>
                <w:rFonts w:ascii="Arial" w:hAnsi="Arial" w:cs="Arial"/>
                <w:sz w:val="22"/>
                <w:szCs w:val="22"/>
              </w:rPr>
            </w:pPr>
            <w:permStart w:id="2066831255" w:edGrp="everyone"/>
            <w:r>
              <w:rPr>
                <w:rFonts w:ascii="Arial" w:hAnsi="Arial" w:cs="Arial"/>
                <w:sz w:val="22"/>
                <w:szCs w:val="22"/>
              </w:rPr>
              <w:t xml:space="preserve">This is important because if you cant get a subcontractor to complete the works needs or the materials to do the job it will delay the practical completion date of the job </w:t>
            </w:r>
            <w:r w:rsidR="00CE4C98">
              <w:rPr>
                <w:rFonts w:ascii="Arial" w:hAnsi="Arial" w:cs="Arial"/>
                <w:sz w:val="22"/>
                <w:szCs w:val="22"/>
              </w:rPr>
              <w:t xml:space="preserve">and therefore end up costing you, the builder more as well as damage your businesses reputation </w:t>
            </w:r>
            <w:permEnd w:id="2066831255"/>
          </w:p>
        </w:tc>
        <w:permStart w:id="647452775"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63FBD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7452775" w:displacedByCustomXml="prev"/>
      </w:tr>
    </w:tbl>
    <w:p w14:paraId="7237FC32" w14:textId="77777777" w:rsidR="007C6196" w:rsidRPr="007C6196" w:rsidRDefault="007C6196" w:rsidP="007C6196">
      <w:pPr>
        <w:rPr>
          <w:rFonts w:ascii="Arial" w:hAnsi="Arial" w:cs="Arial"/>
          <w:sz w:val="22"/>
          <w:szCs w:val="22"/>
        </w:rPr>
      </w:pPr>
    </w:p>
    <w:p w14:paraId="68D2F1CA" w14:textId="77777777" w:rsidR="007C6196" w:rsidRPr="007C6196" w:rsidRDefault="007C6196" w:rsidP="007C6196">
      <w:pPr>
        <w:rPr>
          <w:rFonts w:ascii="Arial" w:hAnsi="Arial" w:cs="Arial"/>
          <w:sz w:val="22"/>
          <w:szCs w:val="22"/>
        </w:rPr>
      </w:pPr>
    </w:p>
    <w:p w14:paraId="7F92B44F" w14:textId="77777777" w:rsidR="007C6196" w:rsidRPr="007C6196" w:rsidRDefault="007C6196" w:rsidP="00F24088">
      <w:pPr>
        <w:numPr>
          <w:ilvl w:val="0"/>
          <w:numId w:val="13"/>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3A1C4A6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81A1C26" w14:textId="77777777" w:rsidTr="002631FF">
        <w:trPr>
          <w:trHeight w:val="1928"/>
        </w:trPr>
        <w:tc>
          <w:tcPr>
            <w:tcW w:w="1027" w:type="dxa"/>
            <w:tcBorders>
              <w:top w:val="nil"/>
              <w:left w:val="nil"/>
              <w:bottom w:val="nil"/>
              <w:right w:val="single" w:sz="4" w:space="0" w:color="auto"/>
            </w:tcBorders>
          </w:tcPr>
          <w:p w14:paraId="6A5F86F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C9B65A" w14:textId="6082CE57" w:rsidR="007C6196" w:rsidRPr="007C6196" w:rsidRDefault="00CE4C98" w:rsidP="007C6196">
            <w:pPr>
              <w:rPr>
                <w:rFonts w:ascii="Arial" w:hAnsi="Arial" w:cs="Arial"/>
                <w:sz w:val="22"/>
                <w:szCs w:val="22"/>
              </w:rPr>
            </w:pPr>
            <w:permStart w:id="1714252162" w:edGrp="everyone"/>
            <w:r>
              <w:rPr>
                <w:rFonts w:ascii="Arial" w:hAnsi="Arial" w:cs="Arial"/>
                <w:sz w:val="22"/>
                <w:szCs w:val="22"/>
              </w:rPr>
              <w:t xml:space="preserve">Word of mouth or a google search </w:t>
            </w:r>
            <w:permEnd w:id="1714252162"/>
          </w:p>
        </w:tc>
        <w:permStart w:id="2066380847"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6587D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66380847" w:displacedByCustomXml="prev"/>
      </w:tr>
    </w:tbl>
    <w:p w14:paraId="2CB6C92E" w14:textId="77777777" w:rsidR="007C6196" w:rsidRPr="007C6196" w:rsidRDefault="007C6196" w:rsidP="007C6196">
      <w:pPr>
        <w:rPr>
          <w:rFonts w:ascii="Arial" w:hAnsi="Arial" w:cs="Arial"/>
          <w:sz w:val="22"/>
          <w:szCs w:val="22"/>
        </w:rPr>
      </w:pPr>
    </w:p>
    <w:p w14:paraId="7B50A859" w14:textId="77777777" w:rsidR="007C6196" w:rsidRPr="007C6196" w:rsidRDefault="007C6196" w:rsidP="007C6196">
      <w:pPr>
        <w:rPr>
          <w:rFonts w:ascii="Arial" w:hAnsi="Arial" w:cs="Arial"/>
          <w:sz w:val="22"/>
          <w:szCs w:val="22"/>
        </w:rPr>
      </w:pPr>
    </w:p>
    <w:p w14:paraId="605758D7" w14:textId="77777777" w:rsidR="007C6196" w:rsidRPr="007C6196" w:rsidRDefault="007C6196" w:rsidP="00F24088">
      <w:pPr>
        <w:numPr>
          <w:ilvl w:val="0"/>
          <w:numId w:val="13"/>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11F8095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10F030" w14:textId="77777777" w:rsidTr="002631FF">
        <w:trPr>
          <w:trHeight w:val="1928"/>
        </w:trPr>
        <w:tc>
          <w:tcPr>
            <w:tcW w:w="1027" w:type="dxa"/>
            <w:tcBorders>
              <w:top w:val="nil"/>
              <w:left w:val="nil"/>
              <w:bottom w:val="nil"/>
              <w:right w:val="single" w:sz="4" w:space="0" w:color="auto"/>
            </w:tcBorders>
          </w:tcPr>
          <w:p w14:paraId="738B5B9E"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446B6C2" w14:textId="3B84BBD1" w:rsidR="007C6196" w:rsidRPr="007C6196" w:rsidRDefault="00CE4C98" w:rsidP="007C6196">
            <w:pPr>
              <w:rPr>
                <w:rFonts w:ascii="Arial" w:hAnsi="Arial" w:cs="Arial"/>
                <w:sz w:val="22"/>
                <w:szCs w:val="22"/>
              </w:rPr>
            </w:pPr>
            <w:permStart w:id="218567557" w:edGrp="everyone"/>
            <w:r>
              <w:rPr>
                <w:rFonts w:ascii="Arial" w:hAnsi="Arial" w:cs="Arial"/>
                <w:sz w:val="22"/>
                <w:szCs w:val="22"/>
              </w:rPr>
              <w:t>Global pandemics or transportation to site</w:t>
            </w:r>
            <w:permEnd w:id="218567557"/>
          </w:p>
        </w:tc>
        <w:permStart w:id="88500324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DFBC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85003242" w:displacedByCustomXml="prev"/>
      </w:tr>
    </w:tbl>
    <w:p w14:paraId="06DB34B0" w14:textId="77777777" w:rsidR="007C6196" w:rsidRPr="007C6196" w:rsidRDefault="007C6196" w:rsidP="007C6196">
      <w:pPr>
        <w:rPr>
          <w:rFonts w:ascii="Arial" w:hAnsi="Arial" w:cs="Arial"/>
          <w:sz w:val="22"/>
          <w:szCs w:val="22"/>
        </w:rPr>
      </w:pPr>
    </w:p>
    <w:p w14:paraId="2280EFD9" w14:textId="77777777" w:rsidR="007C6196" w:rsidRPr="007C6196" w:rsidRDefault="007C6196" w:rsidP="00F24088">
      <w:pPr>
        <w:numPr>
          <w:ilvl w:val="0"/>
          <w:numId w:val="13"/>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477E1C3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8267497" w14:textId="77777777" w:rsidTr="002631FF">
        <w:tc>
          <w:tcPr>
            <w:tcW w:w="1027" w:type="dxa"/>
            <w:tcBorders>
              <w:top w:val="nil"/>
              <w:left w:val="nil"/>
              <w:bottom w:val="nil"/>
              <w:right w:val="single" w:sz="4" w:space="0" w:color="auto"/>
            </w:tcBorders>
          </w:tcPr>
          <w:p w14:paraId="4C0E4A2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3F3C31" w14:textId="108219CF" w:rsidR="007C6196" w:rsidRPr="007C6196" w:rsidRDefault="00CE4C98" w:rsidP="007C6196">
            <w:pPr>
              <w:rPr>
                <w:rFonts w:ascii="Arial" w:hAnsi="Arial" w:cs="Arial"/>
                <w:sz w:val="22"/>
                <w:szCs w:val="22"/>
              </w:rPr>
            </w:pPr>
            <w:permStart w:id="356778107" w:edGrp="everyone"/>
            <w:r w:rsidRPr="00CE4C98">
              <w:rPr>
                <w:rFonts w:ascii="Arial" w:hAnsi="Arial" w:cs="Arial"/>
                <w:sz w:val="22"/>
                <w:szCs w:val="22"/>
              </w:rPr>
              <w:t>AS/NZS 1680.2.2:2008</w:t>
            </w:r>
            <w:permEnd w:id="356778107"/>
          </w:p>
        </w:tc>
        <w:permStart w:id="1024351930"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F4F9F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24351930" w:displacedByCustomXml="prev"/>
      </w:tr>
    </w:tbl>
    <w:p w14:paraId="465381FF" w14:textId="77777777" w:rsidR="007C6196" w:rsidRPr="007C6196" w:rsidRDefault="007C6196" w:rsidP="007C6196">
      <w:pPr>
        <w:jc w:val="left"/>
        <w:rPr>
          <w:rFonts w:ascii="Arial" w:hAnsi="Arial" w:cs="Arial"/>
          <w:sz w:val="22"/>
          <w:szCs w:val="22"/>
        </w:rPr>
      </w:pPr>
    </w:p>
    <w:p w14:paraId="0CAEF5DF" w14:textId="77777777" w:rsidR="007C6196" w:rsidRPr="007C6196" w:rsidRDefault="007C6196" w:rsidP="007C6196">
      <w:pPr>
        <w:jc w:val="left"/>
        <w:rPr>
          <w:rFonts w:ascii="Arial" w:hAnsi="Arial" w:cs="Arial"/>
          <w:sz w:val="22"/>
          <w:szCs w:val="22"/>
        </w:rPr>
      </w:pPr>
    </w:p>
    <w:p w14:paraId="2F1B2482" w14:textId="77777777" w:rsidR="007C6196" w:rsidRPr="007C6196" w:rsidRDefault="007C6196" w:rsidP="00F24088">
      <w:pPr>
        <w:numPr>
          <w:ilvl w:val="0"/>
          <w:numId w:val="13"/>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3F54676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D6DF5CC" w14:textId="77777777" w:rsidTr="002631FF">
        <w:tc>
          <w:tcPr>
            <w:tcW w:w="624" w:type="pct"/>
            <w:tcBorders>
              <w:top w:val="nil"/>
              <w:left w:val="nil"/>
              <w:bottom w:val="nil"/>
              <w:right w:val="single" w:sz="12" w:space="0" w:color="auto"/>
            </w:tcBorders>
            <w:shd w:val="clear" w:color="auto" w:fill="auto"/>
          </w:tcPr>
          <w:p w14:paraId="241045B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F4E7EA1"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215CAC79" w14:textId="77777777" w:rsidR="007C6196" w:rsidRPr="007C6196" w:rsidRDefault="007C6196" w:rsidP="007C6196">
            <w:pPr>
              <w:keepNext/>
              <w:ind w:left="993" w:right="82" w:hanging="993"/>
              <w:jc w:val="center"/>
            </w:pPr>
            <w:r w:rsidRPr="007C6196">
              <w:t>Work</w:t>
            </w:r>
          </w:p>
        </w:tc>
        <w:permStart w:id="2130641182"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516A7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30641182" w:displacedByCustomXml="prev"/>
      </w:tr>
      <w:tr w:rsidR="007C6196" w:rsidRPr="007C6196" w14:paraId="123E99EC" w14:textId="77777777" w:rsidTr="002631FF">
        <w:trPr>
          <w:trHeight w:val="1417"/>
          <w:hidden/>
        </w:trPr>
        <w:tc>
          <w:tcPr>
            <w:tcW w:w="624" w:type="pct"/>
            <w:tcBorders>
              <w:top w:val="nil"/>
              <w:left w:val="nil"/>
              <w:bottom w:val="nil"/>
              <w:right w:val="single" w:sz="12" w:space="0" w:color="auto"/>
            </w:tcBorders>
          </w:tcPr>
          <w:p w14:paraId="7E7B9781"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6702E91" w14:textId="7C11BDBA" w:rsidR="007C6196" w:rsidRPr="007C6196" w:rsidRDefault="00CE4C98" w:rsidP="007C6196">
            <w:pPr>
              <w:ind w:right="82"/>
              <w:jc w:val="left"/>
              <w:rPr>
                <w:rFonts w:ascii="Arial" w:hAnsi="Arial" w:cs="Arial"/>
                <w:sz w:val="22"/>
                <w:szCs w:val="22"/>
              </w:rPr>
            </w:pPr>
            <w:permStart w:id="1830712126" w:edGrp="everyone"/>
            <w:r>
              <w:rPr>
                <w:rFonts w:ascii="Arial" w:hAnsi="Arial" w:cs="Arial"/>
                <w:sz w:val="22"/>
                <w:szCs w:val="22"/>
              </w:rPr>
              <w:t xml:space="preserve">EWP </w:t>
            </w:r>
            <w:permEnd w:id="1830712126"/>
          </w:p>
        </w:tc>
        <w:tc>
          <w:tcPr>
            <w:tcW w:w="2559" w:type="pct"/>
            <w:tcBorders>
              <w:top w:val="single" w:sz="12" w:space="0" w:color="auto"/>
              <w:left w:val="single" w:sz="4" w:space="0" w:color="auto"/>
              <w:bottom w:val="single" w:sz="12" w:space="0" w:color="auto"/>
            </w:tcBorders>
            <w:shd w:val="clear" w:color="auto" w:fill="auto"/>
            <w:vAlign w:val="center"/>
          </w:tcPr>
          <w:p w14:paraId="78B75082" w14:textId="23AD060C" w:rsidR="007C6196" w:rsidRPr="007C6196" w:rsidRDefault="00CE4C98" w:rsidP="007C6196">
            <w:pPr>
              <w:ind w:right="82"/>
              <w:jc w:val="left"/>
              <w:rPr>
                <w:rFonts w:ascii="Arial" w:hAnsi="Arial" w:cs="Arial"/>
                <w:sz w:val="22"/>
                <w:szCs w:val="22"/>
              </w:rPr>
            </w:pPr>
            <w:permStart w:id="1286822229" w:edGrp="everyone"/>
            <w:r>
              <w:rPr>
                <w:rFonts w:ascii="Arial" w:hAnsi="Arial" w:cs="Arial"/>
                <w:sz w:val="22"/>
                <w:szCs w:val="22"/>
              </w:rPr>
              <w:t xml:space="preserve">Reaching high areas </w:t>
            </w:r>
            <w:permEnd w:id="1286822229"/>
          </w:p>
        </w:tc>
        <w:tc>
          <w:tcPr>
            <w:tcW w:w="335" w:type="pct"/>
            <w:tcBorders>
              <w:top w:val="nil"/>
              <w:left w:val="single" w:sz="12" w:space="0" w:color="auto"/>
              <w:bottom w:val="nil"/>
              <w:right w:val="nil"/>
            </w:tcBorders>
          </w:tcPr>
          <w:p w14:paraId="2B987148" w14:textId="77777777" w:rsidR="007C6196" w:rsidRPr="007C6196" w:rsidRDefault="007C6196" w:rsidP="007C6196">
            <w:pPr>
              <w:ind w:left="993" w:hanging="993"/>
            </w:pPr>
          </w:p>
        </w:tc>
      </w:tr>
      <w:tr w:rsidR="007C6196" w:rsidRPr="007C6196" w14:paraId="3CAA95E5" w14:textId="77777777" w:rsidTr="002631FF">
        <w:trPr>
          <w:trHeight w:val="1417"/>
          <w:hidden/>
        </w:trPr>
        <w:tc>
          <w:tcPr>
            <w:tcW w:w="624" w:type="pct"/>
            <w:tcBorders>
              <w:top w:val="nil"/>
              <w:left w:val="nil"/>
              <w:bottom w:val="nil"/>
              <w:right w:val="single" w:sz="12" w:space="0" w:color="auto"/>
            </w:tcBorders>
          </w:tcPr>
          <w:p w14:paraId="06A3A025"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E4361C4" w14:textId="3F1EC323" w:rsidR="007C6196" w:rsidRPr="007C6196" w:rsidRDefault="00CE4C98" w:rsidP="007C6196">
            <w:pPr>
              <w:ind w:right="82"/>
              <w:jc w:val="left"/>
              <w:rPr>
                <w:rFonts w:ascii="Arial" w:hAnsi="Arial" w:cs="Arial"/>
                <w:sz w:val="22"/>
                <w:szCs w:val="22"/>
              </w:rPr>
            </w:pPr>
            <w:permStart w:id="523053289" w:edGrp="everyone"/>
            <w:r>
              <w:rPr>
                <w:rFonts w:ascii="Arial" w:hAnsi="Arial" w:cs="Arial"/>
                <w:sz w:val="22"/>
                <w:szCs w:val="22"/>
              </w:rPr>
              <w:t xml:space="preserve">Excavator </w:t>
            </w:r>
            <w:permEnd w:id="523053289"/>
          </w:p>
        </w:tc>
        <w:tc>
          <w:tcPr>
            <w:tcW w:w="2559" w:type="pct"/>
            <w:tcBorders>
              <w:top w:val="single" w:sz="12" w:space="0" w:color="auto"/>
              <w:left w:val="single" w:sz="4" w:space="0" w:color="auto"/>
              <w:bottom w:val="single" w:sz="12" w:space="0" w:color="auto"/>
            </w:tcBorders>
            <w:shd w:val="clear" w:color="auto" w:fill="auto"/>
            <w:vAlign w:val="center"/>
          </w:tcPr>
          <w:p w14:paraId="0A0A6A22" w14:textId="67677BA9" w:rsidR="007C6196" w:rsidRPr="007C6196" w:rsidRDefault="00CE4C98" w:rsidP="007C6196">
            <w:pPr>
              <w:ind w:right="82"/>
              <w:jc w:val="left"/>
              <w:rPr>
                <w:rFonts w:ascii="Arial" w:hAnsi="Arial" w:cs="Arial"/>
                <w:sz w:val="22"/>
                <w:szCs w:val="22"/>
              </w:rPr>
            </w:pPr>
            <w:permStart w:id="1807826867" w:edGrp="everyone"/>
            <w:r>
              <w:rPr>
                <w:rFonts w:ascii="Arial" w:hAnsi="Arial" w:cs="Arial"/>
                <w:sz w:val="22"/>
                <w:szCs w:val="22"/>
              </w:rPr>
              <w:t xml:space="preserve">Setting out the foundations </w:t>
            </w:r>
            <w:permEnd w:id="1807826867"/>
          </w:p>
        </w:tc>
        <w:tc>
          <w:tcPr>
            <w:tcW w:w="335" w:type="pct"/>
            <w:tcBorders>
              <w:top w:val="nil"/>
              <w:left w:val="single" w:sz="12" w:space="0" w:color="auto"/>
              <w:bottom w:val="nil"/>
              <w:right w:val="nil"/>
            </w:tcBorders>
          </w:tcPr>
          <w:p w14:paraId="4C964A3B" w14:textId="77777777" w:rsidR="007C6196" w:rsidRPr="007C6196" w:rsidRDefault="007C6196" w:rsidP="007C6196">
            <w:pPr>
              <w:ind w:left="993" w:hanging="993"/>
            </w:pPr>
          </w:p>
        </w:tc>
      </w:tr>
    </w:tbl>
    <w:p w14:paraId="77455192" w14:textId="77777777" w:rsidR="007C6196" w:rsidRPr="007C6196" w:rsidRDefault="007C6196" w:rsidP="007C6196">
      <w:pPr>
        <w:rPr>
          <w:rFonts w:ascii="Arial" w:hAnsi="Arial" w:cs="Arial"/>
          <w:sz w:val="22"/>
          <w:szCs w:val="22"/>
        </w:rPr>
      </w:pPr>
    </w:p>
    <w:p w14:paraId="39575702" w14:textId="77777777" w:rsidR="007C6196" w:rsidRPr="007C6196" w:rsidRDefault="007C6196" w:rsidP="007C6196">
      <w:pPr>
        <w:rPr>
          <w:rFonts w:ascii="Arial" w:hAnsi="Arial" w:cs="Arial"/>
          <w:sz w:val="22"/>
          <w:szCs w:val="22"/>
        </w:rPr>
      </w:pPr>
    </w:p>
    <w:p w14:paraId="66B1C310" w14:textId="77777777" w:rsidR="007C6196" w:rsidRPr="007C6196" w:rsidRDefault="007C6196" w:rsidP="00F24088">
      <w:pPr>
        <w:numPr>
          <w:ilvl w:val="0"/>
          <w:numId w:val="13"/>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4C9526C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A68C27E" w14:textId="77777777" w:rsidTr="002631FF">
        <w:tc>
          <w:tcPr>
            <w:tcW w:w="624" w:type="pct"/>
            <w:tcBorders>
              <w:top w:val="nil"/>
              <w:left w:val="nil"/>
              <w:bottom w:val="nil"/>
              <w:right w:val="single" w:sz="12" w:space="0" w:color="auto"/>
            </w:tcBorders>
            <w:shd w:val="clear" w:color="auto" w:fill="auto"/>
          </w:tcPr>
          <w:p w14:paraId="10FCDA8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588F7D"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13858076" w14:textId="77777777" w:rsidR="007C6196" w:rsidRPr="007C6196" w:rsidRDefault="007C6196" w:rsidP="007C6196">
            <w:pPr>
              <w:keepNext/>
              <w:ind w:left="993" w:right="82" w:hanging="993"/>
              <w:jc w:val="center"/>
            </w:pPr>
            <w:r w:rsidRPr="007C6196">
              <w:t>Work</w:t>
            </w:r>
          </w:p>
        </w:tc>
        <w:permStart w:id="56106672"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9DDE6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6106672" w:displacedByCustomXml="prev"/>
      </w:tr>
      <w:tr w:rsidR="007C6196" w:rsidRPr="007C6196" w14:paraId="78D844B1" w14:textId="77777777" w:rsidTr="002631FF">
        <w:trPr>
          <w:trHeight w:val="1417"/>
          <w:hidden/>
        </w:trPr>
        <w:tc>
          <w:tcPr>
            <w:tcW w:w="624" w:type="pct"/>
            <w:tcBorders>
              <w:top w:val="nil"/>
              <w:left w:val="nil"/>
              <w:bottom w:val="nil"/>
              <w:right w:val="single" w:sz="12" w:space="0" w:color="auto"/>
            </w:tcBorders>
          </w:tcPr>
          <w:p w14:paraId="7FFA4FC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0D2CC93" w14:textId="0A4BB412" w:rsidR="007C6196" w:rsidRPr="007C6196" w:rsidRDefault="00CE4C98" w:rsidP="007C6196">
            <w:pPr>
              <w:ind w:right="82"/>
              <w:jc w:val="left"/>
              <w:rPr>
                <w:rFonts w:ascii="Arial" w:hAnsi="Arial" w:cs="Arial"/>
                <w:sz w:val="22"/>
                <w:szCs w:val="22"/>
              </w:rPr>
            </w:pPr>
            <w:permStart w:id="197601295" w:edGrp="everyone"/>
            <w:r>
              <w:rPr>
                <w:rFonts w:ascii="Arial" w:hAnsi="Arial" w:cs="Arial"/>
                <w:sz w:val="22"/>
                <w:szCs w:val="22"/>
              </w:rPr>
              <w:t xml:space="preserve">Wheelbarrow </w:t>
            </w:r>
            <w:permEnd w:id="197601295"/>
          </w:p>
        </w:tc>
        <w:tc>
          <w:tcPr>
            <w:tcW w:w="2559" w:type="pct"/>
            <w:tcBorders>
              <w:top w:val="single" w:sz="12" w:space="0" w:color="auto"/>
              <w:left w:val="single" w:sz="4" w:space="0" w:color="auto"/>
              <w:bottom w:val="single" w:sz="12" w:space="0" w:color="auto"/>
            </w:tcBorders>
            <w:shd w:val="clear" w:color="auto" w:fill="auto"/>
            <w:vAlign w:val="center"/>
          </w:tcPr>
          <w:p w14:paraId="71FEEA0F" w14:textId="0A594F89" w:rsidR="007C6196" w:rsidRPr="007C6196" w:rsidRDefault="00CE4C98" w:rsidP="007C6196">
            <w:pPr>
              <w:ind w:right="82"/>
              <w:jc w:val="left"/>
              <w:rPr>
                <w:rFonts w:ascii="Arial" w:hAnsi="Arial" w:cs="Arial"/>
                <w:sz w:val="22"/>
                <w:szCs w:val="22"/>
              </w:rPr>
            </w:pPr>
            <w:permStart w:id="2019953570" w:edGrp="everyone"/>
            <w:r>
              <w:rPr>
                <w:rFonts w:ascii="Arial" w:hAnsi="Arial" w:cs="Arial"/>
                <w:sz w:val="22"/>
                <w:szCs w:val="22"/>
              </w:rPr>
              <w:t xml:space="preserve">Bringing materials around site </w:t>
            </w:r>
            <w:permEnd w:id="2019953570"/>
          </w:p>
        </w:tc>
        <w:tc>
          <w:tcPr>
            <w:tcW w:w="335" w:type="pct"/>
            <w:tcBorders>
              <w:top w:val="nil"/>
              <w:left w:val="single" w:sz="12" w:space="0" w:color="auto"/>
              <w:bottom w:val="nil"/>
              <w:right w:val="nil"/>
            </w:tcBorders>
          </w:tcPr>
          <w:p w14:paraId="5B66264D" w14:textId="77777777" w:rsidR="007C6196" w:rsidRPr="007C6196" w:rsidRDefault="007C6196" w:rsidP="007C6196">
            <w:pPr>
              <w:ind w:left="993" w:hanging="993"/>
            </w:pPr>
          </w:p>
        </w:tc>
      </w:tr>
      <w:tr w:rsidR="007C6196" w:rsidRPr="007C6196" w14:paraId="78B94F65" w14:textId="77777777" w:rsidTr="002631FF">
        <w:trPr>
          <w:trHeight w:val="1417"/>
          <w:hidden/>
        </w:trPr>
        <w:tc>
          <w:tcPr>
            <w:tcW w:w="624" w:type="pct"/>
            <w:tcBorders>
              <w:top w:val="nil"/>
              <w:left w:val="nil"/>
              <w:bottom w:val="nil"/>
              <w:right w:val="single" w:sz="12" w:space="0" w:color="auto"/>
            </w:tcBorders>
          </w:tcPr>
          <w:p w14:paraId="1BD029A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BDA75C9" w14:textId="06B35961" w:rsidR="007C6196" w:rsidRPr="007C6196" w:rsidRDefault="00CE4C98" w:rsidP="007C6196">
            <w:pPr>
              <w:ind w:right="82"/>
              <w:jc w:val="left"/>
              <w:rPr>
                <w:rFonts w:ascii="Arial" w:hAnsi="Arial" w:cs="Arial"/>
                <w:sz w:val="22"/>
                <w:szCs w:val="22"/>
              </w:rPr>
            </w:pPr>
            <w:permStart w:id="1400447196" w:edGrp="everyone"/>
            <w:r>
              <w:rPr>
                <w:rFonts w:ascii="Arial" w:hAnsi="Arial" w:cs="Arial"/>
                <w:sz w:val="22"/>
                <w:szCs w:val="22"/>
              </w:rPr>
              <w:t xml:space="preserve">Hammer </w:t>
            </w:r>
            <w:permEnd w:id="1400447196"/>
          </w:p>
        </w:tc>
        <w:tc>
          <w:tcPr>
            <w:tcW w:w="2559" w:type="pct"/>
            <w:tcBorders>
              <w:top w:val="single" w:sz="12" w:space="0" w:color="auto"/>
              <w:left w:val="single" w:sz="4" w:space="0" w:color="auto"/>
              <w:bottom w:val="single" w:sz="12" w:space="0" w:color="auto"/>
            </w:tcBorders>
            <w:shd w:val="clear" w:color="auto" w:fill="auto"/>
            <w:vAlign w:val="center"/>
          </w:tcPr>
          <w:p w14:paraId="26E56781" w14:textId="756BE64B" w:rsidR="007C6196" w:rsidRPr="007C6196" w:rsidRDefault="00CE4C98" w:rsidP="007C6196">
            <w:pPr>
              <w:ind w:right="82"/>
              <w:jc w:val="left"/>
              <w:rPr>
                <w:rFonts w:ascii="Arial" w:hAnsi="Arial" w:cs="Arial"/>
                <w:sz w:val="22"/>
                <w:szCs w:val="22"/>
              </w:rPr>
            </w:pPr>
            <w:permStart w:id="992289471" w:edGrp="everyone"/>
            <w:r>
              <w:rPr>
                <w:rFonts w:ascii="Arial" w:hAnsi="Arial" w:cs="Arial"/>
                <w:sz w:val="22"/>
                <w:szCs w:val="22"/>
              </w:rPr>
              <w:t xml:space="preserve">Putting nails into wood </w:t>
            </w:r>
            <w:permEnd w:id="992289471"/>
          </w:p>
        </w:tc>
        <w:tc>
          <w:tcPr>
            <w:tcW w:w="335" w:type="pct"/>
            <w:tcBorders>
              <w:top w:val="nil"/>
              <w:left w:val="single" w:sz="12" w:space="0" w:color="auto"/>
              <w:bottom w:val="nil"/>
              <w:right w:val="nil"/>
            </w:tcBorders>
          </w:tcPr>
          <w:p w14:paraId="49C07E47" w14:textId="77777777" w:rsidR="007C6196" w:rsidRPr="007C6196" w:rsidRDefault="007C6196" w:rsidP="007C6196">
            <w:pPr>
              <w:ind w:left="993" w:hanging="993"/>
            </w:pPr>
          </w:p>
        </w:tc>
      </w:tr>
    </w:tbl>
    <w:p w14:paraId="7827BB37" w14:textId="77777777" w:rsidR="007C6196" w:rsidRPr="007C6196" w:rsidRDefault="007C6196" w:rsidP="007C6196">
      <w:pPr>
        <w:rPr>
          <w:rFonts w:ascii="Arial" w:hAnsi="Arial" w:cs="Arial"/>
          <w:sz w:val="22"/>
          <w:szCs w:val="22"/>
        </w:rPr>
      </w:pPr>
    </w:p>
    <w:p w14:paraId="274631FB" w14:textId="77777777" w:rsidR="007C6196" w:rsidRPr="007C6196" w:rsidRDefault="007C6196" w:rsidP="007C6196">
      <w:pPr>
        <w:jc w:val="left"/>
        <w:rPr>
          <w:rFonts w:ascii="Arial" w:hAnsi="Arial" w:cs="Arial"/>
          <w:sz w:val="22"/>
          <w:szCs w:val="22"/>
        </w:rPr>
      </w:pPr>
    </w:p>
    <w:p w14:paraId="4AF82D8B" w14:textId="77777777" w:rsidR="007C6196" w:rsidRPr="007C6196" w:rsidRDefault="007C6196" w:rsidP="00F24088">
      <w:pPr>
        <w:numPr>
          <w:ilvl w:val="0"/>
          <w:numId w:val="13"/>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14:paraId="2DF812A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164EEA2" w14:textId="77777777" w:rsidTr="002631FF">
        <w:trPr>
          <w:trHeight w:val="1077"/>
        </w:trPr>
        <w:tc>
          <w:tcPr>
            <w:tcW w:w="1027" w:type="dxa"/>
            <w:tcBorders>
              <w:top w:val="nil"/>
              <w:left w:val="nil"/>
              <w:bottom w:val="nil"/>
              <w:right w:val="single" w:sz="4" w:space="0" w:color="auto"/>
            </w:tcBorders>
          </w:tcPr>
          <w:p w14:paraId="20F04C6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AF42E3" w14:textId="41AC8308" w:rsidR="007C6196" w:rsidRPr="007C6196" w:rsidRDefault="00CE4C98" w:rsidP="007C6196">
            <w:pPr>
              <w:rPr>
                <w:rFonts w:ascii="Arial" w:hAnsi="Arial" w:cs="Arial"/>
                <w:sz w:val="22"/>
                <w:szCs w:val="22"/>
              </w:rPr>
            </w:pPr>
            <w:permStart w:id="871379872" w:edGrp="everyone"/>
            <w:r>
              <w:rPr>
                <w:rFonts w:ascii="Arial" w:hAnsi="Arial" w:cs="Arial"/>
                <w:sz w:val="22"/>
                <w:szCs w:val="22"/>
              </w:rPr>
              <w:t xml:space="preserve">Service History and Induction list </w:t>
            </w:r>
            <w:permEnd w:id="871379872"/>
          </w:p>
        </w:tc>
        <w:permStart w:id="1024814532"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A5DEE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24814532" w:displacedByCustomXml="prev"/>
      </w:tr>
    </w:tbl>
    <w:p w14:paraId="18235E7F" w14:textId="77777777" w:rsidR="007C6196" w:rsidRPr="007C6196" w:rsidRDefault="007C6196" w:rsidP="007C6196">
      <w:pPr>
        <w:jc w:val="left"/>
        <w:rPr>
          <w:rFonts w:ascii="Arial" w:hAnsi="Arial" w:cs="Arial"/>
          <w:sz w:val="22"/>
          <w:szCs w:val="22"/>
        </w:rPr>
      </w:pPr>
    </w:p>
    <w:p w14:paraId="1FECF6F8" w14:textId="77777777" w:rsidR="007C6196" w:rsidRPr="007C6196" w:rsidRDefault="007C6196" w:rsidP="00F24088">
      <w:pPr>
        <w:numPr>
          <w:ilvl w:val="0"/>
          <w:numId w:val="13"/>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60CB5C5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33A499F" w14:textId="77777777" w:rsidTr="002631FF">
        <w:trPr>
          <w:trHeight w:val="2494"/>
        </w:trPr>
        <w:tc>
          <w:tcPr>
            <w:tcW w:w="1027" w:type="dxa"/>
            <w:tcBorders>
              <w:top w:val="nil"/>
              <w:left w:val="nil"/>
              <w:bottom w:val="nil"/>
              <w:right w:val="single" w:sz="4" w:space="0" w:color="auto"/>
            </w:tcBorders>
          </w:tcPr>
          <w:p w14:paraId="74A2B92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A513A3" w14:textId="4B494154" w:rsidR="007C6196" w:rsidRPr="007C6196" w:rsidRDefault="00CE4C98" w:rsidP="007C6196">
            <w:pPr>
              <w:rPr>
                <w:rFonts w:ascii="Arial" w:hAnsi="Arial" w:cs="Arial"/>
                <w:sz w:val="22"/>
                <w:szCs w:val="22"/>
              </w:rPr>
            </w:pPr>
            <w:permStart w:id="719536916" w:edGrp="everyone"/>
            <w:r>
              <w:rPr>
                <w:rFonts w:ascii="Arial" w:hAnsi="Arial" w:cs="Arial"/>
                <w:sz w:val="22"/>
                <w:szCs w:val="22"/>
              </w:rPr>
              <w:t xml:space="preserve">Electricity, water, fire extinguishers, </w:t>
            </w:r>
            <w:r w:rsidR="005537D5">
              <w:rPr>
                <w:rFonts w:ascii="Arial" w:hAnsi="Arial" w:cs="Arial"/>
                <w:sz w:val="22"/>
                <w:szCs w:val="22"/>
              </w:rPr>
              <w:t>amenities</w:t>
            </w:r>
            <w:r>
              <w:rPr>
                <w:rFonts w:ascii="Arial" w:hAnsi="Arial" w:cs="Arial"/>
                <w:sz w:val="22"/>
                <w:szCs w:val="22"/>
              </w:rPr>
              <w:t xml:space="preserve"> and </w:t>
            </w:r>
            <w:r w:rsidR="005537D5">
              <w:rPr>
                <w:rFonts w:ascii="Arial" w:hAnsi="Arial" w:cs="Arial"/>
                <w:sz w:val="22"/>
                <w:szCs w:val="22"/>
              </w:rPr>
              <w:t xml:space="preserve">barricades </w:t>
            </w:r>
            <w:permEnd w:id="719536916"/>
          </w:p>
        </w:tc>
        <w:permStart w:id="1572294776"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EF166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72294776" w:displacedByCustomXml="prev"/>
      </w:tr>
    </w:tbl>
    <w:p w14:paraId="1E27566B" w14:textId="77777777" w:rsidR="007C6196" w:rsidRPr="007C6196" w:rsidRDefault="007C6196" w:rsidP="007C6196">
      <w:pPr>
        <w:jc w:val="left"/>
        <w:rPr>
          <w:rFonts w:ascii="Arial" w:hAnsi="Arial" w:cs="Arial"/>
          <w:sz w:val="22"/>
          <w:szCs w:val="22"/>
        </w:rPr>
      </w:pPr>
    </w:p>
    <w:p w14:paraId="662B11DF" w14:textId="77777777" w:rsidR="007C6196" w:rsidRPr="007C6196" w:rsidRDefault="007C6196" w:rsidP="007C6196">
      <w:pPr>
        <w:rPr>
          <w:rFonts w:ascii="Arial" w:hAnsi="Arial" w:cs="Arial"/>
          <w:sz w:val="22"/>
          <w:szCs w:val="22"/>
        </w:rPr>
      </w:pPr>
    </w:p>
    <w:p w14:paraId="1D599166" w14:textId="77777777" w:rsidR="007C6196" w:rsidRPr="007C6196" w:rsidRDefault="007C6196" w:rsidP="00F24088">
      <w:pPr>
        <w:numPr>
          <w:ilvl w:val="0"/>
          <w:numId w:val="13"/>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102BB36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277C7B1F" w14:textId="77777777" w:rsidTr="005860D4">
        <w:trPr>
          <w:trHeight w:val="510"/>
        </w:trPr>
        <w:tc>
          <w:tcPr>
            <w:tcW w:w="1557" w:type="pct"/>
            <w:tcBorders>
              <w:top w:val="nil"/>
              <w:left w:val="nil"/>
              <w:bottom w:val="nil"/>
              <w:right w:val="single" w:sz="12" w:space="0" w:color="auto"/>
            </w:tcBorders>
            <w:shd w:val="clear" w:color="auto" w:fill="auto"/>
          </w:tcPr>
          <w:p w14:paraId="778F0701" w14:textId="77777777" w:rsidR="007C6196" w:rsidRPr="007C6196" w:rsidRDefault="007C6196" w:rsidP="005860D4">
            <w:pPr>
              <w:keepNext/>
              <w:ind w:left="993" w:hanging="993"/>
            </w:pPr>
            <w:r w:rsidRPr="007C6196">
              <w:rPr>
                <w:rFonts w:ascii="Arial" w:hAnsi="Arial" w:cs="Arial"/>
                <w:b/>
                <w:sz w:val="22"/>
                <w:szCs w:val="22"/>
              </w:rPr>
              <w:t>Answer</w:t>
            </w:r>
          </w:p>
        </w:tc>
        <w:permStart w:id="1795585317" w:edGrp="everyone"/>
        <w:permStart w:id="208152104" w:edGrp="everyone"/>
        <w:permStart w:id="1002450918" w:edGrp="everyone"/>
        <w:permStart w:id="108136915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0CAA39" w14:textId="7B64780F" w:rsidR="007C6196" w:rsidRPr="007C6196" w:rsidRDefault="00F032D8"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5537D5">
                  <w:rPr>
                    <w:rFonts w:ascii="Arial" w:hAnsi="Arial" w:cs="Arial"/>
                    <w:sz w:val="40"/>
                    <w:szCs w:val="44"/>
                  </w:rPr>
                  <w:sym w:font="Wingdings" w:char="F0FE"/>
                </w:r>
              </w:sdtContent>
            </w:sdt>
            <w:r w:rsidR="0043447D" w:rsidRPr="007C6196">
              <w:rPr>
                <w:vanish/>
                <w:color w:val="17365D" w:themeColor="text2" w:themeShade="BF"/>
              </w:rPr>
              <w:t xml:space="preserve"> </w:t>
            </w:r>
            <w:permEnd w:id="1795585317"/>
            <w:r w:rsidR="00381D96" w:rsidRPr="007C6196">
              <w:rPr>
                <w:vanish/>
                <w:color w:val="17365D" w:themeColor="text2" w:themeShade="BF"/>
              </w:rPr>
              <w:t xml:space="preserve"> </w:t>
            </w:r>
            <w:permEnd w:id="208152104"/>
            <w:r w:rsidR="00381D96" w:rsidRPr="007C6196">
              <w:rPr>
                <w:vanish/>
                <w:color w:val="17365D" w:themeColor="text2" w:themeShade="BF"/>
              </w:rPr>
              <w:t xml:space="preserve"> </w:t>
            </w:r>
            <w:permEnd w:id="1002450918"/>
            <w:r w:rsidR="004269D8" w:rsidRPr="007C6196">
              <w:rPr>
                <w:vanish/>
                <w:color w:val="17365D" w:themeColor="text2" w:themeShade="BF"/>
              </w:rPr>
              <w:t xml:space="preserve"> </w:t>
            </w:r>
            <w:permEnd w:id="1081369157"/>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EB261A"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5215B50" w14:textId="77777777" w:rsidR="007C6196" w:rsidRPr="007C6196" w:rsidRDefault="007C6196" w:rsidP="005860D4">
            <w:pPr>
              <w:keepNext/>
              <w:ind w:left="993" w:hanging="993"/>
              <w:rPr>
                <w:rFonts w:ascii="Arial" w:hAnsi="Arial" w:cs="Arial"/>
                <w:sz w:val="44"/>
                <w:szCs w:val="44"/>
              </w:rPr>
            </w:pPr>
          </w:p>
        </w:tc>
        <w:permStart w:id="1768583374"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BB8B173"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768583374" w:displacedByCustomXml="prev"/>
      </w:tr>
      <w:tr w:rsidR="007C6196" w:rsidRPr="007C6196" w14:paraId="0A15A268" w14:textId="77777777" w:rsidTr="005860D4">
        <w:trPr>
          <w:trHeight w:val="510"/>
          <w:hidden/>
        </w:trPr>
        <w:tc>
          <w:tcPr>
            <w:tcW w:w="1557" w:type="pct"/>
            <w:tcBorders>
              <w:top w:val="nil"/>
              <w:left w:val="nil"/>
              <w:bottom w:val="nil"/>
              <w:right w:val="single" w:sz="12" w:space="0" w:color="auto"/>
            </w:tcBorders>
          </w:tcPr>
          <w:p w14:paraId="6D8C0EEE" w14:textId="77777777" w:rsidR="007C6196" w:rsidRPr="007C6196" w:rsidRDefault="007C6196" w:rsidP="005860D4">
            <w:pPr>
              <w:ind w:left="993" w:hanging="993"/>
              <w:jc w:val="center"/>
              <w:rPr>
                <w:vanish/>
              </w:rPr>
            </w:pPr>
          </w:p>
        </w:tc>
        <w:permStart w:id="1274221584"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25A2EB"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274221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E7DEED"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95FDD7F" w14:textId="77777777" w:rsidR="007C6196" w:rsidRPr="007C6196" w:rsidRDefault="007C6196" w:rsidP="005860D4">
            <w:pPr>
              <w:ind w:left="993" w:hanging="993"/>
            </w:pPr>
          </w:p>
        </w:tc>
        <w:tc>
          <w:tcPr>
            <w:tcW w:w="336" w:type="pct"/>
            <w:tcBorders>
              <w:top w:val="nil"/>
              <w:left w:val="nil"/>
              <w:bottom w:val="nil"/>
              <w:right w:val="nil"/>
            </w:tcBorders>
          </w:tcPr>
          <w:p w14:paraId="4DC14234" w14:textId="77777777" w:rsidR="007C6196" w:rsidRPr="007C6196" w:rsidRDefault="007C6196" w:rsidP="005860D4">
            <w:pPr>
              <w:ind w:left="993" w:hanging="993"/>
            </w:pPr>
          </w:p>
        </w:tc>
      </w:tr>
    </w:tbl>
    <w:p w14:paraId="7B041744" w14:textId="77777777" w:rsidR="007C6196" w:rsidRPr="007C6196" w:rsidRDefault="007C6196" w:rsidP="007C6196">
      <w:pPr>
        <w:rPr>
          <w:rFonts w:ascii="Arial" w:hAnsi="Arial" w:cs="Arial"/>
          <w:sz w:val="22"/>
          <w:szCs w:val="22"/>
        </w:rPr>
      </w:pPr>
    </w:p>
    <w:p w14:paraId="66FD8157" w14:textId="77777777" w:rsidR="007C6196" w:rsidRPr="007C6196" w:rsidRDefault="007C6196" w:rsidP="007C6196">
      <w:pPr>
        <w:jc w:val="left"/>
        <w:rPr>
          <w:rFonts w:ascii="Arial" w:hAnsi="Arial" w:cs="Arial"/>
          <w:sz w:val="22"/>
          <w:szCs w:val="22"/>
        </w:rPr>
      </w:pPr>
    </w:p>
    <w:p w14:paraId="2657C757" w14:textId="77777777" w:rsidR="007C6196" w:rsidRPr="007C6196" w:rsidRDefault="007C6196" w:rsidP="00F24088">
      <w:pPr>
        <w:numPr>
          <w:ilvl w:val="0"/>
          <w:numId w:val="13"/>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10871B3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5708197" w14:textId="77777777" w:rsidTr="002631FF">
        <w:tc>
          <w:tcPr>
            <w:tcW w:w="610" w:type="pct"/>
            <w:tcBorders>
              <w:top w:val="nil"/>
              <w:left w:val="nil"/>
              <w:bottom w:val="nil"/>
              <w:right w:val="single" w:sz="12" w:space="0" w:color="auto"/>
            </w:tcBorders>
            <w:shd w:val="clear" w:color="auto" w:fill="auto"/>
          </w:tcPr>
          <w:p w14:paraId="2A2ADE53"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9FE07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73AFB8" w14:textId="77777777" w:rsidR="007C6196" w:rsidRPr="007C6196" w:rsidRDefault="007C6196" w:rsidP="007C6196">
            <w:pPr>
              <w:keepNext/>
              <w:ind w:left="993" w:hanging="993"/>
              <w:jc w:val="center"/>
            </w:pPr>
            <w:r w:rsidRPr="007C6196">
              <w:t>Possible Answers</w:t>
            </w:r>
          </w:p>
        </w:tc>
        <w:permStart w:id="1707892424"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28E1F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07892424" w:displacedByCustomXml="prev"/>
      </w:tr>
      <w:tr w:rsidR="007C6196" w:rsidRPr="007C6196" w14:paraId="2C4F3304" w14:textId="77777777" w:rsidTr="002631FF">
        <w:trPr>
          <w:trHeight w:val="425"/>
          <w:hidden/>
        </w:trPr>
        <w:tc>
          <w:tcPr>
            <w:tcW w:w="610" w:type="pct"/>
            <w:tcBorders>
              <w:top w:val="nil"/>
              <w:left w:val="nil"/>
              <w:bottom w:val="nil"/>
              <w:right w:val="single" w:sz="12" w:space="0" w:color="auto"/>
            </w:tcBorders>
          </w:tcPr>
          <w:p w14:paraId="082849B0" w14:textId="77777777" w:rsidR="007C6196" w:rsidRPr="007C6196" w:rsidRDefault="007C6196" w:rsidP="007C6196">
            <w:pPr>
              <w:ind w:left="993" w:hanging="993"/>
              <w:jc w:val="center"/>
              <w:rPr>
                <w:vanish/>
              </w:rPr>
            </w:pPr>
          </w:p>
        </w:tc>
        <w:permStart w:id="1856460"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9F9186" w14:textId="52D74D7E" w:rsidR="007C6196" w:rsidRPr="007C6196" w:rsidRDefault="005537D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64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9E7813"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3A716C29" w14:textId="77777777" w:rsidR="007C6196" w:rsidRPr="007C6196" w:rsidRDefault="007C6196" w:rsidP="007C6196">
            <w:pPr>
              <w:ind w:left="993" w:hanging="993"/>
            </w:pPr>
          </w:p>
        </w:tc>
      </w:tr>
      <w:tr w:rsidR="007C6196" w:rsidRPr="007C6196" w14:paraId="75074D9E" w14:textId="77777777" w:rsidTr="002631FF">
        <w:trPr>
          <w:trHeight w:val="425"/>
          <w:hidden/>
        </w:trPr>
        <w:tc>
          <w:tcPr>
            <w:tcW w:w="610" w:type="pct"/>
            <w:tcBorders>
              <w:top w:val="nil"/>
              <w:left w:val="nil"/>
              <w:bottom w:val="nil"/>
              <w:right w:val="single" w:sz="12" w:space="0" w:color="auto"/>
            </w:tcBorders>
          </w:tcPr>
          <w:p w14:paraId="7564FD49" w14:textId="77777777" w:rsidR="007C6196" w:rsidRPr="007C6196" w:rsidRDefault="007C6196" w:rsidP="007C6196">
            <w:pPr>
              <w:ind w:left="993" w:hanging="993"/>
              <w:jc w:val="center"/>
              <w:rPr>
                <w:vanish/>
              </w:rPr>
            </w:pPr>
          </w:p>
        </w:tc>
        <w:permStart w:id="1988523822"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55DBB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885238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DBFC89"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5873FEEA" w14:textId="77777777" w:rsidR="007C6196" w:rsidRPr="007C6196" w:rsidRDefault="007C6196" w:rsidP="007C6196">
            <w:pPr>
              <w:ind w:left="993" w:hanging="993"/>
            </w:pPr>
          </w:p>
        </w:tc>
      </w:tr>
      <w:tr w:rsidR="007C6196" w:rsidRPr="007C6196" w14:paraId="695E8660" w14:textId="77777777" w:rsidTr="002631FF">
        <w:trPr>
          <w:trHeight w:val="425"/>
          <w:hidden/>
        </w:trPr>
        <w:tc>
          <w:tcPr>
            <w:tcW w:w="610" w:type="pct"/>
            <w:tcBorders>
              <w:top w:val="nil"/>
              <w:left w:val="nil"/>
              <w:bottom w:val="nil"/>
              <w:right w:val="single" w:sz="12" w:space="0" w:color="auto"/>
            </w:tcBorders>
          </w:tcPr>
          <w:p w14:paraId="343994D8" w14:textId="77777777" w:rsidR="007C6196" w:rsidRPr="007C6196" w:rsidRDefault="007C6196" w:rsidP="007C6196">
            <w:pPr>
              <w:ind w:left="993" w:hanging="993"/>
              <w:jc w:val="center"/>
              <w:rPr>
                <w:vanish/>
              </w:rPr>
            </w:pPr>
          </w:p>
        </w:tc>
        <w:permStart w:id="513540356"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0FF26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135403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D3C572"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3D4A6056" w14:textId="77777777" w:rsidR="007C6196" w:rsidRPr="007C6196" w:rsidRDefault="007C6196" w:rsidP="007C6196">
            <w:pPr>
              <w:ind w:left="993" w:hanging="993"/>
            </w:pPr>
          </w:p>
        </w:tc>
      </w:tr>
      <w:tr w:rsidR="007C6196" w:rsidRPr="007C6196" w14:paraId="4D8BA842" w14:textId="77777777" w:rsidTr="002631FF">
        <w:trPr>
          <w:trHeight w:val="425"/>
          <w:hidden/>
        </w:trPr>
        <w:tc>
          <w:tcPr>
            <w:tcW w:w="610" w:type="pct"/>
            <w:tcBorders>
              <w:top w:val="nil"/>
              <w:left w:val="nil"/>
              <w:bottom w:val="nil"/>
              <w:right w:val="single" w:sz="12" w:space="0" w:color="auto"/>
            </w:tcBorders>
          </w:tcPr>
          <w:p w14:paraId="6A56077C" w14:textId="77777777" w:rsidR="007C6196" w:rsidRPr="007C6196" w:rsidRDefault="007C6196" w:rsidP="007C6196">
            <w:pPr>
              <w:ind w:left="993" w:hanging="993"/>
              <w:jc w:val="center"/>
              <w:rPr>
                <w:vanish/>
              </w:rPr>
            </w:pPr>
          </w:p>
        </w:tc>
        <w:permStart w:id="1208057018"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6A0E7F" w14:textId="41B75232" w:rsidR="007C6196" w:rsidRPr="007C6196" w:rsidRDefault="005537D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80570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BAC792"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0487170B" w14:textId="77777777" w:rsidR="007C6196" w:rsidRPr="007C6196" w:rsidRDefault="007C6196" w:rsidP="007C6196">
            <w:pPr>
              <w:ind w:left="993" w:hanging="993"/>
            </w:pPr>
          </w:p>
        </w:tc>
      </w:tr>
    </w:tbl>
    <w:p w14:paraId="01C2CCB7" w14:textId="77777777" w:rsidR="007C6196" w:rsidRPr="007C6196" w:rsidRDefault="007C6196" w:rsidP="007C6196">
      <w:pPr>
        <w:rPr>
          <w:rFonts w:ascii="Arial" w:hAnsi="Arial" w:cs="Arial"/>
          <w:sz w:val="22"/>
          <w:szCs w:val="22"/>
        </w:rPr>
      </w:pPr>
    </w:p>
    <w:p w14:paraId="293428B4" w14:textId="77777777" w:rsidR="007C6196" w:rsidRPr="007C6196" w:rsidRDefault="007C6196" w:rsidP="007C6196">
      <w:pPr>
        <w:jc w:val="left"/>
        <w:rPr>
          <w:rFonts w:ascii="Arial" w:hAnsi="Arial" w:cs="Arial"/>
          <w:sz w:val="22"/>
          <w:szCs w:val="22"/>
        </w:rPr>
      </w:pPr>
    </w:p>
    <w:p w14:paraId="510A38EA" w14:textId="77777777" w:rsidR="007C6196" w:rsidRPr="007C6196" w:rsidRDefault="007C6196" w:rsidP="00F24088">
      <w:pPr>
        <w:numPr>
          <w:ilvl w:val="0"/>
          <w:numId w:val="13"/>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10364A5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91F568C" w14:textId="77777777" w:rsidTr="002631FF">
        <w:tc>
          <w:tcPr>
            <w:tcW w:w="610" w:type="pct"/>
            <w:tcBorders>
              <w:top w:val="nil"/>
              <w:left w:val="nil"/>
              <w:bottom w:val="nil"/>
              <w:right w:val="single" w:sz="12" w:space="0" w:color="auto"/>
            </w:tcBorders>
            <w:shd w:val="clear" w:color="auto" w:fill="auto"/>
          </w:tcPr>
          <w:p w14:paraId="0DCEC393"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319B5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20661E" w14:textId="77777777" w:rsidR="007C6196" w:rsidRPr="007C6196" w:rsidRDefault="007C6196" w:rsidP="007C6196">
            <w:pPr>
              <w:keepNext/>
              <w:ind w:left="993" w:hanging="993"/>
              <w:jc w:val="center"/>
            </w:pPr>
            <w:r w:rsidRPr="007C6196">
              <w:t>Possible Answers</w:t>
            </w:r>
          </w:p>
        </w:tc>
        <w:permStart w:id="1790914822"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FA51C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90914822" w:displacedByCustomXml="prev"/>
      </w:tr>
      <w:tr w:rsidR="007C6196" w:rsidRPr="007C6196" w14:paraId="24425567" w14:textId="77777777" w:rsidTr="002631FF">
        <w:trPr>
          <w:trHeight w:val="425"/>
          <w:hidden/>
        </w:trPr>
        <w:tc>
          <w:tcPr>
            <w:tcW w:w="610" w:type="pct"/>
            <w:tcBorders>
              <w:top w:val="nil"/>
              <w:left w:val="nil"/>
              <w:bottom w:val="nil"/>
              <w:right w:val="single" w:sz="12" w:space="0" w:color="auto"/>
            </w:tcBorders>
          </w:tcPr>
          <w:p w14:paraId="1247EEE3" w14:textId="77777777" w:rsidR="007C6196" w:rsidRPr="007C6196" w:rsidRDefault="007C6196" w:rsidP="007C6196">
            <w:pPr>
              <w:ind w:left="993" w:hanging="993"/>
              <w:jc w:val="center"/>
              <w:rPr>
                <w:vanish/>
              </w:rPr>
            </w:pPr>
          </w:p>
        </w:tc>
        <w:permStart w:id="1505255999"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A42C8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052559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4CAAAD"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253CB040" w14:textId="77777777" w:rsidR="007C6196" w:rsidRPr="007C6196" w:rsidRDefault="007C6196" w:rsidP="007C6196">
            <w:pPr>
              <w:ind w:left="993" w:hanging="993"/>
            </w:pPr>
          </w:p>
        </w:tc>
      </w:tr>
      <w:tr w:rsidR="007C6196" w:rsidRPr="007C6196" w14:paraId="646DF5F7" w14:textId="77777777" w:rsidTr="002631FF">
        <w:trPr>
          <w:trHeight w:val="425"/>
          <w:hidden/>
        </w:trPr>
        <w:tc>
          <w:tcPr>
            <w:tcW w:w="610" w:type="pct"/>
            <w:tcBorders>
              <w:top w:val="nil"/>
              <w:left w:val="nil"/>
              <w:bottom w:val="nil"/>
              <w:right w:val="single" w:sz="12" w:space="0" w:color="auto"/>
            </w:tcBorders>
          </w:tcPr>
          <w:p w14:paraId="1FD31534" w14:textId="77777777" w:rsidR="007C6196" w:rsidRPr="007C6196" w:rsidRDefault="007C6196" w:rsidP="007C6196">
            <w:pPr>
              <w:ind w:left="993" w:hanging="993"/>
              <w:jc w:val="center"/>
              <w:rPr>
                <w:vanish/>
              </w:rPr>
            </w:pPr>
          </w:p>
        </w:tc>
        <w:permStart w:id="1701275306"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E13BF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012753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C7396A"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3BF295EA" w14:textId="77777777" w:rsidR="007C6196" w:rsidRPr="007C6196" w:rsidRDefault="007C6196" w:rsidP="007C6196">
            <w:pPr>
              <w:ind w:left="993" w:hanging="993"/>
            </w:pPr>
          </w:p>
        </w:tc>
      </w:tr>
      <w:tr w:rsidR="007C6196" w:rsidRPr="007C6196" w14:paraId="39C9F84B" w14:textId="77777777" w:rsidTr="002631FF">
        <w:trPr>
          <w:trHeight w:val="425"/>
          <w:hidden/>
        </w:trPr>
        <w:tc>
          <w:tcPr>
            <w:tcW w:w="610" w:type="pct"/>
            <w:tcBorders>
              <w:top w:val="nil"/>
              <w:left w:val="nil"/>
              <w:bottom w:val="nil"/>
              <w:right w:val="single" w:sz="12" w:space="0" w:color="auto"/>
            </w:tcBorders>
          </w:tcPr>
          <w:p w14:paraId="6981FB44" w14:textId="77777777" w:rsidR="007C6196" w:rsidRPr="007C6196" w:rsidRDefault="007C6196" w:rsidP="007C6196">
            <w:pPr>
              <w:ind w:left="993" w:hanging="993"/>
              <w:jc w:val="center"/>
              <w:rPr>
                <w:vanish/>
              </w:rPr>
            </w:pPr>
          </w:p>
        </w:tc>
        <w:permStart w:id="597042956"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91472E" w14:textId="4C54F969" w:rsidR="007C6196" w:rsidRPr="007C6196" w:rsidRDefault="005537D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70429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6483A1"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151AA21D" w14:textId="77777777" w:rsidR="007C6196" w:rsidRPr="007C6196" w:rsidRDefault="007C6196" w:rsidP="007C6196">
            <w:pPr>
              <w:ind w:left="993" w:hanging="993"/>
            </w:pPr>
          </w:p>
        </w:tc>
      </w:tr>
    </w:tbl>
    <w:p w14:paraId="14473336" w14:textId="77777777" w:rsidR="007C6196" w:rsidRPr="007C6196" w:rsidRDefault="007C6196" w:rsidP="007C6196">
      <w:pPr>
        <w:rPr>
          <w:rFonts w:ascii="Arial" w:hAnsi="Arial" w:cs="Arial"/>
          <w:sz w:val="22"/>
          <w:szCs w:val="22"/>
        </w:rPr>
      </w:pPr>
    </w:p>
    <w:p w14:paraId="0A84498E"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0068323" w14:textId="77777777" w:rsidR="007C6196" w:rsidRPr="007C6196" w:rsidRDefault="007C6196" w:rsidP="00F24088">
      <w:pPr>
        <w:numPr>
          <w:ilvl w:val="0"/>
          <w:numId w:val="13"/>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64E1922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CACFAFC" w14:textId="77777777" w:rsidTr="002631FF">
        <w:trPr>
          <w:trHeight w:val="1448"/>
        </w:trPr>
        <w:tc>
          <w:tcPr>
            <w:tcW w:w="1027" w:type="dxa"/>
            <w:tcBorders>
              <w:top w:val="nil"/>
              <w:left w:val="nil"/>
              <w:bottom w:val="nil"/>
              <w:right w:val="single" w:sz="4" w:space="0" w:color="auto"/>
            </w:tcBorders>
          </w:tcPr>
          <w:p w14:paraId="3CB1DEF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B81E08" w14:textId="77777777" w:rsidR="005537D5" w:rsidRPr="005537D5" w:rsidRDefault="005537D5" w:rsidP="00F24088">
            <w:pPr>
              <w:numPr>
                <w:ilvl w:val="0"/>
                <w:numId w:val="16"/>
              </w:numPr>
              <w:rPr>
                <w:rFonts w:ascii="Arial" w:hAnsi="Arial" w:cs="Arial"/>
                <w:sz w:val="22"/>
                <w:szCs w:val="22"/>
              </w:rPr>
            </w:pPr>
            <w:permStart w:id="1382503744" w:edGrp="everyone"/>
            <w:r w:rsidRPr="005537D5">
              <w:rPr>
                <w:rFonts w:ascii="Arial" w:hAnsi="Arial" w:cs="Arial"/>
                <w:sz w:val="22"/>
                <w:szCs w:val="22"/>
              </w:rPr>
              <w:t>Check if traffic control is required, especially if large pieces of equipment such as cranes are required.</w:t>
            </w:r>
          </w:p>
          <w:permEnd w:id="1382503744"/>
          <w:p w14:paraId="0EC3143B" w14:textId="77777777" w:rsidR="007C6196" w:rsidRPr="007C6196" w:rsidRDefault="007C6196" w:rsidP="007C6196">
            <w:pPr>
              <w:rPr>
                <w:rFonts w:ascii="Arial" w:hAnsi="Arial" w:cs="Arial"/>
                <w:sz w:val="22"/>
                <w:szCs w:val="22"/>
              </w:rPr>
            </w:pPr>
          </w:p>
        </w:tc>
        <w:permStart w:id="41564065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EBC9E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15640655" w:displacedByCustomXml="prev"/>
      </w:tr>
    </w:tbl>
    <w:p w14:paraId="03255038" w14:textId="77777777" w:rsidR="007C6196" w:rsidRPr="007C6196" w:rsidRDefault="007C6196" w:rsidP="007C6196">
      <w:pPr>
        <w:rPr>
          <w:rFonts w:ascii="Arial" w:hAnsi="Arial" w:cs="Arial"/>
          <w:sz w:val="22"/>
          <w:szCs w:val="22"/>
        </w:rPr>
      </w:pPr>
    </w:p>
    <w:p w14:paraId="49833070" w14:textId="77777777" w:rsidR="007C6196" w:rsidRPr="007C6196" w:rsidRDefault="007C6196" w:rsidP="007C6196">
      <w:pPr>
        <w:rPr>
          <w:rFonts w:ascii="Arial" w:hAnsi="Arial" w:cs="Arial"/>
          <w:sz w:val="22"/>
          <w:szCs w:val="22"/>
        </w:rPr>
      </w:pPr>
    </w:p>
    <w:p w14:paraId="48E60617" w14:textId="77777777" w:rsidR="007C6196" w:rsidRPr="007C6196" w:rsidRDefault="007C6196" w:rsidP="00F24088">
      <w:pPr>
        <w:numPr>
          <w:ilvl w:val="0"/>
          <w:numId w:val="13"/>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3B84833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70A92A10" w14:textId="77777777" w:rsidTr="002631FF">
        <w:tc>
          <w:tcPr>
            <w:tcW w:w="611" w:type="pct"/>
            <w:tcBorders>
              <w:top w:val="nil"/>
              <w:left w:val="nil"/>
              <w:bottom w:val="nil"/>
              <w:right w:val="single" w:sz="12" w:space="0" w:color="auto"/>
            </w:tcBorders>
            <w:shd w:val="clear" w:color="auto" w:fill="auto"/>
          </w:tcPr>
          <w:p w14:paraId="65A99251"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55F0B03"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1A3646E9" w14:textId="77777777" w:rsidR="007C6196" w:rsidRPr="007C6196" w:rsidRDefault="007C6196" w:rsidP="007C6196">
            <w:pPr>
              <w:ind w:right="82"/>
              <w:jc w:val="center"/>
            </w:pPr>
            <w:r w:rsidRPr="007C6196">
              <w:t>Classes 2 to 9</w:t>
            </w:r>
          </w:p>
        </w:tc>
        <w:permStart w:id="596512569"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4B23C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96512569" w:displacedByCustomXml="prev"/>
      </w:tr>
      <w:tr w:rsidR="007C6196" w:rsidRPr="007C6196" w14:paraId="3504E849" w14:textId="77777777" w:rsidTr="002631FF">
        <w:trPr>
          <w:trHeight w:val="850"/>
          <w:hidden/>
        </w:trPr>
        <w:tc>
          <w:tcPr>
            <w:tcW w:w="611" w:type="pct"/>
            <w:tcBorders>
              <w:top w:val="nil"/>
              <w:left w:val="nil"/>
              <w:bottom w:val="nil"/>
              <w:right w:val="single" w:sz="12" w:space="0" w:color="auto"/>
            </w:tcBorders>
          </w:tcPr>
          <w:p w14:paraId="24BFA9AA"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DCB05A" w14:textId="753709BA" w:rsidR="007C6196" w:rsidRPr="007C6196" w:rsidRDefault="00E010E6" w:rsidP="007C6196">
            <w:pPr>
              <w:ind w:right="82"/>
              <w:jc w:val="left"/>
              <w:rPr>
                <w:rFonts w:ascii="Arial" w:hAnsi="Arial" w:cs="Arial"/>
                <w:sz w:val="22"/>
                <w:szCs w:val="22"/>
              </w:rPr>
            </w:pPr>
            <w:permStart w:id="1685420692" w:edGrp="everyone"/>
            <w:r>
              <w:rPr>
                <w:rFonts w:ascii="Arial" w:hAnsi="Arial" w:cs="Arial"/>
                <w:sz w:val="22"/>
                <w:szCs w:val="22"/>
              </w:rPr>
              <w:t xml:space="preserve">Volume 2 </w:t>
            </w:r>
            <w:r w:rsidRPr="00E010E6">
              <w:rPr>
                <w:rFonts w:ascii="Arial" w:hAnsi="Arial" w:cs="Arial"/>
                <w:sz w:val="22"/>
                <w:szCs w:val="22"/>
              </w:rPr>
              <w:t>PART 2.5 SAFE MOVEMENT AND ACCESS</w:t>
            </w:r>
            <w:permEnd w:id="1685420692"/>
          </w:p>
        </w:tc>
        <w:tc>
          <w:tcPr>
            <w:tcW w:w="2027" w:type="pct"/>
            <w:tcBorders>
              <w:left w:val="single" w:sz="4" w:space="0" w:color="auto"/>
            </w:tcBorders>
            <w:shd w:val="clear" w:color="auto" w:fill="auto"/>
            <w:vAlign w:val="center"/>
          </w:tcPr>
          <w:p w14:paraId="1866657C" w14:textId="757DF192" w:rsidR="007C6196" w:rsidRPr="007C6196" w:rsidRDefault="00E010E6" w:rsidP="007C6196">
            <w:pPr>
              <w:ind w:right="82"/>
              <w:jc w:val="left"/>
              <w:rPr>
                <w:rFonts w:ascii="Arial" w:hAnsi="Arial" w:cs="Arial"/>
                <w:sz w:val="22"/>
                <w:szCs w:val="22"/>
              </w:rPr>
            </w:pPr>
            <w:permStart w:id="523704501" w:edGrp="everyone"/>
            <w:r>
              <w:rPr>
                <w:rFonts w:ascii="Arial" w:hAnsi="Arial" w:cs="Arial"/>
                <w:sz w:val="22"/>
                <w:szCs w:val="22"/>
              </w:rPr>
              <w:t>Volume 1 section D</w:t>
            </w:r>
            <w:permEnd w:id="523704501"/>
          </w:p>
        </w:tc>
        <w:tc>
          <w:tcPr>
            <w:tcW w:w="335" w:type="pct"/>
            <w:tcBorders>
              <w:top w:val="nil"/>
              <w:left w:val="single" w:sz="12" w:space="0" w:color="auto"/>
              <w:bottom w:val="nil"/>
              <w:right w:val="nil"/>
            </w:tcBorders>
          </w:tcPr>
          <w:p w14:paraId="2B4FF208" w14:textId="77777777" w:rsidR="007C6196" w:rsidRPr="007C6196" w:rsidRDefault="007C6196" w:rsidP="007C6196">
            <w:pPr>
              <w:ind w:left="993" w:hanging="993"/>
            </w:pPr>
          </w:p>
        </w:tc>
      </w:tr>
    </w:tbl>
    <w:p w14:paraId="18500805" w14:textId="77777777" w:rsidR="007C6196" w:rsidRPr="007C6196" w:rsidRDefault="007C6196" w:rsidP="007C6196">
      <w:pPr>
        <w:rPr>
          <w:rFonts w:ascii="Arial" w:hAnsi="Arial" w:cs="Arial"/>
          <w:sz w:val="22"/>
          <w:szCs w:val="22"/>
        </w:rPr>
      </w:pPr>
    </w:p>
    <w:p w14:paraId="515076F1" w14:textId="77777777" w:rsidR="007C6196" w:rsidRPr="007C6196" w:rsidRDefault="007C6196" w:rsidP="007C6196">
      <w:pPr>
        <w:jc w:val="left"/>
        <w:rPr>
          <w:rFonts w:ascii="Arial" w:hAnsi="Arial" w:cs="Arial"/>
          <w:sz w:val="22"/>
          <w:szCs w:val="22"/>
        </w:rPr>
      </w:pPr>
    </w:p>
    <w:p w14:paraId="16EFCE33" w14:textId="77777777" w:rsidR="007C6196" w:rsidRPr="007C6196" w:rsidRDefault="007C6196" w:rsidP="00F24088">
      <w:pPr>
        <w:numPr>
          <w:ilvl w:val="0"/>
          <w:numId w:val="13"/>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08C63B6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1B8DBA5" w14:textId="77777777" w:rsidTr="002631FF">
        <w:trPr>
          <w:trHeight w:val="1928"/>
        </w:trPr>
        <w:tc>
          <w:tcPr>
            <w:tcW w:w="1027" w:type="dxa"/>
            <w:tcBorders>
              <w:top w:val="nil"/>
              <w:left w:val="nil"/>
              <w:bottom w:val="nil"/>
              <w:right w:val="single" w:sz="4" w:space="0" w:color="auto"/>
            </w:tcBorders>
          </w:tcPr>
          <w:p w14:paraId="37E236E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5E2FC6" w14:textId="77777777" w:rsidR="00AB67A0" w:rsidRPr="00AB67A0" w:rsidRDefault="00AB67A0" w:rsidP="00F24088">
            <w:pPr>
              <w:numPr>
                <w:ilvl w:val="0"/>
                <w:numId w:val="17"/>
              </w:numPr>
              <w:shd w:val="clear" w:color="auto" w:fill="FFFFFF"/>
              <w:spacing w:before="100" w:beforeAutospacing="1" w:after="100" w:afterAutospacing="1"/>
              <w:jc w:val="left"/>
              <w:rPr>
                <w:rFonts w:ascii="Open Sans" w:hAnsi="Open Sans" w:cs="Open Sans"/>
                <w:color w:val="333333"/>
                <w:lang w:eastAsia="en-AU"/>
              </w:rPr>
            </w:pPr>
            <w:permStart w:id="920471023" w:edGrp="everyone"/>
            <w:r>
              <w:rPr>
                <w:rFonts w:ascii="Open Sans" w:hAnsi="Open Sans" w:cs="Open Sans"/>
                <w:color w:val="333333"/>
                <w:shd w:val="clear" w:color="auto" w:fill="FFFFFF"/>
              </w:rPr>
              <w:t>A minimum of 10 working days is required for Council to assess an application. This applies once all documentation is received and providing no further information or changes are required.</w:t>
            </w:r>
          </w:p>
          <w:p w14:paraId="736F7B9B" w14:textId="7A0614F0" w:rsidR="00AB67A0" w:rsidRDefault="00AB67A0" w:rsidP="00F24088">
            <w:pPr>
              <w:numPr>
                <w:ilvl w:val="0"/>
                <w:numId w:val="17"/>
              </w:numPr>
              <w:shd w:val="clear" w:color="auto" w:fill="FFFFFF"/>
              <w:spacing w:before="100" w:beforeAutospacing="1" w:after="100" w:afterAutospacing="1"/>
              <w:jc w:val="left"/>
              <w:rPr>
                <w:rFonts w:ascii="Open Sans" w:hAnsi="Open Sans" w:cs="Open Sans"/>
                <w:color w:val="333333"/>
                <w:lang w:eastAsia="en-AU"/>
              </w:rPr>
            </w:pPr>
            <w:r>
              <w:rPr>
                <w:rFonts w:ascii="Open Sans" w:hAnsi="Open Sans" w:cs="Open Sans"/>
                <w:color w:val="333333"/>
              </w:rPr>
              <w:t> site-specific </w:t>
            </w:r>
            <w:hyperlink r:id="rId15" w:tooltip="201406_-_city_plan_2014_-_managementpsp.docx" w:history="1">
              <w:r>
                <w:rPr>
                  <w:rStyle w:val="Hyperlink"/>
                  <w:rFonts w:ascii="Open Sans" w:hAnsi="Open Sans" w:cs="Open Sans"/>
                  <w:color w:val="106DB2"/>
                </w:rPr>
                <w:t>Construction Noise Management Plan (Word - 89.71kb)</w:t>
              </w:r>
            </w:hyperlink>
            <w:r>
              <w:rPr>
                <w:rFonts w:ascii="Open Sans" w:hAnsi="Open Sans" w:cs="Open Sans"/>
                <w:color w:val="333333"/>
              </w:rPr>
              <w:t>;</w:t>
            </w:r>
          </w:p>
          <w:p w14:paraId="16E5E8D7" w14:textId="77777777" w:rsidR="00AB67A0" w:rsidRDefault="00AB67A0" w:rsidP="00F24088">
            <w:pPr>
              <w:numPr>
                <w:ilvl w:val="0"/>
                <w:numId w:val="17"/>
              </w:numPr>
              <w:shd w:val="clear" w:color="auto" w:fill="FFFFFF"/>
              <w:spacing w:before="100" w:beforeAutospacing="1" w:after="100" w:afterAutospacing="1"/>
              <w:jc w:val="left"/>
              <w:rPr>
                <w:rFonts w:ascii="Open Sans" w:hAnsi="Open Sans" w:cs="Open Sans"/>
                <w:color w:val="333333"/>
              </w:rPr>
            </w:pPr>
            <w:r>
              <w:rPr>
                <w:rFonts w:ascii="Open Sans" w:hAnsi="Open Sans" w:cs="Open Sans"/>
                <w:color w:val="333333"/>
              </w:rPr>
              <w:t>a copy of the letter that will be provided to premises/residents who are likely to be affected, which must include:</w:t>
            </w:r>
          </w:p>
          <w:p w14:paraId="0D223994" w14:textId="77777777" w:rsidR="00AB67A0" w:rsidRDefault="00AB67A0" w:rsidP="00F24088">
            <w:pPr>
              <w:numPr>
                <w:ilvl w:val="1"/>
                <w:numId w:val="17"/>
              </w:numPr>
              <w:shd w:val="clear" w:color="auto" w:fill="FFFFFF"/>
              <w:spacing w:before="100" w:beforeAutospacing="1" w:after="100" w:afterAutospacing="1"/>
              <w:jc w:val="left"/>
              <w:rPr>
                <w:rFonts w:ascii="Open Sans" w:hAnsi="Open Sans" w:cs="Open Sans"/>
                <w:color w:val="333333"/>
              </w:rPr>
            </w:pPr>
            <w:r>
              <w:rPr>
                <w:rFonts w:ascii="Open Sans" w:hAnsi="Open Sans" w:cs="Open Sans"/>
                <w:color w:val="333333"/>
              </w:rPr>
              <w:t>after hours contact name and phone number for a company representative;</w:t>
            </w:r>
          </w:p>
          <w:p w14:paraId="7507A274" w14:textId="77777777" w:rsidR="00AB67A0" w:rsidRDefault="00AB67A0" w:rsidP="00F24088">
            <w:pPr>
              <w:numPr>
                <w:ilvl w:val="1"/>
                <w:numId w:val="17"/>
              </w:numPr>
              <w:shd w:val="clear" w:color="auto" w:fill="FFFFFF"/>
              <w:spacing w:before="100" w:beforeAutospacing="1" w:after="100" w:afterAutospacing="1"/>
              <w:jc w:val="left"/>
              <w:rPr>
                <w:rFonts w:ascii="Open Sans" w:hAnsi="Open Sans" w:cs="Open Sans"/>
                <w:color w:val="333333"/>
              </w:rPr>
            </w:pPr>
            <w:r>
              <w:rPr>
                <w:rFonts w:ascii="Open Sans" w:hAnsi="Open Sans" w:cs="Open Sans"/>
                <w:color w:val="333333"/>
              </w:rPr>
              <w:t>date and times the construction activities will take place; and</w:t>
            </w:r>
          </w:p>
          <w:p w14:paraId="40F0251E" w14:textId="77777777" w:rsidR="00AB67A0" w:rsidRDefault="00AB67A0" w:rsidP="00F24088">
            <w:pPr>
              <w:numPr>
                <w:ilvl w:val="1"/>
                <w:numId w:val="17"/>
              </w:numPr>
              <w:shd w:val="clear" w:color="auto" w:fill="FFFFFF"/>
              <w:spacing w:before="100" w:beforeAutospacing="1" w:after="100" w:afterAutospacing="1"/>
              <w:jc w:val="left"/>
              <w:rPr>
                <w:rFonts w:ascii="Open Sans" w:hAnsi="Open Sans" w:cs="Open Sans"/>
                <w:color w:val="333333"/>
              </w:rPr>
            </w:pPr>
            <w:r>
              <w:rPr>
                <w:rFonts w:ascii="Open Sans" w:hAnsi="Open Sans" w:cs="Open Sans"/>
                <w:color w:val="333333"/>
              </w:rPr>
              <w:t>type of construction activity to take place.</w:t>
            </w:r>
          </w:p>
          <w:permEnd w:id="920471023"/>
          <w:p w14:paraId="7C607316" w14:textId="77777777" w:rsidR="007C6196" w:rsidRPr="007C6196" w:rsidRDefault="007C6196" w:rsidP="007C6196">
            <w:pPr>
              <w:rPr>
                <w:rFonts w:ascii="Arial" w:hAnsi="Arial" w:cs="Arial"/>
                <w:sz w:val="22"/>
                <w:szCs w:val="22"/>
              </w:rPr>
            </w:pPr>
          </w:p>
        </w:tc>
        <w:permStart w:id="1400914229"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2BFDE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00914229" w:displacedByCustomXml="prev"/>
      </w:tr>
    </w:tbl>
    <w:p w14:paraId="2BCEF00E" w14:textId="77777777" w:rsidR="007C6196" w:rsidRPr="007C6196" w:rsidRDefault="007C6196" w:rsidP="007C6196">
      <w:pPr>
        <w:jc w:val="left"/>
        <w:rPr>
          <w:rFonts w:ascii="Arial" w:hAnsi="Arial" w:cs="Arial"/>
          <w:sz w:val="22"/>
          <w:szCs w:val="22"/>
        </w:rPr>
      </w:pPr>
    </w:p>
    <w:p w14:paraId="3CDC1BE2" w14:textId="77777777" w:rsidR="007C6196" w:rsidRPr="007C6196" w:rsidRDefault="007C6196" w:rsidP="007C6196">
      <w:pPr>
        <w:jc w:val="left"/>
        <w:rPr>
          <w:rFonts w:ascii="Arial" w:hAnsi="Arial" w:cs="Arial"/>
          <w:sz w:val="22"/>
          <w:szCs w:val="22"/>
        </w:rPr>
      </w:pPr>
    </w:p>
    <w:p w14:paraId="632692ED" w14:textId="77777777" w:rsidR="007C6196" w:rsidRPr="007C6196" w:rsidRDefault="007C6196" w:rsidP="00F24088">
      <w:pPr>
        <w:numPr>
          <w:ilvl w:val="0"/>
          <w:numId w:val="13"/>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59DF888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C69FE5D" w14:textId="77777777" w:rsidTr="002631FF">
        <w:tc>
          <w:tcPr>
            <w:tcW w:w="624" w:type="pct"/>
            <w:tcBorders>
              <w:top w:val="nil"/>
              <w:left w:val="nil"/>
              <w:bottom w:val="nil"/>
              <w:right w:val="single" w:sz="12" w:space="0" w:color="auto"/>
            </w:tcBorders>
            <w:shd w:val="clear" w:color="auto" w:fill="auto"/>
          </w:tcPr>
          <w:p w14:paraId="6F859B9A" w14:textId="77777777" w:rsidR="007C6196" w:rsidRPr="007C6196" w:rsidRDefault="007C6196" w:rsidP="007C6196">
            <w:pPr>
              <w:keepNext/>
              <w:ind w:left="993" w:hanging="993"/>
            </w:pPr>
            <w:r w:rsidRPr="007C6196">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14:paraId="73AF46BF"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263A0B7E" w14:textId="77777777" w:rsidR="007C6196" w:rsidRPr="007C6196" w:rsidRDefault="007C6196" w:rsidP="007C6196">
            <w:pPr>
              <w:keepNext/>
              <w:ind w:left="993" w:right="82" w:hanging="993"/>
              <w:jc w:val="center"/>
            </w:pPr>
            <w:r w:rsidRPr="007C6196">
              <w:t>Documentation and approval body</w:t>
            </w:r>
          </w:p>
        </w:tc>
        <w:permStart w:id="83008185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D7AF3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30081852" w:displacedByCustomXml="prev"/>
      </w:tr>
      <w:tr w:rsidR="007C6196" w:rsidRPr="007C6196" w14:paraId="26C2BA1A" w14:textId="77777777" w:rsidTr="002631FF">
        <w:trPr>
          <w:trHeight w:val="1134"/>
          <w:hidden/>
        </w:trPr>
        <w:tc>
          <w:tcPr>
            <w:tcW w:w="624" w:type="pct"/>
            <w:tcBorders>
              <w:top w:val="nil"/>
              <w:left w:val="nil"/>
              <w:bottom w:val="nil"/>
              <w:right w:val="single" w:sz="12" w:space="0" w:color="auto"/>
            </w:tcBorders>
          </w:tcPr>
          <w:p w14:paraId="49501BC3" w14:textId="77777777" w:rsidR="007C6196" w:rsidRPr="007C6196" w:rsidRDefault="007C6196" w:rsidP="007C6196">
            <w:pPr>
              <w:ind w:left="993" w:hanging="993"/>
              <w:jc w:val="center"/>
              <w:rPr>
                <w:vanish/>
              </w:rPr>
            </w:pPr>
          </w:p>
        </w:tc>
        <w:permStart w:id="1357151685" w:edGrp="everyone"/>
        <w:tc>
          <w:tcPr>
            <w:tcW w:w="1482" w:type="pct"/>
            <w:tcBorders>
              <w:top w:val="single" w:sz="12" w:space="0" w:color="auto"/>
              <w:bottom w:val="single" w:sz="12" w:space="0" w:color="auto"/>
              <w:right w:val="single" w:sz="4" w:space="0" w:color="auto"/>
            </w:tcBorders>
            <w:shd w:val="clear" w:color="auto" w:fill="auto"/>
            <w:vAlign w:val="center"/>
          </w:tcPr>
          <w:p w14:paraId="6569DE07" w14:textId="77777777" w:rsidR="00AB67A0" w:rsidRDefault="00AB67A0" w:rsidP="00F24088">
            <w:pPr>
              <w:numPr>
                <w:ilvl w:val="0"/>
                <w:numId w:val="18"/>
              </w:numPr>
              <w:shd w:val="clear" w:color="auto" w:fill="FFFFFF"/>
              <w:spacing w:before="100" w:beforeAutospacing="1" w:after="100" w:afterAutospacing="1"/>
              <w:jc w:val="left"/>
              <w:rPr>
                <w:rFonts w:ascii="Open Sans" w:hAnsi="Open Sans" w:cs="Open Sans"/>
                <w:color w:val="333333"/>
                <w:lang w:eastAsia="en-AU"/>
              </w:rPr>
            </w:pPr>
            <w:r>
              <w:rPr>
                <w:rFonts w:ascii="Open Sans" w:hAnsi="Open Sans" w:cs="Open Sans"/>
                <w:color w:val="333333"/>
              </w:rPr>
              <w:fldChar w:fldCharType="begin"/>
            </w:r>
            <w:r>
              <w:rPr>
                <w:rFonts w:ascii="Open Sans" w:hAnsi="Open Sans" w:cs="Open Sans"/>
                <w:color w:val="333333"/>
              </w:rPr>
              <w:instrText xml:space="preserve"> HYPERLINK "https://www.brisbane.qld.gov.au/traffic-and-transport/roads-infrastructure-and-bikeways/work-on-roads-and-footways/temporary-lane-or-road-closure" \o "Temporary lane or road closure" </w:instrText>
            </w:r>
            <w:r>
              <w:rPr>
                <w:rFonts w:ascii="Open Sans" w:hAnsi="Open Sans" w:cs="Open Sans"/>
                <w:color w:val="333333"/>
              </w:rPr>
              <w:fldChar w:fldCharType="separate"/>
            </w:r>
            <w:r>
              <w:rPr>
                <w:rStyle w:val="Hyperlink"/>
                <w:rFonts w:ascii="Open Sans" w:hAnsi="Open Sans" w:cs="Open Sans"/>
                <w:color w:val="106DB2"/>
              </w:rPr>
              <w:t>Lane or Road Closure Permit</w:t>
            </w:r>
            <w:r>
              <w:rPr>
                <w:rFonts w:ascii="Open Sans" w:hAnsi="Open Sans" w:cs="Open Sans"/>
                <w:color w:val="333333"/>
              </w:rPr>
              <w:fldChar w:fldCharType="end"/>
            </w:r>
          </w:p>
          <w:permEnd w:id="1357151685"/>
          <w:p w14:paraId="2145E9D9"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1228F3CA" w14:textId="59E30BF5" w:rsidR="007C6196" w:rsidRPr="007C6196" w:rsidRDefault="00AB67A0" w:rsidP="007C6196">
            <w:pPr>
              <w:ind w:right="82"/>
              <w:jc w:val="left"/>
              <w:rPr>
                <w:rFonts w:ascii="Arial" w:hAnsi="Arial" w:cs="Arial"/>
                <w:sz w:val="22"/>
                <w:szCs w:val="22"/>
              </w:rPr>
            </w:pPr>
            <w:permStart w:id="1240299015" w:edGrp="everyone"/>
            <w:r>
              <w:rPr>
                <w:rFonts w:ascii="Open Sans" w:hAnsi="Open Sans" w:cs="Open Sans"/>
                <w:color w:val="333333"/>
                <w:shd w:val="clear" w:color="auto" w:fill="FFFFFF"/>
              </w:rPr>
              <w:t>To temporarily close any part of a Brisbane City Council road including parking bays, you are required to obtain a Temporary Road Closure Certificate from Council. </w:t>
            </w:r>
            <w:permEnd w:id="1240299015"/>
          </w:p>
        </w:tc>
        <w:tc>
          <w:tcPr>
            <w:tcW w:w="335" w:type="pct"/>
            <w:tcBorders>
              <w:top w:val="nil"/>
              <w:left w:val="single" w:sz="12" w:space="0" w:color="auto"/>
              <w:bottom w:val="nil"/>
              <w:right w:val="nil"/>
            </w:tcBorders>
          </w:tcPr>
          <w:p w14:paraId="481D4A93" w14:textId="77777777" w:rsidR="007C6196" w:rsidRPr="007C6196" w:rsidRDefault="007C6196" w:rsidP="007C6196">
            <w:pPr>
              <w:ind w:left="993" w:hanging="993"/>
            </w:pPr>
          </w:p>
        </w:tc>
      </w:tr>
      <w:tr w:rsidR="007C6196" w:rsidRPr="007C6196" w14:paraId="38745AD2" w14:textId="77777777" w:rsidTr="002631FF">
        <w:trPr>
          <w:trHeight w:val="1134"/>
          <w:hidden/>
        </w:trPr>
        <w:tc>
          <w:tcPr>
            <w:tcW w:w="624" w:type="pct"/>
            <w:tcBorders>
              <w:top w:val="nil"/>
              <w:left w:val="nil"/>
              <w:bottom w:val="nil"/>
              <w:right w:val="single" w:sz="12" w:space="0" w:color="auto"/>
            </w:tcBorders>
          </w:tcPr>
          <w:p w14:paraId="176A42FA" w14:textId="77777777" w:rsidR="007C6196" w:rsidRPr="007C6196" w:rsidRDefault="007C6196" w:rsidP="007C6196">
            <w:pPr>
              <w:ind w:left="993" w:hanging="993"/>
              <w:jc w:val="center"/>
              <w:rPr>
                <w:vanish/>
              </w:rPr>
            </w:pPr>
          </w:p>
        </w:tc>
        <w:permStart w:id="185219852" w:edGrp="everyone"/>
        <w:tc>
          <w:tcPr>
            <w:tcW w:w="1482" w:type="pct"/>
            <w:tcBorders>
              <w:top w:val="single" w:sz="12" w:space="0" w:color="auto"/>
              <w:right w:val="single" w:sz="4" w:space="0" w:color="auto"/>
            </w:tcBorders>
            <w:shd w:val="clear" w:color="auto" w:fill="auto"/>
            <w:vAlign w:val="center"/>
          </w:tcPr>
          <w:p w14:paraId="0A5F8EB0" w14:textId="77777777" w:rsidR="00AB67A0" w:rsidRDefault="00AB67A0" w:rsidP="00F24088">
            <w:pPr>
              <w:numPr>
                <w:ilvl w:val="0"/>
                <w:numId w:val="19"/>
              </w:numPr>
              <w:shd w:val="clear" w:color="auto" w:fill="FFFFFF"/>
              <w:spacing w:before="100" w:beforeAutospacing="1" w:after="100" w:afterAutospacing="1"/>
              <w:jc w:val="left"/>
              <w:rPr>
                <w:rFonts w:ascii="Open Sans" w:hAnsi="Open Sans" w:cs="Open Sans"/>
                <w:color w:val="333333"/>
                <w:lang w:eastAsia="en-AU"/>
              </w:rPr>
            </w:pPr>
            <w:r>
              <w:rPr>
                <w:rFonts w:ascii="Open Sans" w:hAnsi="Open Sans" w:cs="Open Sans"/>
                <w:color w:val="333333"/>
              </w:rPr>
              <w:fldChar w:fldCharType="begin"/>
            </w:r>
            <w:r>
              <w:rPr>
                <w:rFonts w:ascii="Open Sans" w:hAnsi="Open Sans" w:cs="Open Sans"/>
                <w:color w:val="333333"/>
              </w:rPr>
              <w:instrText xml:space="preserve"> HYPERLINK "https://www.brisbane.qld.gov.au/laws-permits/laws-permits-businesses/work-roads-footways" </w:instrText>
            </w:r>
            <w:r>
              <w:rPr>
                <w:rFonts w:ascii="Open Sans" w:hAnsi="Open Sans" w:cs="Open Sans"/>
                <w:color w:val="333333"/>
              </w:rPr>
              <w:fldChar w:fldCharType="separate"/>
            </w:r>
            <w:r>
              <w:rPr>
                <w:rStyle w:val="Hyperlink"/>
                <w:rFonts w:ascii="Open Sans" w:hAnsi="Open Sans" w:cs="Open Sans"/>
                <w:color w:val="106DB2"/>
              </w:rPr>
              <w:t>Footpath Closure Permit</w:t>
            </w:r>
            <w:r>
              <w:rPr>
                <w:rFonts w:ascii="Open Sans" w:hAnsi="Open Sans" w:cs="Open Sans"/>
                <w:color w:val="333333"/>
              </w:rPr>
              <w:fldChar w:fldCharType="end"/>
            </w:r>
          </w:p>
          <w:permEnd w:id="185219852"/>
          <w:p w14:paraId="629827E4"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023F4314" w14:textId="6A41F692" w:rsidR="007C6196" w:rsidRPr="007C6196" w:rsidRDefault="00AB67A0" w:rsidP="007C6196">
            <w:pPr>
              <w:ind w:right="82"/>
              <w:jc w:val="left"/>
              <w:rPr>
                <w:rFonts w:ascii="Arial" w:hAnsi="Arial" w:cs="Arial"/>
                <w:sz w:val="22"/>
                <w:szCs w:val="22"/>
              </w:rPr>
            </w:pPr>
            <w:permStart w:id="1381187206" w:edGrp="everyone"/>
            <w:r>
              <w:rPr>
                <w:rFonts w:ascii="Open Sans" w:hAnsi="Open Sans" w:cs="Open Sans"/>
                <w:color w:val="333333"/>
                <w:shd w:val="clear" w:color="auto" w:fill="FFFFFF"/>
              </w:rPr>
              <w:t>You require approval to work on, or use, Council property, such as roads and footways</w:t>
            </w:r>
            <w:permEnd w:id="1381187206"/>
          </w:p>
        </w:tc>
        <w:tc>
          <w:tcPr>
            <w:tcW w:w="335" w:type="pct"/>
            <w:tcBorders>
              <w:top w:val="nil"/>
              <w:left w:val="single" w:sz="12" w:space="0" w:color="auto"/>
              <w:bottom w:val="nil"/>
              <w:right w:val="nil"/>
            </w:tcBorders>
          </w:tcPr>
          <w:p w14:paraId="4FFD034C" w14:textId="77777777" w:rsidR="007C6196" w:rsidRPr="007C6196" w:rsidRDefault="007C6196" w:rsidP="007C6196">
            <w:pPr>
              <w:ind w:left="993" w:hanging="993"/>
            </w:pPr>
          </w:p>
        </w:tc>
      </w:tr>
    </w:tbl>
    <w:p w14:paraId="62CCFD75" w14:textId="77777777" w:rsidR="007C6196" w:rsidRPr="007C6196" w:rsidRDefault="007C6196" w:rsidP="007C6196">
      <w:pPr>
        <w:rPr>
          <w:rFonts w:ascii="Arial" w:hAnsi="Arial" w:cs="Arial"/>
          <w:sz w:val="22"/>
          <w:szCs w:val="22"/>
        </w:rPr>
      </w:pPr>
    </w:p>
    <w:p w14:paraId="6D24632B" w14:textId="77777777" w:rsidR="007C6196" w:rsidRPr="007C6196" w:rsidRDefault="007C6196" w:rsidP="00F24088">
      <w:pPr>
        <w:numPr>
          <w:ilvl w:val="0"/>
          <w:numId w:val="13"/>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27FD5784"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2A3512D" w14:textId="77777777" w:rsidTr="00A44A91">
        <w:trPr>
          <w:trHeight w:val="510"/>
        </w:trPr>
        <w:tc>
          <w:tcPr>
            <w:tcW w:w="1556" w:type="pct"/>
            <w:tcBorders>
              <w:top w:val="nil"/>
              <w:left w:val="nil"/>
              <w:bottom w:val="nil"/>
              <w:right w:val="single" w:sz="12" w:space="0" w:color="auto"/>
            </w:tcBorders>
            <w:shd w:val="clear" w:color="auto" w:fill="auto"/>
          </w:tcPr>
          <w:p w14:paraId="3D133633" w14:textId="77777777" w:rsidR="007C6196" w:rsidRPr="007C6196" w:rsidRDefault="007C6196" w:rsidP="00A44A91">
            <w:pPr>
              <w:keepNext/>
              <w:ind w:left="993" w:hanging="993"/>
            </w:pPr>
            <w:r w:rsidRPr="007C6196">
              <w:rPr>
                <w:rFonts w:ascii="Arial" w:hAnsi="Arial" w:cs="Arial"/>
                <w:b/>
                <w:sz w:val="22"/>
                <w:szCs w:val="22"/>
              </w:rPr>
              <w:t>Answer</w:t>
            </w:r>
          </w:p>
        </w:tc>
        <w:permStart w:id="794323599" w:edGrp="everyone" w:displacedByCustomXml="next"/>
        <w:sdt>
          <w:sdtPr>
            <w:rPr>
              <w:rFonts w:ascii="Arial" w:hAnsi="Arial" w:cs="Arial"/>
              <w:sz w:val="40"/>
              <w:szCs w:val="44"/>
            </w:rPr>
            <w:id w:val="-63417278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1314CD" w14:textId="780FB0A3" w:rsidR="007C6196" w:rsidRPr="007C6196" w:rsidRDefault="005537D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43235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11C0E1"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C2171BA" w14:textId="77777777" w:rsidR="007C6196" w:rsidRPr="007C6196" w:rsidRDefault="007C6196" w:rsidP="00A44A91">
            <w:pPr>
              <w:keepNext/>
              <w:ind w:left="993" w:hanging="993"/>
              <w:rPr>
                <w:rFonts w:ascii="Arial" w:hAnsi="Arial" w:cs="Arial"/>
                <w:sz w:val="44"/>
                <w:szCs w:val="44"/>
              </w:rPr>
            </w:pPr>
          </w:p>
        </w:tc>
        <w:permStart w:id="881265245"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1494F4"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881265245" w:displacedByCustomXml="prev"/>
      </w:tr>
      <w:tr w:rsidR="007C6196" w:rsidRPr="007C6196" w14:paraId="4D45BDD5" w14:textId="77777777" w:rsidTr="00A44A91">
        <w:trPr>
          <w:trHeight w:val="510"/>
          <w:hidden/>
        </w:trPr>
        <w:tc>
          <w:tcPr>
            <w:tcW w:w="1556" w:type="pct"/>
            <w:tcBorders>
              <w:top w:val="nil"/>
              <w:left w:val="nil"/>
              <w:bottom w:val="nil"/>
              <w:right w:val="single" w:sz="12" w:space="0" w:color="auto"/>
            </w:tcBorders>
          </w:tcPr>
          <w:p w14:paraId="4E6DDAA0" w14:textId="77777777" w:rsidR="007C6196" w:rsidRPr="007C6196" w:rsidRDefault="007C6196" w:rsidP="00A44A91">
            <w:pPr>
              <w:ind w:left="993" w:hanging="993"/>
              <w:jc w:val="center"/>
              <w:rPr>
                <w:vanish/>
              </w:rPr>
            </w:pPr>
          </w:p>
        </w:tc>
        <w:permStart w:id="1375297944" w:edGrp="everyone" w:displacedByCustomXml="next"/>
        <w:sdt>
          <w:sdtPr>
            <w:rPr>
              <w:rFonts w:ascii="Arial" w:hAnsi="Arial" w:cs="Arial"/>
              <w:sz w:val="40"/>
              <w:szCs w:val="44"/>
            </w:rPr>
            <w:id w:val="-12707772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691D9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752979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A034A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B115AAB" w14:textId="77777777" w:rsidR="007C6196" w:rsidRPr="007C6196" w:rsidRDefault="007C6196" w:rsidP="00A44A91">
            <w:pPr>
              <w:ind w:left="993" w:hanging="993"/>
            </w:pPr>
          </w:p>
        </w:tc>
        <w:tc>
          <w:tcPr>
            <w:tcW w:w="336" w:type="pct"/>
            <w:tcBorders>
              <w:top w:val="nil"/>
              <w:left w:val="nil"/>
              <w:bottom w:val="nil"/>
              <w:right w:val="nil"/>
            </w:tcBorders>
          </w:tcPr>
          <w:p w14:paraId="33CFFDBB" w14:textId="77777777" w:rsidR="007C6196" w:rsidRPr="007C6196" w:rsidRDefault="007C6196" w:rsidP="00A44A91">
            <w:pPr>
              <w:ind w:left="993" w:hanging="993"/>
            </w:pPr>
          </w:p>
        </w:tc>
      </w:tr>
    </w:tbl>
    <w:p w14:paraId="0790787D" w14:textId="77777777" w:rsidR="007C6196" w:rsidRPr="007C6196" w:rsidRDefault="007C6196" w:rsidP="007C6196">
      <w:pPr>
        <w:rPr>
          <w:rFonts w:ascii="Arial" w:hAnsi="Arial" w:cs="Arial"/>
          <w:sz w:val="20"/>
          <w:szCs w:val="22"/>
        </w:rPr>
      </w:pPr>
    </w:p>
    <w:p w14:paraId="4C6AFA4C" w14:textId="77777777" w:rsidR="007C6196" w:rsidRPr="007C6196" w:rsidRDefault="007C6196" w:rsidP="007C6196">
      <w:pPr>
        <w:rPr>
          <w:rFonts w:ascii="Arial" w:hAnsi="Arial" w:cs="Arial"/>
          <w:sz w:val="20"/>
          <w:szCs w:val="22"/>
        </w:rPr>
      </w:pPr>
    </w:p>
    <w:p w14:paraId="3F1119DD" w14:textId="77777777" w:rsidR="007C6196" w:rsidRPr="007C6196" w:rsidRDefault="007C6196" w:rsidP="00F24088">
      <w:pPr>
        <w:numPr>
          <w:ilvl w:val="0"/>
          <w:numId w:val="13"/>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0E1A0E7A"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300A77" w14:textId="77777777" w:rsidTr="002631FF">
        <w:trPr>
          <w:trHeight w:val="454"/>
        </w:trPr>
        <w:tc>
          <w:tcPr>
            <w:tcW w:w="1027" w:type="dxa"/>
            <w:tcBorders>
              <w:top w:val="nil"/>
              <w:left w:val="nil"/>
              <w:bottom w:val="nil"/>
              <w:right w:val="single" w:sz="4" w:space="0" w:color="auto"/>
            </w:tcBorders>
          </w:tcPr>
          <w:p w14:paraId="18AA13F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CCED08" w14:textId="7E5A020C" w:rsidR="007C6196" w:rsidRPr="007C6196" w:rsidRDefault="00AB67A0" w:rsidP="007C6196">
            <w:pPr>
              <w:rPr>
                <w:rFonts w:ascii="Arial" w:hAnsi="Arial" w:cs="Arial"/>
                <w:sz w:val="22"/>
                <w:szCs w:val="22"/>
              </w:rPr>
            </w:pPr>
            <w:permStart w:id="1357148316" w:edGrp="everyone"/>
            <w:r>
              <w:rPr>
                <w:rFonts w:ascii="Arial" w:hAnsi="Arial" w:cs="Arial"/>
                <w:sz w:val="22"/>
                <w:szCs w:val="22"/>
              </w:rPr>
              <w:t xml:space="preserve">Order form </w:t>
            </w:r>
            <w:permEnd w:id="1357148316"/>
          </w:p>
        </w:tc>
        <w:permStart w:id="174104692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AE20E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41046927" w:displacedByCustomXml="prev"/>
      </w:tr>
    </w:tbl>
    <w:p w14:paraId="300E4FF2" w14:textId="77777777" w:rsidR="007C6196" w:rsidRPr="007C6196" w:rsidRDefault="007C6196" w:rsidP="007C6196">
      <w:pPr>
        <w:rPr>
          <w:rFonts w:ascii="Arial" w:hAnsi="Arial" w:cs="Arial"/>
          <w:sz w:val="20"/>
          <w:szCs w:val="22"/>
        </w:rPr>
      </w:pPr>
    </w:p>
    <w:p w14:paraId="301DD327" w14:textId="77777777" w:rsidR="007C6196" w:rsidRPr="007C6196" w:rsidRDefault="007C6196" w:rsidP="007C6196">
      <w:pPr>
        <w:rPr>
          <w:rFonts w:ascii="Arial" w:hAnsi="Arial" w:cs="Arial"/>
          <w:sz w:val="20"/>
          <w:szCs w:val="22"/>
        </w:rPr>
      </w:pPr>
    </w:p>
    <w:p w14:paraId="033A49A7" w14:textId="77777777" w:rsidR="007C6196" w:rsidRPr="007C6196" w:rsidRDefault="007C6196" w:rsidP="00F24088">
      <w:pPr>
        <w:numPr>
          <w:ilvl w:val="0"/>
          <w:numId w:val="13"/>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6E282DE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026BCFC" w14:textId="77777777" w:rsidTr="00A44A91">
        <w:trPr>
          <w:trHeight w:val="510"/>
        </w:trPr>
        <w:tc>
          <w:tcPr>
            <w:tcW w:w="1556" w:type="pct"/>
            <w:tcBorders>
              <w:top w:val="nil"/>
              <w:left w:val="nil"/>
              <w:bottom w:val="nil"/>
              <w:right w:val="single" w:sz="12" w:space="0" w:color="auto"/>
            </w:tcBorders>
            <w:shd w:val="clear" w:color="auto" w:fill="auto"/>
          </w:tcPr>
          <w:p w14:paraId="16761DDD" w14:textId="77777777" w:rsidR="007C6196" w:rsidRPr="007C6196" w:rsidRDefault="007C6196" w:rsidP="00A44A91">
            <w:pPr>
              <w:keepNext/>
              <w:ind w:left="993" w:hanging="993"/>
            </w:pPr>
            <w:r w:rsidRPr="007C6196">
              <w:rPr>
                <w:rFonts w:ascii="Arial" w:hAnsi="Arial" w:cs="Arial"/>
                <w:b/>
                <w:sz w:val="22"/>
                <w:szCs w:val="22"/>
              </w:rPr>
              <w:t>Answer</w:t>
            </w:r>
          </w:p>
        </w:tc>
        <w:permStart w:id="1156534812"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646626" w14:textId="2987EB6B" w:rsidR="007C6196" w:rsidRPr="007C6196" w:rsidRDefault="005537D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65348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AFA8DB"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7EDA65C" w14:textId="77777777" w:rsidR="007C6196" w:rsidRPr="007C6196" w:rsidRDefault="007C6196" w:rsidP="00A44A91">
            <w:pPr>
              <w:keepNext/>
              <w:ind w:left="993" w:hanging="993"/>
              <w:rPr>
                <w:rFonts w:ascii="Arial" w:hAnsi="Arial" w:cs="Arial"/>
                <w:sz w:val="44"/>
                <w:szCs w:val="44"/>
              </w:rPr>
            </w:pPr>
          </w:p>
        </w:tc>
        <w:permStart w:id="101988228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13F83B"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19882286" w:displacedByCustomXml="prev"/>
      </w:tr>
      <w:tr w:rsidR="007C6196" w:rsidRPr="007C6196" w14:paraId="0684C6F5" w14:textId="77777777" w:rsidTr="00A44A91">
        <w:trPr>
          <w:trHeight w:val="510"/>
          <w:hidden/>
        </w:trPr>
        <w:tc>
          <w:tcPr>
            <w:tcW w:w="1556" w:type="pct"/>
            <w:tcBorders>
              <w:top w:val="nil"/>
              <w:left w:val="nil"/>
              <w:bottom w:val="nil"/>
              <w:right w:val="single" w:sz="12" w:space="0" w:color="auto"/>
            </w:tcBorders>
          </w:tcPr>
          <w:p w14:paraId="792CE94F" w14:textId="77777777" w:rsidR="007C6196" w:rsidRPr="007C6196" w:rsidRDefault="007C6196" w:rsidP="00A44A91">
            <w:pPr>
              <w:ind w:left="993" w:hanging="993"/>
              <w:jc w:val="center"/>
              <w:rPr>
                <w:vanish/>
              </w:rPr>
            </w:pPr>
          </w:p>
        </w:tc>
        <w:permStart w:id="2026507167"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FF6CC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265071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FC78C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7B2B234" w14:textId="77777777" w:rsidR="007C6196" w:rsidRPr="007C6196" w:rsidRDefault="007C6196" w:rsidP="00A44A91">
            <w:pPr>
              <w:ind w:left="993" w:hanging="993"/>
            </w:pPr>
          </w:p>
        </w:tc>
        <w:tc>
          <w:tcPr>
            <w:tcW w:w="336" w:type="pct"/>
            <w:tcBorders>
              <w:top w:val="nil"/>
              <w:left w:val="nil"/>
              <w:bottom w:val="nil"/>
              <w:right w:val="nil"/>
            </w:tcBorders>
          </w:tcPr>
          <w:p w14:paraId="2D6B400C" w14:textId="77777777" w:rsidR="007C6196" w:rsidRPr="007C6196" w:rsidRDefault="007C6196" w:rsidP="00A44A91">
            <w:pPr>
              <w:ind w:left="993" w:hanging="993"/>
            </w:pPr>
          </w:p>
        </w:tc>
      </w:tr>
    </w:tbl>
    <w:p w14:paraId="2ED15A21" w14:textId="77777777" w:rsidR="007C6196" w:rsidRPr="007C6196" w:rsidRDefault="007C6196" w:rsidP="007C6196">
      <w:pPr>
        <w:jc w:val="left"/>
        <w:rPr>
          <w:rFonts w:ascii="Arial" w:hAnsi="Arial" w:cs="Arial"/>
          <w:sz w:val="20"/>
          <w:szCs w:val="22"/>
        </w:rPr>
      </w:pPr>
    </w:p>
    <w:p w14:paraId="307B7583" w14:textId="77777777" w:rsidR="007C6196" w:rsidRPr="007C6196" w:rsidRDefault="007C6196" w:rsidP="007C6196">
      <w:pPr>
        <w:rPr>
          <w:rFonts w:ascii="Arial" w:hAnsi="Arial" w:cs="Arial"/>
          <w:sz w:val="20"/>
          <w:szCs w:val="22"/>
        </w:rPr>
      </w:pPr>
    </w:p>
    <w:p w14:paraId="0B57EE0C" w14:textId="77777777" w:rsidR="007C6196" w:rsidRPr="007C6196" w:rsidRDefault="007C6196" w:rsidP="00F24088">
      <w:pPr>
        <w:numPr>
          <w:ilvl w:val="0"/>
          <w:numId w:val="13"/>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4753F27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F4340CE" w14:textId="77777777" w:rsidTr="002631FF">
        <w:trPr>
          <w:trHeight w:val="454"/>
        </w:trPr>
        <w:tc>
          <w:tcPr>
            <w:tcW w:w="1027" w:type="dxa"/>
            <w:tcBorders>
              <w:top w:val="nil"/>
              <w:left w:val="nil"/>
              <w:bottom w:val="nil"/>
              <w:right w:val="single" w:sz="4" w:space="0" w:color="auto"/>
            </w:tcBorders>
          </w:tcPr>
          <w:p w14:paraId="7A898A3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88F2D2" w14:textId="244F0AEA" w:rsidR="007C6196" w:rsidRPr="007C6196" w:rsidRDefault="005537D5" w:rsidP="007C6196">
            <w:pPr>
              <w:rPr>
                <w:rFonts w:ascii="Arial" w:hAnsi="Arial" w:cs="Arial"/>
                <w:sz w:val="22"/>
                <w:szCs w:val="22"/>
              </w:rPr>
            </w:pPr>
            <w:permStart w:id="1279330802" w:edGrp="everyone"/>
            <w:r>
              <w:rPr>
                <w:rFonts w:ascii="Arial" w:hAnsi="Arial" w:cs="Arial"/>
                <w:sz w:val="22"/>
                <w:szCs w:val="22"/>
              </w:rPr>
              <w:t xml:space="preserve">The manufacturer </w:t>
            </w:r>
            <w:permEnd w:id="1279330802"/>
          </w:p>
        </w:tc>
        <w:permStart w:id="328993168"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D81FA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28993168" w:displacedByCustomXml="prev"/>
      </w:tr>
    </w:tbl>
    <w:p w14:paraId="4219F155" w14:textId="77777777" w:rsidR="007C6196" w:rsidRPr="007C6196" w:rsidRDefault="007C6196" w:rsidP="007C6196">
      <w:pPr>
        <w:rPr>
          <w:rFonts w:ascii="Arial" w:hAnsi="Arial" w:cs="Arial"/>
          <w:sz w:val="20"/>
          <w:szCs w:val="22"/>
        </w:rPr>
      </w:pPr>
    </w:p>
    <w:p w14:paraId="784C2331" w14:textId="77777777" w:rsidR="007C6196" w:rsidRPr="007C6196" w:rsidRDefault="007C6196" w:rsidP="007C6196">
      <w:pPr>
        <w:rPr>
          <w:rFonts w:ascii="Arial" w:hAnsi="Arial" w:cs="Arial"/>
          <w:sz w:val="20"/>
          <w:szCs w:val="22"/>
        </w:rPr>
      </w:pPr>
    </w:p>
    <w:p w14:paraId="1BEEFC6C" w14:textId="77777777" w:rsidR="007C6196" w:rsidRPr="007C6196" w:rsidRDefault="007C6196" w:rsidP="00F24088">
      <w:pPr>
        <w:numPr>
          <w:ilvl w:val="0"/>
          <w:numId w:val="13"/>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3A568B2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62D6BF2" w14:textId="77777777" w:rsidTr="002631FF">
        <w:tc>
          <w:tcPr>
            <w:tcW w:w="624" w:type="pct"/>
            <w:tcBorders>
              <w:top w:val="nil"/>
              <w:left w:val="nil"/>
              <w:bottom w:val="nil"/>
              <w:right w:val="single" w:sz="12" w:space="0" w:color="auto"/>
            </w:tcBorders>
            <w:shd w:val="clear" w:color="auto" w:fill="auto"/>
          </w:tcPr>
          <w:p w14:paraId="25265CA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BD0639"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DA4A235" w14:textId="77777777" w:rsidR="007C6196" w:rsidRPr="007C6196" w:rsidRDefault="007C6196" w:rsidP="007C6196">
            <w:pPr>
              <w:keepNext/>
              <w:ind w:left="993" w:right="82" w:hanging="993"/>
              <w:jc w:val="center"/>
            </w:pPr>
            <w:r w:rsidRPr="007C6196">
              <w:t>Requirements</w:t>
            </w:r>
          </w:p>
        </w:tc>
        <w:permStart w:id="470505304"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F9B8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70505304" w:displacedByCustomXml="prev"/>
      </w:tr>
      <w:tr w:rsidR="007C6196" w:rsidRPr="007C6196" w14:paraId="5B7593D1" w14:textId="77777777" w:rsidTr="002631FF">
        <w:trPr>
          <w:trHeight w:val="2268"/>
          <w:hidden/>
        </w:trPr>
        <w:tc>
          <w:tcPr>
            <w:tcW w:w="624" w:type="pct"/>
            <w:tcBorders>
              <w:top w:val="nil"/>
              <w:left w:val="nil"/>
              <w:bottom w:val="nil"/>
              <w:right w:val="single" w:sz="12" w:space="0" w:color="auto"/>
            </w:tcBorders>
          </w:tcPr>
          <w:p w14:paraId="5792F2B6"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761B1E" w14:textId="3E2D6907" w:rsidR="007C6196" w:rsidRPr="007C6196" w:rsidRDefault="00C53C7C" w:rsidP="007C6196">
            <w:pPr>
              <w:ind w:right="82"/>
              <w:jc w:val="left"/>
              <w:rPr>
                <w:rFonts w:ascii="Arial" w:hAnsi="Arial" w:cs="Arial"/>
                <w:sz w:val="22"/>
                <w:szCs w:val="22"/>
              </w:rPr>
            </w:pPr>
            <w:permStart w:id="987246215" w:edGrp="everyone"/>
            <w:r>
              <w:rPr>
                <w:rFonts w:ascii="Arial" w:hAnsi="Arial" w:cs="Arial"/>
                <w:color w:val="202124"/>
                <w:shd w:val="clear" w:color="auto" w:fill="FFFFFF"/>
              </w:rPr>
              <w:t>Work Health and Safety Act 2011 (Qld) </w:t>
            </w:r>
            <w:permEnd w:id="987246215"/>
          </w:p>
        </w:tc>
        <w:tc>
          <w:tcPr>
            <w:tcW w:w="2559" w:type="pct"/>
            <w:tcBorders>
              <w:top w:val="single" w:sz="12" w:space="0" w:color="auto"/>
              <w:left w:val="single" w:sz="4" w:space="0" w:color="auto"/>
            </w:tcBorders>
            <w:shd w:val="clear" w:color="auto" w:fill="auto"/>
            <w:vAlign w:val="center"/>
          </w:tcPr>
          <w:p w14:paraId="3CFB1010" w14:textId="389ED776" w:rsidR="007C6196" w:rsidRPr="007C6196" w:rsidRDefault="00AB67A0" w:rsidP="007C6196">
            <w:pPr>
              <w:ind w:right="82"/>
              <w:jc w:val="left"/>
              <w:rPr>
                <w:rFonts w:ascii="Arial" w:hAnsi="Arial" w:cs="Arial"/>
                <w:sz w:val="22"/>
                <w:szCs w:val="22"/>
              </w:rPr>
            </w:pPr>
            <w:permStart w:id="488710703" w:edGrp="everyone"/>
            <w:r w:rsidRPr="00AB67A0">
              <w:rPr>
                <w:rFonts w:ascii="Arial" w:hAnsi="Arial" w:cs="Arial"/>
                <w:sz w:val="22"/>
                <w:szCs w:val="22"/>
              </w:rPr>
              <w:t xml:space="preserve">Section </w:t>
            </w:r>
            <w:r w:rsidR="00C53C7C">
              <w:rPr>
                <w:rFonts w:ascii="Arial" w:hAnsi="Arial" w:cs="Arial"/>
                <w:sz w:val="22"/>
                <w:szCs w:val="22"/>
              </w:rPr>
              <w:t>5</w:t>
            </w:r>
            <w:r w:rsidRPr="00AB67A0">
              <w:rPr>
                <w:rFonts w:ascii="Arial" w:hAnsi="Arial" w:cs="Arial"/>
                <w:sz w:val="22"/>
                <w:szCs w:val="22"/>
              </w:rPr>
              <w:t xml:space="preserve">: </w:t>
            </w:r>
            <w:r w:rsidR="00C53C7C">
              <w:t>Matters relating to hazards and risks including— (a) the prescribing of standards relating to the use of or exposure to any physical, biological, chemical or psychological hazard; and (b) matters relating to safety cases, safety management plans and safety management systems, however described; and (c) matters relating to measures to control risks</w:t>
            </w:r>
            <w:permEnd w:id="488710703"/>
          </w:p>
        </w:tc>
        <w:tc>
          <w:tcPr>
            <w:tcW w:w="335" w:type="pct"/>
            <w:tcBorders>
              <w:top w:val="nil"/>
              <w:left w:val="single" w:sz="12" w:space="0" w:color="auto"/>
              <w:bottom w:val="nil"/>
              <w:right w:val="nil"/>
            </w:tcBorders>
          </w:tcPr>
          <w:p w14:paraId="06A3F834" w14:textId="77777777" w:rsidR="007C6196" w:rsidRPr="007C6196" w:rsidRDefault="007C6196" w:rsidP="007C6196">
            <w:pPr>
              <w:ind w:left="993" w:hanging="993"/>
            </w:pPr>
          </w:p>
        </w:tc>
      </w:tr>
    </w:tbl>
    <w:p w14:paraId="48B4AA38" w14:textId="77777777" w:rsidR="007C6196" w:rsidRPr="007C6196" w:rsidRDefault="007C6196" w:rsidP="007C6196">
      <w:pPr>
        <w:rPr>
          <w:rFonts w:ascii="Arial" w:hAnsi="Arial" w:cs="Arial"/>
          <w:sz w:val="20"/>
          <w:szCs w:val="22"/>
        </w:rPr>
      </w:pPr>
    </w:p>
    <w:p w14:paraId="55F2F265" w14:textId="77777777" w:rsidR="007C6196" w:rsidRPr="007C6196" w:rsidRDefault="007C6196" w:rsidP="007C6196">
      <w:pPr>
        <w:jc w:val="left"/>
        <w:rPr>
          <w:rFonts w:ascii="Arial" w:hAnsi="Arial" w:cs="Arial"/>
          <w:sz w:val="20"/>
          <w:szCs w:val="22"/>
        </w:rPr>
      </w:pPr>
    </w:p>
    <w:p w14:paraId="6449F48A" w14:textId="77777777" w:rsidR="007C6196" w:rsidRPr="007C6196" w:rsidRDefault="007C6196" w:rsidP="00F24088">
      <w:pPr>
        <w:numPr>
          <w:ilvl w:val="0"/>
          <w:numId w:val="13"/>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043748E6"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635206B" w14:textId="77777777" w:rsidTr="002631FF">
        <w:trPr>
          <w:trHeight w:val="454"/>
        </w:trPr>
        <w:tc>
          <w:tcPr>
            <w:tcW w:w="1027" w:type="dxa"/>
            <w:tcBorders>
              <w:top w:val="nil"/>
              <w:left w:val="nil"/>
              <w:bottom w:val="nil"/>
              <w:right w:val="single" w:sz="4" w:space="0" w:color="auto"/>
            </w:tcBorders>
          </w:tcPr>
          <w:p w14:paraId="57F44F3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permStart w:id="1928019861" w:edGrp="everyone"/>
        <w:tc>
          <w:tcPr>
            <w:tcW w:w="7478" w:type="dxa"/>
            <w:tcBorders>
              <w:top w:val="single" w:sz="4" w:space="0" w:color="auto"/>
              <w:left w:val="single" w:sz="4" w:space="0" w:color="auto"/>
              <w:bottom w:val="single" w:sz="4" w:space="0" w:color="auto"/>
              <w:right w:val="single" w:sz="4" w:space="0" w:color="auto"/>
            </w:tcBorders>
          </w:tcPr>
          <w:p w14:paraId="528F922C" w14:textId="0D886315" w:rsidR="007C6196" w:rsidRPr="007C6196" w:rsidRDefault="00AB67A0" w:rsidP="007C6196">
            <w:pPr>
              <w:rPr>
                <w:rFonts w:ascii="Arial" w:hAnsi="Arial" w:cs="Arial"/>
                <w:sz w:val="22"/>
                <w:szCs w:val="22"/>
              </w:rPr>
            </w:pPr>
            <w:r w:rsidRPr="00AB67A0">
              <w:rPr>
                <w:rFonts w:ascii="Arial" w:hAnsi="Arial" w:cs="Arial"/>
                <w:i/>
                <w:iCs/>
                <w:sz w:val="22"/>
                <w:szCs w:val="22"/>
              </w:rPr>
              <w:fldChar w:fldCharType="begin"/>
            </w:r>
            <w:r w:rsidRPr="00AB67A0">
              <w:rPr>
                <w:rFonts w:ascii="Arial" w:hAnsi="Arial" w:cs="Arial"/>
                <w:i/>
                <w:iCs/>
                <w:sz w:val="22"/>
                <w:szCs w:val="22"/>
              </w:rPr>
              <w:instrText xml:space="preserve"> HYPERLINK "https://www.legislation.qld.gov.au/view/pdf/inforce/current/sl-2011-0240" </w:instrText>
            </w:r>
            <w:r w:rsidRPr="00AB67A0">
              <w:rPr>
                <w:rFonts w:ascii="Arial" w:hAnsi="Arial" w:cs="Arial"/>
                <w:i/>
                <w:iCs/>
                <w:sz w:val="22"/>
                <w:szCs w:val="22"/>
              </w:rPr>
              <w:fldChar w:fldCharType="separate"/>
            </w:r>
            <w:r w:rsidRPr="00AB67A0">
              <w:rPr>
                <w:rStyle w:val="Hyperlink"/>
                <w:rFonts w:ascii="Arial" w:hAnsi="Arial" w:cs="Arial"/>
                <w:i/>
                <w:iCs/>
                <w:sz w:val="22"/>
                <w:szCs w:val="22"/>
              </w:rPr>
              <w:t xml:space="preserve">Work Health and Safety Regulation 2011 </w:t>
            </w:r>
            <w:r w:rsidRPr="00AB67A0">
              <w:rPr>
                <w:rFonts w:ascii="Arial" w:hAnsi="Arial" w:cs="Arial"/>
                <w:sz w:val="22"/>
                <w:szCs w:val="22"/>
              </w:rPr>
              <w:fldChar w:fldCharType="end"/>
            </w:r>
            <w:hyperlink r:id="rId16" w:history="1">
              <w:r w:rsidRPr="00AB67A0">
                <w:rPr>
                  <w:rStyle w:val="Hyperlink"/>
                  <w:rFonts w:ascii="Arial" w:hAnsi="Arial" w:cs="Arial"/>
                  <w:sz w:val="22"/>
                  <w:szCs w:val="22"/>
                </w:rPr>
                <w:t>(Qld)</w:t>
              </w:r>
            </w:hyperlink>
            <w:permEnd w:id="1928019861"/>
          </w:p>
        </w:tc>
        <w:permStart w:id="1825638165"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E78DB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25638165" w:displacedByCustomXml="prev"/>
      </w:tr>
    </w:tbl>
    <w:p w14:paraId="0F29686A" w14:textId="77777777" w:rsidR="007C6196" w:rsidRPr="007C6196" w:rsidRDefault="007C6196" w:rsidP="007C6196">
      <w:pPr>
        <w:rPr>
          <w:rFonts w:ascii="Arial" w:hAnsi="Arial" w:cs="Arial"/>
          <w:sz w:val="22"/>
          <w:szCs w:val="22"/>
        </w:rPr>
      </w:pPr>
    </w:p>
    <w:p w14:paraId="42975F2F" w14:textId="77777777" w:rsidR="007C6196" w:rsidRPr="007C6196" w:rsidRDefault="007C6196" w:rsidP="00F24088">
      <w:pPr>
        <w:numPr>
          <w:ilvl w:val="0"/>
          <w:numId w:val="13"/>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442B5C2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02F35CF" w14:textId="77777777" w:rsidTr="002631FF">
        <w:trPr>
          <w:trHeight w:val="454"/>
        </w:trPr>
        <w:tc>
          <w:tcPr>
            <w:tcW w:w="1027" w:type="dxa"/>
            <w:tcBorders>
              <w:top w:val="nil"/>
              <w:left w:val="nil"/>
              <w:bottom w:val="nil"/>
              <w:right w:val="single" w:sz="4" w:space="0" w:color="auto"/>
            </w:tcBorders>
          </w:tcPr>
          <w:p w14:paraId="4E7B01F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7F4C4" w14:textId="32F1D146" w:rsidR="007C6196" w:rsidRPr="007C6196" w:rsidRDefault="00C53C7C" w:rsidP="007C6196">
            <w:pPr>
              <w:rPr>
                <w:rFonts w:ascii="Arial" w:hAnsi="Arial" w:cs="Arial"/>
                <w:sz w:val="22"/>
                <w:szCs w:val="22"/>
              </w:rPr>
            </w:pPr>
            <w:permStart w:id="1073831957" w:edGrp="everyone"/>
            <w:r w:rsidRPr="00C53C7C">
              <w:rPr>
                <w:rFonts w:ascii="Arial" w:hAnsi="Arial" w:cs="Arial"/>
                <w:sz w:val="22"/>
                <w:szCs w:val="22"/>
              </w:rPr>
              <w:t>Safety Data Sheets (SDS)</w:t>
            </w:r>
            <w:permEnd w:id="1073831957"/>
          </w:p>
        </w:tc>
        <w:permStart w:id="2135314763"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45E35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35314763" w:displacedByCustomXml="prev"/>
      </w:tr>
    </w:tbl>
    <w:p w14:paraId="7E2FF853" w14:textId="77777777" w:rsidR="007C6196" w:rsidRPr="007C6196" w:rsidRDefault="007C6196" w:rsidP="007C6196">
      <w:pPr>
        <w:rPr>
          <w:rFonts w:ascii="Arial" w:hAnsi="Arial" w:cs="Arial"/>
          <w:sz w:val="22"/>
          <w:szCs w:val="22"/>
        </w:rPr>
      </w:pPr>
    </w:p>
    <w:p w14:paraId="115675DA" w14:textId="77777777" w:rsidR="007C6196" w:rsidRPr="007C6196" w:rsidRDefault="007C6196" w:rsidP="007C6196">
      <w:pPr>
        <w:rPr>
          <w:rFonts w:ascii="Arial" w:hAnsi="Arial" w:cs="Arial"/>
          <w:sz w:val="22"/>
          <w:szCs w:val="22"/>
        </w:rPr>
      </w:pPr>
    </w:p>
    <w:p w14:paraId="3CF3DCAD" w14:textId="77777777" w:rsidR="007C6196" w:rsidRPr="007C6196" w:rsidRDefault="007C6196" w:rsidP="00F24088">
      <w:pPr>
        <w:numPr>
          <w:ilvl w:val="0"/>
          <w:numId w:val="13"/>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7265A05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4984CE0" w14:textId="77777777" w:rsidTr="002631FF">
        <w:trPr>
          <w:trHeight w:val="454"/>
        </w:trPr>
        <w:tc>
          <w:tcPr>
            <w:tcW w:w="1027" w:type="dxa"/>
            <w:tcBorders>
              <w:top w:val="nil"/>
              <w:left w:val="nil"/>
              <w:bottom w:val="nil"/>
              <w:right w:val="single" w:sz="4" w:space="0" w:color="auto"/>
            </w:tcBorders>
          </w:tcPr>
          <w:p w14:paraId="3FC49B4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671EC" w14:textId="788BA5F2" w:rsidR="007C6196" w:rsidRPr="007C6196" w:rsidRDefault="00C53C7C" w:rsidP="007C6196">
            <w:pPr>
              <w:rPr>
                <w:rFonts w:ascii="Arial" w:hAnsi="Arial" w:cs="Arial"/>
                <w:sz w:val="22"/>
                <w:szCs w:val="22"/>
              </w:rPr>
            </w:pPr>
            <w:permStart w:id="689253202" w:edGrp="everyone"/>
            <w:r>
              <w:rPr>
                <w:rFonts w:ascii="Arial" w:hAnsi="Arial" w:cs="Arial"/>
                <w:sz w:val="22"/>
                <w:szCs w:val="22"/>
              </w:rPr>
              <w:t xml:space="preserve">10 m2 </w:t>
            </w:r>
            <w:permEnd w:id="689253202"/>
          </w:p>
        </w:tc>
        <w:permStart w:id="625220706"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CD573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25220706" w:displacedByCustomXml="prev"/>
      </w:tr>
    </w:tbl>
    <w:p w14:paraId="51C9EA11" w14:textId="77777777" w:rsidR="007C6196" w:rsidRPr="007C6196" w:rsidRDefault="007C6196" w:rsidP="007C6196">
      <w:pPr>
        <w:rPr>
          <w:rFonts w:ascii="Arial" w:hAnsi="Arial" w:cs="Arial"/>
          <w:sz w:val="22"/>
          <w:szCs w:val="22"/>
        </w:rPr>
      </w:pPr>
    </w:p>
    <w:p w14:paraId="4A256CF6" w14:textId="77777777" w:rsidR="007C6196" w:rsidRPr="007C6196" w:rsidRDefault="007C6196" w:rsidP="007C6196">
      <w:pPr>
        <w:rPr>
          <w:rFonts w:ascii="Arial" w:hAnsi="Arial" w:cs="Arial"/>
          <w:sz w:val="22"/>
          <w:szCs w:val="22"/>
        </w:rPr>
      </w:pPr>
    </w:p>
    <w:p w14:paraId="18D1EA98" w14:textId="77777777" w:rsidR="007C6196" w:rsidRPr="007C6196" w:rsidRDefault="007C6196" w:rsidP="00F24088">
      <w:pPr>
        <w:numPr>
          <w:ilvl w:val="0"/>
          <w:numId w:val="13"/>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482178C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CABCD9A" w14:textId="77777777" w:rsidTr="00A44A91">
        <w:trPr>
          <w:trHeight w:val="510"/>
        </w:trPr>
        <w:tc>
          <w:tcPr>
            <w:tcW w:w="1556" w:type="pct"/>
            <w:tcBorders>
              <w:top w:val="nil"/>
              <w:left w:val="nil"/>
              <w:bottom w:val="nil"/>
              <w:right w:val="single" w:sz="12" w:space="0" w:color="auto"/>
            </w:tcBorders>
            <w:shd w:val="clear" w:color="auto" w:fill="auto"/>
          </w:tcPr>
          <w:p w14:paraId="47241110" w14:textId="77777777" w:rsidR="007C6196" w:rsidRPr="007C6196" w:rsidRDefault="007C6196" w:rsidP="00A44A91">
            <w:pPr>
              <w:keepNext/>
              <w:ind w:left="993" w:hanging="993"/>
            </w:pPr>
            <w:r w:rsidRPr="007C6196">
              <w:rPr>
                <w:rFonts w:ascii="Arial" w:hAnsi="Arial" w:cs="Arial"/>
                <w:b/>
                <w:sz w:val="22"/>
                <w:szCs w:val="22"/>
              </w:rPr>
              <w:t>Answer</w:t>
            </w:r>
          </w:p>
        </w:tc>
        <w:permStart w:id="161381023"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AF5C51" w14:textId="10C48394" w:rsidR="007C6196" w:rsidRPr="007C6196" w:rsidRDefault="00F122B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3810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75708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36AFAD5" w14:textId="77777777" w:rsidR="007C6196" w:rsidRPr="007C6196" w:rsidRDefault="007C6196" w:rsidP="00A44A91">
            <w:pPr>
              <w:keepNext/>
              <w:ind w:left="993" w:hanging="993"/>
              <w:rPr>
                <w:rFonts w:ascii="Arial" w:hAnsi="Arial" w:cs="Arial"/>
                <w:sz w:val="44"/>
                <w:szCs w:val="44"/>
              </w:rPr>
            </w:pPr>
          </w:p>
        </w:tc>
        <w:permStart w:id="1384003302"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2586A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84003302" w:displacedByCustomXml="prev"/>
      </w:tr>
      <w:tr w:rsidR="007C6196" w:rsidRPr="007C6196" w14:paraId="0A4883FD" w14:textId="77777777" w:rsidTr="00A44A91">
        <w:trPr>
          <w:trHeight w:val="510"/>
          <w:hidden/>
        </w:trPr>
        <w:tc>
          <w:tcPr>
            <w:tcW w:w="1556" w:type="pct"/>
            <w:tcBorders>
              <w:top w:val="nil"/>
              <w:left w:val="nil"/>
              <w:bottom w:val="nil"/>
              <w:right w:val="single" w:sz="12" w:space="0" w:color="auto"/>
            </w:tcBorders>
          </w:tcPr>
          <w:p w14:paraId="35FB3615" w14:textId="77777777" w:rsidR="007C6196" w:rsidRPr="007C6196" w:rsidRDefault="007C6196" w:rsidP="00A44A91">
            <w:pPr>
              <w:ind w:left="993" w:hanging="993"/>
              <w:jc w:val="center"/>
              <w:rPr>
                <w:vanish/>
              </w:rPr>
            </w:pPr>
          </w:p>
        </w:tc>
        <w:permStart w:id="1456499447"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5692C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564994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48C8C2"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04AA1BB" w14:textId="77777777" w:rsidR="007C6196" w:rsidRPr="007C6196" w:rsidRDefault="007C6196" w:rsidP="00A44A91">
            <w:pPr>
              <w:ind w:left="993" w:hanging="993"/>
            </w:pPr>
          </w:p>
        </w:tc>
        <w:tc>
          <w:tcPr>
            <w:tcW w:w="336" w:type="pct"/>
            <w:tcBorders>
              <w:top w:val="nil"/>
              <w:left w:val="nil"/>
              <w:bottom w:val="nil"/>
              <w:right w:val="nil"/>
            </w:tcBorders>
          </w:tcPr>
          <w:p w14:paraId="1A2B4D7D" w14:textId="77777777" w:rsidR="007C6196" w:rsidRPr="007C6196" w:rsidRDefault="007C6196" w:rsidP="00A44A91">
            <w:pPr>
              <w:ind w:left="993" w:hanging="993"/>
            </w:pPr>
          </w:p>
        </w:tc>
      </w:tr>
    </w:tbl>
    <w:p w14:paraId="1AFC30A4" w14:textId="77777777" w:rsidR="007C6196" w:rsidRPr="007C6196" w:rsidRDefault="007C6196" w:rsidP="007C6196">
      <w:pPr>
        <w:rPr>
          <w:rFonts w:ascii="Arial" w:hAnsi="Arial" w:cs="Arial"/>
          <w:sz w:val="22"/>
          <w:szCs w:val="22"/>
        </w:rPr>
      </w:pPr>
    </w:p>
    <w:p w14:paraId="57E2D21A" w14:textId="77777777" w:rsidR="007C6196" w:rsidRPr="007C6196" w:rsidRDefault="007C6196" w:rsidP="007C6196">
      <w:pPr>
        <w:jc w:val="left"/>
        <w:rPr>
          <w:rFonts w:ascii="Arial" w:hAnsi="Arial" w:cs="Arial"/>
          <w:sz w:val="22"/>
          <w:szCs w:val="22"/>
        </w:rPr>
      </w:pPr>
    </w:p>
    <w:p w14:paraId="33A31712" w14:textId="77777777" w:rsidR="007C6196" w:rsidRPr="007C6196" w:rsidRDefault="007C6196" w:rsidP="00F24088">
      <w:pPr>
        <w:numPr>
          <w:ilvl w:val="0"/>
          <w:numId w:val="13"/>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12B8EF6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EF1C13F" w14:textId="77777777" w:rsidTr="00A44A91">
        <w:trPr>
          <w:trHeight w:val="510"/>
        </w:trPr>
        <w:tc>
          <w:tcPr>
            <w:tcW w:w="1556" w:type="pct"/>
            <w:tcBorders>
              <w:top w:val="nil"/>
              <w:left w:val="nil"/>
              <w:bottom w:val="nil"/>
              <w:right w:val="single" w:sz="12" w:space="0" w:color="auto"/>
            </w:tcBorders>
            <w:shd w:val="clear" w:color="auto" w:fill="auto"/>
          </w:tcPr>
          <w:p w14:paraId="5BC4D812" w14:textId="77777777" w:rsidR="007C6196" w:rsidRPr="007C6196" w:rsidRDefault="007C6196" w:rsidP="00A44A91">
            <w:pPr>
              <w:keepNext/>
              <w:ind w:left="993" w:hanging="993"/>
            </w:pPr>
            <w:r w:rsidRPr="007C6196">
              <w:rPr>
                <w:rFonts w:ascii="Arial" w:hAnsi="Arial" w:cs="Arial"/>
                <w:b/>
                <w:sz w:val="22"/>
                <w:szCs w:val="22"/>
              </w:rPr>
              <w:t>Answer</w:t>
            </w:r>
          </w:p>
        </w:tc>
        <w:permStart w:id="645154110"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A21756" w14:textId="47F76357" w:rsidR="007C6196" w:rsidRPr="007C6196" w:rsidRDefault="006B64E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51541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660E31"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83B405F" w14:textId="77777777" w:rsidR="007C6196" w:rsidRPr="007C6196" w:rsidRDefault="007C6196" w:rsidP="00A44A91">
            <w:pPr>
              <w:keepNext/>
              <w:ind w:left="993" w:hanging="993"/>
              <w:rPr>
                <w:rFonts w:ascii="Arial" w:hAnsi="Arial" w:cs="Arial"/>
                <w:sz w:val="44"/>
                <w:szCs w:val="44"/>
              </w:rPr>
            </w:pPr>
          </w:p>
        </w:tc>
        <w:permStart w:id="608122490"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215CCC"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608122490" w:displacedByCustomXml="prev"/>
      </w:tr>
      <w:tr w:rsidR="007C6196" w:rsidRPr="007C6196" w14:paraId="6896202C" w14:textId="77777777" w:rsidTr="00A44A91">
        <w:trPr>
          <w:trHeight w:val="510"/>
          <w:hidden/>
        </w:trPr>
        <w:tc>
          <w:tcPr>
            <w:tcW w:w="1556" w:type="pct"/>
            <w:tcBorders>
              <w:top w:val="nil"/>
              <w:left w:val="nil"/>
              <w:bottom w:val="nil"/>
              <w:right w:val="single" w:sz="12" w:space="0" w:color="auto"/>
            </w:tcBorders>
          </w:tcPr>
          <w:p w14:paraId="0B8F5E23" w14:textId="77777777" w:rsidR="007C6196" w:rsidRPr="007C6196" w:rsidRDefault="007C6196" w:rsidP="00A44A91">
            <w:pPr>
              <w:ind w:left="993" w:hanging="993"/>
              <w:jc w:val="center"/>
              <w:rPr>
                <w:vanish/>
              </w:rPr>
            </w:pPr>
          </w:p>
        </w:tc>
        <w:permStart w:id="2038771147"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61B2CCC" w14:textId="1241F2C8" w:rsidR="007C6196" w:rsidRPr="007C6196" w:rsidRDefault="006B64E0" w:rsidP="00A44A9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387711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925DE9"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9297848" w14:textId="77777777" w:rsidR="007C6196" w:rsidRPr="007C6196" w:rsidRDefault="007C6196" w:rsidP="00A44A91">
            <w:pPr>
              <w:ind w:left="993" w:hanging="993"/>
            </w:pPr>
          </w:p>
        </w:tc>
        <w:tc>
          <w:tcPr>
            <w:tcW w:w="336" w:type="pct"/>
            <w:tcBorders>
              <w:top w:val="nil"/>
              <w:left w:val="nil"/>
              <w:bottom w:val="nil"/>
              <w:right w:val="nil"/>
            </w:tcBorders>
          </w:tcPr>
          <w:p w14:paraId="36F82452" w14:textId="77777777" w:rsidR="007C6196" w:rsidRPr="007C6196" w:rsidRDefault="007C6196" w:rsidP="00A44A91">
            <w:pPr>
              <w:ind w:left="993" w:hanging="993"/>
            </w:pPr>
          </w:p>
        </w:tc>
      </w:tr>
    </w:tbl>
    <w:p w14:paraId="625D35A3" w14:textId="77777777" w:rsidR="007C6196" w:rsidRPr="007C6196" w:rsidRDefault="007C6196" w:rsidP="007C6196">
      <w:pPr>
        <w:rPr>
          <w:rFonts w:ascii="Arial" w:hAnsi="Arial" w:cs="Arial"/>
          <w:sz w:val="22"/>
          <w:szCs w:val="22"/>
        </w:rPr>
      </w:pPr>
    </w:p>
    <w:p w14:paraId="2CDF9F82" w14:textId="77777777" w:rsidR="007C6196" w:rsidRPr="007C6196" w:rsidRDefault="007C6196" w:rsidP="007C6196">
      <w:pPr>
        <w:rPr>
          <w:rFonts w:ascii="Arial" w:hAnsi="Arial" w:cs="Arial"/>
          <w:sz w:val="22"/>
          <w:szCs w:val="22"/>
        </w:rPr>
      </w:pPr>
    </w:p>
    <w:p w14:paraId="19F70A48" w14:textId="77777777" w:rsidR="007C6196" w:rsidRPr="007C6196" w:rsidRDefault="007C6196" w:rsidP="00F24088">
      <w:pPr>
        <w:numPr>
          <w:ilvl w:val="0"/>
          <w:numId w:val="13"/>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35522DA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FD7A1F4" w14:textId="77777777" w:rsidTr="002631FF">
        <w:trPr>
          <w:trHeight w:val="2041"/>
        </w:trPr>
        <w:tc>
          <w:tcPr>
            <w:tcW w:w="1027" w:type="dxa"/>
            <w:tcBorders>
              <w:top w:val="nil"/>
              <w:left w:val="nil"/>
              <w:bottom w:val="nil"/>
              <w:right w:val="single" w:sz="4" w:space="0" w:color="auto"/>
            </w:tcBorders>
          </w:tcPr>
          <w:p w14:paraId="2CADE357"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B62BD89" w14:textId="77777777" w:rsidR="006B64E0" w:rsidRPr="006B64E0" w:rsidRDefault="006B64E0" w:rsidP="006B64E0">
            <w:pPr>
              <w:rPr>
                <w:rFonts w:ascii="Arial" w:hAnsi="Arial" w:cs="Arial"/>
                <w:sz w:val="22"/>
                <w:szCs w:val="22"/>
              </w:rPr>
            </w:pPr>
            <w:permStart w:id="310792007" w:edGrp="everyone"/>
            <w:r w:rsidRPr="006B64E0">
              <w:rPr>
                <w:rFonts w:ascii="Arial" w:hAnsi="Arial" w:cs="Arial"/>
                <w:sz w:val="22"/>
                <w:szCs w:val="22"/>
              </w:rPr>
              <w:t>You should try to minimise skilled labour from moving off-site when there is work to be done on nearby constructions. This can save a great deal of time, as the subcontractors can work on the next job while waiting for another to complete.</w:t>
            </w:r>
          </w:p>
          <w:p w14:paraId="660DF58D" w14:textId="77777777" w:rsidR="006B64E0" w:rsidRPr="006B64E0" w:rsidRDefault="006B64E0" w:rsidP="006B64E0">
            <w:pPr>
              <w:rPr>
                <w:rFonts w:ascii="Arial" w:hAnsi="Arial" w:cs="Arial"/>
                <w:sz w:val="22"/>
                <w:szCs w:val="22"/>
              </w:rPr>
            </w:pPr>
            <w:r w:rsidRPr="006B64E0">
              <w:rPr>
                <w:rFonts w:ascii="Arial" w:hAnsi="Arial" w:cs="Arial"/>
                <w:sz w:val="22"/>
                <w:szCs w:val="22"/>
              </w:rPr>
              <w:t>If sub-contractors move to another location it can be difficult to ensure their return for the next stage of the project.</w:t>
            </w:r>
          </w:p>
          <w:permEnd w:id="310792007"/>
          <w:p w14:paraId="25F756A0" w14:textId="77777777" w:rsidR="007C6196" w:rsidRPr="007C6196" w:rsidRDefault="007C6196" w:rsidP="007C6196">
            <w:pPr>
              <w:rPr>
                <w:rFonts w:ascii="Arial" w:hAnsi="Arial" w:cs="Arial"/>
                <w:sz w:val="22"/>
                <w:szCs w:val="22"/>
              </w:rPr>
            </w:pPr>
          </w:p>
        </w:tc>
        <w:permStart w:id="1413165978"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C2FFA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13165978" w:displacedByCustomXml="prev"/>
      </w:tr>
    </w:tbl>
    <w:p w14:paraId="0E6D157D" w14:textId="77777777" w:rsidR="007C6196" w:rsidRPr="007C6196" w:rsidRDefault="007C6196" w:rsidP="007C6196">
      <w:pPr>
        <w:rPr>
          <w:rFonts w:ascii="Arial" w:hAnsi="Arial" w:cs="Arial"/>
          <w:sz w:val="22"/>
          <w:szCs w:val="22"/>
        </w:rPr>
      </w:pPr>
    </w:p>
    <w:p w14:paraId="09DE1C07" w14:textId="77777777" w:rsidR="007C6196" w:rsidRPr="007C6196" w:rsidRDefault="007C6196" w:rsidP="007C6196">
      <w:r w:rsidRPr="007C6196">
        <w:br w:type="page"/>
      </w:r>
    </w:p>
    <w:p w14:paraId="28E5F430" w14:textId="77777777" w:rsidR="007C6196" w:rsidRPr="007C6196" w:rsidRDefault="007C6196" w:rsidP="00F24088">
      <w:pPr>
        <w:numPr>
          <w:ilvl w:val="0"/>
          <w:numId w:val="13"/>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18D59F6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77B9E70" w14:textId="77777777" w:rsidTr="002631FF">
        <w:trPr>
          <w:trHeight w:val="2551"/>
        </w:trPr>
        <w:tc>
          <w:tcPr>
            <w:tcW w:w="1027" w:type="dxa"/>
            <w:tcBorders>
              <w:top w:val="nil"/>
              <w:left w:val="nil"/>
              <w:bottom w:val="nil"/>
              <w:right w:val="single" w:sz="4" w:space="0" w:color="auto"/>
            </w:tcBorders>
          </w:tcPr>
          <w:p w14:paraId="5650A3E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ABE5CC" w14:textId="58DB8AA1" w:rsidR="007C6196" w:rsidRPr="007C6196" w:rsidRDefault="007A5EAD" w:rsidP="007C6196">
            <w:pPr>
              <w:rPr>
                <w:rFonts w:ascii="Arial" w:hAnsi="Arial" w:cs="Arial"/>
                <w:sz w:val="22"/>
                <w:szCs w:val="22"/>
              </w:rPr>
            </w:pPr>
            <w:permStart w:id="1482770642" w:edGrp="everyone"/>
            <w:r>
              <w:rPr>
                <w:rFonts w:ascii="Arial" w:hAnsi="Arial" w:cs="Arial"/>
                <w:sz w:val="22"/>
                <w:szCs w:val="22"/>
              </w:rPr>
              <w:t xml:space="preserve">Operations must be sequenced to ensure the progress of the project and to ensure the building is completed correctly. The painter can’t come in and paint the walls until after they are built and plastered </w:t>
            </w:r>
            <w:permEnd w:id="1482770642"/>
          </w:p>
        </w:tc>
        <w:permStart w:id="478227425"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9BB50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78227425" w:displacedByCustomXml="prev"/>
      </w:tr>
    </w:tbl>
    <w:p w14:paraId="7C79F591" w14:textId="77777777" w:rsidR="007C6196" w:rsidRPr="007C6196" w:rsidRDefault="007C6196" w:rsidP="007C6196">
      <w:pPr>
        <w:rPr>
          <w:rFonts w:ascii="Arial" w:hAnsi="Arial" w:cs="Arial"/>
          <w:sz w:val="22"/>
          <w:szCs w:val="22"/>
        </w:rPr>
      </w:pPr>
    </w:p>
    <w:p w14:paraId="6DCEB56F" w14:textId="77777777" w:rsidR="007C6196" w:rsidRPr="007C6196" w:rsidRDefault="007C6196" w:rsidP="007C6196">
      <w:pPr>
        <w:rPr>
          <w:rFonts w:ascii="Arial" w:hAnsi="Arial" w:cs="Arial"/>
          <w:sz w:val="22"/>
          <w:szCs w:val="22"/>
        </w:rPr>
      </w:pPr>
    </w:p>
    <w:p w14:paraId="2E13439C" w14:textId="77777777" w:rsidR="007C6196" w:rsidRPr="007C6196" w:rsidRDefault="007C6196" w:rsidP="00F24088">
      <w:pPr>
        <w:numPr>
          <w:ilvl w:val="0"/>
          <w:numId w:val="13"/>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34157AE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D96F18A" w14:textId="77777777" w:rsidTr="002631FF">
        <w:tc>
          <w:tcPr>
            <w:tcW w:w="610" w:type="pct"/>
            <w:tcBorders>
              <w:top w:val="nil"/>
              <w:left w:val="nil"/>
              <w:bottom w:val="nil"/>
              <w:right w:val="single" w:sz="12" w:space="0" w:color="auto"/>
            </w:tcBorders>
            <w:shd w:val="clear" w:color="auto" w:fill="auto"/>
          </w:tcPr>
          <w:p w14:paraId="3718075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DD98C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39CDEC" w14:textId="77777777" w:rsidR="007C6196" w:rsidRPr="007C6196" w:rsidRDefault="007C6196" w:rsidP="007C6196">
            <w:pPr>
              <w:keepNext/>
              <w:ind w:left="993" w:hanging="993"/>
              <w:jc w:val="center"/>
            </w:pPr>
            <w:r w:rsidRPr="007C6196">
              <w:t>Possible Answers</w:t>
            </w:r>
          </w:p>
        </w:tc>
        <w:permStart w:id="990333337"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9DBE3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90333337" w:displacedByCustomXml="prev"/>
      </w:tr>
      <w:tr w:rsidR="007C6196" w:rsidRPr="007C6196" w14:paraId="7ED33294" w14:textId="77777777" w:rsidTr="002631FF">
        <w:trPr>
          <w:trHeight w:val="425"/>
          <w:hidden/>
        </w:trPr>
        <w:tc>
          <w:tcPr>
            <w:tcW w:w="610" w:type="pct"/>
            <w:tcBorders>
              <w:top w:val="nil"/>
              <w:left w:val="nil"/>
              <w:bottom w:val="nil"/>
              <w:right w:val="single" w:sz="12" w:space="0" w:color="auto"/>
            </w:tcBorders>
          </w:tcPr>
          <w:p w14:paraId="12BCFF65" w14:textId="77777777" w:rsidR="007C6196" w:rsidRPr="007C6196" w:rsidRDefault="007C6196" w:rsidP="007C6196">
            <w:pPr>
              <w:ind w:left="993" w:hanging="993"/>
              <w:jc w:val="center"/>
              <w:rPr>
                <w:vanish/>
              </w:rPr>
            </w:pPr>
          </w:p>
        </w:tc>
        <w:permStart w:id="1475566840" w:edGrp="everyone" w:displacedByCustomXml="next"/>
        <w:sdt>
          <w:sdtPr>
            <w:rPr>
              <w:rFonts w:ascii="Arial" w:hAnsi="Arial" w:cs="Arial"/>
              <w:sz w:val="40"/>
              <w:szCs w:val="44"/>
            </w:rPr>
            <w:id w:val="-104096697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9E8B5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755668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855B8DF"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2BA1F225" w14:textId="77777777" w:rsidR="007C6196" w:rsidRPr="007C6196" w:rsidRDefault="007C6196" w:rsidP="007C6196">
            <w:pPr>
              <w:ind w:left="993" w:hanging="993"/>
            </w:pPr>
          </w:p>
        </w:tc>
      </w:tr>
      <w:tr w:rsidR="007C6196" w:rsidRPr="007C6196" w14:paraId="52793170" w14:textId="77777777" w:rsidTr="002631FF">
        <w:trPr>
          <w:trHeight w:val="425"/>
          <w:hidden/>
        </w:trPr>
        <w:tc>
          <w:tcPr>
            <w:tcW w:w="610" w:type="pct"/>
            <w:tcBorders>
              <w:top w:val="nil"/>
              <w:left w:val="nil"/>
              <w:bottom w:val="nil"/>
              <w:right w:val="single" w:sz="12" w:space="0" w:color="auto"/>
            </w:tcBorders>
          </w:tcPr>
          <w:p w14:paraId="0748605D" w14:textId="77777777" w:rsidR="007C6196" w:rsidRPr="007C6196" w:rsidRDefault="007C6196" w:rsidP="007C6196">
            <w:pPr>
              <w:ind w:left="993" w:hanging="993"/>
              <w:jc w:val="center"/>
              <w:rPr>
                <w:vanish/>
              </w:rPr>
            </w:pPr>
          </w:p>
        </w:tc>
        <w:permStart w:id="38828123"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A5885A" w14:textId="38CDEC81" w:rsidR="007C6196" w:rsidRPr="007C6196" w:rsidRDefault="00F122B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8281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6CEA38"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00623433" w14:textId="77777777" w:rsidR="007C6196" w:rsidRPr="007C6196" w:rsidRDefault="007C6196" w:rsidP="007C6196">
            <w:pPr>
              <w:ind w:left="993" w:hanging="993"/>
            </w:pPr>
          </w:p>
        </w:tc>
      </w:tr>
      <w:tr w:rsidR="007C6196" w:rsidRPr="007C6196" w14:paraId="62408B0D" w14:textId="77777777" w:rsidTr="002631FF">
        <w:trPr>
          <w:trHeight w:val="425"/>
          <w:hidden/>
        </w:trPr>
        <w:tc>
          <w:tcPr>
            <w:tcW w:w="610" w:type="pct"/>
            <w:tcBorders>
              <w:top w:val="nil"/>
              <w:left w:val="nil"/>
              <w:bottom w:val="nil"/>
              <w:right w:val="single" w:sz="12" w:space="0" w:color="auto"/>
            </w:tcBorders>
          </w:tcPr>
          <w:p w14:paraId="0E6A7646" w14:textId="77777777" w:rsidR="007C6196" w:rsidRPr="007C6196" w:rsidRDefault="007C6196" w:rsidP="007C6196">
            <w:pPr>
              <w:ind w:left="993" w:hanging="993"/>
              <w:jc w:val="center"/>
              <w:rPr>
                <w:vanish/>
              </w:rPr>
            </w:pPr>
          </w:p>
        </w:tc>
        <w:permStart w:id="92610064"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482277" w14:textId="15FC50D1" w:rsidR="007C6196" w:rsidRPr="007C6196" w:rsidRDefault="00F122B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6100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5EEA33"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634B7E7E" w14:textId="77777777" w:rsidR="007C6196" w:rsidRPr="007C6196" w:rsidRDefault="007C6196" w:rsidP="007C6196">
            <w:pPr>
              <w:ind w:left="993" w:hanging="993"/>
            </w:pPr>
          </w:p>
        </w:tc>
      </w:tr>
    </w:tbl>
    <w:p w14:paraId="61236569" w14:textId="77777777" w:rsidR="007C6196" w:rsidRPr="007C6196" w:rsidRDefault="007C6196" w:rsidP="007C6196">
      <w:pPr>
        <w:rPr>
          <w:rFonts w:ascii="Arial" w:hAnsi="Arial" w:cs="Arial"/>
          <w:sz w:val="22"/>
          <w:szCs w:val="22"/>
        </w:rPr>
      </w:pPr>
    </w:p>
    <w:p w14:paraId="25F6585E" w14:textId="77777777" w:rsidR="007C6196" w:rsidRPr="007C6196" w:rsidRDefault="007C6196" w:rsidP="007C6196">
      <w:pPr>
        <w:jc w:val="left"/>
        <w:rPr>
          <w:rFonts w:ascii="Arial" w:hAnsi="Arial" w:cs="Arial"/>
          <w:sz w:val="22"/>
          <w:szCs w:val="22"/>
        </w:rPr>
      </w:pPr>
    </w:p>
    <w:p w14:paraId="76A8E536" w14:textId="77777777" w:rsidR="007C6196" w:rsidRPr="007C6196" w:rsidRDefault="007C6196" w:rsidP="00F24088">
      <w:pPr>
        <w:numPr>
          <w:ilvl w:val="0"/>
          <w:numId w:val="13"/>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486E4B5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5DE1519B" w14:textId="77777777" w:rsidTr="002631FF">
        <w:tc>
          <w:tcPr>
            <w:tcW w:w="624" w:type="pct"/>
            <w:tcBorders>
              <w:top w:val="nil"/>
              <w:left w:val="nil"/>
              <w:bottom w:val="nil"/>
              <w:right w:val="single" w:sz="12" w:space="0" w:color="auto"/>
            </w:tcBorders>
            <w:shd w:val="clear" w:color="auto" w:fill="auto"/>
          </w:tcPr>
          <w:p w14:paraId="4A4E2DA3"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439B3E9"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4B7C87D" w14:textId="77777777" w:rsidR="007C6196" w:rsidRPr="007C6196" w:rsidRDefault="007C6196" w:rsidP="007C6196">
            <w:pPr>
              <w:keepNext/>
              <w:ind w:left="993" w:right="82" w:hanging="993"/>
              <w:jc w:val="center"/>
            </w:pPr>
            <w:r w:rsidRPr="007C6196">
              <w:t>Steps</w:t>
            </w:r>
          </w:p>
        </w:tc>
        <w:permStart w:id="118689212"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932AE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8689212" w:displacedByCustomXml="prev"/>
      </w:tr>
      <w:tr w:rsidR="007C6196" w:rsidRPr="007C6196" w14:paraId="745C1DA7" w14:textId="77777777" w:rsidTr="002631FF">
        <w:trPr>
          <w:trHeight w:val="425"/>
          <w:hidden/>
        </w:trPr>
        <w:tc>
          <w:tcPr>
            <w:tcW w:w="624" w:type="pct"/>
            <w:tcBorders>
              <w:top w:val="nil"/>
              <w:left w:val="nil"/>
              <w:bottom w:val="nil"/>
              <w:right w:val="single" w:sz="12" w:space="0" w:color="auto"/>
            </w:tcBorders>
          </w:tcPr>
          <w:p w14:paraId="28048CEA"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19EAC2C" w14:textId="05B31446" w:rsidR="007C6196" w:rsidRPr="007C6196" w:rsidRDefault="00F122B9" w:rsidP="007C6196">
            <w:pPr>
              <w:ind w:right="82"/>
              <w:jc w:val="center"/>
              <w:rPr>
                <w:rFonts w:ascii="Arial" w:hAnsi="Arial" w:cs="Arial"/>
                <w:sz w:val="22"/>
                <w:szCs w:val="22"/>
              </w:rPr>
            </w:pPr>
            <w:permStart w:id="512311103" w:edGrp="everyone"/>
            <w:r>
              <w:rPr>
                <w:rFonts w:ascii="Arial" w:hAnsi="Arial" w:cs="Arial"/>
                <w:sz w:val="22"/>
                <w:szCs w:val="22"/>
              </w:rPr>
              <w:t xml:space="preserve">2 </w:t>
            </w:r>
            <w:permEnd w:id="512311103"/>
          </w:p>
        </w:tc>
        <w:tc>
          <w:tcPr>
            <w:tcW w:w="2945" w:type="pct"/>
            <w:tcBorders>
              <w:left w:val="single" w:sz="4" w:space="0" w:color="auto"/>
            </w:tcBorders>
            <w:shd w:val="clear" w:color="auto" w:fill="auto"/>
            <w:vAlign w:val="center"/>
          </w:tcPr>
          <w:p w14:paraId="4F3FF28B"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6348A12D" w14:textId="77777777" w:rsidR="007C6196" w:rsidRPr="007C6196" w:rsidRDefault="007C6196" w:rsidP="007C6196">
            <w:pPr>
              <w:ind w:left="993" w:hanging="993"/>
            </w:pPr>
          </w:p>
        </w:tc>
      </w:tr>
      <w:tr w:rsidR="007C6196" w:rsidRPr="007C6196" w14:paraId="453AAB13" w14:textId="77777777" w:rsidTr="002631FF">
        <w:trPr>
          <w:trHeight w:val="425"/>
          <w:hidden/>
        </w:trPr>
        <w:tc>
          <w:tcPr>
            <w:tcW w:w="624" w:type="pct"/>
            <w:tcBorders>
              <w:top w:val="nil"/>
              <w:left w:val="nil"/>
              <w:bottom w:val="nil"/>
              <w:right w:val="single" w:sz="12" w:space="0" w:color="auto"/>
            </w:tcBorders>
          </w:tcPr>
          <w:p w14:paraId="0CEA758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9AA5D49" w14:textId="5EC54115" w:rsidR="007C6196" w:rsidRPr="007C6196" w:rsidRDefault="00F122B9" w:rsidP="007C6196">
            <w:pPr>
              <w:ind w:right="82"/>
              <w:jc w:val="center"/>
              <w:rPr>
                <w:rFonts w:ascii="Arial" w:hAnsi="Arial" w:cs="Arial"/>
                <w:sz w:val="22"/>
                <w:szCs w:val="22"/>
              </w:rPr>
            </w:pPr>
            <w:permStart w:id="837294262" w:edGrp="everyone"/>
            <w:r>
              <w:rPr>
                <w:rFonts w:ascii="Arial" w:hAnsi="Arial" w:cs="Arial"/>
                <w:sz w:val="22"/>
                <w:szCs w:val="22"/>
              </w:rPr>
              <w:t xml:space="preserve">4 </w:t>
            </w:r>
            <w:permEnd w:id="837294262"/>
          </w:p>
        </w:tc>
        <w:tc>
          <w:tcPr>
            <w:tcW w:w="2945" w:type="pct"/>
            <w:tcBorders>
              <w:left w:val="single" w:sz="4" w:space="0" w:color="auto"/>
            </w:tcBorders>
            <w:shd w:val="clear" w:color="auto" w:fill="auto"/>
            <w:vAlign w:val="center"/>
          </w:tcPr>
          <w:p w14:paraId="37C96C52"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454D6579" w14:textId="77777777" w:rsidR="007C6196" w:rsidRPr="007C6196" w:rsidRDefault="007C6196" w:rsidP="007C6196">
            <w:pPr>
              <w:ind w:left="993" w:hanging="993"/>
            </w:pPr>
          </w:p>
        </w:tc>
      </w:tr>
      <w:tr w:rsidR="007C6196" w:rsidRPr="007C6196" w14:paraId="2598A5CD" w14:textId="77777777" w:rsidTr="002631FF">
        <w:trPr>
          <w:trHeight w:val="425"/>
          <w:hidden/>
        </w:trPr>
        <w:tc>
          <w:tcPr>
            <w:tcW w:w="624" w:type="pct"/>
            <w:tcBorders>
              <w:top w:val="nil"/>
              <w:left w:val="nil"/>
              <w:bottom w:val="nil"/>
              <w:right w:val="single" w:sz="12" w:space="0" w:color="auto"/>
            </w:tcBorders>
          </w:tcPr>
          <w:p w14:paraId="76C1C2C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2595191" w14:textId="6A5D1E18" w:rsidR="007C6196" w:rsidRPr="007C6196" w:rsidRDefault="00F122B9" w:rsidP="007C6196">
            <w:pPr>
              <w:ind w:right="82"/>
              <w:jc w:val="center"/>
              <w:rPr>
                <w:rFonts w:ascii="Arial" w:hAnsi="Arial" w:cs="Arial"/>
                <w:sz w:val="22"/>
                <w:szCs w:val="22"/>
              </w:rPr>
            </w:pPr>
            <w:permStart w:id="555371031" w:edGrp="everyone"/>
            <w:r>
              <w:rPr>
                <w:rFonts w:ascii="Arial" w:hAnsi="Arial" w:cs="Arial"/>
                <w:sz w:val="22"/>
                <w:szCs w:val="22"/>
              </w:rPr>
              <w:t xml:space="preserve">3 </w:t>
            </w:r>
            <w:permEnd w:id="555371031"/>
          </w:p>
        </w:tc>
        <w:tc>
          <w:tcPr>
            <w:tcW w:w="2945" w:type="pct"/>
            <w:tcBorders>
              <w:left w:val="single" w:sz="4" w:space="0" w:color="auto"/>
            </w:tcBorders>
            <w:shd w:val="clear" w:color="auto" w:fill="auto"/>
            <w:vAlign w:val="center"/>
          </w:tcPr>
          <w:p w14:paraId="379AC712"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47D3DB80" w14:textId="77777777" w:rsidR="007C6196" w:rsidRPr="007C6196" w:rsidRDefault="007C6196" w:rsidP="007C6196">
            <w:pPr>
              <w:ind w:left="993" w:hanging="993"/>
            </w:pPr>
          </w:p>
        </w:tc>
      </w:tr>
      <w:tr w:rsidR="007C6196" w:rsidRPr="007C6196" w14:paraId="208B3946" w14:textId="77777777" w:rsidTr="002631FF">
        <w:trPr>
          <w:trHeight w:val="425"/>
          <w:hidden/>
        </w:trPr>
        <w:tc>
          <w:tcPr>
            <w:tcW w:w="624" w:type="pct"/>
            <w:tcBorders>
              <w:top w:val="nil"/>
              <w:left w:val="nil"/>
              <w:bottom w:val="nil"/>
              <w:right w:val="single" w:sz="12" w:space="0" w:color="auto"/>
            </w:tcBorders>
          </w:tcPr>
          <w:p w14:paraId="6C1D7D5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25D7015" w14:textId="573F4DF3" w:rsidR="007C6196" w:rsidRPr="007C6196" w:rsidRDefault="00F122B9" w:rsidP="007C6196">
            <w:pPr>
              <w:ind w:right="82"/>
              <w:jc w:val="center"/>
              <w:rPr>
                <w:rFonts w:ascii="Arial" w:hAnsi="Arial" w:cs="Arial"/>
                <w:sz w:val="22"/>
                <w:szCs w:val="22"/>
              </w:rPr>
            </w:pPr>
            <w:permStart w:id="991111281" w:edGrp="everyone"/>
            <w:r>
              <w:rPr>
                <w:rFonts w:ascii="Arial" w:hAnsi="Arial" w:cs="Arial"/>
                <w:sz w:val="22"/>
                <w:szCs w:val="22"/>
              </w:rPr>
              <w:t xml:space="preserve">5 </w:t>
            </w:r>
            <w:permEnd w:id="991111281"/>
          </w:p>
        </w:tc>
        <w:tc>
          <w:tcPr>
            <w:tcW w:w="2945" w:type="pct"/>
            <w:tcBorders>
              <w:left w:val="single" w:sz="4" w:space="0" w:color="auto"/>
            </w:tcBorders>
            <w:shd w:val="clear" w:color="auto" w:fill="auto"/>
            <w:vAlign w:val="center"/>
          </w:tcPr>
          <w:p w14:paraId="15A19F96"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7473FBAE" w14:textId="77777777" w:rsidR="007C6196" w:rsidRPr="007C6196" w:rsidRDefault="007C6196" w:rsidP="007C6196">
            <w:pPr>
              <w:ind w:left="993" w:hanging="993"/>
            </w:pPr>
          </w:p>
        </w:tc>
      </w:tr>
      <w:tr w:rsidR="007C6196" w:rsidRPr="007C6196" w14:paraId="56FF3DEB" w14:textId="77777777" w:rsidTr="002631FF">
        <w:trPr>
          <w:trHeight w:val="425"/>
          <w:hidden/>
        </w:trPr>
        <w:tc>
          <w:tcPr>
            <w:tcW w:w="624" w:type="pct"/>
            <w:tcBorders>
              <w:top w:val="nil"/>
              <w:left w:val="nil"/>
              <w:bottom w:val="nil"/>
              <w:right w:val="single" w:sz="12" w:space="0" w:color="auto"/>
            </w:tcBorders>
          </w:tcPr>
          <w:p w14:paraId="1820FE0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4BE5D4F" w14:textId="2358A33F" w:rsidR="007C6196" w:rsidRPr="007C6196" w:rsidRDefault="00F122B9" w:rsidP="007C6196">
            <w:pPr>
              <w:ind w:right="82"/>
              <w:jc w:val="center"/>
              <w:rPr>
                <w:rFonts w:ascii="Arial" w:hAnsi="Arial" w:cs="Arial"/>
                <w:sz w:val="22"/>
                <w:szCs w:val="22"/>
              </w:rPr>
            </w:pPr>
            <w:permStart w:id="584783076" w:edGrp="everyone"/>
            <w:r>
              <w:rPr>
                <w:rFonts w:ascii="Arial" w:hAnsi="Arial" w:cs="Arial"/>
                <w:sz w:val="22"/>
                <w:szCs w:val="22"/>
              </w:rPr>
              <w:t xml:space="preserve">1 </w:t>
            </w:r>
            <w:permEnd w:id="584783076"/>
          </w:p>
        </w:tc>
        <w:tc>
          <w:tcPr>
            <w:tcW w:w="2945" w:type="pct"/>
            <w:tcBorders>
              <w:left w:val="single" w:sz="4" w:space="0" w:color="auto"/>
            </w:tcBorders>
            <w:shd w:val="clear" w:color="auto" w:fill="auto"/>
            <w:vAlign w:val="center"/>
          </w:tcPr>
          <w:p w14:paraId="560E88D3"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06A3DA6D" w14:textId="77777777" w:rsidR="007C6196" w:rsidRPr="007C6196" w:rsidRDefault="007C6196" w:rsidP="007C6196">
            <w:pPr>
              <w:ind w:left="993" w:hanging="993"/>
            </w:pPr>
          </w:p>
        </w:tc>
      </w:tr>
      <w:tr w:rsidR="007C6196" w:rsidRPr="007C6196" w14:paraId="101F880B" w14:textId="77777777" w:rsidTr="002631FF">
        <w:trPr>
          <w:trHeight w:val="425"/>
          <w:hidden/>
        </w:trPr>
        <w:tc>
          <w:tcPr>
            <w:tcW w:w="624" w:type="pct"/>
            <w:tcBorders>
              <w:top w:val="nil"/>
              <w:left w:val="nil"/>
              <w:bottom w:val="nil"/>
              <w:right w:val="single" w:sz="12" w:space="0" w:color="auto"/>
            </w:tcBorders>
          </w:tcPr>
          <w:p w14:paraId="18F754AA"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377ADA3" w14:textId="7F1C816E" w:rsidR="007C6196" w:rsidRPr="007C6196" w:rsidRDefault="00F122B9" w:rsidP="007C6196">
            <w:pPr>
              <w:ind w:right="82"/>
              <w:jc w:val="center"/>
              <w:rPr>
                <w:rFonts w:ascii="Arial" w:hAnsi="Arial" w:cs="Arial"/>
                <w:sz w:val="22"/>
                <w:szCs w:val="22"/>
              </w:rPr>
            </w:pPr>
            <w:permStart w:id="581137963" w:edGrp="everyone"/>
            <w:r>
              <w:rPr>
                <w:rFonts w:ascii="Arial" w:hAnsi="Arial" w:cs="Arial"/>
                <w:sz w:val="22"/>
                <w:szCs w:val="22"/>
              </w:rPr>
              <w:t xml:space="preserve">4 </w:t>
            </w:r>
            <w:permEnd w:id="581137963"/>
          </w:p>
        </w:tc>
        <w:tc>
          <w:tcPr>
            <w:tcW w:w="2945" w:type="pct"/>
            <w:tcBorders>
              <w:left w:val="single" w:sz="4" w:space="0" w:color="auto"/>
              <w:bottom w:val="single" w:sz="12" w:space="0" w:color="auto"/>
            </w:tcBorders>
            <w:shd w:val="clear" w:color="auto" w:fill="auto"/>
            <w:vAlign w:val="center"/>
          </w:tcPr>
          <w:p w14:paraId="014D22AE"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0738263C" w14:textId="77777777" w:rsidR="007C6196" w:rsidRPr="007C6196" w:rsidRDefault="007C6196" w:rsidP="007C6196">
            <w:pPr>
              <w:ind w:left="993" w:hanging="993"/>
            </w:pPr>
          </w:p>
        </w:tc>
      </w:tr>
    </w:tbl>
    <w:p w14:paraId="24B2CE79" w14:textId="77777777" w:rsidR="007C6196" w:rsidRPr="007C6196" w:rsidRDefault="007C6196" w:rsidP="007C6196">
      <w:pPr>
        <w:ind w:right="-24"/>
        <w:rPr>
          <w:rFonts w:ascii="Arial" w:hAnsi="Arial" w:cs="Arial"/>
          <w:sz w:val="22"/>
          <w:szCs w:val="22"/>
        </w:rPr>
      </w:pPr>
    </w:p>
    <w:p w14:paraId="7AA7CA3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2048DE9" w14:textId="77777777" w:rsidR="007C6196" w:rsidRPr="007C6196" w:rsidRDefault="007C6196" w:rsidP="00F24088">
      <w:pPr>
        <w:numPr>
          <w:ilvl w:val="0"/>
          <w:numId w:val="13"/>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4CDF588B" w14:textId="77777777" w:rsidTr="002631FF">
        <w:tc>
          <w:tcPr>
            <w:tcW w:w="987" w:type="dxa"/>
          </w:tcPr>
          <w:p w14:paraId="53C4E641" w14:textId="77777777" w:rsidR="007C6196" w:rsidRPr="007C6196" w:rsidRDefault="007C6196" w:rsidP="007C6196">
            <w:pPr>
              <w:jc w:val="left"/>
              <w:rPr>
                <w:b/>
              </w:rPr>
            </w:pPr>
            <w:r w:rsidRPr="007C6196">
              <w:rPr>
                <w:b/>
              </w:rPr>
              <w:t>Task ID</w:t>
            </w:r>
          </w:p>
        </w:tc>
        <w:tc>
          <w:tcPr>
            <w:tcW w:w="4395" w:type="dxa"/>
          </w:tcPr>
          <w:p w14:paraId="43C237CF" w14:textId="77777777" w:rsidR="007C6196" w:rsidRPr="007C6196" w:rsidRDefault="007C6196" w:rsidP="007C6196">
            <w:pPr>
              <w:jc w:val="left"/>
              <w:rPr>
                <w:b/>
              </w:rPr>
            </w:pPr>
            <w:r w:rsidRPr="007C6196">
              <w:rPr>
                <w:b/>
              </w:rPr>
              <w:t>Task</w:t>
            </w:r>
          </w:p>
        </w:tc>
        <w:tc>
          <w:tcPr>
            <w:tcW w:w="1275" w:type="dxa"/>
          </w:tcPr>
          <w:p w14:paraId="0CE3E522" w14:textId="77777777" w:rsidR="007C6196" w:rsidRPr="007C6196" w:rsidRDefault="007C6196" w:rsidP="007C6196">
            <w:pPr>
              <w:jc w:val="left"/>
              <w:rPr>
                <w:b/>
              </w:rPr>
            </w:pPr>
            <w:r w:rsidRPr="007C6196">
              <w:rPr>
                <w:b/>
              </w:rPr>
              <w:t>Preceding event</w:t>
            </w:r>
          </w:p>
        </w:tc>
        <w:tc>
          <w:tcPr>
            <w:tcW w:w="851" w:type="dxa"/>
          </w:tcPr>
          <w:p w14:paraId="1DD9F02B" w14:textId="77777777" w:rsidR="007C6196" w:rsidRPr="007C6196" w:rsidRDefault="007C6196" w:rsidP="007C6196">
            <w:pPr>
              <w:jc w:val="left"/>
              <w:rPr>
                <w:b/>
              </w:rPr>
            </w:pPr>
            <w:r w:rsidRPr="007C6196">
              <w:rPr>
                <w:b/>
              </w:rPr>
              <w:t>Nodes</w:t>
            </w:r>
          </w:p>
        </w:tc>
      </w:tr>
      <w:tr w:rsidR="007C6196" w:rsidRPr="007C6196" w14:paraId="3CFA1ED9" w14:textId="77777777" w:rsidTr="002631FF">
        <w:tc>
          <w:tcPr>
            <w:tcW w:w="987" w:type="dxa"/>
          </w:tcPr>
          <w:p w14:paraId="2F54ABCE" w14:textId="77777777" w:rsidR="007C6196" w:rsidRPr="007C6196" w:rsidRDefault="007C6196" w:rsidP="007C6196">
            <w:pPr>
              <w:jc w:val="left"/>
            </w:pPr>
            <w:r w:rsidRPr="007C6196">
              <w:t>A</w:t>
            </w:r>
          </w:p>
        </w:tc>
        <w:tc>
          <w:tcPr>
            <w:tcW w:w="4395" w:type="dxa"/>
          </w:tcPr>
          <w:p w14:paraId="5E4FD979" w14:textId="77777777" w:rsidR="007C6196" w:rsidRPr="007C6196" w:rsidRDefault="007C6196" w:rsidP="007C6196">
            <w:pPr>
              <w:jc w:val="left"/>
            </w:pPr>
            <w:r w:rsidRPr="007C6196">
              <w:t>Make enquiries and order all materials required</w:t>
            </w:r>
          </w:p>
        </w:tc>
        <w:tc>
          <w:tcPr>
            <w:tcW w:w="1275" w:type="dxa"/>
          </w:tcPr>
          <w:p w14:paraId="3856D66B" w14:textId="77777777" w:rsidR="007C6196" w:rsidRPr="007C6196" w:rsidRDefault="007C6196" w:rsidP="007C6196">
            <w:pPr>
              <w:jc w:val="left"/>
            </w:pPr>
            <w:r w:rsidRPr="007C6196">
              <w:t>Start</w:t>
            </w:r>
          </w:p>
        </w:tc>
        <w:tc>
          <w:tcPr>
            <w:tcW w:w="851" w:type="dxa"/>
          </w:tcPr>
          <w:p w14:paraId="766C8A14" w14:textId="77777777" w:rsidR="007C6196" w:rsidRPr="007C6196" w:rsidRDefault="007C6196" w:rsidP="007C6196">
            <w:pPr>
              <w:jc w:val="left"/>
            </w:pPr>
            <w:r w:rsidRPr="007C6196">
              <w:t>1</w:t>
            </w:r>
          </w:p>
        </w:tc>
      </w:tr>
      <w:tr w:rsidR="007C6196" w:rsidRPr="007C6196" w14:paraId="5315EB5F" w14:textId="77777777" w:rsidTr="002631FF">
        <w:tc>
          <w:tcPr>
            <w:tcW w:w="987" w:type="dxa"/>
          </w:tcPr>
          <w:p w14:paraId="627E2ECA" w14:textId="77777777" w:rsidR="007C6196" w:rsidRPr="007C6196" w:rsidRDefault="007C6196" w:rsidP="007C6196">
            <w:pPr>
              <w:jc w:val="left"/>
            </w:pPr>
            <w:r w:rsidRPr="007C6196">
              <w:t>B</w:t>
            </w:r>
          </w:p>
        </w:tc>
        <w:tc>
          <w:tcPr>
            <w:tcW w:w="4395" w:type="dxa"/>
          </w:tcPr>
          <w:p w14:paraId="1DD5F1EC" w14:textId="77777777" w:rsidR="007C6196" w:rsidRPr="007C6196" w:rsidRDefault="007C6196" w:rsidP="007C6196">
            <w:pPr>
              <w:jc w:val="left"/>
            </w:pPr>
            <w:r w:rsidRPr="007C6196">
              <w:t>Wait for bricks, sand and cement to arrive</w:t>
            </w:r>
          </w:p>
        </w:tc>
        <w:tc>
          <w:tcPr>
            <w:tcW w:w="1275" w:type="dxa"/>
          </w:tcPr>
          <w:p w14:paraId="33AEABD9" w14:textId="77777777" w:rsidR="007C6196" w:rsidRPr="007C6196" w:rsidRDefault="007C6196" w:rsidP="007C6196">
            <w:pPr>
              <w:jc w:val="left"/>
            </w:pPr>
            <w:r w:rsidRPr="007C6196">
              <w:t>A</w:t>
            </w:r>
          </w:p>
        </w:tc>
        <w:tc>
          <w:tcPr>
            <w:tcW w:w="851" w:type="dxa"/>
          </w:tcPr>
          <w:p w14:paraId="4F0377C0" w14:textId="77777777" w:rsidR="007C6196" w:rsidRPr="007C6196" w:rsidRDefault="007C6196" w:rsidP="007C6196">
            <w:pPr>
              <w:jc w:val="left"/>
            </w:pPr>
            <w:r w:rsidRPr="007C6196">
              <w:t>2</w:t>
            </w:r>
          </w:p>
        </w:tc>
      </w:tr>
      <w:tr w:rsidR="007C6196" w:rsidRPr="007C6196" w14:paraId="183AC1D8" w14:textId="77777777" w:rsidTr="002631FF">
        <w:tc>
          <w:tcPr>
            <w:tcW w:w="987" w:type="dxa"/>
          </w:tcPr>
          <w:p w14:paraId="0AF38790" w14:textId="77777777" w:rsidR="007C6196" w:rsidRPr="007C6196" w:rsidRDefault="007C6196" w:rsidP="007C6196">
            <w:pPr>
              <w:jc w:val="left"/>
            </w:pPr>
            <w:r w:rsidRPr="007C6196">
              <w:t>C</w:t>
            </w:r>
          </w:p>
        </w:tc>
        <w:tc>
          <w:tcPr>
            <w:tcW w:w="4395" w:type="dxa"/>
          </w:tcPr>
          <w:p w14:paraId="3BA44FF1" w14:textId="77777777" w:rsidR="007C6196" w:rsidRPr="007C6196" w:rsidRDefault="007C6196" w:rsidP="007C6196">
            <w:pPr>
              <w:jc w:val="left"/>
            </w:pPr>
            <w:r w:rsidRPr="007C6196">
              <w:t>Clear vegetation from the site</w:t>
            </w:r>
          </w:p>
        </w:tc>
        <w:tc>
          <w:tcPr>
            <w:tcW w:w="1275" w:type="dxa"/>
          </w:tcPr>
          <w:p w14:paraId="299BA5F9" w14:textId="77777777" w:rsidR="007C6196" w:rsidRPr="007C6196" w:rsidRDefault="007C6196" w:rsidP="007C6196">
            <w:pPr>
              <w:jc w:val="left"/>
            </w:pPr>
            <w:r w:rsidRPr="007C6196">
              <w:t>A</w:t>
            </w:r>
          </w:p>
        </w:tc>
        <w:tc>
          <w:tcPr>
            <w:tcW w:w="851" w:type="dxa"/>
          </w:tcPr>
          <w:p w14:paraId="533AF7A1" w14:textId="77777777" w:rsidR="007C6196" w:rsidRPr="007C6196" w:rsidRDefault="007C6196" w:rsidP="007C6196">
            <w:pPr>
              <w:jc w:val="left"/>
            </w:pPr>
            <w:r w:rsidRPr="007C6196">
              <w:t>2</w:t>
            </w:r>
          </w:p>
        </w:tc>
      </w:tr>
      <w:tr w:rsidR="007C6196" w:rsidRPr="007C6196" w14:paraId="36AD2926" w14:textId="77777777" w:rsidTr="002631FF">
        <w:tc>
          <w:tcPr>
            <w:tcW w:w="987" w:type="dxa"/>
          </w:tcPr>
          <w:p w14:paraId="212B3398" w14:textId="77777777" w:rsidR="007C6196" w:rsidRPr="007C6196" w:rsidRDefault="007C6196" w:rsidP="007C6196">
            <w:pPr>
              <w:jc w:val="left"/>
            </w:pPr>
            <w:r w:rsidRPr="007C6196">
              <w:t>D</w:t>
            </w:r>
          </w:p>
        </w:tc>
        <w:tc>
          <w:tcPr>
            <w:tcW w:w="4395" w:type="dxa"/>
          </w:tcPr>
          <w:p w14:paraId="11670392" w14:textId="77777777" w:rsidR="007C6196" w:rsidRPr="007C6196" w:rsidRDefault="007C6196" w:rsidP="007C6196">
            <w:pPr>
              <w:jc w:val="left"/>
            </w:pPr>
            <w:r w:rsidRPr="007C6196">
              <w:t>Order concrete to be delivered</w:t>
            </w:r>
          </w:p>
        </w:tc>
        <w:tc>
          <w:tcPr>
            <w:tcW w:w="1275" w:type="dxa"/>
          </w:tcPr>
          <w:p w14:paraId="3800B81B" w14:textId="77777777" w:rsidR="007C6196" w:rsidRPr="007C6196" w:rsidRDefault="007C6196" w:rsidP="007C6196">
            <w:pPr>
              <w:jc w:val="left"/>
            </w:pPr>
            <w:r w:rsidRPr="007C6196">
              <w:t>A</w:t>
            </w:r>
          </w:p>
        </w:tc>
        <w:tc>
          <w:tcPr>
            <w:tcW w:w="851" w:type="dxa"/>
          </w:tcPr>
          <w:p w14:paraId="0EA3A2E7" w14:textId="77777777" w:rsidR="007C6196" w:rsidRPr="007C6196" w:rsidRDefault="007C6196" w:rsidP="007C6196">
            <w:pPr>
              <w:jc w:val="left"/>
            </w:pPr>
            <w:r w:rsidRPr="007C6196">
              <w:t>2</w:t>
            </w:r>
          </w:p>
        </w:tc>
      </w:tr>
      <w:tr w:rsidR="007C6196" w:rsidRPr="007C6196" w14:paraId="4F357651" w14:textId="77777777" w:rsidTr="002631FF">
        <w:tc>
          <w:tcPr>
            <w:tcW w:w="987" w:type="dxa"/>
          </w:tcPr>
          <w:p w14:paraId="2C10573F" w14:textId="77777777" w:rsidR="007C6196" w:rsidRPr="007C6196" w:rsidRDefault="007C6196" w:rsidP="007C6196">
            <w:pPr>
              <w:jc w:val="left"/>
            </w:pPr>
            <w:r w:rsidRPr="007C6196">
              <w:t>E</w:t>
            </w:r>
          </w:p>
        </w:tc>
        <w:tc>
          <w:tcPr>
            <w:tcW w:w="4395" w:type="dxa"/>
          </w:tcPr>
          <w:p w14:paraId="09EFC775" w14:textId="77777777" w:rsidR="007C6196" w:rsidRPr="007C6196" w:rsidRDefault="007C6196" w:rsidP="007C6196">
            <w:pPr>
              <w:jc w:val="left"/>
            </w:pPr>
            <w:r w:rsidRPr="007C6196">
              <w:t>Dig the trench</w:t>
            </w:r>
          </w:p>
        </w:tc>
        <w:tc>
          <w:tcPr>
            <w:tcW w:w="1275" w:type="dxa"/>
          </w:tcPr>
          <w:p w14:paraId="4EC3967D" w14:textId="77777777" w:rsidR="007C6196" w:rsidRPr="007C6196" w:rsidRDefault="007C6196" w:rsidP="007C6196">
            <w:pPr>
              <w:jc w:val="left"/>
            </w:pPr>
            <w:r w:rsidRPr="007C6196">
              <w:t>C</w:t>
            </w:r>
          </w:p>
        </w:tc>
        <w:tc>
          <w:tcPr>
            <w:tcW w:w="851" w:type="dxa"/>
          </w:tcPr>
          <w:p w14:paraId="40712216" w14:textId="77777777" w:rsidR="007C6196" w:rsidRPr="007C6196" w:rsidRDefault="007C6196" w:rsidP="007C6196">
            <w:pPr>
              <w:jc w:val="left"/>
            </w:pPr>
            <w:r w:rsidRPr="007C6196">
              <w:t>4</w:t>
            </w:r>
          </w:p>
        </w:tc>
      </w:tr>
      <w:tr w:rsidR="007C6196" w:rsidRPr="007C6196" w14:paraId="08CE8815" w14:textId="77777777" w:rsidTr="002631FF">
        <w:tc>
          <w:tcPr>
            <w:tcW w:w="987" w:type="dxa"/>
          </w:tcPr>
          <w:p w14:paraId="5108D079" w14:textId="77777777" w:rsidR="007C6196" w:rsidRPr="007C6196" w:rsidRDefault="007C6196" w:rsidP="007C6196">
            <w:pPr>
              <w:jc w:val="left"/>
            </w:pPr>
            <w:r w:rsidRPr="007C6196">
              <w:t>F</w:t>
            </w:r>
          </w:p>
        </w:tc>
        <w:tc>
          <w:tcPr>
            <w:tcW w:w="4395" w:type="dxa"/>
          </w:tcPr>
          <w:p w14:paraId="5A32A3FF" w14:textId="77777777" w:rsidR="007C6196" w:rsidRPr="007C6196" w:rsidRDefault="007C6196" w:rsidP="007C6196">
            <w:pPr>
              <w:jc w:val="left"/>
            </w:pPr>
            <w:r w:rsidRPr="007C6196">
              <w:t>Pour the footings</w:t>
            </w:r>
          </w:p>
        </w:tc>
        <w:tc>
          <w:tcPr>
            <w:tcW w:w="1275" w:type="dxa"/>
          </w:tcPr>
          <w:p w14:paraId="63CA5902" w14:textId="77777777" w:rsidR="007C6196" w:rsidRPr="007C6196" w:rsidRDefault="007C6196" w:rsidP="007C6196">
            <w:pPr>
              <w:jc w:val="left"/>
            </w:pPr>
            <w:r w:rsidRPr="007C6196">
              <w:t>E</w:t>
            </w:r>
          </w:p>
        </w:tc>
        <w:tc>
          <w:tcPr>
            <w:tcW w:w="851" w:type="dxa"/>
          </w:tcPr>
          <w:p w14:paraId="64C586BA" w14:textId="77777777" w:rsidR="007C6196" w:rsidRPr="007C6196" w:rsidRDefault="007C6196" w:rsidP="007C6196">
            <w:pPr>
              <w:jc w:val="left"/>
            </w:pPr>
            <w:r w:rsidRPr="007C6196">
              <w:t>5</w:t>
            </w:r>
          </w:p>
        </w:tc>
      </w:tr>
      <w:tr w:rsidR="007C6196" w:rsidRPr="007C6196" w14:paraId="47312A4F" w14:textId="77777777" w:rsidTr="002631FF">
        <w:tc>
          <w:tcPr>
            <w:tcW w:w="987" w:type="dxa"/>
          </w:tcPr>
          <w:p w14:paraId="7647406D" w14:textId="77777777" w:rsidR="007C6196" w:rsidRPr="007C6196" w:rsidRDefault="007C6196" w:rsidP="007C6196">
            <w:pPr>
              <w:jc w:val="left"/>
            </w:pPr>
            <w:r w:rsidRPr="007C6196">
              <w:t>G</w:t>
            </w:r>
          </w:p>
        </w:tc>
        <w:tc>
          <w:tcPr>
            <w:tcW w:w="4395" w:type="dxa"/>
          </w:tcPr>
          <w:p w14:paraId="267F9BA5" w14:textId="77777777" w:rsidR="007C6196" w:rsidRPr="007C6196" w:rsidRDefault="007C6196" w:rsidP="007C6196">
            <w:pPr>
              <w:jc w:val="left"/>
            </w:pPr>
            <w:r w:rsidRPr="007C6196">
              <w:t>Footings curing time</w:t>
            </w:r>
          </w:p>
        </w:tc>
        <w:tc>
          <w:tcPr>
            <w:tcW w:w="1275" w:type="dxa"/>
          </w:tcPr>
          <w:p w14:paraId="0882E123" w14:textId="77777777" w:rsidR="007C6196" w:rsidRPr="007C6196" w:rsidRDefault="007C6196" w:rsidP="007C6196">
            <w:pPr>
              <w:jc w:val="left"/>
            </w:pPr>
            <w:r w:rsidRPr="007C6196">
              <w:t>F</w:t>
            </w:r>
          </w:p>
        </w:tc>
        <w:tc>
          <w:tcPr>
            <w:tcW w:w="851" w:type="dxa"/>
          </w:tcPr>
          <w:p w14:paraId="2003A72D" w14:textId="77777777" w:rsidR="007C6196" w:rsidRPr="007C6196" w:rsidRDefault="007C6196" w:rsidP="007C6196">
            <w:pPr>
              <w:jc w:val="left"/>
            </w:pPr>
            <w:r w:rsidRPr="007C6196">
              <w:t>6</w:t>
            </w:r>
          </w:p>
        </w:tc>
      </w:tr>
      <w:tr w:rsidR="007C6196" w:rsidRPr="007C6196" w14:paraId="694FA380" w14:textId="77777777" w:rsidTr="002631FF">
        <w:tc>
          <w:tcPr>
            <w:tcW w:w="987" w:type="dxa"/>
          </w:tcPr>
          <w:p w14:paraId="4431050C" w14:textId="77777777" w:rsidR="007C6196" w:rsidRPr="007C6196" w:rsidRDefault="007C6196" w:rsidP="007C6196">
            <w:pPr>
              <w:jc w:val="left"/>
            </w:pPr>
            <w:r w:rsidRPr="007C6196">
              <w:t>H</w:t>
            </w:r>
          </w:p>
        </w:tc>
        <w:tc>
          <w:tcPr>
            <w:tcW w:w="4395" w:type="dxa"/>
          </w:tcPr>
          <w:p w14:paraId="279B69DD" w14:textId="77777777" w:rsidR="007C6196" w:rsidRPr="007C6196" w:rsidRDefault="007C6196" w:rsidP="007C6196">
            <w:pPr>
              <w:jc w:val="left"/>
            </w:pPr>
            <w:r w:rsidRPr="007C6196">
              <w:t>Load the bricks on the site</w:t>
            </w:r>
          </w:p>
        </w:tc>
        <w:tc>
          <w:tcPr>
            <w:tcW w:w="1275" w:type="dxa"/>
          </w:tcPr>
          <w:p w14:paraId="10390839" w14:textId="77777777" w:rsidR="007C6196" w:rsidRPr="007C6196" w:rsidRDefault="007C6196" w:rsidP="007C6196">
            <w:pPr>
              <w:jc w:val="left"/>
            </w:pPr>
            <w:r w:rsidRPr="007C6196">
              <w:t>B</w:t>
            </w:r>
          </w:p>
        </w:tc>
        <w:tc>
          <w:tcPr>
            <w:tcW w:w="851" w:type="dxa"/>
          </w:tcPr>
          <w:p w14:paraId="76FD2A60" w14:textId="77777777" w:rsidR="007C6196" w:rsidRPr="007C6196" w:rsidRDefault="007C6196" w:rsidP="007C6196">
            <w:pPr>
              <w:jc w:val="left"/>
            </w:pPr>
            <w:r w:rsidRPr="007C6196">
              <w:t>3</w:t>
            </w:r>
          </w:p>
        </w:tc>
      </w:tr>
      <w:tr w:rsidR="007C6196" w:rsidRPr="007C6196" w14:paraId="3DC8AA39" w14:textId="77777777" w:rsidTr="002631FF">
        <w:tc>
          <w:tcPr>
            <w:tcW w:w="987" w:type="dxa"/>
          </w:tcPr>
          <w:p w14:paraId="2F4064CE" w14:textId="77777777" w:rsidR="007C6196" w:rsidRPr="007C6196" w:rsidRDefault="007C6196" w:rsidP="007C6196">
            <w:pPr>
              <w:jc w:val="left"/>
            </w:pPr>
            <w:r w:rsidRPr="007C6196">
              <w:t>I</w:t>
            </w:r>
          </w:p>
        </w:tc>
        <w:tc>
          <w:tcPr>
            <w:tcW w:w="4395" w:type="dxa"/>
          </w:tcPr>
          <w:p w14:paraId="5467FD9D" w14:textId="77777777" w:rsidR="007C6196" w:rsidRPr="007C6196" w:rsidRDefault="007C6196" w:rsidP="007C6196">
            <w:pPr>
              <w:jc w:val="left"/>
            </w:pPr>
            <w:r w:rsidRPr="007C6196">
              <w:t>Mix the mortar and lay the bricks</w:t>
            </w:r>
          </w:p>
        </w:tc>
        <w:tc>
          <w:tcPr>
            <w:tcW w:w="1275" w:type="dxa"/>
          </w:tcPr>
          <w:p w14:paraId="34795484" w14:textId="77777777" w:rsidR="007C6196" w:rsidRPr="007C6196" w:rsidRDefault="007C6196" w:rsidP="007C6196">
            <w:pPr>
              <w:jc w:val="left"/>
            </w:pPr>
            <w:r w:rsidRPr="007C6196">
              <w:t>H</w:t>
            </w:r>
          </w:p>
        </w:tc>
        <w:tc>
          <w:tcPr>
            <w:tcW w:w="851" w:type="dxa"/>
          </w:tcPr>
          <w:p w14:paraId="2DAC15AF" w14:textId="77777777" w:rsidR="007C6196" w:rsidRPr="007C6196" w:rsidRDefault="007C6196" w:rsidP="007C6196">
            <w:pPr>
              <w:jc w:val="left"/>
            </w:pPr>
            <w:r w:rsidRPr="007C6196">
              <w:t>7</w:t>
            </w:r>
          </w:p>
        </w:tc>
      </w:tr>
      <w:tr w:rsidR="007C6196" w:rsidRPr="007C6196" w14:paraId="086147DE" w14:textId="77777777" w:rsidTr="002631FF">
        <w:tc>
          <w:tcPr>
            <w:tcW w:w="987" w:type="dxa"/>
          </w:tcPr>
          <w:p w14:paraId="563729C4" w14:textId="77777777" w:rsidR="007C6196" w:rsidRPr="007C6196" w:rsidRDefault="007C6196" w:rsidP="007C6196">
            <w:pPr>
              <w:jc w:val="left"/>
            </w:pPr>
            <w:r w:rsidRPr="007C6196">
              <w:t>J</w:t>
            </w:r>
          </w:p>
        </w:tc>
        <w:tc>
          <w:tcPr>
            <w:tcW w:w="4395" w:type="dxa"/>
          </w:tcPr>
          <w:p w14:paraId="1D4A34F9" w14:textId="77777777" w:rsidR="007C6196" w:rsidRPr="007C6196" w:rsidRDefault="007C6196" w:rsidP="007C6196">
            <w:pPr>
              <w:jc w:val="left"/>
            </w:pPr>
            <w:r w:rsidRPr="007C6196">
              <w:t>Clean rubbish from the area</w:t>
            </w:r>
          </w:p>
        </w:tc>
        <w:tc>
          <w:tcPr>
            <w:tcW w:w="1275" w:type="dxa"/>
          </w:tcPr>
          <w:p w14:paraId="42DEF618" w14:textId="77777777" w:rsidR="007C6196" w:rsidRPr="007C6196" w:rsidRDefault="007C6196" w:rsidP="007C6196">
            <w:pPr>
              <w:jc w:val="left"/>
            </w:pPr>
            <w:r w:rsidRPr="007C6196">
              <w:t>I</w:t>
            </w:r>
          </w:p>
        </w:tc>
        <w:tc>
          <w:tcPr>
            <w:tcW w:w="851" w:type="dxa"/>
          </w:tcPr>
          <w:p w14:paraId="7E93D50D" w14:textId="77777777" w:rsidR="007C6196" w:rsidRPr="007C6196" w:rsidRDefault="007C6196" w:rsidP="007C6196">
            <w:pPr>
              <w:jc w:val="left"/>
            </w:pPr>
            <w:r w:rsidRPr="007C6196">
              <w:t>8</w:t>
            </w:r>
          </w:p>
        </w:tc>
      </w:tr>
      <w:tr w:rsidR="007C6196" w:rsidRPr="007C6196" w14:paraId="56204E37" w14:textId="77777777" w:rsidTr="002631FF">
        <w:tc>
          <w:tcPr>
            <w:tcW w:w="987" w:type="dxa"/>
          </w:tcPr>
          <w:p w14:paraId="170EB1BE" w14:textId="77777777" w:rsidR="007C6196" w:rsidRPr="007C6196" w:rsidRDefault="007C6196" w:rsidP="007C6196">
            <w:pPr>
              <w:jc w:val="left"/>
            </w:pPr>
          </w:p>
        </w:tc>
        <w:tc>
          <w:tcPr>
            <w:tcW w:w="4395" w:type="dxa"/>
          </w:tcPr>
          <w:p w14:paraId="29C5924D" w14:textId="77777777" w:rsidR="007C6196" w:rsidRPr="007C6196" w:rsidRDefault="007C6196" w:rsidP="007C6196">
            <w:pPr>
              <w:jc w:val="left"/>
            </w:pPr>
            <w:r w:rsidRPr="007C6196">
              <w:t>Finish</w:t>
            </w:r>
          </w:p>
        </w:tc>
        <w:tc>
          <w:tcPr>
            <w:tcW w:w="1275" w:type="dxa"/>
          </w:tcPr>
          <w:p w14:paraId="1B8A6A5E" w14:textId="77777777" w:rsidR="007C6196" w:rsidRPr="007C6196" w:rsidRDefault="007C6196" w:rsidP="007C6196">
            <w:pPr>
              <w:jc w:val="left"/>
            </w:pPr>
            <w:r w:rsidRPr="007C6196">
              <w:t>J</w:t>
            </w:r>
          </w:p>
        </w:tc>
        <w:tc>
          <w:tcPr>
            <w:tcW w:w="851" w:type="dxa"/>
          </w:tcPr>
          <w:p w14:paraId="281F5C2F" w14:textId="77777777" w:rsidR="007C6196" w:rsidRPr="007C6196" w:rsidRDefault="007C6196" w:rsidP="007C6196">
            <w:pPr>
              <w:jc w:val="left"/>
            </w:pPr>
            <w:r w:rsidRPr="007C6196">
              <w:t>9</w:t>
            </w:r>
          </w:p>
        </w:tc>
      </w:tr>
    </w:tbl>
    <w:p w14:paraId="30657756"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7DFE2918" wp14:editId="1A7B77EE">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4320249D" w14:textId="416922D7" w:rsidR="007C6196" w:rsidRPr="002F518F" w:rsidRDefault="002F518F" w:rsidP="007C6196">
                            <w:pPr>
                              <w:ind w:right="82"/>
                              <w:jc w:val="left"/>
                              <w:rPr>
                                <w:rFonts w:ascii="Arial" w:hAnsi="Arial" w:cs="Arial"/>
                                <w:sz w:val="22"/>
                                <w:szCs w:val="22"/>
                                <w:lang w:val="en-US"/>
                              </w:rPr>
                            </w:pPr>
                            <w:permStart w:id="814251557" w:edGrp="everyone"/>
                            <w:r>
                              <w:rPr>
                                <w:rFonts w:ascii="Arial" w:hAnsi="Arial" w:cs="Arial"/>
                                <w:sz w:val="22"/>
                                <w:szCs w:val="22"/>
                                <w:lang w:val="en-US"/>
                              </w:rPr>
                              <w:t>G</w:t>
                            </w:r>
                            <w:permEnd w:id="8142515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FE2918"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" filled="f" stroked="f" strokeweight=".5pt">
                <v:textbox>
                  <w:txbxContent>
                    <w:p w14:paraId="4320249D" w14:textId="416922D7" w:rsidR="007C6196" w:rsidRPr="002F518F" w:rsidRDefault="002F518F" w:rsidP="007C6196">
                      <w:pPr>
                        <w:ind w:right="82"/>
                        <w:jc w:val="left"/>
                        <w:rPr>
                          <w:rFonts w:ascii="Arial" w:hAnsi="Arial" w:cs="Arial"/>
                          <w:sz w:val="22"/>
                          <w:szCs w:val="22"/>
                          <w:lang w:val="en-US"/>
                        </w:rPr>
                      </w:pPr>
                      <w:permStart w:id="814251557" w:edGrp="everyone"/>
                      <w:r>
                        <w:rPr>
                          <w:rFonts w:ascii="Arial" w:hAnsi="Arial" w:cs="Arial"/>
                          <w:sz w:val="22"/>
                          <w:szCs w:val="22"/>
                          <w:lang w:val="en-US"/>
                        </w:rPr>
                        <w:t>G</w:t>
                      </w:r>
                      <w:permEnd w:id="81425155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0DB4A2D5" wp14:editId="65D76FC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2AE54AFC" w14:textId="31CB9BB5" w:rsidR="007C6196" w:rsidRPr="002F518F" w:rsidRDefault="002F518F" w:rsidP="007C6196">
                            <w:pPr>
                              <w:ind w:right="82"/>
                              <w:jc w:val="left"/>
                              <w:rPr>
                                <w:rFonts w:ascii="Arial" w:hAnsi="Arial" w:cs="Arial"/>
                                <w:sz w:val="22"/>
                                <w:szCs w:val="22"/>
                                <w:lang w:val="en-US"/>
                              </w:rPr>
                            </w:pPr>
                            <w:permStart w:id="2143166752" w:edGrp="everyone"/>
                            <w:r>
                              <w:rPr>
                                <w:rFonts w:ascii="Arial" w:hAnsi="Arial" w:cs="Arial"/>
                                <w:sz w:val="22"/>
                                <w:szCs w:val="22"/>
                                <w:lang w:val="en-US"/>
                              </w:rPr>
                              <w:t>F</w:t>
                            </w:r>
                            <w:permEnd w:id="21431667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4A2D5"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" filled="f" stroked="f" strokeweight=".5pt">
                <v:textbox>
                  <w:txbxContent>
                    <w:p w14:paraId="2AE54AFC" w14:textId="31CB9BB5" w:rsidR="007C6196" w:rsidRPr="002F518F" w:rsidRDefault="002F518F" w:rsidP="007C6196">
                      <w:pPr>
                        <w:ind w:right="82"/>
                        <w:jc w:val="left"/>
                        <w:rPr>
                          <w:rFonts w:ascii="Arial" w:hAnsi="Arial" w:cs="Arial"/>
                          <w:sz w:val="22"/>
                          <w:szCs w:val="22"/>
                          <w:lang w:val="en-US"/>
                        </w:rPr>
                      </w:pPr>
                      <w:permStart w:id="2143166752" w:edGrp="everyone"/>
                      <w:r>
                        <w:rPr>
                          <w:rFonts w:ascii="Arial" w:hAnsi="Arial" w:cs="Arial"/>
                          <w:sz w:val="22"/>
                          <w:szCs w:val="22"/>
                          <w:lang w:val="en-US"/>
                        </w:rPr>
                        <w:t>F</w:t>
                      </w:r>
                      <w:permEnd w:id="214316675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14E86AE2" wp14:editId="3359130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299B7FFA" w14:textId="3D22C4DB" w:rsidR="007C6196" w:rsidRPr="002F518F" w:rsidRDefault="002F518F" w:rsidP="007C6196">
                            <w:pPr>
                              <w:ind w:right="82"/>
                              <w:jc w:val="left"/>
                              <w:rPr>
                                <w:rFonts w:ascii="Arial" w:hAnsi="Arial" w:cs="Arial"/>
                                <w:sz w:val="22"/>
                                <w:szCs w:val="22"/>
                                <w:lang w:val="en-US"/>
                              </w:rPr>
                            </w:pPr>
                            <w:permStart w:id="1507818085" w:edGrp="everyone"/>
                            <w:r>
                              <w:rPr>
                                <w:rFonts w:ascii="Arial" w:hAnsi="Arial" w:cs="Arial"/>
                                <w:sz w:val="22"/>
                                <w:szCs w:val="22"/>
                                <w:lang w:val="en-US"/>
                              </w:rPr>
                              <w:t xml:space="preserve">H </w:t>
                            </w:r>
                            <w:permEnd w:id="15078180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86AE2"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" filled="f" stroked="f" strokeweight=".5pt">
                <v:textbox>
                  <w:txbxContent>
                    <w:p w14:paraId="299B7FFA" w14:textId="3D22C4DB" w:rsidR="007C6196" w:rsidRPr="002F518F" w:rsidRDefault="002F518F" w:rsidP="007C6196">
                      <w:pPr>
                        <w:ind w:right="82"/>
                        <w:jc w:val="left"/>
                        <w:rPr>
                          <w:rFonts w:ascii="Arial" w:hAnsi="Arial" w:cs="Arial"/>
                          <w:sz w:val="22"/>
                          <w:szCs w:val="22"/>
                          <w:lang w:val="en-US"/>
                        </w:rPr>
                      </w:pPr>
                      <w:permStart w:id="1507818085" w:edGrp="everyone"/>
                      <w:r>
                        <w:rPr>
                          <w:rFonts w:ascii="Arial" w:hAnsi="Arial" w:cs="Arial"/>
                          <w:sz w:val="22"/>
                          <w:szCs w:val="22"/>
                          <w:lang w:val="en-US"/>
                        </w:rPr>
                        <w:t xml:space="preserve">H </w:t>
                      </w:r>
                      <w:permEnd w:id="150781808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7B3CC757" wp14:editId="65B84AD7">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2B805F14" w14:textId="34912117" w:rsidR="007C6196" w:rsidRPr="002F518F" w:rsidRDefault="002F518F" w:rsidP="007C6196">
                            <w:pPr>
                              <w:ind w:right="82"/>
                              <w:jc w:val="left"/>
                              <w:rPr>
                                <w:rFonts w:ascii="Arial" w:hAnsi="Arial" w:cs="Arial"/>
                                <w:sz w:val="22"/>
                                <w:szCs w:val="22"/>
                                <w:lang w:val="en-US"/>
                              </w:rPr>
                            </w:pPr>
                            <w:permStart w:id="1363282442" w:edGrp="everyone"/>
                            <w:r>
                              <w:rPr>
                                <w:rFonts w:ascii="Arial" w:hAnsi="Arial" w:cs="Arial"/>
                                <w:sz w:val="22"/>
                                <w:szCs w:val="22"/>
                                <w:lang w:val="en-US"/>
                              </w:rPr>
                              <w:t xml:space="preserve">E </w:t>
                            </w:r>
                            <w:permEnd w:id="13632824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CC757"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" filled="f" stroked="f" strokeweight=".5pt">
                <v:textbox>
                  <w:txbxContent>
                    <w:p w14:paraId="2B805F14" w14:textId="34912117" w:rsidR="007C6196" w:rsidRPr="002F518F" w:rsidRDefault="002F518F" w:rsidP="007C6196">
                      <w:pPr>
                        <w:ind w:right="82"/>
                        <w:jc w:val="left"/>
                        <w:rPr>
                          <w:rFonts w:ascii="Arial" w:hAnsi="Arial" w:cs="Arial"/>
                          <w:sz w:val="22"/>
                          <w:szCs w:val="22"/>
                          <w:lang w:val="en-US"/>
                        </w:rPr>
                      </w:pPr>
                      <w:permStart w:id="1363282442" w:edGrp="everyone"/>
                      <w:r>
                        <w:rPr>
                          <w:rFonts w:ascii="Arial" w:hAnsi="Arial" w:cs="Arial"/>
                          <w:sz w:val="22"/>
                          <w:szCs w:val="22"/>
                          <w:lang w:val="en-US"/>
                        </w:rPr>
                        <w:t xml:space="preserve">E </w:t>
                      </w:r>
                      <w:permEnd w:id="136328244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6A1C0C38" wp14:editId="510DB2AF">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17B17819" w14:textId="0FABDA3F" w:rsidR="007C6196" w:rsidRPr="002F518F" w:rsidRDefault="002F518F" w:rsidP="007C6196">
                            <w:pPr>
                              <w:ind w:right="82"/>
                              <w:jc w:val="left"/>
                              <w:rPr>
                                <w:rFonts w:ascii="Arial" w:hAnsi="Arial" w:cs="Arial"/>
                                <w:sz w:val="22"/>
                                <w:szCs w:val="22"/>
                                <w:lang w:val="en-US"/>
                              </w:rPr>
                            </w:pPr>
                            <w:permStart w:id="505555474" w:edGrp="everyone"/>
                            <w:r>
                              <w:rPr>
                                <w:rFonts w:ascii="Arial" w:hAnsi="Arial" w:cs="Arial"/>
                                <w:sz w:val="22"/>
                                <w:szCs w:val="22"/>
                                <w:lang w:val="en-US"/>
                              </w:rPr>
                              <w:t>I</w:t>
                            </w:r>
                            <w:permEnd w:id="5055554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C0C38"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" filled="f" stroked="f" strokeweight=".5pt">
                <v:textbox>
                  <w:txbxContent>
                    <w:p w14:paraId="17B17819" w14:textId="0FABDA3F" w:rsidR="007C6196" w:rsidRPr="002F518F" w:rsidRDefault="002F518F" w:rsidP="007C6196">
                      <w:pPr>
                        <w:ind w:right="82"/>
                        <w:jc w:val="left"/>
                        <w:rPr>
                          <w:rFonts w:ascii="Arial" w:hAnsi="Arial" w:cs="Arial"/>
                          <w:sz w:val="22"/>
                          <w:szCs w:val="22"/>
                          <w:lang w:val="en-US"/>
                        </w:rPr>
                      </w:pPr>
                      <w:permStart w:id="505555474" w:edGrp="everyone"/>
                      <w:r>
                        <w:rPr>
                          <w:rFonts w:ascii="Arial" w:hAnsi="Arial" w:cs="Arial"/>
                          <w:sz w:val="22"/>
                          <w:szCs w:val="22"/>
                          <w:lang w:val="en-US"/>
                        </w:rPr>
                        <w:t>I</w:t>
                      </w:r>
                      <w:permEnd w:id="50555547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158CC476" wp14:editId="54599106">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09B49917" w14:textId="6D4E3EB3" w:rsidR="007C6196" w:rsidRPr="002F518F" w:rsidRDefault="002F518F" w:rsidP="007C6196">
                            <w:pPr>
                              <w:ind w:right="82"/>
                              <w:jc w:val="left"/>
                              <w:rPr>
                                <w:rFonts w:ascii="Arial" w:hAnsi="Arial" w:cs="Arial"/>
                                <w:sz w:val="22"/>
                                <w:szCs w:val="22"/>
                                <w:lang w:val="en-US"/>
                              </w:rPr>
                            </w:pPr>
                            <w:permStart w:id="255929246" w:edGrp="everyone"/>
                            <w:r>
                              <w:rPr>
                                <w:rFonts w:ascii="Arial" w:hAnsi="Arial" w:cs="Arial"/>
                                <w:sz w:val="22"/>
                                <w:szCs w:val="22"/>
                                <w:lang w:val="en-US"/>
                              </w:rPr>
                              <w:t>J</w:t>
                            </w:r>
                            <w:permEnd w:id="2559292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CC476"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" filled="f" stroked="f" strokeweight=".5pt">
                <v:textbox>
                  <w:txbxContent>
                    <w:p w14:paraId="09B49917" w14:textId="6D4E3EB3" w:rsidR="007C6196" w:rsidRPr="002F518F" w:rsidRDefault="002F518F" w:rsidP="007C6196">
                      <w:pPr>
                        <w:ind w:right="82"/>
                        <w:jc w:val="left"/>
                        <w:rPr>
                          <w:rFonts w:ascii="Arial" w:hAnsi="Arial" w:cs="Arial"/>
                          <w:sz w:val="22"/>
                          <w:szCs w:val="22"/>
                          <w:lang w:val="en-US"/>
                        </w:rPr>
                      </w:pPr>
                      <w:permStart w:id="255929246" w:edGrp="everyone"/>
                      <w:r>
                        <w:rPr>
                          <w:rFonts w:ascii="Arial" w:hAnsi="Arial" w:cs="Arial"/>
                          <w:sz w:val="22"/>
                          <w:szCs w:val="22"/>
                          <w:lang w:val="en-US"/>
                        </w:rPr>
                        <w:t>J</w:t>
                      </w:r>
                      <w:permEnd w:id="25592924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0B1D68D4" wp14:editId="024B31BC">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775A5"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19BFACED" wp14:editId="6959B958">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6FB3D5C6"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FACED"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" filled="f" stroked="f" strokeweight=".5pt">
                <v:textbox>
                  <w:txbxContent>
                    <w:p w14:paraId="6FB3D5C6"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32284D1F" wp14:editId="4F23642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020BF09"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84D1F"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" fillcolor="window" stroked="f" strokeweight=".5pt">
                <v:textbox>
                  <w:txbxContent>
                    <w:p w14:paraId="3020BF09"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1BC6B185" wp14:editId="3095045F">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7EE9CB5B"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6B185"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" fillcolor="window" stroked="f" strokeweight=".5pt">
                <v:textbox>
                  <w:txbxContent>
                    <w:p w14:paraId="7EE9CB5B"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5FD58E2C" wp14:editId="1EBC09C6">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1A5D5902"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58E2C"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" fillcolor="window" stroked="f" strokeweight=".5pt">
                <v:textbox>
                  <w:txbxContent>
                    <w:p w14:paraId="1A5D5902"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2ECFB7F7" wp14:editId="71D139B2">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F5D4D15" w14:textId="77777777" w:rsidTr="002631FF">
        <w:tc>
          <w:tcPr>
            <w:tcW w:w="1027" w:type="dxa"/>
            <w:tcBorders>
              <w:top w:val="nil"/>
              <w:left w:val="nil"/>
              <w:bottom w:val="nil"/>
              <w:right w:val="nil"/>
            </w:tcBorders>
          </w:tcPr>
          <w:p w14:paraId="3F9FF28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762858DE"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029F5FFF" wp14:editId="373276B4">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8"/>
                                <a:srcRect/>
                                <a:tile tx="0" ty="0" sx="100000" sy="100000" flip="none" algn="tl"/>
                              </a:blipFill>
                              <a:ln w="6350">
                                <a:noFill/>
                              </a:ln>
                              <a:effectLst/>
                            </wps:spPr>
                            <wps:txbx>
                              <w:txbxContent>
                                <w:p w14:paraId="62CD520D" w14:textId="77777777" w:rsidR="007C6196" w:rsidRPr="004E5A26" w:rsidRDefault="007C6196" w:rsidP="007C6196">
                                  <w:pPr>
                                    <w:pStyle w:val="7BAnswer"/>
                                  </w:pPr>
                                  <w:permStart w:id="457205927" w:edGrp="everyone"/>
                                  <w:permEnd w:id="4572059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29F5FFF"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" stroked="f" strokeweight=".5pt">
                      <v:fill r:id="rId19" o:title="" recolor="t" rotate="t" type="tile"/>
                      <v:textbox inset="0,0,0,0">
                        <w:txbxContent>
                          <w:p w14:paraId="62CD520D" w14:textId="77777777" w:rsidR="007C6196" w:rsidRPr="004E5A26" w:rsidRDefault="007C6196" w:rsidP="007C6196">
                            <w:pPr>
                              <w:pStyle w:val="7BAnswer"/>
                            </w:pPr>
                            <w:permStart w:id="457205927" w:edGrp="everyone"/>
                            <w:permEnd w:id="457205927"/>
                          </w:p>
                        </w:txbxContent>
                      </v:textbox>
                      <w10:anchorlock/>
                    </v:shape>
                  </w:pict>
                </mc:Fallback>
              </mc:AlternateContent>
            </w:r>
          </w:p>
        </w:tc>
        <w:permStart w:id="759576256"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4E63A7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9576256" w:displacedByCustomXml="prev"/>
      </w:tr>
    </w:tbl>
    <w:p w14:paraId="0962E969" w14:textId="77777777" w:rsidR="007C6196" w:rsidRPr="007C6196" w:rsidRDefault="007C6196" w:rsidP="007C6196">
      <w:pPr>
        <w:jc w:val="left"/>
        <w:rPr>
          <w:rFonts w:ascii="Arial" w:hAnsi="Arial" w:cs="Arial"/>
          <w:b/>
          <w:sz w:val="22"/>
          <w:szCs w:val="22"/>
        </w:rPr>
      </w:pPr>
    </w:p>
    <w:p w14:paraId="32A11F43" w14:textId="77777777" w:rsidR="007C6196" w:rsidRPr="007C6196" w:rsidRDefault="007C6196" w:rsidP="007C6196">
      <w:pPr>
        <w:rPr>
          <w:rFonts w:ascii="Arial" w:hAnsi="Arial" w:cs="Arial"/>
          <w:sz w:val="22"/>
          <w:szCs w:val="22"/>
        </w:rPr>
      </w:pPr>
    </w:p>
    <w:p w14:paraId="6A391711" w14:textId="77777777" w:rsidR="007C6196" w:rsidRPr="007C6196" w:rsidRDefault="007C6196" w:rsidP="00F24088">
      <w:pPr>
        <w:numPr>
          <w:ilvl w:val="0"/>
          <w:numId w:val="13"/>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2B36DD3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E6FB194" w14:textId="77777777" w:rsidTr="002631FF">
        <w:trPr>
          <w:trHeight w:val="1077"/>
        </w:trPr>
        <w:tc>
          <w:tcPr>
            <w:tcW w:w="1027" w:type="dxa"/>
            <w:tcBorders>
              <w:top w:val="nil"/>
              <w:left w:val="nil"/>
              <w:bottom w:val="nil"/>
              <w:right w:val="single" w:sz="4" w:space="0" w:color="auto"/>
            </w:tcBorders>
          </w:tcPr>
          <w:p w14:paraId="72D0577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B993E7" w14:textId="24A8875C" w:rsidR="007C6196" w:rsidRPr="007C6196" w:rsidRDefault="002F518F" w:rsidP="007C6196">
            <w:pPr>
              <w:rPr>
                <w:rFonts w:ascii="Arial" w:hAnsi="Arial" w:cs="Arial"/>
                <w:sz w:val="22"/>
                <w:szCs w:val="22"/>
              </w:rPr>
            </w:pPr>
            <w:permStart w:id="1122508533" w:edGrp="everyone"/>
            <w:r>
              <w:rPr>
                <w:rFonts w:ascii="Arial" w:hAnsi="Arial" w:cs="Arial"/>
                <w:sz w:val="22"/>
                <w:szCs w:val="22"/>
              </w:rPr>
              <w:t xml:space="preserve">Microsoft Excel </w:t>
            </w:r>
            <w:permEnd w:id="1122508533"/>
          </w:p>
        </w:tc>
        <w:permStart w:id="1879778582"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6BEC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79778582" w:displacedByCustomXml="prev"/>
      </w:tr>
    </w:tbl>
    <w:p w14:paraId="0DFC446C" w14:textId="77777777" w:rsidR="007C6196" w:rsidRPr="007C6196" w:rsidRDefault="007C6196" w:rsidP="007C6196">
      <w:pPr>
        <w:rPr>
          <w:rFonts w:ascii="Arial" w:hAnsi="Arial" w:cs="Arial"/>
          <w:sz w:val="22"/>
          <w:szCs w:val="22"/>
        </w:rPr>
      </w:pPr>
    </w:p>
    <w:p w14:paraId="21D9ABE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6A51131"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75914ED4" w14:textId="77777777" w:rsidR="007C6196" w:rsidRPr="007C6196" w:rsidRDefault="007C6196" w:rsidP="007C6196">
      <w:pPr>
        <w:jc w:val="left"/>
        <w:rPr>
          <w:rFonts w:ascii="Arial" w:hAnsi="Arial" w:cs="Arial"/>
          <w:b/>
          <w:i/>
          <w:sz w:val="22"/>
          <w:szCs w:val="22"/>
        </w:rPr>
      </w:pPr>
    </w:p>
    <w:p w14:paraId="628A0689"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2600B2A8" wp14:editId="03D2AAA8">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646555"/>
                    </a:xfrm>
                    <a:prstGeom prst="rect">
                      <a:avLst/>
                    </a:prstGeom>
                  </pic:spPr>
                </pic:pic>
              </a:graphicData>
            </a:graphic>
          </wp:inline>
        </w:drawing>
      </w:r>
    </w:p>
    <w:p w14:paraId="6429A8C8" w14:textId="77777777" w:rsidR="007C6196" w:rsidRPr="007C6196" w:rsidRDefault="007C6196" w:rsidP="007C6196">
      <w:pPr>
        <w:jc w:val="left"/>
        <w:rPr>
          <w:rFonts w:ascii="Arial" w:hAnsi="Arial" w:cs="Arial"/>
          <w:b/>
          <w:i/>
          <w:sz w:val="22"/>
          <w:szCs w:val="22"/>
        </w:rPr>
      </w:pPr>
    </w:p>
    <w:p w14:paraId="2D3CF9E4" w14:textId="77777777" w:rsidR="007C6196" w:rsidRPr="007C6196" w:rsidRDefault="007C6196" w:rsidP="00F24088">
      <w:pPr>
        <w:numPr>
          <w:ilvl w:val="0"/>
          <w:numId w:val="13"/>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174B75A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33D0F5E" w14:textId="77777777" w:rsidTr="002631FF">
        <w:tc>
          <w:tcPr>
            <w:tcW w:w="610" w:type="pct"/>
            <w:tcBorders>
              <w:top w:val="nil"/>
              <w:left w:val="nil"/>
              <w:bottom w:val="nil"/>
              <w:right w:val="single" w:sz="12" w:space="0" w:color="auto"/>
            </w:tcBorders>
            <w:shd w:val="clear" w:color="auto" w:fill="auto"/>
          </w:tcPr>
          <w:p w14:paraId="44EC2DC7"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A4FD0A"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8C48FD" w14:textId="77777777" w:rsidR="007C6196" w:rsidRPr="007C6196" w:rsidRDefault="007C6196" w:rsidP="007C6196">
            <w:pPr>
              <w:keepNext/>
              <w:jc w:val="center"/>
            </w:pPr>
            <w:r w:rsidRPr="007C6196">
              <w:t>Possible Answers</w:t>
            </w:r>
          </w:p>
        </w:tc>
        <w:permStart w:id="1348679528"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FD9026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48679528" w:displacedByCustomXml="prev"/>
      </w:tr>
      <w:tr w:rsidR="007C6196" w:rsidRPr="007C6196" w14:paraId="44CB9C83" w14:textId="77777777" w:rsidTr="002631FF">
        <w:trPr>
          <w:trHeight w:val="425"/>
          <w:hidden/>
        </w:trPr>
        <w:tc>
          <w:tcPr>
            <w:tcW w:w="610" w:type="pct"/>
            <w:tcBorders>
              <w:top w:val="nil"/>
              <w:left w:val="nil"/>
              <w:bottom w:val="nil"/>
              <w:right w:val="single" w:sz="12" w:space="0" w:color="auto"/>
            </w:tcBorders>
          </w:tcPr>
          <w:p w14:paraId="4883519B" w14:textId="77777777" w:rsidR="007C6196" w:rsidRPr="007C6196" w:rsidRDefault="007C6196" w:rsidP="007C6196">
            <w:pPr>
              <w:ind w:left="993" w:hanging="993"/>
              <w:jc w:val="center"/>
              <w:rPr>
                <w:vanish/>
              </w:rPr>
            </w:pPr>
          </w:p>
        </w:tc>
        <w:permStart w:id="1749950127"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0DE7395" w14:textId="70131E2E" w:rsidR="007C6196" w:rsidRPr="007C6196" w:rsidRDefault="00F122B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99501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0517E3"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B722393" w14:textId="77777777" w:rsidR="007C6196" w:rsidRPr="007C6196" w:rsidRDefault="007C6196" w:rsidP="007C6196">
            <w:pPr>
              <w:ind w:left="993" w:hanging="993"/>
            </w:pPr>
          </w:p>
        </w:tc>
      </w:tr>
      <w:tr w:rsidR="007C6196" w:rsidRPr="007C6196" w14:paraId="688E6B12" w14:textId="77777777" w:rsidTr="002631FF">
        <w:trPr>
          <w:trHeight w:val="425"/>
          <w:hidden/>
        </w:trPr>
        <w:tc>
          <w:tcPr>
            <w:tcW w:w="610" w:type="pct"/>
            <w:tcBorders>
              <w:top w:val="nil"/>
              <w:left w:val="nil"/>
              <w:bottom w:val="nil"/>
              <w:right w:val="single" w:sz="12" w:space="0" w:color="auto"/>
            </w:tcBorders>
          </w:tcPr>
          <w:p w14:paraId="52402CD3" w14:textId="77777777" w:rsidR="007C6196" w:rsidRPr="007C6196" w:rsidRDefault="007C6196" w:rsidP="007C6196">
            <w:pPr>
              <w:ind w:left="993" w:hanging="993"/>
              <w:jc w:val="center"/>
              <w:rPr>
                <w:vanish/>
              </w:rPr>
            </w:pPr>
          </w:p>
        </w:tc>
        <w:permStart w:id="1690649736"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046F5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906497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2F805E"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55C7F5A" w14:textId="77777777" w:rsidR="007C6196" w:rsidRPr="007C6196" w:rsidRDefault="007C6196" w:rsidP="007C6196">
            <w:pPr>
              <w:ind w:left="993" w:hanging="993"/>
            </w:pPr>
          </w:p>
        </w:tc>
      </w:tr>
      <w:tr w:rsidR="007C6196" w:rsidRPr="007C6196" w14:paraId="1988A3E5" w14:textId="77777777" w:rsidTr="002631FF">
        <w:trPr>
          <w:trHeight w:val="425"/>
          <w:hidden/>
        </w:trPr>
        <w:tc>
          <w:tcPr>
            <w:tcW w:w="610" w:type="pct"/>
            <w:tcBorders>
              <w:top w:val="nil"/>
              <w:left w:val="nil"/>
              <w:bottom w:val="nil"/>
              <w:right w:val="single" w:sz="12" w:space="0" w:color="auto"/>
            </w:tcBorders>
          </w:tcPr>
          <w:p w14:paraId="3AAE8767" w14:textId="77777777" w:rsidR="007C6196" w:rsidRPr="007C6196" w:rsidRDefault="007C6196" w:rsidP="007C6196">
            <w:pPr>
              <w:ind w:left="993" w:hanging="993"/>
              <w:jc w:val="center"/>
              <w:rPr>
                <w:vanish/>
              </w:rPr>
            </w:pPr>
          </w:p>
        </w:tc>
        <w:permStart w:id="1911322057"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8D498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113220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4B2C24"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DE94855" w14:textId="77777777" w:rsidR="007C6196" w:rsidRPr="007C6196" w:rsidRDefault="007C6196" w:rsidP="007C6196">
            <w:pPr>
              <w:ind w:left="993" w:hanging="993"/>
            </w:pPr>
          </w:p>
        </w:tc>
      </w:tr>
    </w:tbl>
    <w:p w14:paraId="2A0458D1" w14:textId="77777777" w:rsidR="007C6196" w:rsidRPr="007C6196" w:rsidRDefault="007C6196" w:rsidP="007C6196">
      <w:pPr>
        <w:rPr>
          <w:rFonts w:ascii="Arial" w:hAnsi="Arial" w:cs="Arial"/>
          <w:sz w:val="22"/>
          <w:szCs w:val="22"/>
        </w:rPr>
      </w:pPr>
    </w:p>
    <w:p w14:paraId="03D00E7D" w14:textId="77777777" w:rsidR="007C6196" w:rsidRPr="007C6196" w:rsidRDefault="007C6196" w:rsidP="007C6196">
      <w:pPr>
        <w:jc w:val="left"/>
        <w:rPr>
          <w:rFonts w:ascii="Arial" w:hAnsi="Arial" w:cs="Arial"/>
          <w:b/>
          <w:i/>
          <w:sz w:val="22"/>
          <w:szCs w:val="22"/>
        </w:rPr>
      </w:pPr>
    </w:p>
    <w:p w14:paraId="5FC88C9A" w14:textId="77777777" w:rsidR="007C6196" w:rsidRPr="007C6196" w:rsidRDefault="007C6196" w:rsidP="00F24088">
      <w:pPr>
        <w:numPr>
          <w:ilvl w:val="0"/>
          <w:numId w:val="13"/>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2BC6DCD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5A8C252" w14:textId="77777777" w:rsidTr="002631FF">
        <w:tc>
          <w:tcPr>
            <w:tcW w:w="610" w:type="pct"/>
            <w:tcBorders>
              <w:top w:val="nil"/>
              <w:left w:val="nil"/>
              <w:bottom w:val="nil"/>
              <w:right w:val="single" w:sz="12" w:space="0" w:color="auto"/>
            </w:tcBorders>
            <w:shd w:val="clear" w:color="auto" w:fill="auto"/>
          </w:tcPr>
          <w:p w14:paraId="071214D9"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B670EB"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16C808" w14:textId="77777777" w:rsidR="007C6196" w:rsidRPr="007C6196" w:rsidRDefault="007C6196" w:rsidP="007C6196">
            <w:pPr>
              <w:keepNext/>
              <w:jc w:val="center"/>
            </w:pPr>
            <w:r w:rsidRPr="007C6196">
              <w:t>Possible Answers</w:t>
            </w:r>
          </w:p>
        </w:tc>
        <w:permStart w:id="192192496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049A8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21924963" w:displacedByCustomXml="prev"/>
      </w:tr>
      <w:tr w:rsidR="007C6196" w:rsidRPr="007C6196" w14:paraId="5C20E04B" w14:textId="77777777" w:rsidTr="002631FF">
        <w:trPr>
          <w:trHeight w:val="425"/>
          <w:hidden/>
        </w:trPr>
        <w:tc>
          <w:tcPr>
            <w:tcW w:w="610" w:type="pct"/>
            <w:tcBorders>
              <w:top w:val="nil"/>
              <w:left w:val="nil"/>
              <w:bottom w:val="nil"/>
              <w:right w:val="single" w:sz="12" w:space="0" w:color="auto"/>
            </w:tcBorders>
          </w:tcPr>
          <w:p w14:paraId="1633BF93" w14:textId="77777777" w:rsidR="007C6196" w:rsidRPr="007C6196" w:rsidRDefault="007C6196" w:rsidP="007C6196">
            <w:pPr>
              <w:ind w:left="993" w:hanging="993"/>
              <w:jc w:val="center"/>
              <w:rPr>
                <w:vanish/>
              </w:rPr>
            </w:pPr>
          </w:p>
        </w:tc>
        <w:permStart w:id="483926365"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49209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839263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738DC1"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66120399" w14:textId="77777777" w:rsidR="007C6196" w:rsidRPr="007C6196" w:rsidRDefault="007C6196" w:rsidP="007C6196">
            <w:pPr>
              <w:ind w:left="993" w:hanging="993"/>
            </w:pPr>
          </w:p>
        </w:tc>
      </w:tr>
      <w:tr w:rsidR="007C6196" w:rsidRPr="007C6196" w14:paraId="53128B6E" w14:textId="77777777" w:rsidTr="002631FF">
        <w:trPr>
          <w:trHeight w:val="425"/>
          <w:hidden/>
        </w:trPr>
        <w:tc>
          <w:tcPr>
            <w:tcW w:w="610" w:type="pct"/>
            <w:tcBorders>
              <w:top w:val="nil"/>
              <w:left w:val="nil"/>
              <w:bottom w:val="nil"/>
              <w:right w:val="single" w:sz="12" w:space="0" w:color="auto"/>
            </w:tcBorders>
          </w:tcPr>
          <w:p w14:paraId="744983AC" w14:textId="77777777" w:rsidR="007C6196" w:rsidRPr="007C6196" w:rsidRDefault="007C6196" w:rsidP="007C6196">
            <w:pPr>
              <w:ind w:left="993" w:hanging="993"/>
              <w:jc w:val="center"/>
              <w:rPr>
                <w:vanish/>
              </w:rPr>
            </w:pPr>
          </w:p>
        </w:tc>
        <w:permStart w:id="1940131362"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4D42F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401313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0DC8EF"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59E220D6" w14:textId="77777777" w:rsidR="007C6196" w:rsidRPr="007C6196" w:rsidRDefault="007C6196" w:rsidP="007C6196">
            <w:pPr>
              <w:ind w:left="993" w:hanging="993"/>
            </w:pPr>
          </w:p>
        </w:tc>
      </w:tr>
      <w:tr w:rsidR="007C6196" w:rsidRPr="007C6196" w14:paraId="0787D3F4" w14:textId="77777777" w:rsidTr="002631FF">
        <w:trPr>
          <w:trHeight w:val="425"/>
          <w:hidden/>
        </w:trPr>
        <w:tc>
          <w:tcPr>
            <w:tcW w:w="610" w:type="pct"/>
            <w:tcBorders>
              <w:top w:val="nil"/>
              <w:left w:val="nil"/>
              <w:bottom w:val="nil"/>
              <w:right w:val="single" w:sz="12" w:space="0" w:color="auto"/>
            </w:tcBorders>
          </w:tcPr>
          <w:p w14:paraId="097BE510" w14:textId="77777777" w:rsidR="007C6196" w:rsidRPr="007C6196" w:rsidRDefault="007C6196" w:rsidP="007C6196">
            <w:pPr>
              <w:ind w:left="993" w:hanging="993"/>
              <w:jc w:val="center"/>
              <w:rPr>
                <w:vanish/>
              </w:rPr>
            </w:pPr>
          </w:p>
        </w:tc>
        <w:permStart w:id="52899505"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0F5214" w14:textId="32318FAA" w:rsidR="007C6196" w:rsidRPr="007C6196" w:rsidRDefault="00F122B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89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CCBD1A"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07F87C2" w14:textId="77777777" w:rsidR="007C6196" w:rsidRPr="007C6196" w:rsidRDefault="007C6196" w:rsidP="007C6196">
            <w:pPr>
              <w:ind w:left="993" w:hanging="993"/>
            </w:pPr>
          </w:p>
        </w:tc>
      </w:tr>
    </w:tbl>
    <w:p w14:paraId="00DAED25" w14:textId="77777777" w:rsidR="007C6196" w:rsidRPr="007C6196" w:rsidRDefault="007C6196" w:rsidP="007C6196">
      <w:pPr>
        <w:rPr>
          <w:rFonts w:ascii="Arial" w:hAnsi="Arial" w:cs="Arial"/>
          <w:sz w:val="22"/>
          <w:szCs w:val="22"/>
        </w:rPr>
      </w:pPr>
    </w:p>
    <w:p w14:paraId="69C84C14" w14:textId="77777777" w:rsidR="007C6196" w:rsidRPr="007C6196" w:rsidRDefault="007C6196" w:rsidP="007C6196">
      <w:pPr>
        <w:jc w:val="left"/>
        <w:rPr>
          <w:rFonts w:ascii="Arial" w:hAnsi="Arial" w:cs="Arial"/>
          <w:b/>
          <w:i/>
          <w:sz w:val="22"/>
          <w:szCs w:val="22"/>
        </w:rPr>
      </w:pPr>
    </w:p>
    <w:p w14:paraId="441B787A" w14:textId="77777777" w:rsidR="007C6196" w:rsidRPr="007C6196" w:rsidRDefault="007C6196" w:rsidP="00F24088">
      <w:pPr>
        <w:numPr>
          <w:ilvl w:val="0"/>
          <w:numId w:val="13"/>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6CE9C41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7BE7BB8" w14:textId="77777777" w:rsidTr="002631FF">
        <w:tc>
          <w:tcPr>
            <w:tcW w:w="610" w:type="pct"/>
            <w:tcBorders>
              <w:top w:val="nil"/>
              <w:left w:val="nil"/>
              <w:bottom w:val="nil"/>
              <w:right w:val="single" w:sz="12" w:space="0" w:color="auto"/>
            </w:tcBorders>
            <w:shd w:val="clear" w:color="auto" w:fill="auto"/>
          </w:tcPr>
          <w:p w14:paraId="5F15D75D"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F3FF99"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A1713E" w14:textId="77777777" w:rsidR="007C6196" w:rsidRPr="007C6196" w:rsidRDefault="007C6196" w:rsidP="007C6196">
            <w:pPr>
              <w:keepNext/>
              <w:jc w:val="center"/>
            </w:pPr>
            <w:r w:rsidRPr="007C6196">
              <w:t>Possible Answers</w:t>
            </w:r>
          </w:p>
        </w:tc>
        <w:permStart w:id="796136913"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682172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96136913" w:displacedByCustomXml="prev"/>
      </w:tr>
      <w:tr w:rsidR="007C6196" w:rsidRPr="007C6196" w14:paraId="3197B445" w14:textId="77777777" w:rsidTr="002631FF">
        <w:trPr>
          <w:trHeight w:val="425"/>
          <w:hidden/>
        </w:trPr>
        <w:tc>
          <w:tcPr>
            <w:tcW w:w="610" w:type="pct"/>
            <w:tcBorders>
              <w:top w:val="nil"/>
              <w:left w:val="nil"/>
              <w:bottom w:val="nil"/>
              <w:right w:val="single" w:sz="12" w:space="0" w:color="auto"/>
            </w:tcBorders>
          </w:tcPr>
          <w:p w14:paraId="119D322A" w14:textId="77777777" w:rsidR="007C6196" w:rsidRPr="007C6196" w:rsidRDefault="007C6196" w:rsidP="007C6196">
            <w:pPr>
              <w:ind w:left="993" w:hanging="993"/>
              <w:jc w:val="center"/>
              <w:rPr>
                <w:vanish/>
              </w:rPr>
            </w:pPr>
          </w:p>
        </w:tc>
        <w:permStart w:id="217766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9A337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776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B49379"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E8A7AD9" w14:textId="77777777" w:rsidR="007C6196" w:rsidRPr="007C6196" w:rsidRDefault="007C6196" w:rsidP="007C6196">
            <w:pPr>
              <w:ind w:left="993" w:hanging="993"/>
            </w:pPr>
          </w:p>
        </w:tc>
      </w:tr>
      <w:tr w:rsidR="007C6196" w:rsidRPr="007C6196" w14:paraId="009D5FC1" w14:textId="77777777" w:rsidTr="002631FF">
        <w:trPr>
          <w:trHeight w:val="425"/>
          <w:hidden/>
        </w:trPr>
        <w:tc>
          <w:tcPr>
            <w:tcW w:w="610" w:type="pct"/>
            <w:tcBorders>
              <w:top w:val="nil"/>
              <w:left w:val="nil"/>
              <w:bottom w:val="nil"/>
              <w:right w:val="single" w:sz="12" w:space="0" w:color="auto"/>
            </w:tcBorders>
          </w:tcPr>
          <w:p w14:paraId="23EB81F3" w14:textId="77777777" w:rsidR="007C6196" w:rsidRPr="007C6196" w:rsidRDefault="007C6196" w:rsidP="007C6196">
            <w:pPr>
              <w:ind w:left="993" w:hanging="993"/>
              <w:jc w:val="center"/>
              <w:rPr>
                <w:vanish/>
              </w:rPr>
            </w:pPr>
          </w:p>
        </w:tc>
        <w:permStart w:id="93420668"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E51AAD" w14:textId="52692377" w:rsidR="007C6196" w:rsidRPr="007C6196" w:rsidRDefault="00F122B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4206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3D18B2"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6EE920D4" w14:textId="77777777" w:rsidR="007C6196" w:rsidRPr="007C6196" w:rsidRDefault="007C6196" w:rsidP="007C6196">
            <w:pPr>
              <w:ind w:left="993" w:hanging="993"/>
            </w:pPr>
          </w:p>
        </w:tc>
      </w:tr>
      <w:tr w:rsidR="007C6196" w:rsidRPr="007C6196" w14:paraId="10C8E299" w14:textId="77777777" w:rsidTr="002631FF">
        <w:trPr>
          <w:trHeight w:val="425"/>
          <w:hidden/>
        </w:trPr>
        <w:tc>
          <w:tcPr>
            <w:tcW w:w="610" w:type="pct"/>
            <w:tcBorders>
              <w:top w:val="nil"/>
              <w:left w:val="nil"/>
              <w:bottom w:val="nil"/>
              <w:right w:val="single" w:sz="12" w:space="0" w:color="auto"/>
            </w:tcBorders>
          </w:tcPr>
          <w:p w14:paraId="306F109C" w14:textId="77777777" w:rsidR="007C6196" w:rsidRPr="007C6196" w:rsidRDefault="007C6196" w:rsidP="007C6196">
            <w:pPr>
              <w:ind w:left="993" w:hanging="993"/>
              <w:jc w:val="center"/>
              <w:rPr>
                <w:vanish/>
              </w:rPr>
            </w:pPr>
          </w:p>
        </w:tc>
        <w:permStart w:id="254886002"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DCEB9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48860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45F62D"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C01EC09" w14:textId="77777777" w:rsidR="007C6196" w:rsidRPr="007C6196" w:rsidRDefault="007C6196" w:rsidP="007C6196">
            <w:pPr>
              <w:ind w:left="993" w:hanging="993"/>
            </w:pPr>
          </w:p>
        </w:tc>
      </w:tr>
    </w:tbl>
    <w:p w14:paraId="05A9CC72" w14:textId="77777777" w:rsidR="007C6196" w:rsidRPr="007C6196" w:rsidRDefault="007C6196" w:rsidP="007C6196">
      <w:pPr>
        <w:rPr>
          <w:rFonts w:ascii="Arial" w:hAnsi="Arial" w:cs="Arial"/>
          <w:sz w:val="22"/>
          <w:szCs w:val="22"/>
        </w:rPr>
      </w:pPr>
    </w:p>
    <w:p w14:paraId="5E14E21E"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2337549" w14:textId="77777777" w:rsidR="007C6196" w:rsidRPr="007C6196" w:rsidRDefault="007C6196" w:rsidP="00F24088">
      <w:pPr>
        <w:numPr>
          <w:ilvl w:val="0"/>
          <w:numId w:val="13"/>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6B2749E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49146B1" w14:textId="77777777" w:rsidTr="002631FF">
        <w:trPr>
          <w:trHeight w:val="1474"/>
        </w:trPr>
        <w:tc>
          <w:tcPr>
            <w:tcW w:w="1027" w:type="dxa"/>
            <w:tcBorders>
              <w:top w:val="nil"/>
              <w:left w:val="nil"/>
              <w:bottom w:val="nil"/>
              <w:right w:val="single" w:sz="4" w:space="0" w:color="auto"/>
            </w:tcBorders>
          </w:tcPr>
          <w:p w14:paraId="5D4C3C8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17319A" w14:textId="50C3793E" w:rsidR="004903AB" w:rsidRDefault="004903AB" w:rsidP="004903AB">
            <w:pPr>
              <w:rPr>
                <w:rFonts w:ascii="Arial" w:hAnsi="Arial" w:cs="Arial"/>
                <w:sz w:val="22"/>
                <w:szCs w:val="22"/>
              </w:rPr>
            </w:pPr>
            <w:permStart w:id="588579897" w:edGrp="everyone"/>
            <w:r>
              <w:rPr>
                <w:rFonts w:ascii="Arial" w:hAnsi="Arial" w:cs="Arial"/>
                <w:sz w:val="22"/>
                <w:szCs w:val="22"/>
              </w:rPr>
              <w:t>The critical path is:</w:t>
            </w:r>
          </w:p>
          <w:p w14:paraId="760F28CB" w14:textId="34827678" w:rsidR="004903AB" w:rsidRDefault="004903AB" w:rsidP="004903AB">
            <w:pPr>
              <w:rPr>
                <w:rFonts w:ascii="Arial" w:hAnsi="Arial" w:cs="Arial"/>
                <w:sz w:val="22"/>
                <w:szCs w:val="22"/>
              </w:rPr>
            </w:pPr>
            <w:r>
              <w:rPr>
                <w:rFonts w:ascii="Arial" w:hAnsi="Arial" w:cs="Arial"/>
                <w:sz w:val="22"/>
                <w:szCs w:val="22"/>
              </w:rPr>
              <w:t>1 enquiries, orders</w:t>
            </w:r>
          </w:p>
          <w:p w14:paraId="0C07AF64" w14:textId="44933CFE" w:rsidR="004903AB" w:rsidRDefault="004903AB" w:rsidP="004903AB">
            <w:pPr>
              <w:rPr>
                <w:rFonts w:ascii="Arial" w:hAnsi="Arial" w:cs="Arial"/>
                <w:sz w:val="22"/>
                <w:szCs w:val="22"/>
              </w:rPr>
            </w:pPr>
            <w:r>
              <w:rPr>
                <w:rFonts w:ascii="Arial" w:hAnsi="Arial" w:cs="Arial"/>
                <w:sz w:val="22"/>
                <w:szCs w:val="22"/>
              </w:rPr>
              <w:t>2 clear site</w:t>
            </w:r>
          </w:p>
          <w:p w14:paraId="5F97BB95" w14:textId="00F60C9D" w:rsidR="004903AB" w:rsidRDefault="004903AB" w:rsidP="004903AB">
            <w:pPr>
              <w:rPr>
                <w:rFonts w:ascii="Arial" w:hAnsi="Arial" w:cs="Arial"/>
                <w:sz w:val="22"/>
                <w:szCs w:val="22"/>
              </w:rPr>
            </w:pPr>
            <w:r>
              <w:rPr>
                <w:rFonts w:ascii="Arial" w:hAnsi="Arial" w:cs="Arial"/>
                <w:sz w:val="22"/>
                <w:szCs w:val="22"/>
              </w:rPr>
              <w:t>4 dig trench</w:t>
            </w:r>
          </w:p>
          <w:p w14:paraId="7A4EA4AB" w14:textId="7990797A" w:rsidR="004903AB" w:rsidRDefault="004903AB" w:rsidP="004903AB">
            <w:pPr>
              <w:rPr>
                <w:rFonts w:ascii="Arial" w:hAnsi="Arial" w:cs="Arial"/>
                <w:sz w:val="22"/>
                <w:szCs w:val="22"/>
              </w:rPr>
            </w:pPr>
            <w:r>
              <w:rPr>
                <w:rFonts w:ascii="Arial" w:hAnsi="Arial" w:cs="Arial"/>
                <w:sz w:val="22"/>
                <w:szCs w:val="22"/>
              </w:rPr>
              <w:t>5 pour footings</w:t>
            </w:r>
          </w:p>
          <w:p w14:paraId="36913DD3" w14:textId="59DECBBB" w:rsidR="004903AB" w:rsidRDefault="004903AB" w:rsidP="004903AB">
            <w:pPr>
              <w:rPr>
                <w:rFonts w:ascii="Arial" w:hAnsi="Arial" w:cs="Arial"/>
                <w:sz w:val="22"/>
                <w:szCs w:val="22"/>
              </w:rPr>
            </w:pPr>
            <w:r>
              <w:rPr>
                <w:rFonts w:ascii="Arial" w:hAnsi="Arial" w:cs="Arial"/>
                <w:sz w:val="22"/>
                <w:szCs w:val="22"/>
              </w:rPr>
              <w:t>6 footings curing</w:t>
            </w:r>
          </w:p>
          <w:p w14:paraId="533A981A" w14:textId="23994693" w:rsidR="004903AB" w:rsidRDefault="004903AB" w:rsidP="004903AB">
            <w:pPr>
              <w:rPr>
                <w:rFonts w:ascii="Arial" w:hAnsi="Arial" w:cs="Arial"/>
                <w:sz w:val="22"/>
                <w:szCs w:val="22"/>
              </w:rPr>
            </w:pPr>
            <w:r>
              <w:rPr>
                <w:rFonts w:ascii="Arial" w:hAnsi="Arial" w:cs="Arial"/>
                <w:sz w:val="22"/>
                <w:szCs w:val="22"/>
              </w:rPr>
              <w:t>7 mix mortar &amp; lay bricks</w:t>
            </w:r>
          </w:p>
          <w:p w14:paraId="4A354BA5" w14:textId="25605218" w:rsidR="004903AB" w:rsidRDefault="004903AB" w:rsidP="004903AB">
            <w:pPr>
              <w:rPr>
                <w:rFonts w:ascii="Arial" w:hAnsi="Arial" w:cs="Arial"/>
                <w:sz w:val="22"/>
                <w:szCs w:val="22"/>
              </w:rPr>
            </w:pPr>
            <w:r>
              <w:rPr>
                <w:rFonts w:ascii="Arial" w:hAnsi="Arial" w:cs="Arial"/>
                <w:sz w:val="22"/>
                <w:szCs w:val="22"/>
              </w:rPr>
              <w:t>8 clean up</w:t>
            </w:r>
          </w:p>
          <w:p w14:paraId="7B3A25B4" w14:textId="6269944B" w:rsidR="004903AB" w:rsidRPr="004903AB" w:rsidRDefault="004903AB" w:rsidP="004903AB">
            <w:pPr>
              <w:rPr>
                <w:rFonts w:ascii="Arial" w:hAnsi="Arial" w:cs="Arial"/>
                <w:sz w:val="22"/>
                <w:szCs w:val="22"/>
              </w:rPr>
            </w:pPr>
            <w:r>
              <w:rPr>
                <w:rFonts w:ascii="Arial" w:hAnsi="Arial" w:cs="Arial"/>
                <w:sz w:val="22"/>
                <w:szCs w:val="22"/>
              </w:rPr>
              <w:t>9complete job</w:t>
            </w:r>
          </w:p>
          <w:permEnd w:id="588579897"/>
          <w:p w14:paraId="50BBC843" w14:textId="77777777" w:rsidR="007C6196" w:rsidRPr="007C6196" w:rsidRDefault="007C6196" w:rsidP="007C6196">
            <w:pPr>
              <w:rPr>
                <w:rFonts w:ascii="Arial" w:hAnsi="Arial" w:cs="Arial"/>
                <w:sz w:val="22"/>
                <w:szCs w:val="22"/>
              </w:rPr>
            </w:pPr>
          </w:p>
        </w:tc>
        <w:permStart w:id="2098672359"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FE806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98672359" w:displacedByCustomXml="prev"/>
      </w:tr>
    </w:tbl>
    <w:p w14:paraId="2451A229" w14:textId="77777777" w:rsidR="007C6196" w:rsidRPr="007C6196" w:rsidRDefault="007C6196" w:rsidP="007C6196">
      <w:pPr>
        <w:rPr>
          <w:rFonts w:ascii="Arial" w:hAnsi="Arial" w:cs="Arial"/>
          <w:sz w:val="20"/>
          <w:szCs w:val="22"/>
        </w:rPr>
      </w:pPr>
    </w:p>
    <w:p w14:paraId="6AC6B8A9" w14:textId="77777777" w:rsidR="007C6196" w:rsidRPr="007C6196" w:rsidRDefault="007C6196" w:rsidP="007C6196">
      <w:pPr>
        <w:rPr>
          <w:rFonts w:ascii="Arial" w:hAnsi="Arial" w:cs="Arial"/>
          <w:sz w:val="20"/>
          <w:szCs w:val="22"/>
        </w:rPr>
      </w:pPr>
    </w:p>
    <w:p w14:paraId="64A72D51" w14:textId="77777777" w:rsidR="007C6196" w:rsidRPr="007C6196" w:rsidRDefault="007C6196" w:rsidP="00F24088">
      <w:pPr>
        <w:numPr>
          <w:ilvl w:val="0"/>
          <w:numId w:val="13"/>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7C827B6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16EB03C" w14:textId="77777777" w:rsidTr="00A44A91">
        <w:trPr>
          <w:trHeight w:val="510"/>
        </w:trPr>
        <w:tc>
          <w:tcPr>
            <w:tcW w:w="1556" w:type="pct"/>
            <w:tcBorders>
              <w:top w:val="nil"/>
              <w:left w:val="nil"/>
              <w:bottom w:val="nil"/>
              <w:right w:val="single" w:sz="12" w:space="0" w:color="auto"/>
            </w:tcBorders>
            <w:shd w:val="clear" w:color="auto" w:fill="auto"/>
          </w:tcPr>
          <w:p w14:paraId="34C6003B" w14:textId="77777777" w:rsidR="007C6196" w:rsidRPr="007C6196" w:rsidRDefault="007C6196" w:rsidP="00A44A91">
            <w:pPr>
              <w:keepNext/>
              <w:ind w:left="993" w:hanging="993"/>
            </w:pPr>
            <w:r w:rsidRPr="007C6196">
              <w:rPr>
                <w:rFonts w:ascii="Arial" w:hAnsi="Arial" w:cs="Arial"/>
                <w:b/>
                <w:sz w:val="22"/>
                <w:szCs w:val="22"/>
              </w:rPr>
              <w:t>Answer</w:t>
            </w:r>
          </w:p>
        </w:tc>
        <w:permStart w:id="1311714275"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03A62F" w14:textId="3BA3232A" w:rsidR="007C6196" w:rsidRPr="007C6196" w:rsidRDefault="004903A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17142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0B2F3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6203304" w14:textId="77777777" w:rsidR="007C6196" w:rsidRPr="007C6196" w:rsidRDefault="007C6196" w:rsidP="00A44A91">
            <w:pPr>
              <w:keepNext/>
              <w:ind w:left="993" w:hanging="993"/>
              <w:rPr>
                <w:rFonts w:ascii="Arial" w:hAnsi="Arial" w:cs="Arial"/>
                <w:sz w:val="44"/>
                <w:szCs w:val="44"/>
              </w:rPr>
            </w:pPr>
          </w:p>
        </w:tc>
        <w:permStart w:id="1958312016"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5203F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58312016" w:displacedByCustomXml="prev"/>
      </w:tr>
      <w:tr w:rsidR="007C6196" w:rsidRPr="007C6196" w14:paraId="244FDD83" w14:textId="77777777" w:rsidTr="00A44A91">
        <w:trPr>
          <w:trHeight w:val="510"/>
          <w:hidden/>
        </w:trPr>
        <w:tc>
          <w:tcPr>
            <w:tcW w:w="1556" w:type="pct"/>
            <w:tcBorders>
              <w:top w:val="nil"/>
              <w:left w:val="nil"/>
              <w:bottom w:val="nil"/>
              <w:right w:val="single" w:sz="12" w:space="0" w:color="auto"/>
            </w:tcBorders>
          </w:tcPr>
          <w:p w14:paraId="4E6BCCA8" w14:textId="77777777" w:rsidR="007C6196" w:rsidRPr="007C6196" w:rsidRDefault="007C6196" w:rsidP="00A44A91">
            <w:pPr>
              <w:ind w:left="993" w:hanging="993"/>
              <w:jc w:val="center"/>
              <w:rPr>
                <w:vanish/>
              </w:rPr>
            </w:pPr>
          </w:p>
        </w:tc>
        <w:permStart w:id="976231633"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972139" w14:textId="3C94FBA8" w:rsidR="007C6196" w:rsidRPr="007C6196" w:rsidRDefault="004903AB" w:rsidP="00A44A9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62316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E2598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E91775F" w14:textId="77777777" w:rsidR="007C6196" w:rsidRPr="007C6196" w:rsidRDefault="007C6196" w:rsidP="00A44A91">
            <w:pPr>
              <w:ind w:left="993" w:hanging="993"/>
            </w:pPr>
          </w:p>
        </w:tc>
        <w:tc>
          <w:tcPr>
            <w:tcW w:w="336" w:type="pct"/>
            <w:tcBorders>
              <w:top w:val="nil"/>
              <w:left w:val="nil"/>
              <w:bottom w:val="nil"/>
              <w:right w:val="nil"/>
            </w:tcBorders>
          </w:tcPr>
          <w:p w14:paraId="4D9D3D92" w14:textId="77777777" w:rsidR="007C6196" w:rsidRPr="007C6196" w:rsidRDefault="007C6196" w:rsidP="00A44A91">
            <w:pPr>
              <w:ind w:left="993" w:hanging="993"/>
            </w:pPr>
          </w:p>
        </w:tc>
      </w:tr>
    </w:tbl>
    <w:p w14:paraId="26F1AB68" w14:textId="77777777" w:rsidR="007C6196" w:rsidRPr="007C6196" w:rsidRDefault="007C6196" w:rsidP="007C6196">
      <w:pPr>
        <w:rPr>
          <w:rFonts w:ascii="Arial" w:hAnsi="Arial" w:cs="Arial"/>
          <w:sz w:val="20"/>
          <w:szCs w:val="22"/>
        </w:rPr>
      </w:pPr>
    </w:p>
    <w:p w14:paraId="20496CD4" w14:textId="77777777" w:rsidR="007C6196" w:rsidRPr="007C6196" w:rsidRDefault="007C6196" w:rsidP="007C6196">
      <w:pPr>
        <w:rPr>
          <w:rFonts w:ascii="Arial" w:hAnsi="Arial" w:cs="Arial"/>
          <w:sz w:val="20"/>
          <w:szCs w:val="22"/>
        </w:rPr>
      </w:pPr>
    </w:p>
    <w:p w14:paraId="3BE0D5C3" w14:textId="77777777" w:rsidR="007C6196" w:rsidRPr="007C6196" w:rsidRDefault="007C6196" w:rsidP="00F24088">
      <w:pPr>
        <w:numPr>
          <w:ilvl w:val="0"/>
          <w:numId w:val="13"/>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3B755E06"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DEFA031" w14:textId="77777777" w:rsidTr="002631FF">
        <w:trPr>
          <w:trHeight w:val="1474"/>
        </w:trPr>
        <w:tc>
          <w:tcPr>
            <w:tcW w:w="1027" w:type="dxa"/>
            <w:tcBorders>
              <w:top w:val="nil"/>
              <w:left w:val="nil"/>
              <w:bottom w:val="nil"/>
              <w:right w:val="single" w:sz="4" w:space="0" w:color="auto"/>
            </w:tcBorders>
          </w:tcPr>
          <w:p w14:paraId="20A4F14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84C16" w14:textId="12D30F07" w:rsidR="007C6196" w:rsidRPr="007C6196" w:rsidRDefault="007A5EAD" w:rsidP="007C6196">
            <w:pPr>
              <w:rPr>
                <w:rFonts w:ascii="Arial" w:hAnsi="Arial" w:cs="Arial"/>
                <w:sz w:val="22"/>
                <w:szCs w:val="22"/>
              </w:rPr>
            </w:pPr>
            <w:permStart w:id="302590001" w:edGrp="everyone"/>
            <w:r>
              <w:rPr>
                <w:rFonts w:ascii="Arial" w:hAnsi="Arial" w:cs="Arial"/>
                <w:sz w:val="22"/>
                <w:szCs w:val="22"/>
              </w:rPr>
              <w:t>Delays in material, inclement weather, labour shortages</w:t>
            </w:r>
            <w:permEnd w:id="302590001"/>
          </w:p>
        </w:tc>
        <w:permStart w:id="619193410"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1BE36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19193410" w:displacedByCustomXml="prev"/>
      </w:tr>
    </w:tbl>
    <w:p w14:paraId="3CE12D00" w14:textId="77777777" w:rsidR="007C6196" w:rsidRPr="007C6196" w:rsidRDefault="007C6196" w:rsidP="007C6196">
      <w:pPr>
        <w:rPr>
          <w:rFonts w:ascii="Arial" w:hAnsi="Arial" w:cs="Arial"/>
          <w:sz w:val="20"/>
          <w:szCs w:val="22"/>
        </w:rPr>
      </w:pPr>
    </w:p>
    <w:p w14:paraId="2588317E" w14:textId="77777777" w:rsidR="007C6196" w:rsidRPr="007C6196" w:rsidRDefault="007C6196" w:rsidP="007C6196">
      <w:pPr>
        <w:rPr>
          <w:rFonts w:ascii="Arial" w:hAnsi="Arial" w:cs="Arial"/>
          <w:sz w:val="20"/>
          <w:szCs w:val="22"/>
        </w:rPr>
      </w:pPr>
    </w:p>
    <w:p w14:paraId="74DF761A" w14:textId="77777777" w:rsidR="007C6196" w:rsidRPr="007C6196" w:rsidRDefault="007C6196" w:rsidP="00F24088">
      <w:pPr>
        <w:numPr>
          <w:ilvl w:val="0"/>
          <w:numId w:val="13"/>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3BC2C0A7"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FD360CD" w14:textId="77777777" w:rsidTr="002631FF">
        <w:tc>
          <w:tcPr>
            <w:tcW w:w="610" w:type="pct"/>
            <w:tcBorders>
              <w:top w:val="nil"/>
              <w:left w:val="nil"/>
              <w:bottom w:val="nil"/>
              <w:right w:val="single" w:sz="12" w:space="0" w:color="auto"/>
            </w:tcBorders>
            <w:shd w:val="clear" w:color="auto" w:fill="auto"/>
          </w:tcPr>
          <w:p w14:paraId="39658E3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0E0C7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009FA0" w14:textId="77777777" w:rsidR="007C6196" w:rsidRPr="007C6196" w:rsidRDefault="007C6196" w:rsidP="007C6196">
            <w:pPr>
              <w:keepNext/>
              <w:ind w:left="993" w:hanging="993"/>
              <w:jc w:val="center"/>
            </w:pPr>
            <w:r w:rsidRPr="007C6196">
              <w:t>Possible Answers</w:t>
            </w:r>
          </w:p>
        </w:tc>
        <w:permStart w:id="1789483843"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F87CA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89483843" w:displacedByCustomXml="prev"/>
      </w:tr>
      <w:tr w:rsidR="007C6196" w:rsidRPr="007C6196" w14:paraId="17A2003B" w14:textId="77777777" w:rsidTr="002631FF">
        <w:trPr>
          <w:trHeight w:val="425"/>
          <w:hidden/>
        </w:trPr>
        <w:tc>
          <w:tcPr>
            <w:tcW w:w="610" w:type="pct"/>
            <w:tcBorders>
              <w:top w:val="nil"/>
              <w:left w:val="nil"/>
              <w:bottom w:val="nil"/>
              <w:right w:val="single" w:sz="12" w:space="0" w:color="auto"/>
            </w:tcBorders>
          </w:tcPr>
          <w:p w14:paraId="3B35402F" w14:textId="77777777" w:rsidR="007C6196" w:rsidRPr="007C6196" w:rsidRDefault="007C6196" w:rsidP="007C6196">
            <w:pPr>
              <w:ind w:left="993" w:hanging="993"/>
              <w:jc w:val="center"/>
              <w:rPr>
                <w:vanish/>
              </w:rPr>
            </w:pPr>
          </w:p>
        </w:tc>
        <w:permStart w:id="437584192"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EC2F4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375841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DDA4D4"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19095F84" w14:textId="77777777" w:rsidR="007C6196" w:rsidRPr="007C6196" w:rsidRDefault="007C6196" w:rsidP="007C6196">
            <w:pPr>
              <w:ind w:left="993" w:hanging="993"/>
            </w:pPr>
          </w:p>
        </w:tc>
      </w:tr>
      <w:tr w:rsidR="007C6196" w:rsidRPr="007C6196" w14:paraId="5B878E98" w14:textId="77777777" w:rsidTr="002631FF">
        <w:trPr>
          <w:trHeight w:val="425"/>
          <w:hidden/>
        </w:trPr>
        <w:tc>
          <w:tcPr>
            <w:tcW w:w="610" w:type="pct"/>
            <w:tcBorders>
              <w:top w:val="nil"/>
              <w:left w:val="nil"/>
              <w:bottom w:val="nil"/>
              <w:right w:val="single" w:sz="12" w:space="0" w:color="auto"/>
            </w:tcBorders>
          </w:tcPr>
          <w:p w14:paraId="3CEF9088" w14:textId="77777777" w:rsidR="007C6196" w:rsidRPr="007C6196" w:rsidRDefault="007C6196" w:rsidP="007C6196">
            <w:pPr>
              <w:ind w:left="993" w:hanging="993"/>
              <w:jc w:val="center"/>
              <w:rPr>
                <w:vanish/>
              </w:rPr>
            </w:pPr>
          </w:p>
        </w:tc>
        <w:permStart w:id="1457915602"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88749E" w14:textId="4675B337" w:rsidR="007C6196" w:rsidRPr="007C6196" w:rsidRDefault="002F518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9156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EEA89E"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0CC7795D" w14:textId="77777777" w:rsidR="007C6196" w:rsidRPr="007C6196" w:rsidRDefault="007C6196" w:rsidP="007C6196">
            <w:pPr>
              <w:ind w:left="993" w:hanging="993"/>
            </w:pPr>
          </w:p>
        </w:tc>
      </w:tr>
      <w:tr w:rsidR="007C6196" w:rsidRPr="007C6196" w14:paraId="32B7681A" w14:textId="77777777" w:rsidTr="002631FF">
        <w:trPr>
          <w:trHeight w:val="425"/>
          <w:hidden/>
        </w:trPr>
        <w:tc>
          <w:tcPr>
            <w:tcW w:w="610" w:type="pct"/>
            <w:tcBorders>
              <w:top w:val="nil"/>
              <w:left w:val="nil"/>
              <w:bottom w:val="nil"/>
              <w:right w:val="single" w:sz="12" w:space="0" w:color="auto"/>
            </w:tcBorders>
          </w:tcPr>
          <w:p w14:paraId="7A7644B1" w14:textId="77777777" w:rsidR="007C6196" w:rsidRPr="007C6196" w:rsidRDefault="007C6196" w:rsidP="007C6196">
            <w:pPr>
              <w:ind w:left="993" w:hanging="993"/>
              <w:jc w:val="center"/>
              <w:rPr>
                <w:vanish/>
              </w:rPr>
            </w:pPr>
          </w:p>
        </w:tc>
        <w:permStart w:id="350902501"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6363496" w14:textId="320B5A5E" w:rsidR="007C6196" w:rsidRPr="007C6196" w:rsidRDefault="002F518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09025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8C22C1"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031E0BCD" w14:textId="77777777" w:rsidR="007C6196" w:rsidRPr="007C6196" w:rsidRDefault="007C6196" w:rsidP="007C6196">
            <w:pPr>
              <w:ind w:left="993" w:hanging="993"/>
            </w:pPr>
          </w:p>
        </w:tc>
      </w:tr>
      <w:tr w:rsidR="007C6196" w:rsidRPr="007C6196" w14:paraId="1D34ABC7" w14:textId="77777777" w:rsidTr="002631FF">
        <w:trPr>
          <w:trHeight w:val="425"/>
          <w:hidden/>
        </w:trPr>
        <w:tc>
          <w:tcPr>
            <w:tcW w:w="610" w:type="pct"/>
            <w:tcBorders>
              <w:top w:val="nil"/>
              <w:left w:val="nil"/>
              <w:bottom w:val="nil"/>
              <w:right w:val="single" w:sz="12" w:space="0" w:color="auto"/>
            </w:tcBorders>
          </w:tcPr>
          <w:p w14:paraId="412182DE" w14:textId="77777777" w:rsidR="007C6196" w:rsidRPr="007C6196" w:rsidRDefault="007C6196" w:rsidP="007C6196">
            <w:pPr>
              <w:ind w:left="993" w:hanging="993"/>
              <w:jc w:val="center"/>
              <w:rPr>
                <w:vanish/>
              </w:rPr>
            </w:pPr>
          </w:p>
        </w:tc>
        <w:permStart w:id="887371203"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A64BD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873712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B7BAF0"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368B687F" w14:textId="77777777" w:rsidR="007C6196" w:rsidRPr="007C6196" w:rsidRDefault="007C6196" w:rsidP="007C6196">
            <w:pPr>
              <w:ind w:left="993" w:hanging="993"/>
            </w:pPr>
          </w:p>
        </w:tc>
      </w:tr>
    </w:tbl>
    <w:p w14:paraId="08AEAA64" w14:textId="77777777" w:rsidR="007C6196" w:rsidRPr="007C6196" w:rsidRDefault="007C6196" w:rsidP="007C6196">
      <w:pPr>
        <w:rPr>
          <w:rFonts w:ascii="Arial" w:hAnsi="Arial" w:cs="Arial"/>
          <w:sz w:val="20"/>
          <w:szCs w:val="22"/>
        </w:rPr>
      </w:pPr>
    </w:p>
    <w:p w14:paraId="2FCB818A" w14:textId="77777777" w:rsidR="007C6196" w:rsidRPr="007C6196" w:rsidRDefault="007C6196" w:rsidP="007C6196">
      <w:pPr>
        <w:rPr>
          <w:rFonts w:ascii="Arial" w:hAnsi="Arial" w:cs="Arial"/>
          <w:sz w:val="20"/>
          <w:szCs w:val="22"/>
        </w:rPr>
      </w:pPr>
    </w:p>
    <w:p w14:paraId="2D35625A" w14:textId="77777777" w:rsidR="007C6196" w:rsidRPr="007C6196" w:rsidRDefault="007C6196" w:rsidP="00F24088">
      <w:pPr>
        <w:numPr>
          <w:ilvl w:val="0"/>
          <w:numId w:val="13"/>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740ADAA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EC0F995" w14:textId="77777777" w:rsidTr="002631FF">
        <w:trPr>
          <w:trHeight w:val="1474"/>
        </w:trPr>
        <w:tc>
          <w:tcPr>
            <w:tcW w:w="1027" w:type="dxa"/>
            <w:tcBorders>
              <w:top w:val="nil"/>
              <w:left w:val="nil"/>
              <w:bottom w:val="nil"/>
              <w:right w:val="single" w:sz="4" w:space="0" w:color="auto"/>
            </w:tcBorders>
          </w:tcPr>
          <w:p w14:paraId="5F732F34"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8572B58" w14:textId="77777777" w:rsidR="007A5EAD" w:rsidRPr="007A5EAD" w:rsidRDefault="007A5EAD" w:rsidP="007A5EAD">
            <w:pPr>
              <w:rPr>
                <w:rFonts w:ascii="Arial" w:hAnsi="Arial" w:cs="Arial"/>
                <w:sz w:val="22"/>
                <w:szCs w:val="22"/>
              </w:rPr>
            </w:pPr>
            <w:permStart w:id="784930958" w:edGrp="everyone"/>
            <w:r w:rsidRPr="007A5EAD">
              <w:rPr>
                <w:rFonts w:ascii="Arial" w:hAnsi="Arial" w:cs="Arial"/>
                <w:sz w:val="22"/>
                <w:szCs w:val="22"/>
              </w:rPr>
              <w:t>If work is to affect neighbouring properties, you are required to compile a report on the condition of existing buildings and structures on adjacent site boundaries. Take photos to support your report – it will be helpful in the event of a dispute with a neighbour.</w:t>
            </w:r>
          </w:p>
          <w:permEnd w:id="784930958"/>
          <w:p w14:paraId="60E6C584" w14:textId="5A916EDE" w:rsidR="007C6196" w:rsidRPr="007C6196" w:rsidRDefault="007C6196" w:rsidP="007C6196">
            <w:pPr>
              <w:rPr>
                <w:rFonts w:ascii="Arial" w:hAnsi="Arial" w:cs="Arial"/>
                <w:sz w:val="22"/>
                <w:szCs w:val="22"/>
              </w:rPr>
            </w:pPr>
          </w:p>
        </w:tc>
        <w:permStart w:id="805598880"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343AD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05598880" w:displacedByCustomXml="prev"/>
      </w:tr>
    </w:tbl>
    <w:p w14:paraId="0C338F91" w14:textId="77777777" w:rsidR="007C6196" w:rsidRPr="007C6196" w:rsidRDefault="007C6196" w:rsidP="007C6196">
      <w:pPr>
        <w:rPr>
          <w:rFonts w:ascii="Arial" w:hAnsi="Arial" w:cs="Arial"/>
          <w:sz w:val="22"/>
          <w:szCs w:val="22"/>
        </w:rPr>
      </w:pPr>
    </w:p>
    <w:p w14:paraId="31175743" w14:textId="77777777" w:rsidR="007C6196" w:rsidRPr="007C6196" w:rsidRDefault="007C6196" w:rsidP="00F24088">
      <w:pPr>
        <w:numPr>
          <w:ilvl w:val="0"/>
          <w:numId w:val="13"/>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677B77E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C9B20AB" w14:textId="77777777" w:rsidTr="002631FF">
        <w:tc>
          <w:tcPr>
            <w:tcW w:w="610" w:type="pct"/>
            <w:tcBorders>
              <w:top w:val="nil"/>
              <w:left w:val="nil"/>
              <w:bottom w:val="nil"/>
              <w:right w:val="single" w:sz="12" w:space="0" w:color="auto"/>
            </w:tcBorders>
            <w:shd w:val="clear" w:color="auto" w:fill="auto"/>
          </w:tcPr>
          <w:p w14:paraId="06B405E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543E9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F243D5" w14:textId="77777777" w:rsidR="007C6196" w:rsidRPr="007C6196" w:rsidRDefault="007C6196" w:rsidP="007C6196">
            <w:pPr>
              <w:keepNext/>
              <w:ind w:left="993" w:hanging="993"/>
              <w:jc w:val="center"/>
            </w:pPr>
            <w:r w:rsidRPr="007C6196">
              <w:t>Possible Answers</w:t>
            </w:r>
          </w:p>
        </w:tc>
        <w:permStart w:id="1383554249"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210A7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83554249" w:displacedByCustomXml="prev"/>
      </w:tr>
      <w:tr w:rsidR="007C6196" w:rsidRPr="007C6196" w14:paraId="12E424DA" w14:textId="77777777" w:rsidTr="002631FF">
        <w:trPr>
          <w:trHeight w:val="425"/>
          <w:hidden/>
        </w:trPr>
        <w:tc>
          <w:tcPr>
            <w:tcW w:w="610" w:type="pct"/>
            <w:tcBorders>
              <w:top w:val="nil"/>
              <w:left w:val="nil"/>
              <w:bottom w:val="nil"/>
              <w:right w:val="single" w:sz="12" w:space="0" w:color="auto"/>
            </w:tcBorders>
          </w:tcPr>
          <w:p w14:paraId="364104C2" w14:textId="77777777" w:rsidR="007C6196" w:rsidRPr="007C6196" w:rsidRDefault="007C6196" w:rsidP="007C6196">
            <w:pPr>
              <w:ind w:left="993" w:hanging="993"/>
              <w:jc w:val="center"/>
              <w:rPr>
                <w:vanish/>
              </w:rPr>
            </w:pPr>
          </w:p>
        </w:tc>
        <w:permStart w:id="900559106"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6048A3" w14:textId="0DDC9579" w:rsidR="007C6196" w:rsidRPr="007C6196" w:rsidRDefault="002F518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05591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CF7DF7"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0A20442D" w14:textId="77777777" w:rsidR="007C6196" w:rsidRPr="007C6196" w:rsidRDefault="007C6196" w:rsidP="007C6196">
            <w:pPr>
              <w:ind w:left="993" w:hanging="993"/>
            </w:pPr>
          </w:p>
        </w:tc>
      </w:tr>
      <w:tr w:rsidR="007C6196" w:rsidRPr="007C6196" w14:paraId="01928791" w14:textId="77777777" w:rsidTr="002631FF">
        <w:trPr>
          <w:trHeight w:val="425"/>
          <w:hidden/>
        </w:trPr>
        <w:tc>
          <w:tcPr>
            <w:tcW w:w="610" w:type="pct"/>
            <w:tcBorders>
              <w:top w:val="nil"/>
              <w:left w:val="nil"/>
              <w:bottom w:val="nil"/>
              <w:right w:val="single" w:sz="12" w:space="0" w:color="auto"/>
            </w:tcBorders>
          </w:tcPr>
          <w:p w14:paraId="55668301" w14:textId="77777777" w:rsidR="007C6196" w:rsidRPr="007C6196" w:rsidRDefault="007C6196" w:rsidP="007C6196">
            <w:pPr>
              <w:ind w:left="993" w:hanging="993"/>
              <w:jc w:val="center"/>
              <w:rPr>
                <w:vanish/>
              </w:rPr>
            </w:pPr>
          </w:p>
        </w:tc>
        <w:permStart w:id="1164935004"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BCA5F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649350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37BE16"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6D842529" w14:textId="77777777" w:rsidR="007C6196" w:rsidRPr="007C6196" w:rsidRDefault="007C6196" w:rsidP="007C6196">
            <w:pPr>
              <w:ind w:left="993" w:hanging="993"/>
            </w:pPr>
          </w:p>
        </w:tc>
      </w:tr>
      <w:tr w:rsidR="007C6196" w:rsidRPr="007C6196" w14:paraId="55C71CD4" w14:textId="77777777" w:rsidTr="002631FF">
        <w:trPr>
          <w:trHeight w:val="425"/>
          <w:hidden/>
        </w:trPr>
        <w:tc>
          <w:tcPr>
            <w:tcW w:w="610" w:type="pct"/>
            <w:tcBorders>
              <w:top w:val="nil"/>
              <w:left w:val="nil"/>
              <w:bottom w:val="nil"/>
              <w:right w:val="single" w:sz="12" w:space="0" w:color="auto"/>
            </w:tcBorders>
          </w:tcPr>
          <w:p w14:paraId="6D6767EA" w14:textId="77777777" w:rsidR="007C6196" w:rsidRPr="007C6196" w:rsidRDefault="007C6196" w:rsidP="007C6196">
            <w:pPr>
              <w:ind w:left="993" w:hanging="993"/>
              <w:jc w:val="center"/>
              <w:rPr>
                <w:vanish/>
              </w:rPr>
            </w:pPr>
          </w:p>
        </w:tc>
        <w:permStart w:id="542846642"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0A7C9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428466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5A602F"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0A28AED0" w14:textId="77777777" w:rsidR="007C6196" w:rsidRPr="007C6196" w:rsidRDefault="007C6196" w:rsidP="007C6196">
            <w:pPr>
              <w:ind w:left="993" w:hanging="993"/>
            </w:pPr>
          </w:p>
        </w:tc>
      </w:tr>
    </w:tbl>
    <w:p w14:paraId="52A9E4DB" w14:textId="77777777" w:rsidR="007C6196" w:rsidRPr="007C6196" w:rsidRDefault="007C6196" w:rsidP="007C6196">
      <w:pPr>
        <w:rPr>
          <w:rFonts w:ascii="Arial" w:hAnsi="Arial" w:cs="Arial"/>
          <w:sz w:val="22"/>
          <w:szCs w:val="22"/>
        </w:rPr>
      </w:pPr>
    </w:p>
    <w:p w14:paraId="5ABD785A" w14:textId="77777777" w:rsidR="007C6196" w:rsidRPr="007C6196" w:rsidRDefault="007C6196" w:rsidP="007C6196">
      <w:pPr>
        <w:rPr>
          <w:rFonts w:ascii="Arial" w:hAnsi="Arial" w:cs="Arial"/>
          <w:sz w:val="22"/>
          <w:szCs w:val="22"/>
        </w:rPr>
      </w:pPr>
    </w:p>
    <w:p w14:paraId="31BF09E2" w14:textId="77777777" w:rsidR="007C6196" w:rsidRPr="007C6196" w:rsidRDefault="007C6196" w:rsidP="00F24088">
      <w:pPr>
        <w:numPr>
          <w:ilvl w:val="0"/>
          <w:numId w:val="13"/>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08EB003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636CAB0" w14:textId="77777777" w:rsidTr="002631FF">
        <w:trPr>
          <w:trHeight w:val="1474"/>
        </w:trPr>
        <w:tc>
          <w:tcPr>
            <w:tcW w:w="1027" w:type="dxa"/>
            <w:tcBorders>
              <w:top w:val="nil"/>
              <w:left w:val="nil"/>
              <w:bottom w:val="nil"/>
              <w:right w:val="single" w:sz="4" w:space="0" w:color="auto"/>
            </w:tcBorders>
          </w:tcPr>
          <w:p w14:paraId="3A74F58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C4649" w14:textId="6C739E95" w:rsidR="007C6196" w:rsidRPr="007C6196" w:rsidRDefault="002F518F" w:rsidP="007C6196">
            <w:pPr>
              <w:rPr>
                <w:rFonts w:ascii="Arial" w:hAnsi="Arial" w:cs="Arial"/>
                <w:sz w:val="22"/>
                <w:szCs w:val="22"/>
              </w:rPr>
            </w:pPr>
            <w:permStart w:id="2090341229" w:edGrp="everyone"/>
            <w:r w:rsidRPr="002F518F">
              <w:rPr>
                <w:rFonts w:ascii="Arial" w:hAnsi="Arial" w:cs="Arial"/>
                <w:sz w:val="22"/>
                <w:szCs w:val="22"/>
              </w:rPr>
              <w:t>if any damage has occurred through the construction process.</w:t>
            </w:r>
            <w:permEnd w:id="2090341229"/>
          </w:p>
        </w:tc>
        <w:permStart w:id="306587230"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213D3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06587230" w:displacedByCustomXml="prev"/>
      </w:tr>
    </w:tbl>
    <w:p w14:paraId="3F0A9C14" w14:textId="77777777" w:rsidR="007C6196" w:rsidRPr="007C6196" w:rsidRDefault="007C6196" w:rsidP="007C6196">
      <w:pPr>
        <w:rPr>
          <w:rFonts w:ascii="Arial" w:hAnsi="Arial" w:cs="Arial"/>
          <w:sz w:val="22"/>
          <w:szCs w:val="22"/>
        </w:rPr>
      </w:pPr>
    </w:p>
    <w:p w14:paraId="15127273" w14:textId="77777777" w:rsidR="00C76B5E" w:rsidRDefault="00C76B5E" w:rsidP="00C76B5E">
      <w:pPr>
        <w:rPr>
          <w:rFonts w:ascii="Arial" w:hAnsi="Arial" w:cs="Arial"/>
          <w:sz w:val="22"/>
          <w:szCs w:val="22"/>
        </w:rPr>
      </w:pPr>
    </w:p>
    <w:p w14:paraId="7FBD6EAE"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214BFF4D" w14:textId="77777777" w:rsidR="00C76B5E" w:rsidRPr="004932A4" w:rsidRDefault="00F032D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7B8DEAA3" w14:textId="77777777" w:rsidR="00C76B5E" w:rsidRPr="004932A4" w:rsidRDefault="00F032D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0E6F5BDD" w14:textId="77777777" w:rsidR="00C76B5E" w:rsidRDefault="00C76B5E" w:rsidP="00C76B5E">
      <w:pPr>
        <w:ind w:left="709" w:right="-24" w:hanging="709"/>
        <w:rPr>
          <w:rFonts w:ascii="Arial" w:hAnsi="Arial" w:cs="Arial"/>
          <w:sz w:val="22"/>
          <w:szCs w:val="22"/>
        </w:rPr>
      </w:pPr>
    </w:p>
    <w:p w14:paraId="6123EF7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400692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AA5D12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560F8E" w14:textId="77777777" w:rsidR="004C6B3F" w:rsidRPr="00F01505" w:rsidRDefault="004C6B3F" w:rsidP="004C6B3F">
            <w:pPr>
              <w:ind w:right="-24"/>
              <w:jc w:val="center"/>
              <w:rPr>
                <w:rFonts w:ascii="Arial" w:hAnsi="Arial" w:cs="Arial"/>
                <w:b/>
                <w:szCs w:val="24"/>
              </w:rPr>
            </w:pPr>
          </w:p>
          <w:p w14:paraId="2E9F5F27" w14:textId="77777777" w:rsidR="004C6B3F" w:rsidRPr="00F01505" w:rsidRDefault="004C6B3F" w:rsidP="00F24088">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3122739" w14:textId="77777777" w:rsidR="004C6B3F" w:rsidRPr="00F01505" w:rsidRDefault="004C6B3F" w:rsidP="00F24088">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A777731" w14:textId="77777777" w:rsidR="004C6B3F" w:rsidRDefault="004C6B3F" w:rsidP="00F24088">
            <w:pPr>
              <w:pStyle w:val="ListParagraph"/>
              <w:numPr>
                <w:ilvl w:val="0"/>
                <w:numId w:val="11"/>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4248990" w14:textId="77777777" w:rsidR="004C6B3F" w:rsidRPr="00F01505" w:rsidRDefault="007678DC" w:rsidP="00F24088">
            <w:pPr>
              <w:pStyle w:val="ListParagraph"/>
              <w:numPr>
                <w:ilvl w:val="1"/>
                <w:numId w:val="11"/>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8BE2F54" w14:textId="77777777" w:rsidR="004C6B3F" w:rsidRPr="00F01505" w:rsidRDefault="004C6B3F" w:rsidP="00F24088">
            <w:pPr>
              <w:pStyle w:val="ListParagraph"/>
              <w:numPr>
                <w:ilvl w:val="0"/>
                <w:numId w:val="11"/>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32A9770" w14:textId="77777777" w:rsidR="00C76B5E" w:rsidRPr="00F01505" w:rsidRDefault="004C6B3F" w:rsidP="00F24088">
            <w:pPr>
              <w:pStyle w:val="ListParagraph"/>
              <w:numPr>
                <w:ilvl w:val="1"/>
                <w:numId w:val="1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ECE98E5" w14:textId="77777777" w:rsidR="00C76B5E" w:rsidRDefault="00C76B5E" w:rsidP="00C76B5E">
      <w:pPr>
        <w:ind w:right="-24"/>
        <w:rPr>
          <w:rFonts w:ascii="Arial" w:hAnsi="Arial" w:cs="Arial"/>
          <w:sz w:val="22"/>
          <w:szCs w:val="22"/>
        </w:rPr>
      </w:pPr>
    </w:p>
    <w:p w14:paraId="76CC449B" w14:textId="77777777" w:rsidR="007678DC" w:rsidRDefault="007678DC" w:rsidP="007678DC">
      <w:pPr>
        <w:ind w:right="-24"/>
        <w:rPr>
          <w:rFonts w:ascii="Arial" w:hAnsi="Arial" w:cs="Arial"/>
          <w:sz w:val="22"/>
          <w:szCs w:val="22"/>
        </w:rPr>
      </w:pPr>
    </w:p>
    <w:p w14:paraId="1570F01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7AF3D06A" w14:textId="77777777" w:rsidTr="002631FF">
        <w:tc>
          <w:tcPr>
            <w:tcW w:w="2552" w:type="dxa"/>
            <w:tcBorders>
              <w:top w:val="nil"/>
              <w:left w:val="nil"/>
              <w:bottom w:val="nil"/>
              <w:right w:val="nil"/>
            </w:tcBorders>
          </w:tcPr>
          <w:p w14:paraId="28B7468C"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1A3870" w14:textId="6E8F9217" w:rsidR="000E4301" w:rsidRPr="001C4084" w:rsidRDefault="004E5F58" w:rsidP="002631FF">
            <w:pPr>
              <w:ind w:right="-24"/>
              <w:rPr>
                <w:rFonts w:ascii="Arial" w:hAnsi="Arial" w:cs="Arial"/>
                <w:sz w:val="22"/>
                <w:szCs w:val="22"/>
              </w:rPr>
            </w:pPr>
            <w:permStart w:id="311373857" w:edGrp="everyone"/>
            <w:r>
              <w:rPr>
                <w:rFonts w:ascii="Arial" w:hAnsi="Arial" w:cs="Arial"/>
                <w:sz w:val="22"/>
                <w:szCs w:val="22"/>
              </w:rPr>
              <w:t xml:space="preserve">Claudia Murray </w:t>
            </w:r>
            <w:permEnd w:id="311373857"/>
          </w:p>
        </w:tc>
      </w:tr>
      <w:tr w:rsidR="000E4301" w:rsidRPr="0047156F" w14:paraId="6C67865B" w14:textId="77777777" w:rsidTr="002631FF">
        <w:tc>
          <w:tcPr>
            <w:tcW w:w="2552" w:type="dxa"/>
            <w:tcBorders>
              <w:top w:val="nil"/>
              <w:left w:val="nil"/>
              <w:bottom w:val="nil"/>
              <w:right w:val="nil"/>
            </w:tcBorders>
          </w:tcPr>
          <w:p w14:paraId="768F6765"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67E7550" w14:textId="77777777" w:rsidR="000E4301" w:rsidRPr="0047156F" w:rsidRDefault="000E4301" w:rsidP="002631FF">
            <w:pPr>
              <w:ind w:right="-24"/>
              <w:rPr>
                <w:rFonts w:ascii="Arial" w:hAnsi="Arial" w:cs="Arial"/>
                <w:sz w:val="22"/>
                <w:szCs w:val="22"/>
              </w:rPr>
            </w:pPr>
          </w:p>
        </w:tc>
      </w:tr>
      <w:tr w:rsidR="000E4301" w:rsidRPr="00830749" w14:paraId="635EF296" w14:textId="77777777" w:rsidTr="002631FF">
        <w:tc>
          <w:tcPr>
            <w:tcW w:w="2552" w:type="dxa"/>
            <w:tcBorders>
              <w:top w:val="nil"/>
              <w:left w:val="nil"/>
              <w:bottom w:val="nil"/>
              <w:right w:val="nil"/>
            </w:tcBorders>
          </w:tcPr>
          <w:p w14:paraId="5A9A3A7B"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326414687"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69C27066" w14:textId="5523FDFA" w:rsidR="000E4301" w:rsidRPr="00DD7A44" w:rsidRDefault="004E5F58" w:rsidP="002631FF">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60D3389C" wp14:editId="222F9BE1">
                      <wp:extent cx="1853429" cy="571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326414687" w:displacedByCustomXml="prev"/>
      </w:tr>
      <w:tr w:rsidR="000E4301" w:rsidRPr="00830749" w14:paraId="5DA1C7D7" w14:textId="77777777" w:rsidTr="002631FF">
        <w:tc>
          <w:tcPr>
            <w:tcW w:w="2552" w:type="dxa"/>
            <w:tcBorders>
              <w:top w:val="nil"/>
              <w:left w:val="nil"/>
              <w:bottom w:val="nil"/>
              <w:right w:val="nil"/>
            </w:tcBorders>
          </w:tcPr>
          <w:p w14:paraId="4C8D5628"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652F2B6C" w14:textId="77777777" w:rsidR="000E4301" w:rsidRPr="001C4084" w:rsidRDefault="000E4301" w:rsidP="002631FF">
            <w:pPr>
              <w:ind w:right="-24"/>
              <w:rPr>
                <w:rFonts w:ascii="Arial" w:hAnsi="Arial" w:cs="Arial"/>
                <w:sz w:val="22"/>
                <w:szCs w:val="22"/>
              </w:rPr>
            </w:pPr>
          </w:p>
        </w:tc>
      </w:tr>
      <w:tr w:rsidR="000E4301" w:rsidRPr="0077428E" w14:paraId="57B231F1" w14:textId="77777777" w:rsidTr="002631FF">
        <w:tc>
          <w:tcPr>
            <w:tcW w:w="2552" w:type="dxa"/>
            <w:tcBorders>
              <w:top w:val="nil"/>
              <w:left w:val="nil"/>
              <w:bottom w:val="nil"/>
              <w:right w:val="nil"/>
            </w:tcBorders>
          </w:tcPr>
          <w:p w14:paraId="227C7BBE"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924073157" w:edGrp="everyone" w:displacedByCustomXml="next"/>
        <w:sdt>
          <w:sdtPr>
            <w:rPr>
              <w:rFonts w:ascii="Arial" w:hAnsi="Arial" w:cs="Arial"/>
              <w:sz w:val="22"/>
              <w:szCs w:val="22"/>
            </w:rPr>
            <w:id w:val="-1582360681"/>
            <w:placeholder>
              <w:docPart w:val="2B135DDAF1874D96848A17BC40F2B902"/>
            </w:placeholder>
            <w:date w:fullDate="2022-05-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CA3EC6F" w14:textId="047E519A" w:rsidR="000E4301" w:rsidRPr="00DD7A44" w:rsidRDefault="004E5F58" w:rsidP="002631FF">
                <w:pPr>
                  <w:ind w:right="-24"/>
                  <w:rPr>
                    <w:rFonts w:ascii="Arial" w:hAnsi="Arial" w:cs="Arial"/>
                    <w:sz w:val="22"/>
                    <w:szCs w:val="22"/>
                  </w:rPr>
                </w:pPr>
                <w:r>
                  <w:rPr>
                    <w:rFonts w:ascii="Arial" w:hAnsi="Arial" w:cs="Arial"/>
                    <w:sz w:val="22"/>
                    <w:szCs w:val="22"/>
                  </w:rPr>
                  <w:t>13/05/2022</w:t>
                </w:r>
              </w:p>
            </w:tc>
          </w:sdtContent>
        </w:sdt>
        <w:permEnd w:id="1924073157" w:displacedByCustomXml="prev"/>
      </w:tr>
    </w:tbl>
    <w:p w14:paraId="6A32DFA9" w14:textId="77777777" w:rsidR="000E4301" w:rsidRDefault="000E4301" w:rsidP="000E4301">
      <w:pPr>
        <w:ind w:right="-24"/>
        <w:rPr>
          <w:rFonts w:ascii="Arial" w:hAnsi="Arial" w:cs="Arial"/>
          <w:sz w:val="22"/>
          <w:szCs w:val="22"/>
        </w:rPr>
      </w:pPr>
    </w:p>
    <w:p w14:paraId="3CBB52ED"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4BFD1AA7" w14:textId="77777777" w:rsidTr="002631FF">
        <w:tc>
          <w:tcPr>
            <w:tcW w:w="2552" w:type="dxa"/>
            <w:tcBorders>
              <w:top w:val="nil"/>
              <w:left w:val="nil"/>
              <w:bottom w:val="nil"/>
              <w:right w:val="nil"/>
            </w:tcBorders>
          </w:tcPr>
          <w:p w14:paraId="79692396"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1873B5C" w14:textId="77777777" w:rsidR="000E4301" w:rsidRPr="0032118C" w:rsidRDefault="000E4301" w:rsidP="002631FF">
            <w:pPr>
              <w:ind w:right="-24"/>
              <w:rPr>
                <w:rFonts w:ascii="Arial" w:hAnsi="Arial" w:cs="Arial"/>
                <w:sz w:val="22"/>
                <w:szCs w:val="22"/>
              </w:rPr>
            </w:pPr>
            <w:permStart w:id="1431188515" w:edGrp="everyone"/>
            <w:permEnd w:id="1431188515"/>
          </w:p>
        </w:tc>
      </w:tr>
      <w:tr w:rsidR="000E4301" w:rsidRPr="0047156F" w14:paraId="2AFF059F" w14:textId="77777777" w:rsidTr="002631FF">
        <w:trPr>
          <w:trHeight w:val="113"/>
        </w:trPr>
        <w:tc>
          <w:tcPr>
            <w:tcW w:w="2552" w:type="dxa"/>
            <w:tcBorders>
              <w:top w:val="nil"/>
              <w:left w:val="nil"/>
              <w:bottom w:val="nil"/>
              <w:right w:val="nil"/>
            </w:tcBorders>
          </w:tcPr>
          <w:p w14:paraId="47F45787"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3CEAE3D" w14:textId="77777777" w:rsidR="000E4301" w:rsidRPr="0047156F" w:rsidRDefault="000E4301" w:rsidP="002631FF">
            <w:pPr>
              <w:ind w:right="-24"/>
              <w:rPr>
                <w:rFonts w:ascii="Arial" w:hAnsi="Arial" w:cs="Arial"/>
                <w:sz w:val="22"/>
                <w:szCs w:val="22"/>
              </w:rPr>
            </w:pPr>
          </w:p>
        </w:tc>
      </w:tr>
      <w:tr w:rsidR="000E4301" w:rsidRPr="0032118C" w14:paraId="70435216" w14:textId="77777777" w:rsidTr="002631FF">
        <w:tc>
          <w:tcPr>
            <w:tcW w:w="2552" w:type="dxa"/>
            <w:tcBorders>
              <w:top w:val="nil"/>
              <w:left w:val="nil"/>
              <w:bottom w:val="nil"/>
              <w:right w:val="nil"/>
            </w:tcBorders>
          </w:tcPr>
          <w:p w14:paraId="148765BA"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6249513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956568E"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87E721" wp14:editId="51BA9A3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2495136" w:displacedByCustomXml="prev"/>
      </w:tr>
      <w:tr w:rsidR="000E4301" w:rsidRPr="0032118C" w14:paraId="21D27CA4" w14:textId="77777777" w:rsidTr="002631FF">
        <w:tc>
          <w:tcPr>
            <w:tcW w:w="2552" w:type="dxa"/>
            <w:tcBorders>
              <w:top w:val="nil"/>
              <w:left w:val="nil"/>
              <w:bottom w:val="nil"/>
              <w:right w:val="nil"/>
            </w:tcBorders>
          </w:tcPr>
          <w:p w14:paraId="61B1014A"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5E8B51EB" w14:textId="77777777" w:rsidR="000E4301" w:rsidRPr="0032118C" w:rsidRDefault="000E4301" w:rsidP="002631FF">
            <w:pPr>
              <w:ind w:right="-24"/>
              <w:rPr>
                <w:rFonts w:ascii="Arial" w:hAnsi="Arial" w:cs="Arial"/>
                <w:sz w:val="22"/>
                <w:szCs w:val="22"/>
              </w:rPr>
            </w:pPr>
          </w:p>
        </w:tc>
      </w:tr>
      <w:tr w:rsidR="000E4301" w:rsidRPr="0077428E" w14:paraId="3B234E66" w14:textId="77777777" w:rsidTr="002631FF">
        <w:tc>
          <w:tcPr>
            <w:tcW w:w="2552" w:type="dxa"/>
            <w:tcBorders>
              <w:top w:val="nil"/>
              <w:left w:val="nil"/>
              <w:bottom w:val="nil"/>
              <w:right w:val="nil"/>
            </w:tcBorders>
          </w:tcPr>
          <w:p w14:paraId="23045202"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293641790" w:edGrp="everyone"/>
        <w:tc>
          <w:tcPr>
            <w:tcW w:w="6520" w:type="dxa"/>
            <w:tcBorders>
              <w:top w:val="nil"/>
              <w:left w:val="nil"/>
              <w:bottom w:val="single" w:sz="8" w:space="0" w:color="auto"/>
              <w:right w:val="nil"/>
            </w:tcBorders>
          </w:tcPr>
          <w:p w14:paraId="77CAD391" w14:textId="77777777" w:rsidR="000E4301" w:rsidRPr="00DD7A44" w:rsidRDefault="00F032D8"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293641790"/>
          </w:p>
        </w:tc>
      </w:tr>
    </w:tbl>
    <w:p w14:paraId="5483681C" w14:textId="77777777" w:rsidR="007678DC" w:rsidRPr="0077428E" w:rsidRDefault="007678DC" w:rsidP="007678DC">
      <w:pPr>
        <w:ind w:right="-24"/>
        <w:rPr>
          <w:rFonts w:ascii="Arial" w:hAnsi="Arial" w:cs="Arial"/>
          <w:sz w:val="22"/>
          <w:szCs w:val="22"/>
        </w:rPr>
      </w:pPr>
    </w:p>
    <w:p w14:paraId="503DD7D5" w14:textId="77777777" w:rsidR="007678DC" w:rsidRDefault="007678DC" w:rsidP="007678DC">
      <w:pPr>
        <w:ind w:right="-24"/>
        <w:rPr>
          <w:rFonts w:ascii="Arial" w:hAnsi="Arial" w:cs="Arial"/>
          <w:sz w:val="22"/>
          <w:szCs w:val="22"/>
        </w:rPr>
      </w:pPr>
    </w:p>
    <w:p w14:paraId="6F8DE22A"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F0681F8" w14:textId="77777777" w:rsidTr="00A80ACC">
        <w:trPr>
          <w:trHeight w:val="217"/>
          <w:jc w:val="center"/>
        </w:trPr>
        <w:tc>
          <w:tcPr>
            <w:tcW w:w="2528" w:type="dxa"/>
            <w:vMerge w:val="restart"/>
            <w:shd w:val="clear" w:color="auto" w:fill="F3F3F3"/>
            <w:vAlign w:val="center"/>
          </w:tcPr>
          <w:p w14:paraId="312A52A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FB1B20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C5C69FF" w14:textId="77777777" w:rsidTr="00D72E53">
        <w:trPr>
          <w:cantSplit/>
          <w:jc w:val="center"/>
        </w:trPr>
        <w:tc>
          <w:tcPr>
            <w:tcW w:w="2528" w:type="dxa"/>
            <w:vMerge/>
            <w:tcBorders>
              <w:bottom w:val="single" w:sz="4" w:space="0" w:color="auto"/>
            </w:tcBorders>
            <w:vAlign w:val="center"/>
          </w:tcPr>
          <w:p w14:paraId="57B4C402"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4CD0746A"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40EF1BA"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2ECBE60" w14:textId="77777777" w:rsidTr="00D72E53">
        <w:trPr>
          <w:cantSplit/>
          <w:jc w:val="center"/>
        </w:trPr>
        <w:tc>
          <w:tcPr>
            <w:tcW w:w="2528" w:type="dxa"/>
            <w:tcBorders>
              <w:top w:val="single" w:sz="4" w:space="0" w:color="auto"/>
            </w:tcBorders>
            <w:vAlign w:val="center"/>
          </w:tcPr>
          <w:p w14:paraId="005B5E8A"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4C469432" w14:textId="77777777" w:rsidR="00D72E53" w:rsidRPr="00533511" w:rsidRDefault="00F032D8"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563838270" w:edGrp="everyone"/>
                <w:r w:rsidR="00E37277">
                  <w:rPr>
                    <w:rFonts w:ascii="Arial" w:hAnsi="Arial" w:cs="Arial"/>
                    <w:sz w:val="40"/>
                    <w:szCs w:val="28"/>
                  </w:rPr>
                  <w:sym w:font="Wingdings" w:char="F0A8"/>
                </w:r>
                <w:permEnd w:id="1563838270"/>
              </w:sdtContent>
            </w:sdt>
          </w:p>
        </w:tc>
        <w:tc>
          <w:tcPr>
            <w:tcW w:w="2552" w:type="dxa"/>
            <w:vAlign w:val="center"/>
          </w:tcPr>
          <w:p w14:paraId="4AB0279E" w14:textId="77777777" w:rsidR="00D72E53" w:rsidRPr="00533511" w:rsidRDefault="00F032D8"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477842420" w:edGrp="everyone"/>
                <w:r w:rsidR="00E37277">
                  <w:rPr>
                    <w:rFonts w:ascii="Arial" w:hAnsi="Arial" w:cs="Arial"/>
                    <w:sz w:val="40"/>
                    <w:szCs w:val="28"/>
                  </w:rPr>
                  <w:sym w:font="Wingdings" w:char="F0A8"/>
                </w:r>
                <w:permEnd w:id="477842420"/>
              </w:sdtContent>
            </w:sdt>
          </w:p>
        </w:tc>
      </w:tr>
      <w:tr w:rsidR="00D72E53" w:rsidRPr="004932A4" w14:paraId="6F30A746" w14:textId="77777777" w:rsidTr="00D72E53">
        <w:trPr>
          <w:cantSplit/>
          <w:trHeight w:val="454"/>
          <w:jc w:val="center"/>
        </w:trPr>
        <w:tc>
          <w:tcPr>
            <w:tcW w:w="2528" w:type="dxa"/>
            <w:vAlign w:val="center"/>
          </w:tcPr>
          <w:p w14:paraId="2F504AE2"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36558A0F" w14:textId="77777777" w:rsidR="00D72E53" w:rsidRPr="00533511" w:rsidRDefault="00F032D8"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524308151" w:edGrp="everyone"/>
                <w:r w:rsidR="00E37277">
                  <w:rPr>
                    <w:rFonts w:ascii="Arial" w:hAnsi="Arial" w:cs="Arial"/>
                    <w:sz w:val="40"/>
                    <w:szCs w:val="28"/>
                  </w:rPr>
                  <w:sym w:font="Wingdings" w:char="F0A8"/>
                </w:r>
                <w:permEnd w:id="1524308151"/>
              </w:sdtContent>
            </w:sdt>
          </w:p>
        </w:tc>
        <w:tc>
          <w:tcPr>
            <w:tcW w:w="2552" w:type="dxa"/>
            <w:vAlign w:val="center"/>
          </w:tcPr>
          <w:p w14:paraId="0A9E1FA5" w14:textId="77777777" w:rsidR="00D72E53" w:rsidRPr="00533511" w:rsidRDefault="00F032D8"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658578534" w:edGrp="everyone"/>
                <w:r w:rsidR="00E37277">
                  <w:rPr>
                    <w:rFonts w:ascii="Arial" w:hAnsi="Arial" w:cs="Arial"/>
                    <w:sz w:val="40"/>
                    <w:szCs w:val="28"/>
                  </w:rPr>
                  <w:sym w:font="Wingdings" w:char="F0A8"/>
                </w:r>
                <w:permEnd w:id="658578534"/>
              </w:sdtContent>
            </w:sdt>
          </w:p>
        </w:tc>
      </w:tr>
    </w:tbl>
    <w:p w14:paraId="388E1A5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65C70CF3" w14:textId="77777777" w:rsidTr="002631FF">
        <w:tc>
          <w:tcPr>
            <w:tcW w:w="9016" w:type="dxa"/>
            <w:shd w:val="clear" w:color="auto" w:fill="D9D9D9" w:themeFill="background1" w:themeFillShade="D9"/>
          </w:tcPr>
          <w:p w14:paraId="3E94993A"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21FBF97B" w14:textId="77777777" w:rsidTr="002631FF">
        <w:trPr>
          <w:trHeight w:val="13602"/>
        </w:trPr>
        <w:tc>
          <w:tcPr>
            <w:tcW w:w="9016" w:type="dxa"/>
          </w:tcPr>
          <w:p w14:paraId="2048C00A" w14:textId="77777777" w:rsidR="00804DAF" w:rsidRPr="00553DDB" w:rsidRDefault="00804DAF" w:rsidP="002631FF">
            <w:pPr>
              <w:rPr>
                <w:rFonts w:ascii="Arial" w:hAnsi="Arial" w:cs="Arial"/>
                <w:szCs w:val="24"/>
              </w:rPr>
            </w:pPr>
            <w:permStart w:id="1339444147" w:edGrp="everyone"/>
            <w:permEnd w:id="1339444147"/>
          </w:p>
        </w:tc>
      </w:tr>
    </w:tbl>
    <w:p w14:paraId="5A9E9FDA" w14:textId="77777777" w:rsidR="006774E6" w:rsidRPr="00765796" w:rsidRDefault="00F032D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2674291"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1E717C62"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3D20CCF9"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2BD8EED"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195672E5"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2E64531D" w14:textId="77777777" w:rsidR="00B778AD" w:rsidRPr="000D3673" w:rsidRDefault="00B778AD" w:rsidP="00B778AD">
            <w:pPr>
              <w:jc w:val="left"/>
              <w:rPr>
                <w:rFonts w:cs="Arial"/>
                <w:b/>
                <w:sz w:val="20"/>
              </w:rPr>
            </w:pPr>
            <w:r w:rsidRPr="000D3673">
              <w:rPr>
                <w:rFonts w:cs="Arial"/>
                <w:b/>
                <w:sz w:val="20"/>
              </w:rPr>
              <w:t>Description of task:</w:t>
            </w:r>
          </w:p>
          <w:p w14:paraId="59D5442B"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65A50E25" w14:textId="77777777" w:rsidR="00B778AD" w:rsidRDefault="00B778AD" w:rsidP="00F24088">
            <w:pPr>
              <w:pStyle w:val="ListParagraph"/>
              <w:numPr>
                <w:ilvl w:val="0"/>
                <w:numId w:val="11"/>
              </w:numPr>
              <w:jc w:val="left"/>
              <w:rPr>
                <w:rFonts w:cs="Arial"/>
                <w:sz w:val="20"/>
              </w:rPr>
            </w:pPr>
            <w:r>
              <w:rPr>
                <w:rFonts w:cs="Arial"/>
                <w:sz w:val="20"/>
              </w:rPr>
              <w:t>Occasion 1: Residential projects</w:t>
            </w:r>
          </w:p>
          <w:p w14:paraId="081C8A32" w14:textId="77777777" w:rsidR="00B778AD" w:rsidRDefault="00B778AD" w:rsidP="00F24088">
            <w:pPr>
              <w:pStyle w:val="ListParagraph"/>
              <w:numPr>
                <w:ilvl w:val="0"/>
                <w:numId w:val="11"/>
              </w:numPr>
              <w:jc w:val="left"/>
              <w:rPr>
                <w:rFonts w:cs="Arial"/>
                <w:sz w:val="20"/>
              </w:rPr>
            </w:pPr>
            <w:r>
              <w:rPr>
                <w:rFonts w:cs="Arial"/>
                <w:sz w:val="20"/>
              </w:rPr>
              <w:t>Occasion 2: Commercial projects</w:t>
            </w:r>
          </w:p>
          <w:p w14:paraId="49EE5118" w14:textId="77777777" w:rsidR="00B778AD" w:rsidRPr="00B672A9" w:rsidRDefault="00B778AD" w:rsidP="00B778AD">
            <w:pPr>
              <w:pStyle w:val="ListParagraph"/>
              <w:jc w:val="left"/>
              <w:rPr>
                <w:rFonts w:cs="Arial"/>
                <w:sz w:val="20"/>
              </w:rPr>
            </w:pPr>
          </w:p>
          <w:p w14:paraId="56A9D0A5"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4BB63C5B" w14:textId="77777777" w:rsidR="00B778AD" w:rsidRPr="00E3390C" w:rsidRDefault="00B778AD" w:rsidP="00F24088">
            <w:pPr>
              <w:pStyle w:val="ListParagraph"/>
              <w:numPr>
                <w:ilvl w:val="0"/>
                <w:numId w:val="11"/>
              </w:numPr>
              <w:jc w:val="left"/>
              <w:rPr>
                <w:rFonts w:cs="Arial"/>
                <w:sz w:val="20"/>
              </w:rPr>
            </w:pPr>
            <w:r>
              <w:rPr>
                <w:rFonts w:cs="Arial"/>
                <w:sz w:val="20"/>
              </w:rPr>
              <w:t xml:space="preserve">A </w:t>
            </w:r>
            <w:r w:rsidRPr="00E3390C">
              <w:rPr>
                <w:rFonts w:cs="Arial"/>
                <w:sz w:val="20"/>
              </w:rPr>
              <w:t>construction program/schedule for a project showing:</w:t>
            </w:r>
          </w:p>
          <w:p w14:paraId="293656E9" w14:textId="77777777" w:rsidR="00B778AD" w:rsidRPr="00E3390C" w:rsidRDefault="00B778AD" w:rsidP="00F24088">
            <w:pPr>
              <w:pStyle w:val="ListParagraph"/>
              <w:numPr>
                <w:ilvl w:val="1"/>
                <w:numId w:val="11"/>
              </w:numPr>
              <w:ind w:left="1082"/>
              <w:jc w:val="left"/>
              <w:rPr>
                <w:rFonts w:cs="Arial"/>
                <w:sz w:val="20"/>
              </w:rPr>
            </w:pPr>
            <w:r w:rsidRPr="00E3390C">
              <w:rPr>
                <w:rFonts w:cs="Arial"/>
                <w:sz w:val="20"/>
              </w:rPr>
              <w:t>The sequencing of the trades, etc.</w:t>
            </w:r>
          </w:p>
          <w:p w14:paraId="24B0F90B" w14:textId="77777777" w:rsidR="00B778AD" w:rsidRPr="00E3390C" w:rsidRDefault="00B778AD" w:rsidP="00F24088">
            <w:pPr>
              <w:pStyle w:val="ListParagraph"/>
              <w:numPr>
                <w:ilvl w:val="1"/>
                <w:numId w:val="11"/>
              </w:numPr>
              <w:ind w:left="1082"/>
              <w:jc w:val="left"/>
              <w:rPr>
                <w:rFonts w:cs="Arial"/>
                <w:sz w:val="20"/>
              </w:rPr>
            </w:pPr>
            <w:r w:rsidRPr="00E3390C">
              <w:rPr>
                <w:rFonts w:cs="Arial"/>
                <w:sz w:val="20"/>
              </w:rPr>
              <w:t>Working and non-working days, etc.</w:t>
            </w:r>
          </w:p>
          <w:p w14:paraId="344EF104" w14:textId="77777777" w:rsidR="00B778AD" w:rsidRPr="00E3390C" w:rsidRDefault="00B778AD" w:rsidP="00F24088">
            <w:pPr>
              <w:pStyle w:val="ListParagraph"/>
              <w:numPr>
                <w:ilvl w:val="0"/>
                <w:numId w:val="11"/>
              </w:numPr>
              <w:jc w:val="left"/>
              <w:rPr>
                <w:rFonts w:cs="Arial"/>
                <w:sz w:val="20"/>
              </w:rPr>
            </w:pPr>
            <w:r w:rsidRPr="00E3390C">
              <w:rPr>
                <w:rFonts w:cs="Arial"/>
                <w:sz w:val="20"/>
              </w:rPr>
              <w:t>Local authority construction commencement notices</w:t>
            </w:r>
          </w:p>
          <w:p w14:paraId="5380EE02" w14:textId="77777777" w:rsidR="00B778AD" w:rsidRPr="00E3390C" w:rsidRDefault="00B778AD" w:rsidP="00F24088">
            <w:pPr>
              <w:pStyle w:val="ListParagraph"/>
              <w:numPr>
                <w:ilvl w:val="0"/>
                <w:numId w:val="11"/>
              </w:numPr>
              <w:jc w:val="left"/>
              <w:rPr>
                <w:rFonts w:cs="Arial"/>
                <w:sz w:val="20"/>
              </w:rPr>
            </w:pPr>
            <w:r w:rsidRPr="00E3390C">
              <w:rPr>
                <w:rFonts w:cs="Arial"/>
                <w:sz w:val="20"/>
              </w:rPr>
              <w:t>Pre-construction site inspection reports or dilapidation reports</w:t>
            </w:r>
          </w:p>
          <w:p w14:paraId="1437AE7A" w14:textId="77777777" w:rsidR="00B778AD" w:rsidRDefault="00B778AD" w:rsidP="00F24088">
            <w:pPr>
              <w:pStyle w:val="ListParagraph"/>
              <w:numPr>
                <w:ilvl w:val="0"/>
                <w:numId w:val="11"/>
              </w:numPr>
              <w:jc w:val="left"/>
              <w:rPr>
                <w:rFonts w:cs="Arial"/>
                <w:sz w:val="20"/>
              </w:rPr>
            </w:pPr>
            <w:r w:rsidRPr="00E3390C">
              <w:rPr>
                <w:rFonts w:cs="Arial"/>
                <w:sz w:val="20"/>
              </w:rPr>
              <w:t>WHS policy</w:t>
            </w:r>
          </w:p>
          <w:p w14:paraId="372D3971" w14:textId="77777777" w:rsidR="00B778AD" w:rsidRDefault="00B778AD" w:rsidP="00B778AD">
            <w:pPr>
              <w:jc w:val="left"/>
              <w:rPr>
                <w:rFonts w:cs="Arial"/>
                <w:sz w:val="20"/>
              </w:rPr>
            </w:pPr>
          </w:p>
          <w:p w14:paraId="5D016397"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202B8753"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24828945" w14:textId="77777777" w:rsidR="00B778AD" w:rsidRPr="002958BB" w:rsidRDefault="00B778AD" w:rsidP="00B778AD">
            <w:pPr>
              <w:jc w:val="left"/>
              <w:rPr>
                <w:rFonts w:cs="Arial"/>
                <w:b/>
                <w:sz w:val="20"/>
              </w:rPr>
            </w:pPr>
            <w:r w:rsidRPr="002958BB">
              <w:rPr>
                <w:rFonts w:cs="Arial"/>
                <w:b/>
                <w:sz w:val="20"/>
              </w:rPr>
              <w:t xml:space="preserve">Resources required: </w:t>
            </w:r>
          </w:p>
          <w:p w14:paraId="3ED8D9E2"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4D421D4C"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0F334EC"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6806D222"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7C6AC519"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7183DC7" w14:textId="7D27A3B0" w:rsidR="00B778AD" w:rsidRPr="00DE6B06" w:rsidRDefault="004E5F58" w:rsidP="00B778AD">
            <w:pPr>
              <w:jc w:val="left"/>
              <w:rPr>
                <w:rFonts w:ascii="Arial" w:hAnsi="Arial" w:cs="Arial"/>
                <w:sz w:val="22"/>
              </w:rPr>
            </w:pPr>
            <w:permStart w:id="715068097" w:edGrp="everyone"/>
            <w:r>
              <w:rPr>
                <w:rFonts w:ascii="Arial" w:hAnsi="Arial" w:cs="Arial"/>
                <w:sz w:val="22"/>
              </w:rPr>
              <w:t xml:space="preserve">Claudia Murray </w:t>
            </w:r>
            <w:permEnd w:id="715068097"/>
          </w:p>
        </w:tc>
      </w:tr>
      <w:tr w:rsidR="00B778AD" w:rsidRPr="00683908" w14:paraId="73EB6D27" w14:textId="77777777" w:rsidTr="002631FF">
        <w:trPr>
          <w:trHeight w:val="454"/>
        </w:trPr>
        <w:tc>
          <w:tcPr>
            <w:tcW w:w="2598" w:type="dxa"/>
            <w:tcBorders>
              <w:left w:val="single" w:sz="12" w:space="0" w:color="000000"/>
              <w:right w:val="single" w:sz="4" w:space="0" w:color="000000"/>
            </w:tcBorders>
            <w:vAlign w:val="center"/>
          </w:tcPr>
          <w:p w14:paraId="68B85032"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1E972F2" w14:textId="5B5FED6B" w:rsidR="00B778AD" w:rsidRPr="00DE6B06" w:rsidRDefault="004E5F58" w:rsidP="00B778AD">
            <w:pPr>
              <w:jc w:val="left"/>
              <w:rPr>
                <w:rFonts w:ascii="Arial" w:hAnsi="Arial" w:cs="Arial"/>
                <w:sz w:val="22"/>
              </w:rPr>
            </w:pPr>
            <w:permStart w:id="2055100277" w:edGrp="everyone"/>
            <w:r>
              <w:rPr>
                <w:rFonts w:ascii="Arial" w:hAnsi="Arial" w:cs="Arial"/>
                <w:sz w:val="22"/>
              </w:rPr>
              <w:t xml:space="preserve">Matthew Newcombe </w:t>
            </w:r>
            <w:permEnd w:id="2055100277"/>
          </w:p>
        </w:tc>
      </w:tr>
      <w:tr w:rsidR="00B778AD" w:rsidRPr="00683908" w14:paraId="05431EB5" w14:textId="77777777" w:rsidTr="002631FF">
        <w:trPr>
          <w:trHeight w:val="454"/>
        </w:trPr>
        <w:tc>
          <w:tcPr>
            <w:tcW w:w="2598" w:type="dxa"/>
            <w:tcBorders>
              <w:left w:val="single" w:sz="12" w:space="0" w:color="000000"/>
              <w:right w:val="single" w:sz="4" w:space="0" w:color="000000"/>
            </w:tcBorders>
            <w:vAlign w:val="center"/>
          </w:tcPr>
          <w:p w14:paraId="29C756B3" w14:textId="77777777" w:rsidR="00B778AD" w:rsidRDefault="00B778AD" w:rsidP="00B778AD">
            <w:pPr>
              <w:jc w:val="right"/>
              <w:rPr>
                <w:rFonts w:cs="Arial"/>
                <w:b/>
                <w:sz w:val="20"/>
              </w:rPr>
            </w:pPr>
            <w:r>
              <w:rPr>
                <w:rFonts w:cs="Arial"/>
                <w:b/>
                <w:sz w:val="20"/>
              </w:rPr>
              <w:t xml:space="preserve">Role of observer </w:t>
            </w:r>
          </w:p>
          <w:p w14:paraId="5F55E03A"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87EAAE" w14:textId="4744AFA2" w:rsidR="00B778AD" w:rsidRPr="00DE6B06" w:rsidRDefault="004E5F58" w:rsidP="00B778AD">
            <w:pPr>
              <w:jc w:val="left"/>
              <w:rPr>
                <w:rFonts w:ascii="Arial" w:hAnsi="Arial" w:cs="Arial"/>
                <w:sz w:val="22"/>
              </w:rPr>
            </w:pPr>
            <w:permStart w:id="1066041220" w:edGrp="everyone"/>
            <w:r>
              <w:rPr>
                <w:rFonts w:ascii="Arial" w:hAnsi="Arial" w:cs="Arial"/>
                <w:sz w:val="22"/>
              </w:rPr>
              <w:t xml:space="preserve">Contracts Manager </w:t>
            </w:r>
            <w:permEnd w:id="1066041220"/>
          </w:p>
        </w:tc>
      </w:tr>
      <w:tr w:rsidR="00B778AD" w:rsidRPr="00683908" w14:paraId="7ED2B9DA" w14:textId="77777777" w:rsidTr="002631FF">
        <w:trPr>
          <w:trHeight w:val="454"/>
        </w:trPr>
        <w:tc>
          <w:tcPr>
            <w:tcW w:w="2598" w:type="dxa"/>
            <w:tcBorders>
              <w:left w:val="single" w:sz="12" w:space="0" w:color="000000"/>
              <w:right w:val="single" w:sz="4" w:space="0" w:color="000000"/>
            </w:tcBorders>
            <w:vAlign w:val="center"/>
          </w:tcPr>
          <w:p w14:paraId="7AFDC537" w14:textId="77777777" w:rsidR="00B778AD" w:rsidRDefault="00B778AD" w:rsidP="00B778AD">
            <w:pPr>
              <w:jc w:val="right"/>
              <w:rPr>
                <w:rFonts w:cs="Arial"/>
                <w:b/>
                <w:sz w:val="20"/>
              </w:rPr>
            </w:pPr>
            <w:r>
              <w:rPr>
                <w:rFonts w:cs="Arial"/>
                <w:b/>
                <w:sz w:val="20"/>
              </w:rPr>
              <w:t>Email address of observer</w:t>
            </w:r>
          </w:p>
        </w:tc>
        <w:permStart w:id="2043497846" w:edGrp="everyone"/>
        <w:tc>
          <w:tcPr>
            <w:tcW w:w="6474" w:type="dxa"/>
            <w:gridSpan w:val="3"/>
            <w:tcBorders>
              <w:left w:val="single" w:sz="4" w:space="0" w:color="000000"/>
              <w:right w:val="single" w:sz="12" w:space="0" w:color="000000"/>
            </w:tcBorders>
            <w:vAlign w:val="center"/>
          </w:tcPr>
          <w:p w14:paraId="7483C969" w14:textId="2675A432" w:rsidR="00B778AD" w:rsidRPr="00DE6B06" w:rsidRDefault="004E5F58" w:rsidP="00B778A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"mailto:Matthew.Newcombe@premfire.com.au" </w:instrText>
            </w:r>
            <w:r>
              <w:rPr>
                <w:rFonts w:ascii="Arial" w:hAnsi="Arial" w:cs="Arial"/>
                <w:sz w:val="22"/>
              </w:rPr>
              <w:fldChar w:fldCharType="separate"/>
            </w:r>
            <w:r w:rsidRPr="00474BD4">
              <w:rPr>
                <w:rStyle w:val="Hyperlink"/>
                <w:rFonts w:ascii="Arial" w:hAnsi="Arial" w:cs="Arial"/>
                <w:sz w:val="22"/>
              </w:rPr>
              <w:t>Matthew.Newcombe@premfire.com.au</w:t>
            </w:r>
            <w:r>
              <w:rPr>
                <w:rFonts w:ascii="Arial" w:hAnsi="Arial" w:cs="Arial"/>
                <w:sz w:val="22"/>
              </w:rPr>
              <w:fldChar w:fldCharType="end"/>
            </w:r>
            <w:r>
              <w:rPr>
                <w:rFonts w:ascii="Arial" w:hAnsi="Arial" w:cs="Arial"/>
                <w:sz w:val="22"/>
              </w:rPr>
              <w:t xml:space="preserve"> </w:t>
            </w:r>
            <w:permEnd w:id="2043497846"/>
          </w:p>
        </w:tc>
      </w:tr>
      <w:tr w:rsidR="00B778AD" w:rsidRPr="00683908" w14:paraId="242D7FE6" w14:textId="77777777" w:rsidTr="002631FF">
        <w:trPr>
          <w:trHeight w:val="850"/>
        </w:trPr>
        <w:tc>
          <w:tcPr>
            <w:tcW w:w="2598" w:type="dxa"/>
            <w:tcBorders>
              <w:left w:val="single" w:sz="12" w:space="0" w:color="000000"/>
              <w:right w:val="single" w:sz="4" w:space="0" w:color="000000"/>
            </w:tcBorders>
            <w:vAlign w:val="center"/>
          </w:tcPr>
          <w:p w14:paraId="7530D202"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7232517"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6CF593A1" w14:textId="4621E09C" w:rsidR="00B778AD" w:rsidRPr="00DE6B06" w:rsidRDefault="004E5F58" w:rsidP="00B778AD">
                <w:pPr>
                  <w:jc w:val="left"/>
                  <w:rPr>
                    <w:rFonts w:ascii="Arial" w:hAnsi="Arial" w:cs="Arial"/>
                    <w:sz w:val="22"/>
                  </w:rPr>
                </w:pPr>
                <w:r w:rsidRPr="004E5F58">
                  <w:rPr>
                    <w:noProof/>
                  </w:rPr>
                  <w:drawing>
                    <wp:inline distT="0" distB="0" distL="0" distR="0" wp14:anchorId="1CB292B9" wp14:editId="09B372B7">
                      <wp:extent cx="958210" cy="379979"/>
                      <wp:effectExtent l="0" t="0" r="0" b="1270"/>
                      <wp:docPr id="9"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a:extLst>
                                  <a:ext uri="{FF2B5EF4-FFF2-40B4-BE49-F238E27FC236}">
                                    <a16:creationId xmlns:a16="http://schemas.microsoft.com/office/drawing/2014/main" id="{00000000-0008-0000-0000-000006000000}"/>
                                  </a:ext>
                                </a:extLst>
                              </pic:cNvPr>
                              <pic:cNvPicPr>
                                <a:picLocks noChangeAspect="1"/>
                              </pic:cNvPicPr>
                            </pic:nvPicPr>
                            <pic:blipFill>
                              <a:blip r:embed="rId23"/>
                              <a:stretch>
                                <a:fillRect/>
                              </a:stretch>
                            </pic:blipFill>
                            <pic:spPr>
                              <a:xfrm>
                                <a:off x="0" y="0"/>
                                <a:ext cx="958210" cy="379979"/>
                              </a:xfrm>
                              <a:prstGeom prst="rect">
                                <a:avLst/>
                              </a:prstGeom>
                            </pic:spPr>
                          </pic:pic>
                        </a:graphicData>
                      </a:graphic>
                    </wp:inline>
                  </w:drawing>
                </w:r>
              </w:p>
            </w:tc>
          </w:sdtContent>
        </w:sdt>
        <w:permEnd w:id="7232517" w:displacedByCustomXml="prev"/>
      </w:tr>
      <w:tr w:rsidR="00B778AD" w:rsidRPr="00683908" w14:paraId="573BFEDC" w14:textId="77777777" w:rsidTr="002631FF">
        <w:trPr>
          <w:trHeight w:val="454"/>
        </w:trPr>
        <w:tc>
          <w:tcPr>
            <w:tcW w:w="2598" w:type="dxa"/>
            <w:tcBorders>
              <w:left w:val="single" w:sz="12" w:space="0" w:color="000000"/>
              <w:right w:val="single" w:sz="4" w:space="0" w:color="000000"/>
            </w:tcBorders>
            <w:vAlign w:val="center"/>
          </w:tcPr>
          <w:p w14:paraId="00907080" w14:textId="77777777" w:rsidR="00B778AD" w:rsidRPr="00696855" w:rsidRDefault="00B778AD" w:rsidP="00B778AD">
            <w:pPr>
              <w:jc w:val="right"/>
              <w:rPr>
                <w:rFonts w:cs="Arial"/>
                <w:b/>
                <w:sz w:val="20"/>
              </w:rPr>
            </w:pPr>
            <w:r w:rsidRPr="00696855">
              <w:rPr>
                <w:rFonts w:cs="Arial"/>
                <w:b/>
                <w:sz w:val="20"/>
              </w:rPr>
              <w:t>Date:</w:t>
            </w:r>
          </w:p>
        </w:tc>
        <w:permStart w:id="1589706800" w:edGrp="everyone" w:displacedByCustomXml="next"/>
        <w:sdt>
          <w:sdtPr>
            <w:rPr>
              <w:rFonts w:ascii="Arial" w:hAnsi="Arial" w:cs="Arial"/>
              <w:sz w:val="22"/>
              <w:szCs w:val="22"/>
            </w:rPr>
            <w:id w:val="-686058928"/>
            <w:placeholder>
              <w:docPart w:val="EA8719007BF54B4AAD75B86848AAA3C2"/>
            </w:placeholder>
            <w:date w:fullDate="2022-05-1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0389F17" w14:textId="1B22A3F7" w:rsidR="00B778AD" w:rsidRPr="00DE6B06" w:rsidRDefault="00574EAD" w:rsidP="00B778AD">
                <w:pPr>
                  <w:jc w:val="left"/>
                  <w:rPr>
                    <w:rFonts w:ascii="Arial" w:hAnsi="Arial" w:cs="Arial"/>
                    <w:sz w:val="22"/>
                  </w:rPr>
                </w:pPr>
                <w:r>
                  <w:rPr>
                    <w:rFonts w:ascii="Arial" w:hAnsi="Arial" w:cs="Arial"/>
                    <w:sz w:val="22"/>
                    <w:szCs w:val="22"/>
                  </w:rPr>
                  <w:t>16/05/2022</w:t>
                </w:r>
              </w:p>
            </w:tc>
          </w:sdtContent>
        </w:sdt>
        <w:permEnd w:id="1589706800" w:displacedByCustomXml="prev"/>
      </w:tr>
      <w:tr w:rsidR="00B778AD" w:rsidRPr="00696855" w14:paraId="6D8794A5" w14:textId="77777777" w:rsidTr="002631FF">
        <w:tc>
          <w:tcPr>
            <w:tcW w:w="6093" w:type="dxa"/>
            <w:gridSpan w:val="2"/>
            <w:vMerge w:val="restart"/>
            <w:tcBorders>
              <w:left w:val="single" w:sz="12" w:space="0" w:color="000000"/>
            </w:tcBorders>
            <w:vAlign w:val="center"/>
          </w:tcPr>
          <w:p w14:paraId="33AD2A7E"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544052F"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31B85642" w14:textId="77777777" w:rsidTr="002631FF">
        <w:trPr>
          <w:trHeight w:val="233"/>
        </w:trPr>
        <w:tc>
          <w:tcPr>
            <w:tcW w:w="6093" w:type="dxa"/>
            <w:gridSpan w:val="2"/>
            <w:vMerge/>
            <w:tcBorders>
              <w:left w:val="single" w:sz="12" w:space="0" w:color="000000"/>
            </w:tcBorders>
          </w:tcPr>
          <w:p w14:paraId="055E5D1B"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10267C4D"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2F7B3EE3"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62844B0"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71DFCC95" w14:textId="77777777" w:rsidR="00B778AD" w:rsidRPr="00696855" w:rsidRDefault="00B778AD" w:rsidP="00B778AD">
            <w:pPr>
              <w:jc w:val="center"/>
              <w:rPr>
                <w:rFonts w:cs="Arial"/>
                <w:b/>
                <w:sz w:val="20"/>
              </w:rPr>
            </w:pPr>
            <w:r>
              <w:rPr>
                <w:rFonts w:cs="Arial"/>
                <w:b/>
                <w:sz w:val="20"/>
              </w:rPr>
              <w:t>Occasion</w:t>
            </w:r>
          </w:p>
        </w:tc>
      </w:tr>
      <w:tr w:rsidR="00B778AD" w:rsidRPr="00683908" w14:paraId="1B496E89"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7D1EBA3"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72751DB3" w14:textId="77777777" w:rsidTr="002631FF">
        <w:trPr>
          <w:trHeight w:val="27"/>
        </w:trPr>
        <w:tc>
          <w:tcPr>
            <w:tcW w:w="6093" w:type="dxa"/>
            <w:gridSpan w:val="2"/>
            <w:tcBorders>
              <w:left w:val="single" w:sz="12" w:space="0" w:color="000000"/>
            </w:tcBorders>
          </w:tcPr>
          <w:p w14:paraId="6B223896" w14:textId="77777777" w:rsidR="00B778AD" w:rsidRPr="000B332C" w:rsidRDefault="00B778AD" w:rsidP="00F24088">
            <w:pPr>
              <w:pStyle w:val="ListParagraph"/>
              <w:numPr>
                <w:ilvl w:val="0"/>
                <w:numId w:val="1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19356581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AE1C2E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93565815" w:displacedByCustomXml="prev"/>
        <w:permStart w:id="1938241352"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FE439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38241352" w:displacedByCustomXml="prev"/>
      </w:tr>
      <w:tr w:rsidR="00B778AD" w:rsidRPr="00696855" w14:paraId="11B744EF" w14:textId="77777777" w:rsidTr="002631FF">
        <w:trPr>
          <w:trHeight w:val="27"/>
        </w:trPr>
        <w:tc>
          <w:tcPr>
            <w:tcW w:w="6093" w:type="dxa"/>
            <w:gridSpan w:val="2"/>
            <w:tcBorders>
              <w:left w:val="single" w:sz="12" w:space="0" w:color="000000"/>
            </w:tcBorders>
          </w:tcPr>
          <w:p w14:paraId="12014E4C" w14:textId="77777777" w:rsidR="00B778AD" w:rsidRDefault="00B778AD" w:rsidP="00F24088">
            <w:pPr>
              <w:pStyle w:val="ListParagraph"/>
              <w:numPr>
                <w:ilvl w:val="0"/>
                <w:numId w:val="1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753278558"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7256D3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3278558" w:displacedByCustomXml="prev"/>
        <w:permStart w:id="1286098200"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1DC766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86098200" w:displacedByCustomXml="prev"/>
      </w:tr>
      <w:tr w:rsidR="00B778AD" w:rsidRPr="00696855" w14:paraId="41B40FB4" w14:textId="77777777" w:rsidTr="002631FF">
        <w:trPr>
          <w:trHeight w:val="27"/>
        </w:trPr>
        <w:tc>
          <w:tcPr>
            <w:tcW w:w="6093" w:type="dxa"/>
            <w:gridSpan w:val="2"/>
            <w:tcBorders>
              <w:left w:val="single" w:sz="12" w:space="0" w:color="000000"/>
            </w:tcBorders>
          </w:tcPr>
          <w:p w14:paraId="3EDC2D70" w14:textId="77777777" w:rsidR="00B778AD" w:rsidRPr="009C33A0" w:rsidRDefault="00B778AD" w:rsidP="00F24088">
            <w:pPr>
              <w:pStyle w:val="ListParagraph"/>
              <w:numPr>
                <w:ilvl w:val="0"/>
                <w:numId w:val="1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17247360"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FC7E66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7247360" w:displacedByCustomXml="prev"/>
        <w:permStart w:id="275675567"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2DEA02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75675567" w:displacedByCustomXml="prev"/>
      </w:tr>
      <w:tr w:rsidR="00B778AD" w:rsidRPr="00696855" w14:paraId="6EFF9CDF" w14:textId="77777777" w:rsidTr="002631FF">
        <w:trPr>
          <w:trHeight w:val="25"/>
        </w:trPr>
        <w:tc>
          <w:tcPr>
            <w:tcW w:w="6093" w:type="dxa"/>
            <w:gridSpan w:val="2"/>
            <w:tcBorders>
              <w:left w:val="single" w:sz="12" w:space="0" w:color="000000"/>
            </w:tcBorders>
          </w:tcPr>
          <w:p w14:paraId="33CB440F" w14:textId="77777777" w:rsidR="00B778AD" w:rsidRPr="009C33A0" w:rsidRDefault="00B778AD" w:rsidP="00F24088">
            <w:pPr>
              <w:pStyle w:val="ListParagraph"/>
              <w:numPr>
                <w:ilvl w:val="0"/>
                <w:numId w:val="1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311194698"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7FEBAD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11194698" w:displacedByCustomXml="prev"/>
        <w:permStart w:id="1343231609"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53415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3231609" w:displacedByCustomXml="prev"/>
      </w:tr>
      <w:tr w:rsidR="00B778AD" w:rsidRPr="00696855" w14:paraId="408F6242" w14:textId="77777777" w:rsidTr="002631FF">
        <w:trPr>
          <w:trHeight w:val="25"/>
        </w:trPr>
        <w:tc>
          <w:tcPr>
            <w:tcW w:w="6093" w:type="dxa"/>
            <w:gridSpan w:val="2"/>
            <w:tcBorders>
              <w:left w:val="single" w:sz="12" w:space="0" w:color="000000"/>
            </w:tcBorders>
          </w:tcPr>
          <w:p w14:paraId="5F31FC2A" w14:textId="77777777" w:rsidR="00B778AD" w:rsidRPr="009C33A0" w:rsidRDefault="00B778AD" w:rsidP="00F24088">
            <w:pPr>
              <w:pStyle w:val="ListParagraph"/>
              <w:numPr>
                <w:ilvl w:val="0"/>
                <w:numId w:val="1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804872462"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BA3B97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04872462" w:displacedByCustomXml="prev"/>
        <w:permStart w:id="1713049903"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30FCF4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13049903" w:displacedByCustomXml="prev"/>
      </w:tr>
      <w:tr w:rsidR="00B778AD" w:rsidRPr="00696855" w14:paraId="29110544" w14:textId="77777777" w:rsidTr="002631FF">
        <w:trPr>
          <w:trHeight w:val="25"/>
        </w:trPr>
        <w:tc>
          <w:tcPr>
            <w:tcW w:w="6093" w:type="dxa"/>
            <w:gridSpan w:val="2"/>
            <w:tcBorders>
              <w:left w:val="single" w:sz="12" w:space="0" w:color="000000"/>
            </w:tcBorders>
          </w:tcPr>
          <w:p w14:paraId="57B94FDF" w14:textId="77777777" w:rsidR="00B778AD" w:rsidRDefault="00B778AD" w:rsidP="00F24088">
            <w:pPr>
              <w:pStyle w:val="ListParagraph"/>
              <w:numPr>
                <w:ilvl w:val="0"/>
                <w:numId w:val="1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79313840"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B3A0C4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9313840" w:displacedByCustomXml="prev"/>
        <w:permStart w:id="757035349"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CF6F48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7035349" w:displacedByCustomXml="prev"/>
      </w:tr>
      <w:tr w:rsidR="00B778AD" w:rsidRPr="005E24F1" w14:paraId="656F532B"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D03CA2A"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25F5A665" w14:textId="77777777" w:rsidTr="002631FF">
        <w:trPr>
          <w:trHeight w:val="25"/>
        </w:trPr>
        <w:tc>
          <w:tcPr>
            <w:tcW w:w="6093" w:type="dxa"/>
            <w:gridSpan w:val="2"/>
            <w:tcBorders>
              <w:left w:val="single" w:sz="12" w:space="0" w:color="000000"/>
            </w:tcBorders>
          </w:tcPr>
          <w:p w14:paraId="7AD69560" w14:textId="77777777" w:rsidR="00B778AD" w:rsidRPr="00D70329" w:rsidRDefault="00B778AD" w:rsidP="00F24088">
            <w:pPr>
              <w:pStyle w:val="ListParagraph"/>
              <w:numPr>
                <w:ilvl w:val="0"/>
                <w:numId w:val="8"/>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182408694"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52D6E4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82408694" w:displacedByCustomXml="prev"/>
        <w:permStart w:id="1816607967"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AEC4A9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16607967" w:displacedByCustomXml="prev"/>
      </w:tr>
      <w:tr w:rsidR="00B778AD" w:rsidRPr="00696855" w14:paraId="5E62C140" w14:textId="77777777" w:rsidTr="002631FF">
        <w:trPr>
          <w:trHeight w:val="25"/>
        </w:trPr>
        <w:tc>
          <w:tcPr>
            <w:tcW w:w="6093" w:type="dxa"/>
            <w:gridSpan w:val="2"/>
            <w:tcBorders>
              <w:left w:val="single" w:sz="12" w:space="0" w:color="000000"/>
            </w:tcBorders>
          </w:tcPr>
          <w:p w14:paraId="5BFD44FC" w14:textId="77777777" w:rsidR="00B778AD" w:rsidRPr="00D70329" w:rsidRDefault="00B778AD" w:rsidP="00F24088">
            <w:pPr>
              <w:pStyle w:val="ListParagraph"/>
              <w:numPr>
                <w:ilvl w:val="0"/>
                <w:numId w:val="8"/>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909138083"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E4C5EA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09138083" w:displacedByCustomXml="prev"/>
        <w:permStart w:id="279851791"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2D7DDB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79851791" w:displacedByCustomXml="prev"/>
      </w:tr>
      <w:tr w:rsidR="00B778AD" w:rsidRPr="00696855" w14:paraId="6FC7E6A8" w14:textId="77777777" w:rsidTr="002631FF">
        <w:trPr>
          <w:trHeight w:val="25"/>
        </w:trPr>
        <w:tc>
          <w:tcPr>
            <w:tcW w:w="6093" w:type="dxa"/>
            <w:gridSpan w:val="2"/>
            <w:tcBorders>
              <w:left w:val="single" w:sz="12" w:space="0" w:color="000000"/>
            </w:tcBorders>
          </w:tcPr>
          <w:p w14:paraId="0D9C9E94" w14:textId="77777777" w:rsidR="00B778AD" w:rsidRPr="00D70329" w:rsidRDefault="00B778AD" w:rsidP="00F24088">
            <w:pPr>
              <w:pStyle w:val="ListParagraph"/>
              <w:numPr>
                <w:ilvl w:val="0"/>
                <w:numId w:val="8"/>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974290039"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C7C3D9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74290039" w:displacedByCustomXml="prev"/>
        <w:permStart w:id="1926852277"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5317E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26852277" w:displacedByCustomXml="prev"/>
      </w:tr>
      <w:tr w:rsidR="00B778AD" w:rsidRPr="00696855" w14:paraId="71DFF343" w14:textId="77777777" w:rsidTr="002631FF">
        <w:trPr>
          <w:trHeight w:val="25"/>
        </w:trPr>
        <w:tc>
          <w:tcPr>
            <w:tcW w:w="6093" w:type="dxa"/>
            <w:gridSpan w:val="2"/>
            <w:tcBorders>
              <w:left w:val="single" w:sz="12" w:space="0" w:color="000000"/>
            </w:tcBorders>
          </w:tcPr>
          <w:p w14:paraId="62E8A5A7" w14:textId="77777777" w:rsidR="00B778AD" w:rsidRPr="00D70329" w:rsidRDefault="00B778AD" w:rsidP="00F24088">
            <w:pPr>
              <w:pStyle w:val="ListParagraph"/>
              <w:numPr>
                <w:ilvl w:val="0"/>
                <w:numId w:val="8"/>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097168421"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227E3C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97168421" w:displacedByCustomXml="prev"/>
        <w:permStart w:id="575614652"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F5A9A5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5614652" w:displacedByCustomXml="prev"/>
      </w:tr>
      <w:tr w:rsidR="00B778AD" w:rsidRPr="00696855" w14:paraId="0C4143A2" w14:textId="77777777" w:rsidTr="002631FF">
        <w:trPr>
          <w:trHeight w:val="25"/>
        </w:trPr>
        <w:tc>
          <w:tcPr>
            <w:tcW w:w="6093" w:type="dxa"/>
            <w:gridSpan w:val="2"/>
            <w:tcBorders>
              <w:left w:val="single" w:sz="12" w:space="0" w:color="000000"/>
            </w:tcBorders>
          </w:tcPr>
          <w:p w14:paraId="3784549D" w14:textId="77777777" w:rsidR="00B778AD" w:rsidRDefault="00B778AD" w:rsidP="00F24088">
            <w:pPr>
              <w:pStyle w:val="ListParagraph"/>
              <w:numPr>
                <w:ilvl w:val="0"/>
                <w:numId w:val="8"/>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940917485"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AAEEDD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40917485" w:displacedByCustomXml="prev"/>
        <w:permStart w:id="1377378487"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E8278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77378487" w:displacedByCustomXml="prev"/>
      </w:tr>
      <w:tr w:rsidR="00B778AD" w:rsidRPr="005E24F1" w14:paraId="3E983DDA"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ECC4C4F"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34944CE9" w14:textId="77777777" w:rsidTr="002631FF">
        <w:trPr>
          <w:trHeight w:val="25"/>
        </w:trPr>
        <w:tc>
          <w:tcPr>
            <w:tcW w:w="6093" w:type="dxa"/>
            <w:gridSpan w:val="2"/>
            <w:tcBorders>
              <w:left w:val="single" w:sz="12" w:space="0" w:color="000000"/>
            </w:tcBorders>
          </w:tcPr>
          <w:p w14:paraId="7189B526" w14:textId="77777777" w:rsidR="00B778AD" w:rsidRPr="00D70329" w:rsidRDefault="00B778AD" w:rsidP="00F24088">
            <w:pPr>
              <w:pStyle w:val="ListParagraph"/>
              <w:numPr>
                <w:ilvl w:val="0"/>
                <w:numId w:val="10"/>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358706836"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AF774A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58706836" w:displacedByCustomXml="prev"/>
        <w:permStart w:id="1454988446"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4322A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54988446" w:displacedByCustomXml="prev"/>
      </w:tr>
      <w:tr w:rsidR="00B778AD" w:rsidRPr="00696855" w14:paraId="3FA7A9BF" w14:textId="77777777" w:rsidTr="002631FF">
        <w:trPr>
          <w:trHeight w:val="25"/>
        </w:trPr>
        <w:tc>
          <w:tcPr>
            <w:tcW w:w="6093" w:type="dxa"/>
            <w:gridSpan w:val="2"/>
            <w:tcBorders>
              <w:left w:val="single" w:sz="12" w:space="0" w:color="000000"/>
            </w:tcBorders>
          </w:tcPr>
          <w:p w14:paraId="385758FE" w14:textId="77777777" w:rsidR="00B778AD" w:rsidRDefault="00B778AD" w:rsidP="00F24088">
            <w:pPr>
              <w:pStyle w:val="ListParagraph"/>
              <w:numPr>
                <w:ilvl w:val="0"/>
                <w:numId w:val="10"/>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885351444"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9FDD3A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5351444" w:displacedByCustomXml="prev"/>
        <w:permStart w:id="1175072565"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9AD7D2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75072565" w:displacedByCustomXml="prev"/>
      </w:tr>
      <w:tr w:rsidR="00B778AD" w:rsidRPr="00696855" w14:paraId="37C1CF58" w14:textId="77777777" w:rsidTr="002631FF">
        <w:trPr>
          <w:trHeight w:val="25"/>
        </w:trPr>
        <w:tc>
          <w:tcPr>
            <w:tcW w:w="6093" w:type="dxa"/>
            <w:gridSpan w:val="2"/>
            <w:tcBorders>
              <w:left w:val="single" w:sz="12" w:space="0" w:color="000000"/>
            </w:tcBorders>
          </w:tcPr>
          <w:p w14:paraId="1E27D709" w14:textId="77777777" w:rsidR="00B778AD" w:rsidRDefault="00B778AD" w:rsidP="00F24088">
            <w:pPr>
              <w:pStyle w:val="ListParagraph"/>
              <w:numPr>
                <w:ilvl w:val="0"/>
                <w:numId w:val="10"/>
              </w:numPr>
              <w:ind w:left="601" w:hanging="601"/>
              <w:jc w:val="left"/>
              <w:rPr>
                <w:rFonts w:cs="Arial"/>
                <w:sz w:val="20"/>
              </w:rPr>
            </w:pPr>
            <w:bookmarkStart w:id="59" w:name="_Ref536514224"/>
            <w:r>
              <w:rPr>
                <w:rFonts w:cs="Arial"/>
                <w:sz w:val="20"/>
              </w:rPr>
              <w:t>Define critical path of the project, revising as required.</w:t>
            </w:r>
            <w:bookmarkEnd w:id="59"/>
          </w:p>
        </w:tc>
        <w:permStart w:id="262169760"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971352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62169760" w:displacedByCustomXml="prev"/>
        <w:permStart w:id="841041668"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1124E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41041668" w:displacedByCustomXml="prev"/>
      </w:tr>
      <w:tr w:rsidR="00B778AD" w:rsidRPr="00696855" w14:paraId="68894CEA" w14:textId="77777777" w:rsidTr="002631FF">
        <w:trPr>
          <w:trHeight w:val="25"/>
        </w:trPr>
        <w:tc>
          <w:tcPr>
            <w:tcW w:w="6093" w:type="dxa"/>
            <w:gridSpan w:val="2"/>
            <w:tcBorders>
              <w:left w:val="single" w:sz="12" w:space="0" w:color="000000"/>
            </w:tcBorders>
          </w:tcPr>
          <w:p w14:paraId="213C2E80" w14:textId="77777777" w:rsidR="00B778AD" w:rsidRDefault="00B778AD" w:rsidP="00F24088">
            <w:pPr>
              <w:pStyle w:val="ListParagraph"/>
              <w:numPr>
                <w:ilvl w:val="0"/>
                <w:numId w:val="10"/>
              </w:numPr>
              <w:ind w:left="601" w:hanging="601"/>
              <w:jc w:val="left"/>
              <w:rPr>
                <w:rFonts w:cs="Arial"/>
                <w:sz w:val="20"/>
              </w:rPr>
            </w:pPr>
            <w:bookmarkStart w:id="60" w:name="_Ref536514227"/>
            <w:r>
              <w:rPr>
                <w:rFonts w:cs="Arial"/>
                <w:sz w:val="20"/>
              </w:rPr>
              <w:t>Adjust project timeframes to account for anticipated delays.</w:t>
            </w:r>
            <w:bookmarkEnd w:id="60"/>
          </w:p>
        </w:tc>
        <w:permStart w:id="48178194"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CD09B9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8178194" w:displacedByCustomXml="prev"/>
        <w:permStart w:id="1928076048"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9ED1D4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28076048" w:displacedByCustomXml="prev"/>
      </w:tr>
      <w:tr w:rsidR="00B778AD" w:rsidRPr="00696855" w14:paraId="3E2E5983"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76588D36"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3E16AF26" w14:textId="77777777" w:rsidTr="002631FF">
        <w:trPr>
          <w:trHeight w:val="25"/>
        </w:trPr>
        <w:tc>
          <w:tcPr>
            <w:tcW w:w="6093" w:type="dxa"/>
            <w:gridSpan w:val="2"/>
            <w:tcBorders>
              <w:left w:val="single" w:sz="12" w:space="0" w:color="000000"/>
            </w:tcBorders>
          </w:tcPr>
          <w:p w14:paraId="132CCB09" w14:textId="77777777" w:rsidR="00B778AD" w:rsidRDefault="00B778AD" w:rsidP="00F24088">
            <w:pPr>
              <w:pStyle w:val="ListParagraph"/>
              <w:numPr>
                <w:ilvl w:val="0"/>
                <w:numId w:val="14"/>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1575643255"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875E6F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75643255" w:displacedByCustomXml="prev"/>
        <w:permStart w:id="1007224306"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E29A11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07224306" w:displacedByCustomXml="prev"/>
      </w:tr>
      <w:tr w:rsidR="00B778AD" w:rsidRPr="00696855" w14:paraId="798695F6" w14:textId="77777777" w:rsidTr="002631FF">
        <w:trPr>
          <w:trHeight w:val="25"/>
        </w:trPr>
        <w:tc>
          <w:tcPr>
            <w:tcW w:w="6093" w:type="dxa"/>
            <w:gridSpan w:val="2"/>
            <w:tcBorders>
              <w:left w:val="single" w:sz="12" w:space="0" w:color="000000"/>
            </w:tcBorders>
          </w:tcPr>
          <w:p w14:paraId="074A27F0" w14:textId="77777777" w:rsidR="00B778AD" w:rsidRDefault="00B778AD" w:rsidP="00F24088">
            <w:pPr>
              <w:pStyle w:val="ListParagraph"/>
              <w:numPr>
                <w:ilvl w:val="0"/>
                <w:numId w:val="14"/>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327508575"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2EAE19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27508575" w:displacedByCustomXml="prev"/>
        <w:permStart w:id="236921607"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DCB7D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36921607" w:displacedByCustomXml="prev"/>
      </w:tr>
      <w:tr w:rsidR="00B778AD" w:rsidRPr="00696855" w14:paraId="5BD7C84C" w14:textId="77777777" w:rsidTr="002631FF">
        <w:trPr>
          <w:trHeight w:val="25"/>
        </w:trPr>
        <w:tc>
          <w:tcPr>
            <w:tcW w:w="6093" w:type="dxa"/>
            <w:gridSpan w:val="2"/>
            <w:tcBorders>
              <w:left w:val="single" w:sz="12" w:space="0" w:color="000000"/>
            </w:tcBorders>
          </w:tcPr>
          <w:p w14:paraId="3B340829" w14:textId="77777777" w:rsidR="00B778AD" w:rsidRDefault="00B778AD" w:rsidP="00F24088">
            <w:pPr>
              <w:pStyle w:val="ListParagraph"/>
              <w:numPr>
                <w:ilvl w:val="0"/>
                <w:numId w:val="14"/>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963733351"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629E83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63733351" w:displacedByCustomXml="prev"/>
        <w:permStart w:id="451564853"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BF096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51564853" w:displacedByCustomXml="prev"/>
      </w:tr>
      <w:tr w:rsidR="00B778AD" w:rsidRPr="00696855" w14:paraId="2E702590"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002BE155"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1080DFA0" w14:textId="77777777" w:rsidTr="002631FF">
        <w:trPr>
          <w:trHeight w:val="25"/>
        </w:trPr>
        <w:tc>
          <w:tcPr>
            <w:tcW w:w="6093" w:type="dxa"/>
            <w:gridSpan w:val="2"/>
            <w:tcBorders>
              <w:left w:val="single" w:sz="12" w:space="0" w:color="000000"/>
            </w:tcBorders>
          </w:tcPr>
          <w:p w14:paraId="1F5DDB2F" w14:textId="77777777" w:rsidR="00B778AD" w:rsidRDefault="00B778AD" w:rsidP="00F24088">
            <w:pPr>
              <w:pStyle w:val="ListParagraph"/>
              <w:numPr>
                <w:ilvl w:val="0"/>
                <w:numId w:val="15"/>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512973523"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EAE621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12973523" w:displacedByCustomXml="prev"/>
        <w:permStart w:id="1882221267"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2F5887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2221267" w:displacedByCustomXml="prev"/>
      </w:tr>
      <w:tr w:rsidR="00B778AD" w:rsidRPr="00696855" w14:paraId="7C51D555" w14:textId="77777777" w:rsidTr="002631FF">
        <w:trPr>
          <w:trHeight w:val="25"/>
        </w:trPr>
        <w:tc>
          <w:tcPr>
            <w:tcW w:w="6093" w:type="dxa"/>
            <w:gridSpan w:val="2"/>
            <w:tcBorders>
              <w:left w:val="single" w:sz="12" w:space="0" w:color="000000"/>
            </w:tcBorders>
          </w:tcPr>
          <w:p w14:paraId="3B0FBEEA" w14:textId="77777777" w:rsidR="00B778AD" w:rsidRDefault="00B778AD" w:rsidP="00F24088">
            <w:pPr>
              <w:pStyle w:val="ListParagraph"/>
              <w:numPr>
                <w:ilvl w:val="0"/>
                <w:numId w:val="15"/>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972834003"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61BDCE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72834003" w:displacedByCustomXml="prev"/>
        <w:permStart w:id="828269328"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F6E8E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28269328" w:displacedByCustomXml="prev"/>
      </w:tr>
      <w:tr w:rsidR="00B778AD" w:rsidRPr="00696855" w14:paraId="2A873FE1" w14:textId="77777777" w:rsidTr="002631FF">
        <w:trPr>
          <w:trHeight w:val="25"/>
        </w:trPr>
        <w:tc>
          <w:tcPr>
            <w:tcW w:w="6093" w:type="dxa"/>
            <w:gridSpan w:val="2"/>
            <w:tcBorders>
              <w:left w:val="single" w:sz="12" w:space="0" w:color="000000"/>
            </w:tcBorders>
          </w:tcPr>
          <w:p w14:paraId="6A7221E6" w14:textId="77777777" w:rsidR="00B778AD" w:rsidRDefault="00B778AD" w:rsidP="00F24088">
            <w:pPr>
              <w:pStyle w:val="ListParagraph"/>
              <w:numPr>
                <w:ilvl w:val="0"/>
                <w:numId w:val="15"/>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378B76DB" w14:textId="77777777" w:rsidR="00B778AD" w:rsidRDefault="00B778AD" w:rsidP="00F24088">
            <w:pPr>
              <w:pStyle w:val="ListParagraph"/>
              <w:numPr>
                <w:ilvl w:val="0"/>
                <w:numId w:val="11"/>
              </w:numPr>
              <w:ind w:left="1026"/>
              <w:jc w:val="left"/>
              <w:rPr>
                <w:rFonts w:cs="Arial"/>
                <w:sz w:val="20"/>
              </w:rPr>
            </w:pPr>
            <w:r>
              <w:rPr>
                <w:rFonts w:cs="Arial"/>
                <w:sz w:val="20"/>
              </w:rPr>
              <w:t>Telephone, facsimile, email and in writing</w:t>
            </w:r>
            <w:r w:rsidRPr="00DC658D">
              <w:rPr>
                <w:rFonts w:cs="Arial"/>
                <w:sz w:val="20"/>
              </w:rPr>
              <w:t xml:space="preserve"> </w:t>
            </w:r>
          </w:p>
          <w:p w14:paraId="7C5B8486" w14:textId="77777777" w:rsidR="00B778AD" w:rsidRDefault="00B778AD" w:rsidP="00F24088">
            <w:pPr>
              <w:pStyle w:val="ListParagraph"/>
              <w:numPr>
                <w:ilvl w:val="0"/>
                <w:numId w:val="11"/>
              </w:numPr>
              <w:ind w:left="1026"/>
              <w:jc w:val="left"/>
              <w:rPr>
                <w:rFonts w:cs="Arial"/>
                <w:sz w:val="20"/>
              </w:rPr>
            </w:pPr>
            <w:r w:rsidRPr="00DC658D">
              <w:rPr>
                <w:rFonts w:cs="Arial"/>
                <w:sz w:val="20"/>
              </w:rPr>
              <w:t>Language/concepts appropriate to cultural differences</w:t>
            </w:r>
          </w:p>
          <w:p w14:paraId="5DF80822" w14:textId="77777777" w:rsidR="00B778AD" w:rsidRPr="0086043A" w:rsidRDefault="00B778AD" w:rsidP="00F24088">
            <w:pPr>
              <w:pStyle w:val="ListParagraph"/>
              <w:numPr>
                <w:ilvl w:val="0"/>
                <w:numId w:val="11"/>
              </w:numPr>
              <w:ind w:left="1026"/>
              <w:jc w:val="left"/>
              <w:rPr>
                <w:rFonts w:cs="Arial"/>
                <w:sz w:val="20"/>
              </w:rPr>
            </w:pPr>
            <w:r w:rsidRPr="0086043A">
              <w:rPr>
                <w:rFonts w:cs="Arial"/>
                <w:sz w:val="20"/>
              </w:rPr>
              <w:t>Non-verbal communication</w:t>
            </w:r>
          </w:p>
        </w:tc>
        <w:permStart w:id="2054827710"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F5CD92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54827710" w:displacedByCustomXml="prev"/>
        <w:permStart w:id="224799626"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031D4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24799626" w:displacedByCustomXml="prev"/>
      </w:tr>
      <w:tr w:rsidR="00B778AD" w:rsidRPr="00683908" w14:paraId="20C34069"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1AA63CC"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32843310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28433105"/>
            <w:r w:rsidRPr="001D07E7">
              <w:rPr>
                <w:rFonts w:cs="Arial"/>
                <w:b/>
                <w:szCs w:val="22"/>
              </w:rPr>
              <w:t xml:space="preserve"> Satisfactory    </w:t>
            </w:r>
            <w:permStart w:id="354000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5400085"/>
            <w:r w:rsidRPr="00993DFF">
              <w:rPr>
                <w:rFonts w:cs="Arial"/>
                <w:b/>
                <w:sz w:val="36"/>
                <w:szCs w:val="36"/>
              </w:rPr>
              <w:t xml:space="preserve"> </w:t>
            </w:r>
            <w:r w:rsidRPr="001D07E7">
              <w:rPr>
                <w:rFonts w:cs="Arial"/>
                <w:b/>
                <w:szCs w:val="22"/>
              </w:rPr>
              <w:t>Not Satisfactory</w:t>
            </w:r>
          </w:p>
        </w:tc>
      </w:tr>
    </w:tbl>
    <w:p w14:paraId="7D8AB191" w14:textId="77777777" w:rsidR="006029E0" w:rsidRDefault="006029E0" w:rsidP="00E670B9"/>
    <w:p w14:paraId="4CCAF512"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2CE406FB" w14:textId="77777777" w:rsidTr="002631FF">
        <w:tc>
          <w:tcPr>
            <w:tcW w:w="9057" w:type="dxa"/>
            <w:shd w:val="clear" w:color="auto" w:fill="D9D9D9" w:themeFill="background1" w:themeFillShade="D9"/>
          </w:tcPr>
          <w:p w14:paraId="212894E0"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072E1AC6" w14:textId="77777777" w:rsidTr="00C05A9B">
        <w:trPr>
          <w:trHeight w:val="13304"/>
        </w:trPr>
        <w:tc>
          <w:tcPr>
            <w:tcW w:w="9057" w:type="dxa"/>
          </w:tcPr>
          <w:p w14:paraId="42EC881A" w14:textId="09415B75" w:rsidR="00E670B9" w:rsidRPr="00553DDB" w:rsidRDefault="008131AE" w:rsidP="002631FF">
            <w:pPr>
              <w:rPr>
                <w:rFonts w:ascii="Arial" w:hAnsi="Arial" w:cs="Arial"/>
                <w:szCs w:val="24"/>
              </w:rPr>
            </w:pPr>
            <w:permStart w:id="465775872" w:edGrp="everyone"/>
            <w:r>
              <w:rPr>
                <w:rFonts w:ascii="Arial" w:hAnsi="Arial" w:cs="Arial"/>
                <w:szCs w:val="24"/>
              </w:rPr>
              <w:t>For this task Claudia has been able to demonstrate that she has planned both physical and human resources in line with site programmes that take into account all constraints. Claudia has planned cost increases based upon these programme changes</w:t>
            </w:r>
            <w:r w:rsidR="00BE1587">
              <w:rPr>
                <w:rFonts w:ascii="Arial" w:hAnsi="Arial" w:cs="Arial"/>
                <w:szCs w:val="24"/>
              </w:rPr>
              <w:t>. In all examples provided by Claudia she has shown her ability to plan site activities.</w:t>
            </w:r>
            <w:permEnd w:id="465775872"/>
          </w:p>
        </w:tc>
      </w:tr>
    </w:tbl>
    <w:p w14:paraId="0EC5E2CB" w14:textId="77777777" w:rsidR="00ED6402" w:rsidRPr="00E670B9" w:rsidRDefault="00ED6402" w:rsidP="006774E6">
      <w:pPr>
        <w:rPr>
          <w:sz w:val="10"/>
          <w:szCs w:val="10"/>
        </w:rPr>
      </w:pPr>
    </w:p>
    <w:sectPr w:rsidR="00ED6402" w:rsidRPr="00E670B9" w:rsidSect="00195F7B">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44182" w14:textId="77777777" w:rsidR="00F032D8" w:rsidRDefault="00F032D8" w:rsidP="00A67754">
      <w:r>
        <w:separator/>
      </w:r>
    </w:p>
  </w:endnote>
  <w:endnote w:type="continuationSeparator" w:id="0">
    <w:p w14:paraId="5CEB81ED" w14:textId="77777777" w:rsidR="00F032D8" w:rsidRDefault="00F032D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CE9D" w14:textId="77777777" w:rsidR="00A80ACC" w:rsidRPr="00830749" w:rsidRDefault="00A80ACC" w:rsidP="00830749">
    <w:pPr>
      <w:pBdr>
        <w:top w:val="single" w:sz="4" w:space="1" w:color="auto"/>
      </w:pBdr>
      <w:rPr>
        <w:rFonts w:ascii="Arial" w:hAnsi="Arial" w:cs="Arial"/>
        <w:b/>
        <w:sz w:val="16"/>
        <w:szCs w:val="16"/>
      </w:rPr>
    </w:pPr>
  </w:p>
  <w:p w14:paraId="244E6256" w14:textId="2AF133F0" w:rsidR="00A80ACC" w:rsidRPr="00830749" w:rsidRDefault="00F032D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4903AB">
              <w:rPr>
                <w:rFonts w:ascii="Arial" w:hAnsi="Arial" w:cs="Arial"/>
                <w:b/>
                <w:bCs/>
                <w:noProof/>
                <w:sz w:val="16"/>
                <w:szCs w:val="16"/>
              </w:rPr>
              <w:t>16</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BCB34" w14:textId="77777777" w:rsidR="00A80ACC" w:rsidRPr="00830749" w:rsidRDefault="00A80ACC" w:rsidP="00830749">
    <w:pPr>
      <w:pBdr>
        <w:top w:val="single" w:sz="4" w:space="1" w:color="auto"/>
      </w:pBdr>
      <w:rPr>
        <w:rFonts w:ascii="Arial" w:hAnsi="Arial" w:cs="Arial"/>
        <w:b/>
        <w:sz w:val="16"/>
        <w:szCs w:val="16"/>
      </w:rPr>
    </w:pPr>
  </w:p>
  <w:p w14:paraId="485F6D9F" w14:textId="32FDC814"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03A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D2865" w14:textId="77777777" w:rsidR="00A80ACC" w:rsidRPr="00830749" w:rsidRDefault="00A80ACC" w:rsidP="00830749">
    <w:pPr>
      <w:pBdr>
        <w:top w:val="single" w:sz="4" w:space="1" w:color="auto"/>
      </w:pBdr>
      <w:rPr>
        <w:rFonts w:ascii="Arial" w:hAnsi="Arial" w:cs="Arial"/>
        <w:b/>
        <w:sz w:val="16"/>
        <w:szCs w:val="16"/>
      </w:rPr>
    </w:pPr>
  </w:p>
  <w:p w14:paraId="0AC355DB" w14:textId="0E206106"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03AB">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AE830" w14:textId="77777777" w:rsidR="00A80ACC" w:rsidRPr="00830749" w:rsidRDefault="00A80ACC" w:rsidP="00830749">
    <w:pPr>
      <w:pBdr>
        <w:top w:val="single" w:sz="4" w:space="1" w:color="auto"/>
      </w:pBdr>
      <w:rPr>
        <w:rFonts w:ascii="Arial" w:hAnsi="Arial" w:cs="Arial"/>
        <w:b/>
        <w:sz w:val="16"/>
        <w:szCs w:val="16"/>
      </w:rPr>
    </w:pPr>
  </w:p>
  <w:p w14:paraId="74DA6B2D" w14:textId="5EB077CE"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03A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44F27" w14:textId="77777777" w:rsidR="00F032D8" w:rsidRDefault="00F032D8" w:rsidP="00A67754">
      <w:r>
        <w:separator/>
      </w:r>
    </w:p>
  </w:footnote>
  <w:footnote w:type="continuationSeparator" w:id="0">
    <w:p w14:paraId="7920FD08" w14:textId="77777777" w:rsidR="00F032D8" w:rsidRDefault="00F032D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406DE"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6B686776"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BAC9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639974C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E8345"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706EA10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C51C5"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60E9E3EF"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72C7E"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0632D5BD"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40104C"/>
    <w:multiLevelType w:val="multilevel"/>
    <w:tmpl w:val="B20619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2" w15:restartNumberingAfterBreak="0">
    <w:nsid w:val="4CC73EA7"/>
    <w:multiLevelType w:val="hybridMultilevel"/>
    <w:tmpl w:val="B40EF1CE"/>
    <w:lvl w:ilvl="0" w:tplc="0A50EB34">
      <w:start w:val="1"/>
      <w:numFmt w:val="bullet"/>
      <w:lvlText w:val="•"/>
      <w:lvlJc w:val="left"/>
      <w:pPr>
        <w:tabs>
          <w:tab w:val="num" w:pos="720"/>
        </w:tabs>
        <w:ind w:left="720" w:hanging="360"/>
      </w:pPr>
      <w:rPr>
        <w:rFonts w:ascii="Arial" w:hAnsi="Arial" w:hint="default"/>
      </w:rPr>
    </w:lvl>
    <w:lvl w:ilvl="1" w:tplc="EB9AF11C" w:tentative="1">
      <w:start w:val="1"/>
      <w:numFmt w:val="bullet"/>
      <w:lvlText w:val="•"/>
      <w:lvlJc w:val="left"/>
      <w:pPr>
        <w:tabs>
          <w:tab w:val="num" w:pos="1440"/>
        </w:tabs>
        <w:ind w:left="1440" w:hanging="360"/>
      </w:pPr>
      <w:rPr>
        <w:rFonts w:ascii="Arial" w:hAnsi="Arial" w:hint="default"/>
      </w:rPr>
    </w:lvl>
    <w:lvl w:ilvl="2" w:tplc="6E8ED7B8" w:tentative="1">
      <w:start w:val="1"/>
      <w:numFmt w:val="bullet"/>
      <w:lvlText w:val="•"/>
      <w:lvlJc w:val="left"/>
      <w:pPr>
        <w:tabs>
          <w:tab w:val="num" w:pos="2160"/>
        </w:tabs>
        <w:ind w:left="2160" w:hanging="360"/>
      </w:pPr>
      <w:rPr>
        <w:rFonts w:ascii="Arial" w:hAnsi="Arial" w:hint="default"/>
      </w:rPr>
    </w:lvl>
    <w:lvl w:ilvl="3" w:tplc="57E8B102" w:tentative="1">
      <w:start w:val="1"/>
      <w:numFmt w:val="bullet"/>
      <w:lvlText w:val="•"/>
      <w:lvlJc w:val="left"/>
      <w:pPr>
        <w:tabs>
          <w:tab w:val="num" w:pos="2880"/>
        </w:tabs>
        <w:ind w:left="2880" w:hanging="360"/>
      </w:pPr>
      <w:rPr>
        <w:rFonts w:ascii="Arial" w:hAnsi="Arial" w:hint="default"/>
      </w:rPr>
    </w:lvl>
    <w:lvl w:ilvl="4" w:tplc="4FD2B6DC" w:tentative="1">
      <w:start w:val="1"/>
      <w:numFmt w:val="bullet"/>
      <w:lvlText w:val="•"/>
      <w:lvlJc w:val="left"/>
      <w:pPr>
        <w:tabs>
          <w:tab w:val="num" w:pos="3600"/>
        </w:tabs>
        <w:ind w:left="3600" w:hanging="360"/>
      </w:pPr>
      <w:rPr>
        <w:rFonts w:ascii="Arial" w:hAnsi="Arial" w:hint="default"/>
      </w:rPr>
    </w:lvl>
    <w:lvl w:ilvl="5" w:tplc="8BFE14C8" w:tentative="1">
      <w:start w:val="1"/>
      <w:numFmt w:val="bullet"/>
      <w:lvlText w:val="•"/>
      <w:lvlJc w:val="left"/>
      <w:pPr>
        <w:tabs>
          <w:tab w:val="num" w:pos="4320"/>
        </w:tabs>
        <w:ind w:left="4320" w:hanging="360"/>
      </w:pPr>
      <w:rPr>
        <w:rFonts w:ascii="Arial" w:hAnsi="Arial" w:hint="default"/>
      </w:rPr>
    </w:lvl>
    <w:lvl w:ilvl="6" w:tplc="86143C7E" w:tentative="1">
      <w:start w:val="1"/>
      <w:numFmt w:val="bullet"/>
      <w:lvlText w:val="•"/>
      <w:lvlJc w:val="left"/>
      <w:pPr>
        <w:tabs>
          <w:tab w:val="num" w:pos="5040"/>
        </w:tabs>
        <w:ind w:left="5040" w:hanging="360"/>
      </w:pPr>
      <w:rPr>
        <w:rFonts w:ascii="Arial" w:hAnsi="Arial" w:hint="default"/>
      </w:rPr>
    </w:lvl>
    <w:lvl w:ilvl="7" w:tplc="24D0AF00" w:tentative="1">
      <w:start w:val="1"/>
      <w:numFmt w:val="bullet"/>
      <w:lvlText w:val="•"/>
      <w:lvlJc w:val="left"/>
      <w:pPr>
        <w:tabs>
          <w:tab w:val="num" w:pos="5760"/>
        </w:tabs>
        <w:ind w:left="5760" w:hanging="360"/>
      </w:pPr>
      <w:rPr>
        <w:rFonts w:ascii="Arial" w:hAnsi="Arial" w:hint="default"/>
      </w:rPr>
    </w:lvl>
    <w:lvl w:ilvl="8" w:tplc="27125A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510C57"/>
    <w:multiLevelType w:val="multilevel"/>
    <w:tmpl w:val="233860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7D2946"/>
    <w:multiLevelType w:val="multilevel"/>
    <w:tmpl w:val="2B4E9D9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F97E4A"/>
    <w:multiLevelType w:val="hybridMultilevel"/>
    <w:tmpl w:val="513495AA"/>
    <w:lvl w:ilvl="0" w:tplc="210875BE">
      <w:start w:val="1"/>
      <w:numFmt w:val="decimal"/>
      <w:lvlText w:val="%1."/>
      <w:lvlJc w:val="left"/>
      <w:pPr>
        <w:tabs>
          <w:tab w:val="num" w:pos="720"/>
        </w:tabs>
        <w:ind w:left="720" w:hanging="360"/>
      </w:pPr>
    </w:lvl>
    <w:lvl w:ilvl="1" w:tplc="675A67E4">
      <w:start w:val="1"/>
      <w:numFmt w:val="decimal"/>
      <w:lvlText w:val="%2."/>
      <w:lvlJc w:val="left"/>
      <w:pPr>
        <w:tabs>
          <w:tab w:val="num" w:pos="1440"/>
        </w:tabs>
        <w:ind w:left="1440" w:hanging="360"/>
      </w:pPr>
    </w:lvl>
    <w:lvl w:ilvl="2" w:tplc="2C9A73F6">
      <w:numFmt w:val="bullet"/>
      <w:lvlText w:val="•"/>
      <w:lvlJc w:val="left"/>
      <w:pPr>
        <w:tabs>
          <w:tab w:val="num" w:pos="2160"/>
        </w:tabs>
        <w:ind w:left="2160" w:hanging="360"/>
      </w:pPr>
      <w:rPr>
        <w:rFonts w:ascii="Arial" w:hAnsi="Arial" w:hint="default"/>
      </w:rPr>
    </w:lvl>
    <w:lvl w:ilvl="3" w:tplc="3982B6E8" w:tentative="1">
      <w:start w:val="1"/>
      <w:numFmt w:val="decimal"/>
      <w:lvlText w:val="%4."/>
      <w:lvlJc w:val="left"/>
      <w:pPr>
        <w:tabs>
          <w:tab w:val="num" w:pos="2880"/>
        </w:tabs>
        <w:ind w:left="2880" w:hanging="360"/>
      </w:pPr>
    </w:lvl>
    <w:lvl w:ilvl="4" w:tplc="60A89550" w:tentative="1">
      <w:start w:val="1"/>
      <w:numFmt w:val="decimal"/>
      <w:lvlText w:val="%5."/>
      <w:lvlJc w:val="left"/>
      <w:pPr>
        <w:tabs>
          <w:tab w:val="num" w:pos="3600"/>
        </w:tabs>
        <w:ind w:left="3600" w:hanging="360"/>
      </w:pPr>
    </w:lvl>
    <w:lvl w:ilvl="5" w:tplc="B0B6E210" w:tentative="1">
      <w:start w:val="1"/>
      <w:numFmt w:val="decimal"/>
      <w:lvlText w:val="%6."/>
      <w:lvlJc w:val="left"/>
      <w:pPr>
        <w:tabs>
          <w:tab w:val="num" w:pos="4320"/>
        </w:tabs>
        <w:ind w:left="4320" w:hanging="360"/>
      </w:pPr>
    </w:lvl>
    <w:lvl w:ilvl="6" w:tplc="11B21A1C" w:tentative="1">
      <w:start w:val="1"/>
      <w:numFmt w:val="decimal"/>
      <w:lvlText w:val="%7."/>
      <w:lvlJc w:val="left"/>
      <w:pPr>
        <w:tabs>
          <w:tab w:val="num" w:pos="5040"/>
        </w:tabs>
        <w:ind w:left="5040" w:hanging="360"/>
      </w:pPr>
    </w:lvl>
    <w:lvl w:ilvl="7" w:tplc="019C1AE8" w:tentative="1">
      <w:start w:val="1"/>
      <w:numFmt w:val="decimal"/>
      <w:lvlText w:val="%8."/>
      <w:lvlJc w:val="left"/>
      <w:pPr>
        <w:tabs>
          <w:tab w:val="num" w:pos="5760"/>
        </w:tabs>
        <w:ind w:left="5760" w:hanging="360"/>
      </w:pPr>
    </w:lvl>
    <w:lvl w:ilvl="8" w:tplc="B6E03FBC" w:tentative="1">
      <w:start w:val="1"/>
      <w:numFmt w:val="decimal"/>
      <w:lvlText w:val="%9."/>
      <w:lvlJc w:val="left"/>
      <w:pPr>
        <w:tabs>
          <w:tab w:val="num" w:pos="6480"/>
        </w:tabs>
        <w:ind w:left="6480" w:hanging="360"/>
      </w:pPr>
    </w:lvl>
  </w:abstractNum>
  <w:num w:numId="1" w16cid:durableId="1771656301">
    <w:abstractNumId w:val="1"/>
  </w:num>
  <w:num w:numId="2" w16cid:durableId="1517695249">
    <w:abstractNumId w:val="4"/>
  </w:num>
  <w:num w:numId="3" w16cid:durableId="334767998">
    <w:abstractNumId w:val="8"/>
  </w:num>
  <w:num w:numId="4" w16cid:durableId="1888905843">
    <w:abstractNumId w:val="16"/>
  </w:num>
  <w:num w:numId="5" w16cid:durableId="1235511213">
    <w:abstractNumId w:val="2"/>
  </w:num>
  <w:num w:numId="6" w16cid:durableId="1842356984">
    <w:abstractNumId w:val="13"/>
  </w:num>
  <w:num w:numId="7" w16cid:durableId="1484808665">
    <w:abstractNumId w:val="7"/>
  </w:num>
  <w:num w:numId="8" w16cid:durableId="1675835594">
    <w:abstractNumId w:val="11"/>
  </w:num>
  <w:num w:numId="9" w16cid:durableId="711423488">
    <w:abstractNumId w:val="6"/>
  </w:num>
  <w:num w:numId="10" w16cid:durableId="636685282">
    <w:abstractNumId w:val="0"/>
  </w:num>
  <w:num w:numId="11" w16cid:durableId="913785338">
    <w:abstractNumId w:val="15"/>
  </w:num>
  <w:num w:numId="12" w16cid:durableId="1651786455">
    <w:abstractNumId w:val="5"/>
  </w:num>
  <w:num w:numId="13" w16cid:durableId="903640131">
    <w:abstractNumId w:val="3"/>
  </w:num>
  <w:num w:numId="14" w16cid:durableId="1507596925">
    <w:abstractNumId w:val="14"/>
  </w:num>
  <w:num w:numId="15" w16cid:durableId="1786774565">
    <w:abstractNumId w:val="10"/>
  </w:num>
  <w:num w:numId="16" w16cid:durableId="1710690223">
    <w:abstractNumId w:val="12"/>
  </w:num>
  <w:num w:numId="17" w16cid:durableId="480462208">
    <w:abstractNumId w:val="18"/>
  </w:num>
  <w:num w:numId="18" w16cid:durableId="202063464">
    <w:abstractNumId w:val="9"/>
  </w:num>
  <w:num w:numId="19" w16cid:durableId="719593197">
    <w:abstractNumId w:val="17"/>
  </w:num>
  <w:num w:numId="20" w16cid:durableId="50080897">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24F1"/>
    <w:rsid w:val="00024F65"/>
    <w:rsid w:val="00027B47"/>
    <w:rsid w:val="00035243"/>
    <w:rsid w:val="0004368E"/>
    <w:rsid w:val="00043AB3"/>
    <w:rsid w:val="0004675B"/>
    <w:rsid w:val="00052041"/>
    <w:rsid w:val="00054D7B"/>
    <w:rsid w:val="00056E5A"/>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1433"/>
    <w:rsid w:val="00294162"/>
    <w:rsid w:val="002A1EB3"/>
    <w:rsid w:val="002A316B"/>
    <w:rsid w:val="002A35D4"/>
    <w:rsid w:val="002A4B14"/>
    <w:rsid w:val="002B03AC"/>
    <w:rsid w:val="002B2600"/>
    <w:rsid w:val="002B3B34"/>
    <w:rsid w:val="002B6786"/>
    <w:rsid w:val="002B7054"/>
    <w:rsid w:val="002C4301"/>
    <w:rsid w:val="002C66FA"/>
    <w:rsid w:val="002C7D05"/>
    <w:rsid w:val="002D1837"/>
    <w:rsid w:val="002D3E2B"/>
    <w:rsid w:val="002D4C72"/>
    <w:rsid w:val="002E052A"/>
    <w:rsid w:val="002F518F"/>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903AB"/>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5F58"/>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37D5"/>
    <w:rsid w:val="00555130"/>
    <w:rsid w:val="00573C4A"/>
    <w:rsid w:val="00574EAD"/>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7DE0"/>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64E0"/>
    <w:rsid w:val="006B7CFD"/>
    <w:rsid w:val="006C212E"/>
    <w:rsid w:val="006C26ED"/>
    <w:rsid w:val="006C7661"/>
    <w:rsid w:val="006D4449"/>
    <w:rsid w:val="006D4794"/>
    <w:rsid w:val="006E0BDE"/>
    <w:rsid w:val="006F01CB"/>
    <w:rsid w:val="006F1570"/>
    <w:rsid w:val="006F1E14"/>
    <w:rsid w:val="006F5046"/>
    <w:rsid w:val="006F5707"/>
    <w:rsid w:val="006F7D66"/>
    <w:rsid w:val="007002BF"/>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1EE0"/>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A5EAD"/>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1AE"/>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67A0"/>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587"/>
    <w:rsid w:val="00BE1CAD"/>
    <w:rsid w:val="00BE1F60"/>
    <w:rsid w:val="00BE5659"/>
    <w:rsid w:val="00BF15FF"/>
    <w:rsid w:val="00BF51EE"/>
    <w:rsid w:val="00BF721E"/>
    <w:rsid w:val="00C02070"/>
    <w:rsid w:val="00C05340"/>
    <w:rsid w:val="00C05A9B"/>
    <w:rsid w:val="00C0790A"/>
    <w:rsid w:val="00C116AB"/>
    <w:rsid w:val="00C145EE"/>
    <w:rsid w:val="00C1477C"/>
    <w:rsid w:val="00C16203"/>
    <w:rsid w:val="00C17076"/>
    <w:rsid w:val="00C21B79"/>
    <w:rsid w:val="00C25494"/>
    <w:rsid w:val="00C320F8"/>
    <w:rsid w:val="00C35DC9"/>
    <w:rsid w:val="00C3636D"/>
    <w:rsid w:val="00C373BC"/>
    <w:rsid w:val="00C41923"/>
    <w:rsid w:val="00C42B32"/>
    <w:rsid w:val="00C478B5"/>
    <w:rsid w:val="00C53C7C"/>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C98"/>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0E6"/>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3DE8"/>
    <w:rsid w:val="00EB5CE4"/>
    <w:rsid w:val="00EB7E28"/>
    <w:rsid w:val="00ED6402"/>
    <w:rsid w:val="00EE0EDC"/>
    <w:rsid w:val="00EE235C"/>
    <w:rsid w:val="00EE272B"/>
    <w:rsid w:val="00EE4CDC"/>
    <w:rsid w:val="00EF2F06"/>
    <w:rsid w:val="00EF529A"/>
    <w:rsid w:val="00EF69A4"/>
    <w:rsid w:val="00F01B45"/>
    <w:rsid w:val="00F023CE"/>
    <w:rsid w:val="00F032D8"/>
    <w:rsid w:val="00F03457"/>
    <w:rsid w:val="00F04BBE"/>
    <w:rsid w:val="00F06398"/>
    <w:rsid w:val="00F06E9D"/>
    <w:rsid w:val="00F07185"/>
    <w:rsid w:val="00F122B9"/>
    <w:rsid w:val="00F212C3"/>
    <w:rsid w:val="00F21DF2"/>
    <w:rsid w:val="00F23659"/>
    <w:rsid w:val="00F24088"/>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128C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E5F58"/>
    <w:rPr>
      <w:color w:val="0000FF" w:themeColor="hyperlink"/>
      <w:u w:val="single"/>
    </w:rPr>
  </w:style>
  <w:style w:type="character" w:styleId="UnresolvedMention">
    <w:name w:val="Unresolved Mention"/>
    <w:basedOn w:val="DefaultParagraphFont"/>
    <w:uiPriority w:val="99"/>
    <w:semiHidden/>
    <w:unhideWhenUsed/>
    <w:rsid w:val="004E5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6346">
      <w:bodyDiv w:val="1"/>
      <w:marLeft w:val="0"/>
      <w:marRight w:val="0"/>
      <w:marTop w:val="0"/>
      <w:marBottom w:val="0"/>
      <w:divBdr>
        <w:top w:val="none" w:sz="0" w:space="0" w:color="auto"/>
        <w:left w:val="none" w:sz="0" w:space="0" w:color="auto"/>
        <w:bottom w:val="none" w:sz="0" w:space="0" w:color="auto"/>
        <w:right w:val="none" w:sz="0" w:space="0" w:color="auto"/>
      </w:divBdr>
    </w:div>
    <w:div w:id="228999989">
      <w:bodyDiv w:val="1"/>
      <w:marLeft w:val="0"/>
      <w:marRight w:val="0"/>
      <w:marTop w:val="0"/>
      <w:marBottom w:val="0"/>
      <w:divBdr>
        <w:top w:val="none" w:sz="0" w:space="0" w:color="auto"/>
        <w:left w:val="none" w:sz="0" w:space="0" w:color="auto"/>
        <w:bottom w:val="none" w:sz="0" w:space="0" w:color="auto"/>
        <w:right w:val="none" w:sz="0" w:space="0" w:color="auto"/>
      </w:divBdr>
    </w:div>
    <w:div w:id="359401297">
      <w:bodyDiv w:val="1"/>
      <w:marLeft w:val="0"/>
      <w:marRight w:val="0"/>
      <w:marTop w:val="0"/>
      <w:marBottom w:val="0"/>
      <w:divBdr>
        <w:top w:val="none" w:sz="0" w:space="0" w:color="auto"/>
        <w:left w:val="none" w:sz="0" w:space="0" w:color="auto"/>
        <w:bottom w:val="none" w:sz="0" w:space="0" w:color="auto"/>
        <w:right w:val="none" w:sz="0" w:space="0" w:color="auto"/>
      </w:divBdr>
    </w:div>
    <w:div w:id="3661509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46980818">
      <w:bodyDiv w:val="1"/>
      <w:marLeft w:val="0"/>
      <w:marRight w:val="0"/>
      <w:marTop w:val="0"/>
      <w:marBottom w:val="0"/>
      <w:divBdr>
        <w:top w:val="none" w:sz="0" w:space="0" w:color="auto"/>
        <w:left w:val="none" w:sz="0" w:space="0" w:color="auto"/>
        <w:bottom w:val="none" w:sz="0" w:space="0" w:color="auto"/>
        <w:right w:val="none" w:sz="0" w:space="0" w:color="auto"/>
      </w:divBdr>
      <w:divsChild>
        <w:div w:id="1722899932">
          <w:marLeft w:val="763"/>
          <w:marRight w:val="0"/>
          <w:marTop w:val="0"/>
          <w:marBottom w:val="0"/>
          <w:divBdr>
            <w:top w:val="none" w:sz="0" w:space="0" w:color="auto"/>
            <w:left w:val="none" w:sz="0" w:space="0" w:color="auto"/>
            <w:bottom w:val="none" w:sz="0" w:space="0" w:color="auto"/>
            <w:right w:val="none" w:sz="0" w:space="0" w:color="auto"/>
          </w:divBdr>
        </w:div>
        <w:div w:id="842931943">
          <w:marLeft w:val="1181"/>
          <w:marRight w:val="0"/>
          <w:marTop w:val="0"/>
          <w:marBottom w:val="0"/>
          <w:divBdr>
            <w:top w:val="none" w:sz="0" w:space="0" w:color="auto"/>
            <w:left w:val="none" w:sz="0" w:space="0" w:color="auto"/>
            <w:bottom w:val="none" w:sz="0" w:space="0" w:color="auto"/>
            <w:right w:val="none" w:sz="0" w:space="0" w:color="auto"/>
          </w:divBdr>
        </w:div>
        <w:div w:id="721558844">
          <w:marLeft w:val="1181"/>
          <w:marRight w:val="0"/>
          <w:marTop w:val="0"/>
          <w:marBottom w:val="0"/>
          <w:divBdr>
            <w:top w:val="none" w:sz="0" w:space="0" w:color="auto"/>
            <w:left w:val="none" w:sz="0" w:space="0" w:color="auto"/>
            <w:bottom w:val="none" w:sz="0" w:space="0" w:color="auto"/>
            <w:right w:val="none" w:sz="0" w:space="0" w:color="auto"/>
          </w:divBdr>
        </w:div>
      </w:divsChild>
    </w:div>
    <w:div w:id="725496145">
      <w:bodyDiv w:val="1"/>
      <w:marLeft w:val="0"/>
      <w:marRight w:val="0"/>
      <w:marTop w:val="0"/>
      <w:marBottom w:val="0"/>
      <w:divBdr>
        <w:top w:val="none" w:sz="0" w:space="0" w:color="auto"/>
        <w:left w:val="none" w:sz="0" w:space="0" w:color="auto"/>
        <w:bottom w:val="none" w:sz="0" w:space="0" w:color="auto"/>
        <w:right w:val="none" w:sz="0" w:space="0" w:color="auto"/>
      </w:divBdr>
    </w:div>
    <w:div w:id="1086731822">
      <w:bodyDiv w:val="1"/>
      <w:marLeft w:val="0"/>
      <w:marRight w:val="0"/>
      <w:marTop w:val="0"/>
      <w:marBottom w:val="0"/>
      <w:divBdr>
        <w:top w:val="none" w:sz="0" w:space="0" w:color="auto"/>
        <w:left w:val="none" w:sz="0" w:space="0" w:color="auto"/>
        <w:bottom w:val="none" w:sz="0" w:space="0" w:color="auto"/>
        <w:right w:val="none" w:sz="0" w:space="0" w:color="auto"/>
      </w:divBdr>
    </w:div>
    <w:div w:id="139777716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934234">
      <w:bodyDiv w:val="1"/>
      <w:marLeft w:val="0"/>
      <w:marRight w:val="0"/>
      <w:marTop w:val="0"/>
      <w:marBottom w:val="0"/>
      <w:divBdr>
        <w:top w:val="none" w:sz="0" w:space="0" w:color="auto"/>
        <w:left w:val="none" w:sz="0" w:space="0" w:color="auto"/>
        <w:bottom w:val="none" w:sz="0" w:space="0" w:color="auto"/>
        <w:right w:val="none" w:sz="0" w:space="0" w:color="auto"/>
      </w:divBdr>
      <w:divsChild>
        <w:div w:id="1996570387">
          <w:marLeft w:val="274"/>
          <w:marRight w:val="0"/>
          <w:marTop w:val="0"/>
          <w:marBottom w:val="0"/>
          <w:divBdr>
            <w:top w:val="none" w:sz="0" w:space="0" w:color="auto"/>
            <w:left w:val="none" w:sz="0" w:space="0" w:color="auto"/>
            <w:bottom w:val="none" w:sz="0" w:space="0" w:color="auto"/>
            <w:right w:val="none" w:sz="0" w:space="0" w:color="auto"/>
          </w:divBdr>
        </w:div>
      </w:divsChild>
    </w:div>
    <w:div w:id="166947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legislation.qld.gov.au/view/pdf/inforce/current/sl-2011-0240"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s://www.brisbane.qld.gov.au/sites/default/files/201406_-_city_plan_2014_-_managementpsp.docx" TargetMode="External"/><Relationship Id="rId23" Type="http://schemas.openxmlformats.org/officeDocument/2006/relationships/image" Target="media/image7.pn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34BD"/>
    <w:rsid w:val="00106BC6"/>
    <w:rsid w:val="001125F5"/>
    <w:rsid w:val="00122786"/>
    <w:rsid w:val="00152532"/>
    <w:rsid w:val="001E4222"/>
    <w:rsid w:val="001F2D33"/>
    <w:rsid w:val="00216485"/>
    <w:rsid w:val="00247826"/>
    <w:rsid w:val="0026412C"/>
    <w:rsid w:val="002A67A7"/>
    <w:rsid w:val="003C330C"/>
    <w:rsid w:val="003D7AF8"/>
    <w:rsid w:val="004C1562"/>
    <w:rsid w:val="00530616"/>
    <w:rsid w:val="005D3BC9"/>
    <w:rsid w:val="006206DC"/>
    <w:rsid w:val="00645E48"/>
    <w:rsid w:val="00654A91"/>
    <w:rsid w:val="006A5ED9"/>
    <w:rsid w:val="007501B5"/>
    <w:rsid w:val="007C130D"/>
    <w:rsid w:val="007E2E66"/>
    <w:rsid w:val="007F5DDF"/>
    <w:rsid w:val="00834F76"/>
    <w:rsid w:val="00854CEF"/>
    <w:rsid w:val="00891648"/>
    <w:rsid w:val="008946ED"/>
    <w:rsid w:val="008A49B9"/>
    <w:rsid w:val="008C1EB3"/>
    <w:rsid w:val="008E0DF9"/>
    <w:rsid w:val="009133ED"/>
    <w:rsid w:val="0092096F"/>
    <w:rsid w:val="00927D31"/>
    <w:rsid w:val="009662BC"/>
    <w:rsid w:val="009A5338"/>
    <w:rsid w:val="009A7ADB"/>
    <w:rsid w:val="009B3343"/>
    <w:rsid w:val="009D1912"/>
    <w:rsid w:val="00A12C05"/>
    <w:rsid w:val="00A616B3"/>
    <w:rsid w:val="00AF5537"/>
    <w:rsid w:val="00B06821"/>
    <w:rsid w:val="00B4136F"/>
    <w:rsid w:val="00B50BE1"/>
    <w:rsid w:val="00B50CCC"/>
    <w:rsid w:val="00B54662"/>
    <w:rsid w:val="00B92AE2"/>
    <w:rsid w:val="00BB03B3"/>
    <w:rsid w:val="00C10BE1"/>
    <w:rsid w:val="00C86AC1"/>
    <w:rsid w:val="00C942CC"/>
    <w:rsid w:val="00CF3EAC"/>
    <w:rsid w:val="00D1199A"/>
    <w:rsid w:val="00D64503"/>
    <w:rsid w:val="00DC0AEB"/>
    <w:rsid w:val="00DC549C"/>
    <w:rsid w:val="00E04351"/>
    <w:rsid w:val="00E45AA5"/>
    <w:rsid w:val="00E94F3E"/>
    <w:rsid w:val="00EA1D00"/>
    <w:rsid w:val="00EC27D2"/>
    <w:rsid w:val="00ED395C"/>
    <w:rsid w:val="00F21F00"/>
    <w:rsid w:val="00F27999"/>
    <w:rsid w:val="00F53755"/>
    <w:rsid w:val="00F851B6"/>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TotalTime>
  <Pages>23</Pages>
  <Words>3324</Words>
  <Characters>18947</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Claudia Murray</cp:lastModifiedBy>
  <cp:revision>3</cp:revision>
  <cp:lastPrinted>2019-05-27T02:31:00Z</cp:lastPrinted>
  <dcterms:created xsi:type="dcterms:W3CDTF">2022-05-15T22:18:00Z</dcterms:created>
  <dcterms:modified xsi:type="dcterms:W3CDTF">2022-05-19T05:30:00Z</dcterms:modified>
  <cp:contentStatus>v1-4_03/10/2019</cp:contentStatus>
</cp:coreProperties>
</file>