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6E4CE5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6E4CE5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420C3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64330114" w:edGrp="everyone"/>
            <w:r>
              <w:rPr>
                <w:rFonts w:ascii="Arial" w:hAnsi="Arial" w:cs="Arial"/>
                <w:sz w:val="22"/>
                <w:szCs w:val="22"/>
              </w:rPr>
              <w:t>SAMBARA SERLY</w:t>
            </w:r>
            <w:permEnd w:id="1364330114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7331438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73314384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420C3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12327297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912327297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72732296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27322965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25568093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420C3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1425568093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13580088" w:edGrp="everyone"/>
            <w:permEnd w:id="613580088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37623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7623150" w:displacedByCustomXml="prev"/>
        <w:permStart w:id="268226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82269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946691962" w:edGrp="everyone"/>
            <w:permEnd w:id="1946691962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5626324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2632488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79534086" w:edGrp="everyone"/>
            <w:r w:rsidR="00F420C3">
              <w:rPr>
                <w:rFonts w:ascii="Arial" w:hAnsi="Arial" w:cs="Arial"/>
                <w:sz w:val="22"/>
              </w:rPr>
              <w:t>F</w:t>
            </w:r>
            <w:permEnd w:id="379534086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627735527" w:edGrp="everyone"/>
            <w:r w:rsidR="00F420C3">
              <w:rPr>
                <w:rFonts w:ascii="Arial" w:hAnsi="Arial" w:cs="Arial"/>
                <w:sz w:val="22"/>
              </w:rPr>
              <w:t>E</w:t>
            </w:r>
            <w:permEnd w:id="62773552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76939658" w:edGrp="everyone"/>
            <w:r w:rsidR="00F420C3">
              <w:rPr>
                <w:rFonts w:ascii="Arial" w:hAnsi="Arial" w:cs="Arial"/>
                <w:sz w:val="22"/>
              </w:rPr>
              <w:t>A</w:t>
            </w:r>
            <w:permEnd w:id="87693965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77914973" w:edGrp="everyone"/>
            <w:r w:rsidR="00F420C3">
              <w:rPr>
                <w:rFonts w:ascii="Arial" w:hAnsi="Arial" w:cs="Arial"/>
                <w:sz w:val="22"/>
              </w:rPr>
              <w:t>D</w:t>
            </w:r>
            <w:permEnd w:id="47791497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07003571" w:edGrp="everyone"/>
            <w:r w:rsidR="00F420C3">
              <w:rPr>
                <w:rFonts w:ascii="Arial" w:hAnsi="Arial" w:cs="Arial"/>
                <w:sz w:val="22"/>
              </w:rPr>
              <w:t>C</w:t>
            </w:r>
            <w:permEnd w:id="120700357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93191170" w:edGrp="everyone"/>
            <w:r w:rsidR="00F420C3">
              <w:rPr>
                <w:rFonts w:ascii="Arial" w:hAnsi="Arial" w:cs="Arial"/>
                <w:sz w:val="22"/>
              </w:rPr>
              <w:t>B</w:t>
            </w:r>
            <w:permEnd w:id="79319117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905868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5868653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E4CE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6868575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rashes, skin burns</w:t>
            </w:r>
            <w:permEnd w:id="1368685754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E4CE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937121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</w:t>
            </w:r>
            <w:permEnd w:id="1693712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E4CE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684007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26840071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E4CE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4903178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hearing protection</w:t>
            </w:r>
            <w:permEnd w:id="7490317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E4CE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8378013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68378013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E4CE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994489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lift, Use lifting equipment</w:t>
            </w:r>
            <w:permEnd w:id="9994489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F420C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92456963" w:edGrp="everyone"/>
            <w:r>
              <w:rPr>
                <w:rFonts w:ascii="Arial" w:hAnsi="Arial" w:cs="Arial"/>
                <w:sz w:val="22"/>
                <w:szCs w:val="22"/>
              </w:rPr>
              <w:t>Supervisor, PM, Superintendent</w:t>
            </w:r>
            <w:permEnd w:id="692456963"/>
          </w:p>
        </w:tc>
        <w:permStart w:id="144261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261147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6E4CE5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288462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STRR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STOP TAG REPORT RECORD</w:t>
            </w:r>
            <w:permEnd w:id="88288462"/>
          </w:p>
        </w:tc>
        <w:permStart w:id="30863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8634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755168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5516845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1650752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1650752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8767549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6E4CE5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876754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5607205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560720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6387359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638735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832933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F420C3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832933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48292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829296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891800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891800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36182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F420C3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361821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7846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784665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77368912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736891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7978545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7854595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Default="006E4CE5" w:rsidP="006E4CE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1201306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</w:p>
          <w:permEnd w:id="1731201306"/>
          <w:p w:rsidR="005F203A" w:rsidRPr="00ED59C9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E4CE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30106235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glovess</w:t>
            </w:r>
            <w:permEnd w:id="830106235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E4CE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80792872" w:edGrp="everyone"/>
            <w:r>
              <w:rPr>
                <w:rFonts w:ascii="Arial" w:hAnsi="Arial" w:cs="Arial"/>
                <w:sz w:val="22"/>
                <w:szCs w:val="22"/>
              </w:rPr>
              <w:t>safety goggles</w:t>
            </w:r>
            <w:permEnd w:id="20807928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E4CE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48543778" w:edGrp="everyone"/>
            <w:r>
              <w:rPr>
                <w:rFonts w:ascii="Arial" w:hAnsi="Arial" w:cs="Arial"/>
                <w:sz w:val="22"/>
                <w:szCs w:val="22"/>
              </w:rPr>
              <w:t>Dust mas</w:t>
            </w:r>
            <w:r w:rsidR="00F420C3">
              <w:rPr>
                <w:rFonts w:ascii="Arial" w:hAnsi="Arial" w:cs="Arial"/>
                <w:sz w:val="22"/>
                <w:szCs w:val="22"/>
              </w:rPr>
              <w:t>k</w:t>
            </w:r>
            <w:permEnd w:id="4485437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32452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452185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F420C3" w:rsidP="005F203A">
            <w:pPr>
              <w:rPr>
                <w:rFonts w:ascii="Arial" w:hAnsi="Arial" w:cs="Arial"/>
                <w:sz w:val="22"/>
              </w:rPr>
            </w:pPr>
            <w:permStart w:id="223495953" w:edGrp="everyone"/>
            <w:r>
              <w:rPr>
                <w:rFonts w:ascii="Arial" w:hAnsi="Arial" w:cs="Arial"/>
                <w:sz w:val="22"/>
              </w:rPr>
              <w:t>FIRST AID</w:t>
            </w:r>
            <w:permEnd w:id="22349595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F420C3" w:rsidP="005F203A">
            <w:pPr>
              <w:rPr>
                <w:rFonts w:ascii="Arial" w:hAnsi="Arial" w:cs="Arial"/>
                <w:sz w:val="22"/>
              </w:rPr>
            </w:pPr>
            <w:permStart w:id="1894530411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89453041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F420C3" w:rsidP="005F203A">
            <w:pPr>
              <w:rPr>
                <w:rFonts w:ascii="Arial" w:hAnsi="Arial" w:cs="Arial"/>
                <w:sz w:val="22"/>
              </w:rPr>
            </w:pPr>
            <w:permStart w:id="415452198" w:edGrp="everyone"/>
            <w:r>
              <w:rPr>
                <w:rFonts w:ascii="Arial" w:hAnsi="Arial" w:cs="Arial"/>
                <w:sz w:val="22"/>
              </w:rPr>
              <w:t>FIRE EXTINGUISHER</w:t>
            </w:r>
            <w:permEnd w:id="41545219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E4CE5" w:rsidRPr="006215FC" w:rsidRDefault="006E4CE5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495527098" w:edGrp="everyone"/>
                                  <w:r w:rsidR="00F420C3"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495527098"/>
                                </w:p>
                                <w:p w:rsidR="006E4CE5" w:rsidRPr="006215FC" w:rsidRDefault="006E4CE5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360288105" w:edGrp="everyone"/>
                                  <w:r w:rsidR="00F420C3"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13602881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6E4CE5" w:rsidRPr="006215FC" w:rsidRDefault="006E4CE5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495527098" w:edGrp="everyone"/>
                            <w:r w:rsidR="00F420C3">
                              <w:rPr>
                                <w:vanish w:val="0"/>
                              </w:rPr>
                              <w:t>E</w:t>
                            </w:r>
                            <w:permEnd w:id="495527098"/>
                          </w:p>
                          <w:p w:rsidR="006E4CE5" w:rsidRPr="006215FC" w:rsidRDefault="006E4CE5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360288105" w:edGrp="everyone"/>
                            <w:r w:rsidR="00F420C3">
                              <w:rPr>
                                <w:vanish w:val="0"/>
                              </w:rPr>
                              <w:t>L</w:t>
                            </w:r>
                            <w:permEnd w:id="1360288105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67534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753414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E4CE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7592215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97592215"/>
          </w:p>
        </w:tc>
        <w:permStart w:id="3763144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631445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6E4CE5" w:rsidRDefault="006E4CE5" w:rsidP="006E4CE5">
            <w:pPr>
              <w:pStyle w:val="11CSTCPLQuestionBullet"/>
              <w:numPr>
                <w:ilvl w:val="0"/>
                <w:numId w:val="0"/>
              </w:numPr>
              <w:rPr>
                <w:rFonts w:cs="Arial"/>
                <w:b w:val="0"/>
                <w:sz w:val="22"/>
                <w:szCs w:val="22"/>
              </w:rPr>
            </w:pPr>
            <w:permStart w:id="848254529" w:edGrp="everyone"/>
            <w:r w:rsidRPr="006E4CE5">
              <w:rPr>
                <w:rFonts w:cs="Arial"/>
                <w:b w:val="0"/>
                <w:sz w:val="22"/>
                <w:szCs w:val="22"/>
              </w:rPr>
              <w:t>Situation is very likely and the cause death, permanent disability or serious injury</w:t>
            </w:r>
          </w:p>
          <w:p w:rsidR="006E4CE5" w:rsidRDefault="006E4CE5" w:rsidP="005F203A">
            <w:pPr>
              <w:rPr>
                <w:rFonts w:ascii="Arial" w:hAnsi="Arial" w:cs="Arial"/>
                <w:sz w:val="22"/>
                <w:szCs w:val="22"/>
              </w:rPr>
            </w:pPr>
          </w:p>
          <w:p w:rsidR="005F203A" w:rsidRPr="00ED59C9" w:rsidRDefault="006E4CE5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situation is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likely  and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could cause death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permanent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disability</w:t>
            </w:r>
            <w:permEnd w:id="848254529"/>
          </w:p>
        </w:tc>
        <w:permStart w:id="989428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942829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82254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2254485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38400433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8400433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29827987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9827987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32133840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F420C3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213384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7021989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2198943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Default="006E4CE5" w:rsidP="00F420C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60012742" w:edGrp="everyone"/>
            <w:r>
              <w:rPr>
                <w:rFonts w:ascii="Arial" w:hAnsi="Arial" w:cs="Arial"/>
                <w:sz w:val="22"/>
              </w:rPr>
              <w:t>3</w:t>
            </w:r>
          </w:p>
          <w:permEnd w:id="2060012742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E4CE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54337667" w:edGrp="everyone"/>
            <w:r>
              <w:rPr>
                <w:rFonts w:ascii="Arial" w:hAnsi="Arial" w:cs="Arial"/>
                <w:sz w:val="22"/>
              </w:rPr>
              <w:t>6</w:t>
            </w:r>
            <w:permEnd w:id="7543376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E4CE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51150013" w:edGrp="everyone"/>
            <w:r>
              <w:rPr>
                <w:rFonts w:ascii="Arial" w:hAnsi="Arial" w:cs="Arial"/>
                <w:sz w:val="22"/>
              </w:rPr>
              <w:t>1</w:t>
            </w:r>
            <w:permEnd w:id="11511500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7329706" w:edGrp="everyone"/>
            <w:r>
              <w:rPr>
                <w:rFonts w:ascii="Arial" w:hAnsi="Arial" w:cs="Arial"/>
                <w:sz w:val="22"/>
              </w:rPr>
              <w:t>4</w:t>
            </w:r>
            <w:permEnd w:id="3673297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8041409" w:edGrp="everyone"/>
            <w:r>
              <w:rPr>
                <w:rFonts w:ascii="Arial" w:hAnsi="Arial" w:cs="Arial"/>
                <w:sz w:val="22"/>
              </w:rPr>
              <w:t>5</w:t>
            </w:r>
            <w:permEnd w:id="18880414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54660641" w:edGrp="everyone"/>
            <w:r>
              <w:rPr>
                <w:rFonts w:ascii="Arial" w:hAnsi="Arial" w:cs="Arial"/>
                <w:sz w:val="22"/>
              </w:rPr>
              <w:t>2</w:t>
            </w:r>
            <w:permEnd w:id="85466064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197D4B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105006680" w:edGrp="everyone"/>
            <w:r>
              <w:rPr>
                <w:rFonts w:ascii="Arial" w:hAnsi="Arial" w:cs="Arial"/>
                <w:sz w:val="22"/>
                <w:szCs w:val="22"/>
              </w:rPr>
              <w:t>ELIMINATION IS THE BEST IDEA TO REMOVES THE HAZARD ALTOGETHER WHEREAS WITH PPE THE HAZARD IS LEAST EFFECTIVE AS TEHRE IS STILL A POSIIBILITY THAT THE HAZARD WILL OCCUR, WITH THE PPE ONLY POSSIBILITY REDUCING THE CONSEQUENCE SLIGHTLY</w:t>
            </w:r>
            <w:bookmarkStart w:id="18" w:name="_GoBack"/>
            <w:bookmarkEnd w:id="18"/>
            <w:permEnd w:id="1105006680"/>
          </w:p>
        </w:tc>
        <w:permStart w:id="423444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344440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197D4B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051290822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051290822"/>
          </w:p>
        </w:tc>
        <w:permStart w:id="1488194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819446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4CE5" w:rsidRPr="00441559" w:rsidRDefault="006E4CE5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6E4CE5" w:rsidRPr="00441559" w:rsidRDefault="006E4CE5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4CE5" w:rsidRPr="00441559" w:rsidRDefault="006E4CE5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6E4CE5" w:rsidRPr="00441559" w:rsidRDefault="006E4CE5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4CE5" w:rsidRPr="00441559" w:rsidRDefault="006E4CE5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6E4CE5" w:rsidRPr="00441559" w:rsidRDefault="006E4CE5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4CE5" w:rsidRPr="00441559" w:rsidRDefault="006E4CE5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6E4CE5" w:rsidRPr="00441559" w:rsidRDefault="006E4CE5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4CE5" w:rsidRPr="00441559" w:rsidRDefault="006E4CE5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6E4CE5" w:rsidRPr="00441559" w:rsidRDefault="006E4CE5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4CE5" w:rsidRPr="00441559" w:rsidRDefault="006E4CE5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6E4CE5" w:rsidRPr="00441559" w:rsidRDefault="006E4CE5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537423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7423482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82779583" w:edGrp="everyone"/>
            <w:r>
              <w:rPr>
                <w:rFonts w:ascii="Arial" w:hAnsi="Arial" w:cs="Arial"/>
                <w:sz w:val="22"/>
              </w:rPr>
              <w:t>D</w:t>
            </w:r>
            <w:permEnd w:id="178277958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06613343" w:edGrp="everyone"/>
            <w:r>
              <w:rPr>
                <w:rFonts w:ascii="Arial" w:hAnsi="Arial" w:cs="Arial"/>
                <w:sz w:val="22"/>
              </w:rPr>
              <w:t>A</w:t>
            </w:r>
            <w:permEnd w:id="40661334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67275081" w:edGrp="everyone"/>
            <w:r>
              <w:rPr>
                <w:rFonts w:ascii="Arial" w:hAnsi="Arial" w:cs="Arial"/>
                <w:sz w:val="22"/>
              </w:rPr>
              <w:t>F</w:t>
            </w:r>
            <w:permEnd w:id="9672750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64990264" w:edGrp="everyone"/>
            <w:r>
              <w:rPr>
                <w:rFonts w:ascii="Arial" w:hAnsi="Arial" w:cs="Arial"/>
                <w:sz w:val="22"/>
              </w:rPr>
              <w:t>B</w:t>
            </w:r>
            <w:permEnd w:id="18649902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30242334" w:edGrp="everyone"/>
            <w:r>
              <w:rPr>
                <w:rFonts w:ascii="Arial" w:hAnsi="Arial" w:cs="Arial"/>
                <w:sz w:val="22"/>
              </w:rPr>
              <w:t>E</w:t>
            </w:r>
            <w:permEnd w:id="2302423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20C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93870500" w:edGrp="everyone"/>
            <w:r>
              <w:rPr>
                <w:rFonts w:ascii="Arial" w:hAnsi="Arial" w:cs="Arial"/>
                <w:sz w:val="22"/>
              </w:rPr>
              <w:t>C</w:t>
            </w:r>
            <w:permEnd w:id="189387050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97D4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75124050" w:edGrp="everyone"/>
            <w:r>
              <w:rPr>
                <w:rFonts w:ascii="Arial" w:hAnsi="Arial" w:cs="Arial"/>
                <w:sz w:val="22"/>
                <w:szCs w:val="22"/>
              </w:rPr>
              <w:t>DANGER – YOU NEED TO ENSURE THAT THE AREA IS SAFE</w:t>
            </w:r>
            <w:permEnd w:id="1675124050"/>
          </w:p>
        </w:tc>
        <w:permStart w:id="3062532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6253267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7785742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857425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197D4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21118173" w:edGrp="everyone"/>
            <w:r>
              <w:rPr>
                <w:rFonts w:ascii="Arial" w:hAnsi="Arial" w:cs="Arial"/>
                <w:sz w:val="22"/>
              </w:rPr>
              <w:t>REMOVE PEOPLE FROM IMMEDITAE DANGER</w:t>
            </w:r>
            <w:permEnd w:id="921118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197D4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7116773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571167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197D4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84149977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5841499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197D4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57121706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8571217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952226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5222605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72257946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2257946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6349261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F420C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6349261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02055834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F420C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2055834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895290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F420C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895290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0057343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F420C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057343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E4CE5" w:rsidRPr="00DE05E2" w:rsidRDefault="006E4CE5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6E4CE5" w:rsidRPr="00D94A32" w:rsidRDefault="006E4CE5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6E4CE5" w:rsidRPr="00D94A32" w:rsidRDefault="006E4CE5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6E4CE5" w:rsidRPr="00D94A32" w:rsidRDefault="006E4CE5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6E4CE5" w:rsidRPr="00DE05E2" w:rsidRDefault="006E4CE5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6E4CE5" w:rsidRPr="00D94A32" w:rsidRDefault="006E4CE5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6E4CE5" w:rsidRPr="00D94A32" w:rsidRDefault="006E4CE5" w:rsidP="00DC153B">
                      <w:pPr>
                        <w:rPr>
                          <w:sz w:val="22"/>
                        </w:rPr>
                      </w:pPr>
                    </w:p>
                    <w:p w:rsidR="006E4CE5" w:rsidRPr="00D94A32" w:rsidRDefault="006E4CE5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F7B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09442776" w:edGrp="everyone"/>
            <w:r>
              <w:rPr>
                <w:rFonts w:ascii="Arial" w:hAnsi="Arial" w:cs="Arial"/>
                <w:sz w:val="22"/>
                <w:szCs w:val="22"/>
              </w:rPr>
              <w:t>20/11/18</w:t>
            </w:r>
            <w:permEnd w:id="1509442776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F7B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94602519" w:edGrp="everyone"/>
            <w:r>
              <w:rPr>
                <w:rFonts w:ascii="Arial" w:hAnsi="Arial" w:cs="Arial"/>
                <w:sz w:val="22"/>
                <w:szCs w:val="22"/>
              </w:rPr>
              <w:t>SAMBARA SERLY</w:t>
            </w:r>
            <w:permEnd w:id="294602519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F7B8F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0244986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60244986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4F7B8F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9425561" w:edGrp="everyone"/>
            <w:r>
              <w:rPr>
                <w:rFonts w:ascii="Arial" w:hAnsi="Arial" w:cs="Arial"/>
                <w:sz w:val="22"/>
                <w:szCs w:val="22"/>
              </w:rPr>
              <w:t>DELIVERY TRUCK CLLIDED WITH DIESEL DRUMS WHEN REVERSING INTO CAR PARK.</w:t>
            </w:r>
          </w:p>
          <w:p w:rsidR="00DC153B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Pr="00657280" w:rsidRDefault="004F7B8F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DIESEL SPIL ON BITUMEN SURFACE, APPROX 3M X 4M</w:t>
            </w:r>
            <w:permEnd w:id="69425561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6E4CE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781213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27812136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6E4CE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879299498" w:edGrp="everyone"/>
                <w:r w:rsidR="00197D4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87929949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6E4CE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4873045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94873045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6E4CE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5891510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35891510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197D4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71431979" w:edGrp="everyone"/>
            <w:r>
              <w:rPr>
                <w:rFonts w:ascii="Arial" w:hAnsi="Arial" w:cs="Arial"/>
                <w:sz w:val="22"/>
                <w:szCs w:val="22"/>
              </w:rPr>
              <w:t>LOCK ENTRY TO CAR PARK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197D4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Pr="00657280" w:rsidRDefault="00197D4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 FIRE IGNITIO SOURCE</w:t>
            </w:r>
            <w:permEnd w:id="571431979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197D4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8355403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128355403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6E4CE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3854536" w:edGrp="everyone"/>
                <w:r w:rsidR="00197D4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4385453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6E4CE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9075810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39075810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6E4CE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7980125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7980125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41943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194319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97D4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51444177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REPS</w:t>
            </w:r>
            <w:permEnd w:id="1451444177"/>
          </w:p>
        </w:tc>
        <w:permStart w:id="10038986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389864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97D4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36180160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REPS</w:t>
            </w:r>
            <w:permEnd w:id="836180160"/>
          </w:p>
        </w:tc>
        <w:permStart w:id="1010703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070347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97D4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31928494" w:edGrp="everyone"/>
            <w:r>
              <w:rPr>
                <w:rFonts w:ascii="Arial" w:hAnsi="Arial" w:cs="Arial"/>
                <w:sz w:val="22"/>
                <w:szCs w:val="22"/>
              </w:rPr>
              <w:t>REVIEWS, CONSULTAION, FEEDBACK/SAFETY DATA</w:t>
            </w:r>
            <w:permEnd w:id="831928494"/>
          </w:p>
        </w:tc>
        <w:permStart w:id="4001297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0129773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008" w:rsidRDefault="00667008" w:rsidP="00A67754">
      <w:r>
        <w:separator/>
      </w:r>
    </w:p>
  </w:endnote>
  <w:endnote w:type="continuationSeparator" w:id="0">
    <w:p w:rsidR="00667008" w:rsidRDefault="0066700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CE5" w:rsidRPr="00830749" w:rsidRDefault="006E4CE5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E4CE5" w:rsidRDefault="006E4CE5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97D4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CE5" w:rsidRPr="00830749" w:rsidRDefault="006E4CE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E4CE5" w:rsidRPr="00830749" w:rsidRDefault="006E4CE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97D4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008" w:rsidRDefault="00667008" w:rsidP="00A67754">
      <w:r>
        <w:separator/>
      </w:r>
    </w:p>
  </w:footnote>
  <w:footnote w:type="continuationSeparator" w:id="0">
    <w:p w:rsidR="00667008" w:rsidRDefault="0066700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CE5" w:rsidRDefault="006E4CE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6E4CE5" w:rsidRPr="00830749" w:rsidRDefault="006E4CE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CE5" w:rsidRDefault="006E4CE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6E4CE5" w:rsidRPr="00830749" w:rsidRDefault="006E4CE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20A29FF"/>
    <w:multiLevelType w:val="hybridMultilevel"/>
    <w:tmpl w:val="6CFA28C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23664"/>
    <w:multiLevelType w:val="hybridMultilevel"/>
    <w:tmpl w:val="BF9C4A8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3"/>
  </w:num>
  <w:num w:numId="5">
    <w:abstractNumId w:val="7"/>
  </w:num>
  <w:num w:numId="6">
    <w:abstractNumId w:val="19"/>
  </w:num>
  <w:num w:numId="7">
    <w:abstractNumId w:val="27"/>
  </w:num>
  <w:num w:numId="8">
    <w:abstractNumId w:val="15"/>
  </w:num>
  <w:num w:numId="9">
    <w:abstractNumId w:val="17"/>
  </w:num>
  <w:num w:numId="10">
    <w:abstractNumId w:val="26"/>
  </w:num>
  <w:num w:numId="11">
    <w:abstractNumId w:val="25"/>
  </w:num>
  <w:num w:numId="12">
    <w:abstractNumId w:val="42"/>
  </w:num>
  <w:num w:numId="13">
    <w:abstractNumId w:val="13"/>
  </w:num>
  <w:num w:numId="14">
    <w:abstractNumId w:val="3"/>
  </w:num>
  <w:num w:numId="15">
    <w:abstractNumId w:val="23"/>
  </w:num>
  <w:num w:numId="16">
    <w:abstractNumId w:val="18"/>
  </w:num>
  <w:num w:numId="17">
    <w:abstractNumId w:val="10"/>
  </w:num>
  <w:num w:numId="18">
    <w:abstractNumId w:val="47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8"/>
  </w:num>
  <w:num w:numId="24">
    <w:abstractNumId w:val="12"/>
  </w:num>
  <w:num w:numId="25">
    <w:abstractNumId w:val="21"/>
  </w:num>
  <w:num w:numId="26">
    <w:abstractNumId w:val="30"/>
  </w:num>
  <w:num w:numId="27">
    <w:abstractNumId w:val="6"/>
  </w:num>
  <w:num w:numId="28">
    <w:abstractNumId w:val="38"/>
  </w:num>
  <w:num w:numId="29">
    <w:abstractNumId w:val="34"/>
  </w:num>
  <w:num w:numId="30">
    <w:abstractNumId w:val="29"/>
  </w:num>
  <w:num w:numId="31">
    <w:abstractNumId w:val="41"/>
  </w:num>
  <w:num w:numId="32">
    <w:abstractNumId w:val="48"/>
  </w:num>
  <w:num w:numId="33">
    <w:abstractNumId w:val="45"/>
  </w:num>
  <w:num w:numId="34">
    <w:abstractNumId w:val="1"/>
  </w:num>
  <w:num w:numId="35">
    <w:abstractNumId w:val="46"/>
  </w:num>
  <w:num w:numId="36">
    <w:abstractNumId w:val="31"/>
  </w:num>
  <w:num w:numId="37">
    <w:abstractNumId w:val="37"/>
  </w:num>
  <w:num w:numId="38">
    <w:abstractNumId w:val="36"/>
  </w:num>
  <w:num w:numId="39">
    <w:abstractNumId w:val="20"/>
  </w:num>
  <w:num w:numId="40">
    <w:abstractNumId w:val="35"/>
  </w:num>
  <w:num w:numId="41">
    <w:abstractNumId w:val="14"/>
  </w:num>
  <w:num w:numId="42">
    <w:abstractNumId w:val="32"/>
  </w:num>
  <w:num w:numId="43">
    <w:abstractNumId w:val="24"/>
  </w:num>
  <w:num w:numId="44">
    <w:abstractNumId w:val="44"/>
  </w:num>
  <w:num w:numId="45">
    <w:abstractNumId w:val="43"/>
  </w:num>
  <w:num w:numId="46">
    <w:abstractNumId w:val="40"/>
  </w:num>
  <w:num w:numId="47">
    <w:abstractNumId w:val="5"/>
  </w:num>
  <w:num w:numId="48">
    <w:abstractNumId w:val="39"/>
  </w:num>
  <w:num w:numId="49">
    <w:abstractNumId w:val="22"/>
  </w:num>
  <w:num w:numId="50">
    <w:abstractNumId w:val="13"/>
    <w:lvlOverride w:ilvl="0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97D4B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7B8F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008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E4CE5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0C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E37E5E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564EC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F776F88-ED13-4701-9B6D-62A139540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319</TotalTime>
  <Pages>11</Pages>
  <Words>1155</Words>
  <Characters>6589</Characters>
  <Application>Microsoft Office Word</Application>
  <DocSecurity>8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Sambara Serly</cp:lastModifiedBy>
  <cp:revision>58</cp:revision>
  <cp:lastPrinted>2014-09-18T04:01:00Z</cp:lastPrinted>
  <dcterms:created xsi:type="dcterms:W3CDTF">2015-02-26T05:16:00Z</dcterms:created>
  <dcterms:modified xsi:type="dcterms:W3CDTF">2018-11-20T01:41:00Z</dcterms:modified>
  <cp:contentStatus>v1-0_29/09/2017</cp:contentStatus>
</cp:coreProperties>
</file>