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F3A59" w14:textId="3239D7DA" w:rsidR="00E46217" w:rsidRDefault="00F06E1B" w:rsidP="00D16763">
      <w:pPr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</w:pPr>
      <w:r>
        <w:rPr>
          <w:rFonts w:ascii="Century Gothic" w:eastAsia="Times New Roman" w:hAnsi="Century Gothic" w:cs="Arial"/>
          <w:b/>
          <w:bCs/>
          <w:noProof/>
          <w:color w:val="A6A6A6" w:themeColor="background1" w:themeShade="A6"/>
          <w:sz w:val="36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1AA1FB" wp14:editId="46E00F09">
                <wp:simplePos x="0" y="0"/>
                <wp:positionH relativeFrom="column">
                  <wp:posOffset>5067300</wp:posOffset>
                </wp:positionH>
                <wp:positionV relativeFrom="paragraph">
                  <wp:posOffset>-152400</wp:posOffset>
                </wp:positionV>
                <wp:extent cx="2057400" cy="6477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A74A3" w14:textId="1A49FDFF" w:rsidR="00F06E1B" w:rsidRPr="00F06E1B" w:rsidRDefault="00F06E1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06E1B">
                              <w:rPr>
                                <w:b/>
                                <w:bCs/>
                              </w:rPr>
                              <w:t>ABC Contractors</w:t>
                            </w:r>
                          </w:p>
                          <w:p w14:paraId="23A1D07E" w14:textId="7AAC3C16" w:rsidR="00F06E1B" w:rsidRDefault="00F06E1B">
                            <w:r>
                              <w:t>66 Little Street,</w:t>
                            </w:r>
                          </w:p>
                          <w:p w14:paraId="3C8A0A09" w14:textId="06BF3D18" w:rsidR="00F06E1B" w:rsidRDefault="00F06E1B">
                            <w:proofErr w:type="spellStart"/>
                            <w:r>
                              <w:t>Bigtown</w:t>
                            </w:r>
                            <w:proofErr w:type="spellEnd"/>
                            <w:r>
                              <w:t xml:space="preserve">   QLD   4102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1AA1F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99pt;margin-top:-12pt;width:162pt;height:5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" fillcolor="white [3201]" strokeweight=".5pt">
                <v:textbox>
                  <w:txbxContent>
                    <w:p w14:paraId="666A74A3" w14:textId="1A49FDFF" w:rsidR="00F06E1B" w:rsidRPr="00F06E1B" w:rsidRDefault="00F06E1B">
                      <w:pPr>
                        <w:rPr>
                          <w:b/>
                          <w:bCs/>
                        </w:rPr>
                      </w:pPr>
                      <w:r w:rsidRPr="00F06E1B">
                        <w:rPr>
                          <w:b/>
                          <w:bCs/>
                        </w:rPr>
                        <w:t>ABC Contractors</w:t>
                      </w:r>
                    </w:p>
                    <w:p w14:paraId="23A1D07E" w14:textId="7AAC3C16" w:rsidR="00F06E1B" w:rsidRDefault="00F06E1B">
                      <w:r>
                        <w:t>66 Little Street,</w:t>
                      </w:r>
                    </w:p>
                    <w:p w14:paraId="3C8A0A09" w14:textId="06BF3D18" w:rsidR="00F06E1B" w:rsidRDefault="00F06E1B">
                      <w:proofErr w:type="spellStart"/>
                      <w:r>
                        <w:t>Bigtown</w:t>
                      </w:r>
                      <w:proofErr w:type="spellEnd"/>
                      <w:r>
                        <w:t xml:space="preserve">   QLD   4102</w:t>
                      </w:r>
                    </w:p>
                  </w:txbxContent>
                </v:textbox>
              </v:shape>
            </w:pict>
          </mc:Fallback>
        </mc:AlternateContent>
      </w:r>
      <w:r w:rsidR="003D6E5D"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  <w:t>SIMPLE REQUEST FOR INFORMATION</w:t>
      </w:r>
      <w:r w:rsidR="00E2291A"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  <w:t xml:space="preserve"> </w:t>
      </w:r>
      <w:r w:rsidR="00B81110" w:rsidRPr="009B4881"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  <w:t>TEMPLATE</w:t>
      </w:r>
    </w:p>
    <w:p w14:paraId="5BBE5640" w14:textId="77777777" w:rsidR="00E7401A" w:rsidRDefault="00E7401A" w:rsidP="00D16763">
      <w:pPr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</w:pPr>
    </w:p>
    <w:tbl>
      <w:tblPr>
        <w:tblW w:w="10809" w:type="dxa"/>
        <w:tblLook w:val="04A0" w:firstRow="1" w:lastRow="0" w:firstColumn="1" w:lastColumn="0" w:noHBand="0" w:noVBand="1"/>
      </w:tblPr>
      <w:tblGrid>
        <w:gridCol w:w="1676"/>
        <w:gridCol w:w="1899"/>
        <w:gridCol w:w="1899"/>
        <w:gridCol w:w="1642"/>
        <w:gridCol w:w="3693"/>
      </w:tblGrid>
      <w:tr w:rsidR="00A10C4F" w:rsidRPr="00A10C4F" w14:paraId="760D9E20" w14:textId="77777777" w:rsidTr="00671F4B">
        <w:trPr>
          <w:trHeight w:val="575"/>
        </w:trPr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2FFFC100" w14:textId="77777777" w:rsidR="00A10C4F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RFI NAME</w:t>
            </w: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19BD81F" w14:textId="64CCE37C" w:rsidR="00A10C4F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Broadacre Mines Topsoil </w:t>
            </w:r>
          </w:p>
        </w:tc>
        <w:tc>
          <w:tcPr>
            <w:tcW w:w="16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52BEDCCD" w14:textId="77777777" w:rsidR="00A10C4F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RFI ID</w:t>
            </w:r>
          </w:p>
        </w:tc>
        <w:tc>
          <w:tcPr>
            <w:tcW w:w="3693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F297F82" w14:textId="096ED4E2" w:rsidR="00A10C4F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14526</w:t>
            </w:r>
          </w:p>
        </w:tc>
      </w:tr>
      <w:tr w:rsidR="00706D72" w:rsidRPr="00A10C4F" w14:paraId="2D6884CA" w14:textId="77777777" w:rsidTr="00671F4B">
        <w:trPr>
          <w:trHeight w:val="575"/>
        </w:trPr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</w:tcPr>
          <w:p w14:paraId="0378343B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REQUESTING PARTY</w:t>
            </w: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5785FA0" w14:textId="13991E69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ABC Contractors </w:t>
            </w:r>
          </w:p>
        </w:tc>
        <w:tc>
          <w:tcPr>
            <w:tcW w:w="16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</w:tcPr>
          <w:p w14:paraId="65F94CB2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RESPONDING PARTY</w:t>
            </w:r>
          </w:p>
        </w:tc>
        <w:tc>
          <w:tcPr>
            <w:tcW w:w="3693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800451F" w14:textId="15403B58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Broadacre Mines Pty Ltd</w:t>
            </w:r>
          </w:p>
        </w:tc>
      </w:tr>
      <w:tr w:rsidR="00706D72" w:rsidRPr="00A10C4F" w14:paraId="0856FE35" w14:textId="77777777" w:rsidTr="00671F4B">
        <w:trPr>
          <w:trHeight w:val="575"/>
        </w:trPr>
        <w:tc>
          <w:tcPr>
            <w:tcW w:w="167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1DBAFAA6" w14:textId="77777777" w:rsidR="00706D72" w:rsidRPr="00A10C4F" w:rsidRDefault="00706D72" w:rsidP="00706D72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RFI SUBMISSION DEADLINE</w:t>
            </w: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92E6DCD" w14:textId="192965EB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11/01/2020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75370D7D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DATE OF RFI RESPONSE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C0D6134" w14:textId="25C65C02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15/01/2020</w:t>
            </w:r>
          </w:p>
        </w:tc>
      </w:tr>
      <w:tr w:rsidR="00706D72" w:rsidRPr="00A10C4F" w14:paraId="10AB3E34" w14:textId="77777777" w:rsidTr="00671F4B">
        <w:trPr>
          <w:trHeight w:val="30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2E377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BD0626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A1C94E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B48595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759393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D72" w:rsidRPr="00A10C4F" w14:paraId="079858F2" w14:textId="77777777" w:rsidTr="00671F4B">
        <w:trPr>
          <w:trHeight w:val="500"/>
        </w:trPr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147E1587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ORGANIZATION NAME</w:t>
            </w: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0C9E34" w14:textId="22D6065B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ABC Contracting </w:t>
            </w:r>
          </w:p>
        </w:tc>
        <w:tc>
          <w:tcPr>
            <w:tcW w:w="164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331E19A4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CONTACT NAME</w:t>
            </w:r>
          </w:p>
        </w:tc>
        <w:tc>
          <w:tcPr>
            <w:tcW w:w="3693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4CA7FDF" w14:textId="40B51B8C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Brenda McCarthy </w:t>
            </w:r>
          </w:p>
        </w:tc>
      </w:tr>
      <w:tr w:rsidR="00706D72" w:rsidRPr="00A10C4F" w14:paraId="56F30339" w14:textId="77777777" w:rsidTr="00671F4B">
        <w:trPr>
          <w:trHeight w:val="500"/>
        </w:trPr>
        <w:tc>
          <w:tcPr>
            <w:tcW w:w="1676" w:type="dxa"/>
            <w:vMerge w:val="restar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7A98E19A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ADDRESS</w:t>
            </w: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613B8CB" w14:textId="2D23D30A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66 Little Street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4DA53AA8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CONTACT TITLE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6C822FC" w14:textId="62550ACA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Contracts Administrator </w:t>
            </w:r>
          </w:p>
        </w:tc>
      </w:tr>
      <w:tr w:rsidR="00706D72" w:rsidRPr="00A10C4F" w14:paraId="415EFAF3" w14:textId="77777777" w:rsidTr="00671F4B">
        <w:trPr>
          <w:trHeight w:val="500"/>
        </w:trPr>
        <w:tc>
          <w:tcPr>
            <w:tcW w:w="1676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3CF8E34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C8F3B55" w14:textId="696934F1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Bigtown</w:t>
            </w:r>
            <w:proofErr w:type="spellEnd"/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   QLD   4102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6DE3E891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PHONE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B5E07D2" w14:textId="03C8E274" w:rsidR="00706D72" w:rsidRPr="00A10C4F" w:rsidRDefault="00F06E1B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0411 876 776</w:t>
            </w:r>
          </w:p>
        </w:tc>
      </w:tr>
      <w:tr w:rsidR="00706D72" w:rsidRPr="00A10C4F" w14:paraId="37435736" w14:textId="77777777" w:rsidTr="00671F4B">
        <w:trPr>
          <w:trHeight w:val="500"/>
        </w:trPr>
        <w:tc>
          <w:tcPr>
            <w:tcW w:w="1676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CE1930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A92945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28A10606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EMAIL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70D25F" w14:textId="63E54AED" w:rsidR="00706D72" w:rsidRPr="00F06E1B" w:rsidRDefault="00F06E1B" w:rsidP="00A10C4F">
            <w:hyperlink r:id="rId7" w:history="1">
              <w:r w:rsidRPr="00311016">
                <w:rPr>
                  <w:rStyle w:val="Hyperlink"/>
                  <w:rFonts w:ascii="Century Gothic" w:eastAsia="Times New Roman" w:hAnsi="Century Gothic" w:cs="Times New Roman"/>
                  <w:sz w:val="18"/>
                  <w:szCs w:val="18"/>
                </w:rPr>
                <w:t>mccbrenda99@gmail.com</w:t>
              </w:r>
            </w:hyperlink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706D72" w:rsidRPr="00A10C4F" w14:paraId="57EE5DBD" w14:textId="77777777" w:rsidTr="00671F4B">
        <w:trPr>
          <w:trHeight w:val="500"/>
        </w:trPr>
        <w:tc>
          <w:tcPr>
            <w:tcW w:w="1676" w:type="dxa"/>
            <w:vMerge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D757E25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79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F752EE1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595959"/>
            <w:vAlign w:val="center"/>
            <w:hideMark/>
          </w:tcPr>
          <w:p w14:paraId="1D94349F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</w:pPr>
            <w:r w:rsidRPr="00A10C4F">
              <w:rPr>
                <w:rFonts w:ascii="Century Gothic" w:eastAsia="Times New Roman" w:hAnsi="Century Gothic" w:cs="Times New Roman"/>
                <w:b/>
                <w:bCs/>
                <w:color w:val="FFFFFF"/>
                <w:sz w:val="16"/>
                <w:szCs w:val="16"/>
              </w:rPr>
              <w:t>WEBSITE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9B38B28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</w:tr>
      <w:tr w:rsidR="00706D72" w:rsidRPr="00A10C4F" w14:paraId="543497F2" w14:textId="77777777" w:rsidTr="00671F4B">
        <w:trPr>
          <w:trHeight w:val="30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8EFE30" w14:textId="77777777" w:rsidR="00706D72" w:rsidRPr="00A10C4F" w:rsidRDefault="00706D72" w:rsidP="00A10C4F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A722B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BAC9D7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E1E71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286A7" w14:textId="77777777" w:rsidR="00706D72" w:rsidRPr="00A10C4F" w:rsidRDefault="00706D72" w:rsidP="00A10C4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D72" w:rsidRPr="00A10C4F" w14:paraId="63F4892A" w14:textId="77777777" w:rsidTr="00671F4B">
        <w:trPr>
          <w:trHeight w:val="420"/>
        </w:trPr>
        <w:tc>
          <w:tcPr>
            <w:tcW w:w="10809" w:type="dxa"/>
            <w:gridSpan w:val="5"/>
            <w:tcBorders>
              <w:top w:val="nil"/>
              <w:left w:val="single" w:sz="4" w:space="0" w:color="A6A6A6"/>
              <w:bottom w:val="single" w:sz="4" w:space="0" w:color="BFBFBF" w:themeColor="background1" w:themeShade="BF"/>
              <w:right w:val="single" w:sz="4" w:space="0" w:color="A6A6A6"/>
            </w:tcBorders>
            <w:shd w:val="clear" w:color="000000" w:fill="55593C"/>
            <w:vAlign w:val="center"/>
            <w:hideMark/>
          </w:tcPr>
          <w:p w14:paraId="00B6129C" w14:textId="77777777" w:rsidR="00706D72" w:rsidRPr="00A10C4F" w:rsidRDefault="003B4954" w:rsidP="00A10C4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REQUEST DESCRIPTION</w:t>
            </w:r>
          </w:p>
        </w:tc>
      </w:tr>
      <w:tr w:rsidR="003B4954" w:rsidRPr="00A10C4F" w14:paraId="08FD00CB" w14:textId="77777777" w:rsidTr="00671F4B">
        <w:trPr>
          <w:trHeight w:val="2420"/>
        </w:trPr>
        <w:tc>
          <w:tcPr>
            <w:tcW w:w="10809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3F0DB1" w14:textId="7F3F2FCF" w:rsidR="003B4954" w:rsidRPr="00F06E1B" w:rsidRDefault="00F06E1B" w:rsidP="00A10C4F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F06E1B">
              <w:rPr>
                <w:rFonts w:eastAsia="Times New Roman" w:cstheme="minorHAnsi"/>
                <w:color w:val="000000"/>
                <w:sz w:val="20"/>
                <w:szCs w:val="20"/>
              </w:rPr>
              <w:t>As per our conversation onsite on the 8</w:t>
            </w:r>
            <w:r w:rsidRPr="00F06E1B">
              <w:rPr>
                <w:rFonts w:eastAsia="Times New Roman" w:cstheme="minorHAnsi"/>
                <w:color w:val="000000"/>
                <w:sz w:val="20"/>
                <w:szCs w:val="20"/>
                <w:vertAlign w:val="superscript"/>
              </w:rPr>
              <w:t>th</w:t>
            </w:r>
            <w:r w:rsidRPr="00F06E1B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of January, pl</w:t>
            </w:r>
            <w:r w:rsidRPr="00F06E1B">
              <w:rPr>
                <w:rFonts w:cstheme="minorHAnsi"/>
                <w:color w:val="000000"/>
                <w:sz w:val="20"/>
                <w:szCs w:val="20"/>
              </w:rPr>
              <w:t>ease advise if the topsoil to be stripped from the lot will be reused or requires disposal</w:t>
            </w:r>
          </w:p>
        </w:tc>
      </w:tr>
      <w:tr w:rsidR="003B4954" w:rsidRPr="00A10C4F" w14:paraId="2F598A61" w14:textId="77777777" w:rsidTr="00671F4B">
        <w:trPr>
          <w:trHeight w:val="30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1415C7" w14:textId="77777777" w:rsidR="003B4954" w:rsidRPr="00A10C4F" w:rsidRDefault="003B4954" w:rsidP="0024747D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46FAD" w14:textId="77777777" w:rsidR="003B4954" w:rsidRPr="00A10C4F" w:rsidRDefault="003B4954" w:rsidP="002474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8D0767" w14:textId="77777777" w:rsidR="003B4954" w:rsidRPr="00A10C4F" w:rsidRDefault="003B4954" w:rsidP="002474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1E629" w14:textId="77777777" w:rsidR="003B4954" w:rsidRPr="00A10C4F" w:rsidRDefault="003B4954" w:rsidP="002474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C7BAE3" w14:textId="77777777" w:rsidR="003B4954" w:rsidRPr="00A10C4F" w:rsidRDefault="003B4954" w:rsidP="002474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4954" w:rsidRPr="00A10C4F" w14:paraId="42E14211" w14:textId="77777777" w:rsidTr="00671F4B">
        <w:trPr>
          <w:trHeight w:val="420"/>
        </w:trPr>
        <w:tc>
          <w:tcPr>
            <w:tcW w:w="10809" w:type="dxa"/>
            <w:gridSpan w:val="5"/>
            <w:tcBorders>
              <w:top w:val="nil"/>
              <w:left w:val="single" w:sz="4" w:space="0" w:color="A6A6A6"/>
              <w:bottom w:val="single" w:sz="4" w:space="0" w:color="BFBFBF" w:themeColor="background1" w:themeShade="BF"/>
              <w:right w:val="single" w:sz="4" w:space="0" w:color="A6A6A6"/>
            </w:tcBorders>
            <w:shd w:val="clear" w:color="000000" w:fill="55593C"/>
            <w:vAlign w:val="center"/>
            <w:hideMark/>
          </w:tcPr>
          <w:p w14:paraId="191E8501" w14:textId="77777777" w:rsidR="003B4954" w:rsidRPr="00A10C4F" w:rsidRDefault="003B4954" w:rsidP="0024747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RESPONSE</w:t>
            </w:r>
          </w:p>
        </w:tc>
      </w:tr>
      <w:tr w:rsidR="003B4954" w:rsidRPr="00A10C4F" w14:paraId="47ED24CA" w14:textId="77777777" w:rsidTr="00671F4B">
        <w:trPr>
          <w:trHeight w:val="3437"/>
        </w:trPr>
        <w:tc>
          <w:tcPr>
            <w:tcW w:w="10809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6B063AF" w14:textId="59A092A4" w:rsidR="003B4954" w:rsidRPr="00A10C4F" w:rsidRDefault="00F06E1B" w:rsidP="0024747D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Please organize disposal of the topsoil </w:t>
            </w:r>
          </w:p>
        </w:tc>
      </w:tr>
    </w:tbl>
    <w:p w14:paraId="6FA928A8" w14:textId="77777777" w:rsidR="00A10C4F" w:rsidRDefault="00A10C4F" w:rsidP="00D16763">
      <w:pPr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</w:pPr>
    </w:p>
    <w:tbl>
      <w:tblPr>
        <w:tblW w:w="10809" w:type="dxa"/>
        <w:tblLook w:val="04A0" w:firstRow="1" w:lastRow="0" w:firstColumn="1" w:lastColumn="0" w:noHBand="0" w:noVBand="1"/>
      </w:tblPr>
      <w:tblGrid>
        <w:gridCol w:w="2425"/>
        <w:gridCol w:w="3420"/>
        <w:gridCol w:w="1890"/>
        <w:gridCol w:w="3074"/>
      </w:tblGrid>
      <w:tr w:rsidR="00671F4B" w:rsidRPr="00A10C4F" w14:paraId="477576FE" w14:textId="77777777" w:rsidTr="00671F4B">
        <w:trPr>
          <w:trHeight w:val="575"/>
        </w:trPr>
        <w:tc>
          <w:tcPr>
            <w:tcW w:w="24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4789959D" w14:textId="77777777" w:rsidR="00671F4B" w:rsidRPr="00A10C4F" w:rsidRDefault="00671F4B" w:rsidP="0024747D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RESPONSE PREPARED BY</w:t>
            </w:r>
          </w:p>
        </w:tc>
        <w:tc>
          <w:tcPr>
            <w:tcW w:w="8384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43D8720" w14:textId="25DAC911" w:rsidR="00671F4B" w:rsidRPr="00671F4B" w:rsidRDefault="00F06E1B" w:rsidP="0024747D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1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1"/>
                <w:szCs w:val="18"/>
              </w:rPr>
              <w:t xml:space="preserve">Shaun Bean </w:t>
            </w:r>
          </w:p>
        </w:tc>
      </w:tr>
      <w:tr w:rsidR="00671F4B" w:rsidRPr="00A10C4F" w14:paraId="329208F9" w14:textId="77777777" w:rsidTr="00671F4B">
        <w:trPr>
          <w:trHeight w:val="575"/>
        </w:trPr>
        <w:tc>
          <w:tcPr>
            <w:tcW w:w="2425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0062DA19" w14:textId="77777777" w:rsidR="00671F4B" w:rsidRPr="00A10C4F" w:rsidRDefault="00671F4B" w:rsidP="0024747D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ATTACHMENTS?</w:t>
            </w:r>
          </w:p>
        </w:tc>
        <w:tc>
          <w:tcPr>
            <w:tcW w:w="342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B55B32B" w14:textId="77777777" w:rsidR="00671F4B" w:rsidRPr="00A10C4F" w:rsidRDefault="00671F4B" w:rsidP="0024747D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 </w:t>
            </w:r>
            <w:bookmarkStart w:id="0" w:name="_GoBack"/>
            <w:bookmarkEnd w:id="0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808080"/>
            <w:vAlign w:val="center"/>
            <w:hideMark/>
          </w:tcPr>
          <w:p w14:paraId="51C75A67" w14:textId="77777777" w:rsidR="00671F4B" w:rsidRPr="00A10C4F" w:rsidRDefault="00671F4B" w:rsidP="0024747D">
            <w:pP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18"/>
                <w:szCs w:val="18"/>
              </w:rPr>
              <w:t>NUMBER OF PAGES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7E40B4A" w14:textId="6DE2568A" w:rsidR="00671F4B" w:rsidRPr="00A10C4F" w:rsidRDefault="00671F4B" w:rsidP="0024747D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 w:rsidRPr="00A10C4F"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14:paraId="276F124C" w14:textId="77777777" w:rsidR="00A10C4F" w:rsidRDefault="00A10C4F" w:rsidP="00D16763">
      <w:pPr>
        <w:rPr>
          <w:rFonts w:ascii="Century Gothic" w:eastAsia="Times New Roman" w:hAnsi="Century Gothic" w:cs="Arial"/>
          <w:b/>
          <w:bCs/>
          <w:color w:val="A6A6A6" w:themeColor="background1" w:themeShade="A6"/>
          <w:sz w:val="36"/>
          <w:szCs w:val="44"/>
        </w:rPr>
      </w:pPr>
    </w:p>
    <w:sectPr w:rsidR="00A10C4F" w:rsidSect="00B81110">
      <w:headerReference w:type="default" r:id="rId8"/>
      <w:pgSz w:w="12240" w:h="15840"/>
      <w:pgMar w:top="360" w:right="720" w:bottom="36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F4936" w14:textId="77777777" w:rsidR="00F06E1B" w:rsidRDefault="00F06E1B" w:rsidP="00DB2412">
      <w:r>
        <w:separator/>
      </w:r>
    </w:p>
  </w:endnote>
  <w:endnote w:type="continuationSeparator" w:id="0">
    <w:p w14:paraId="13F666D9" w14:textId="77777777" w:rsidR="00F06E1B" w:rsidRDefault="00F06E1B" w:rsidP="00DB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7F72A" w14:textId="77777777" w:rsidR="00F06E1B" w:rsidRDefault="00F06E1B" w:rsidP="00DB2412">
      <w:r>
        <w:separator/>
      </w:r>
    </w:p>
  </w:footnote>
  <w:footnote w:type="continuationSeparator" w:id="0">
    <w:p w14:paraId="1A90FF21" w14:textId="77777777" w:rsidR="00F06E1B" w:rsidRDefault="00F06E1B" w:rsidP="00DB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3EF0E" w14:textId="77777777" w:rsidR="00985675" w:rsidRDefault="00985675" w:rsidP="00DB2412">
    <w:pPr>
      <w:pStyle w:val="Header"/>
      <w:ind w:left="-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1B"/>
    <w:rsid w:val="00005410"/>
    <w:rsid w:val="000102CA"/>
    <w:rsid w:val="00042E9D"/>
    <w:rsid w:val="000707ED"/>
    <w:rsid w:val="00107566"/>
    <w:rsid w:val="00107A05"/>
    <w:rsid w:val="00165169"/>
    <w:rsid w:val="001A09C9"/>
    <w:rsid w:val="001E323E"/>
    <w:rsid w:val="00246934"/>
    <w:rsid w:val="0028063E"/>
    <w:rsid w:val="00323612"/>
    <w:rsid w:val="00352369"/>
    <w:rsid w:val="003B4954"/>
    <w:rsid w:val="003D6E5D"/>
    <w:rsid w:val="003E4F0D"/>
    <w:rsid w:val="00437607"/>
    <w:rsid w:val="00471C74"/>
    <w:rsid w:val="00482195"/>
    <w:rsid w:val="004937B7"/>
    <w:rsid w:val="004A2939"/>
    <w:rsid w:val="004C3FDE"/>
    <w:rsid w:val="005030B5"/>
    <w:rsid w:val="00523965"/>
    <w:rsid w:val="00537BB1"/>
    <w:rsid w:val="005A42B5"/>
    <w:rsid w:val="005E1330"/>
    <w:rsid w:val="0065609B"/>
    <w:rsid w:val="00671F4B"/>
    <w:rsid w:val="006A3315"/>
    <w:rsid w:val="006B16FF"/>
    <w:rsid w:val="00706D72"/>
    <w:rsid w:val="0074716D"/>
    <w:rsid w:val="00781C86"/>
    <w:rsid w:val="00783541"/>
    <w:rsid w:val="00791774"/>
    <w:rsid w:val="0083365C"/>
    <w:rsid w:val="008D4D59"/>
    <w:rsid w:val="00930D1C"/>
    <w:rsid w:val="00942DA6"/>
    <w:rsid w:val="00985675"/>
    <w:rsid w:val="00A02960"/>
    <w:rsid w:val="00A10C4F"/>
    <w:rsid w:val="00B34BE9"/>
    <w:rsid w:val="00B81110"/>
    <w:rsid w:val="00BC1A20"/>
    <w:rsid w:val="00C33CE2"/>
    <w:rsid w:val="00C5465E"/>
    <w:rsid w:val="00C77762"/>
    <w:rsid w:val="00D06B25"/>
    <w:rsid w:val="00D16763"/>
    <w:rsid w:val="00D52905"/>
    <w:rsid w:val="00D620F1"/>
    <w:rsid w:val="00D96B95"/>
    <w:rsid w:val="00D970D9"/>
    <w:rsid w:val="00DB2412"/>
    <w:rsid w:val="00DB3258"/>
    <w:rsid w:val="00E2291A"/>
    <w:rsid w:val="00E27A8A"/>
    <w:rsid w:val="00E43F0B"/>
    <w:rsid w:val="00E46217"/>
    <w:rsid w:val="00E7401A"/>
    <w:rsid w:val="00EA104E"/>
    <w:rsid w:val="00EE2367"/>
    <w:rsid w:val="00F04F96"/>
    <w:rsid w:val="00F06E1B"/>
    <w:rsid w:val="00F22F09"/>
    <w:rsid w:val="00F4476D"/>
    <w:rsid w:val="00F76C42"/>
    <w:rsid w:val="00F9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D241B"/>
  <w15:docId w15:val="{3984FC1C-E15D-49CD-BE3C-A51EA567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2412"/>
  </w:style>
  <w:style w:type="paragraph" w:styleId="Footer">
    <w:name w:val="footer"/>
    <w:basedOn w:val="Normal"/>
    <w:link w:val="FooterChar"/>
    <w:uiPriority w:val="99"/>
    <w:unhideWhenUsed/>
    <w:rsid w:val="00DB24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2412"/>
  </w:style>
  <w:style w:type="paragraph" w:styleId="Revision">
    <w:name w:val="Revision"/>
    <w:hidden/>
    <w:uiPriority w:val="99"/>
    <w:semiHidden/>
    <w:rsid w:val="00DB2412"/>
  </w:style>
  <w:style w:type="character" w:styleId="Hyperlink">
    <w:name w:val="Hyperlink"/>
    <w:basedOn w:val="DefaultParagraphFont"/>
    <w:uiPriority w:val="99"/>
    <w:unhideWhenUsed/>
    <w:rsid w:val="0098567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7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620F1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B811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06E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96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15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1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6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1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6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90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1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ccbrenda99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enda.mccarthy\AppData\Local\Packages\Microsoft.MicrosoftEdge_8wekyb3d8bbwe\TempState\Downloads\IC-Simple-Request-For-Information-Template-WORD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BE37C05-16FC-48B7-8160-874E162F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IC-Simple-Request-For-Information-Template-WORD (1)</Template>
  <TotalTime>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Smartsheet.com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McCarthy</dc:creator>
  <cp:lastModifiedBy>Brenda McCarthy</cp:lastModifiedBy>
  <cp:revision>1</cp:revision>
  <dcterms:created xsi:type="dcterms:W3CDTF">2020-01-10T21:44:00Z</dcterms:created>
  <dcterms:modified xsi:type="dcterms:W3CDTF">2020-01-10T21:50:00Z</dcterms:modified>
</cp:coreProperties>
</file>