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E02893" w14:textId="69F9ECAE" w:rsidR="00677444" w:rsidRPr="004932A4" w:rsidRDefault="00C562C6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D55FA">
            <w:rPr>
              <w:szCs w:val="32"/>
            </w:rPr>
            <w:t>BSBWHS414</w:t>
          </w:r>
        </w:sdtContent>
      </w:sdt>
      <w:r w:rsidR="00677444" w:rsidRPr="004932A4">
        <w:rPr>
          <w:szCs w:val="32"/>
        </w:rPr>
        <w:t xml:space="preserve"> </w:t>
      </w:r>
    </w:p>
    <w:p w14:paraId="258138D7" w14:textId="7F8A08C3" w:rsidR="004C3241" w:rsidRDefault="00C562C6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D55FA">
            <w:rPr>
              <w:szCs w:val="32"/>
            </w:rPr>
            <w:t>Contribute to WHS risk management</w:t>
          </w:r>
        </w:sdtContent>
      </w:sdt>
      <w:r w:rsidR="004C3241">
        <w:rPr>
          <w:szCs w:val="32"/>
        </w:rPr>
        <w:t xml:space="preserve"> </w:t>
      </w:r>
    </w:p>
    <w:p w14:paraId="696E54BD" w14:textId="77777777" w:rsidR="00677444" w:rsidRPr="004932A4" w:rsidRDefault="004C3241" w:rsidP="00677444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48B5BF2F" w14:textId="77777777" w:rsidR="00677444" w:rsidRPr="004C3241" w:rsidRDefault="00677444" w:rsidP="00677444">
      <w:pPr>
        <w:ind w:left="709" w:right="-24" w:hanging="709"/>
        <w:rPr>
          <w:rFonts w:ascii="Arial" w:hAnsi="Arial" w:cs="Arial"/>
          <w:b/>
          <w:sz w:val="20"/>
        </w:rPr>
      </w:pPr>
    </w:p>
    <w:p w14:paraId="7F7456D2" w14:textId="5C887341" w:rsidR="00677444" w:rsidRPr="004C3241" w:rsidRDefault="00677444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D55FA">
            <w:rPr>
              <w:rFonts w:ascii="Arial" w:hAnsi="Arial" w:cs="Arial"/>
              <w:i/>
              <w:sz w:val="20"/>
            </w:rPr>
            <w:t>BSBWHS414</w:t>
          </w:r>
        </w:sdtContent>
      </w:sdt>
      <w:r w:rsidRPr="008643F9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D55FA">
            <w:rPr>
              <w:rFonts w:ascii="Arial" w:hAnsi="Arial" w:cs="Arial"/>
              <w:i/>
              <w:sz w:val="20"/>
            </w:rPr>
            <w:t>Contribute to WHS risk management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</w:t>
      </w:r>
      <w:r w:rsidR="004C3241" w:rsidRPr="004C3241">
        <w:rPr>
          <w:rFonts w:ascii="Arial" w:hAnsi="Arial" w:cs="Arial"/>
          <w:sz w:val="20"/>
        </w:rPr>
        <w:t xml:space="preserve"> required</w:t>
      </w:r>
      <w:r w:rsidRPr="004C3241">
        <w:rPr>
          <w:rFonts w:ascii="Arial" w:hAnsi="Arial" w:cs="Arial"/>
          <w:sz w:val="20"/>
        </w:rPr>
        <w:t xml:space="preserve">. To demonstrate competence in this unit, </w:t>
      </w:r>
      <w:r w:rsidR="00F92D00"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</w:t>
      </w:r>
      <w:r w:rsidR="007C4FE0" w:rsidRPr="004C3241">
        <w:rPr>
          <w:rFonts w:ascii="Arial" w:hAnsi="Arial" w:cs="Arial"/>
          <w:sz w:val="20"/>
        </w:rPr>
        <w:t xml:space="preserve"> and consistently</w:t>
      </w:r>
      <w:r w:rsidRPr="004C3241">
        <w:rPr>
          <w:rFonts w:ascii="Arial" w:hAnsi="Arial" w:cs="Arial"/>
          <w:sz w:val="20"/>
        </w:rPr>
        <w:t xml:space="preserve">. For Apprentices and Trainees, this includes </w:t>
      </w:r>
      <w:r w:rsidR="007C4FE0" w:rsidRPr="004C3241">
        <w:rPr>
          <w:rFonts w:ascii="Arial" w:hAnsi="Arial" w:cs="Arial"/>
          <w:sz w:val="20"/>
        </w:rPr>
        <w:t xml:space="preserve">employer </w:t>
      </w:r>
      <w:r w:rsidRPr="004C3241">
        <w:rPr>
          <w:rFonts w:ascii="Arial" w:hAnsi="Arial" w:cs="Arial"/>
          <w:sz w:val="20"/>
        </w:rPr>
        <w:t xml:space="preserve">completion of the Employer Record Book (ERB). </w:t>
      </w:r>
    </w:p>
    <w:p w14:paraId="2D33B3F2" w14:textId="77777777" w:rsidR="00677444" w:rsidRPr="004C3241" w:rsidRDefault="00677444">
      <w:pPr>
        <w:jc w:val="left"/>
        <w:rPr>
          <w:rFonts w:ascii="Arial" w:hAnsi="Arial" w:cs="Arial"/>
          <w:sz w:val="20"/>
        </w:rPr>
      </w:pPr>
    </w:p>
    <w:p w14:paraId="338B15EB" w14:textId="77777777" w:rsidR="007C4FE0" w:rsidRPr="004C3241" w:rsidRDefault="00F92D00" w:rsidP="007C4FE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="007C4FE0"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="007C4FE0"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="007C4FE0"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="007C4FE0"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="007C4FE0"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="007C4FE0" w:rsidRPr="004C3241">
        <w:rPr>
          <w:rFonts w:ascii="Arial" w:hAnsi="Arial" w:cs="Arial"/>
          <w:sz w:val="20"/>
        </w:rPr>
        <w:t>Trainer/Assessor</w:t>
      </w:r>
      <w:r w:rsidR="00C373BC">
        <w:rPr>
          <w:rFonts w:ascii="Arial" w:hAnsi="Arial" w:cs="Arial"/>
          <w:sz w:val="20"/>
        </w:rPr>
        <w:t xml:space="preserve">, who should note such arrangements in the ‘Assessor Comments’ </w:t>
      </w:r>
      <w:r w:rsidR="00E42E04">
        <w:rPr>
          <w:rFonts w:ascii="Arial" w:hAnsi="Arial" w:cs="Arial"/>
          <w:sz w:val="20"/>
        </w:rPr>
        <w:t>on the affected assessment</w:t>
      </w:r>
      <w:r w:rsidR="007C4FE0"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If a participant feels they </w:t>
      </w:r>
      <w:r w:rsidR="007C4FE0" w:rsidRPr="004C3241">
        <w:rPr>
          <w:rFonts w:ascii="Arial" w:hAnsi="Arial" w:cs="Arial"/>
          <w:sz w:val="20"/>
        </w:rPr>
        <w:t xml:space="preserve">are not yet ready to be assessed, </w:t>
      </w:r>
      <w:r w:rsidR="00C373BC">
        <w:rPr>
          <w:rFonts w:ascii="Arial" w:hAnsi="Arial" w:cs="Arial"/>
          <w:sz w:val="20"/>
        </w:rPr>
        <w:t xml:space="preserve">they should </w:t>
      </w:r>
      <w:r w:rsidR="00622B2F" w:rsidRPr="004C3241">
        <w:rPr>
          <w:rFonts w:ascii="Arial" w:hAnsi="Arial" w:cs="Arial"/>
          <w:sz w:val="20"/>
        </w:rPr>
        <w:t xml:space="preserve">discuss </w:t>
      </w:r>
      <w:r w:rsidR="00C373BC">
        <w:rPr>
          <w:rFonts w:ascii="Arial" w:hAnsi="Arial" w:cs="Arial"/>
          <w:sz w:val="20"/>
        </w:rPr>
        <w:t xml:space="preserve">their </w:t>
      </w:r>
      <w:r w:rsidR="00622B2F" w:rsidRPr="004C3241">
        <w:rPr>
          <w:rFonts w:ascii="Arial" w:hAnsi="Arial" w:cs="Arial"/>
          <w:sz w:val="20"/>
        </w:rPr>
        <w:t xml:space="preserve">options with </w:t>
      </w:r>
      <w:r w:rsidR="00C373BC">
        <w:rPr>
          <w:rFonts w:ascii="Arial" w:hAnsi="Arial" w:cs="Arial"/>
          <w:sz w:val="20"/>
        </w:rPr>
        <w:t>their</w:t>
      </w:r>
      <w:r w:rsidR="007C4FE0" w:rsidRPr="004C3241">
        <w:rPr>
          <w:rFonts w:ascii="Arial" w:hAnsi="Arial" w:cs="Arial"/>
          <w:sz w:val="20"/>
        </w:rPr>
        <w:t xml:space="preserve"> Trainer/Assessor. </w:t>
      </w:r>
    </w:p>
    <w:p w14:paraId="79D4AB63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6EBFFF0E" w14:textId="77777777" w:rsidR="00677444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 w:rsidR="00C373BC"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 w:rsidR="00C373BC"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</w:t>
      </w:r>
      <w:r w:rsidR="00677444" w:rsidRPr="004C3241">
        <w:rPr>
          <w:rFonts w:ascii="Arial" w:hAnsi="Arial" w:cs="Arial"/>
          <w:sz w:val="20"/>
        </w:rPr>
        <w:t xml:space="preserve">If </w:t>
      </w:r>
      <w:r w:rsidR="00C373BC">
        <w:rPr>
          <w:rFonts w:ascii="Arial" w:hAnsi="Arial" w:cs="Arial"/>
          <w:sz w:val="20"/>
        </w:rPr>
        <w:t>a participant does not</w:t>
      </w:r>
      <w:r w:rsidR="00677444" w:rsidRPr="004C3241">
        <w:rPr>
          <w:rFonts w:ascii="Arial" w:hAnsi="Arial" w:cs="Arial"/>
          <w:sz w:val="20"/>
        </w:rPr>
        <w:t xml:space="preserve"> answer some questions or perform some tasks, </w:t>
      </w:r>
      <w:r w:rsidR="00C373BC">
        <w:rPr>
          <w:rFonts w:ascii="Arial" w:hAnsi="Arial" w:cs="Arial"/>
          <w:sz w:val="20"/>
        </w:rPr>
        <w:t xml:space="preserve">they </w:t>
      </w:r>
      <w:r w:rsidR="00677444" w:rsidRPr="004C3241">
        <w:rPr>
          <w:rFonts w:ascii="Arial" w:hAnsi="Arial" w:cs="Arial"/>
          <w:sz w:val="20"/>
        </w:rPr>
        <w:t xml:space="preserve">will be deemed </w:t>
      </w:r>
      <w:r w:rsidR="00622B2F" w:rsidRPr="004C3241">
        <w:rPr>
          <w:rFonts w:ascii="Arial" w:hAnsi="Arial" w:cs="Arial"/>
          <w:sz w:val="20"/>
        </w:rPr>
        <w:t xml:space="preserve">‘Not Satisfactory’ for the task and </w:t>
      </w:r>
      <w:r w:rsidR="00677444" w:rsidRPr="004C3241">
        <w:rPr>
          <w:rFonts w:ascii="Arial" w:hAnsi="Arial" w:cs="Arial"/>
          <w:sz w:val="20"/>
        </w:rPr>
        <w:t>‘Not Yet Competent’</w:t>
      </w:r>
      <w:r w:rsidR="00622B2F" w:rsidRPr="004C3241">
        <w:rPr>
          <w:rFonts w:ascii="Arial" w:hAnsi="Arial" w:cs="Arial"/>
          <w:sz w:val="20"/>
        </w:rPr>
        <w:t xml:space="preserve"> for the unit of competency</w:t>
      </w:r>
      <w:r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 w:rsidR="00C373BC"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 w:rsidR="00C373BC"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>options</w:t>
      </w:r>
      <w:r w:rsidR="00677444" w:rsidRPr="004C3241">
        <w:rPr>
          <w:rFonts w:ascii="Arial" w:hAnsi="Arial" w:cs="Arial"/>
          <w:sz w:val="20"/>
        </w:rPr>
        <w:t xml:space="preserve">. Should </w:t>
      </w:r>
      <w:r w:rsidR="00C373BC">
        <w:rPr>
          <w:rFonts w:ascii="Arial" w:hAnsi="Arial" w:cs="Arial"/>
          <w:sz w:val="20"/>
        </w:rPr>
        <w:t xml:space="preserve">a participant </w:t>
      </w:r>
      <w:r w:rsidR="00677444" w:rsidRPr="004C3241">
        <w:rPr>
          <w:rFonts w:ascii="Arial" w:hAnsi="Arial" w:cs="Arial"/>
          <w:sz w:val="20"/>
        </w:rPr>
        <w:t>still b</w:t>
      </w:r>
      <w:r w:rsidR="00C373BC">
        <w:rPr>
          <w:rFonts w:ascii="Arial" w:hAnsi="Arial" w:cs="Arial"/>
          <w:sz w:val="20"/>
        </w:rPr>
        <w:t xml:space="preserve">e deemed ‘Not </w:t>
      </w:r>
      <w:r w:rsidR="00E42E04">
        <w:rPr>
          <w:rFonts w:ascii="Arial" w:hAnsi="Arial" w:cs="Arial"/>
          <w:sz w:val="20"/>
        </w:rPr>
        <w:t>Satisfactory</w:t>
      </w:r>
      <w:r w:rsidR="00C373BC">
        <w:rPr>
          <w:rFonts w:ascii="Arial" w:hAnsi="Arial" w:cs="Arial"/>
          <w:sz w:val="20"/>
        </w:rPr>
        <w:t>’ they</w:t>
      </w:r>
      <w:r w:rsidR="00677444"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56A8B34C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20F34427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 w:rsidR="00C373BC"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 w:rsidR="00C373BC"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 w:rsidR="00C373BC"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 w:rsidR="00C373BC"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</w:t>
      </w:r>
      <w:r w:rsidR="00C373BC" w:rsidRPr="004C3241">
        <w:rPr>
          <w:rFonts w:ascii="Arial" w:hAnsi="Arial" w:cs="Arial"/>
          <w:sz w:val="20"/>
        </w:rPr>
        <w:t>submit</w:t>
      </w:r>
      <w:r w:rsidR="00C373BC"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 w:rsidR="00C373BC"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2F8A41F8" w14:textId="77777777" w:rsidR="008B22FC" w:rsidRDefault="008B22FC">
      <w:pPr>
        <w:jc w:val="left"/>
        <w:rPr>
          <w:rFonts w:ascii="Arial" w:hAnsi="Arial" w:cs="Arial"/>
          <w:sz w:val="20"/>
        </w:rPr>
      </w:pPr>
    </w:p>
    <w:p w14:paraId="66118A9A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23029D" w:rsidRPr="004C3241" w14:paraId="731223E7" w14:textId="77777777" w:rsidTr="001C71CA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67DB7CB" w14:textId="77777777" w:rsidR="0023029D" w:rsidRPr="004C3241" w:rsidRDefault="0023029D" w:rsidP="001C71CA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4000A04B" w14:textId="4EA53E8C" w:rsidR="0023029D" w:rsidRPr="00F37CEF" w:rsidRDefault="00734071" w:rsidP="001C71C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25343452" w:edGrp="everyone"/>
            <w:r>
              <w:rPr>
                <w:rFonts w:ascii="Arial" w:hAnsi="Arial" w:cs="Arial"/>
                <w:sz w:val="22"/>
                <w:szCs w:val="22"/>
              </w:rPr>
              <w:t>Chris Dittmer</w:t>
            </w:r>
            <w:permEnd w:id="525343452"/>
          </w:p>
        </w:tc>
      </w:tr>
    </w:tbl>
    <w:p w14:paraId="19F839C6" w14:textId="77777777" w:rsidR="0023029D" w:rsidRDefault="0023029D" w:rsidP="0023029D">
      <w:pPr>
        <w:jc w:val="left"/>
        <w:rPr>
          <w:rFonts w:ascii="Arial" w:hAnsi="Arial" w:cs="Arial"/>
          <w:sz w:val="20"/>
        </w:rPr>
      </w:pPr>
    </w:p>
    <w:p w14:paraId="62CD2749" w14:textId="77777777" w:rsidR="0023029D" w:rsidRPr="004C3241" w:rsidRDefault="0023029D" w:rsidP="0023029D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23029D" w:rsidRPr="004C3241" w14:paraId="6CF6D4CD" w14:textId="77777777" w:rsidTr="001C71CA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73690ADC" w14:textId="77777777" w:rsidR="0023029D" w:rsidRPr="004C3241" w:rsidRDefault="0023029D" w:rsidP="001C71CA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1FD296FB" w14:textId="77777777" w:rsidR="0023029D" w:rsidRPr="004C3241" w:rsidRDefault="0023029D" w:rsidP="001C71CA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23029D" w:rsidRPr="004C3241" w14:paraId="041E01EF" w14:textId="77777777" w:rsidTr="001C71CA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44EB076" w14:textId="77777777" w:rsidR="0023029D" w:rsidRPr="004C3241" w:rsidRDefault="0023029D" w:rsidP="001C71CA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Workbook</w:t>
            </w:r>
          </w:p>
        </w:tc>
        <w:permStart w:id="291403196" w:edGrp="everyone"/>
        <w:tc>
          <w:tcPr>
            <w:tcW w:w="2667" w:type="dxa"/>
            <w:vAlign w:val="center"/>
          </w:tcPr>
          <w:p w14:paraId="69D47F99" w14:textId="77777777" w:rsidR="0023029D" w:rsidRPr="004C3241" w:rsidRDefault="00C562C6" w:rsidP="001C71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029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91403196"/>
            <w:r w:rsidR="0023029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182FFD88" w14:textId="77777777" w:rsidR="0023029D" w:rsidRPr="004C3241" w:rsidRDefault="00C562C6" w:rsidP="001C71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08752865" w:edGrp="everyone"/>
                <w:r w:rsidR="0023029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08752865"/>
            <w:r w:rsidR="0023029D" w:rsidRPr="004C3241">
              <w:rPr>
                <w:rFonts w:ascii="Arial" w:hAnsi="Arial" w:cs="Arial"/>
                <w:sz w:val="20"/>
              </w:rPr>
              <w:t xml:space="preserve"> Not </w:t>
            </w:r>
            <w:r w:rsidR="0023029D">
              <w:rPr>
                <w:rFonts w:ascii="Arial" w:hAnsi="Arial" w:cs="Arial"/>
                <w:sz w:val="20"/>
              </w:rPr>
              <w:t xml:space="preserve">Yet </w:t>
            </w:r>
            <w:r w:rsidR="0023029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23029D" w:rsidRPr="004C3241" w14:paraId="5123F021" w14:textId="77777777" w:rsidTr="001C71CA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E3CD1CB" w14:textId="77777777" w:rsidR="0023029D" w:rsidRPr="004C3241" w:rsidRDefault="0023029D" w:rsidP="001C71CA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Quiz</w:t>
            </w:r>
          </w:p>
        </w:tc>
        <w:permStart w:id="2016090993" w:edGrp="everyone"/>
        <w:tc>
          <w:tcPr>
            <w:tcW w:w="2667" w:type="dxa"/>
            <w:vAlign w:val="center"/>
          </w:tcPr>
          <w:p w14:paraId="4E49136A" w14:textId="77777777" w:rsidR="0023029D" w:rsidRDefault="00C562C6" w:rsidP="001C71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098231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029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16090993"/>
            <w:r w:rsidR="0023029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2144693358" w:edGrp="everyone"/>
        <w:tc>
          <w:tcPr>
            <w:tcW w:w="2668" w:type="dxa"/>
            <w:vAlign w:val="center"/>
          </w:tcPr>
          <w:p w14:paraId="647AABF6" w14:textId="77777777" w:rsidR="0023029D" w:rsidRDefault="00C562C6" w:rsidP="001C71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53609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029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44693358"/>
            <w:r w:rsidR="0023029D" w:rsidRPr="004C3241">
              <w:rPr>
                <w:rFonts w:ascii="Arial" w:hAnsi="Arial" w:cs="Arial"/>
                <w:sz w:val="20"/>
              </w:rPr>
              <w:t xml:space="preserve"> Not </w:t>
            </w:r>
            <w:r w:rsidR="0023029D">
              <w:rPr>
                <w:rFonts w:ascii="Arial" w:hAnsi="Arial" w:cs="Arial"/>
                <w:sz w:val="20"/>
              </w:rPr>
              <w:t xml:space="preserve">Yet </w:t>
            </w:r>
            <w:r w:rsidR="0023029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23029D" w:rsidRPr="004C3241" w14:paraId="184898A5" w14:textId="77777777" w:rsidTr="001C71CA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AC0142D" w14:textId="77777777" w:rsidR="0023029D" w:rsidRPr="004C3241" w:rsidRDefault="0023029D" w:rsidP="001C71CA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permStart w:id="1636658932" w:edGrp="everyone"/>
        <w:tc>
          <w:tcPr>
            <w:tcW w:w="2667" w:type="dxa"/>
            <w:vAlign w:val="center"/>
          </w:tcPr>
          <w:p w14:paraId="65D2FBA8" w14:textId="77777777" w:rsidR="0023029D" w:rsidRPr="004C3241" w:rsidRDefault="00C562C6" w:rsidP="001C71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029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636658932"/>
            <w:r w:rsidR="0023029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302407238" w:edGrp="everyone"/>
        <w:tc>
          <w:tcPr>
            <w:tcW w:w="2668" w:type="dxa"/>
            <w:vAlign w:val="center"/>
          </w:tcPr>
          <w:p w14:paraId="6A0D38CA" w14:textId="77777777" w:rsidR="0023029D" w:rsidRPr="004C3241" w:rsidRDefault="00C562C6" w:rsidP="001C71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029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02407238"/>
            <w:r w:rsidR="0023029D" w:rsidRPr="004C3241">
              <w:rPr>
                <w:rFonts w:ascii="Arial" w:hAnsi="Arial" w:cs="Arial"/>
                <w:sz w:val="20"/>
              </w:rPr>
              <w:t xml:space="preserve"> Not </w:t>
            </w:r>
            <w:r w:rsidR="0023029D">
              <w:rPr>
                <w:rFonts w:ascii="Arial" w:hAnsi="Arial" w:cs="Arial"/>
                <w:sz w:val="20"/>
              </w:rPr>
              <w:t xml:space="preserve">Yet </w:t>
            </w:r>
            <w:r w:rsidR="0023029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23029D" w:rsidRPr="004C3241" w14:paraId="034CC9CF" w14:textId="77777777" w:rsidTr="001C71CA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34149DB3" w14:textId="77777777" w:rsidR="0023029D" w:rsidRPr="004C3241" w:rsidRDefault="0023029D" w:rsidP="001C71CA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812933344" w:edGrp="everyone"/>
        <w:tc>
          <w:tcPr>
            <w:tcW w:w="2667" w:type="dxa"/>
            <w:vAlign w:val="center"/>
          </w:tcPr>
          <w:p w14:paraId="15F2B8DE" w14:textId="77777777" w:rsidR="0023029D" w:rsidRPr="004C3241" w:rsidRDefault="00C562C6" w:rsidP="001C71CA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029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812933344"/>
            <w:r w:rsidR="0023029D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371818051" w:edGrp="everyone"/>
        <w:tc>
          <w:tcPr>
            <w:tcW w:w="2668" w:type="dxa"/>
            <w:vAlign w:val="center"/>
          </w:tcPr>
          <w:p w14:paraId="1BAAD226" w14:textId="77777777" w:rsidR="0023029D" w:rsidRPr="004C3241" w:rsidRDefault="00C562C6" w:rsidP="001C71CA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029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371818051"/>
            <w:r w:rsidR="0023029D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33E6C10C" w14:textId="77777777" w:rsidR="0023029D" w:rsidRDefault="0023029D" w:rsidP="0023029D">
      <w:pPr>
        <w:jc w:val="left"/>
        <w:rPr>
          <w:rFonts w:ascii="Arial" w:hAnsi="Arial" w:cs="Arial"/>
          <w:sz w:val="20"/>
        </w:rPr>
      </w:pPr>
    </w:p>
    <w:p w14:paraId="3688C1B4" w14:textId="77777777" w:rsidR="0023029D" w:rsidRPr="004C3241" w:rsidRDefault="0023029D" w:rsidP="0023029D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0"/>
        <w:gridCol w:w="5376"/>
      </w:tblGrid>
      <w:tr w:rsidR="0023029D" w:rsidRPr="004C3241" w14:paraId="02DC9BFB" w14:textId="77777777" w:rsidTr="001C71CA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77BE6CA" w14:textId="77777777" w:rsidR="0023029D" w:rsidRPr="004C3241" w:rsidRDefault="0023029D" w:rsidP="001C71CA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2751A967" w14:textId="77777777" w:rsidR="0023029D" w:rsidRPr="00F37CEF" w:rsidRDefault="0023029D" w:rsidP="001C71C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6746739" w:edGrp="everyone"/>
            <w:permEnd w:id="216746739"/>
          </w:p>
        </w:tc>
      </w:tr>
      <w:tr w:rsidR="0023029D" w:rsidRPr="004C3241" w14:paraId="6049D86A" w14:textId="77777777" w:rsidTr="001C71CA">
        <w:trPr>
          <w:trHeight w:val="56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4588B34" w14:textId="77777777" w:rsidR="0023029D" w:rsidRPr="004C3241" w:rsidRDefault="0023029D" w:rsidP="001C71CA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8352332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vAlign w:val="center"/>
              </w:tcPr>
              <w:p w14:paraId="33E12B60" w14:textId="77777777" w:rsidR="0023029D" w:rsidRPr="004C3241" w:rsidRDefault="0023029D" w:rsidP="001C71CA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C24BDD" wp14:editId="1AE5418B">
                      <wp:extent cx="3276000" cy="396000"/>
                      <wp:effectExtent l="0" t="0" r="635" b="4445"/>
                      <wp:docPr id="10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3523320" w:displacedByCustomXml="prev"/>
      </w:tr>
      <w:tr w:rsidR="0023029D" w:rsidRPr="004C3241" w14:paraId="05FCB542" w14:textId="77777777" w:rsidTr="001C71CA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C0052D9" w14:textId="77777777" w:rsidR="0023029D" w:rsidRPr="004C3241" w:rsidRDefault="0023029D" w:rsidP="001C71CA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465012494" w:edGrp="everyone"/>
        <w:tc>
          <w:tcPr>
            <w:tcW w:w="5335" w:type="dxa"/>
            <w:vAlign w:val="center"/>
          </w:tcPr>
          <w:p w14:paraId="0376F75F" w14:textId="77777777" w:rsidR="0023029D" w:rsidRPr="004C3241" w:rsidRDefault="00C562C6" w:rsidP="001C71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514C233BF2D844FF9BDA8D4A7502D096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23029D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465012494"/>
          </w:p>
        </w:tc>
      </w:tr>
    </w:tbl>
    <w:p w14:paraId="7DAF3B78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Hlk35349892"/>
    <w:p w14:paraId="468962DB" w14:textId="5DB6416D" w:rsidR="00C76B5E" w:rsidRPr="004932A4" w:rsidRDefault="00C562C6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D55FA">
            <w:rPr>
              <w:szCs w:val="32"/>
            </w:rPr>
            <w:t>BSBWHS414</w:t>
          </w:r>
        </w:sdtContent>
      </w:sdt>
      <w:r w:rsidR="00C76B5E" w:rsidRPr="004932A4">
        <w:rPr>
          <w:szCs w:val="32"/>
        </w:rPr>
        <w:t xml:space="preserve"> </w:t>
      </w:r>
    </w:p>
    <w:p w14:paraId="1FA23391" w14:textId="0FF1F4FA" w:rsidR="00C76B5E" w:rsidRPr="004932A4" w:rsidRDefault="00C562C6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D55FA">
            <w:rPr>
              <w:szCs w:val="32"/>
            </w:rPr>
            <w:t>Contribute to WHS risk management</w:t>
          </w:r>
        </w:sdtContent>
      </w:sdt>
    </w:p>
    <w:p w14:paraId="2CA10A8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1CE5F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5D5199D1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AFB656" w14:textId="73EB71E4" w:rsidR="004C6B3F" w:rsidRDefault="00594B1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WORKBOOK</w:t>
            </w:r>
            <w:r w:rsidR="004C6B3F"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03F2C727" w14:textId="628758D6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3CEE8B4" w14:textId="4B237E59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4B1F">
              <w:rPr>
                <w:rFonts w:ascii="Arial" w:hAnsi="Arial" w:cs="Arial"/>
                <w:sz w:val="22"/>
                <w:szCs w:val="22"/>
              </w:rPr>
              <w:t>workbook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3C20A73" w14:textId="589BB03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 w:rsidR="00832717"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6179513" w14:textId="77777777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1BED5B1" w14:textId="77777777" w:rsidR="004C6B3F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18AE55" w14:textId="7777777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AE4D437" w14:textId="77777777" w:rsidR="00101E97" w:rsidRDefault="00101E9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07ADF396" w14:textId="77777777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7667E69" w14:textId="7777777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0C4F78" w14:textId="00D2D6F3" w:rsidR="00C76B5E" w:rsidRPr="00923E1E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 w:rsidR="00832717"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E86BE12" w14:textId="3879EA75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2367588" w14:textId="77777777" w:rsidR="00C76B5E" w:rsidRPr="00830749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41417" w:rsidRPr="00830749" w14:paraId="70339D17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34C0936" w14:textId="77777777" w:rsidR="00C41417" w:rsidRPr="001C4084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70A4631" w14:textId="26D5CA2B" w:rsidR="00C41417" w:rsidRPr="001C4084" w:rsidRDefault="00201D0C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04055991" w:edGrp="everyone"/>
            <w:r>
              <w:rPr>
                <w:rFonts w:ascii="Arial" w:hAnsi="Arial" w:cs="Arial"/>
                <w:sz w:val="22"/>
                <w:szCs w:val="22"/>
              </w:rPr>
              <w:t>Chris Dittmer</w:t>
            </w:r>
            <w:permEnd w:id="404055991"/>
          </w:p>
        </w:tc>
      </w:tr>
      <w:tr w:rsidR="00C41417" w:rsidRPr="004E05D0" w14:paraId="2FF0D2E9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1E6CA7" w14:textId="77777777" w:rsidR="00C41417" w:rsidRPr="004E05D0" w:rsidRDefault="00C41417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53AE85C" w14:textId="77777777" w:rsidR="00C41417" w:rsidRPr="004E05D0" w:rsidRDefault="00C41417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C41417" w:rsidRPr="00830749" w14:paraId="5A055A02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4D8050B" w14:textId="77777777" w:rsidR="00C41417" w:rsidRPr="001C4084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1616690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E464D04" w14:textId="77777777" w:rsidR="00C41417" w:rsidRPr="00DD7A44" w:rsidRDefault="00C41417" w:rsidP="001C71C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AC453FA" wp14:editId="3F751507">
                      <wp:extent cx="1131909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3190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16166901" w:displacedByCustomXml="prev"/>
      </w:tr>
      <w:tr w:rsidR="00C41417" w:rsidRPr="00830749" w14:paraId="75F77F96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5AEA7A" w14:textId="77777777" w:rsidR="00C41417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CE20571" w14:textId="77777777" w:rsidR="00C41417" w:rsidRPr="001C4084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1417" w:rsidRPr="0077428E" w14:paraId="158A45C1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E69EE5" w14:textId="77777777" w:rsidR="00C41417" w:rsidRPr="0077428E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35934199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D1D9303D6958417EB59BB25AD1E5F62F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46A8557" w14:textId="77777777" w:rsidR="00C41417" w:rsidRPr="00DD7A44" w:rsidRDefault="00C41417" w:rsidP="001C71C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359341995" w:displacedByCustomXml="prev"/>
      </w:tr>
    </w:tbl>
    <w:p w14:paraId="74A2CD35" w14:textId="77777777" w:rsidR="00C41417" w:rsidRPr="009B6E8B" w:rsidRDefault="00C41417" w:rsidP="00C41417">
      <w:pPr>
        <w:ind w:right="-24"/>
        <w:rPr>
          <w:rFonts w:ascii="Arial" w:hAnsi="Arial" w:cs="Arial"/>
          <w:sz w:val="20"/>
        </w:rPr>
      </w:pPr>
    </w:p>
    <w:p w14:paraId="24A77120" w14:textId="77777777" w:rsidR="00C41417" w:rsidRPr="009B6E8B" w:rsidRDefault="00C41417" w:rsidP="00C41417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41417" w:rsidRPr="0032118C" w14:paraId="389499EF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6ABB0AA" w14:textId="77777777" w:rsidR="00C41417" w:rsidRPr="0032118C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3A55402" w14:textId="77777777" w:rsidR="00C41417" w:rsidRPr="0032118C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67993036" w:edGrp="everyone"/>
            <w:permEnd w:id="1767993036"/>
          </w:p>
        </w:tc>
      </w:tr>
      <w:tr w:rsidR="00C41417" w:rsidRPr="004E05D0" w14:paraId="1BAB4B6C" w14:textId="77777777" w:rsidTr="001C71CA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7E22B0F" w14:textId="77777777" w:rsidR="00C41417" w:rsidRPr="004E05D0" w:rsidRDefault="00C41417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A9AB1FE" w14:textId="77777777" w:rsidR="00C41417" w:rsidRPr="004E05D0" w:rsidRDefault="00C41417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C41417" w:rsidRPr="0032118C" w14:paraId="46D0B1E6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792250" w14:textId="77777777" w:rsidR="00C41417" w:rsidRPr="0032118C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66528362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32613C1" w14:textId="77777777" w:rsidR="00C41417" w:rsidRPr="00DD7A44" w:rsidRDefault="00C41417" w:rsidP="001C71C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685A264" wp14:editId="2FB3D389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65283621" w:displacedByCustomXml="prev"/>
      </w:tr>
      <w:tr w:rsidR="00C41417" w:rsidRPr="0032118C" w14:paraId="1627E9C0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4595C7" w14:textId="77777777" w:rsidR="00C41417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B8FC93C" w14:textId="77777777" w:rsidR="00C41417" w:rsidRPr="0032118C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1417" w:rsidRPr="0077428E" w14:paraId="28D7B645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3F3442" w14:textId="77777777" w:rsidR="00C41417" w:rsidRPr="0077428E" w:rsidRDefault="00C41417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41511566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7C482B8" w14:textId="77777777" w:rsidR="00C41417" w:rsidRPr="00DD7A44" w:rsidRDefault="00C562C6" w:rsidP="001C71CA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BE57B87C67D844FEB62914DEE8C26F81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41417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641511566"/>
          </w:p>
        </w:tc>
      </w:tr>
    </w:tbl>
    <w:p w14:paraId="76783E58" w14:textId="77777777" w:rsidR="00C41417" w:rsidRPr="009B6E8B" w:rsidRDefault="00C41417" w:rsidP="00C41417">
      <w:pPr>
        <w:ind w:right="-24"/>
        <w:rPr>
          <w:rFonts w:ascii="Arial" w:hAnsi="Arial" w:cs="Arial"/>
          <w:sz w:val="20"/>
        </w:rPr>
      </w:pPr>
    </w:p>
    <w:p w14:paraId="7DFCA888" w14:textId="77777777" w:rsidR="00C41417" w:rsidRPr="009B6E8B" w:rsidRDefault="00C41417" w:rsidP="00C41417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C41417" w:rsidRPr="004932A4" w14:paraId="5FAA598E" w14:textId="77777777" w:rsidTr="001C71C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0DA5F44" w14:textId="77777777" w:rsidR="00C41417" w:rsidRPr="004932A4" w:rsidRDefault="00C41417" w:rsidP="001C71C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activities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485A944" w14:textId="77777777" w:rsidR="00C41417" w:rsidRPr="004932A4" w:rsidRDefault="00C41417" w:rsidP="001C71C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activities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06BB6F52" w14:textId="77777777" w:rsidR="00C41417" w:rsidRPr="004932A4" w:rsidRDefault="00C41417" w:rsidP="001C71C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C41417" w:rsidRPr="004932A4" w14:paraId="64BA9C5B" w14:textId="77777777" w:rsidTr="001C71C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53A8257" w14:textId="2C879AE5" w:rsidR="00C41417" w:rsidRPr="004932A4" w:rsidRDefault="00C41417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1" w:type="dxa"/>
            <w:vMerge w:val="restart"/>
            <w:vAlign w:val="center"/>
          </w:tcPr>
          <w:p w14:paraId="50A710B5" w14:textId="77777777" w:rsidR="00C41417" w:rsidRPr="004932A4" w:rsidRDefault="00C41417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59477274" w:edGrp="everyone"/>
            <w:permEnd w:id="1959477274"/>
          </w:p>
        </w:tc>
        <w:tc>
          <w:tcPr>
            <w:tcW w:w="1346" w:type="dxa"/>
            <w:vAlign w:val="center"/>
          </w:tcPr>
          <w:p w14:paraId="3438C613" w14:textId="77777777" w:rsidR="00C41417" w:rsidRPr="004932A4" w:rsidRDefault="00C41417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011383F9" w14:textId="77777777" w:rsidR="00C41417" w:rsidRPr="004932A4" w:rsidRDefault="00C41417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C41417" w:rsidRPr="004932A4" w14:paraId="7D89CE82" w14:textId="77777777" w:rsidTr="001C71C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60D320A" w14:textId="77777777" w:rsidR="00C41417" w:rsidRPr="004932A4" w:rsidRDefault="00C41417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23458CEA" w14:textId="77777777" w:rsidR="00C41417" w:rsidRPr="004932A4" w:rsidRDefault="00C41417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44608830" w:edGrp="everyone"/>
        <w:tc>
          <w:tcPr>
            <w:tcW w:w="1346" w:type="dxa"/>
            <w:vAlign w:val="center"/>
          </w:tcPr>
          <w:p w14:paraId="3E3BBA56" w14:textId="77777777" w:rsidR="00C41417" w:rsidRPr="00533511" w:rsidRDefault="00C562C6" w:rsidP="001C71C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41417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944608830"/>
          </w:p>
        </w:tc>
        <w:permStart w:id="1092572357" w:edGrp="everyone"/>
        <w:tc>
          <w:tcPr>
            <w:tcW w:w="1347" w:type="dxa"/>
            <w:vAlign w:val="center"/>
          </w:tcPr>
          <w:p w14:paraId="14683A1B" w14:textId="77777777" w:rsidR="00C41417" w:rsidRPr="00533511" w:rsidRDefault="00C562C6" w:rsidP="001C71C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41417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92572357"/>
          </w:p>
        </w:tc>
      </w:tr>
    </w:tbl>
    <w:p w14:paraId="242602CD" w14:textId="77777777" w:rsidR="00C76B5E" w:rsidRDefault="00C76B5E" w:rsidP="00C76B5E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E47051" w:rsidRPr="000C0B14" w14:paraId="0E9A9E37" w14:textId="77777777" w:rsidTr="001C71CA">
        <w:tc>
          <w:tcPr>
            <w:tcW w:w="9057" w:type="dxa"/>
            <w:shd w:val="clear" w:color="auto" w:fill="D9D9D9" w:themeFill="background1" w:themeFillShade="D9"/>
          </w:tcPr>
          <w:bookmarkEnd w:id="0"/>
          <w:bookmarkEnd w:id="1"/>
          <w:p w14:paraId="72930E5B" w14:textId="77777777" w:rsidR="00E47051" w:rsidRPr="000C0B14" w:rsidRDefault="00E47051" w:rsidP="001C71C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E47051" w:rsidRPr="000C0B14" w14:paraId="0ECDE6B2" w14:textId="77777777" w:rsidTr="001C71CA">
        <w:trPr>
          <w:trHeight w:val="13433"/>
        </w:trPr>
        <w:tc>
          <w:tcPr>
            <w:tcW w:w="9057" w:type="dxa"/>
          </w:tcPr>
          <w:p w14:paraId="5CB45FD9" w14:textId="77777777" w:rsidR="00E47051" w:rsidRPr="000C0B14" w:rsidRDefault="00E47051" w:rsidP="001C71CA">
            <w:pPr>
              <w:rPr>
                <w:rFonts w:ascii="Arial" w:hAnsi="Arial" w:cs="Arial"/>
                <w:szCs w:val="24"/>
              </w:rPr>
            </w:pPr>
            <w:permStart w:id="1231191226" w:edGrp="everyone"/>
            <w:permEnd w:id="1231191226"/>
          </w:p>
        </w:tc>
      </w:tr>
    </w:tbl>
    <w:p w14:paraId="3026BECC" w14:textId="20BED603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4B013A" w14:textId="77777777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34794345" w14:textId="0300EB2E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856BF43" w14:textId="77777777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 w:val="0"/>
          <w:bCs/>
          <w:sz w:val="22"/>
          <w:szCs w:val="22"/>
        </w:rPr>
      </w:pPr>
    </w:p>
    <w:p w14:paraId="41AF5AC7" w14:textId="362DDBD1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24F65B8" w14:textId="5D422F7A" w:rsidR="00DD1A2A" w:rsidRPr="003B60C2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365CCEB3" w14:textId="77777777" w:rsidR="003B60C2" w:rsidRPr="003B60C2" w:rsidRDefault="003B60C2" w:rsidP="003B60C2">
      <w:pPr>
        <w:rPr>
          <w:rFonts w:ascii="Arial" w:hAnsi="Arial" w:cs="Arial"/>
          <w:sz w:val="22"/>
          <w:szCs w:val="22"/>
        </w:rPr>
      </w:pPr>
    </w:p>
    <w:p w14:paraId="21728857" w14:textId="77777777" w:rsidR="003B60C2" w:rsidRPr="003B60C2" w:rsidRDefault="003B60C2" w:rsidP="003B60C2">
      <w:pPr>
        <w:rPr>
          <w:rFonts w:ascii="Arial" w:hAnsi="Arial" w:cs="Arial"/>
          <w:sz w:val="22"/>
          <w:szCs w:val="22"/>
        </w:rPr>
      </w:pPr>
      <w:r w:rsidRPr="003B60C2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25A86A15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DD1A2A" w:rsidRPr="0076313E" w14:paraId="68C7E5EF" w14:textId="77777777" w:rsidTr="00DD1A2A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5EAD311" w14:textId="77777777" w:rsidR="00DD1A2A" w:rsidRPr="0076313E" w:rsidRDefault="00DD1A2A" w:rsidP="00DD1A2A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5CB00BF7" w14:textId="36513185" w:rsidR="00DD1A2A" w:rsidRPr="00E47051" w:rsidRDefault="001C71CA" w:rsidP="00DD1A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17559983" w:edGrp="everyone"/>
            <w:r>
              <w:rPr>
                <w:rFonts w:ascii="Arial" w:hAnsi="Arial" w:cs="Arial"/>
                <w:sz w:val="22"/>
                <w:szCs w:val="22"/>
              </w:rPr>
              <w:t>CCA Winslow</w:t>
            </w:r>
            <w:permEnd w:id="1417559983"/>
          </w:p>
        </w:tc>
      </w:tr>
    </w:tbl>
    <w:p w14:paraId="4F2445A5" w14:textId="21CD2D56" w:rsidR="00DD1A2A" w:rsidRPr="0076313E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0DF0B0C8" w14:textId="77777777" w:rsidR="006E5181" w:rsidRPr="00E110D5" w:rsidRDefault="006E5181" w:rsidP="006E5181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6E5181" w:rsidRPr="00E110D5" w14:paraId="444F2727" w14:textId="77777777" w:rsidTr="006E5181">
        <w:tc>
          <w:tcPr>
            <w:tcW w:w="9235" w:type="dxa"/>
            <w:shd w:val="clear" w:color="auto" w:fill="232F84"/>
          </w:tcPr>
          <w:p w14:paraId="65BAA4BF" w14:textId="77777777" w:rsidR="006E5181" w:rsidRPr="00E110D5" w:rsidRDefault="006E5181" w:rsidP="006E5181">
            <w:pPr>
              <w:numPr>
                <w:ilvl w:val="0"/>
                <w:numId w:val="11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6734013"/>
          </w:p>
        </w:tc>
        <w:bookmarkEnd w:id="2"/>
      </w:tr>
      <w:tr w:rsidR="006E5181" w:rsidRPr="00E110D5" w14:paraId="62149862" w14:textId="77777777" w:rsidTr="006E5181">
        <w:tc>
          <w:tcPr>
            <w:tcW w:w="9235" w:type="dxa"/>
            <w:shd w:val="clear" w:color="auto" w:fill="A1D7E1"/>
          </w:tcPr>
          <w:p w14:paraId="2B9DCEFF" w14:textId="77777777" w:rsidR="006E5181" w:rsidRPr="00E110D5" w:rsidRDefault="006E5181" w:rsidP="006E5181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Identify the duty holders and their range of duties regarding hazard identification, risk assessment and risk control activities by explaining the requirements found in:</w:t>
            </w:r>
          </w:p>
          <w:p w14:paraId="601ADF95" w14:textId="77777777" w:rsidR="006E5181" w:rsidRPr="00E110D5" w:rsidRDefault="006E5181" w:rsidP="006E5181">
            <w:pPr>
              <w:numPr>
                <w:ilvl w:val="0"/>
                <w:numId w:val="36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WHS Acts</w:t>
            </w:r>
          </w:p>
          <w:p w14:paraId="020033E5" w14:textId="77777777" w:rsidR="006E5181" w:rsidRPr="00E110D5" w:rsidRDefault="006E5181" w:rsidP="006E5181">
            <w:pPr>
              <w:numPr>
                <w:ilvl w:val="0"/>
                <w:numId w:val="36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WHS Regulations</w:t>
            </w:r>
          </w:p>
          <w:p w14:paraId="5CD386B8" w14:textId="77777777" w:rsidR="006E5181" w:rsidRPr="00E110D5" w:rsidRDefault="006E5181" w:rsidP="006E5181">
            <w:pPr>
              <w:numPr>
                <w:ilvl w:val="0"/>
                <w:numId w:val="36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Codes of practice</w:t>
            </w:r>
          </w:p>
          <w:p w14:paraId="39E43955" w14:textId="77777777" w:rsidR="006E5181" w:rsidRPr="00E110D5" w:rsidRDefault="006E5181" w:rsidP="006E5181">
            <w:pPr>
              <w:numPr>
                <w:ilvl w:val="0"/>
                <w:numId w:val="36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Guidelines</w:t>
            </w:r>
          </w:p>
          <w:p w14:paraId="03783F5C" w14:textId="77777777" w:rsidR="006E5181" w:rsidRPr="00E110D5" w:rsidRDefault="006E5181" w:rsidP="006E5181">
            <w:pPr>
              <w:jc w:val="left"/>
              <w:rPr>
                <w:rFonts w:ascii="Arial" w:hAnsi="Arial" w:cs="Arial"/>
                <w:sz w:val="22"/>
              </w:rPr>
            </w:pPr>
          </w:p>
          <w:p w14:paraId="372358DB" w14:textId="77777777" w:rsidR="006E5181" w:rsidRPr="00E110D5" w:rsidRDefault="006E5181" w:rsidP="006E5181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Explain how you comply with the requirements of these documents.</w:t>
            </w:r>
          </w:p>
        </w:tc>
      </w:tr>
    </w:tbl>
    <w:p w14:paraId="4B26C4BD" w14:textId="77777777" w:rsidR="006E5181" w:rsidRPr="00E110D5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p w14:paraId="29565809" w14:textId="77777777" w:rsidR="006E5181" w:rsidRPr="00E110D5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E5181" w:rsidRPr="00E110D5" w14:paraId="625013BA" w14:textId="77777777" w:rsidTr="006E5181">
        <w:tc>
          <w:tcPr>
            <w:tcW w:w="9242" w:type="dxa"/>
            <w:shd w:val="clear" w:color="auto" w:fill="000000"/>
          </w:tcPr>
          <w:p w14:paraId="707C0EC8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Hazard identification</w:t>
            </w:r>
          </w:p>
        </w:tc>
      </w:tr>
      <w:tr w:rsidR="006E5181" w:rsidRPr="00E110D5" w14:paraId="03AD8681" w14:textId="77777777" w:rsidTr="006E5181">
        <w:tc>
          <w:tcPr>
            <w:tcW w:w="9242" w:type="dxa"/>
            <w:shd w:val="clear" w:color="auto" w:fill="D9D9D9"/>
          </w:tcPr>
          <w:p w14:paraId="3511B730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6E5181" w:rsidRPr="00E47051" w14:paraId="4D0015A4" w14:textId="77777777" w:rsidTr="003932FB">
        <w:trPr>
          <w:trHeight w:val="3061"/>
        </w:trPr>
        <w:tc>
          <w:tcPr>
            <w:tcW w:w="9242" w:type="dxa"/>
          </w:tcPr>
          <w:p w14:paraId="58123174" w14:textId="22CEC981" w:rsidR="006E5181" w:rsidRPr="00E47051" w:rsidRDefault="00201D0C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1048779094" w:edGrp="everyone"/>
            <w:r>
              <w:rPr>
                <w:rFonts w:ascii="Arial" w:hAnsi="Arial" w:cs="Arial"/>
                <w:sz w:val="22"/>
              </w:rPr>
              <w:t xml:space="preserve"> Duty under the Act is to eliminate or minimise risks to health and safety</w:t>
            </w:r>
            <w:r w:rsidR="00637C5B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048779094"/>
          </w:p>
        </w:tc>
      </w:tr>
      <w:tr w:rsidR="006E5181" w:rsidRPr="00E110D5" w14:paraId="383DD079" w14:textId="77777777" w:rsidTr="006E5181">
        <w:tc>
          <w:tcPr>
            <w:tcW w:w="9242" w:type="dxa"/>
            <w:shd w:val="clear" w:color="auto" w:fill="D9D9D9"/>
          </w:tcPr>
          <w:p w14:paraId="174B2101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6E5181" w:rsidRPr="00E47051" w14:paraId="2739B2DD" w14:textId="77777777" w:rsidTr="003932FB">
        <w:trPr>
          <w:trHeight w:val="1304"/>
        </w:trPr>
        <w:tc>
          <w:tcPr>
            <w:tcW w:w="9242" w:type="dxa"/>
          </w:tcPr>
          <w:p w14:paraId="4E18C490" w14:textId="358CEEA9" w:rsidR="006E5181" w:rsidRPr="00E47051" w:rsidRDefault="001A0B70" w:rsidP="003932FB">
            <w:pPr>
              <w:jc w:val="left"/>
              <w:rPr>
                <w:rFonts w:ascii="Arial" w:hAnsi="Arial" w:cs="Arial"/>
                <w:sz w:val="22"/>
              </w:rPr>
            </w:pPr>
            <w:permStart w:id="1199989110" w:edGrp="everyone"/>
            <w:r w:rsidRPr="001A0B70">
              <w:rPr>
                <w:rFonts w:ascii="Arial" w:hAnsi="Arial" w:cs="Arial"/>
                <w:sz w:val="22"/>
              </w:rPr>
              <w:t>A duty holder, in managing risks to health and safety, must identify reasonably foreseeable hazards that could give rise to risks to health and safety.</w:t>
            </w:r>
            <w:permEnd w:id="1199989110"/>
          </w:p>
        </w:tc>
      </w:tr>
      <w:tr w:rsidR="006E5181" w:rsidRPr="00E110D5" w14:paraId="7C3AE61C" w14:textId="77777777" w:rsidTr="006E5181">
        <w:tc>
          <w:tcPr>
            <w:tcW w:w="9242" w:type="dxa"/>
            <w:shd w:val="clear" w:color="auto" w:fill="D9D9D9"/>
          </w:tcPr>
          <w:p w14:paraId="6B8F86FF" w14:textId="77777777" w:rsidR="006E5181" w:rsidRPr="00E110D5" w:rsidRDefault="006E5181" w:rsidP="003932F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6E5181" w:rsidRPr="00E47051" w14:paraId="4BD33A42" w14:textId="77777777" w:rsidTr="003932FB">
        <w:trPr>
          <w:trHeight w:val="1304"/>
        </w:trPr>
        <w:tc>
          <w:tcPr>
            <w:tcW w:w="9242" w:type="dxa"/>
          </w:tcPr>
          <w:p w14:paraId="5DA8C5BF" w14:textId="5D20FE76" w:rsidR="006E5181" w:rsidRDefault="005C36B8" w:rsidP="005C36B8">
            <w:pPr>
              <w:jc w:val="left"/>
            </w:pPr>
            <w:permStart w:id="1897289516" w:edGrp="everyone"/>
            <w:r>
              <w:t xml:space="preserve">Excavation &amp; Trenching CoP - </w:t>
            </w:r>
            <w:r w:rsidR="001A0B70">
              <w:t xml:space="preserve">The first step in the risk management process is to identify the hazards associated with excavation work. </w:t>
            </w:r>
          </w:p>
          <w:permEnd w:id="1897289516"/>
          <w:p w14:paraId="2F64DF31" w14:textId="3F774542" w:rsidR="006E5181" w:rsidRPr="00E47051" w:rsidRDefault="006E5181" w:rsidP="003932FB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6E5181" w:rsidRPr="00E110D5" w14:paraId="1582FB71" w14:textId="77777777" w:rsidTr="006E5181">
        <w:tc>
          <w:tcPr>
            <w:tcW w:w="9242" w:type="dxa"/>
            <w:shd w:val="clear" w:color="auto" w:fill="D9D9D9"/>
          </w:tcPr>
          <w:p w14:paraId="016EDF8E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lastRenderedPageBreak/>
              <w:t>Guidelines</w:t>
            </w:r>
          </w:p>
        </w:tc>
      </w:tr>
      <w:tr w:rsidR="006E5181" w:rsidRPr="00E47051" w14:paraId="65B7C620" w14:textId="77777777" w:rsidTr="003932FB">
        <w:trPr>
          <w:trHeight w:val="1077"/>
        </w:trPr>
        <w:tc>
          <w:tcPr>
            <w:tcW w:w="9242" w:type="dxa"/>
          </w:tcPr>
          <w:p w14:paraId="4DB2F6ED" w14:textId="18D1A5B8" w:rsidR="006E5181" w:rsidRPr="00E47051" w:rsidRDefault="00637C5B" w:rsidP="003932FB">
            <w:pPr>
              <w:jc w:val="left"/>
              <w:rPr>
                <w:rFonts w:ascii="Arial" w:hAnsi="Arial" w:cs="Arial"/>
                <w:sz w:val="22"/>
              </w:rPr>
            </w:pPr>
            <w:permStart w:id="1036260080" w:edGrp="everyone"/>
            <w:r>
              <w:rPr>
                <w:rFonts w:ascii="Arial" w:hAnsi="Arial" w:cs="Arial"/>
                <w:sz w:val="22"/>
              </w:rPr>
              <w:t>Duty holder to determine if the hazards are relevant within the workplace.</w:t>
            </w:r>
            <w:permEnd w:id="1036260080"/>
          </w:p>
        </w:tc>
      </w:tr>
      <w:tr w:rsidR="006E5181" w:rsidRPr="00E110D5" w14:paraId="564F8D71" w14:textId="77777777" w:rsidTr="006E5181">
        <w:tc>
          <w:tcPr>
            <w:tcW w:w="9242" w:type="dxa"/>
            <w:shd w:val="clear" w:color="auto" w:fill="D9D9D9"/>
          </w:tcPr>
          <w:p w14:paraId="5638A645" w14:textId="77777777" w:rsidR="006E5181" w:rsidRPr="00E110D5" w:rsidRDefault="006E5181" w:rsidP="003932F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6E5181" w:rsidRPr="00E47051" w14:paraId="44F48ADE" w14:textId="77777777" w:rsidTr="003932FB">
        <w:trPr>
          <w:trHeight w:val="1814"/>
        </w:trPr>
        <w:tc>
          <w:tcPr>
            <w:tcW w:w="9242" w:type="dxa"/>
          </w:tcPr>
          <w:p w14:paraId="2D5585A3" w14:textId="1D3ACCB8" w:rsidR="006E5181" w:rsidRPr="00E47051" w:rsidRDefault="00C26405" w:rsidP="006E5181">
            <w:pPr>
              <w:jc w:val="left"/>
              <w:rPr>
                <w:rFonts w:ascii="Arial" w:hAnsi="Arial" w:cs="Arial"/>
                <w:sz w:val="22"/>
              </w:rPr>
            </w:pPr>
            <w:permStart w:id="56690894" w:edGrp="everyone"/>
            <w:r>
              <w:rPr>
                <w:rFonts w:ascii="Arial" w:hAnsi="Arial" w:cs="Arial"/>
                <w:sz w:val="22"/>
              </w:rPr>
              <w:t>CCA Winslow conduct regular site</w:t>
            </w:r>
            <w:r w:rsidR="00B94CBF">
              <w:rPr>
                <w:rFonts w:ascii="Arial" w:hAnsi="Arial" w:cs="Arial"/>
                <w:sz w:val="22"/>
              </w:rPr>
              <w:t xml:space="preserve">/ workplace inspections, </w:t>
            </w:r>
            <w:r w:rsidR="00637C5B">
              <w:rPr>
                <w:rFonts w:ascii="Arial" w:hAnsi="Arial" w:cs="Arial"/>
                <w:sz w:val="22"/>
              </w:rPr>
              <w:t xml:space="preserve">SWMS, Start Cards, hazard reporting process, </w:t>
            </w:r>
            <w:r w:rsidR="00B94CBF">
              <w:rPr>
                <w:rFonts w:ascii="Arial" w:hAnsi="Arial" w:cs="Arial"/>
                <w:sz w:val="22"/>
              </w:rPr>
              <w:t xml:space="preserve">consultation with workers and review information and advice about hazard identification in our relevant industry from the </w:t>
            </w:r>
            <w:r w:rsidR="00637C5B">
              <w:rPr>
                <w:rFonts w:ascii="Arial" w:hAnsi="Arial" w:cs="Arial"/>
                <w:sz w:val="22"/>
              </w:rPr>
              <w:t>R</w:t>
            </w:r>
            <w:r w:rsidR="00B94CBF">
              <w:rPr>
                <w:rFonts w:ascii="Arial" w:hAnsi="Arial" w:cs="Arial"/>
                <w:sz w:val="22"/>
              </w:rPr>
              <w:t xml:space="preserve">egulator, industry </w:t>
            </w:r>
            <w:r w:rsidR="005C36B8">
              <w:rPr>
                <w:rFonts w:ascii="Arial" w:hAnsi="Arial" w:cs="Arial"/>
                <w:sz w:val="22"/>
              </w:rPr>
              <w:t>associations</w:t>
            </w:r>
            <w:r w:rsidR="00B94CBF">
              <w:rPr>
                <w:rFonts w:ascii="Arial" w:hAnsi="Arial" w:cs="Arial"/>
                <w:sz w:val="22"/>
              </w:rPr>
              <w:t>, technical specialists</w:t>
            </w:r>
            <w:r w:rsidR="00637C5B">
              <w:rPr>
                <w:rFonts w:ascii="Arial" w:hAnsi="Arial" w:cs="Arial"/>
                <w:sz w:val="22"/>
              </w:rPr>
              <w:t>.</w:t>
            </w:r>
            <w:permEnd w:id="56690894"/>
          </w:p>
        </w:tc>
      </w:tr>
    </w:tbl>
    <w:p w14:paraId="74803984" w14:textId="77777777" w:rsidR="006E5181" w:rsidRPr="00E110D5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p w14:paraId="762B791B" w14:textId="77777777" w:rsidR="006E5181" w:rsidRPr="00E110D5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E5181" w:rsidRPr="00E110D5" w14:paraId="1F60E322" w14:textId="77777777" w:rsidTr="006E5181">
        <w:tc>
          <w:tcPr>
            <w:tcW w:w="9242" w:type="dxa"/>
            <w:shd w:val="clear" w:color="auto" w:fill="000000"/>
          </w:tcPr>
          <w:p w14:paraId="7CD20042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Risk assessment</w:t>
            </w:r>
          </w:p>
        </w:tc>
      </w:tr>
      <w:tr w:rsidR="006E5181" w:rsidRPr="00E110D5" w14:paraId="1DD8C065" w14:textId="77777777" w:rsidTr="006E5181">
        <w:tc>
          <w:tcPr>
            <w:tcW w:w="9242" w:type="dxa"/>
            <w:shd w:val="clear" w:color="auto" w:fill="D9D9D9"/>
          </w:tcPr>
          <w:p w14:paraId="62F64C44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6E5181" w:rsidRPr="00E47051" w14:paraId="36D8717C" w14:textId="77777777" w:rsidTr="003932FB">
        <w:trPr>
          <w:trHeight w:val="1531"/>
        </w:trPr>
        <w:tc>
          <w:tcPr>
            <w:tcW w:w="9242" w:type="dxa"/>
          </w:tcPr>
          <w:p w14:paraId="67EE2A44" w14:textId="5B95BEBD" w:rsidR="006E5181" w:rsidRPr="00E47051" w:rsidRDefault="00637C5B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1565477751" w:edGrp="everyone"/>
            <w:r>
              <w:rPr>
                <w:rFonts w:ascii="Arial" w:hAnsi="Arial" w:cs="Arial"/>
                <w:sz w:val="22"/>
              </w:rPr>
              <w:t xml:space="preserve">Duty under the Act is to eliminate or minimise risks to health and safety  </w:t>
            </w:r>
            <w:permEnd w:id="1565477751"/>
          </w:p>
        </w:tc>
      </w:tr>
      <w:tr w:rsidR="006E5181" w:rsidRPr="00E110D5" w14:paraId="467A311B" w14:textId="77777777" w:rsidTr="006E5181">
        <w:tc>
          <w:tcPr>
            <w:tcW w:w="9242" w:type="dxa"/>
            <w:shd w:val="clear" w:color="auto" w:fill="D9D9D9"/>
          </w:tcPr>
          <w:p w14:paraId="28866269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6E5181" w:rsidRPr="00E47051" w14:paraId="54507DF7" w14:textId="77777777" w:rsidTr="003932FB">
        <w:trPr>
          <w:trHeight w:val="1304"/>
        </w:trPr>
        <w:tc>
          <w:tcPr>
            <w:tcW w:w="9242" w:type="dxa"/>
          </w:tcPr>
          <w:p w14:paraId="3A39BE90" w14:textId="11A435DB" w:rsidR="006E5181" w:rsidRPr="00E47051" w:rsidRDefault="00637C5B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1193309156" w:edGrp="everyone"/>
            <w:r>
              <w:t>A person conducting a business or undertaking must ensure that a risk assessment is conducted by a competent person</w:t>
            </w:r>
            <w:permEnd w:id="1193309156"/>
          </w:p>
        </w:tc>
      </w:tr>
      <w:tr w:rsidR="006E5181" w:rsidRPr="00E110D5" w14:paraId="48E1BA2C" w14:textId="77777777" w:rsidTr="006E5181">
        <w:tc>
          <w:tcPr>
            <w:tcW w:w="9242" w:type="dxa"/>
            <w:shd w:val="clear" w:color="auto" w:fill="D9D9D9"/>
          </w:tcPr>
          <w:p w14:paraId="2EFD5CE6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6E5181" w:rsidRPr="00E47051" w14:paraId="2DEF645D" w14:textId="77777777" w:rsidTr="003932FB">
        <w:trPr>
          <w:trHeight w:val="1304"/>
        </w:trPr>
        <w:tc>
          <w:tcPr>
            <w:tcW w:w="9242" w:type="dxa"/>
          </w:tcPr>
          <w:p w14:paraId="61AAFEA3" w14:textId="77777777" w:rsidR="002B31EC" w:rsidRDefault="002B31EC" w:rsidP="00E47051">
            <w:pPr>
              <w:jc w:val="left"/>
            </w:pPr>
            <w:permStart w:id="1432241585" w:edGrp="everyone"/>
            <w:r>
              <w:rPr>
                <w:rFonts w:ascii="Arial" w:hAnsi="Arial" w:cs="Arial"/>
                <w:sz w:val="22"/>
              </w:rPr>
              <w:t>Excavation and trenching CoP-</w:t>
            </w:r>
            <w:r>
              <w:t xml:space="preserve"> When assessing the risks associated with excavation work you should consider things such as:</w:t>
            </w:r>
          </w:p>
          <w:p w14:paraId="2E170E33" w14:textId="77777777" w:rsidR="002B31EC" w:rsidRDefault="002B31EC" w:rsidP="00E47051">
            <w:pPr>
              <w:jc w:val="left"/>
            </w:pPr>
            <w:r>
              <w:t xml:space="preserve"> </w:t>
            </w:r>
            <w:r>
              <w:sym w:font="Symbol" w:char="F0B7"/>
            </w:r>
            <w:r>
              <w:t xml:space="preserve"> local site conditions, including access, ground slope, adjacent buildings and structures, water           courses (including underground) and trees</w:t>
            </w:r>
          </w:p>
          <w:p w14:paraId="66FA5DDA" w14:textId="0BFE1923" w:rsidR="006E5181" w:rsidRPr="00E47051" w:rsidRDefault="002B31EC" w:rsidP="00E47051">
            <w:pPr>
              <w:jc w:val="left"/>
              <w:rPr>
                <w:rFonts w:ascii="Arial" w:hAnsi="Arial" w:cs="Arial"/>
                <w:sz w:val="22"/>
              </w:rPr>
            </w:pPr>
            <w:r>
              <w:t xml:space="preserve"> </w:t>
            </w:r>
            <w:r>
              <w:sym w:font="Symbol" w:char="F0B7"/>
            </w:r>
            <w:r>
              <w:t xml:space="preserve"> depth of the excavation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432241585"/>
          </w:p>
        </w:tc>
      </w:tr>
      <w:tr w:rsidR="006E5181" w:rsidRPr="00E110D5" w14:paraId="5703BA5B" w14:textId="77777777" w:rsidTr="006E5181">
        <w:tc>
          <w:tcPr>
            <w:tcW w:w="9242" w:type="dxa"/>
            <w:shd w:val="clear" w:color="auto" w:fill="D9D9D9"/>
          </w:tcPr>
          <w:p w14:paraId="53EA1A67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6E5181" w:rsidRPr="00E47051" w14:paraId="146DA528" w14:textId="77777777" w:rsidTr="003932FB">
        <w:trPr>
          <w:trHeight w:val="1304"/>
        </w:trPr>
        <w:tc>
          <w:tcPr>
            <w:tcW w:w="9242" w:type="dxa"/>
          </w:tcPr>
          <w:p w14:paraId="3B5DB175" w14:textId="1D6A3197" w:rsidR="006E5181" w:rsidRPr="00E47051" w:rsidRDefault="002B31EC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257310383" w:edGrp="everyone"/>
            <w:r>
              <w:rPr>
                <w:rFonts w:ascii="Arial" w:hAnsi="Arial" w:cs="Arial"/>
                <w:sz w:val="22"/>
              </w:rPr>
              <w:t>PCBU is required to determine if</w:t>
            </w:r>
            <w:r w:rsidR="00545A19">
              <w:rPr>
                <w:rFonts w:ascii="Arial" w:hAnsi="Arial" w:cs="Arial"/>
                <w:sz w:val="22"/>
              </w:rPr>
              <w:t xml:space="preserve"> there are any relevant guidelines to be considered when doing a risk assessment.  </w:t>
            </w:r>
            <w:permEnd w:id="257310383"/>
          </w:p>
        </w:tc>
      </w:tr>
      <w:tr w:rsidR="006E5181" w:rsidRPr="00E110D5" w14:paraId="4FA6EFD6" w14:textId="77777777" w:rsidTr="006E5181">
        <w:tc>
          <w:tcPr>
            <w:tcW w:w="9242" w:type="dxa"/>
            <w:shd w:val="clear" w:color="auto" w:fill="D9D9D9"/>
          </w:tcPr>
          <w:p w14:paraId="4D65A63A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6E5181" w:rsidRPr="00E47051" w14:paraId="7F363643" w14:textId="77777777" w:rsidTr="003932FB">
        <w:trPr>
          <w:trHeight w:val="1587"/>
        </w:trPr>
        <w:tc>
          <w:tcPr>
            <w:tcW w:w="9242" w:type="dxa"/>
          </w:tcPr>
          <w:p w14:paraId="43B7DA15" w14:textId="5351EE15" w:rsidR="006E5181" w:rsidRPr="00E47051" w:rsidRDefault="001914DD" w:rsidP="006E5181">
            <w:pPr>
              <w:jc w:val="left"/>
              <w:rPr>
                <w:rFonts w:ascii="Arial" w:hAnsi="Arial" w:cs="Arial"/>
                <w:sz w:val="22"/>
              </w:rPr>
            </w:pPr>
            <w:permStart w:id="1818510359" w:edGrp="everyone"/>
            <w:r>
              <w:rPr>
                <w:rFonts w:ascii="Arial" w:hAnsi="Arial" w:cs="Arial"/>
                <w:sz w:val="22"/>
              </w:rPr>
              <w:t xml:space="preserve">CCA Winslow comply with risk assessment by using SMWS, </w:t>
            </w:r>
            <w:proofErr w:type="spellStart"/>
            <w:r>
              <w:rPr>
                <w:rFonts w:ascii="Arial" w:hAnsi="Arial" w:cs="Arial"/>
                <w:sz w:val="22"/>
              </w:rPr>
              <w:t>stard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cards prior to commencing any works.</w:t>
            </w:r>
            <w:permEnd w:id="1818510359"/>
          </w:p>
        </w:tc>
      </w:tr>
    </w:tbl>
    <w:p w14:paraId="5DCC91FD" w14:textId="77777777" w:rsidR="006E5181" w:rsidRPr="00E110D5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p w14:paraId="0C097540" w14:textId="77777777" w:rsidR="006E5181" w:rsidRPr="00E110D5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E5181" w:rsidRPr="00E110D5" w14:paraId="793CA50F" w14:textId="77777777" w:rsidTr="006E5181">
        <w:tc>
          <w:tcPr>
            <w:tcW w:w="9242" w:type="dxa"/>
            <w:shd w:val="clear" w:color="auto" w:fill="000000"/>
          </w:tcPr>
          <w:p w14:paraId="61E3BFA9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lastRenderedPageBreak/>
              <w:t>Risk control</w:t>
            </w:r>
          </w:p>
        </w:tc>
      </w:tr>
      <w:tr w:rsidR="006E5181" w:rsidRPr="00E110D5" w14:paraId="46191596" w14:textId="77777777" w:rsidTr="006E5181">
        <w:tc>
          <w:tcPr>
            <w:tcW w:w="9242" w:type="dxa"/>
            <w:shd w:val="clear" w:color="auto" w:fill="D9D9D9"/>
          </w:tcPr>
          <w:p w14:paraId="26953B85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6E5181" w:rsidRPr="00E47051" w14:paraId="30125F5B" w14:textId="77777777" w:rsidTr="003932FB">
        <w:trPr>
          <w:trHeight w:val="2835"/>
        </w:trPr>
        <w:tc>
          <w:tcPr>
            <w:tcW w:w="9242" w:type="dxa"/>
          </w:tcPr>
          <w:p w14:paraId="70DED806" w14:textId="4B0EF99C" w:rsidR="006E5181" w:rsidRPr="00E47051" w:rsidRDefault="001914DD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312169891" w:edGrp="everyone"/>
            <w:r>
              <w:rPr>
                <w:rFonts w:ascii="Arial" w:hAnsi="Arial" w:cs="Arial"/>
                <w:sz w:val="22"/>
              </w:rPr>
              <w:t xml:space="preserve">Duty under the Act is to eliminate or minimise risks to health and safety  </w:t>
            </w:r>
            <w:permEnd w:id="312169891"/>
          </w:p>
        </w:tc>
      </w:tr>
      <w:tr w:rsidR="006E5181" w:rsidRPr="00E110D5" w14:paraId="12A06267" w14:textId="77777777" w:rsidTr="006E5181">
        <w:tc>
          <w:tcPr>
            <w:tcW w:w="9242" w:type="dxa"/>
            <w:shd w:val="clear" w:color="auto" w:fill="D9D9D9"/>
          </w:tcPr>
          <w:p w14:paraId="4BE10597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6E5181" w:rsidRPr="00E47051" w14:paraId="2B45A1D3" w14:textId="77777777" w:rsidTr="003932FB">
        <w:trPr>
          <w:trHeight w:val="1077"/>
        </w:trPr>
        <w:tc>
          <w:tcPr>
            <w:tcW w:w="9242" w:type="dxa"/>
          </w:tcPr>
          <w:p w14:paraId="117AB385" w14:textId="79CC0447" w:rsidR="006E5181" w:rsidRPr="00E47051" w:rsidRDefault="001914DD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869353511" w:edGrp="everyone"/>
            <w:r>
              <w:t>A duty holder, in minimising risks to health and safety must implement risk control measures by applying hierarchy of controls.</w:t>
            </w:r>
            <w:permEnd w:id="869353511"/>
          </w:p>
        </w:tc>
      </w:tr>
      <w:tr w:rsidR="006E5181" w:rsidRPr="00E110D5" w14:paraId="14047B6F" w14:textId="77777777" w:rsidTr="006E5181">
        <w:tc>
          <w:tcPr>
            <w:tcW w:w="9242" w:type="dxa"/>
            <w:shd w:val="clear" w:color="auto" w:fill="D9D9D9"/>
          </w:tcPr>
          <w:p w14:paraId="295DF172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6E5181" w:rsidRPr="00E47051" w14:paraId="3DB2A5B5" w14:textId="77777777" w:rsidTr="003932FB">
        <w:trPr>
          <w:trHeight w:val="1531"/>
        </w:trPr>
        <w:tc>
          <w:tcPr>
            <w:tcW w:w="9242" w:type="dxa"/>
          </w:tcPr>
          <w:p w14:paraId="04A552E5" w14:textId="77777777" w:rsidR="00E93629" w:rsidRDefault="00E93629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873800587" w:edGrp="everyone"/>
            <w:r>
              <w:rPr>
                <w:rFonts w:ascii="Arial" w:hAnsi="Arial" w:cs="Arial"/>
                <w:sz w:val="22"/>
              </w:rPr>
              <w:t>Excavation and trenching CoP- Control measures to be considered or applied;</w:t>
            </w:r>
          </w:p>
          <w:p w14:paraId="2AC1E62C" w14:textId="77777777" w:rsidR="006E5181" w:rsidRDefault="00E93629" w:rsidP="00E47051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For ground collapse using benching or shoring.</w:t>
            </w:r>
          </w:p>
          <w:p w14:paraId="0CA1FEA5" w14:textId="61CDCCFC" w:rsidR="006E5181" w:rsidRPr="00E47051" w:rsidRDefault="00E93629" w:rsidP="00E47051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For underground services DBYD and vacuum excavation to locate services.</w:t>
            </w:r>
            <w:permEnd w:id="873800587"/>
          </w:p>
        </w:tc>
      </w:tr>
      <w:tr w:rsidR="006E5181" w:rsidRPr="00E110D5" w14:paraId="5518B8E5" w14:textId="77777777" w:rsidTr="006E5181">
        <w:tc>
          <w:tcPr>
            <w:tcW w:w="9242" w:type="dxa"/>
            <w:shd w:val="clear" w:color="auto" w:fill="D9D9D9"/>
          </w:tcPr>
          <w:p w14:paraId="098BD937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6E5181" w:rsidRPr="00E47051" w14:paraId="62CF216D" w14:textId="77777777" w:rsidTr="003932FB">
        <w:trPr>
          <w:trHeight w:val="1304"/>
        </w:trPr>
        <w:tc>
          <w:tcPr>
            <w:tcW w:w="9242" w:type="dxa"/>
          </w:tcPr>
          <w:p w14:paraId="142ECF30" w14:textId="07CFACBC" w:rsidR="006E5181" w:rsidRPr="00E47051" w:rsidRDefault="00FF3669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309539763" w:edGrp="everyone"/>
            <w:r>
              <w:rPr>
                <w:rFonts w:ascii="Arial" w:hAnsi="Arial" w:cs="Arial"/>
                <w:sz w:val="22"/>
              </w:rPr>
              <w:t xml:space="preserve">The PCBU is to </w:t>
            </w:r>
            <w:r w:rsidR="0049735E">
              <w:rPr>
                <w:rFonts w:ascii="Arial" w:hAnsi="Arial" w:cs="Arial"/>
                <w:sz w:val="22"/>
              </w:rPr>
              <w:t>consider</w:t>
            </w:r>
            <w:r>
              <w:rPr>
                <w:rFonts w:ascii="Arial" w:hAnsi="Arial" w:cs="Arial"/>
                <w:sz w:val="22"/>
              </w:rPr>
              <w:t xml:space="preserve"> control measures i</w:t>
            </w:r>
            <w:r w:rsidR="0049735E">
              <w:rPr>
                <w:rFonts w:ascii="Arial" w:hAnsi="Arial" w:cs="Arial"/>
                <w:sz w:val="22"/>
              </w:rPr>
              <w:t>dentified in relevant guidelines.</w:t>
            </w:r>
            <w:permEnd w:id="309539763"/>
          </w:p>
        </w:tc>
      </w:tr>
      <w:tr w:rsidR="006E5181" w:rsidRPr="00E110D5" w14:paraId="6D9A9DB6" w14:textId="77777777" w:rsidTr="006E5181">
        <w:tc>
          <w:tcPr>
            <w:tcW w:w="9242" w:type="dxa"/>
            <w:shd w:val="clear" w:color="auto" w:fill="D9D9D9"/>
          </w:tcPr>
          <w:p w14:paraId="3F424D41" w14:textId="77777777" w:rsidR="006E5181" w:rsidRPr="00E110D5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6E5181" w:rsidRPr="00E47051" w14:paraId="11872D5D" w14:textId="77777777" w:rsidTr="003932FB">
        <w:trPr>
          <w:trHeight w:val="1814"/>
        </w:trPr>
        <w:tc>
          <w:tcPr>
            <w:tcW w:w="9242" w:type="dxa"/>
          </w:tcPr>
          <w:p w14:paraId="0C61730B" w14:textId="60FF5F9D" w:rsidR="006E5181" w:rsidRPr="00E47051" w:rsidRDefault="0049735E" w:rsidP="006E5181">
            <w:pPr>
              <w:jc w:val="left"/>
              <w:rPr>
                <w:rFonts w:ascii="Arial" w:hAnsi="Arial" w:cs="Arial"/>
                <w:sz w:val="22"/>
              </w:rPr>
            </w:pPr>
            <w:permStart w:id="1037255175" w:edGrp="everyone"/>
            <w:r>
              <w:rPr>
                <w:rFonts w:ascii="Arial" w:hAnsi="Arial" w:cs="Arial"/>
                <w:sz w:val="22"/>
              </w:rPr>
              <w:t xml:space="preserve">CCA </w:t>
            </w:r>
            <w:proofErr w:type="spellStart"/>
            <w:r>
              <w:rPr>
                <w:rFonts w:ascii="Arial" w:hAnsi="Arial" w:cs="Arial"/>
                <w:sz w:val="22"/>
              </w:rPr>
              <w:t>Winslows</w:t>
            </w:r>
            <w:proofErr w:type="spellEnd"/>
            <w:r>
              <w:rPr>
                <w:rFonts w:ascii="Arial" w:hAnsi="Arial" w:cs="Arial"/>
                <w:sz w:val="22"/>
              </w:rPr>
              <w:t>’ procedures and SWMS set expected control measures that must be used in all projects involving excavations.</w:t>
            </w:r>
            <w:permEnd w:id="1037255175"/>
          </w:p>
        </w:tc>
      </w:tr>
    </w:tbl>
    <w:p w14:paraId="09E3FD63" w14:textId="77777777" w:rsidR="006E5181" w:rsidRPr="00E110D5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p w14:paraId="0A7C8613" w14:textId="77777777" w:rsidR="006E5181" w:rsidRPr="00830749" w:rsidRDefault="006E5181" w:rsidP="006E5181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6E5181" w:rsidRPr="00830749" w14:paraId="29359EA1" w14:textId="77777777" w:rsidTr="006E5181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63048D6" w14:textId="77777777" w:rsidR="006E5181" w:rsidRPr="001C4084" w:rsidRDefault="006E5181" w:rsidP="006E518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56733F3" w14:textId="610F45F8" w:rsidR="006E5181" w:rsidRPr="001C4084" w:rsidRDefault="006E5181" w:rsidP="006E518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45403145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340D4EF" w14:textId="77777777" w:rsidR="006E5181" w:rsidRPr="00533511" w:rsidRDefault="00C562C6" w:rsidP="006E518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E518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5403145"/>
          </w:p>
        </w:tc>
      </w:tr>
    </w:tbl>
    <w:p w14:paraId="09135D1C" w14:textId="77777777" w:rsidR="006E5181" w:rsidRDefault="006E5181" w:rsidP="006E5181">
      <w:pPr>
        <w:rPr>
          <w:rFonts w:ascii="Arial" w:hAnsi="Arial" w:cs="Arial"/>
          <w:sz w:val="22"/>
          <w:szCs w:val="22"/>
        </w:rPr>
      </w:pPr>
    </w:p>
    <w:p w14:paraId="6722FD67" w14:textId="77777777" w:rsidR="006E5181" w:rsidRPr="00F8522E" w:rsidRDefault="006E5181" w:rsidP="006E5181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6E5181" w:rsidRPr="00F8522E" w14:paraId="3A18B847" w14:textId="77777777" w:rsidTr="006E5181">
        <w:tc>
          <w:tcPr>
            <w:tcW w:w="9235" w:type="dxa"/>
            <w:shd w:val="clear" w:color="auto" w:fill="232F84"/>
          </w:tcPr>
          <w:p w14:paraId="44603687" w14:textId="77777777" w:rsidR="006E5181" w:rsidRPr="00F8522E" w:rsidRDefault="006E5181" w:rsidP="006E5181">
            <w:pPr>
              <w:numPr>
                <w:ilvl w:val="0"/>
                <w:numId w:val="11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3" w:name="_Ref36734009"/>
          </w:p>
        </w:tc>
        <w:bookmarkEnd w:id="3"/>
      </w:tr>
      <w:tr w:rsidR="006E5181" w:rsidRPr="00F8522E" w14:paraId="37349600" w14:textId="77777777" w:rsidTr="006E5181">
        <w:tc>
          <w:tcPr>
            <w:tcW w:w="9235" w:type="dxa"/>
            <w:shd w:val="clear" w:color="auto" w:fill="A1D7E1"/>
          </w:tcPr>
          <w:p w14:paraId="61625076" w14:textId="77777777" w:rsidR="006E5181" w:rsidRPr="00F8522E" w:rsidRDefault="006E5181" w:rsidP="006E5181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Explain the requirements of your organisation regarding hazard identification, risk assessment and risk control activities by identifying the requirements found in:</w:t>
            </w:r>
          </w:p>
          <w:p w14:paraId="13B5A273" w14:textId="77777777" w:rsidR="006E5181" w:rsidRPr="00F8522E" w:rsidRDefault="006E5181" w:rsidP="006E5181">
            <w:pPr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policy</w:t>
            </w:r>
          </w:p>
          <w:p w14:paraId="3A25D89D" w14:textId="77777777" w:rsidR="006E5181" w:rsidRPr="00F8522E" w:rsidRDefault="006E5181" w:rsidP="006E5181">
            <w:pPr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procedure</w:t>
            </w:r>
          </w:p>
          <w:p w14:paraId="58F3D9C6" w14:textId="77777777" w:rsidR="006E5181" w:rsidRPr="00F8522E" w:rsidRDefault="006E5181" w:rsidP="006E5181">
            <w:pPr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process</w:t>
            </w:r>
          </w:p>
          <w:p w14:paraId="1DF6597F" w14:textId="77777777" w:rsidR="006E5181" w:rsidRPr="00F8522E" w:rsidRDefault="006E5181" w:rsidP="006E5181">
            <w:pPr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system</w:t>
            </w:r>
          </w:p>
          <w:p w14:paraId="0ED42B71" w14:textId="77777777" w:rsidR="006E5181" w:rsidRPr="00F8522E" w:rsidRDefault="006E5181" w:rsidP="006E5181">
            <w:pPr>
              <w:jc w:val="left"/>
              <w:rPr>
                <w:rFonts w:ascii="Arial" w:hAnsi="Arial" w:cs="Arial"/>
                <w:sz w:val="22"/>
              </w:rPr>
            </w:pPr>
          </w:p>
          <w:p w14:paraId="7C933A68" w14:textId="77777777" w:rsidR="006E5181" w:rsidRPr="00F8522E" w:rsidRDefault="006E5181" w:rsidP="006E5181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Explain how you comply with the requirements of these documents.</w:t>
            </w:r>
          </w:p>
        </w:tc>
      </w:tr>
    </w:tbl>
    <w:p w14:paraId="776B5F54" w14:textId="77777777" w:rsidR="006E5181" w:rsidRPr="00F8522E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p w14:paraId="6D3517D8" w14:textId="77777777" w:rsidR="006E5181" w:rsidRPr="00F8522E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E5181" w:rsidRPr="00F8522E" w14:paraId="4BEFFEE4" w14:textId="77777777" w:rsidTr="006E5181">
        <w:tc>
          <w:tcPr>
            <w:tcW w:w="9242" w:type="dxa"/>
            <w:shd w:val="clear" w:color="auto" w:fill="000000"/>
          </w:tcPr>
          <w:p w14:paraId="28E09CE6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 identification</w:t>
            </w:r>
          </w:p>
        </w:tc>
      </w:tr>
      <w:tr w:rsidR="006E5181" w:rsidRPr="00F8522E" w14:paraId="483157FD" w14:textId="77777777" w:rsidTr="006E5181">
        <w:tc>
          <w:tcPr>
            <w:tcW w:w="9242" w:type="dxa"/>
            <w:shd w:val="clear" w:color="auto" w:fill="D9D9D9"/>
          </w:tcPr>
          <w:p w14:paraId="51125AC7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6E5181" w:rsidRPr="00E47051" w14:paraId="533CDA32" w14:textId="77777777" w:rsidTr="0059140F">
        <w:trPr>
          <w:trHeight w:val="1531"/>
        </w:trPr>
        <w:tc>
          <w:tcPr>
            <w:tcW w:w="9242" w:type="dxa"/>
          </w:tcPr>
          <w:p w14:paraId="7042F1A2" w14:textId="52A35941" w:rsidR="006E5181" w:rsidRPr="00E47051" w:rsidRDefault="0049735E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611741016" w:edGrp="everyone"/>
            <w:r>
              <w:rPr>
                <w:rFonts w:ascii="Arial" w:hAnsi="Arial" w:cs="Arial"/>
                <w:sz w:val="22"/>
              </w:rPr>
              <w:t xml:space="preserve">CCA </w:t>
            </w:r>
            <w:proofErr w:type="spellStart"/>
            <w:r>
              <w:rPr>
                <w:rFonts w:ascii="Arial" w:hAnsi="Arial" w:cs="Arial"/>
                <w:sz w:val="22"/>
              </w:rPr>
              <w:t>Winslows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’ policy states- Develop, maintain and review policies and procedures designed to control the health and safety hazards associated with our business activities in consultation with relevant stakeholders </w:t>
            </w:r>
            <w:r w:rsidR="00E06234">
              <w:rPr>
                <w:rFonts w:ascii="Arial" w:hAnsi="Arial" w:cs="Arial"/>
                <w:sz w:val="22"/>
              </w:rPr>
              <w:t>and other interested parties.</w:t>
            </w:r>
            <w:permEnd w:id="611741016"/>
          </w:p>
        </w:tc>
      </w:tr>
      <w:tr w:rsidR="006E5181" w:rsidRPr="00F8522E" w14:paraId="68282CC5" w14:textId="77777777" w:rsidTr="006E5181">
        <w:tc>
          <w:tcPr>
            <w:tcW w:w="9242" w:type="dxa"/>
            <w:shd w:val="clear" w:color="auto" w:fill="D9D9D9"/>
          </w:tcPr>
          <w:p w14:paraId="608BA43A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6E5181" w:rsidRPr="00E47051" w14:paraId="4160ED2F" w14:textId="77777777" w:rsidTr="0059140F">
        <w:trPr>
          <w:trHeight w:val="1304"/>
        </w:trPr>
        <w:tc>
          <w:tcPr>
            <w:tcW w:w="9242" w:type="dxa"/>
          </w:tcPr>
          <w:p w14:paraId="7F4CD3A9" w14:textId="51276E1E" w:rsidR="006E5181" w:rsidRPr="00E47051" w:rsidRDefault="00E06234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193731995" w:edGrp="everyone"/>
            <w:r>
              <w:rPr>
                <w:rFonts w:ascii="Arial" w:hAnsi="Arial" w:cs="Arial"/>
                <w:sz w:val="22"/>
              </w:rPr>
              <w:t xml:space="preserve">The procedure requires an internal services permit to be obtained </w:t>
            </w:r>
            <w:r w:rsidR="00E40D98">
              <w:rPr>
                <w:rFonts w:ascii="Arial" w:hAnsi="Arial" w:cs="Arial"/>
                <w:sz w:val="22"/>
              </w:rPr>
              <w:t>and signed by PM before any excavation work. Internal services permit lists hazards relevant to excavation works.</w:t>
            </w:r>
            <w:permEnd w:id="193731995"/>
          </w:p>
        </w:tc>
      </w:tr>
      <w:tr w:rsidR="006E5181" w:rsidRPr="00F8522E" w14:paraId="1DE73994" w14:textId="77777777" w:rsidTr="006E5181">
        <w:tc>
          <w:tcPr>
            <w:tcW w:w="9242" w:type="dxa"/>
            <w:shd w:val="clear" w:color="auto" w:fill="D9D9D9"/>
          </w:tcPr>
          <w:p w14:paraId="3E780867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6E5181" w:rsidRPr="00E47051" w14:paraId="67E27589" w14:textId="77777777" w:rsidTr="0059140F">
        <w:trPr>
          <w:trHeight w:val="1304"/>
        </w:trPr>
        <w:tc>
          <w:tcPr>
            <w:tcW w:w="9242" w:type="dxa"/>
          </w:tcPr>
          <w:p w14:paraId="29A98866" w14:textId="01D73136" w:rsidR="006E5181" w:rsidRPr="00E47051" w:rsidRDefault="0007085F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964187679" w:edGrp="everyone"/>
            <w:r>
              <w:rPr>
                <w:rFonts w:ascii="Arial" w:hAnsi="Arial" w:cs="Arial"/>
                <w:sz w:val="22"/>
              </w:rPr>
              <w:t xml:space="preserve">The permit to work process incorporates a hazard identification element for specific high risk works </w:t>
            </w:r>
            <w:proofErr w:type="spellStart"/>
            <w:r>
              <w:rPr>
                <w:rFonts w:ascii="Arial" w:hAnsi="Arial" w:cs="Arial"/>
                <w:sz w:val="22"/>
              </w:rPr>
              <w:t>i.e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excavations. </w:t>
            </w:r>
            <w:permEnd w:id="964187679"/>
          </w:p>
        </w:tc>
      </w:tr>
      <w:tr w:rsidR="006E5181" w:rsidRPr="00F8522E" w14:paraId="7CB5C8D5" w14:textId="77777777" w:rsidTr="006E5181">
        <w:tc>
          <w:tcPr>
            <w:tcW w:w="9242" w:type="dxa"/>
            <w:shd w:val="clear" w:color="auto" w:fill="D9D9D9"/>
          </w:tcPr>
          <w:p w14:paraId="75C409B8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6E5181" w:rsidRPr="00E47051" w14:paraId="31142D5D" w14:textId="77777777" w:rsidTr="0059140F">
        <w:trPr>
          <w:trHeight w:val="1814"/>
        </w:trPr>
        <w:tc>
          <w:tcPr>
            <w:tcW w:w="9242" w:type="dxa"/>
          </w:tcPr>
          <w:p w14:paraId="5AC0CA0D" w14:textId="03F561F4" w:rsidR="006E5181" w:rsidRPr="00E47051" w:rsidRDefault="0007085F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1309292162" w:edGrp="everyone"/>
            <w:r>
              <w:rPr>
                <w:rFonts w:ascii="Arial" w:hAnsi="Arial" w:cs="Arial"/>
                <w:sz w:val="22"/>
              </w:rPr>
              <w:t>WHS system requires SWMS to be developed for all projects and reviewed when environments change.</w:t>
            </w:r>
            <w:permEnd w:id="1309292162"/>
          </w:p>
        </w:tc>
      </w:tr>
      <w:tr w:rsidR="006E5181" w:rsidRPr="00F8522E" w14:paraId="6E16CDAF" w14:textId="77777777" w:rsidTr="006E5181">
        <w:tc>
          <w:tcPr>
            <w:tcW w:w="9242" w:type="dxa"/>
            <w:shd w:val="clear" w:color="auto" w:fill="D9D9D9"/>
          </w:tcPr>
          <w:p w14:paraId="6E1D1E0D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6E5181" w:rsidRPr="00E47051" w14:paraId="0DBA2BCE" w14:textId="77777777" w:rsidTr="0059140F">
        <w:trPr>
          <w:trHeight w:val="907"/>
        </w:trPr>
        <w:tc>
          <w:tcPr>
            <w:tcW w:w="9242" w:type="dxa"/>
          </w:tcPr>
          <w:p w14:paraId="55236747" w14:textId="77777777" w:rsidR="006E5181" w:rsidRDefault="000F5F74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825323451" w:edGrp="everyone"/>
            <w:r>
              <w:rPr>
                <w:rFonts w:ascii="Arial" w:hAnsi="Arial" w:cs="Arial"/>
                <w:sz w:val="22"/>
              </w:rPr>
              <w:t xml:space="preserve">Policy – I follow CCA </w:t>
            </w:r>
            <w:proofErr w:type="spellStart"/>
            <w:r>
              <w:rPr>
                <w:rFonts w:ascii="Arial" w:hAnsi="Arial" w:cs="Arial"/>
                <w:sz w:val="22"/>
              </w:rPr>
              <w:t>Winslows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’ safety procedures. </w:t>
            </w:r>
          </w:p>
          <w:p w14:paraId="59717E5D" w14:textId="77777777" w:rsidR="006E5181" w:rsidRDefault="000F5F74" w:rsidP="00E47051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Procedure – Obtain a permit for excavation work. </w:t>
            </w:r>
          </w:p>
          <w:p w14:paraId="600DDEFF" w14:textId="77777777" w:rsidR="006E5181" w:rsidRDefault="000F5F74" w:rsidP="00E47051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Process – complete the relevant permit. </w:t>
            </w:r>
          </w:p>
          <w:p w14:paraId="3D01EBA7" w14:textId="0E790E90" w:rsidR="006E5181" w:rsidRPr="00E47051" w:rsidRDefault="000F5F74" w:rsidP="00E47051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System – read, understand and sign onto SWMS</w:t>
            </w:r>
            <w:permEnd w:id="825323451"/>
          </w:p>
        </w:tc>
      </w:tr>
    </w:tbl>
    <w:p w14:paraId="3A2F3D60" w14:textId="77777777" w:rsidR="006E5181" w:rsidRPr="00F8522E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p w14:paraId="415266EA" w14:textId="77777777" w:rsidR="006E5181" w:rsidRPr="00F8522E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E5181" w:rsidRPr="00F8522E" w14:paraId="4F8E22CF" w14:textId="77777777" w:rsidTr="006E5181">
        <w:tc>
          <w:tcPr>
            <w:tcW w:w="9242" w:type="dxa"/>
            <w:shd w:val="clear" w:color="auto" w:fill="000000"/>
          </w:tcPr>
          <w:p w14:paraId="1142ED16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Risk assessment</w:t>
            </w:r>
          </w:p>
        </w:tc>
      </w:tr>
      <w:tr w:rsidR="006E5181" w:rsidRPr="00F8522E" w14:paraId="3FF37001" w14:textId="77777777" w:rsidTr="006E5181">
        <w:tc>
          <w:tcPr>
            <w:tcW w:w="9242" w:type="dxa"/>
            <w:shd w:val="clear" w:color="auto" w:fill="D9D9D9"/>
          </w:tcPr>
          <w:p w14:paraId="1ADA336C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E47051" w:rsidRPr="00E47051" w14:paraId="141F6127" w14:textId="77777777" w:rsidTr="0059140F">
        <w:trPr>
          <w:trHeight w:val="1587"/>
        </w:trPr>
        <w:tc>
          <w:tcPr>
            <w:tcW w:w="9242" w:type="dxa"/>
          </w:tcPr>
          <w:p w14:paraId="7E90CD42" w14:textId="0EF28038" w:rsidR="006E5181" w:rsidRPr="00E47051" w:rsidRDefault="000F5F74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138241380" w:edGrp="everyone"/>
            <w:r>
              <w:rPr>
                <w:rFonts w:ascii="Arial" w:hAnsi="Arial" w:cs="Arial"/>
                <w:sz w:val="22"/>
              </w:rPr>
              <w:t xml:space="preserve">CCA </w:t>
            </w:r>
            <w:proofErr w:type="spellStart"/>
            <w:r>
              <w:rPr>
                <w:rFonts w:ascii="Arial" w:hAnsi="Arial" w:cs="Arial"/>
                <w:sz w:val="22"/>
              </w:rPr>
              <w:t>Winslows</w:t>
            </w:r>
            <w:proofErr w:type="spellEnd"/>
            <w:r>
              <w:rPr>
                <w:rFonts w:ascii="Arial" w:hAnsi="Arial" w:cs="Arial"/>
                <w:sz w:val="22"/>
              </w:rPr>
              <w:t>’ policy states- Develop, maintain and review policies and procedures designed to control the health and safety hazards associated with our business activities in consultation with relevant stakeholders and other interested parties.</w:t>
            </w:r>
            <w:permEnd w:id="1138241380"/>
          </w:p>
        </w:tc>
      </w:tr>
      <w:tr w:rsidR="006E5181" w:rsidRPr="00F8522E" w14:paraId="0A259833" w14:textId="77777777" w:rsidTr="006E5181">
        <w:tc>
          <w:tcPr>
            <w:tcW w:w="9242" w:type="dxa"/>
            <w:shd w:val="clear" w:color="auto" w:fill="D9D9D9"/>
          </w:tcPr>
          <w:p w14:paraId="12DED888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6E5181" w:rsidRPr="00E47051" w14:paraId="2ACA49ED" w14:textId="77777777" w:rsidTr="0059140F">
        <w:trPr>
          <w:trHeight w:val="1304"/>
        </w:trPr>
        <w:tc>
          <w:tcPr>
            <w:tcW w:w="9242" w:type="dxa"/>
          </w:tcPr>
          <w:p w14:paraId="0742DAA3" w14:textId="7097D82C" w:rsidR="006E5181" w:rsidRPr="00E47051" w:rsidRDefault="000F5F74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539192594" w:edGrp="everyone"/>
            <w:r>
              <w:rPr>
                <w:rFonts w:ascii="Arial" w:hAnsi="Arial" w:cs="Arial"/>
                <w:sz w:val="22"/>
              </w:rPr>
              <w:t xml:space="preserve">Excavation and trenching procedure </w:t>
            </w:r>
            <w:proofErr w:type="gramStart"/>
            <w:r>
              <w:rPr>
                <w:rFonts w:ascii="Arial" w:hAnsi="Arial" w:cs="Arial"/>
                <w:sz w:val="22"/>
              </w:rPr>
              <w:t>states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 risk assessment is required when overhead electrical lines has been identified as a risk.</w:t>
            </w:r>
            <w:permEnd w:id="539192594"/>
          </w:p>
        </w:tc>
      </w:tr>
      <w:tr w:rsidR="006E5181" w:rsidRPr="00F8522E" w14:paraId="0E9CC1A4" w14:textId="77777777" w:rsidTr="006E5181">
        <w:tc>
          <w:tcPr>
            <w:tcW w:w="9242" w:type="dxa"/>
            <w:shd w:val="clear" w:color="auto" w:fill="D9D9D9"/>
          </w:tcPr>
          <w:p w14:paraId="2D82D11B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6E5181" w:rsidRPr="00E47051" w14:paraId="7E3E1975" w14:textId="77777777" w:rsidTr="0059140F">
        <w:trPr>
          <w:trHeight w:val="1814"/>
        </w:trPr>
        <w:tc>
          <w:tcPr>
            <w:tcW w:w="9242" w:type="dxa"/>
          </w:tcPr>
          <w:p w14:paraId="1DF5EAD1" w14:textId="67F5F30B" w:rsidR="006E5181" w:rsidRPr="00E47051" w:rsidRDefault="000F5F74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698099788" w:edGrp="everyone"/>
            <w:r>
              <w:rPr>
                <w:rFonts w:ascii="Arial" w:hAnsi="Arial" w:cs="Arial"/>
                <w:sz w:val="22"/>
              </w:rPr>
              <w:t>A risk assessment</w:t>
            </w:r>
            <w:r w:rsidR="00E91A05">
              <w:rPr>
                <w:rFonts w:ascii="Arial" w:hAnsi="Arial" w:cs="Arial"/>
                <w:sz w:val="22"/>
              </w:rPr>
              <w:t xml:space="preserve"> must apply hierarchy of controls. 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698099788"/>
          </w:p>
        </w:tc>
      </w:tr>
      <w:tr w:rsidR="006E5181" w:rsidRPr="00F8522E" w14:paraId="19221779" w14:textId="77777777" w:rsidTr="006E5181">
        <w:tc>
          <w:tcPr>
            <w:tcW w:w="9242" w:type="dxa"/>
            <w:shd w:val="clear" w:color="auto" w:fill="D9D9D9"/>
          </w:tcPr>
          <w:p w14:paraId="2F638CEC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6E5181" w:rsidRPr="00E47051" w14:paraId="1FA469A3" w14:textId="77777777" w:rsidTr="0059140F">
        <w:trPr>
          <w:trHeight w:val="1814"/>
        </w:trPr>
        <w:tc>
          <w:tcPr>
            <w:tcW w:w="9242" w:type="dxa"/>
          </w:tcPr>
          <w:p w14:paraId="7DF79F3A" w14:textId="2185F569" w:rsidR="006E5181" w:rsidRPr="00E47051" w:rsidRDefault="000F5F74" w:rsidP="00E47051">
            <w:pPr>
              <w:jc w:val="left"/>
              <w:rPr>
                <w:rFonts w:ascii="Arial" w:hAnsi="Arial" w:cs="Arial"/>
                <w:sz w:val="22"/>
              </w:rPr>
            </w:pPr>
            <w:permStart w:id="123551794" w:edGrp="everyone"/>
            <w:r>
              <w:rPr>
                <w:rFonts w:ascii="Arial" w:hAnsi="Arial" w:cs="Arial"/>
                <w:sz w:val="22"/>
              </w:rPr>
              <w:t>WHS system requires SWMS to be developed for all projects and reviewed when environments change.</w:t>
            </w:r>
            <w:permEnd w:id="123551794"/>
          </w:p>
        </w:tc>
      </w:tr>
      <w:tr w:rsidR="006E5181" w:rsidRPr="00F8522E" w14:paraId="0AF9A93C" w14:textId="77777777" w:rsidTr="006E5181">
        <w:tc>
          <w:tcPr>
            <w:tcW w:w="9242" w:type="dxa"/>
            <w:shd w:val="clear" w:color="auto" w:fill="D9D9D9"/>
          </w:tcPr>
          <w:p w14:paraId="0175458B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6E5181" w:rsidRPr="00E47051" w14:paraId="33D56E46" w14:textId="77777777" w:rsidTr="0059140F">
        <w:trPr>
          <w:trHeight w:val="907"/>
        </w:trPr>
        <w:tc>
          <w:tcPr>
            <w:tcW w:w="9242" w:type="dxa"/>
          </w:tcPr>
          <w:p w14:paraId="4C429FEC" w14:textId="5786A21C" w:rsidR="00E91A05" w:rsidRDefault="00E91A05" w:rsidP="00E91A05">
            <w:pPr>
              <w:jc w:val="left"/>
              <w:rPr>
                <w:rFonts w:ascii="Arial" w:hAnsi="Arial" w:cs="Arial"/>
                <w:sz w:val="22"/>
              </w:rPr>
            </w:pPr>
            <w:permStart w:id="1282212381" w:edGrp="everyone"/>
            <w:r>
              <w:rPr>
                <w:rFonts w:ascii="Arial" w:hAnsi="Arial" w:cs="Arial"/>
                <w:sz w:val="22"/>
              </w:rPr>
              <w:t xml:space="preserve">Policy –  Follow CCA </w:t>
            </w:r>
            <w:proofErr w:type="spellStart"/>
            <w:r>
              <w:rPr>
                <w:rFonts w:ascii="Arial" w:hAnsi="Arial" w:cs="Arial"/>
                <w:sz w:val="22"/>
              </w:rPr>
              <w:t>Winslows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’ safety procedures. </w:t>
            </w:r>
          </w:p>
          <w:p w14:paraId="32FDFF4C" w14:textId="03CCCE6B" w:rsidR="00E91A05" w:rsidRDefault="00E91A05" w:rsidP="00E91A05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Procedure – Complete a risk assessment if overhead powerlines are present. </w:t>
            </w:r>
          </w:p>
          <w:p w14:paraId="5537C2ED" w14:textId="7F85112F" w:rsidR="00E91A05" w:rsidRDefault="00E91A05" w:rsidP="00E91A05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Process – Apply hierarchy of controls as part of risk assessment. </w:t>
            </w:r>
          </w:p>
          <w:p w14:paraId="1B33F89D" w14:textId="573DE067" w:rsidR="006E5181" w:rsidRPr="00E47051" w:rsidRDefault="00E91A05" w:rsidP="006E5181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System – read, understand and sign onto SWMS</w:t>
            </w:r>
            <w:permEnd w:id="1282212381"/>
          </w:p>
        </w:tc>
      </w:tr>
    </w:tbl>
    <w:p w14:paraId="1DF43D59" w14:textId="77777777" w:rsidR="006E5181" w:rsidRPr="00F8522E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p w14:paraId="3DE24D38" w14:textId="77777777" w:rsidR="006E5181" w:rsidRPr="00F8522E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E5181" w:rsidRPr="00F8522E" w14:paraId="375712E6" w14:textId="77777777" w:rsidTr="006E5181">
        <w:tc>
          <w:tcPr>
            <w:tcW w:w="9242" w:type="dxa"/>
            <w:shd w:val="clear" w:color="auto" w:fill="000000"/>
          </w:tcPr>
          <w:p w14:paraId="2DB94349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Risk control</w:t>
            </w:r>
          </w:p>
        </w:tc>
      </w:tr>
      <w:tr w:rsidR="006E5181" w:rsidRPr="00F8522E" w14:paraId="296CD536" w14:textId="77777777" w:rsidTr="006E5181">
        <w:tc>
          <w:tcPr>
            <w:tcW w:w="9242" w:type="dxa"/>
            <w:shd w:val="clear" w:color="auto" w:fill="D9D9D9"/>
          </w:tcPr>
          <w:p w14:paraId="227CD10E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E47051" w:rsidRPr="00E47051" w14:paraId="38972C6C" w14:textId="77777777" w:rsidTr="00AD45BE">
        <w:trPr>
          <w:trHeight w:val="1531"/>
        </w:trPr>
        <w:tc>
          <w:tcPr>
            <w:tcW w:w="9242" w:type="dxa"/>
          </w:tcPr>
          <w:p w14:paraId="08F4F63D" w14:textId="5B601CB5" w:rsidR="006E5181" w:rsidRPr="00E47051" w:rsidRDefault="00651F04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022859014" w:edGrp="everyone"/>
            <w:r>
              <w:rPr>
                <w:rFonts w:ascii="Arial" w:hAnsi="Arial" w:cs="Arial"/>
                <w:sz w:val="22"/>
              </w:rPr>
              <w:t xml:space="preserve">CCA </w:t>
            </w:r>
            <w:proofErr w:type="spellStart"/>
            <w:r>
              <w:rPr>
                <w:rFonts w:ascii="Arial" w:hAnsi="Arial" w:cs="Arial"/>
                <w:sz w:val="22"/>
              </w:rPr>
              <w:t>Winslows</w:t>
            </w:r>
            <w:proofErr w:type="spellEnd"/>
            <w:r>
              <w:rPr>
                <w:rFonts w:ascii="Arial" w:hAnsi="Arial" w:cs="Arial"/>
                <w:sz w:val="22"/>
              </w:rPr>
              <w:t>’ policy states- Develop, maintain and review policies and procedures designed to control the health and safety hazards associated with our business activities in consultation with relevant stakeholders and other interested parties.</w:t>
            </w:r>
            <w:permEnd w:id="2022859014"/>
          </w:p>
        </w:tc>
      </w:tr>
      <w:tr w:rsidR="006E5181" w:rsidRPr="00F8522E" w14:paraId="1EEF204E" w14:textId="77777777" w:rsidTr="006E5181">
        <w:tc>
          <w:tcPr>
            <w:tcW w:w="9242" w:type="dxa"/>
            <w:shd w:val="clear" w:color="auto" w:fill="D9D9D9"/>
          </w:tcPr>
          <w:p w14:paraId="1A8FEFCC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6E5181" w:rsidRPr="00E47051" w14:paraId="2CE2622B" w14:textId="77777777" w:rsidTr="00AD45BE">
        <w:trPr>
          <w:trHeight w:val="1304"/>
        </w:trPr>
        <w:tc>
          <w:tcPr>
            <w:tcW w:w="9242" w:type="dxa"/>
          </w:tcPr>
          <w:p w14:paraId="5B642B6A" w14:textId="0BD26109" w:rsidR="006E5181" w:rsidRPr="00F8522E" w:rsidRDefault="00651F04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72227283" w:edGrp="everyone"/>
            <w:r>
              <w:rPr>
                <w:rFonts w:ascii="Arial" w:hAnsi="Arial" w:cs="Arial"/>
                <w:sz w:val="22"/>
              </w:rPr>
              <w:t xml:space="preserve">Excavation and trenching procedure </w:t>
            </w:r>
            <w:proofErr w:type="gramStart"/>
            <w:r>
              <w:rPr>
                <w:rFonts w:ascii="Arial" w:hAnsi="Arial" w:cs="Arial"/>
                <w:sz w:val="22"/>
              </w:rPr>
              <w:t>states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any excavation exceeding 1.5m in depth should be adequately benched, battered back or shielded in an approved method. </w:t>
            </w:r>
            <w:permEnd w:id="1472227283"/>
          </w:p>
        </w:tc>
      </w:tr>
      <w:tr w:rsidR="006E5181" w:rsidRPr="00F8522E" w14:paraId="486D9ECE" w14:textId="77777777" w:rsidTr="006E5181">
        <w:tc>
          <w:tcPr>
            <w:tcW w:w="9242" w:type="dxa"/>
            <w:shd w:val="clear" w:color="auto" w:fill="D9D9D9"/>
          </w:tcPr>
          <w:p w14:paraId="03DCCB3D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6E5181" w:rsidRPr="00E47051" w14:paraId="19C391FF" w14:textId="77777777" w:rsidTr="00AD45BE">
        <w:trPr>
          <w:trHeight w:val="1587"/>
        </w:trPr>
        <w:tc>
          <w:tcPr>
            <w:tcW w:w="9242" w:type="dxa"/>
          </w:tcPr>
          <w:p w14:paraId="11D7AAE3" w14:textId="62FE7EC5" w:rsidR="006E5181" w:rsidRPr="00F8522E" w:rsidRDefault="00651F04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41878927" w:edGrp="everyone"/>
            <w:r>
              <w:rPr>
                <w:rFonts w:ascii="Arial" w:hAnsi="Arial" w:cs="Arial"/>
                <w:sz w:val="22"/>
              </w:rPr>
              <w:t xml:space="preserve">No persons shall enter trench until </w:t>
            </w:r>
            <w:proofErr w:type="gramStart"/>
            <w:r>
              <w:rPr>
                <w:rFonts w:ascii="Arial" w:hAnsi="Arial" w:cs="Arial"/>
                <w:sz w:val="22"/>
              </w:rPr>
              <w:t>it’s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sides are made safe or an adequate shielding system is in place.   </w:t>
            </w:r>
            <w:permEnd w:id="1441878927"/>
          </w:p>
        </w:tc>
      </w:tr>
      <w:tr w:rsidR="006E5181" w:rsidRPr="00F8522E" w14:paraId="576FFF00" w14:textId="77777777" w:rsidTr="006E5181">
        <w:tc>
          <w:tcPr>
            <w:tcW w:w="9242" w:type="dxa"/>
            <w:shd w:val="clear" w:color="auto" w:fill="D9D9D9"/>
          </w:tcPr>
          <w:p w14:paraId="7EC49AB5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6E5181" w:rsidRPr="00E47051" w14:paraId="36D16213" w14:textId="77777777" w:rsidTr="00AD45BE">
        <w:trPr>
          <w:trHeight w:val="1814"/>
        </w:trPr>
        <w:tc>
          <w:tcPr>
            <w:tcW w:w="9242" w:type="dxa"/>
          </w:tcPr>
          <w:p w14:paraId="6393C3F4" w14:textId="10D857F6" w:rsidR="006E5181" w:rsidRPr="00F8522E" w:rsidRDefault="00651F04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890600210" w:edGrp="everyone"/>
            <w:r>
              <w:rPr>
                <w:rFonts w:ascii="Arial" w:hAnsi="Arial" w:cs="Arial"/>
                <w:sz w:val="22"/>
              </w:rPr>
              <w:t>WHS system requires SWMS to be developed</w:t>
            </w:r>
            <w:r w:rsidR="00F4041A">
              <w:rPr>
                <w:rFonts w:ascii="Arial" w:hAnsi="Arial" w:cs="Arial"/>
                <w:sz w:val="22"/>
              </w:rPr>
              <w:t xml:space="preserve"> and controls to be implemented prior to works starting</w:t>
            </w:r>
            <w:r>
              <w:rPr>
                <w:rFonts w:ascii="Arial" w:hAnsi="Arial" w:cs="Arial"/>
                <w:sz w:val="22"/>
              </w:rPr>
              <w:t>.</w:t>
            </w:r>
            <w:permEnd w:id="890600210"/>
          </w:p>
        </w:tc>
      </w:tr>
      <w:tr w:rsidR="006E5181" w:rsidRPr="00F8522E" w14:paraId="00E3B3E4" w14:textId="77777777" w:rsidTr="006E5181">
        <w:tc>
          <w:tcPr>
            <w:tcW w:w="9242" w:type="dxa"/>
            <w:shd w:val="clear" w:color="auto" w:fill="D9D9D9"/>
          </w:tcPr>
          <w:p w14:paraId="19AC451A" w14:textId="77777777" w:rsidR="006E5181" w:rsidRPr="00F8522E" w:rsidRDefault="006E5181" w:rsidP="006E5181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6E5181" w:rsidRPr="00E47051" w14:paraId="3A57ACA9" w14:textId="77777777" w:rsidTr="00AD45BE">
        <w:trPr>
          <w:trHeight w:val="907"/>
        </w:trPr>
        <w:tc>
          <w:tcPr>
            <w:tcW w:w="9242" w:type="dxa"/>
          </w:tcPr>
          <w:p w14:paraId="2933D4CB" w14:textId="77777777" w:rsidR="00F4041A" w:rsidRDefault="00F4041A" w:rsidP="00F4041A">
            <w:pPr>
              <w:jc w:val="left"/>
              <w:rPr>
                <w:rFonts w:ascii="Arial" w:hAnsi="Arial" w:cs="Arial"/>
                <w:sz w:val="22"/>
              </w:rPr>
            </w:pPr>
            <w:permStart w:id="1346984247" w:edGrp="everyone"/>
            <w:r>
              <w:rPr>
                <w:rFonts w:ascii="Arial" w:hAnsi="Arial" w:cs="Arial"/>
                <w:sz w:val="22"/>
              </w:rPr>
              <w:t xml:space="preserve">Policy –  Follow CCA </w:t>
            </w:r>
            <w:proofErr w:type="spellStart"/>
            <w:r>
              <w:rPr>
                <w:rFonts w:ascii="Arial" w:hAnsi="Arial" w:cs="Arial"/>
                <w:sz w:val="22"/>
              </w:rPr>
              <w:t>Winslows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’ safety procedures. </w:t>
            </w:r>
          </w:p>
          <w:p w14:paraId="44774311" w14:textId="16FD287A" w:rsidR="00F4041A" w:rsidRDefault="00F4041A" w:rsidP="00F4041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Procedure – Ensure adequate benching, battering or shielding is in place before entering trench. </w:t>
            </w:r>
          </w:p>
          <w:p w14:paraId="2E54BC6B" w14:textId="538ADBC3" w:rsidR="00F4041A" w:rsidRDefault="00F4041A" w:rsidP="00F4041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Process – Ensure adequate benching, battering or shielding is in place before entering trench. </w:t>
            </w:r>
          </w:p>
          <w:p w14:paraId="0B89A3A5" w14:textId="36C56FC7" w:rsidR="006E5181" w:rsidRPr="00F8522E" w:rsidRDefault="00F4041A" w:rsidP="00E4705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System – Implement controls set out in SWMS. </w:t>
            </w:r>
            <w:permEnd w:id="1346984247"/>
          </w:p>
        </w:tc>
      </w:tr>
    </w:tbl>
    <w:p w14:paraId="5087A051" w14:textId="77777777" w:rsidR="006E5181" w:rsidRPr="00F8522E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</w:p>
    <w:p w14:paraId="7E1E23DB" w14:textId="77777777" w:rsidR="006E5181" w:rsidRPr="00830749" w:rsidRDefault="006E5181" w:rsidP="006E518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6E5181" w:rsidRPr="00830749" w14:paraId="03076B78" w14:textId="77777777" w:rsidTr="006E5181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5527FFE" w14:textId="77777777" w:rsidR="006E5181" w:rsidRPr="001C4084" w:rsidRDefault="006E5181" w:rsidP="006E518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90521CB" w14:textId="72FCA587" w:rsidR="006E5181" w:rsidRPr="001C4084" w:rsidRDefault="006E5181" w:rsidP="006E518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83234237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4EE3F83" w14:textId="77777777" w:rsidR="006E5181" w:rsidRPr="00533511" w:rsidRDefault="00C562C6" w:rsidP="006E518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E518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3234237"/>
          </w:p>
        </w:tc>
      </w:tr>
    </w:tbl>
    <w:p w14:paraId="4EB29D21" w14:textId="77777777" w:rsidR="006E5181" w:rsidRDefault="006E5181" w:rsidP="006E5181">
      <w:pPr>
        <w:rPr>
          <w:rFonts w:ascii="Arial" w:hAnsi="Arial" w:cs="Arial"/>
          <w:sz w:val="22"/>
          <w:szCs w:val="22"/>
        </w:rPr>
      </w:pPr>
    </w:p>
    <w:p w14:paraId="600F56C4" w14:textId="3542E038" w:rsidR="003B60C2" w:rsidRPr="003B60C2" w:rsidRDefault="006E5181" w:rsidP="006E5181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9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3B60C2" w:rsidRPr="003B60C2" w14:paraId="26DF4D1C" w14:textId="77777777" w:rsidTr="003B60C2">
        <w:tc>
          <w:tcPr>
            <w:tcW w:w="9235" w:type="dxa"/>
            <w:shd w:val="clear" w:color="auto" w:fill="232F84"/>
          </w:tcPr>
          <w:p w14:paraId="47807A44" w14:textId="77777777" w:rsidR="003B60C2" w:rsidRPr="003B60C2" w:rsidRDefault="003B60C2" w:rsidP="003B60C2">
            <w:pPr>
              <w:numPr>
                <w:ilvl w:val="0"/>
                <w:numId w:val="11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4" w:name="_Ref36733972"/>
          </w:p>
        </w:tc>
        <w:bookmarkEnd w:id="4"/>
      </w:tr>
      <w:tr w:rsidR="003B60C2" w:rsidRPr="003B60C2" w14:paraId="2DE83C4F" w14:textId="77777777" w:rsidTr="003B60C2">
        <w:tc>
          <w:tcPr>
            <w:tcW w:w="9235" w:type="dxa"/>
            <w:shd w:val="clear" w:color="auto" w:fill="A1D7E1"/>
          </w:tcPr>
          <w:p w14:paraId="5F9DECCF" w14:textId="094577DB" w:rsidR="003B60C2" w:rsidRPr="003B60C2" w:rsidRDefault="006E5181" w:rsidP="003B60C2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In meeting the legal and organisational requirements noted in Activities 1 and 2, i</w:t>
            </w:r>
            <w:r w:rsidR="003B60C2" w:rsidRPr="003B60C2">
              <w:rPr>
                <w:rFonts w:ascii="Arial" w:hAnsi="Arial" w:cs="Arial"/>
                <w:bCs/>
                <w:sz w:val="22"/>
              </w:rPr>
              <w:t>dentify two (2) hazards that may occur in your workplace. For each hazard identified, find information to explain:</w:t>
            </w:r>
          </w:p>
          <w:p w14:paraId="48929F89" w14:textId="77777777" w:rsidR="003B60C2" w:rsidRPr="003B60C2" w:rsidRDefault="003B60C2" w:rsidP="003B60C2">
            <w:pPr>
              <w:numPr>
                <w:ilvl w:val="0"/>
                <w:numId w:val="3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" w:name="_Ref36733988"/>
            <w:r w:rsidRPr="003B60C2">
              <w:rPr>
                <w:rFonts w:ascii="Arial" w:hAnsi="Arial" w:cs="Arial"/>
                <w:bCs/>
                <w:sz w:val="22"/>
              </w:rPr>
              <w:t>The nature and scope of the hazard</w:t>
            </w:r>
            <w:bookmarkEnd w:id="5"/>
          </w:p>
          <w:p w14:paraId="3BFF188C" w14:textId="77777777" w:rsidR="003B60C2" w:rsidRPr="003B60C2" w:rsidRDefault="003B60C2" w:rsidP="003B60C2">
            <w:pPr>
              <w:numPr>
                <w:ilvl w:val="0"/>
                <w:numId w:val="3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6" w:name="_Ref36733993"/>
            <w:r w:rsidRPr="003B60C2">
              <w:rPr>
                <w:rFonts w:ascii="Arial" w:hAnsi="Arial" w:cs="Arial"/>
                <w:bCs/>
                <w:sz w:val="22"/>
              </w:rPr>
              <w:t>The range of harms caused by the hazard and how they are caused</w:t>
            </w:r>
            <w:bookmarkEnd w:id="6"/>
            <w:r w:rsidRPr="003B60C2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445D7B2A" w14:textId="77777777" w:rsidR="003B60C2" w:rsidRPr="003B60C2" w:rsidRDefault="003B60C2" w:rsidP="003B60C2">
            <w:pPr>
              <w:numPr>
                <w:ilvl w:val="0"/>
                <w:numId w:val="3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36733997"/>
            <w:r w:rsidRPr="003B60C2">
              <w:rPr>
                <w:rFonts w:ascii="Arial" w:hAnsi="Arial" w:cs="Arial"/>
                <w:sz w:val="22"/>
              </w:rPr>
              <w:t>The techniques, tools and processes used to identify each hazard</w:t>
            </w:r>
            <w:bookmarkEnd w:id="7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514ADEF6" w14:textId="77777777" w:rsidR="003B60C2" w:rsidRPr="003B60C2" w:rsidRDefault="003B60C2" w:rsidP="003B60C2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Select tools appropriate for the workplace and identify different tools for each hazard</w:t>
            </w:r>
          </w:p>
          <w:p w14:paraId="40586200" w14:textId="77777777" w:rsidR="003B60C2" w:rsidRPr="003B60C2" w:rsidRDefault="003B60C2" w:rsidP="003B60C2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Describe how you contribute to applying these selected techniques, tools and processes and document the results</w:t>
            </w:r>
          </w:p>
          <w:p w14:paraId="19B483A7" w14:textId="77777777" w:rsidR="003B60C2" w:rsidRPr="003B60C2" w:rsidRDefault="003B60C2" w:rsidP="003B60C2">
            <w:pPr>
              <w:numPr>
                <w:ilvl w:val="0"/>
                <w:numId w:val="3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36734052"/>
            <w:r w:rsidRPr="003B60C2">
              <w:rPr>
                <w:rFonts w:ascii="Arial" w:hAnsi="Arial" w:cs="Arial"/>
                <w:sz w:val="22"/>
              </w:rPr>
              <w:t>Determine the level of risk for the hazard within your workplace</w:t>
            </w:r>
            <w:bookmarkEnd w:id="8"/>
          </w:p>
          <w:p w14:paraId="3D2B557D" w14:textId="170A5849" w:rsidR="003B60C2" w:rsidRPr="003B60C2" w:rsidRDefault="003B60C2" w:rsidP="003B60C2">
            <w:pPr>
              <w:numPr>
                <w:ilvl w:val="0"/>
                <w:numId w:val="3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9" w:name="_Ref36734173"/>
            <w:r w:rsidRPr="003B60C2">
              <w:rPr>
                <w:rFonts w:ascii="Arial" w:hAnsi="Arial" w:cs="Arial"/>
                <w:sz w:val="22"/>
              </w:rPr>
              <w:t xml:space="preserve">How you advise others of this information </w:t>
            </w:r>
            <w:bookmarkEnd w:id="9"/>
          </w:p>
          <w:p w14:paraId="01B2E47F" w14:textId="6371D3D2" w:rsidR="00A3519E" w:rsidRDefault="00A3519E" w:rsidP="003B60C2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individuals and parties who should be notified (i.e. because they are at risk or are required to implement controls)</w:t>
            </w:r>
          </w:p>
          <w:p w14:paraId="20D816C4" w14:textId="66EDD11C" w:rsidR="006E5181" w:rsidRDefault="006E5181" w:rsidP="003B60C2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how best to </w:t>
            </w:r>
            <w:r w:rsidRPr="003B60C2">
              <w:rPr>
                <w:rFonts w:ascii="Arial" w:hAnsi="Arial" w:cs="Arial"/>
                <w:sz w:val="22"/>
              </w:rPr>
              <w:t>address</w:t>
            </w:r>
            <w:r>
              <w:rPr>
                <w:rFonts w:ascii="Arial" w:hAnsi="Arial" w:cs="Arial"/>
                <w:sz w:val="22"/>
              </w:rPr>
              <w:t>es</w:t>
            </w:r>
            <w:r w:rsidRPr="003B60C2">
              <w:rPr>
                <w:rFonts w:ascii="Arial" w:hAnsi="Arial" w:cs="Arial"/>
                <w:sz w:val="22"/>
              </w:rPr>
              <w:t xml:space="preserve"> peoples’ range of abilities and backgrounds</w:t>
            </w:r>
          </w:p>
          <w:p w14:paraId="427B829D" w14:textId="55282F7E" w:rsidR="003B60C2" w:rsidRPr="003B60C2" w:rsidRDefault="003B60C2" w:rsidP="003B60C2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Be sure to also consider the timeframes in which you should advise others</w:t>
            </w:r>
          </w:p>
          <w:p w14:paraId="174E9196" w14:textId="77777777" w:rsidR="003B60C2" w:rsidRPr="003B60C2" w:rsidRDefault="003B60C2" w:rsidP="003B60C2">
            <w:pPr>
              <w:numPr>
                <w:ilvl w:val="0"/>
                <w:numId w:val="3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0" w:name="_Ref36734002"/>
            <w:r w:rsidRPr="003B60C2">
              <w:rPr>
                <w:rFonts w:ascii="Arial" w:hAnsi="Arial" w:cs="Arial"/>
                <w:sz w:val="22"/>
              </w:rPr>
              <w:t>Risk controls that may be implemented to address the hazard and risk assessment results</w:t>
            </w:r>
            <w:bookmarkEnd w:id="10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5592B124" w14:textId="3AD991CD" w:rsidR="007B284E" w:rsidRDefault="007B284E" w:rsidP="003B60C2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hierarchy of control and any legal requirements</w:t>
            </w:r>
          </w:p>
          <w:p w14:paraId="213365CC" w14:textId="5416149D" w:rsidR="00064C64" w:rsidRDefault="00064C64" w:rsidP="003B60C2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Offer at least two (2) risk controls and justify why one (1) is more appropriate than the other</w:t>
            </w:r>
          </w:p>
          <w:p w14:paraId="3C33E515" w14:textId="6CF2299D" w:rsidR="003B60C2" w:rsidRPr="003B60C2" w:rsidRDefault="003B60C2" w:rsidP="003B60C2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Explain the timeframes in which these risk control options should be implemented</w:t>
            </w:r>
          </w:p>
        </w:tc>
      </w:tr>
    </w:tbl>
    <w:p w14:paraId="415E68D5" w14:textId="77777777" w:rsidR="003B60C2" w:rsidRPr="003B60C2" w:rsidRDefault="003B60C2" w:rsidP="003B60C2">
      <w:pPr>
        <w:jc w:val="left"/>
        <w:rPr>
          <w:rFonts w:ascii="Arial" w:eastAsia="Calibri" w:hAnsi="Arial" w:cs="Arial"/>
          <w:sz w:val="22"/>
          <w:szCs w:val="22"/>
        </w:rPr>
      </w:pPr>
    </w:p>
    <w:p w14:paraId="5DE88DD1" w14:textId="77777777" w:rsidR="003B60C2" w:rsidRPr="003B60C2" w:rsidRDefault="003B60C2" w:rsidP="003B60C2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B60C2" w:rsidRPr="003B60C2" w14:paraId="28A914F8" w14:textId="77777777" w:rsidTr="009456FA">
        <w:tc>
          <w:tcPr>
            <w:tcW w:w="9016" w:type="dxa"/>
            <w:shd w:val="clear" w:color="auto" w:fill="D9D9D9"/>
          </w:tcPr>
          <w:p w14:paraId="3D956DFB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Name of Hazard 1</w:t>
            </w:r>
          </w:p>
        </w:tc>
      </w:tr>
      <w:tr w:rsidR="003B60C2" w:rsidRPr="00E47051" w14:paraId="1407DC5F" w14:textId="77777777" w:rsidTr="009456FA">
        <w:trPr>
          <w:trHeight w:val="907"/>
        </w:trPr>
        <w:tc>
          <w:tcPr>
            <w:tcW w:w="9016" w:type="dxa"/>
          </w:tcPr>
          <w:p w14:paraId="79963F50" w14:textId="3A680E46" w:rsidR="003B60C2" w:rsidRPr="00E47051" w:rsidRDefault="00B06E4D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53632896" w:edGrp="everyone"/>
            <w:r>
              <w:rPr>
                <w:rFonts w:ascii="Arial" w:hAnsi="Arial" w:cs="Arial"/>
                <w:sz w:val="22"/>
              </w:rPr>
              <w:t>Overhead electrical lines.</w:t>
            </w:r>
            <w:permEnd w:id="353632896"/>
          </w:p>
        </w:tc>
      </w:tr>
      <w:tr w:rsidR="003B60C2" w:rsidRPr="003B60C2" w14:paraId="210733D3" w14:textId="77777777" w:rsidTr="009456FA">
        <w:tc>
          <w:tcPr>
            <w:tcW w:w="9016" w:type="dxa"/>
            <w:shd w:val="clear" w:color="auto" w:fill="D9D9D9"/>
          </w:tcPr>
          <w:p w14:paraId="0C9DE92E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3B60C2" w:rsidRPr="00E47051" w14:paraId="2EB02F23" w14:textId="77777777" w:rsidTr="009456FA">
        <w:trPr>
          <w:trHeight w:val="1928"/>
        </w:trPr>
        <w:tc>
          <w:tcPr>
            <w:tcW w:w="9016" w:type="dxa"/>
          </w:tcPr>
          <w:p w14:paraId="025269C4" w14:textId="64050E47" w:rsidR="003B60C2" w:rsidRPr="00E47051" w:rsidRDefault="00B06E4D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19109627" w:edGrp="everyone"/>
            <w:r>
              <w:rPr>
                <w:rFonts w:ascii="Arial" w:hAnsi="Arial" w:cs="Arial"/>
                <w:sz w:val="22"/>
              </w:rPr>
              <w:t>Operating plant for excavation under overheads.</w:t>
            </w:r>
            <w:permEnd w:id="1919109627"/>
          </w:p>
        </w:tc>
      </w:tr>
      <w:tr w:rsidR="003B60C2" w:rsidRPr="003B60C2" w14:paraId="6CC2A9F5" w14:textId="77777777" w:rsidTr="009456FA">
        <w:tc>
          <w:tcPr>
            <w:tcW w:w="9016" w:type="dxa"/>
            <w:shd w:val="clear" w:color="auto" w:fill="D9D9D9"/>
          </w:tcPr>
          <w:p w14:paraId="380D2EA1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3B60C2" w:rsidRPr="00E47051" w14:paraId="30F91836" w14:textId="77777777" w:rsidTr="009456FA">
        <w:trPr>
          <w:trHeight w:val="1928"/>
        </w:trPr>
        <w:tc>
          <w:tcPr>
            <w:tcW w:w="9016" w:type="dxa"/>
          </w:tcPr>
          <w:p w14:paraId="102C0697" w14:textId="77777777" w:rsidR="008C7F73" w:rsidRDefault="00B06E4D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86436939" w:edGrp="everyone"/>
            <w:r>
              <w:rPr>
                <w:rFonts w:ascii="Arial" w:hAnsi="Arial" w:cs="Arial"/>
                <w:sz w:val="22"/>
              </w:rPr>
              <w:t>Electric shock or electrocution- Plant co</w:t>
            </w:r>
            <w:r w:rsidR="008C7F73">
              <w:rPr>
                <w:rFonts w:ascii="Arial" w:hAnsi="Arial" w:cs="Arial"/>
                <w:sz w:val="22"/>
              </w:rPr>
              <w:t>ming in contact with overhead powerlines</w:t>
            </w:r>
          </w:p>
          <w:p w14:paraId="799D3869" w14:textId="77777777" w:rsidR="008C7F73" w:rsidRDefault="008C7F73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Damage to plant- electrical fires, electrical fault in plant operating system, power pole collapsing on plant.</w:t>
            </w:r>
          </w:p>
          <w:p w14:paraId="7ABB10CA" w14:textId="77777777" w:rsidR="008C7F73" w:rsidRDefault="008C7F73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Crushing/striking personnel- falling power pole. </w:t>
            </w:r>
          </w:p>
          <w:p w14:paraId="0F970DCD" w14:textId="0D5EEF18" w:rsidR="003B60C2" w:rsidRPr="00E47051" w:rsidRDefault="008C7F73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Community impact- loss of power supply. </w:t>
            </w:r>
            <w:permEnd w:id="686436939"/>
          </w:p>
        </w:tc>
      </w:tr>
    </w:tbl>
    <w:p w14:paraId="01ECB3B0" w14:textId="77777777" w:rsidR="009456FA" w:rsidRDefault="009456FA">
      <w:r>
        <w:br w:type="page"/>
      </w: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B60C2" w:rsidRPr="003B60C2" w14:paraId="4F44A541" w14:textId="77777777" w:rsidTr="009456FA">
        <w:trPr>
          <w:trHeight w:val="70"/>
        </w:trPr>
        <w:tc>
          <w:tcPr>
            <w:tcW w:w="9016" w:type="dxa"/>
            <w:shd w:val="clear" w:color="auto" w:fill="D9D9D9"/>
          </w:tcPr>
          <w:p w14:paraId="5F22A5EF" w14:textId="30DF4F29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Techniques, tools and processes to identify hazard</w:t>
            </w:r>
          </w:p>
        </w:tc>
      </w:tr>
      <w:tr w:rsidR="003B60C2" w:rsidRPr="00E47051" w14:paraId="1967B117" w14:textId="77777777" w:rsidTr="00A40974">
        <w:trPr>
          <w:trHeight w:val="4535"/>
        </w:trPr>
        <w:tc>
          <w:tcPr>
            <w:tcW w:w="9016" w:type="dxa"/>
          </w:tcPr>
          <w:p w14:paraId="6DB57203" w14:textId="4707FCF6" w:rsidR="00CC6B87" w:rsidRDefault="008C7F73" w:rsidP="00E4705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39393402" w:edGrp="everyone"/>
            <w:r>
              <w:rPr>
                <w:rFonts w:ascii="Arial" w:hAnsi="Arial" w:cs="Arial"/>
                <w:sz w:val="22"/>
              </w:rPr>
              <w:t>Asset protection plans in place</w:t>
            </w:r>
            <w:r w:rsidR="00CC6B87">
              <w:rPr>
                <w:rFonts w:ascii="Arial" w:hAnsi="Arial" w:cs="Arial"/>
                <w:sz w:val="22"/>
              </w:rPr>
              <w:t xml:space="preserve"> – Placed on office walls with overhead powerlines identified.</w:t>
            </w:r>
          </w:p>
          <w:p w14:paraId="28DB763E" w14:textId="7EE68CD3" w:rsidR="00CC6B87" w:rsidRDefault="008C7F73" w:rsidP="00E4705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6A8F97B9" w14:textId="77777777" w:rsidR="00CC6B87" w:rsidRDefault="008C7F73" w:rsidP="00E4705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excavation permits</w:t>
            </w:r>
            <w:r w:rsidR="00CC6B87">
              <w:rPr>
                <w:rFonts w:ascii="Arial" w:hAnsi="Arial" w:cs="Arial"/>
                <w:sz w:val="22"/>
              </w:rPr>
              <w:t xml:space="preserve"> – completed and communicated to crew prior to works starting.</w:t>
            </w:r>
          </w:p>
          <w:p w14:paraId="4D133E97" w14:textId="77777777" w:rsidR="00CC6B87" w:rsidRDefault="00CC6B87" w:rsidP="00E47051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595585CF" w14:textId="77777777" w:rsidR="00CC6B87" w:rsidRDefault="008C7F73" w:rsidP="00E4705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SWMS</w:t>
            </w:r>
            <w:r w:rsidR="00CC6B87">
              <w:rPr>
                <w:rFonts w:ascii="Arial" w:hAnsi="Arial" w:cs="Arial"/>
                <w:sz w:val="22"/>
              </w:rPr>
              <w:t xml:space="preserve"> – read, understood and signed prior to starting works.</w:t>
            </w:r>
          </w:p>
          <w:p w14:paraId="2104FA12" w14:textId="77777777" w:rsidR="00CC6B87" w:rsidRDefault="00CC6B87" w:rsidP="00E47051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5D5823F1" w14:textId="14A1985D" w:rsidR="003B60C2" w:rsidRPr="00E47051" w:rsidRDefault="00CC6B87" w:rsidP="00E4705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</w:t>
            </w:r>
            <w:r w:rsidR="008C7F73">
              <w:rPr>
                <w:rFonts w:ascii="Arial" w:hAnsi="Arial" w:cs="Arial"/>
                <w:sz w:val="22"/>
              </w:rPr>
              <w:t>tart cards</w:t>
            </w:r>
            <w:r>
              <w:rPr>
                <w:rFonts w:ascii="Arial" w:hAnsi="Arial" w:cs="Arial"/>
                <w:sz w:val="22"/>
              </w:rPr>
              <w:t xml:space="preserve"> – Are to be completed by work crews each day prior to starting works.</w:t>
            </w:r>
            <w:r w:rsidR="008C7F73">
              <w:rPr>
                <w:rFonts w:ascii="Arial" w:hAnsi="Arial" w:cs="Arial"/>
                <w:sz w:val="22"/>
              </w:rPr>
              <w:t xml:space="preserve"> </w:t>
            </w:r>
            <w:permEnd w:id="639393402"/>
          </w:p>
        </w:tc>
      </w:tr>
      <w:tr w:rsidR="003B60C2" w:rsidRPr="003B60C2" w14:paraId="667F3174" w14:textId="77777777" w:rsidTr="009456FA">
        <w:trPr>
          <w:trHeight w:val="70"/>
        </w:trPr>
        <w:tc>
          <w:tcPr>
            <w:tcW w:w="9016" w:type="dxa"/>
            <w:shd w:val="clear" w:color="auto" w:fill="D9D9D9"/>
          </w:tcPr>
          <w:p w14:paraId="3A017F58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Determine the level of risk</w:t>
            </w:r>
          </w:p>
        </w:tc>
      </w:tr>
      <w:tr w:rsidR="003B60C2" w:rsidRPr="00E47051" w14:paraId="3C05A225" w14:textId="77777777" w:rsidTr="00A40974">
        <w:trPr>
          <w:trHeight w:val="4649"/>
        </w:trPr>
        <w:tc>
          <w:tcPr>
            <w:tcW w:w="9016" w:type="dxa"/>
          </w:tcPr>
          <w:p w14:paraId="7F0CBB52" w14:textId="77777777" w:rsidR="003B60C2" w:rsidRDefault="009F1505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088521872" w:edGrp="everyone"/>
            <w:r>
              <w:rPr>
                <w:rFonts w:ascii="Arial" w:hAnsi="Arial" w:cs="Arial"/>
                <w:sz w:val="22"/>
              </w:rPr>
              <w:t>Using risk matrix provided by learner resource.</w:t>
            </w:r>
          </w:p>
          <w:p w14:paraId="4C233EFC" w14:textId="77777777" w:rsidR="003B60C2" w:rsidRDefault="003B60C2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63E19BEC" w14:textId="77777777" w:rsidR="003B60C2" w:rsidRDefault="009F1505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Consequence = A</w:t>
            </w:r>
          </w:p>
          <w:p w14:paraId="73BA9B12" w14:textId="77777777" w:rsidR="003B60C2" w:rsidRDefault="009F1505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Likelihood = 3</w:t>
            </w:r>
          </w:p>
          <w:p w14:paraId="3638CC62" w14:textId="187F1F1A" w:rsidR="003B60C2" w:rsidRPr="00E47051" w:rsidRDefault="009F1505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Risk score = H</w:t>
            </w:r>
            <w:permEnd w:id="2088521872"/>
          </w:p>
        </w:tc>
      </w:tr>
      <w:tr w:rsidR="003B60C2" w:rsidRPr="003B60C2" w14:paraId="519CAC68" w14:textId="77777777" w:rsidTr="009456FA">
        <w:tc>
          <w:tcPr>
            <w:tcW w:w="9016" w:type="dxa"/>
            <w:shd w:val="clear" w:color="auto" w:fill="D9D9D9"/>
          </w:tcPr>
          <w:p w14:paraId="3F2A376A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How you advise others about hazards, harms and associated risk</w:t>
            </w:r>
          </w:p>
        </w:tc>
      </w:tr>
      <w:tr w:rsidR="003B60C2" w:rsidRPr="00E47051" w14:paraId="417BD2B7" w14:textId="77777777" w:rsidTr="00A40974">
        <w:trPr>
          <w:trHeight w:val="1247"/>
        </w:trPr>
        <w:tc>
          <w:tcPr>
            <w:tcW w:w="9016" w:type="dxa"/>
          </w:tcPr>
          <w:p w14:paraId="4F821884" w14:textId="4EFA9FAC" w:rsidR="00CA00C4" w:rsidRDefault="00CA00C4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29456353" w:edGrp="everyone"/>
            <w:r>
              <w:rPr>
                <w:rFonts w:ascii="Arial" w:hAnsi="Arial" w:cs="Arial"/>
                <w:sz w:val="22"/>
              </w:rPr>
              <w:t xml:space="preserve">Communicate to Work crew completing task, subcontractors involved in task, Energex, </w:t>
            </w:r>
          </w:p>
          <w:p w14:paraId="78EA5804" w14:textId="77777777" w:rsidR="00CA00C4" w:rsidRDefault="00CA00C4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028EF5E4" w14:textId="2CDEC2F7" w:rsidR="003B60C2" w:rsidRPr="00E47051" w:rsidRDefault="009F1505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Inductions, pre-starts, toolbox, SWMS, asset protection i.e. hi-vis flagging, signage. </w:t>
            </w:r>
            <w:permEnd w:id="129456353"/>
          </w:p>
        </w:tc>
      </w:tr>
      <w:tr w:rsidR="003B60C2" w:rsidRPr="003B60C2" w14:paraId="76F0107C" w14:textId="77777777" w:rsidTr="009456FA">
        <w:trPr>
          <w:trHeight w:val="70"/>
        </w:trPr>
        <w:tc>
          <w:tcPr>
            <w:tcW w:w="9016" w:type="dxa"/>
            <w:shd w:val="clear" w:color="auto" w:fill="D9D9D9"/>
          </w:tcPr>
          <w:p w14:paraId="464F9ABD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3B60C2" w:rsidRPr="00E47051" w14:paraId="19EE0C3F" w14:textId="77777777" w:rsidTr="00A40974">
        <w:trPr>
          <w:trHeight w:val="2324"/>
        </w:trPr>
        <w:tc>
          <w:tcPr>
            <w:tcW w:w="9016" w:type="dxa"/>
          </w:tcPr>
          <w:p w14:paraId="7D6EACF4" w14:textId="164CF0EA" w:rsidR="003B60C2" w:rsidRPr="00E47051" w:rsidRDefault="0039248F" w:rsidP="00E4705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930622240" w:edGrp="everyone"/>
            <w:r>
              <w:rPr>
                <w:rFonts w:ascii="Arial" w:hAnsi="Arial" w:cs="Arial"/>
                <w:sz w:val="22"/>
              </w:rPr>
              <w:t>Appropriately</w:t>
            </w:r>
            <w:r w:rsidR="009F1505">
              <w:rPr>
                <w:rFonts w:ascii="Arial" w:hAnsi="Arial" w:cs="Arial"/>
                <w:sz w:val="22"/>
              </w:rPr>
              <w:t xml:space="preserve"> sized plant, Energex approved electrical spotter in place</w:t>
            </w:r>
            <w:r w:rsidR="0038037A">
              <w:rPr>
                <w:rFonts w:ascii="Arial" w:hAnsi="Arial" w:cs="Arial"/>
                <w:sz w:val="22"/>
              </w:rPr>
              <w:t>, service isolation, exclusion zones.</w:t>
            </w:r>
            <w:r w:rsidR="009F1505">
              <w:rPr>
                <w:rFonts w:ascii="Arial" w:hAnsi="Arial" w:cs="Arial"/>
                <w:sz w:val="22"/>
              </w:rPr>
              <w:t xml:space="preserve"> </w:t>
            </w:r>
            <w:permEnd w:id="930622240"/>
          </w:p>
        </w:tc>
      </w:tr>
    </w:tbl>
    <w:p w14:paraId="4C2FAB36" w14:textId="77777777" w:rsidR="003B60C2" w:rsidRPr="00A40974" w:rsidRDefault="003B60C2" w:rsidP="003B60C2">
      <w:pPr>
        <w:jc w:val="left"/>
        <w:rPr>
          <w:rFonts w:ascii="Arial" w:eastAsia="Calibri" w:hAnsi="Arial" w:cs="Arial"/>
          <w:sz w:val="2"/>
          <w:szCs w:val="2"/>
        </w:rPr>
      </w:pPr>
      <w:permStart w:id="358446761" w:edGrp="everyone"/>
      <w:permEnd w:id="358446761"/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B60C2" w:rsidRPr="003B60C2" w14:paraId="281D484B" w14:textId="77777777" w:rsidTr="003B60C2">
        <w:tc>
          <w:tcPr>
            <w:tcW w:w="9242" w:type="dxa"/>
            <w:shd w:val="clear" w:color="auto" w:fill="D9D9D9"/>
          </w:tcPr>
          <w:p w14:paraId="5BC82416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Name of Hazard 2</w:t>
            </w:r>
          </w:p>
        </w:tc>
      </w:tr>
      <w:tr w:rsidR="003B60C2" w:rsidRPr="00E47051" w14:paraId="5A7A0B02" w14:textId="77777777" w:rsidTr="00A40974">
        <w:trPr>
          <w:trHeight w:val="794"/>
        </w:trPr>
        <w:tc>
          <w:tcPr>
            <w:tcW w:w="9242" w:type="dxa"/>
          </w:tcPr>
          <w:p w14:paraId="066B3918" w14:textId="6F4D5328" w:rsidR="00F8522E" w:rsidRPr="003B60C2" w:rsidRDefault="0038037A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449666081" w:edGrp="everyone"/>
            <w:r>
              <w:rPr>
                <w:rFonts w:ascii="Arial" w:hAnsi="Arial" w:cs="Arial"/>
                <w:sz w:val="22"/>
              </w:rPr>
              <w:t>Deep excavation</w:t>
            </w:r>
            <w:permEnd w:id="449666081"/>
          </w:p>
        </w:tc>
      </w:tr>
      <w:tr w:rsidR="003B60C2" w:rsidRPr="003B60C2" w14:paraId="3ED796CF" w14:textId="77777777" w:rsidTr="003B60C2">
        <w:tc>
          <w:tcPr>
            <w:tcW w:w="9242" w:type="dxa"/>
            <w:shd w:val="clear" w:color="auto" w:fill="D9D9D9"/>
          </w:tcPr>
          <w:p w14:paraId="17053BE6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3B60C2" w:rsidRPr="00E47051" w14:paraId="4CE30537" w14:textId="77777777" w:rsidTr="00A40974">
        <w:trPr>
          <w:trHeight w:val="2041"/>
        </w:trPr>
        <w:tc>
          <w:tcPr>
            <w:tcW w:w="9242" w:type="dxa"/>
          </w:tcPr>
          <w:p w14:paraId="1553DA1B" w14:textId="2FAA4334" w:rsidR="00F8522E" w:rsidRPr="003B60C2" w:rsidRDefault="0038037A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49867539" w:edGrp="everyone"/>
            <w:r>
              <w:rPr>
                <w:rFonts w:ascii="Arial" w:hAnsi="Arial" w:cs="Arial"/>
                <w:sz w:val="22"/>
              </w:rPr>
              <w:t>Excavation is deeper than 1.5m introducing the hazard of trench collapse.</w:t>
            </w:r>
            <w:permEnd w:id="1449867539"/>
          </w:p>
        </w:tc>
      </w:tr>
      <w:tr w:rsidR="003B60C2" w:rsidRPr="003B60C2" w14:paraId="47C7EB1B" w14:textId="77777777" w:rsidTr="003B60C2">
        <w:tc>
          <w:tcPr>
            <w:tcW w:w="9242" w:type="dxa"/>
            <w:shd w:val="clear" w:color="auto" w:fill="D9D9D9"/>
          </w:tcPr>
          <w:p w14:paraId="3C4BECCB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3B60C2" w:rsidRPr="00E47051" w14:paraId="04CD2D05" w14:textId="77777777" w:rsidTr="00A40974">
        <w:trPr>
          <w:trHeight w:val="1814"/>
        </w:trPr>
        <w:tc>
          <w:tcPr>
            <w:tcW w:w="9242" w:type="dxa"/>
          </w:tcPr>
          <w:p w14:paraId="31DF82AF" w14:textId="4D816E0F" w:rsidR="00F8522E" w:rsidRDefault="0038037A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4702840" w:edGrp="everyone"/>
            <w:r>
              <w:rPr>
                <w:rFonts w:ascii="Arial" w:hAnsi="Arial" w:cs="Arial"/>
                <w:sz w:val="22"/>
              </w:rPr>
              <w:t>Death – persons engulfed by trench collapse, persons struck by plant roll over.</w:t>
            </w:r>
          </w:p>
          <w:p w14:paraId="343CB8F5" w14:textId="58B9A19B" w:rsidR="00F8522E" w:rsidRDefault="0038037A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Service asset damage – Material collapsing on conduits.</w:t>
            </w:r>
          </w:p>
          <w:p w14:paraId="6479A2C1" w14:textId="320CB8AA" w:rsidR="0038037A" w:rsidRDefault="0038037A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Damage to plant – plant roll over.</w:t>
            </w:r>
          </w:p>
          <w:permEnd w:id="164702840"/>
          <w:p w14:paraId="7C849175" w14:textId="4C7F00BB" w:rsidR="00F8522E" w:rsidRPr="003B60C2" w:rsidRDefault="00F8522E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3B60C2" w:rsidRPr="003B60C2" w14:paraId="3EC03D8B" w14:textId="77777777" w:rsidTr="003B60C2">
        <w:trPr>
          <w:trHeight w:val="70"/>
        </w:trPr>
        <w:tc>
          <w:tcPr>
            <w:tcW w:w="9242" w:type="dxa"/>
            <w:shd w:val="clear" w:color="auto" w:fill="D9D9D9"/>
          </w:tcPr>
          <w:p w14:paraId="4E44C180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Techniques, tools and processes to identify hazard</w:t>
            </w:r>
          </w:p>
        </w:tc>
      </w:tr>
      <w:tr w:rsidR="00E47051" w:rsidRPr="00E47051" w14:paraId="3D9BE765" w14:textId="77777777" w:rsidTr="00A40974">
        <w:trPr>
          <w:trHeight w:val="4365"/>
        </w:trPr>
        <w:tc>
          <w:tcPr>
            <w:tcW w:w="9242" w:type="dxa"/>
          </w:tcPr>
          <w:p w14:paraId="216F1596" w14:textId="1D0C9892" w:rsidR="00F8522E" w:rsidRPr="00E47051" w:rsidRDefault="00CC6B87" w:rsidP="003B60C2">
            <w:pPr>
              <w:jc w:val="left"/>
              <w:rPr>
                <w:rFonts w:ascii="Arial" w:hAnsi="Arial" w:cs="Arial"/>
                <w:sz w:val="22"/>
              </w:rPr>
            </w:pPr>
            <w:permStart w:id="1100952697" w:edGrp="everyone"/>
            <w:r>
              <w:rPr>
                <w:rFonts w:ascii="Arial" w:hAnsi="Arial" w:cs="Arial"/>
                <w:sz w:val="22"/>
              </w:rPr>
              <w:t>Design plans,</w:t>
            </w:r>
            <w:r w:rsidR="00B9131C">
              <w:rPr>
                <w:rFonts w:ascii="Arial" w:hAnsi="Arial" w:cs="Arial"/>
                <w:sz w:val="22"/>
              </w:rPr>
              <w:t xml:space="preserve"> visual inspections, 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100952697"/>
          </w:p>
        </w:tc>
      </w:tr>
      <w:tr w:rsidR="003B60C2" w:rsidRPr="003B60C2" w14:paraId="6DA9FDF2" w14:textId="77777777" w:rsidTr="003B60C2">
        <w:trPr>
          <w:trHeight w:val="70"/>
        </w:trPr>
        <w:tc>
          <w:tcPr>
            <w:tcW w:w="9242" w:type="dxa"/>
            <w:shd w:val="clear" w:color="auto" w:fill="D9D9D9"/>
          </w:tcPr>
          <w:p w14:paraId="2108E79C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Determine the level of risk</w:t>
            </w:r>
          </w:p>
        </w:tc>
      </w:tr>
      <w:tr w:rsidR="003B60C2" w:rsidRPr="00E47051" w14:paraId="5F53ECE1" w14:textId="77777777" w:rsidTr="00D26B3E">
        <w:trPr>
          <w:trHeight w:val="4706"/>
        </w:trPr>
        <w:tc>
          <w:tcPr>
            <w:tcW w:w="9242" w:type="dxa"/>
          </w:tcPr>
          <w:p w14:paraId="7C333A9E" w14:textId="77777777" w:rsidR="001009F3" w:rsidRDefault="001009F3" w:rsidP="001009F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95660166" w:edGrp="everyone"/>
            <w:r>
              <w:rPr>
                <w:rFonts w:ascii="Arial" w:hAnsi="Arial" w:cs="Arial"/>
                <w:sz w:val="22"/>
              </w:rPr>
              <w:t>Using risk matrix provided by learner resource.</w:t>
            </w:r>
          </w:p>
          <w:p w14:paraId="545CB5EF" w14:textId="77777777" w:rsidR="001009F3" w:rsidRDefault="001009F3" w:rsidP="001009F3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03BC7974" w14:textId="77777777" w:rsidR="001009F3" w:rsidRDefault="001009F3" w:rsidP="001009F3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Consequence = A</w:t>
            </w:r>
          </w:p>
          <w:p w14:paraId="708C12A2" w14:textId="77777777" w:rsidR="001009F3" w:rsidRDefault="001009F3" w:rsidP="001009F3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Likelihood = 3</w:t>
            </w:r>
          </w:p>
          <w:p w14:paraId="3DF79D22" w14:textId="48B3B33B" w:rsidR="003B60C2" w:rsidRPr="003B60C2" w:rsidRDefault="001009F3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Risk score = H</w:t>
            </w:r>
            <w:permEnd w:id="395660166"/>
          </w:p>
        </w:tc>
      </w:tr>
      <w:tr w:rsidR="003B60C2" w:rsidRPr="003B60C2" w14:paraId="473DF23B" w14:textId="77777777" w:rsidTr="003B60C2">
        <w:tc>
          <w:tcPr>
            <w:tcW w:w="9242" w:type="dxa"/>
            <w:shd w:val="clear" w:color="auto" w:fill="D9D9D9"/>
          </w:tcPr>
          <w:p w14:paraId="31B3512D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How you advise others about hazards, harms and associated risk</w:t>
            </w:r>
          </w:p>
        </w:tc>
      </w:tr>
      <w:tr w:rsidR="003B60C2" w:rsidRPr="00E47051" w14:paraId="62946939" w14:textId="77777777" w:rsidTr="00D26B3E">
        <w:trPr>
          <w:trHeight w:val="1304"/>
        </w:trPr>
        <w:tc>
          <w:tcPr>
            <w:tcW w:w="9242" w:type="dxa"/>
          </w:tcPr>
          <w:p w14:paraId="2E8294D5" w14:textId="7046A8DE" w:rsidR="00F8522E" w:rsidRPr="003B60C2" w:rsidRDefault="001009F3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63341843" w:edGrp="everyone"/>
            <w:r>
              <w:rPr>
                <w:rFonts w:ascii="Arial" w:hAnsi="Arial" w:cs="Arial"/>
                <w:sz w:val="22"/>
              </w:rPr>
              <w:t>Communicate to Work crew completing task, subcontractors involved in task, Inductions, pre-starts, toolbox, SWMS</w:t>
            </w:r>
            <w:r w:rsidR="00B9131C">
              <w:rPr>
                <w:rFonts w:ascii="Arial" w:hAnsi="Arial" w:cs="Arial"/>
                <w:sz w:val="22"/>
              </w:rPr>
              <w:t>, signage and delineation</w:t>
            </w:r>
            <w:r>
              <w:rPr>
                <w:rFonts w:ascii="Arial" w:hAnsi="Arial" w:cs="Arial"/>
                <w:sz w:val="22"/>
              </w:rPr>
              <w:t>.</w:t>
            </w:r>
            <w:permEnd w:id="1063341843"/>
          </w:p>
        </w:tc>
      </w:tr>
      <w:tr w:rsidR="003B60C2" w:rsidRPr="003B60C2" w14:paraId="6F180287" w14:textId="77777777" w:rsidTr="003B60C2">
        <w:trPr>
          <w:trHeight w:val="70"/>
        </w:trPr>
        <w:tc>
          <w:tcPr>
            <w:tcW w:w="9242" w:type="dxa"/>
            <w:shd w:val="clear" w:color="auto" w:fill="D9D9D9"/>
          </w:tcPr>
          <w:p w14:paraId="7295923C" w14:textId="77777777" w:rsidR="003B60C2" w:rsidRPr="003B60C2" w:rsidRDefault="003B60C2" w:rsidP="003B60C2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3B60C2" w:rsidRPr="00E47051" w14:paraId="3878493C" w14:textId="77777777" w:rsidTr="00D26B3E">
        <w:trPr>
          <w:trHeight w:val="3345"/>
        </w:trPr>
        <w:tc>
          <w:tcPr>
            <w:tcW w:w="9242" w:type="dxa"/>
          </w:tcPr>
          <w:p w14:paraId="322E6227" w14:textId="1AB9FA18" w:rsidR="00F8522E" w:rsidRPr="003B60C2" w:rsidRDefault="001009F3" w:rsidP="003B60C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82355157" w:edGrp="everyone"/>
            <w:r>
              <w:rPr>
                <w:rFonts w:ascii="Arial" w:hAnsi="Arial" w:cs="Arial"/>
                <w:sz w:val="22"/>
              </w:rPr>
              <w:t>Correct benching where access permits otherwise certified shoring/shielding or Geotech approved instructions.</w:t>
            </w:r>
            <w:r w:rsidR="00B9131C">
              <w:rPr>
                <w:rFonts w:ascii="Arial" w:hAnsi="Arial" w:cs="Arial"/>
                <w:sz w:val="22"/>
              </w:rPr>
              <w:t xml:space="preserve"> Keep stockpiled material outside of ‘zone of influence’. Secure site when unattended </w:t>
            </w:r>
            <w:proofErr w:type="spellStart"/>
            <w:r w:rsidR="00B9131C">
              <w:rPr>
                <w:rFonts w:ascii="Arial" w:hAnsi="Arial" w:cs="Arial"/>
                <w:sz w:val="22"/>
              </w:rPr>
              <w:t>ie</w:t>
            </w:r>
            <w:proofErr w:type="spellEnd"/>
            <w:r w:rsidR="00B9131C">
              <w:rPr>
                <w:rFonts w:ascii="Arial" w:hAnsi="Arial" w:cs="Arial"/>
                <w:sz w:val="22"/>
              </w:rPr>
              <w:t xml:space="preserve"> temp fencing.</w:t>
            </w:r>
            <w:permEnd w:id="1082355157"/>
          </w:p>
        </w:tc>
      </w:tr>
    </w:tbl>
    <w:p w14:paraId="799E5F2E" w14:textId="77777777" w:rsidR="003B60C2" w:rsidRPr="003B60C2" w:rsidRDefault="003B60C2" w:rsidP="003B60C2">
      <w:pPr>
        <w:jc w:val="left"/>
        <w:rPr>
          <w:rFonts w:ascii="Arial" w:eastAsia="Calibri" w:hAnsi="Arial" w:cs="Arial"/>
          <w:sz w:val="22"/>
          <w:szCs w:val="22"/>
        </w:rPr>
      </w:pPr>
    </w:p>
    <w:p w14:paraId="15080996" w14:textId="7F825979" w:rsidR="0076313E" w:rsidRPr="00830749" w:rsidRDefault="0076313E" w:rsidP="00232AA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76313E" w:rsidRPr="00830749" w14:paraId="5D9F211D" w14:textId="77777777" w:rsidTr="0076313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064815A" w14:textId="77777777" w:rsidR="0076313E" w:rsidRPr="001C4084" w:rsidRDefault="0076313E" w:rsidP="0076313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5AC34CEF" w14:textId="2BCB4A6D" w:rsidR="0076313E" w:rsidRPr="001C4084" w:rsidRDefault="0076313E" w:rsidP="0076313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79220678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16B54C1" w14:textId="77777777" w:rsidR="0076313E" w:rsidRPr="00533511" w:rsidRDefault="00C562C6" w:rsidP="0076313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1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79220678"/>
          </w:p>
        </w:tc>
      </w:tr>
    </w:tbl>
    <w:p w14:paraId="3CC64DCC" w14:textId="77777777" w:rsidR="0076313E" w:rsidRDefault="0076313E" w:rsidP="0076313E">
      <w:pPr>
        <w:rPr>
          <w:rFonts w:ascii="Arial" w:hAnsi="Arial" w:cs="Arial"/>
          <w:sz w:val="22"/>
          <w:szCs w:val="22"/>
        </w:rPr>
      </w:pPr>
    </w:p>
    <w:p w14:paraId="62A6ADA5" w14:textId="77777777" w:rsidR="00F8522E" w:rsidRPr="00F8522E" w:rsidRDefault="00594B1F" w:rsidP="00F8522E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0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F8522E" w:rsidRPr="00F8522E" w14:paraId="242E0451" w14:textId="77777777" w:rsidTr="00F8522E">
        <w:tc>
          <w:tcPr>
            <w:tcW w:w="9235" w:type="dxa"/>
            <w:shd w:val="clear" w:color="auto" w:fill="232F84"/>
          </w:tcPr>
          <w:p w14:paraId="2F60807D" w14:textId="77777777" w:rsidR="00F8522E" w:rsidRPr="00F8522E" w:rsidRDefault="00F8522E" w:rsidP="00F8522E">
            <w:pPr>
              <w:numPr>
                <w:ilvl w:val="0"/>
                <w:numId w:val="11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1" w:name="_Ref36734260"/>
          </w:p>
        </w:tc>
        <w:bookmarkEnd w:id="11"/>
      </w:tr>
      <w:tr w:rsidR="00F8522E" w:rsidRPr="00F8522E" w14:paraId="2282468F" w14:textId="77777777" w:rsidTr="00F8522E">
        <w:tc>
          <w:tcPr>
            <w:tcW w:w="9235" w:type="dxa"/>
            <w:shd w:val="clear" w:color="auto" w:fill="A1D7E1"/>
          </w:tcPr>
          <w:p w14:paraId="14686727" w14:textId="758ECBEE" w:rsidR="00F8522E" w:rsidRPr="00F8522E" w:rsidRDefault="00F8522E" w:rsidP="00F8522E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F8522E">
              <w:rPr>
                <w:rFonts w:ascii="Arial" w:hAnsi="Arial" w:cs="Arial"/>
                <w:bCs/>
                <w:sz w:val="22"/>
              </w:rPr>
              <w:t xml:space="preserve">For the two (2) risks (and associated risk controls) identified in Activity </w:t>
            </w:r>
            <w:r w:rsidR="006E5181">
              <w:rPr>
                <w:rFonts w:ascii="Arial" w:hAnsi="Arial" w:cs="Arial"/>
                <w:bCs/>
                <w:sz w:val="22"/>
              </w:rPr>
              <w:t>3</w:t>
            </w:r>
            <w:r w:rsidRPr="00F8522E">
              <w:rPr>
                <w:rFonts w:ascii="Arial" w:hAnsi="Arial" w:cs="Arial"/>
                <w:bCs/>
                <w:sz w:val="22"/>
              </w:rPr>
              <w:t>:</w:t>
            </w:r>
          </w:p>
          <w:p w14:paraId="044A00D7" w14:textId="3BD539E9" w:rsidR="00F8522E" w:rsidRPr="00F8522E" w:rsidRDefault="00F8522E" w:rsidP="00F8522E">
            <w:pPr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bookmarkStart w:id="12" w:name="_Ref36734262"/>
            <w:bookmarkStart w:id="13" w:name="_Ref36800059"/>
            <w:r w:rsidRPr="00F8522E">
              <w:rPr>
                <w:rFonts w:ascii="Arial" w:hAnsi="Arial" w:cs="Arial"/>
                <w:bCs/>
                <w:sz w:val="22"/>
              </w:rPr>
              <w:t>Explain how you would contribute to developing and implementing a risk control plan</w:t>
            </w:r>
            <w:bookmarkEnd w:id="12"/>
            <w:r w:rsidR="006E5181">
              <w:rPr>
                <w:rFonts w:ascii="Arial" w:hAnsi="Arial" w:cs="Arial"/>
                <w:bCs/>
                <w:sz w:val="22"/>
              </w:rPr>
              <w:t xml:space="preserve"> to meet your legal and organisational obligations</w:t>
            </w:r>
            <w:bookmarkEnd w:id="13"/>
          </w:p>
          <w:p w14:paraId="260ED807" w14:textId="77777777" w:rsidR="00F8522E" w:rsidRPr="00F8522E" w:rsidRDefault="00F8522E" w:rsidP="00F8522E">
            <w:pPr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bookmarkStart w:id="14" w:name="_Ref36734322"/>
            <w:r w:rsidRPr="00F8522E">
              <w:rPr>
                <w:rFonts w:ascii="Arial" w:hAnsi="Arial" w:cs="Arial"/>
                <w:bCs/>
                <w:sz w:val="22"/>
              </w:rPr>
              <w:t>Describe the process you would undertake to evaluate the risk controls that had been implemented</w:t>
            </w:r>
            <w:bookmarkEnd w:id="14"/>
          </w:p>
        </w:tc>
      </w:tr>
    </w:tbl>
    <w:p w14:paraId="7AD99065" w14:textId="77777777" w:rsidR="00F8522E" w:rsidRPr="00F8522E" w:rsidRDefault="00F8522E" w:rsidP="00F8522E">
      <w:pPr>
        <w:jc w:val="left"/>
        <w:rPr>
          <w:rFonts w:ascii="Arial" w:eastAsia="Calibri" w:hAnsi="Arial" w:cs="Arial"/>
          <w:sz w:val="22"/>
          <w:szCs w:val="22"/>
        </w:rPr>
      </w:pPr>
    </w:p>
    <w:p w14:paraId="07857898" w14:textId="77777777" w:rsidR="00F8522E" w:rsidRPr="00F8522E" w:rsidRDefault="00F8522E" w:rsidP="00F8522E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8522E" w:rsidRPr="00F8522E" w14:paraId="3234233D" w14:textId="77777777" w:rsidTr="00F8522E">
        <w:tc>
          <w:tcPr>
            <w:tcW w:w="9242" w:type="dxa"/>
            <w:shd w:val="clear" w:color="auto" w:fill="000000"/>
          </w:tcPr>
          <w:p w14:paraId="2670031C" w14:textId="77777777" w:rsidR="00F8522E" w:rsidRPr="00F8522E" w:rsidRDefault="00F8522E" w:rsidP="00F8522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Hazard/Risk 1</w:t>
            </w:r>
          </w:p>
        </w:tc>
      </w:tr>
      <w:tr w:rsidR="00F8522E" w:rsidRPr="00F8522E" w14:paraId="37AD7EE7" w14:textId="77777777" w:rsidTr="00F8522E">
        <w:tc>
          <w:tcPr>
            <w:tcW w:w="9242" w:type="dxa"/>
            <w:shd w:val="clear" w:color="auto" w:fill="D9D9D9"/>
          </w:tcPr>
          <w:p w14:paraId="15389B60" w14:textId="77777777" w:rsidR="00F8522E" w:rsidRPr="00F8522E" w:rsidRDefault="00F8522E" w:rsidP="00F8522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Develop and implement risk control plan</w:t>
            </w:r>
          </w:p>
        </w:tc>
      </w:tr>
      <w:tr w:rsidR="00F8522E" w:rsidRPr="00E47051" w14:paraId="2DFEF2A9" w14:textId="77777777" w:rsidTr="00D26B3E">
        <w:trPr>
          <w:trHeight w:val="4706"/>
        </w:trPr>
        <w:tc>
          <w:tcPr>
            <w:tcW w:w="9242" w:type="dxa"/>
          </w:tcPr>
          <w:p w14:paraId="3B57AFE4" w14:textId="1F5E6BE7" w:rsidR="00F8522E" w:rsidRDefault="0039248F" w:rsidP="00F8522E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64118542" w:edGrp="everyone"/>
            <w:r>
              <w:rPr>
                <w:rFonts w:ascii="Arial" w:hAnsi="Arial" w:cs="Arial"/>
                <w:sz w:val="22"/>
              </w:rPr>
              <w:t>Hazard; overhead electrical service.</w:t>
            </w:r>
          </w:p>
          <w:p w14:paraId="045E45C1" w14:textId="0E7035E8" w:rsidR="0039248F" w:rsidRDefault="0039248F" w:rsidP="00F8522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required and responsible person; </w:t>
            </w:r>
          </w:p>
          <w:p w14:paraId="25C54E05" w14:textId="001C838A" w:rsidR="0039248F" w:rsidRDefault="0039248F" w:rsidP="0039248F">
            <w:pPr>
              <w:pStyle w:val="ListParagraph"/>
              <w:keepNext/>
              <w:numPr>
                <w:ilvl w:val="0"/>
                <w:numId w:val="42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Appropriately sized plant - PCBU site Supervisor</w:t>
            </w:r>
          </w:p>
          <w:p w14:paraId="594A6DB6" w14:textId="09B0474F" w:rsidR="0039248F" w:rsidRDefault="0039248F" w:rsidP="0039248F">
            <w:pPr>
              <w:pStyle w:val="ListParagraph"/>
              <w:keepNext/>
              <w:numPr>
                <w:ilvl w:val="0"/>
                <w:numId w:val="42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Energex approved electrical spotter - PCBU site Supervisor</w:t>
            </w:r>
          </w:p>
          <w:p w14:paraId="68167301" w14:textId="16CA46AE" w:rsidR="0039248F" w:rsidRDefault="0039248F" w:rsidP="0039248F">
            <w:pPr>
              <w:pStyle w:val="ListParagraph"/>
              <w:keepNext/>
              <w:numPr>
                <w:ilvl w:val="0"/>
                <w:numId w:val="42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Service isolation - PCBU site Engineer</w:t>
            </w:r>
          </w:p>
          <w:p w14:paraId="64330BD6" w14:textId="77777777" w:rsidR="0039248F" w:rsidRDefault="0039248F" w:rsidP="0039248F">
            <w:pPr>
              <w:pStyle w:val="ListParagraph"/>
              <w:keepNext/>
              <w:numPr>
                <w:ilvl w:val="0"/>
                <w:numId w:val="42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Exclusion zones - PCBU site Supervisor/crew.</w:t>
            </w:r>
          </w:p>
          <w:p w14:paraId="0512E9FB" w14:textId="77777777" w:rsidR="0039248F" w:rsidRDefault="0039248F" w:rsidP="0039248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5B5E0E08" w14:textId="54E70A02" w:rsidR="00724FF2" w:rsidRDefault="0039248F" w:rsidP="0039248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Time frame to implement</w:t>
            </w:r>
            <w:r w:rsidR="00724FF2">
              <w:rPr>
                <w:rFonts w:ascii="Arial" w:hAnsi="Arial" w:cs="Arial"/>
                <w:sz w:val="22"/>
              </w:rPr>
              <w:t xml:space="preserve">; </w:t>
            </w:r>
          </w:p>
          <w:p w14:paraId="3E77E1D1" w14:textId="55BF493B" w:rsidR="00724FF2" w:rsidRDefault="00724FF2" w:rsidP="0039248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Action 1 – prior to task commencing</w:t>
            </w:r>
          </w:p>
          <w:p w14:paraId="266940FD" w14:textId="591015A0" w:rsidR="00724FF2" w:rsidRDefault="00724FF2" w:rsidP="0039248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Action 2 – prior to excavation works</w:t>
            </w:r>
          </w:p>
          <w:p w14:paraId="591A84EC" w14:textId="333C8291" w:rsidR="00724FF2" w:rsidRDefault="00724FF2" w:rsidP="0039248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3 – if minimum exclusion zone is unable to be ensured </w:t>
            </w:r>
          </w:p>
          <w:p w14:paraId="3369CB98" w14:textId="0DDF3973" w:rsidR="00724FF2" w:rsidRDefault="00724FF2" w:rsidP="0039248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Action 4 – prior and during task</w:t>
            </w:r>
          </w:p>
          <w:p w14:paraId="47ABB5B6" w14:textId="18C6CF4F" w:rsidR="00724FF2" w:rsidRDefault="00724FF2" w:rsidP="0039248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1E0BBF5A" w14:textId="513433C3" w:rsidR="00724FF2" w:rsidRDefault="00724FF2" w:rsidP="0039248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Expected outcomes; </w:t>
            </w:r>
          </w:p>
          <w:p w14:paraId="3FF71B7A" w14:textId="08C26C1B" w:rsidR="00724FF2" w:rsidRDefault="00724FF2" w:rsidP="00724FF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1 – Plant can not encroach on minimum exclusion zone for service </w:t>
            </w:r>
          </w:p>
          <w:p w14:paraId="05E5EBFE" w14:textId="20832A2B" w:rsidR="00724FF2" w:rsidRDefault="00724FF2" w:rsidP="00724FF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2 – Plant </w:t>
            </w:r>
            <w:proofErr w:type="spellStart"/>
            <w:r>
              <w:rPr>
                <w:rFonts w:ascii="Arial" w:hAnsi="Arial" w:cs="Arial"/>
                <w:sz w:val="22"/>
              </w:rPr>
              <w:t>can not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encroach on minimum exclusion zone for service</w:t>
            </w:r>
          </w:p>
          <w:p w14:paraId="16D66852" w14:textId="13FDAA04" w:rsidR="00724FF2" w:rsidRDefault="00724FF2" w:rsidP="00724FF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Action 3 – Hazard eliminated</w:t>
            </w:r>
          </w:p>
          <w:p w14:paraId="3C06A09C" w14:textId="28E2D07D" w:rsidR="00724FF2" w:rsidRDefault="00724FF2" w:rsidP="00724FF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Action 4 – Plant and personnel interaction minimised</w:t>
            </w:r>
          </w:p>
          <w:p w14:paraId="5AB2AAE9" w14:textId="0D817D1D" w:rsidR="00724FF2" w:rsidRDefault="00724FF2" w:rsidP="0039248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3BA9826C" w14:textId="353FF660" w:rsidR="00724FF2" w:rsidRDefault="00724FF2" w:rsidP="0039248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Budget requirements;</w:t>
            </w:r>
          </w:p>
          <w:p w14:paraId="334DE8CA" w14:textId="7A9108C6" w:rsidR="00724FF2" w:rsidRDefault="00724FF2" w:rsidP="00724FF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1 – </w:t>
            </w:r>
            <w:r w:rsidR="008053DC">
              <w:rPr>
                <w:rFonts w:ascii="Arial" w:hAnsi="Arial" w:cs="Arial"/>
                <w:sz w:val="22"/>
              </w:rPr>
              <w:t>Smaller plant will slow program progress</w:t>
            </w:r>
          </w:p>
          <w:p w14:paraId="4EE86B58" w14:textId="3AA16E71" w:rsidR="00724FF2" w:rsidRDefault="00724FF2" w:rsidP="00724FF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2 – </w:t>
            </w:r>
            <w:r w:rsidR="008053DC">
              <w:rPr>
                <w:rFonts w:ascii="Arial" w:hAnsi="Arial" w:cs="Arial"/>
                <w:sz w:val="22"/>
              </w:rPr>
              <w:t xml:space="preserve">Non negotiable if encroaching 3m exclusion zone. </w:t>
            </w:r>
          </w:p>
          <w:p w14:paraId="456AE044" w14:textId="05E9E0D4" w:rsidR="00724FF2" w:rsidRDefault="00724FF2" w:rsidP="00724FF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3 – </w:t>
            </w:r>
            <w:r w:rsidR="000F55E2">
              <w:rPr>
                <w:rFonts w:ascii="Arial" w:hAnsi="Arial" w:cs="Arial"/>
                <w:sz w:val="22"/>
              </w:rPr>
              <w:t>High cost for best outcome of hazard elimination.</w:t>
            </w:r>
          </w:p>
          <w:p w14:paraId="71DBA14E" w14:textId="1EC32063" w:rsidR="00724FF2" w:rsidRPr="0039248F" w:rsidRDefault="00724FF2" w:rsidP="00724FF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Action 4</w:t>
            </w:r>
            <w:r w:rsidR="000F55E2">
              <w:rPr>
                <w:rFonts w:ascii="Arial" w:hAnsi="Arial" w:cs="Arial"/>
                <w:sz w:val="22"/>
              </w:rPr>
              <w:t xml:space="preserve"> – Multiple purpose at low cost on budget.</w:t>
            </w:r>
          </w:p>
          <w:permEnd w:id="1764118542"/>
          <w:p w14:paraId="5511FC0A" w14:textId="7720AB47" w:rsidR="00F8522E" w:rsidRPr="00F8522E" w:rsidRDefault="00F8522E" w:rsidP="00F8522E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F8522E" w:rsidRPr="00F8522E" w14:paraId="0510DAA3" w14:textId="77777777" w:rsidTr="00F8522E">
        <w:tc>
          <w:tcPr>
            <w:tcW w:w="9242" w:type="dxa"/>
            <w:shd w:val="clear" w:color="auto" w:fill="D9D9D9"/>
          </w:tcPr>
          <w:p w14:paraId="28B00DDF" w14:textId="77777777" w:rsidR="00F8522E" w:rsidRPr="00F8522E" w:rsidRDefault="00F8522E" w:rsidP="00F8522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F8522E" w:rsidRPr="00E47051" w14:paraId="1E327A25" w14:textId="77777777" w:rsidTr="00D26B3E">
        <w:trPr>
          <w:trHeight w:val="2381"/>
        </w:trPr>
        <w:tc>
          <w:tcPr>
            <w:tcW w:w="9242" w:type="dxa"/>
          </w:tcPr>
          <w:p w14:paraId="188F7BA5" w14:textId="33AA0C3E" w:rsidR="000F55E2" w:rsidRDefault="000F55E2" w:rsidP="000F55E2">
            <w:pPr>
              <w:pStyle w:val="ListParagraph"/>
              <w:keepNext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permStart w:id="932538863" w:edGrp="everyone"/>
            <w:r w:rsidRPr="000F55E2">
              <w:rPr>
                <w:rFonts w:ascii="Arial" w:hAnsi="Arial" w:cs="Arial"/>
                <w:sz w:val="22"/>
              </w:rPr>
              <w:t>Incident trends before and after controls implemented.</w:t>
            </w:r>
          </w:p>
          <w:p w14:paraId="1DA481B7" w14:textId="0951686D" w:rsidR="000F55E2" w:rsidRDefault="000F55E2" w:rsidP="000F55E2">
            <w:pPr>
              <w:pStyle w:val="ListParagraph"/>
              <w:keepNext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Regular site inspections.</w:t>
            </w:r>
          </w:p>
          <w:p w14:paraId="131FE5AF" w14:textId="3ADEFD59" w:rsidR="000F55E2" w:rsidRDefault="000F55E2" w:rsidP="000F55E2">
            <w:pPr>
              <w:pStyle w:val="ListParagraph"/>
              <w:keepNext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Consultations with work crew.</w:t>
            </w:r>
          </w:p>
          <w:p w14:paraId="48C2A7D7" w14:textId="77777777" w:rsidR="000F55E2" w:rsidRPr="000F55E2" w:rsidRDefault="000F55E2" w:rsidP="000F55E2">
            <w:pPr>
              <w:pStyle w:val="ListParagraph"/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6F36A3B0" w14:textId="68016513" w:rsidR="00F8522E" w:rsidRPr="00F8522E" w:rsidRDefault="0039248F" w:rsidP="00F8522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permEnd w:id="932538863"/>
          </w:p>
        </w:tc>
      </w:tr>
    </w:tbl>
    <w:p w14:paraId="1184A3CD" w14:textId="77777777" w:rsidR="00F8522E" w:rsidRPr="00F8522E" w:rsidRDefault="00F8522E" w:rsidP="00F8522E">
      <w:pPr>
        <w:jc w:val="left"/>
        <w:rPr>
          <w:rFonts w:ascii="Arial" w:eastAsia="Calibri" w:hAnsi="Arial" w:cs="Arial"/>
          <w:sz w:val="22"/>
          <w:szCs w:val="22"/>
        </w:rPr>
      </w:pPr>
    </w:p>
    <w:p w14:paraId="288CB874" w14:textId="77777777" w:rsidR="00F8522E" w:rsidRPr="00F8522E" w:rsidRDefault="00F8522E" w:rsidP="00F8522E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8522E" w:rsidRPr="00F8522E" w14:paraId="73CB9B49" w14:textId="77777777" w:rsidTr="00F8522E">
        <w:tc>
          <w:tcPr>
            <w:tcW w:w="9242" w:type="dxa"/>
            <w:shd w:val="clear" w:color="auto" w:fill="000000"/>
          </w:tcPr>
          <w:p w14:paraId="398D10D5" w14:textId="77777777" w:rsidR="00F8522E" w:rsidRPr="00F8522E" w:rsidRDefault="00F8522E" w:rsidP="00F8522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Hazard/Risk 2</w:t>
            </w:r>
          </w:p>
        </w:tc>
      </w:tr>
      <w:tr w:rsidR="00F8522E" w:rsidRPr="00F8522E" w14:paraId="5EE68F0F" w14:textId="77777777" w:rsidTr="00F8522E">
        <w:tc>
          <w:tcPr>
            <w:tcW w:w="9242" w:type="dxa"/>
            <w:shd w:val="clear" w:color="auto" w:fill="D9D9D9"/>
          </w:tcPr>
          <w:p w14:paraId="65112C8A" w14:textId="77777777" w:rsidR="00F8522E" w:rsidRPr="00F8522E" w:rsidRDefault="00F8522E" w:rsidP="00F8522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Develop and implement risk control plan</w:t>
            </w:r>
          </w:p>
        </w:tc>
      </w:tr>
      <w:tr w:rsidR="00F8522E" w:rsidRPr="00E47051" w14:paraId="55A43F1D" w14:textId="77777777" w:rsidTr="00D26B3E">
        <w:trPr>
          <w:trHeight w:val="4479"/>
        </w:trPr>
        <w:tc>
          <w:tcPr>
            <w:tcW w:w="9242" w:type="dxa"/>
          </w:tcPr>
          <w:p w14:paraId="25B35FA7" w14:textId="6FCF9640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6498156" w:edGrp="everyone"/>
            <w:r>
              <w:rPr>
                <w:rFonts w:ascii="Arial" w:hAnsi="Arial" w:cs="Arial"/>
                <w:sz w:val="22"/>
              </w:rPr>
              <w:t>Hazard; Deep excavation.</w:t>
            </w:r>
          </w:p>
          <w:p w14:paraId="6D693DD1" w14:textId="77777777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required and responsible person; </w:t>
            </w:r>
          </w:p>
          <w:p w14:paraId="797564F2" w14:textId="522B5AFC" w:rsidR="000F55E2" w:rsidRPr="005E6D31" w:rsidRDefault="000F55E2" w:rsidP="005E6D31">
            <w:pPr>
              <w:pStyle w:val="ListParagraph"/>
              <w:keepNext/>
              <w:numPr>
                <w:ilvl w:val="0"/>
                <w:numId w:val="45"/>
              </w:numPr>
              <w:jc w:val="left"/>
              <w:rPr>
                <w:rFonts w:ascii="Arial" w:hAnsi="Arial" w:cs="Arial"/>
                <w:sz w:val="22"/>
              </w:rPr>
            </w:pPr>
            <w:r w:rsidRPr="005E6D31">
              <w:rPr>
                <w:rFonts w:ascii="Arial" w:hAnsi="Arial" w:cs="Arial"/>
                <w:sz w:val="22"/>
              </w:rPr>
              <w:t>Correct benching - PCBU site Supervisor</w:t>
            </w:r>
          </w:p>
          <w:p w14:paraId="27AE9904" w14:textId="781679F2" w:rsidR="000F55E2" w:rsidRDefault="005E6D31" w:rsidP="005E6D31">
            <w:pPr>
              <w:pStyle w:val="ListParagraph"/>
              <w:keepNext/>
              <w:numPr>
                <w:ilvl w:val="0"/>
                <w:numId w:val="45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Certified shoring/shielding </w:t>
            </w:r>
            <w:r w:rsidR="000F55E2">
              <w:rPr>
                <w:rFonts w:ascii="Arial" w:hAnsi="Arial" w:cs="Arial"/>
                <w:sz w:val="22"/>
              </w:rPr>
              <w:t>- PCBU site Supervisor</w:t>
            </w:r>
          </w:p>
          <w:p w14:paraId="70310717" w14:textId="64B9C242" w:rsidR="000F55E2" w:rsidRDefault="005E6D31" w:rsidP="005E6D31">
            <w:pPr>
              <w:pStyle w:val="ListParagraph"/>
              <w:keepNext/>
              <w:numPr>
                <w:ilvl w:val="0"/>
                <w:numId w:val="45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Geotech inspection/instruction sign off </w:t>
            </w:r>
            <w:r w:rsidR="000F55E2">
              <w:rPr>
                <w:rFonts w:ascii="Arial" w:hAnsi="Arial" w:cs="Arial"/>
                <w:sz w:val="22"/>
              </w:rPr>
              <w:t>- PCBU site Engineer</w:t>
            </w:r>
          </w:p>
          <w:p w14:paraId="23E9F8FD" w14:textId="1B623DF4" w:rsidR="000F55E2" w:rsidRDefault="005E6D31" w:rsidP="005E6D31">
            <w:pPr>
              <w:pStyle w:val="ListParagraph"/>
              <w:keepNext/>
              <w:numPr>
                <w:ilvl w:val="0"/>
                <w:numId w:val="45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Keep stockpiled material outside of zone of influence </w:t>
            </w:r>
            <w:r w:rsidR="000F55E2">
              <w:rPr>
                <w:rFonts w:ascii="Arial" w:hAnsi="Arial" w:cs="Arial"/>
                <w:sz w:val="22"/>
              </w:rPr>
              <w:t>- PCBU site Supervisor/crew.</w:t>
            </w:r>
          </w:p>
          <w:p w14:paraId="22EF75D0" w14:textId="464A0C80" w:rsidR="005E6D31" w:rsidRDefault="005E6D31" w:rsidP="005E6D31">
            <w:pPr>
              <w:pStyle w:val="ListParagraph"/>
              <w:keepNext/>
              <w:numPr>
                <w:ilvl w:val="0"/>
                <w:numId w:val="45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Temporary fencing securing unattended site – PCBU site Supervisor</w:t>
            </w:r>
          </w:p>
          <w:p w14:paraId="6201D0A8" w14:textId="77777777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7AAEB98F" w14:textId="77777777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Time frame to implement; </w:t>
            </w:r>
          </w:p>
          <w:p w14:paraId="1C119ECF" w14:textId="44A1F70D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1 – </w:t>
            </w:r>
            <w:r w:rsidR="005E6D31">
              <w:rPr>
                <w:rFonts w:ascii="Arial" w:hAnsi="Arial" w:cs="Arial"/>
                <w:sz w:val="22"/>
              </w:rPr>
              <w:t>As excavation progresses</w:t>
            </w:r>
          </w:p>
          <w:p w14:paraId="6B06286A" w14:textId="10D1617A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2 – </w:t>
            </w:r>
            <w:r w:rsidR="005E6D31">
              <w:rPr>
                <w:rFonts w:ascii="Arial" w:hAnsi="Arial" w:cs="Arial"/>
                <w:sz w:val="22"/>
              </w:rPr>
              <w:t>Where benching is no longer sufficient</w:t>
            </w:r>
          </w:p>
          <w:p w14:paraId="664953B5" w14:textId="1D8F1C7E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Action 3 –</w:t>
            </w:r>
            <w:r w:rsidR="005E6D31">
              <w:rPr>
                <w:rFonts w:ascii="Arial" w:hAnsi="Arial" w:cs="Arial"/>
                <w:sz w:val="22"/>
              </w:rPr>
              <w:t xml:space="preserve"> Where benching or shoring/shielding is not achievable 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261D217E" w14:textId="70A15108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4 – </w:t>
            </w:r>
            <w:r w:rsidR="005E6D31">
              <w:rPr>
                <w:rFonts w:ascii="Arial" w:hAnsi="Arial" w:cs="Arial"/>
                <w:sz w:val="22"/>
              </w:rPr>
              <w:t>As excavation progresses</w:t>
            </w:r>
          </w:p>
          <w:p w14:paraId="77AE9BD6" w14:textId="1527156C" w:rsidR="005E6D31" w:rsidRDefault="005E6D31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5 – In place prior to end of </w:t>
            </w:r>
            <w:r w:rsidR="00245C43">
              <w:rPr>
                <w:rFonts w:ascii="Arial" w:hAnsi="Arial" w:cs="Arial"/>
                <w:sz w:val="22"/>
              </w:rPr>
              <w:t>first day of excavation.</w:t>
            </w:r>
          </w:p>
          <w:p w14:paraId="469AB757" w14:textId="77777777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387852E8" w14:textId="77777777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Expected outcomes; </w:t>
            </w:r>
          </w:p>
          <w:p w14:paraId="7B116100" w14:textId="49B61064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1 – </w:t>
            </w:r>
            <w:r w:rsidR="00245C43">
              <w:rPr>
                <w:rFonts w:ascii="Arial" w:hAnsi="Arial" w:cs="Arial"/>
                <w:sz w:val="22"/>
              </w:rPr>
              <w:t>Reduced risk of trench collapse</w:t>
            </w:r>
          </w:p>
          <w:p w14:paraId="64C32B38" w14:textId="34DDBF66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Action 2 –</w:t>
            </w:r>
            <w:r w:rsidR="00245C43">
              <w:rPr>
                <w:rFonts w:ascii="Arial" w:hAnsi="Arial" w:cs="Arial"/>
                <w:sz w:val="22"/>
              </w:rPr>
              <w:t xml:space="preserve"> Eliminates the risk of injury to workers if trench collapse </w:t>
            </w:r>
            <w:r w:rsidR="003C3C4A">
              <w:rPr>
                <w:rFonts w:ascii="Arial" w:hAnsi="Arial" w:cs="Arial"/>
                <w:sz w:val="22"/>
              </w:rPr>
              <w:t>occurred</w:t>
            </w:r>
          </w:p>
          <w:p w14:paraId="2E5DE4AD" w14:textId="77B1DF2C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3 </w:t>
            </w:r>
            <w:r w:rsidR="00245C43">
              <w:rPr>
                <w:rFonts w:ascii="Arial" w:hAnsi="Arial" w:cs="Arial"/>
                <w:sz w:val="22"/>
              </w:rPr>
              <w:t>–</w:t>
            </w:r>
            <w:r w:rsidR="003C3C4A">
              <w:rPr>
                <w:rFonts w:ascii="Arial" w:hAnsi="Arial" w:cs="Arial"/>
                <w:sz w:val="22"/>
              </w:rPr>
              <w:t xml:space="preserve"> Reduced risk of trench collapse</w:t>
            </w:r>
          </w:p>
          <w:p w14:paraId="631A98D0" w14:textId="6F6689EA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4 – </w:t>
            </w:r>
            <w:r w:rsidR="003C3C4A">
              <w:rPr>
                <w:rFonts w:ascii="Arial" w:hAnsi="Arial" w:cs="Arial"/>
                <w:sz w:val="22"/>
              </w:rPr>
              <w:t>To reduce weight on zone of influence</w:t>
            </w:r>
          </w:p>
          <w:p w14:paraId="0E6546D9" w14:textId="17A9E08F" w:rsidR="000F55E2" w:rsidRDefault="00245C43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5 </w:t>
            </w:r>
            <w:r w:rsidR="003C3C4A">
              <w:rPr>
                <w:rFonts w:ascii="Arial" w:hAnsi="Arial" w:cs="Arial"/>
                <w:sz w:val="22"/>
              </w:rPr>
              <w:t>– To protect workers from a falling hazard</w:t>
            </w:r>
          </w:p>
          <w:p w14:paraId="49457528" w14:textId="77777777" w:rsidR="003C3C4A" w:rsidRDefault="003C3C4A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5E5B99CB" w14:textId="1A910A51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Budget requirements;</w:t>
            </w:r>
          </w:p>
          <w:p w14:paraId="7B27EBF7" w14:textId="0963B8E7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1 – </w:t>
            </w:r>
            <w:r w:rsidR="003C3C4A">
              <w:rPr>
                <w:rFonts w:ascii="Arial" w:hAnsi="Arial" w:cs="Arial"/>
                <w:sz w:val="22"/>
              </w:rPr>
              <w:t xml:space="preserve">Minimal extra cost on budget </w:t>
            </w:r>
          </w:p>
          <w:p w14:paraId="45946029" w14:textId="4C189A9D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2 – </w:t>
            </w:r>
            <w:r w:rsidR="003C3C4A">
              <w:rPr>
                <w:rFonts w:ascii="Arial" w:hAnsi="Arial" w:cs="Arial"/>
                <w:sz w:val="22"/>
              </w:rPr>
              <w:t>Extra cost to budget due to the hire of shoring equipment. Highest level of     control to ensure worker safety</w:t>
            </w:r>
          </w:p>
          <w:p w14:paraId="6839E16E" w14:textId="07670BB7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Action 3 –</w:t>
            </w:r>
            <w:r w:rsidR="003C3C4A">
              <w:rPr>
                <w:rFonts w:ascii="Arial" w:hAnsi="Arial" w:cs="Arial"/>
                <w:sz w:val="22"/>
              </w:rPr>
              <w:t xml:space="preserve"> High cost on budget and only reduce risk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0F8A1F51" w14:textId="0DE9BE74" w:rsidR="000F55E2" w:rsidRDefault="000F55E2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4 – </w:t>
            </w:r>
            <w:r w:rsidR="003C3C4A">
              <w:rPr>
                <w:rFonts w:ascii="Arial" w:hAnsi="Arial" w:cs="Arial"/>
                <w:sz w:val="22"/>
              </w:rPr>
              <w:t>Minimal extra cost on budget, industry best practice procedure</w:t>
            </w:r>
          </w:p>
          <w:p w14:paraId="6DEF0A20" w14:textId="56B8C3DF" w:rsidR="003C3C4A" w:rsidRPr="0039248F" w:rsidRDefault="003C3C4A" w:rsidP="000F55E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Action 5 </w:t>
            </w:r>
            <w:r w:rsidR="00471F5D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71F5D">
              <w:rPr>
                <w:rFonts w:ascii="Arial" w:hAnsi="Arial" w:cs="Arial"/>
                <w:sz w:val="22"/>
              </w:rPr>
              <w:t>Minimal extra cost on budget, legislative requirement; WHS QLD Regulation S306 (1)</w:t>
            </w:r>
          </w:p>
          <w:permEnd w:id="26498156"/>
          <w:p w14:paraId="2F2C6826" w14:textId="77777777" w:rsidR="00F8522E" w:rsidRPr="00F8522E" w:rsidRDefault="00F8522E" w:rsidP="00F8522E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F8522E" w:rsidRPr="00F8522E" w14:paraId="7F58B461" w14:textId="77777777" w:rsidTr="00F8522E">
        <w:tc>
          <w:tcPr>
            <w:tcW w:w="9242" w:type="dxa"/>
            <w:shd w:val="clear" w:color="auto" w:fill="D9D9D9"/>
          </w:tcPr>
          <w:p w14:paraId="1916160D" w14:textId="77777777" w:rsidR="00F8522E" w:rsidRPr="00F8522E" w:rsidRDefault="00F8522E" w:rsidP="00F8522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F8522E" w:rsidRPr="00E47051" w14:paraId="7A275153" w14:textId="77777777" w:rsidTr="00D26B3E">
        <w:trPr>
          <w:trHeight w:val="2381"/>
        </w:trPr>
        <w:tc>
          <w:tcPr>
            <w:tcW w:w="9242" w:type="dxa"/>
          </w:tcPr>
          <w:p w14:paraId="5A4BA647" w14:textId="77777777" w:rsidR="00471F5D" w:rsidRDefault="00471F5D" w:rsidP="00471F5D">
            <w:pPr>
              <w:pStyle w:val="ListParagraph"/>
              <w:keepNext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permStart w:id="1735948618" w:edGrp="everyone"/>
            <w:r w:rsidRPr="000F55E2">
              <w:rPr>
                <w:rFonts w:ascii="Arial" w:hAnsi="Arial" w:cs="Arial"/>
                <w:sz w:val="22"/>
              </w:rPr>
              <w:t>Incident trends before and after controls implemented.</w:t>
            </w:r>
          </w:p>
          <w:p w14:paraId="2336DAEB" w14:textId="77777777" w:rsidR="00471F5D" w:rsidRDefault="00471F5D" w:rsidP="00471F5D">
            <w:pPr>
              <w:pStyle w:val="ListParagraph"/>
              <w:keepNext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Regular site inspections.</w:t>
            </w:r>
          </w:p>
          <w:p w14:paraId="0A793D25" w14:textId="4C8FF9D3" w:rsidR="00471F5D" w:rsidRDefault="00471F5D" w:rsidP="00471F5D">
            <w:pPr>
              <w:pStyle w:val="ListParagraph"/>
              <w:keepNext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Consultations with work crew.</w:t>
            </w:r>
          </w:p>
          <w:p w14:paraId="4A6FE52D" w14:textId="13513A57" w:rsidR="00471F5D" w:rsidRDefault="00471F5D" w:rsidP="00471F5D">
            <w:pPr>
              <w:pStyle w:val="ListParagraph"/>
              <w:keepNext/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Geotech report</w:t>
            </w:r>
          </w:p>
          <w:permEnd w:id="1735948618"/>
          <w:p w14:paraId="058C806C" w14:textId="77777777" w:rsidR="00F8522E" w:rsidRPr="00F8522E" w:rsidRDefault="00F8522E" w:rsidP="00F8522E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5167CFCB" w14:textId="77777777" w:rsidR="00F8522E" w:rsidRPr="00F8522E" w:rsidRDefault="00F8522E" w:rsidP="00F8522E">
      <w:pPr>
        <w:jc w:val="left"/>
        <w:rPr>
          <w:rFonts w:ascii="Arial" w:eastAsia="Calibri" w:hAnsi="Arial" w:cs="Arial"/>
          <w:sz w:val="22"/>
          <w:szCs w:val="22"/>
        </w:rPr>
      </w:pPr>
    </w:p>
    <w:p w14:paraId="04BC9D44" w14:textId="169B754B" w:rsidR="00232AA7" w:rsidRPr="00830749" w:rsidRDefault="00232AA7" w:rsidP="00F8522E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232AA7" w:rsidRPr="00830749" w14:paraId="59892518" w14:textId="77777777" w:rsidTr="000C406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2E9F5DF" w14:textId="77777777" w:rsidR="00232AA7" w:rsidRPr="001C4084" w:rsidRDefault="00232AA7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48A4061" w14:textId="603499B8" w:rsidR="00232AA7" w:rsidRPr="001C4084" w:rsidRDefault="00232AA7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92596485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6D4B74E" w14:textId="77777777" w:rsidR="00232AA7" w:rsidRPr="00533511" w:rsidRDefault="00C562C6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2A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2596485"/>
          </w:p>
        </w:tc>
      </w:tr>
    </w:tbl>
    <w:p w14:paraId="7D60EA00" w14:textId="77777777" w:rsidR="00232AA7" w:rsidRDefault="00232AA7" w:rsidP="00232AA7">
      <w:pPr>
        <w:rPr>
          <w:rFonts w:ascii="Arial" w:hAnsi="Arial" w:cs="Arial"/>
          <w:sz w:val="22"/>
          <w:szCs w:val="22"/>
        </w:rPr>
      </w:pPr>
    </w:p>
    <w:p w14:paraId="359F2132" w14:textId="7A5D1298" w:rsidR="006E5181" w:rsidRDefault="006E5181" w:rsidP="006E5181">
      <w:pPr>
        <w:rPr>
          <w:rFonts w:ascii="Arial" w:hAnsi="Arial" w:cs="Arial"/>
          <w:sz w:val="22"/>
          <w:szCs w:val="22"/>
        </w:rPr>
      </w:pPr>
    </w:p>
    <w:p w14:paraId="1AC50B24" w14:textId="0A13A9FC" w:rsidR="00832717" w:rsidRDefault="00832717" w:rsidP="00E110D5">
      <w:pPr>
        <w:jc w:val="left"/>
        <w:rPr>
          <w:rFonts w:ascii="Arial" w:hAnsi="Arial" w:cs="Arial"/>
          <w:sz w:val="22"/>
          <w:szCs w:val="22"/>
        </w:rPr>
        <w:sectPr w:rsidR="00832717" w:rsidSect="00101E97"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6DEE982" w14:textId="3CE1BADE" w:rsidR="00832717" w:rsidRPr="004932A4" w:rsidRDefault="00C562C6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294414486"/>
          <w:placeholder>
            <w:docPart w:val="8AE53407F96A45069067EDAF0039F45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D55FA">
            <w:rPr>
              <w:szCs w:val="32"/>
            </w:rPr>
            <w:t>BSBWHS414</w:t>
          </w:r>
        </w:sdtContent>
      </w:sdt>
      <w:r w:rsidR="00832717" w:rsidRPr="004932A4">
        <w:rPr>
          <w:szCs w:val="32"/>
        </w:rPr>
        <w:t xml:space="preserve"> </w:t>
      </w:r>
    </w:p>
    <w:p w14:paraId="00B0F127" w14:textId="528F851B" w:rsidR="00832717" w:rsidRPr="004932A4" w:rsidRDefault="00C562C6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-1802292783"/>
          <w:placeholder>
            <w:docPart w:val="BE8C1C422BB741FA881A4940BCF9C9E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D55FA">
            <w:rPr>
              <w:szCs w:val="32"/>
            </w:rPr>
            <w:t>Contribute to WHS risk management</w:t>
          </w:r>
        </w:sdtContent>
      </w:sdt>
    </w:p>
    <w:p w14:paraId="1F201F3D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E5B383C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32717" w14:paraId="462E1DE5" w14:textId="77777777" w:rsidTr="0083271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C89294D" w14:textId="16A5F0E8" w:rsidR="00832717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QUIZ</w:t>
            </w:r>
            <w:r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35026CD1" w14:textId="3A453593" w:rsidR="00832717" w:rsidRPr="0032118C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155722" w14:textId="79D257D8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quiz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2BC7897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36AE60A" w14:textId="77777777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707D56C" w14:textId="77777777" w:rsidR="00832717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9334CC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45D6886" w14:textId="77777777" w:rsidR="00832717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E7FC488" w14:textId="77777777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6A365F4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8B2599" w14:textId="77777777" w:rsidR="00832717" w:rsidRPr="00923E1E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23DC6AF" w14:textId="2E51D907" w:rsidR="00832717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46FC2860" w14:textId="77777777" w:rsidR="00832717" w:rsidRPr="00830749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47051" w:rsidRPr="00830749" w14:paraId="0A1FD4A5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FCFFF98" w14:textId="77777777" w:rsidR="00E47051" w:rsidRPr="001C4084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98D3B12" w14:textId="6547F1F7" w:rsidR="00E47051" w:rsidRPr="001C4084" w:rsidRDefault="0073407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17813827" w:edGrp="everyone"/>
            <w:r>
              <w:rPr>
                <w:rFonts w:ascii="Arial" w:hAnsi="Arial" w:cs="Arial"/>
                <w:sz w:val="22"/>
                <w:szCs w:val="22"/>
              </w:rPr>
              <w:t>Chris Dittmer</w:t>
            </w:r>
            <w:permEnd w:id="2017813827"/>
          </w:p>
        </w:tc>
      </w:tr>
      <w:tr w:rsidR="00E47051" w:rsidRPr="004E05D0" w14:paraId="1905F3AB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22D6CC7" w14:textId="77777777" w:rsidR="00E47051" w:rsidRPr="004E05D0" w:rsidRDefault="00E47051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3B2AF90" w14:textId="77777777" w:rsidR="00E47051" w:rsidRPr="004E05D0" w:rsidRDefault="00E47051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E47051" w:rsidRPr="00830749" w14:paraId="381F514C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61B520" w14:textId="77777777" w:rsidR="00E47051" w:rsidRPr="001C4084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4756591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750588159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36E437A" w14:textId="77777777" w:rsidR="00E47051" w:rsidRPr="00DD7A44" w:rsidRDefault="00E47051" w:rsidP="001C71C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720C656" wp14:editId="549FC1F4">
                      <wp:extent cx="1131909" cy="428625"/>
                      <wp:effectExtent l="0" t="0" r="0" b="0"/>
                      <wp:docPr id="6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3190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47565916" w:displacedByCustomXml="prev"/>
      </w:tr>
      <w:tr w:rsidR="00E47051" w:rsidRPr="00830749" w14:paraId="73A6F587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47EB05F" w14:textId="77777777" w:rsidR="00E47051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B40E53C" w14:textId="77777777" w:rsidR="00E47051" w:rsidRPr="001C4084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7051" w:rsidRPr="0077428E" w14:paraId="1087BAF4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72627DD" w14:textId="77777777" w:rsidR="00E47051" w:rsidRPr="0077428E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27081635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763261187"/>
            <w:placeholder>
              <w:docPart w:val="9452C22B359040548B7ABE31E255411F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DD431D0" w14:textId="77777777" w:rsidR="00E47051" w:rsidRPr="00DD7A44" w:rsidRDefault="00E47051" w:rsidP="001C71C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270816357" w:displacedByCustomXml="prev"/>
      </w:tr>
    </w:tbl>
    <w:p w14:paraId="421BD392" w14:textId="77777777" w:rsidR="00E47051" w:rsidRPr="00333A12" w:rsidRDefault="00E47051" w:rsidP="00E47051">
      <w:pPr>
        <w:ind w:right="-24"/>
        <w:rPr>
          <w:rFonts w:ascii="Arial" w:hAnsi="Arial" w:cs="Arial"/>
          <w:sz w:val="20"/>
        </w:rPr>
      </w:pPr>
    </w:p>
    <w:p w14:paraId="409052F8" w14:textId="77777777" w:rsidR="00E47051" w:rsidRPr="00333A12" w:rsidRDefault="00E47051" w:rsidP="00E47051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47051" w:rsidRPr="0032118C" w14:paraId="0D9794CC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BCBC025" w14:textId="77777777" w:rsidR="00E47051" w:rsidRPr="0032118C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297334B" w14:textId="77777777" w:rsidR="00E47051" w:rsidRPr="0032118C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27321675" w:edGrp="everyone"/>
            <w:permEnd w:id="627321675"/>
          </w:p>
        </w:tc>
      </w:tr>
      <w:tr w:rsidR="00E47051" w:rsidRPr="004E05D0" w14:paraId="48CFA8E3" w14:textId="77777777" w:rsidTr="001C71CA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3413B4" w14:textId="77777777" w:rsidR="00E47051" w:rsidRPr="004E05D0" w:rsidRDefault="00E47051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7E49FB4" w14:textId="77777777" w:rsidR="00E47051" w:rsidRPr="004E05D0" w:rsidRDefault="00E47051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E47051" w:rsidRPr="0032118C" w14:paraId="3B74453E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18EE6E7" w14:textId="77777777" w:rsidR="00E47051" w:rsidRPr="0032118C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4007132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7261078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23D0EF9" w14:textId="77777777" w:rsidR="00E47051" w:rsidRPr="00DD7A44" w:rsidRDefault="00E47051" w:rsidP="001C71C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BCE25DF" wp14:editId="2E8FE98D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00713244" w:displacedByCustomXml="prev"/>
      </w:tr>
      <w:tr w:rsidR="00E47051" w:rsidRPr="0032118C" w14:paraId="39FE8A8B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6912CBE" w14:textId="77777777" w:rsidR="00E47051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A6E7155" w14:textId="77777777" w:rsidR="00E47051" w:rsidRPr="0032118C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7051" w:rsidRPr="0077428E" w14:paraId="248CEA24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515C6F7" w14:textId="77777777" w:rsidR="00E47051" w:rsidRPr="0077428E" w:rsidRDefault="00E4705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3749203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F7EF514" w14:textId="77777777" w:rsidR="00E47051" w:rsidRPr="00DD7A44" w:rsidRDefault="00C562C6" w:rsidP="001C71CA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4522660"/>
                <w:placeholder>
                  <w:docPart w:val="D9F78AC7714B4F0BAD66C54021D48BA3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E47051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37492039"/>
          </w:p>
        </w:tc>
      </w:tr>
    </w:tbl>
    <w:p w14:paraId="4CFF33CE" w14:textId="77777777" w:rsidR="00E47051" w:rsidRPr="00333A12" w:rsidRDefault="00E47051" w:rsidP="00E47051">
      <w:pPr>
        <w:ind w:right="-24"/>
        <w:rPr>
          <w:rFonts w:ascii="Arial" w:hAnsi="Arial" w:cs="Arial"/>
          <w:sz w:val="20"/>
        </w:rPr>
      </w:pPr>
    </w:p>
    <w:p w14:paraId="75733FAC" w14:textId="77777777" w:rsidR="00E47051" w:rsidRPr="00333A12" w:rsidRDefault="00E47051" w:rsidP="00E47051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E47051" w:rsidRPr="004932A4" w14:paraId="42B6B9B8" w14:textId="77777777" w:rsidTr="001C71C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15EA185" w14:textId="77777777" w:rsidR="00E47051" w:rsidRPr="004932A4" w:rsidRDefault="00E47051" w:rsidP="001C71C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066744DC" w14:textId="77777777" w:rsidR="00E47051" w:rsidRPr="004932A4" w:rsidRDefault="00E47051" w:rsidP="001C71C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42C961B8" w14:textId="77777777" w:rsidR="00E47051" w:rsidRPr="004932A4" w:rsidRDefault="00E47051" w:rsidP="001C71C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E47051" w:rsidRPr="004932A4" w14:paraId="7CC7E7E2" w14:textId="77777777" w:rsidTr="001C71C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6FF9491" w14:textId="29ADF0B5" w:rsidR="00E47051" w:rsidRPr="004932A4" w:rsidRDefault="00E47051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411" w:type="dxa"/>
            <w:vMerge w:val="restart"/>
            <w:vAlign w:val="center"/>
          </w:tcPr>
          <w:p w14:paraId="45F37EE1" w14:textId="77777777" w:rsidR="00E47051" w:rsidRPr="004932A4" w:rsidRDefault="00E47051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47536042" w:edGrp="everyone"/>
            <w:permEnd w:id="1047536042"/>
          </w:p>
        </w:tc>
        <w:tc>
          <w:tcPr>
            <w:tcW w:w="1346" w:type="dxa"/>
            <w:vAlign w:val="center"/>
          </w:tcPr>
          <w:p w14:paraId="29574F7D" w14:textId="77777777" w:rsidR="00E47051" w:rsidRPr="004932A4" w:rsidRDefault="00E47051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15912868" w14:textId="77777777" w:rsidR="00E47051" w:rsidRPr="004932A4" w:rsidRDefault="00E47051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E47051" w:rsidRPr="004932A4" w14:paraId="058414DB" w14:textId="77777777" w:rsidTr="001C71C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C17BB98" w14:textId="77777777" w:rsidR="00E47051" w:rsidRPr="004932A4" w:rsidRDefault="00E47051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55847EAC" w14:textId="77777777" w:rsidR="00E47051" w:rsidRPr="004932A4" w:rsidRDefault="00E47051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37841653" w:edGrp="everyone"/>
        <w:tc>
          <w:tcPr>
            <w:tcW w:w="1346" w:type="dxa"/>
            <w:vAlign w:val="center"/>
          </w:tcPr>
          <w:p w14:paraId="56FC7F20" w14:textId="77777777" w:rsidR="00E47051" w:rsidRPr="00533511" w:rsidRDefault="00C562C6" w:rsidP="001C71C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2068530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47051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337841653"/>
          </w:p>
        </w:tc>
        <w:permStart w:id="1160595942" w:edGrp="everyone"/>
        <w:tc>
          <w:tcPr>
            <w:tcW w:w="1347" w:type="dxa"/>
            <w:vAlign w:val="center"/>
          </w:tcPr>
          <w:p w14:paraId="2FA5C505" w14:textId="77777777" w:rsidR="00E47051" w:rsidRPr="00533511" w:rsidRDefault="00C562C6" w:rsidP="001C71C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113965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47051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160595942"/>
          </w:p>
        </w:tc>
      </w:tr>
    </w:tbl>
    <w:p w14:paraId="671187ED" w14:textId="77777777" w:rsidR="00832717" w:rsidRDefault="00832717" w:rsidP="00832717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344FC7" w:rsidRPr="000C0B14" w14:paraId="38B6A130" w14:textId="77777777" w:rsidTr="001C71CA">
        <w:tc>
          <w:tcPr>
            <w:tcW w:w="9057" w:type="dxa"/>
            <w:shd w:val="clear" w:color="auto" w:fill="D9D9D9" w:themeFill="background1" w:themeFillShade="D9"/>
          </w:tcPr>
          <w:p w14:paraId="486A7FD3" w14:textId="77777777" w:rsidR="00344FC7" w:rsidRPr="000C0B14" w:rsidRDefault="00344FC7" w:rsidP="001C71C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15" w:name="_Ref36805646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44FC7" w:rsidRPr="000C0B14" w14:paraId="63EA187E" w14:textId="77777777" w:rsidTr="001C71CA">
        <w:trPr>
          <w:trHeight w:val="13433"/>
        </w:trPr>
        <w:tc>
          <w:tcPr>
            <w:tcW w:w="9057" w:type="dxa"/>
          </w:tcPr>
          <w:p w14:paraId="5152789E" w14:textId="77777777" w:rsidR="00344FC7" w:rsidRPr="000C0B14" w:rsidRDefault="00344FC7" w:rsidP="001C71CA">
            <w:pPr>
              <w:rPr>
                <w:rFonts w:ascii="Arial" w:hAnsi="Arial" w:cs="Arial"/>
                <w:szCs w:val="24"/>
              </w:rPr>
            </w:pPr>
            <w:permStart w:id="2086684562" w:edGrp="everyone"/>
            <w:permEnd w:id="2086684562"/>
          </w:p>
        </w:tc>
      </w:tr>
    </w:tbl>
    <w:p w14:paraId="3CC8633A" w14:textId="77777777" w:rsidR="00064C64" w:rsidRPr="00830749" w:rsidRDefault="00064C64" w:rsidP="00064C64">
      <w:pPr>
        <w:pStyle w:val="11CSTCPLQuestionBullet"/>
        <w:ind w:left="709" w:hanging="709"/>
      </w:pPr>
      <w:r>
        <w:lastRenderedPageBreak/>
        <w:t>Match the terms and definitions by writing the appropriate letter next to each number in the centre column.</w:t>
      </w:r>
      <w:bookmarkEnd w:id="15"/>
    </w:p>
    <w:p w14:paraId="6E938D5F" w14:textId="77777777" w:rsidR="00064C64" w:rsidRPr="00830749" w:rsidRDefault="00064C64" w:rsidP="00064C6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064C64" w14:paraId="6E698AC7" w14:textId="77777777" w:rsidTr="00064C6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A36588" w14:textId="77777777" w:rsidR="00064C64" w:rsidRDefault="00064C64" w:rsidP="00064C6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7ADB29" w14:textId="77777777" w:rsidR="00064C64" w:rsidRDefault="00064C64" w:rsidP="00064C64">
            <w:pPr>
              <w:keepNext/>
              <w:ind w:left="993" w:right="82" w:hanging="993"/>
              <w:jc w:val="center"/>
            </w:pPr>
            <w:r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34369C0C" w14:textId="77777777" w:rsidR="00064C64" w:rsidRPr="00FE5B94" w:rsidRDefault="00064C64" w:rsidP="00064C64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FE5B94">
              <w:rPr>
                <w:vanish/>
                <w:color w:val="17365D" w:themeColor="text2" w:themeShade="BF"/>
              </w:rPr>
              <w:t>Answers</w:t>
            </w: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E0D3E6B" w14:textId="77777777" w:rsidR="00064C64" w:rsidRDefault="00064C64" w:rsidP="00064C64">
            <w:pPr>
              <w:keepNext/>
              <w:ind w:left="993" w:right="82" w:hanging="993"/>
              <w:jc w:val="center"/>
            </w:pPr>
            <w:r>
              <w:t>Definitions</w:t>
            </w:r>
          </w:p>
        </w:tc>
        <w:permStart w:id="6314336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D206257" w14:textId="77777777" w:rsidR="00064C64" w:rsidRPr="00533511" w:rsidRDefault="00C562C6" w:rsidP="00064C6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64C6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14336"/>
          </w:p>
        </w:tc>
      </w:tr>
      <w:tr w:rsidR="00064C64" w14:paraId="3EC0F156" w14:textId="77777777" w:rsidTr="00064C6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FDF910" w14:textId="77777777" w:rsidR="00064C64" w:rsidRPr="00FE608E" w:rsidRDefault="00064C64" w:rsidP="00064C6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48D5EB" w14:textId="77777777" w:rsidR="00064C64" w:rsidRDefault="00064C64" w:rsidP="00064C64">
            <w:pPr>
              <w:pStyle w:val="ListParagraph"/>
              <w:numPr>
                <w:ilvl w:val="0"/>
                <w:numId w:val="37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4382EB" w14:textId="4D681960" w:rsidR="00064C64" w:rsidRDefault="00064C64" w:rsidP="00064C64">
            <w:pPr>
              <w:ind w:right="82"/>
              <w:jc w:val="center"/>
            </w:pPr>
            <w:r>
              <w:t>Hazard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69025672" w14:textId="1E1A21E7" w:rsidR="00064C64" w:rsidRPr="001848C1" w:rsidRDefault="00064C64" w:rsidP="00064C64">
            <w:pPr>
              <w:ind w:left="161" w:right="82" w:hanging="161"/>
              <w:jc w:val="center"/>
              <w:rPr>
                <w:rFonts w:ascii="Arial" w:hAnsi="Arial" w:cs="Arial"/>
                <w:szCs w:val="24"/>
              </w:rPr>
            </w:pPr>
            <w:r w:rsidRPr="001848C1">
              <w:rPr>
                <w:color w:val="17365D" w:themeColor="text2" w:themeShade="BF"/>
              </w:rPr>
              <w:t>1 -</w:t>
            </w:r>
            <w:r w:rsidRPr="001848C1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ermStart w:id="433925233" w:edGrp="everyone"/>
            <w:r w:rsidR="00E93629">
              <w:rPr>
                <w:rFonts w:ascii="Arial" w:eastAsia="Calibri" w:hAnsi="Arial" w:cs="Arial"/>
                <w:sz w:val="22"/>
                <w:szCs w:val="22"/>
              </w:rPr>
              <w:t>c</w:t>
            </w:r>
            <w:permEnd w:id="433925233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54F8" w14:textId="77777777" w:rsidR="00064C64" w:rsidRDefault="00064C64" w:rsidP="00064C64">
            <w:pPr>
              <w:pStyle w:val="ListParagraph"/>
              <w:numPr>
                <w:ilvl w:val="0"/>
                <w:numId w:val="38"/>
              </w:numPr>
              <w:ind w:left="0" w:firstLine="0"/>
              <w:jc w:val="center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63BE" w14:textId="28B85A3F" w:rsidR="00064C64" w:rsidRDefault="00064C64" w:rsidP="00064C64">
            <w:pPr>
              <w:ind w:right="82"/>
              <w:jc w:val="center"/>
            </w:pPr>
            <w:r w:rsidRPr="00064C64">
              <w:t>Taking action to eliminate health and safety risks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7A4BF7" w14:textId="77777777" w:rsidR="00064C64" w:rsidRDefault="00064C64" w:rsidP="00064C64">
            <w:pPr>
              <w:ind w:left="993" w:hanging="993"/>
            </w:pPr>
          </w:p>
        </w:tc>
      </w:tr>
      <w:tr w:rsidR="00064C64" w14:paraId="08F8FAFA" w14:textId="77777777" w:rsidTr="00064C6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F74956" w14:textId="77777777" w:rsidR="00064C64" w:rsidRPr="00FE608E" w:rsidRDefault="00064C64" w:rsidP="00064C6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C51A98" w14:textId="77777777" w:rsidR="00064C64" w:rsidRDefault="00064C64" w:rsidP="00064C64">
            <w:pPr>
              <w:pStyle w:val="ListParagraph"/>
              <w:numPr>
                <w:ilvl w:val="0"/>
                <w:numId w:val="37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39A1574" w14:textId="55AD2AE4" w:rsidR="00064C64" w:rsidRDefault="00064C64" w:rsidP="00064C64">
            <w:pPr>
              <w:ind w:right="82"/>
              <w:jc w:val="center"/>
            </w:pPr>
            <w:r>
              <w:t>Risk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2935F3FC" w14:textId="7FA7F6CB" w:rsidR="00064C64" w:rsidRPr="001848C1" w:rsidRDefault="00064C64" w:rsidP="00064C6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1848C1">
              <w:rPr>
                <w:color w:val="17365D" w:themeColor="text2" w:themeShade="BF"/>
              </w:rPr>
              <w:t>2 -</w:t>
            </w:r>
            <w:r w:rsidRPr="001848C1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ermStart w:id="1312441420" w:edGrp="everyone"/>
            <w:r w:rsidR="00E93629">
              <w:rPr>
                <w:rFonts w:ascii="Arial" w:eastAsia="Calibri" w:hAnsi="Arial" w:cs="Arial"/>
                <w:sz w:val="22"/>
                <w:szCs w:val="22"/>
              </w:rPr>
              <w:t>b</w:t>
            </w:r>
            <w:permEnd w:id="131244142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DD328" w14:textId="77777777" w:rsidR="00064C64" w:rsidRDefault="00064C64" w:rsidP="00064C64">
            <w:pPr>
              <w:pStyle w:val="ListParagraph"/>
              <w:numPr>
                <w:ilvl w:val="0"/>
                <w:numId w:val="38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A5961" w14:textId="159D63A7" w:rsidR="00064C64" w:rsidRDefault="00064C64" w:rsidP="00064C64">
            <w:pPr>
              <w:ind w:right="82"/>
              <w:jc w:val="center"/>
            </w:pPr>
            <w:r w:rsidRPr="00064C64">
              <w:t>The possibility that harm might occur when exposed to a hazard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43D2C1" w14:textId="77777777" w:rsidR="00064C64" w:rsidRDefault="00064C64" w:rsidP="00064C64">
            <w:pPr>
              <w:ind w:left="993" w:hanging="993"/>
            </w:pPr>
          </w:p>
        </w:tc>
      </w:tr>
      <w:tr w:rsidR="00064C64" w14:paraId="2A5C557D" w14:textId="77777777" w:rsidTr="00064C6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C0F986" w14:textId="77777777" w:rsidR="00064C64" w:rsidRPr="00FE608E" w:rsidRDefault="00064C64" w:rsidP="00064C6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316611" w14:textId="77777777" w:rsidR="00064C64" w:rsidRDefault="00064C64" w:rsidP="00064C64">
            <w:pPr>
              <w:pStyle w:val="ListParagraph"/>
              <w:numPr>
                <w:ilvl w:val="0"/>
                <w:numId w:val="37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257298" w14:textId="1FB4C4FD" w:rsidR="00064C64" w:rsidRDefault="00064C64" w:rsidP="00064C64">
            <w:pPr>
              <w:ind w:right="82"/>
              <w:jc w:val="center"/>
            </w:pPr>
            <w:r>
              <w:t>Risk control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41A9F195" w14:textId="14145566" w:rsidR="00064C64" w:rsidRPr="001848C1" w:rsidRDefault="00064C64" w:rsidP="00064C64">
            <w:pPr>
              <w:ind w:left="161" w:right="82" w:hanging="161"/>
              <w:jc w:val="center"/>
              <w:rPr>
                <w:rFonts w:ascii="Arial" w:hAnsi="Arial" w:cs="Arial"/>
              </w:rPr>
            </w:pPr>
            <w:r w:rsidRPr="001848C1">
              <w:rPr>
                <w:color w:val="17365D" w:themeColor="text2" w:themeShade="BF"/>
              </w:rPr>
              <w:t>3 -</w:t>
            </w:r>
            <w:r w:rsidRPr="001848C1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ermStart w:id="763848881" w:edGrp="everyone"/>
            <w:r w:rsidR="00E93629">
              <w:rPr>
                <w:rFonts w:ascii="Arial" w:eastAsia="Calibri" w:hAnsi="Arial" w:cs="Arial"/>
                <w:sz w:val="22"/>
                <w:szCs w:val="22"/>
              </w:rPr>
              <w:t>a</w:t>
            </w:r>
            <w:permEnd w:id="76384888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5BC18" w14:textId="77777777" w:rsidR="00064C64" w:rsidRDefault="00064C64" w:rsidP="00064C64">
            <w:pPr>
              <w:pStyle w:val="ListParagraph"/>
              <w:numPr>
                <w:ilvl w:val="0"/>
                <w:numId w:val="38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ABD4" w14:textId="2CF5EA55" w:rsidR="00064C64" w:rsidRDefault="00064C64" w:rsidP="00064C64">
            <w:pPr>
              <w:ind w:right="82"/>
              <w:jc w:val="center"/>
            </w:pPr>
            <w:r w:rsidRPr="00064C64">
              <w:t>A situation or thing that has the potential to harm a person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25A5F3" w14:textId="77777777" w:rsidR="00064C64" w:rsidRDefault="00064C64" w:rsidP="00064C64">
            <w:pPr>
              <w:ind w:left="993" w:hanging="993"/>
            </w:pPr>
          </w:p>
        </w:tc>
      </w:tr>
    </w:tbl>
    <w:p w14:paraId="3557BB23" w14:textId="0C6233A5" w:rsidR="00064C64" w:rsidRDefault="00064C64" w:rsidP="00064C64">
      <w:pPr>
        <w:rPr>
          <w:rFonts w:ascii="Arial" w:hAnsi="Arial" w:cs="Arial"/>
          <w:sz w:val="22"/>
          <w:szCs w:val="22"/>
        </w:rPr>
      </w:pPr>
    </w:p>
    <w:p w14:paraId="2E63F3AB" w14:textId="77777777" w:rsidR="00064C64" w:rsidRDefault="00064C64" w:rsidP="00064C64">
      <w:pPr>
        <w:rPr>
          <w:rFonts w:ascii="Arial" w:hAnsi="Arial" w:cs="Arial"/>
          <w:sz w:val="22"/>
          <w:szCs w:val="22"/>
        </w:rPr>
      </w:pPr>
    </w:p>
    <w:p w14:paraId="77F87ECE" w14:textId="77777777" w:rsidR="00064C64" w:rsidRPr="00830749" w:rsidRDefault="00064C64" w:rsidP="00064C64">
      <w:pPr>
        <w:pStyle w:val="11CSTCPLQuestionBullet"/>
        <w:ind w:left="709" w:hanging="709"/>
      </w:pPr>
      <w:bookmarkStart w:id="16" w:name="_Ref35350969"/>
      <w:r w:rsidRPr="00793099">
        <w:rPr>
          <w:rFonts w:cs="Arial"/>
        </w:rPr>
        <w:t>Which of the following can be causes of workplace hazards</w:t>
      </w:r>
      <w:r w:rsidRPr="00832717">
        <w:t>?</w:t>
      </w:r>
      <w:r>
        <w:t xml:space="preserve"> </w:t>
      </w:r>
      <w:r>
        <w:br/>
        <w:t>Tick all that apply.</w:t>
      </w:r>
      <w:bookmarkEnd w:id="16"/>
    </w:p>
    <w:p w14:paraId="13259D79" w14:textId="77777777" w:rsidR="00064C64" w:rsidRPr="00830749" w:rsidRDefault="00064C64" w:rsidP="00064C6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4C64" w14:paraId="70214051" w14:textId="77777777" w:rsidTr="00064C6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16EF85" w14:textId="77777777" w:rsidR="00064C64" w:rsidRDefault="00064C64" w:rsidP="00064C6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EF7C82" w14:textId="77777777" w:rsidR="00064C64" w:rsidRDefault="00064C64" w:rsidP="00064C6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D887419" w14:textId="77777777" w:rsidR="00064C64" w:rsidRDefault="00064C64" w:rsidP="00064C6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6218927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6DABA12" w14:textId="77777777" w:rsidR="00064C64" w:rsidRPr="00533511" w:rsidRDefault="00C562C6" w:rsidP="00064C6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64C6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2189272"/>
          </w:p>
        </w:tc>
      </w:tr>
      <w:tr w:rsidR="00C67B58" w14:paraId="658305A0" w14:textId="77777777" w:rsidTr="00064C6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AD6653" w14:textId="77777777" w:rsidR="00C67B58" w:rsidRPr="00FE608E" w:rsidRDefault="00C67B58" w:rsidP="00C67B58">
            <w:pPr>
              <w:ind w:left="993" w:hanging="993"/>
              <w:jc w:val="center"/>
              <w:rPr>
                <w:vanish/>
              </w:rPr>
            </w:pPr>
          </w:p>
        </w:tc>
        <w:permStart w:id="16150242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48263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3B6495" w14:textId="2D8B81C2" w:rsidR="00C67B58" w:rsidRPr="00447473" w:rsidRDefault="00C67B58" w:rsidP="00C67B5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1502425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8E6738" w14:textId="77777777" w:rsidR="00C67B58" w:rsidRDefault="00C67B58" w:rsidP="00C67B58">
            <w:pPr>
              <w:jc w:val="center"/>
            </w:pPr>
            <w:r w:rsidRPr="00793099">
              <w:t>Noise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1AA6EF" w14:textId="77777777" w:rsidR="00C67B58" w:rsidRDefault="00C67B58" w:rsidP="00C67B58">
            <w:pPr>
              <w:ind w:left="993" w:hanging="993"/>
            </w:pPr>
          </w:p>
        </w:tc>
      </w:tr>
      <w:tr w:rsidR="00C67B58" w14:paraId="7D6D0CFB" w14:textId="77777777" w:rsidTr="00064C6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7BAD0E" w14:textId="77777777" w:rsidR="00C67B58" w:rsidRPr="00FE608E" w:rsidRDefault="00C67B58" w:rsidP="00C67B58">
            <w:pPr>
              <w:ind w:left="993" w:hanging="993"/>
              <w:jc w:val="center"/>
              <w:rPr>
                <w:vanish/>
              </w:rPr>
            </w:pPr>
          </w:p>
        </w:tc>
        <w:permStart w:id="19949319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193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AADB70" w14:textId="2EE25D65" w:rsidR="00C67B58" w:rsidRPr="00447473" w:rsidRDefault="00E93629" w:rsidP="00C67B5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949319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B11A26" w14:textId="77777777" w:rsidR="00C67B58" w:rsidRDefault="00C67B58" w:rsidP="00C67B58">
            <w:pPr>
              <w:jc w:val="center"/>
            </w:pPr>
            <w:r w:rsidRPr="00793099">
              <w:t>Physical layout of the workplace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450211" w14:textId="77777777" w:rsidR="00C67B58" w:rsidRDefault="00C67B58" w:rsidP="00C67B58">
            <w:pPr>
              <w:ind w:left="993" w:hanging="993"/>
            </w:pPr>
          </w:p>
        </w:tc>
      </w:tr>
      <w:tr w:rsidR="00C67B58" w14:paraId="102CE637" w14:textId="77777777" w:rsidTr="00064C6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97EBF9" w14:textId="77777777" w:rsidR="00C67B58" w:rsidRPr="00FE608E" w:rsidRDefault="00C67B58" w:rsidP="00C67B58">
            <w:pPr>
              <w:ind w:left="993" w:hanging="993"/>
              <w:jc w:val="center"/>
              <w:rPr>
                <w:vanish/>
              </w:rPr>
            </w:pPr>
          </w:p>
        </w:tc>
        <w:permStart w:id="5827779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74517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4493C9" w14:textId="37BFF5CA" w:rsidR="00C67B58" w:rsidRPr="00447473" w:rsidRDefault="00C67B58" w:rsidP="00C67B5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27779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E6682D" w14:textId="77777777" w:rsidR="00C67B58" w:rsidRDefault="00C67B58" w:rsidP="00C67B58">
            <w:pPr>
              <w:jc w:val="center"/>
            </w:pPr>
            <w:r w:rsidRPr="00793099">
              <w:t>Temperature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375E64" w14:textId="77777777" w:rsidR="00C67B58" w:rsidRDefault="00C67B58" w:rsidP="00C67B58">
            <w:pPr>
              <w:ind w:left="993" w:hanging="993"/>
            </w:pPr>
          </w:p>
        </w:tc>
      </w:tr>
      <w:tr w:rsidR="00C67B58" w14:paraId="5360693A" w14:textId="77777777" w:rsidTr="00064C6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889530" w14:textId="77777777" w:rsidR="00C67B58" w:rsidRPr="00FE608E" w:rsidRDefault="00C67B58" w:rsidP="00C67B58">
            <w:pPr>
              <w:ind w:left="993" w:hanging="993"/>
              <w:jc w:val="center"/>
              <w:rPr>
                <w:vanish/>
              </w:rPr>
            </w:pPr>
          </w:p>
        </w:tc>
        <w:permStart w:id="9046023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88794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D017AD" w14:textId="459C577A" w:rsidR="00C67B58" w:rsidRPr="00447473" w:rsidRDefault="00C67B58" w:rsidP="00C67B5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046023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28F507" w14:textId="77777777" w:rsidR="00C67B58" w:rsidRDefault="00C67B58" w:rsidP="00C67B58">
            <w:pPr>
              <w:jc w:val="center"/>
            </w:pPr>
            <w:r w:rsidRPr="00793099">
              <w:t>Stress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4CFBAF" w14:textId="77777777" w:rsidR="00C67B58" w:rsidRDefault="00C67B58" w:rsidP="00C67B58">
            <w:pPr>
              <w:ind w:left="993" w:hanging="993"/>
            </w:pPr>
          </w:p>
        </w:tc>
      </w:tr>
    </w:tbl>
    <w:p w14:paraId="34B1AB44" w14:textId="77777777" w:rsidR="00064C64" w:rsidRDefault="00064C64" w:rsidP="00064C64">
      <w:pPr>
        <w:rPr>
          <w:rFonts w:ascii="Arial" w:hAnsi="Arial" w:cs="Arial"/>
          <w:sz w:val="22"/>
          <w:szCs w:val="22"/>
        </w:rPr>
      </w:pPr>
    </w:p>
    <w:p w14:paraId="76191DC6" w14:textId="77777777" w:rsidR="00951718" w:rsidRDefault="00951718" w:rsidP="00951718">
      <w:pPr>
        <w:rPr>
          <w:rFonts w:ascii="Arial" w:hAnsi="Arial" w:cs="Arial"/>
          <w:sz w:val="22"/>
          <w:szCs w:val="22"/>
        </w:rPr>
      </w:pPr>
    </w:p>
    <w:p w14:paraId="3C9835D8" w14:textId="431CE302" w:rsidR="00951718" w:rsidRPr="00830749" w:rsidRDefault="00793099" w:rsidP="00951718">
      <w:pPr>
        <w:pStyle w:val="11CSTCPLQuestionBullet"/>
        <w:ind w:left="709" w:hanging="709"/>
      </w:pPr>
      <w:bookmarkStart w:id="17" w:name="_Ref35417543"/>
      <w:r w:rsidRPr="00793099">
        <w:rPr>
          <w:rFonts w:cs="Arial"/>
        </w:rPr>
        <w:t>Which of the following individuals and parties may require information about workplace hazards</w:t>
      </w:r>
      <w:r w:rsidR="00951718" w:rsidRPr="00832717">
        <w:t>?</w:t>
      </w:r>
      <w:r w:rsidR="00951718">
        <w:t xml:space="preserve"> Tick all that apply.</w:t>
      </w:r>
      <w:bookmarkEnd w:id="17"/>
    </w:p>
    <w:p w14:paraId="365679E8" w14:textId="77777777" w:rsidR="00951718" w:rsidRPr="00830749" w:rsidRDefault="00951718" w:rsidP="0095171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51718" w14:paraId="72645E64" w14:textId="77777777" w:rsidTr="0095171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8F9C56" w14:textId="77777777" w:rsidR="00951718" w:rsidRDefault="00951718" w:rsidP="0095171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6D6E07" w14:textId="77777777" w:rsidR="00951718" w:rsidRDefault="00951718" w:rsidP="00951718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22D3C4" w14:textId="77777777" w:rsidR="00951718" w:rsidRDefault="00951718" w:rsidP="00951718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3504667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622DC26" w14:textId="1A46CDCA" w:rsidR="00951718" w:rsidRPr="00533511" w:rsidRDefault="00C562C6" w:rsidP="0095171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70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5046675"/>
          </w:p>
        </w:tc>
      </w:tr>
      <w:tr w:rsidR="00C67B58" w14:paraId="23730772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E1AAAE" w14:textId="77777777" w:rsidR="00C67B58" w:rsidRPr="00FE608E" w:rsidRDefault="00C67B58" w:rsidP="00C67B58">
            <w:pPr>
              <w:ind w:left="993" w:hanging="993"/>
              <w:jc w:val="center"/>
              <w:rPr>
                <w:vanish/>
              </w:rPr>
            </w:pPr>
          </w:p>
        </w:tc>
        <w:permStart w:id="17447761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624341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5D88D5" w14:textId="4C3BF1FC" w:rsidR="00C67B58" w:rsidRPr="00447473" w:rsidRDefault="00E93629" w:rsidP="00C67B5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47761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7595A" w14:textId="25B61273" w:rsidR="00C67B58" w:rsidRDefault="00C67B58" w:rsidP="00C67B58">
            <w:pPr>
              <w:jc w:val="center"/>
            </w:pPr>
            <w:r w:rsidRPr="00793099">
              <w:t>Health and Safety Committees (HSCs)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0BA2D8" w14:textId="77777777" w:rsidR="00C67B58" w:rsidRDefault="00C67B58" w:rsidP="00C67B58">
            <w:pPr>
              <w:ind w:left="993" w:hanging="993"/>
            </w:pPr>
          </w:p>
        </w:tc>
      </w:tr>
      <w:tr w:rsidR="00C67B58" w14:paraId="308A590E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7402B5" w14:textId="77777777" w:rsidR="00C67B58" w:rsidRPr="00FE608E" w:rsidRDefault="00C67B58" w:rsidP="00C67B58">
            <w:pPr>
              <w:ind w:left="993" w:hanging="993"/>
              <w:jc w:val="center"/>
              <w:rPr>
                <w:vanish/>
              </w:rPr>
            </w:pPr>
          </w:p>
        </w:tc>
        <w:permStart w:id="10086649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26560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98A030" w14:textId="312E8FB0" w:rsidR="00C67B58" w:rsidRPr="00447473" w:rsidRDefault="00C67B58" w:rsidP="00C67B5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86649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462162" w14:textId="78CC9A34" w:rsidR="00C67B58" w:rsidRDefault="00C67B58" w:rsidP="00C67B58">
            <w:pPr>
              <w:jc w:val="center"/>
            </w:pPr>
            <w:r w:rsidRPr="00793099">
              <w:t>All members of the public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7BA589" w14:textId="77777777" w:rsidR="00C67B58" w:rsidRDefault="00C67B58" w:rsidP="00C67B58">
            <w:pPr>
              <w:ind w:left="993" w:hanging="993"/>
            </w:pPr>
          </w:p>
        </w:tc>
      </w:tr>
      <w:tr w:rsidR="00C67B58" w14:paraId="055BDD61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C0AE59" w14:textId="77777777" w:rsidR="00C67B58" w:rsidRPr="00FE608E" w:rsidRDefault="00C67B58" w:rsidP="00C67B58">
            <w:pPr>
              <w:ind w:left="993" w:hanging="993"/>
              <w:jc w:val="center"/>
              <w:rPr>
                <w:vanish/>
              </w:rPr>
            </w:pPr>
          </w:p>
        </w:tc>
        <w:permStart w:id="18056027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05167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ED9527" w14:textId="5FB26AB7" w:rsidR="00C67B58" w:rsidRPr="00447473" w:rsidRDefault="00E93629" w:rsidP="00C67B5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56027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FC6B8" w14:textId="68DBFE9B" w:rsidR="00C67B58" w:rsidRDefault="00C67B58" w:rsidP="00C67B58">
            <w:pPr>
              <w:jc w:val="center"/>
            </w:pPr>
            <w:r w:rsidRPr="00793099">
              <w:t>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F75A9C" w14:textId="77777777" w:rsidR="00C67B58" w:rsidRDefault="00C67B58" w:rsidP="00C67B58">
            <w:pPr>
              <w:ind w:left="993" w:hanging="993"/>
            </w:pPr>
          </w:p>
        </w:tc>
      </w:tr>
      <w:tr w:rsidR="00C67B58" w14:paraId="4D0B1F14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C00322" w14:textId="77777777" w:rsidR="00C67B58" w:rsidRPr="00FE608E" w:rsidRDefault="00C67B58" w:rsidP="00C67B58">
            <w:pPr>
              <w:ind w:left="993" w:hanging="993"/>
              <w:jc w:val="center"/>
              <w:rPr>
                <w:vanish/>
              </w:rPr>
            </w:pPr>
          </w:p>
        </w:tc>
        <w:permStart w:id="4163122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133071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452E0D" w14:textId="42BF68D8" w:rsidR="00C67B58" w:rsidRPr="00447473" w:rsidRDefault="00E93629" w:rsidP="00C67B5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63122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04AEEB" w14:textId="22A5C7CF" w:rsidR="00C67B58" w:rsidRPr="00793099" w:rsidRDefault="00C67B58" w:rsidP="00C67B58">
            <w:pPr>
              <w:jc w:val="center"/>
            </w:pPr>
            <w:r>
              <w:t>Workers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B75380" w14:textId="77777777" w:rsidR="00C67B58" w:rsidRDefault="00C67B58" w:rsidP="00C67B58">
            <w:pPr>
              <w:ind w:left="993" w:hanging="993"/>
            </w:pPr>
          </w:p>
        </w:tc>
      </w:tr>
      <w:tr w:rsidR="00C67B58" w14:paraId="113FA583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B1C3E8" w14:textId="77777777" w:rsidR="00C67B58" w:rsidRPr="00FE608E" w:rsidRDefault="00C67B58" w:rsidP="00C67B58">
            <w:pPr>
              <w:ind w:left="993" w:hanging="993"/>
              <w:jc w:val="center"/>
              <w:rPr>
                <w:vanish/>
              </w:rPr>
            </w:pPr>
          </w:p>
        </w:tc>
        <w:permStart w:id="4030135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491521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B5671D" w14:textId="3EFF85AA" w:rsidR="00C67B58" w:rsidRPr="00447473" w:rsidRDefault="00A01291" w:rsidP="00C67B5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30135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417B9F" w14:textId="1AD7C00E" w:rsidR="00C67B58" w:rsidRDefault="00C67B58" w:rsidP="00C67B58">
            <w:pPr>
              <w:jc w:val="center"/>
            </w:pPr>
            <w:r>
              <w:t>Managers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3047D0" w14:textId="77777777" w:rsidR="00C67B58" w:rsidRDefault="00C67B58" w:rsidP="00C67B58">
            <w:pPr>
              <w:ind w:left="993" w:hanging="993"/>
            </w:pPr>
          </w:p>
        </w:tc>
      </w:tr>
      <w:tr w:rsidR="00C67B58" w14:paraId="3E386462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7E9568" w14:textId="77777777" w:rsidR="00C67B58" w:rsidRPr="00FE608E" w:rsidRDefault="00C67B58" w:rsidP="00C67B58">
            <w:pPr>
              <w:ind w:left="993" w:hanging="993"/>
              <w:jc w:val="center"/>
              <w:rPr>
                <w:vanish/>
              </w:rPr>
            </w:pPr>
          </w:p>
        </w:tc>
        <w:permStart w:id="5539997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83248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368408" w14:textId="7F70C9ED" w:rsidR="00C67B58" w:rsidRPr="00447473" w:rsidRDefault="00A01291" w:rsidP="00C67B5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39997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740B29" w14:textId="7BE67B73" w:rsidR="00C67B58" w:rsidRDefault="00C67B58" w:rsidP="00C67B58">
            <w:pPr>
              <w:jc w:val="center"/>
            </w:pPr>
            <w:r>
              <w:t>Technical specialists who can assist with determining control measures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DCFF3B" w14:textId="77777777" w:rsidR="00C67B58" w:rsidRDefault="00C67B58" w:rsidP="00C67B58">
            <w:pPr>
              <w:ind w:left="993" w:hanging="993"/>
            </w:pPr>
          </w:p>
        </w:tc>
      </w:tr>
    </w:tbl>
    <w:p w14:paraId="5C2859AB" w14:textId="77777777" w:rsidR="00951718" w:rsidRDefault="00951718" w:rsidP="00951718">
      <w:pPr>
        <w:rPr>
          <w:rFonts w:ascii="Arial" w:hAnsi="Arial" w:cs="Arial"/>
          <w:sz w:val="22"/>
          <w:szCs w:val="22"/>
        </w:rPr>
      </w:pPr>
    </w:p>
    <w:p w14:paraId="4AEFA3E2" w14:textId="212604D7" w:rsidR="00064C64" w:rsidRDefault="00064C64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7313538" w14:textId="62FDE673" w:rsidR="00793099" w:rsidRPr="00830749" w:rsidRDefault="00793099" w:rsidP="00793099">
      <w:pPr>
        <w:pStyle w:val="11CSTCPLQuestionBullet"/>
        <w:ind w:left="709" w:hanging="709"/>
      </w:pPr>
      <w:bookmarkStart w:id="18" w:name="_Ref36734020"/>
      <w:r w:rsidRPr="00793099">
        <w:rPr>
          <w:rFonts w:cs="Arial"/>
        </w:rPr>
        <w:lastRenderedPageBreak/>
        <w:t>Which of the following are appropriate techniques, tools and processes for identifying hazards and risks</w:t>
      </w:r>
      <w:r w:rsidRPr="00832717">
        <w:t>?</w:t>
      </w:r>
      <w:r>
        <w:t xml:space="preserve"> Tick all that apply.</w:t>
      </w:r>
      <w:bookmarkEnd w:id="18"/>
    </w:p>
    <w:p w14:paraId="65D38553" w14:textId="77777777" w:rsidR="00793099" w:rsidRPr="00830749" w:rsidRDefault="00793099" w:rsidP="007930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93099" w14:paraId="73890FBB" w14:textId="77777777" w:rsidTr="00B0031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AEB523" w14:textId="77777777" w:rsidR="00793099" w:rsidRDefault="00793099" w:rsidP="00B0031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6806D0" w14:textId="77777777" w:rsidR="00793099" w:rsidRDefault="00793099" w:rsidP="00B0031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4DA2039" w14:textId="77777777" w:rsidR="00793099" w:rsidRDefault="00793099" w:rsidP="00B0031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2290412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F12E932" w14:textId="77777777" w:rsidR="00793099" w:rsidRPr="00533511" w:rsidRDefault="00C562C6" w:rsidP="00B0031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81301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9309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22904123"/>
          </w:p>
        </w:tc>
      </w:tr>
      <w:tr w:rsidR="00D912F8" w14:paraId="46CCAB6E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2D80B4" w14:textId="77777777" w:rsidR="00D912F8" w:rsidRPr="00FE608E" w:rsidRDefault="00D912F8" w:rsidP="00D912F8">
            <w:pPr>
              <w:ind w:left="993" w:hanging="993"/>
              <w:jc w:val="center"/>
              <w:rPr>
                <w:vanish/>
              </w:rPr>
            </w:pPr>
          </w:p>
        </w:tc>
        <w:permStart w:id="6388741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67757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AF5854" w14:textId="01AEB1B2" w:rsidR="00D912F8" w:rsidRPr="00447473" w:rsidRDefault="00A01291" w:rsidP="00D912F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388741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C4762" w14:textId="4658637A" w:rsidR="00D912F8" w:rsidRDefault="00D912F8" w:rsidP="00D912F8">
            <w:pPr>
              <w:jc w:val="center"/>
            </w:pPr>
            <w:r w:rsidRPr="00793099">
              <w:t>Workplace inspections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AB75A2" w14:textId="77777777" w:rsidR="00D912F8" w:rsidRDefault="00D912F8" w:rsidP="00D912F8">
            <w:pPr>
              <w:ind w:left="993" w:hanging="993"/>
            </w:pPr>
          </w:p>
        </w:tc>
      </w:tr>
      <w:tr w:rsidR="00D912F8" w14:paraId="4AC79BB4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D98429" w14:textId="77777777" w:rsidR="00D912F8" w:rsidRPr="00FE608E" w:rsidRDefault="00D912F8" w:rsidP="00D912F8">
            <w:pPr>
              <w:ind w:left="993" w:hanging="993"/>
              <w:jc w:val="center"/>
              <w:rPr>
                <w:vanish/>
              </w:rPr>
            </w:pPr>
          </w:p>
        </w:tc>
        <w:permStart w:id="19696376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18893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AFF3A3" w14:textId="2BA0535F" w:rsidR="00D912F8" w:rsidRPr="00447473" w:rsidRDefault="00D912F8" w:rsidP="00D912F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96376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22666A" w14:textId="4F6BE4D3" w:rsidR="00D912F8" w:rsidRDefault="00D912F8" w:rsidP="00D912F8">
            <w:pPr>
              <w:jc w:val="center"/>
            </w:pPr>
            <w:r w:rsidRPr="00793099">
              <w:t>Compensation claim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BFE52C" w14:textId="77777777" w:rsidR="00D912F8" w:rsidRDefault="00D912F8" w:rsidP="00D912F8">
            <w:pPr>
              <w:ind w:left="993" w:hanging="993"/>
            </w:pPr>
          </w:p>
        </w:tc>
      </w:tr>
      <w:tr w:rsidR="00D912F8" w14:paraId="1437D23C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AD369C" w14:textId="77777777" w:rsidR="00D912F8" w:rsidRPr="00FE608E" w:rsidRDefault="00D912F8" w:rsidP="00D912F8">
            <w:pPr>
              <w:ind w:left="993" w:hanging="993"/>
              <w:jc w:val="center"/>
              <w:rPr>
                <w:vanish/>
              </w:rPr>
            </w:pPr>
          </w:p>
        </w:tc>
        <w:permStart w:id="15123126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0192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14DFEE" w14:textId="2377B2C8" w:rsidR="00D912F8" w:rsidRPr="00447473" w:rsidRDefault="00A01291" w:rsidP="00D912F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123126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DF7E76" w14:textId="2527FF57" w:rsidR="00D912F8" w:rsidRDefault="00D912F8" w:rsidP="00D912F8">
            <w:pPr>
              <w:jc w:val="center"/>
            </w:pPr>
            <w:r w:rsidRPr="00793099">
              <w:t>Safe Work Method Statements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0335E8" w14:textId="77777777" w:rsidR="00D912F8" w:rsidRDefault="00D912F8" w:rsidP="00D912F8">
            <w:pPr>
              <w:ind w:left="993" w:hanging="993"/>
            </w:pPr>
          </w:p>
        </w:tc>
      </w:tr>
      <w:tr w:rsidR="00D912F8" w14:paraId="7E4D54CB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89102E" w14:textId="77777777" w:rsidR="00D912F8" w:rsidRPr="00FE608E" w:rsidRDefault="00D912F8" w:rsidP="00D912F8">
            <w:pPr>
              <w:ind w:left="993" w:hanging="993"/>
              <w:jc w:val="center"/>
              <w:rPr>
                <w:vanish/>
              </w:rPr>
            </w:pPr>
          </w:p>
        </w:tc>
        <w:permStart w:id="9466971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2120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3E7A04" w14:textId="687CDF20" w:rsidR="00D912F8" w:rsidRPr="00447473" w:rsidRDefault="00D912F8" w:rsidP="00D912F8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66971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BEC55" w14:textId="0C7A8CE3" w:rsidR="00D912F8" w:rsidRDefault="00D912F8" w:rsidP="00D912F8">
            <w:pPr>
              <w:jc w:val="center"/>
            </w:pPr>
            <w:r w:rsidRPr="00793099">
              <w:t>Information issued by WHS regulators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063C8B" w14:textId="77777777" w:rsidR="00D912F8" w:rsidRDefault="00D912F8" w:rsidP="00D912F8">
            <w:pPr>
              <w:ind w:left="993" w:hanging="993"/>
            </w:pPr>
          </w:p>
        </w:tc>
      </w:tr>
    </w:tbl>
    <w:p w14:paraId="77BAE7B4" w14:textId="77777777" w:rsidR="00793099" w:rsidRDefault="00793099" w:rsidP="00793099">
      <w:pPr>
        <w:rPr>
          <w:rFonts w:ascii="Arial" w:hAnsi="Arial" w:cs="Arial"/>
          <w:sz w:val="22"/>
          <w:szCs w:val="22"/>
        </w:rPr>
      </w:pPr>
    </w:p>
    <w:p w14:paraId="79BBB929" w14:textId="77777777" w:rsidR="00793099" w:rsidRPr="00830749" w:rsidRDefault="00793099" w:rsidP="00793099">
      <w:pPr>
        <w:ind w:right="-24"/>
        <w:rPr>
          <w:rFonts w:ascii="Arial" w:hAnsi="Arial" w:cs="Arial"/>
          <w:sz w:val="22"/>
          <w:szCs w:val="22"/>
        </w:rPr>
      </w:pPr>
    </w:p>
    <w:p w14:paraId="31BB4831" w14:textId="0325FF00" w:rsidR="00793099" w:rsidRPr="00830749" w:rsidRDefault="00793099" w:rsidP="00793099">
      <w:pPr>
        <w:pStyle w:val="11CSTCPLQuestionBullet"/>
        <w:ind w:left="709" w:hanging="709"/>
      </w:pPr>
      <w:bookmarkStart w:id="19" w:name="_Ref36734022"/>
      <w:r>
        <w:t xml:space="preserve">True or False (Tick your response): </w:t>
      </w:r>
      <w:r w:rsidRPr="00793099">
        <w:t>Risk control options can come from both internal sources (e.g. policies and procedures) and external sources (e.g. codes of practice and standards)</w:t>
      </w:r>
      <w:r>
        <w:t>.</w:t>
      </w:r>
      <w:bookmarkEnd w:id="19"/>
    </w:p>
    <w:p w14:paraId="78CD41A9" w14:textId="77777777" w:rsidR="00793099" w:rsidRPr="00830749" w:rsidRDefault="00793099" w:rsidP="007930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912F8" w14:paraId="4987D6C7" w14:textId="77777777" w:rsidTr="00D912F8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55CE3A2" w14:textId="77777777" w:rsidR="00D912F8" w:rsidRDefault="00D912F8" w:rsidP="00D912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922470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71760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95A5C8" w14:textId="7E786B1B" w:rsidR="00D912F8" w:rsidRPr="00B31E17" w:rsidRDefault="00A01291" w:rsidP="00D912F8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9224701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059ABD" w14:textId="77777777" w:rsidR="00D912F8" w:rsidRPr="00FE608E" w:rsidRDefault="00D912F8" w:rsidP="00D912F8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0DF729" w14:textId="77777777" w:rsidR="00D912F8" w:rsidRPr="00E106BF" w:rsidRDefault="00D912F8" w:rsidP="00D912F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07914424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CFCA12" w14:textId="77777777" w:rsidR="00D912F8" w:rsidRPr="00533511" w:rsidRDefault="00C562C6" w:rsidP="00D912F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9521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912F8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7914424"/>
          </w:p>
        </w:tc>
      </w:tr>
      <w:tr w:rsidR="00D912F8" w14:paraId="7286993A" w14:textId="77777777" w:rsidTr="00D912F8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4759A5" w14:textId="77777777" w:rsidR="00D912F8" w:rsidRPr="00FE608E" w:rsidRDefault="00D912F8" w:rsidP="00D912F8">
            <w:pPr>
              <w:ind w:left="993" w:hanging="993"/>
              <w:jc w:val="center"/>
              <w:rPr>
                <w:vanish/>
              </w:rPr>
            </w:pPr>
          </w:p>
        </w:tc>
        <w:permStart w:id="13360232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48497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B470879" w14:textId="3BCE5449" w:rsidR="00D912F8" w:rsidRPr="00B31E17" w:rsidRDefault="00D912F8" w:rsidP="00D912F8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602325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1CFBC5" w14:textId="77777777" w:rsidR="00D912F8" w:rsidRPr="00FE608E" w:rsidRDefault="00D912F8" w:rsidP="00D912F8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F3B179" w14:textId="77777777" w:rsidR="00D912F8" w:rsidRDefault="00D912F8" w:rsidP="00D912F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0EC4101" w14:textId="77777777" w:rsidR="00D912F8" w:rsidRDefault="00D912F8" w:rsidP="00D912F8">
            <w:pPr>
              <w:ind w:left="993" w:hanging="993"/>
            </w:pPr>
          </w:p>
        </w:tc>
      </w:tr>
    </w:tbl>
    <w:p w14:paraId="30B14C6B" w14:textId="77777777" w:rsidR="00793099" w:rsidRDefault="00793099" w:rsidP="00793099">
      <w:pPr>
        <w:rPr>
          <w:rFonts w:ascii="Arial" w:hAnsi="Arial" w:cs="Arial"/>
          <w:sz w:val="22"/>
          <w:szCs w:val="22"/>
        </w:rPr>
      </w:pPr>
    </w:p>
    <w:p w14:paraId="6191D72D" w14:textId="77777777" w:rsidR="00793099" w:rsidRDefault="00793099" w:rsidP="00793099">
      <w:pPr>
        <w:rPr>
          <w:rFonts w:ascii="Arial" w:hAnsi="Arial" w:cs="Arial"/>
          <w:sz w:val="22"/>
          <w:szCs w:val="22"/>
        </w:rPr>
      </w:pPr>
    </w:p>
    <w:p w14:paraId="32F8D5E1" w14:textId="10E0439B" w:rsidR="00793099" w:rsidRPr="00830749" w:rsidRDefault="00793099" w:rsidP="00793099">
      <w:pPr>
        <w:pStyle w:val="11CSTCPLQuestionBullet"/>
        <w:ind w:left="709" w:hanging="709"/>
      </w:pPr>
      <w:bookmarkStart w:id="20" w:name="_Ref36734023"/>
      <w:r w:rsidRPr="00793099">
        <w:rPr>
          <w:rFonts w:cs="Arial"/>
        </w:rPr>
        <w:t>Which of the following should be considered when developing a risk control plan</w:t>
      </w:r>
      <w:r w:rsidRPr="00832717">
        <w:t>?</w:t>
      </w:r>
      <w:r>
        <w:t xml:space="preserve"> Tick all that apply.</w:t>
      </w:r>
      <w:bookmarkEnd w:id="20"/>
    </w:p>
    <w:p w14:paraId="0F31EE3C" w14:textId="77777777" w:rsidR="00793099" w:rsidRPr="00830749" w:rsidRDefault="00793099" w:rsidP="007930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93099" w14:paraId="2A2B0F73" w14:textId="77777777" w:rsidTr="00B0031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98D30F1" w14:textId="77777777" w:rsidR="00793099" w:rsidRDefault="00793099" w:rsidP="00B0031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89B496C" w14:textId="77777777" w:rsidR="00793099" w:rsidRDefault="00793099" w:rsidP="00B0031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85C6CBB" w14:textId="77777777" w:rsidR="00793099" w:rsidRDefault="00793099" w:rsidP="00B0031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3719094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CC41A20" w14:textId="77777777" w:rsidR="00793099" w:rsidRPr="00533511" w:rsidRDefault="00C562C6" w:rsidP="00B0031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2671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9309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7190947"/>
          </w:p>
        </w:tc>
      </w:tr>
      <w:tr w:rsidR="00CF7273" w14:paraId="73A2FB0D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FC6FBD" w14:textId="77777777" w:rsidR="00CF7273" w:rsidRPr="00FE608E" w:rsidRDefault="00CF7273" w:rsidP="00CF7273">
            <w:pPr>
              <w:ind w:left="993" w:hanging="993"/>
              <w:jc w:val="center"/>
              <w:rPr>
                <w:vanish/>
              </w:rPr>
            </w:pPr>
          </w:p>
        </w:tc>
        <w:permStart w:id="15085856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3918585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579201" w14:textId="1D5847AD" w:rsidR="00CF7273" w:rsidRPr="00447473" w:rsidRDefault="00A01291" w:rsidP="00CF7273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0858568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89233A" w14:textId="0C51B80E" w:rsidR="00CF7273" w:rsidRDefault="00CF7273" w:rsidP="00CF7273">
            <w:pPr>
              <w:jc w:val="center"/>
            </w:pPr>
            <w:r w:rsidRPr="00793099">
              <w:t>How and when controls will be implemented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195371" w14:textId="77777777" w:rsidR="00CF7273" w:rsidRDefault="00CF7273" w:rsidP="00CF7273">
            <w:pPr>
              <w:ind w:left="993" w:hanging="993"/>
            </w:pPr>
          </w:p>
        </w:tc>
      </w:tr>
      <w:tr w:rsidR="00CF7273" w14:paraId="2B28BC59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861C3B" w14:textId="77777777" w:rsidR="00CF7273" w:rsidRPr="00FE608E" w:rsidRDefault="00CF7273" w:rsidP="00CF7273">
            <w:pPr>
              <w:ind w:left="993" w:hanging="993"/>
              <w:jc w:val="center"/>
              <w:rPr>
                <w:vanish/>
              </w:rPr>
            </w:pPr>
          </w:p>
        </w:tc>
        <w:permStart w:id="19182710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280340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F5DCAD" w14:textId="659065B5" w:rsidR="00CF7273" w:rsidRPr="00447473" w:rsidRDefault="00A01291" w:rsidP="00CF7273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82710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1F9923" w14:textId="0704CB94" w:rsidR="00CF7273" w:rsidRDefault="00CF7273" w:rsidP="00CF7273">
            <w:pPr>
              <w:jc w:val="center"/>
            </w:pPr>
            <w:r w:rsidRPr="00793099">
              <w:t>Evaluation processes for implemented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42A7B6" w14:textId="77777777" w:rsidR="00CF7273" w:rsidRDefault="00CF7273" w:rsidP="00CF7273">
            <w:pPr>
              <w:ind w:left="993" w:hanging="993"/>
            </w:pPr>
          </w:p>
        </w:tc>
      </w:tr>
      <w:tr w:rsidR="00CF7273" w14:paraId="48CCCF11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CE63E5" w14:textId="77777777" w:rsidR="00CF7273" w:rsidRPr="00FE608E" w:rsidRDefault="00CF7273" w:rsidP="00CF7273">
            <w:pPr>
              <w:ind w:left="993" w:hanging="993"/>
              <w:jc w:val="center"/>
              <w:rPr>
                <w:vanish/>
              </w:rPr>
            </w:pPr>
          </w:p>
        </w:tc>
        <w:permStart w:id="4928409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904598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DB1F90" w14:textId="04A64166" w:rsidR="00CF7273" w:rsidRPr="00447473" w:rsidRDefault="00A01291" w:rsidP="00CF7273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9284094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5682D8" w14:textId="69B530C7" w:rsidR="00CF7273" w:rsidRDefault="00CF7273" w:rsidP="00CF7273">
            <w:pPr>
              <w:jc w:val="center"/>
            </w:pPr>
            <w:r w:rsidRPr="00793099">
              <w:t>Consultation with individuals and parties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E686C4" w14:textId="77777777" w:rsidR="00CF7273" w:rsidRDefault="00CF7273" w:rsidP="00CF7273">
            <w:pPr>
              <w:ind w:left="993" w:hanging="993"/>
            </w:pPr>
          </w:p>
        </w:tc>
      </w:tr>
      <w:tr w:rsidR="00CF7273" w14:paraId="7FA6B604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308C0D" w14:textId="77777777" w:rsidR="00CF7273" w:rsidRPr="00FE608E" w:rsidRDefault="00CF7273" w:rsidP="00CF7273">
            <w:pPr>
              <w:ind w:left="993" w:hanging="993"/>
              <w:jc w:val="center"/>
              <w:rPr>
                <w:vanish/>
              </w:rPr>
            </w:pPr>
          </w:p>
        </w:tc>
        <w:permStart w:id="11495210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433416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79B681" w14:textId="5CD33AFC" w:rsidR="00CF7273" w:rsidRPr="00447473" w:rsidRDefault="00A01291" w:rsidP="00CF7273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95210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5B1602" w14:textId="4ADBAD8E" w:rsidR="00CF7273" w:rsidRDefault="00CF7273" w:rsidP="00CF7273">
            <w:pPr>
              <w:jc w:val="center"/>
            </w:pPr>
            <w:r w:rsidRPr="00793099">
              <w:t>Responsibilities for implementation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680579" w14:textId="77777777" w:rsidR="00CF7273" w:rsidRDefault="00CF7273" w:rsidP="00CF7273">
            <w:pPr>
              <w:ind w:left="993" w:hanging="993"/>
            </w:pPr>
          </w:p>
        </w:tc>
      </w:tr>
    </w:tbl>
    <w:p w14:paraId="39A1A719" w14:textId="77777777" w:rsidR="00793099" w:rsidRDefault="00793099" w:rsidP="00793099">
      <w:pPr>
        <w:rPr>
          <w:rFonts w:ascii="Arial" w:hAnsi="Arial" w:cs="Arial"/>
          <w:sz w:val="22"/>
          <w:szCs w:val="22"/>
        </w:rPr>
      </w:pPr>
    </w:p>
    <w:p w14:paraId="666EFB3A" w14:textId="719FBE60" w:rsidR="00793099" w:rsidRPr="004932A4" w:rsidRDefault="00793099" w:rsidP="00C76B5E">
      <w:pPr>
        <w:rPr>
          <w:rFonts w:ascii="Arial" w:hAnsi="Arial" w:cs="Arial"/>
          <w:sz w:val="22"/>
          <w:szCs w:val="22"/>
        </w:rPr>
        <w:sectPr w:rsidR="00793099" w:rsidRPr="004932A4" w:rsidSect="00101E97">
          <w:headerReference w:type="even" r:id="rId17"/>
          <w:head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4AA8D003" w14:textId="7D8ED26F" w:rsidR="00C76B5E" w:rsidRPr="004932A4" w:rsidRDefault="00C562C6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D55FA">
            <w:rPr>
              <w:szCs w:val="32"/>
            </w:rPr>
            <w:t>BSBWHS414</w:t>
          </w:r>
        </w:sdtContent>
      </w:sdt>
      <w:r w:rsidR="00C76B5E" w:rsidRPr="004932A4">
        <w:rPr>
          <w:szCs w:val="32"/>
        </w:rPr>
        <w:t xml:space="preserve"> </w:t>
      </w:r>
    </w:p>
    <w:p w14:paraId="4940EB2A" w14:textId="250E5F0F" w:rsidR="00C76B5E" w:rsidRPr="004932A4" w:rsidRDefault="00C562C6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D55FA">
            <w:rPr>
              <w:szCs w:val="32"/>
            </w:rPr>
            <w:t>Contribute to WHS risk management</w:t>
          </w:r>
        </w:sdtContent>
      </w:sdt>
    </w:p>
    <w:p w14:paraId="5A8A8F8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0B250F8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365F6608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3D902C7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574C471C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450ED91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4FB698D5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121652" w14:textId="77777777" w:rsidR="004C6B3F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EF13B0" w14:textId="77777777" w:rsidR="004C6B3F" w:rsidRPr="00F01505" w:rsidRDefault="007678DC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41D34737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615FE19E" w14:textId="77777777" w:rsidR="00C76B5E" w:rsidRPr="00F01505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4DA0F83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C91B675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3D11843D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342EE" w:rsidRPr="00830749" w14:paraId="2DC229E2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288AAE5" w14:textId="77777777" w:rsidR="00A342EE" w:rsidRPr="001C4084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010C0D2" w14:textId="2FAFC2C1" w:rsidR="00A342EE" w:rsidRPr="001C4084" w:rsidRDefault="00734071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5317315" w:edGrp="everyone"/>
            <w:r>
              <w:rPr>
                <w:rFonts w:ascii="Arial" w:hAnsi="Arial" w:cs="Arial"/>
                <w:sz w:val="22"/>
                <w:szCs w:val="22"/>
              </w:rPr>
              <w:t>Chris Dittmer</w:t>
            </w:r>
            <w:permEnd w:id="75317315"/>
          </w:p>
        </w:tc>
      </w:tr>
      <w:tr w:rsidR="00A342EE" w:rsidRPr="004E05D0" w14:paraId="2A44AAF5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CD9BAC" w14:textId="77777777" w:rsidR="00A342EE" w:rsidRPr="004E05D0" w:rsidRDefault="00A342EE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6D9BD6C" w14:textId="77777777" w:rsidR="00A342EE" w:rsidRPr="004E05D0" w:rsidRDefault="00A342EE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342EE" w:rsidRPr="00830749" w14:paraId="44FACAB5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75F40DD" w14:textId="77777777" w:rsidR="00A342EE" w:rsidRPr="001C4084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87001646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042169723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C48192F" w14:textId="77777777" w:rsidR="00A342EE" w:rsidRPr="00DD7A44" w:rsidRDefault="00A342EE" w:rsidP="001C71C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ED312" wp14:editId="182B7D76">
                      <wp:extent cx="1131909" cy="428625"/>
                      <wp:effectExtent l="0" t="0" r="0" b="0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3190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70016461" w:displacedByCustomXml="prev"/>
      </w:tr>
      <w:tr w:rsidR="00A342EE" w:rsidRPr="00830749" w14:paraId="18638D6E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43F6927" w14:textId="77777777" w:rsidR="00A342EE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B1F07B" w14:textId="77777777" w:rsidR="00A342EE" w:rsidRPr="001C4084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42EE" w:rsidRPr="0077428E" w14:paraId="19718293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E357A6B" w14:textId="77777777" w:rsidR="00A342EE" w:rsidRPr="0077428E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961345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893683"/>
            <w:placeholder>
              <w:docPart w:val="B8696EFD917544C5B4A4888C510F33DC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4A64353" w14:textId="77777777" w:rsidR="00A342EE" w:rsidRPr="00DD7A44" w:rsidRDefault="00A342EE" w:rsidP="001C71C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19613452" w:displacedByCustomXml="prev"/>
      </w:tr>
    </w:tbl>
    <w:p w14:paraId="32AAF674" w14:textId="77777777" w:rsidR="00A342EE" w:rsidRDefault="00A342EE" w:rsidP="00A342EE">
      <w:pPr>
        <w:ind w:right="-24"/>
        <w:rPr>
          <w:rFonts w:ascii="Arial" w:hAnsi="Arial" w:cs="Arial"/>
          <w:sz w:val="22"/>
          <w:szCs w:val="22"/>
        </w:rPr>
      </w:pPr>
    </w:p>
    <w:p w14:paraId="63BD8AB1" w14:textId="77777777" w:rsidR="00A342EE" w:rsidRDefault="00A342EE" w:rsidP="00A342E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342EE" w:rsidRPr="0032118C" w14:paraId="763E6C36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97E9E3C" w14:textId="77777777" w:rsidR="00A342EE" w:rsidRPr="0032118C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9896042" w14:textId="77777777" w:rsidR="00A342EE" w:rsidRPr="0032118C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55418198" w:edGrp="everyone"/>
            <w:permEnd w:id="2055418198"/>
          </w:p>
        </w:tc>
      </w:tr>
      <w:tr w:rsidR="00A342EE" w:rsidRPr="004E05D0" w14:paraId="689D3273" w14:textId="77777777" w:rsidTr="001C71CA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3CA4236" w14:textId="77777777" w:rsidR="00A342EE" w:rsidRPr="004E05D0" w:rsidRDefault="00A342EE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15AEF5B" w14:textId="77777777" w:rsidR="00A342EE" w:rsidRPr="004E05D0" w:rsidRDefault="00A342EE" w:rsidP="001C71CA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342EE" w:rsidRPr="0032118C" w14:paraId="5A165B67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1A54F0D" w14:textId="77777777" w:rsidR="00A342EE" w:rsidRPr="0032118C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21911981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63132291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DD6876D" w14:textId="77777777" w:rsidR="00A342EE" w:rsidRPr="00DD7A44" w:rsidRDefault="00A342EE" w:rsidP="001C71C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D9CF9A6" wp14:editId="4A223A28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19119814" w:displacedByCustomXml="prev"/>
      </w:tr>
      <w:tr w:rsidR="00A342EE" w:rsidRPr="0032118C" w14:paraId="7A0422E4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6BD7388" w14:textId="77777777" w:rsidR="00A342EE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D05FE93" w14:textId="77777777" w:rsidR="00A342EE" w:rsidRPr="0032118C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42EE" w:rsidRPr="0077428E" w14:paraId="77BA440C" w14:textId="77777777" w:rsidTr="001C71C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BB8EB3" w14:textId="77777777" w:rsidR="00A342EE" w:rsidRPr="0077428E" w:rsidRDefault="00A342EE" w:rsidP="001C71C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02048884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55E24E5" w14:textId="77777777" w:rsidR="00A342EE" w:rsidRPr="00DD7A44" w:rsidRDefault="00C562C6" w:rsidP="001C71CA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29899690"/>
                <w:placeholder>
                  <w:docPart w:val="59AAC667078A4E48B68ADEF9BF83F89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42EE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602048884"/>
          </w:p>
        </w:tc>
      </w:tr>
    </w:tbl>
    <w:p w14:paraId="3FD17EEA" w14:textId="77777777" w:rsidR="00A342EE" w:rsidRPr="0077428E" w:rsidRDefault="00A342EE" w:rsidP="00A342EE">
      <w:pPr>
        <w:ind w:right="-24"/>
        <w:rPr>
          <w:rFonts w:ascii="Arial" w:hAnsi="Arial" w:cs="Arial"/>
          <w:sz w:val="22"/>
          <w:szCs w:val="22"/>
        </w:rPr>
      </w:pPr>
    </w:p>
    <w:p w14:paraId="62FEA8E7" w14:textId="77777777" w:rsidR="00A342EE" w:rsidRDefault="00A342EE" w:rsidP="00A342EE">
      <w:pPr>
        <w:ind w:right="-24"/>
        <w:rPr>
          <w:rFonts w:ascii="Arial" w:hAnsi="Arial" w:cs="Arial"/>
          <w:sz w:val="22"/>
          <w:szCs w:val="22"/>
        </w:rPr>
      </w:pPr>
    </w:p>
    <w:p w14:paraId="5EA29436" w14:textId="77777777" w:rsidR="00A342EE" w:rsidRPr="004932A4" w:rsidRDefault="00A342EE" w:rsidP="00A342EE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A342EE" w:rsidRPr="004932A4" w14:paraId="0C70D1BF" w14:textId="77777777" w:rsidTr="001C71CA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1E1CC3D8" w14:textId="77777777" w:rsidR="00A342EE" w:rsidRPr="004932A4" w:rsidRDefault="00A342EE" w:rsidP="001C71C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50920258" w14:textId="77777777" w:rsidR="00A342EE" w:rsidRPr="004932A4" w:rsidRDefault="00A342EE" w:rsidP="001C71C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A342EE" w:rsidRPr="004932A4" w14:paraId="4168EE54" w14:textId="77777777" w:rsidTr="001C71CA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14:paraId="5F2B55D1" w14:textId="77777777" w:rsidR="00A342EE" w:rsidRPr="004932A4" w:rsidRDefault="00A342EE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C880D11" w14:textId="77777777" w:rsidR="00A342EE" w:rsidRPr="004932A4" w:rsidRDefault="00A342EE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A6A0C5C" w14:textId="77777777" w:rsidR="00A342EE" w:rsidRPr="004932A4" w:rsidRDefault="00A342EE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A342EE" w:rsidRPr="004932A4" w14:paraId="3DA567E0" w14:textId="77777777" w:rsidTr="001C71CA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14:paraId="718BDC3D" w14:textId="77777777" w:rsidR="00A342EE" w:rsidRPr="000967AF" w:rsidRDefault="00A342EE" w:rsidP="001C71C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67AF">
              <w:rPr>
                <w:rFonts w:ascii="Arial" w:hAnsi="Arial" w:cs="Arial"/>
                <w:sz w:val="22"/>
                <w:szCs w:val="22"/>
              </w:rPr>
              <w:t xml:space="preserve">Task 1 </w:t>
            </w:r>
          </w:p>
        </w:tc>
        <w:permStart w:id="1714819595" w:edGrp="everyone"/>
        <w:tc>
          <w:tcPr>
            <w:tcW w:w="2552" w:type="dxa"/>
            <w:vAlign w:val="center"/>
          </w:tcPr>
          <w:p w14:paraId="1D8CF431" w14:textId="77777777" w:rsidR="00A342EE" w:rsidRPr="00533511" w:rsidRDefault="00C562C6" w:rsidP="001C71C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673762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42E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714819595"/>
          </w:p>
        </w:tc>
        <w:permStart w:id="2135781273" w:edGrp="everyone"/>
        <w:tc>
          <w:tcPr>
            <w:tcW w:w="2552" w:type="dxa"/>
            <w:vAlign w:val="center"/>
          </w:tcPr>
          <w:p w14:paraId="4380C229" w14:textId="77777777" w:rsidR="00A342EE" w:rsidRPr="00533511" w:rsidRDefault="00C562C6" w:rsidP="001C71C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69305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42E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135781273"/>
          </w:p>
        </w:tc>
      </w:tr>
    </w:tbl>
    <w:p w14:paraId="05ABF891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75D0B" w:rsidRPr="00553DDB" w14:paraId="1B6FB131" w14:textId="77777777" w:rsidTr="001C71CA">
        <w:tc>
          <w:tcPr>
            <w:tcW w:w="9016" w:type="dxa"/>
            <w:shd w:val="clear" w:color="auto" w:fill="D9D9D9" w:themeFill="background1" w:themeFillShade="D9"/>
          </w:tcPr>
          <w:p w14:paraId="68F50939" w14:textId="77777777" w:rsidR="00075D0B" w:rsidRPr="00553DDB" w:rsidRDefault="00075D0B" w:rsidP="001C71C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075D0B" w:rsidRPr="00553DDB" w14:paraId="7C2F38A4" w14:textId="77777777" w:rsidTr="001C71CA">
        <w:trPr>
          <w:trHeight w:val="13602"/>
        </w:trPr>
        <w:tc>
          <w:tcPr>
            <w:tcW w:w="9016" w:type="dxa"/>
          </w:tcPr>
          <w:p w14:paraId="26ED6458" w14:textId="77777777" w:rsidR="00075D0B" w:rsidRPr="00553DDB" w:rsidRDefault="00075D0B" w:rsidP="001C71CA">
            <w:pPr>
              <w:rPr>
                <w:rFonts w:ascii="Arial" w:hAnsi="Arial" w:cs="Arial"/>
                <w:szCs w:val="24"/>
              </w:rPr>
            </w:pPr>
            <w:permStart w:id="1724860663" w:edGrp="everyone"/>
            <w:permEnd w:id="1724860663"/>
          </w:p>
        </w:tc>
      </w:tr>
    </w:tbl>
    <w:p w14:paraId="0449A29A" w14:textId="12A54410" w:rsidR="00E753B9" w:rsidRPr="00BF7956" w:rsidRDefault="00C562C6" w:rsidP="00E753B9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1AAC91C3F4E3454D8EEF2DFF744551A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D55FA">
            <w:rPr>
              <w:rFonts w:ascii="Arial Black" w:hAnsi="Arial Black"/>
            </w:rPr>
            <w:t>BSBWHS414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287104C432824416AC5EDAF58683636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17EF9D61" w14:textId="640C77D6" w:rsidR="00E753B9" w:rsidRPr="00BF7956" w:rsidRDefault="009D55FA" w:rsidP="00E753B9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WHS risk management</w:t>
          </w:r>
        </w:p>
      </w:sdtContent>
    </w:sdt>
    <w:p w14:paraId="7B0DF485" w14:textId="77777777" w:rsidR="00F80F60" w:rsidRDefault="00F80F60" w:rsidP="00F80F60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2"/>
        <w:gridCol w:w="4768"/>
        <w:gridCol w:w="1702"/>
      </w:tblGrid>
      <w:tr w:rsidR="00F80F60" w:rsidRPr="00683908" w14:paraId="52135829" w14:textId="77777777" w:rsidTr="00F80F60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16A9CEF" w14:textId="77777777" w:rsidR="00F80F60" w:rsidRPr="00696855" w:rsidRDefault="00F80F60" w:rsidP="00F80F60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753B9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80F60" w:rsidRPr="000559FC" w14:paraId="0C63C466" w14:textId="77777777" w:rsidTr="00F80F60">
        <w:trPr>
          <w:trHeight w:val="44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46305AF" w14:textId="77777777" w:rsidR="00F80F60" w:rsidRDefault="00F80F60" w:rsidP="00F80F60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5DDE038" w14:textId="77777777" w:rsidR="00F80F60" w:rsidRDefault="00F80F60" w:rsidP="00F80F6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is to identify two (2) different WHS hazards, assess and control the risk relating to those identified hazards. For each hazard, the participant is required to:</w:t>
            </w:r>
          </w:p>
          <w:p w14:paraId="4BEF8F6C" w14:textId="77777777" w:rsidR="00F80F60" w:rsidRDefault="00F80F60" w:rsidP="00F80F6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legal and organisational requirements when selecting and applying techniques, tools and processes for hazard identification, risk assessment and risk control</w:t>
            </w:r>
          </w:p>
          <w:p w14:paraId="405DFC39" w14:textId="21F5A09F" w:rsidR="00F80F60" w:rsidRDefault="00F80F60" w:rsidP="00F80F6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 the processes undertaken in the form of a presentation, for delivery to workers</w:t>
            </w:r>
            <w:r w:rsidR="00DD74B0">
              <w:rPr>
                <w:rFonts w:cs="Arial"/>
                <w:sz w:val="20"/>
              </w:rPr>
              <w:t>, contract workers, managers</w:t>
            </w:r>
            <w:r>
              <w:rPr>
                <w:rFonts w:cs="Arial"/>
                <w:sz w:val="20"/>
              </w:rPr>
              <w:t xml:space="preserve"> and PCBU </w:t>
            </w:r>
            <w:r w:rsidRPr="00F80F60">
              <w:rPr>
                <w:rFonts w:cs="Arial"/>
                <w:sz w:val="20"/>
              </w:rPr>
              <w:t>(e.g. PowerPoint presentation slides with accompanying face-to-face delivery or real-time video, as arranged with your assessor)</w:t>
            </w:r>
          </w:p>
          <w:p w14:paraId="70A1F650" w14:textId="68673623" w:rsidR="00F80F60" w:rsidRPr="00F80F60" w:rsidRDefault="00F80F60" w:rsidP="00F80F6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Identify the </w:t>
            </w:r>
            <w:r w:rsidR="00EF07BD">
              <w:rPr>
                <w:rFonts w:cs="Arial"/>
                <w:sz w:val="20"/>
              </w:rPr>
              <w:t xml:space="preserve">responsibilities </w:t>
            </w:r>
            <w:r>
              <w:rPr>
                <w:rFonts w:cs="Arial"/>
                <w:sz w:val="20"/>
              </w:rPr>
              <w:t>of your audience with regards to their legal duties in controlling the identified risks</w:t>
            </w:r>
          </w:p>
          <w:p w14:paraId="10735294" w14:textId="77777777" w:rsidR="00F80F60" w:rsidRDefault="00F80F60" w:rsidP="00F80F60">
            <w:pPr>
              <w:jc w:val="left"/>
              <w:rPr>
                <w:rFonts w:cs="Arial"/>
                <w:sz w:val="20"/>
              </w:rPr>
            </w:pPr>
          </w:p>
          <w:p w14:paraId="3333A074" w14:textId="6C8DDE6A" w:rsidR="00F80F60" w:rsidRDefault="00F80F60" w:rsidP="00F80F60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>
              <w:rPr>
                <w:rFonts w:cs="Arial"/>
                <w:sz w:val="20"/>
              </w:rPr>
              <w:t xml:space="preserve">. There should be two (2) of each of the following documents submitted (i.e. one for each </w:t>
            </w:r>
            <w:r w:rsidR="007A26D4">
              <w:rPr>
                <w:rFonts w:cs="Arial"/>
                <w:sz w:val="20"/>
              </w:rPr>
              <w:t>hazard</w:t>
            </w:r>
            <w:r>
              <w:rPr>
                <w:rFonts w:cs="Arial"/>
                <w:sz w:val="20"/>
              </w:rPr>
              <w:t>):</w:t>
            </w:r>
          </w:p>
          <w:p w14:paraId="460EC353" w14:textId="20D78327" w:rsidR="009E1E87" w:rsidRDefault="009E1E87" w:rsidP="009E1E87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Workplace checklists for monitoring </w:t>
            </w:r>
            <w:r w:rsidR="00EF07BD">
              <w:rPr>
                <w:rFonts w:cs="Arial"/>
                <w:sz w:val="20"/>
              </w:rPr>
              <w:t>effectiveness</w:t>
            </w:r>
            <w:r>
              <w:rPr>
                <w:rFonts w:cs="Arial"/>
                <w:sz w:val="20"/>
              </w:rPr>
              <w:t xml:space="preserve"> </w:t>
            </w:r>
            <w:r w:rsidR="00EF07BD">
              <w:rPr>
                <w:rFonts w:cs="Arial"/>
                <w:sz w:val="20"/>
              </w:rPr>
              <w:t>of risk control measures</w:t>
            </w:r>
          </w:p>
          <w:p w14:paraId="2079364D" w14:textId="2BF8A8D2" w:rsidR="00F80F60" w:rsidRDefault="00F80F60" w:rsidP="004B5E1C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(e.g. PowerPoint) </w:t>
            </w:r>
          </w:p>
          <w:p w14:paraId="4C464EE9" w14:textId="77777777" w:rsidR="009C0A8B" w:rsidRPr="009C0A8B" w:rsidRDefault="009C0A8B" w:rsidP="009C0A8B">
            <w:pPr>
              <w:pStyle w:val="ListParagraph"/>
              <w:jc w:val="left"/>
              <w:rPr>
                <w:rFonts w:cs="Arial"/>
                <w:sz w:val="20"/>
              </w:rPr>
            </w:pPr>
          </w:p>
          <w:p w14:paraId="776F858F" w14:textId="6524E69C" w:rsidR="00F80F60" w:rsidRPr="000861CC" w:rsidRDefault="00F80F60" w:rsidP="00F80F60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>assessor</w:t>
            </w:r>
            <w:r w:rsidRPr="00625A06">
              <w:rPr>
                <w:rFonts w:cs="Arial"/>
                <w:sz w:val="20"/>
              </w:rPr>
              <w:t xml:space="preserve"> is to provide detailed comments on the tasks completed by the </w:t>
            </w:r>
            <w:bookmarkStart w:id="21" w:name="_GoBack"/>
            <w:r w:rsidRPr="00625A06">
              <w:rPr>
                <w:rFonts w:cs="Arial"/>
                <w:sz w:val="20"/>
              </w:rPr>
              <w:t>participant</w:t>
            </w:r>
            <w:bookmarkEnd w:id="21"/>
            <w:r w:rsidRPr="00625A06">
              <w:rPr>
                <w:rFonts w:cs="Arial"/>
                <w:sz w:val="20"/>
              </w:rPr>
              <w:t xml:space="preserve">. </w:t>
            </w:r>
            <w:r>
              <w:rPr>
                <w:rFonts w:cs="Arial"/>
                <w:sz w:val="20"/>
              </w:rPr>
              <w:t>D</w:t>
            </w:r>
            <w:r w:rsidRPr="00703DE3">
              <w:rPr>
                <w:rFonts w:cs="Arial"/>
                <w:sz w:val="20"/>
              </w:rPr>
              <w:t>etail should be recorded in the Assessor’s Comments</w:t>
            </w:r>
            <w:r>
              <w:rPr>
                <w:rFonts w:cs="Arial"/>
                <w:sz w:val="20"/>
              </w:rPr>
              <w:t xml:space="preserve"> (e.g. questions asked by assessor during presentation)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80F60" w:rsidRPr="000559FC" w14:paraId="37BFC772" w14:textId="77777777" w:rsidTr="00F80F60">
        <w:trPr>
          <w:trHeight w:val="64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A7243DC" w14:textId="77777777" w:rsidR="00F80F60" w:rsidRDefault="00F80F60" w:rsidP="00F80F60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3CA241B6" w14:textId="77777777" w:rsidR="00F80F60" w:rsidRPr="000861CC" w:rsidRDefault="00F80F60" w:rsidP="00F80F6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Computer. </w:t>
            </w:r>
          </w:p>
        </w:tc>
      </w:tr>
      <w:tr w:rsidR="00F80F60" w:rsidRPr="00683908" w14:paraId="3C2DB2EE" w14:textId="77777777" w:rsidTr="00F80F60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53534292" w14:textId="77777777" w:rsidR="00F80F60" w:rsidRPr="00696855" w:rsidRDefault="00F80F60" w:rsidP="00F80F6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F80F60" w:rsidRPr="00683908" w14:paraId="041466BA" w14:textId="77777777" w:rsidTr="00F80F60">
        <w:trPr>
          <w:trHeight w:val="454"/>
        </w:trPr>
        <w:tc>
          <w:tcPr>
            <w:tcW w:w="2602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403630C6" w14:textId="77777777" w:rsidR="00F80F60" w:rsidRPr="00696855" w:rsidRDefault="00F80F60" w:rsidP="00F80F6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0" w:type="dxa"/>
            <w:gridSpan w:val="2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79F9ED60" w14:textId="77777777" w:rsidR="00F80F60" w:rsidRPr="00EE514B" w:rsidRDefault="00F80F60" w:rsidP="00F80F6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99464275" w:edGrp="everyone"/>
            <w:permEnd w:id="1199464275"/>
          </w:p>
        </w:tc>
      </w:tr>
      <w:tr w:rsidR="00F80F60" w:rsidRPr="00683908" w14:paraId="5096D1FC" w14:textId="77777777" w:rsidTr="00F80F60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DB5A1F3" w14:textId="77777777" w:rsidR="00F80F60" w:rsidRPr="00696855" w:rsidRDefault="00F80F60" w:rsidP="00F80F6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Name of assessor: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5C12997A" w14:textId="77777777" w:rsidR="00F80F60" w:rsidRPr="00EE514B" w:rsidRDefault="00F80F60" w:rsidP="00F80F6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21407685" w:edGrp="everyone"/>
            <w:permEnd w:id="1921407685"/>
          </w:p>
        </w:tc>
      </w:tr>
      <w:tr w:rsidR="00F80F60" w:rsidRPr="00683908" w14:paraId="27B9FFFE" w14:textId="77777777" w:rsidTr="00F80F60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5028345" w14:textId="77777777" w:rsidR="00F80F60" w:rsidRPr="00696855" w:rsidRDefault="00F80F60" w:rsidP="00F80F6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Location: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0C72B5ED" w14:textId="77777777" w:rsidR="00F80F60" w:rsidRPr="00EE514B" w:rsidRDefault="00F80F60" w:rsidP="00F80F6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27123344" w:edGrp="everyone"/>
            <w:permEnd w:id="1427123344"/>
          </w:p>
        </w:tc>
      </w:tr>
      <w:tr w:rsidR="00F80F60" w:rsidRPr="00683908" w14:paraId="72ADF28B" w14:textId="77777777" w:rsidTr="00F80F60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59E8446" w14:textId="77777777" w:rsidR="00F80F60" w:rsidRPr="00696855" w:rsidRDefault="00F80F60" w:rsidP="00F80F6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4D453278" w14:textId="77777777" w:rsidR="00F80F60" w:rsidRPr="00EE514B" w:rsidRDefault="00F80F60" w:rsidP="00F80F6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8877324" w:edGrp="everyone"/>
            <w:permEnd w:id="178877324"/>
          </w:p>
        </w:tc>
      </w:tr>
      <w:tr w:rsidR="00F80F60" w:rsidRPr="00696855" w14:paraId="085ECDA3" w14:textId="77777777" w:rsidTr="00F80F60">
        <w:tc>
          <w:tcPr>
            <w:tcW w:w="7370" w:type="dxa"/>
            <w:gridSpan w:val="2"/>
            <w:tcBorders>
              <w:left w:val="single" w:sz="12" w:space="0" w:color="000000"/>
            </w:tcBorders>
            <w:vAlign w:val="center"/>
          </w:tcPr>
          <w:p w14:paraId="163EAD3E" w14:textId="77777777" w:rsidR="00F80F60" w:rsidRPr="0019760F" w:rsidRDefault="00F80F60" w:rsidP="00F80F6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2" w:type="dxa"/>
            <w:tcBorders>
              <w:right w:val="single" w:sz="12" w:space="0" w:color="auto"/>
            </w:tcBorders>
            <w:vAlign w:val="center"/>
          </w:tcPr>
          <w:p w14:paraId="7D88E8FB" w14:textId="77777777" w:rsidR="00F80F60" w:rsidRPr="00696855" w:rsidRDefault="00F80F60" w:rsidP="00F80F60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80F60" w:rsidRPr="00683908" w14:paraId="7E625F00" w14:textId="77777777" w:rsidTr="00F80F60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803A1C9" w14:textId="2DCE87B0" w:rsidR="00F80F60" w:rsidRPr="005E24F1" w:rsidRDefault="00F80F60" w:rsidP="00F80F6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9C0A8B">
              <w:rPr>
                <w:rFonts w:cs="Arial"/>
                <w:b/>
                <w:sz w:val="20"/>
              </w:rPr>
              <w:t>Hazard identification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</w:tc>
      </w:tr>
      <w:tr w:rsidR="00691E81" w:rsidRPr="00696855" w14:paraId="660F3B6A" w14:textId="77777777" w:rsidTr="001C71CA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4098BAED" w14:textId="331F9ACC" w:rsidR="00691E81" w:rsidRPr="00C12B2E" w:rsidRDefault="00691E81" w:rsidP="00691E81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2" w:name="_Ref36106014"/>
            <w:bookmarkStart w:id="23" w:name="_Ref36811071"/>
            <w:r>
              <w:rPr>
                <w:rFonts w:cs="Arial"/>
                <w:sz w:val="20"/>
              </w:rPr>
              <w:t>Confirm and apply legal and organisational requirements with regards to hazard identification</w:t>
            </w:r>
            <w:bookmarkEnd w:id="22"/>
            <w:r>
              <w:rPr>
                <w:rFonts w:cs="Arial"/>
                <w:sz w:val="20"/>
              </w:rPr>
              <w:t>.</w:t>
            </w:r>
            <w:bookmarkEnd w:id="23"/>
            <w:r w:rsidRPr="00C12B2E">
              <w:rPr>
                <w:rFonts w:cs="Arial"/>
                <w:sz w:val="20"/>
              </w:rPr>
              <w:t xml:space="preserve"> </w:t>
            </w:r>
          </w:p>
        </w:tc>
        <w:permStart w:id="2085598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90326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47DDA8" w14:textId="1A369C65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559814" w:displacedByCustomXml="prev"/>
      </w:tr>
      <w:tr w:rsidR="00691E81" w:rsidRPr="00696855" w14:paraId="16A44089" w14:textId="77777777" w:rsidTr="001C71CA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14A0AA8B" w14:textId="2748856F" w:rsidR="00691E81" w:rsidRDefault="00691E81" w:rsidP="00691E81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4" w:name="_Ref36811212"/>
            <w:r>
              <w:rPr>
                <w:rFonts w:cs="Arial"/>
                <w:sz w:val="20"/>
              </w:rPr>
              <w:t>Select and apply hazard identification tools and techniques.</w:t>
            </w:r>
            <w:bookmarkEnd w:id="24"/>
            <w:r>
              <w:rPr>
                <w:rFonts w:cs="Arial"/>
                <w:sz w:val="20"/>
              </w:rPr>
              <w:t xml:space="preserve">  </w:t>
            </w:r>
          </w:p>
        </w:tc>
        <w:permStart w:id="10909368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6724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2BB4DCA" w14:textId="3C6A3B08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0936866" w:displacedByCustomXml="prev"/>
      </w:tr>
      <w:tr w:rsidR="00691E81" w:rsidRPr="00696855" w14:paraId="0F4B7B9B" w14:textId="77777777" w:rsidTr="001C71CA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716732FD" w14:textId="70FA2071" w:rsidR="00691E81" w:rsidRDefault="00691E81" w:rsidP="00691E81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5" w:name="_Ref36811098"/>
            <w:r>
              <w:rPr>
                <w:rFonts w:cs="Arial"/>
                <w:sz w:val="20"/>
              </w:rPr>
              <w:t>Analyse information and data to determine each hazard’s nature and scope.</w:t>
            </w:r>
            <w:bookmarkEnd w:id="25"/>
          </w:p>
        </w:tc>
        <w:permStart w:id="996874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99513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F1BF9D1" w14:textId="4177C076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6874179" w:displacedByCustomXml="prev"/>
      </w:tr>
      <w:tr w:rsidR="00EF07BD" w:rsidRPr="005E24F1" w14:paraId="538618DD" w14:textId="77777777" w:rsidTr="00F80F60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DA023B2" w14:textId="7B96A907" w:rsidR="00EF07BD" w:rsidRPr="003F4F73" w:rsidRDefault="00EF07BD" w:rsidP="00EF07BD">
            <w:pPr>
              <w:pStyle w:val="ListParagraph"/>
              <w:ind w:left="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 Risk assessment</w:t>
            </w:r>
          </w:p>
        </w:tc>
      </w:tr>
      <w:tr w:rsidR="00691E81" w:rsidRPr="00696855" w14:paraId="30C2576B" w14:textId="77777777" w:rsidTr="001C71CA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0B49CE51" w14:textId="6961C142" w:rsidR="00691E81" w:rsidRDefault="00691E81" w:rsidP="00691E81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26" w:name="_Ref36811074"/>
            <w:r>
              <w:rPr>
                <w:rFonts w:cs="Arial"/>
                <w:sz w:val="20"/>
              </w:rPr>
              <w:t>Confirm and apply legal and organisational requirements with regards to risk assessment.</w:t>
            </w:r>
            <w:bookmarkEnd w:id="26"/>
          </w:p>
        </w:tc>
        <w:permStart w:id="10660887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81970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97CB898" w14:textId="073F9B5D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6088729" w:displacedByCustomXml="prev"/>
      </w:tr>
      <w:tr w:rsidR="00691E81" w:rsidRPr="00696855" w14:paraId="6B11A5D9" w14:textId="77777777" w:rsidTr="001C71CA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AA06031" w14:textId="3B0D3CCB" w:rsidR="00691E81" w:rsidRDefault="00691E81" w:rsidP="00691E81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27" w:name="_Ref36811105"/>
            <w:r>
              <w:rPr>
                <w:rFonts w:cs="Arial"/>
                <w:sz w:val="20"/>
              </w:rPr>
              <w:t>Analyse information and data when conducting risk assessments.</w:t>
            </w:r>
            <w:bookmarkEnd w:id="27"/>
            <w:r>
              <w:rPr>
                <w:rFonts w:cs="Arial"/>
                <w:sz w:val="20"/>
              </w:rPr>
              <w:t xml:space="preserve"> </w:t>
            </w:r>
          </w:p>
        </w:tc>
        <w:permStart w:id="839527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43106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596F3BE" w14:textId="72F8A90D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9527991" w:displacedByCustomXml="prev"/>
      </w:tr>
      <w:tr w:rsidR="00691E81" w:rsidRPr="00696855" w14:paraId="32EC75AA" w14:textId="77777777" w:rsidTr="001C71CA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5FA44D9C" w14:textId="162C860F" w:rsidR="00691E81" w:rsidRDefault="00691E81" w:rsidP="00691E81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28" w:name="_Ref36811322"/>
            <w:r>
              <w:rPr>
                <w:rFonts w:cs="Arial"/>
                <w:sz w:val="20"/>
              </w:rPr>
              <w:t>Select and apply tools, techniques and processes to assess risk – determining those affected, as well as the nature, severity and likelihood of potential harm.</w:t>
            </w:r>
            <w:bookmarkEnd w:id="28"/>
            <w:r>
              <w:rPr>
                <w:rFonts w:cs="Arial"/>
                <w:sz w:val="20"/>
              </w:rPr>
              <w:t xml:space="preserve"> </w:t>
            </w:r>
          </w:p>
        </w:tc>
        <w:permStart w:id="370755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97801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D4248B7" w14:textId="63AD42A9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0755705" w:displacedByCustomXml="prev"/>
      </w:tr>
      <w:tr w:rsidR="00EF07BD" w:rsidRPr="005E24F1" w14:paraId="6E23B30C" w14:textId="77777777" w:rsidTr="00F80F60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F147044" w14:textId="77C0898D" w:rsidR="00EF07BD" w:rsidRPr="005E24F1" w:rsidRDefault="00EF07BD" w:rsidP="00F61ECF">
            <w:pPr>
              <w:keepNext/>
              <w:ind w:left="601" w:hanging="567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3 Risk management and controls</w:t>
            </w:r>
          </w:p>
        </w:tc>
      </w:tr>
      <w:tr w:rsidR="00691E81" w:rsidRPr="00696855" w14:paraId="6D9F489D" w14:textId="77777777" w:rsidTr="001C71CA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1FB14769" w14:textId="5262964C" w:rsidR="00691E81" w:rsidRDefault="00691E81" w:rsidP="00691E81">
            <w:pPr>
              <w:pStyle w:val="ListParagraph"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29" w:name="_Ref36811076"/>
            <w:r>
              <w:rPr>
                <w:rFonts w:cs="Arial"/>
                <w:sz w:val="20"/>
              </w:rPr>
              <w:t>Confirm and apply legal and organisational requirements with regards to risk controls.</w:t>
            </w:r>
            <w:bookmarkEnd w:id="29"/>
          </w:p>
        </w:tc>
        <w:permStart w:id="830358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8541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F0D55BE" w14:textId="14331B92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035829" w:displacedByCustomXml="prev"/>
      </w:tr>
      <w:tr w:rsidR="00691E81" w:rsidRPr="00696855" w14:paraId="078A8EF5" w14:textId="77777777" w:rsidTr="001C71CA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12B1B323" w14:textId="7772A457" w:rsidR="00691E81" w:rsidRDefault="00691E81" w:rsidP="00691E81">
            <w:pPr>
              <w:pStyle w:val="ListParagraph"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0" w:name="_Ref36811108"/>
            <w:r>
              <w:rPr>
                <w:rFonts w:cs="Arial"/>
                <w:sz w:val="20"/>
              </w:rPr>
              <w:t>Analyse information and data when identifying, evaluating and selecting risk control options.</w:t>
            </w:r>
            <w:bookmarkEnd w:id="30"/>
            <w:r>
              <w:rPr>
                <w:rFonts w:cs="Arial"/>
                <w:sz w:val="20"/>
              </w:rPr>
              <w:t xml:space="preserve"> </w:t>
            </w:r>
          </w:p>
        </w:tc>
        <w:permStart w:id="14480198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61851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632022F" w14:textId="4C42DFFD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8019893" w:displacedByCustomXml="prev"/>
      </w:tr>
      <w:tr w:rsidR="00691E81" w:rsidRPr="00696855" w14:paraId="346B47D1" w14:textId="77777777" w:rsidTr="001C71CA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64805FBF" w14:textId="268FFD2E" w:rsidR="00691E81" w:rsidRDefault="00691E81" w:rsidP="00691E81">
            <w:pPr>
              <w:pStyle w:val="ListParagraph"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1" w:name="_Ref36811469"/>
            <w:r>
              <w:rPr>
                <w:rFonts w:cs="Arial"/>
                <w:sz w:val="20"/>
              </w:rPr>
              <w:t>Identify potential risk controls according to the hierarchy of control and evaluate most appropriate options for action.</w:t>
            </w:r>
            <w:bookmarkEnd w:id="31"/>
          </w:p>
        </w:tc>
        <w:permStart w:id="6403677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89842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BE612C8" w14:textId="05CF22ED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0367767" w:displacedByCustomXml="prev"/>
      </w:tr>
      <w:tr w:rsidR="00691E81" w:rsidRPr="00696855" w14:paraId="465ABF2D" w14:textId="77777777" w:rsidTr="001C71CA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7D90DD59" w14:textId="671ECCE7" w:rsidR="00691E81" w:rsidRDefault="00691E81" w:rsidP="00691E81">
            <w:pPr>
              <w:pStyle w:val="ListParagraph"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2" w:name="_Ref36811644"/>
            <w:r>
              <w:rPr>
                <w:rFonts w:cs="Arial"/>
                <w:sz w:val="20"/>
              </w:rPr>
              <w:t>For each hazard, develop a checklist to enable evaluation of effectiveness of risk controls.</w:t>
            </w:r>
            <w:bookmarkEnd w:id="32"/>
            <w:r>
              <w:rPr>
                <w:rFonts w:cs="Arial"/>
                <w:sz w:val="20"/>
              </w:rPr>
              <w:t xml:space="preserve"> </w:t>
            </w:r>
          </w:p>
        </w:tc>
        <w:permStart w:id="14492906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193578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9888B74" w14:textId="40EA7A94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9290624" w:displacedByCustomXml="prev"/>
      </w:tr>
      <w:tr w:rsidR="00EF07BD" w:rsidRPr="00696855" w14:paraId="38555BEB" w14:textId="77777777" w:rsidTr="009C0A8B">
        <w:trPr>
          <w:trHeight w:val="306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2C8B1B0" w14:textId="451BD430" w:rsidR="00EF07BD" w:rsidRPr="009C0A8B" w:rsidRDefault="00EF07BD" w:rsidP="00EF07BD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4 Presenting findings</w:t>
            </w:r>
          </w:p>
        </w:tc>
      </w:tr>
      <w:tr w:rsidR="00691E81" w:rsidRPr="00696855" w14:paraId="74940DCB" w14:textId="77777777" w:rsidTr="001C71CA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5B8F1A3" w14:textId="4C1A78D9" w:rsidR="00691E81" w:rsidRDefault="00691E81" w:rsidP="00691E81">
            <w:pPr>
              <w:pStyle w:val="ListParagraph"/>
              <w:numPr>
                <w:ilvl w:val="0"/>
                <w:numId w:val="39"/>
              </w:numPr>
              <w:ind w:left="613" w:hanging="624"/>
              <w:jc w:val="left"/>
              <w:rPr>
                <w:rFonts w:cs="Arial"/>
                <w:sz w:val="20"/>
              </w:rPr>
            </w:pPr>
            <w:bookmarkStart w:id="33" w:name="_Ref36106065"/>
            <w:r>
              <w:rPr>
                <w:rFonts w:cs="Arial"/>
                <w:sz w:val="20"/>
              </w:rPr>
              <w:t>Develop and deliver presentation (in person/via live stream video).</w:t>
            </w:r>
            <w:bookmarkEnd w:id="33"/>
          </w:p>
        </w:tc>
        <w:permStart w:id="606363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7750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31AC212" w14:textId="36EA95AE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6363104" w:displacedByCustomXml="prev"/>
      </w:tr>
      <w:tr w:rsidR="00691E81" w:rsidRPr="00696855" w14:paraId="6C7F7E06" w14:textId="77777777" w:rsidTr="001C71CA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2267EBA" w14:textId="77777777" w:rsidR="00691E81" w:rsidRDefault="00691E81" w:rsidP="00691E81">
            <w:pPr>
              <w:pStyle w:val="ListParagraph"/>
              <w:numPr>
                <w:ilvl w:val="0"/>
                <w:numId w:val="39"/>
              </w:numPr>
              <w:ind w:left="613" w:hanging="624"/>
              <w:jc w:val="left"/>
              <w:rPr>
                <w:rFonts w:cs="Arial"/>
                <w:sz w:val="20"/>
              </w:rPr>
            </w:pPr>
            <w:bookmarkStart w:id="34" w:name="_Ref36811139"/>
            <w:r>
              <w:rPr>
                <w:rFonts w:cs="Arial"/>
                <w:sz w:val="20"/>
              </w:rPr>
              <w:t>Review processes undertaken, including:</w:t>
            </w:r>
            <w:bookmarkEnd w:id="34"/>
          </w:p>
          <w:p w14:paraId="4E674577" w14:textId="77777777" w:rsidR="00691E81" w:rsidRDefault="00691E81" w:rsidP="00691E81">
            <w:pPr>
              <w:pStyle w:val="ListParagraph"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Tools used for hazard identification, risk assessment and risk control processes </w:t>
            </w:r>
          </w:p>
          <w:p w14:paraId="6AE0C024" w14:textId="43FFFF4E" w:rsidR="00691E81" w:rsidRPr="0060689F" w:rsidRDefault="00691E81" w:rsidP="00691E81">
            <w:pPr>
              <w:pStyle w:val="ListParagraph"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 w:rsidRPr="0060689F">
              <w:rPr>
                <w:rFonts w:cs="Arial"/>
                <w:sz w:val="20"/>
              </w:rPr>
              <w:t xml:space="preserve">Hazard identification results – including </w:t>
            </w:r>
            <w:r>
              <w:rPr>
                <w:rFonts w:cs="Arial"/>
                <w:sz w:val="20"/>
              </w:rPr>
              <w:t>t</w:t>
            </w:r>
            <w:r w:rsidRPr="0060689F">
              <w:rPr>
                <w:rFonts w:cs="Arial"/>
                <w:sz w:val="20"/>
              </w:rPr>
              <w:t xml:space="preserve">wo (2) workplace hazards and the harms they </w:t>
            </w:r>
            <w:r>
              <w:rPr>
                <w:rFonts w:cs="Arial"/>
                <w:sz w:val="20"/>
              </w:rPr>
              <w:t xml:space="preserve">may </w:t>
            </w:r>
            <w:r w:rsidRPr="0060689F">
              <w:rPr>
                <w:rFonts w:cs="Arial"/>
                <w:sz w:val="20"/>
              </w:rPr>
              <w:t>cause</w:t>
            </w:r>
          </w:p>
          <w:p w14:paraId="6A155336" w14:textId="4BEBAD22" w:rsidR="00691E81" w:rsidRDefault="00691E81" w:rsidP="00691E81">
            <w:pPr>
              <w:pStyle w:val="ListParagraph"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Risk assessment results – including those affected and the nature, severity and likelihood of potential harm</w:t>
            </w:r>
          </w:p>
          <w:p w14:paraId="29036E50" w14:textId="6D994CA5" w:rsidR="00691E81" w:rsidRPr="00EF07BD" w:rsidRDefault="00691E81" w:rsidP="00691E81">
            <w:pPr>
              <w:pStyle w:val="ListParagraph"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 w:rsidRPr="00E73091">
              <w:rPr>
                <w:rFonts w:cs="Arial"/>
                <w:sz w:val="20"/>
              </w:rPr>
              <w:t>Risk management</w:t>
            </w:r>
            <w:r>
              <w:rPr>
                <w:rFonts w:cs="Arial"/>
                <w:sz w:val="20"/>
              </w:rPr>
              <w:t xml:space="preserve"> plan </w:t>
            </w:r>
            <w:r w:rsidRPr="00E73091">
              <w:rPr>
                <w:rFonts w:cs="Arial"/>
                <w:sz w:val="20"/>
              </w:rPr>
              <w:t>– including the selected risk controls and activities requiring joint responsibility and accountability</w:t>
            </w:r>
            <w:r>
              <w:rPr>
                <w:rFonts w:cs="Arial"/>
                <w:sz w:val="20"/>
              </w:rPr>
              <w:t xml:space="preserve"> (considering time and resource constraints)</w:t>
            </w:r>
          </w:p>
        </w:tc>
        <w:permStart w:id="9075672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27709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3ABAFAF" w14:textId="63942E22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7567228" w:displacedByCustomXml="prev"/>
      </w:tr>
      <w:tr w:rsidR="00691E81" w:rsidRPr="00696855" w14:paraId="782528CB" w14:textId="77777777" w:rsidTr="001C71CA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D93A041" w14:textId="77777777" w:rsidR="00691E81" w:rsidRDefault="00691E81" w:rsidP="00691E81">
            <w:pPr>
              <w:pStyle w:val="ListParagraph"/>
              <w:numPr>
                <w:ilvl w:val="0"/>
                <w:numId w:val="39"/>
              </w:numPr>
              <w:ind w:left="613" w:hanging="624"/>
              <w:jc w:val="left"/>
              <w:rPr>
                <w:rFonts w:cs="Arial"/>
                <w:sz w:val="20"/>
              </w:rPr>
            </w:pPr>
            <w:bookmarkStart w:id="35" w:name="_Ref36811141"/>
            <w:r>
              <w:rPr>
                <w:rFonts w:cs="Arial"/>
                <w:sz w:val="20"/>
              </w:rPr>
              <w:t>Identify duty holders and their roles and responsibilities according to risk management requirements including:</w:t>
            </w:r>
            <w:bookmarkEnd w:id="35"/>
          </w:p>
          <w:p w14:paraId="16C0FB22" w14:textId="38BB249F" w:rsidR="00691E81" w:rsidRDefault="00691E81" w:rsidP="00691E81">
            <w:pPr>
              <w:pStyle w:val="ListParagraph"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Explaining legal and organisational requirements </w:t>
            </w:r>
          </w:p>
          <w:p w14:paraId="7DE6203F" w14:textId="3D4B8F30" w:rsidR="00691E81" w:rsidRDefault="00691E81" w:rsidP="00691E81">
            <w:pPr>
              <w:pStyle w:val="ListParagraph"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requirements to ensure effectiveness of risk controls</w:t>
            </w:r>
          </w:p>
          <w:p w14:paraId="35B1EE2E" w14:textId="48F75053" w:rsidR="00691E81" w:rsidRPr="00E73091" w:rsidRDefault="00691E81" w:rsidP="00691E81">
            <w:pPr>
              <w:pStyle w:val="ListParagraph"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Outline plan for monitoring effectiveness of risk controls (i.e. using checklist)</w:t>
            </w:r>
          </w:p>
        </w:tc>
        <w:permStart w:id="83510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7424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60B3CB9" w14:textId="296803A0" w:rsidR="00691E81" w:rsidRPr="00696855" w:rsidRDefault="00691E81" w:rsidP="00691E8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510970" w:displacedByCustomXml="prev"/>
      </w:tr>
      <w:tr w:rsidR="00F44630" w:rsidRPr="00683908" w14:paraId="555E2083" w14:textId="77777777" w:rsidTr="00F80F60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4CDD0037" w14:textId="4D9B0D44" w:rsidR="00F44630" w:rsidRPr="001D07E7" w:rsidRDefault="00F44630" w:rsidP="00F44630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799977164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9977164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514141227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4141227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171215F6" w14:textId="77777777" w:rsidR="00F80F60" w:rsidRPr="00E753B9" w:rsidRDefault="00F80F60" w:rsidP="00F80F60">
      <w:pPr>
        <w:jc w:val="left"/>
        <w:rPr>
          <w:rFonts w:ascii="Arial" w:hAnsi="Arial" w:cs="Arial"/>
          <w:bCs/>
          <w:caps/>
          <w:szCs w:val="24"/>
        </w:rPr>
      </w:pPr>
    </w:p>
    <w:sectPr w:rsidR="00F80F60" w:rsidRPr="00E753B9" w:rsidSect="001C09F6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37DAB" w14:textId="77777777" w:rsidR="00C562C6" w:rsidRDefault="00C562C6" w:rsidP="00A67754">
      <w:r>
        <w:separator/>
      </w:r>
    </w:p>
  </w:endnote>
  <w:endnote w:type="continuationSeparator" w:id="0">
    <w:p w14:paraId="158472F2" w14:textId="77777777" w:rsidR="00C562C6" w:rsidRDefault="00C562C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5B76C" w14:textId="77777777" w:rsidR="000F55E2" w:rsidRPr="00830749" w:rsidRDefault="000F55E2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BAA6580" w14:textId="65450326" w:rsidR="000F55E2" w:rsidRPr="00830749" w:rsidRDefault="00C562C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0F55E2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F55E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F55E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F55E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F55E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0F55E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F55E2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F55E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F55E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0F55E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3407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0F55E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F55E2">
      <w:rPr>
        <w:rFonts w:ascii="Arial" w:hAnsi="Arial" w:cs="Arial"/>
        <w:b/>
        <w:sz w:val="16"/>
        <w:szCs w:val="16"/>
      </w:rPr>
      <w:ptab w:relativeTo="margin" w:alignment="right" w:leader="none"/>
    </w:r>
    <w:r w:rsidR="000F55E2" w:rsidRPr="00B115D7">
      <w:rPr>
        <w:rFonts w:ascii="Arial" w:hAnsi="Arial" w:cs="Arial"/>
        <w:b/>
        <w:sz w:val="16"/>
        <w:szCs w:val="16"/>
      </w:rPr>
      <w:t>CSTC Pty Ltd_</w:t>
    </w:r>
    <w:r w:rsidR="000F55E2">
      <w:rPr>
        <w:rFonts w:ascii="Arial" w:hAnsi="Arial" w:cs="Arial"/>
        <w:b/>
        <w:sz w:val="16"/>
        <w:szCs w:val="16"/>
      </w:rPr>
      <w:t>RTO#</w:t>
    </w:r>
    <w:r w:rsidR="000F55E2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F55E2">
          <w:rPr>
            <w:rFonts w:ascii="Arial" w:hAnsi="Arial" w:cs="Arial"/>
            <w:b/>
            <w:sz w:val="16"/>
            <w:szCs w:val="16"/>
          </w:rPr>
          <w:t>v1-0_03/04/2020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C8366" w14:textId="77777777" w:rsidR="000F55E2" w:rsidRPr="00830749" w:rsidRDefault="000F55E2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5B9D53E" w14:textId="41B38954" w:rsidR="000F55E2" w:rsidRPr="00830749" w:rsidRDefault="000F55E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v1-0_03/04/2020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3407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9AAF6" w14:textId="77777777" w:rsidR="000F55E2" w:rsidRPr="00830749" w:rsidRDefault="000F55E2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BA07B28" w14:textId="42E963D7" w:rsidR="000F55E2" w:rsidRPr="00830749" w:rsidRDefault="000F55E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v1-0_03/04/2020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34071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C647" w14:textId="77777777" w:rsidR="000F55E2" w:rsidRPr="00830749" w:rsidRDefault="000F55E2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E0164D1" w14:textId="5378EC24" w:rsidR="000F55E2" w:rsidRPr="00830749" w:rsidRDefault="000F55E2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v1-0_03/04/2020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34071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28177" w14:textId="77777777" w:rsidR="00C562C6" w:rsidRDefault="00C562C6" w:rsidP="00A67754">
      <w:r>
        <w:separator/>
      </w:r>
    </w:p>
  </w:footnote>
  <w:footnote w:type="continuationSeparator" w:id="0">
    <w:p w14:paraId="501090E5" w14:textId="77777777" w:rsidR="00C562C6" w:rsidRDefault="00C562C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728CB" w14:textId="07C1F65C" w:rsidR="000F55E2" w:rsidRPr="009D55FA" w:rsidRDefault="000F55E2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9D55FA">
      <w:rPr>
        <w:rFonts w:ascii="Arial Bold" w:hAnsi="Arial Bold" w:cs="Arial"/>
        <w:b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9D55FA">
          <w:rPr>
            <w:rFonts w:ascii="Arial Bold" w:hAnsi="Arial Bold" w:cs="Arial"/>
            <w:b/>
            <w:sz w:val="16"/>
            <w:szCs w:val="16"/>
          </w:rPr>
          <w:t>BSBWHS414</w:t>
        </w:r>
      </w:sdtContent>
    </w:sdt>
    <w:r w:rsidRPr="009D55FA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9D55FA">
          <w:rPr>
            <w:rFonts w:ascii="Arial Bold" w:hAnsi="Arial Bold" w:cs="Arial"/>
            <w:b/>
            <w:sz w:val="16"/>
            <w:szCs w:val="16"/>
          </w:rPr>
          <w:t>Contribute to WHS risk management</w:t>
        </w:r>
      </w:sdtContent>
    </w:sdt>
  </w:p>
  <w:p w14:paraId="1554D9E0" w14:textId="77777777" w:rsidR="000F55E2" w:rsidRPr="009D55FA" w:rsidRDefault="000F55E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78BB8" w14:textId="37683AC4" w:rsidR="000F55E2" w:rsidRPr="009D55FA" w:rsidRDefault="000F55E2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9D55FA">
      <w:rPr>
        <w:rFonts w:ascii="Arial" w:hAnsi="Arial" w:cs="Arial"/>
        <w:b/>
        <w:sz w:val="16"/>
        <w:szCs w:val="16"/>
      </w:rPr>
      <w:ptab w:relativeTo="margin" w:alignment="right" w:leader="none"/>
    </w:r>
    <w:r w:rsidRPr="009D55FA">
      <w:rPr>
        <w:rFonts w:ascii="Arial Bold" w:hAnsi="Arial Bold" w:cs="Arial"/>
        <w:b/>
        <w:sz w:val="16"/>
        <w:szCs w:val="16"/>
      </w:rPr>
      <w:t xml:space="preserve">Assessment Summary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9D55FA">
          <w:rPr>
            <w:rFonts w:ascii="Arial Bold" w:hAnsi="Arial Bold" w:cs="Arial"/>
            <w:b/>
            <w:sz w:val="16"/>
            <w:szCs w:val="16"/>
          </w:rPr>
          <w:t>BSBWHS414</w:t>
        </w:r>
      </w:sdtContent>
    </w:sdt>
    <w:r w:rsidRPr="009D55FA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9D55FA">
          <w:rPr>
            <w:rFonts w:ascii="Arial Bold" w:hAnsi="Arial Bold" w:cs="Arial"/>
            <w:b/>
            <w:sz w:val="16"/>
            <w:szCs w:val="16"/>
          </w:rPr>
          <w:t>Contribute to WHS risk management</w:t>
        </w:r>
      </w:sdtContent>
    </w:sdt>
  </w:p>
  <w:p w14:paraId="18F7D0DC" w14:textId="77777777" w:rsidR="000F55E2" w:rsidRPr="009D55FA" w:rsidRDefault="000F55E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F380F" w14:textId="5DBB648A" w:rsidR="000F55E2" w:rsidRPr="009D55FA" w:rsidRDefault="000F55E2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9D55FA">
      <w:rPr>
        <w:rFonts w:ascii="Arial" w:hAnsi="Arial" w:cs="Arial"/>
        <w:b/>
        <w:sz w:val="16"/>
        <w:szCs w:val="16"/>
      </w:rPr>
      <w:ptab w:relativeTo="margin" w:alignment="right" w:leader="none"/>
    </w:r>
    <w:r w:rsidRPr="009D55FA">
      <w:rPr>
        <w:rFonts w:ascii="Arial Bold" w:hAnsi="Arial Bold" w:cs="Arial"/>
        <w:b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9D55FA">
          <w:rPr>
            <w:rFonts w:ascii="Arial Bold" w:hAnsi="Arial Bold" w:cs="Arial"/>
            <w:b/>
            <w:sz w:val="16"/>
            <w:szCs w:val="16"/>
          </w:rPr>
          <w:t>BSBWHS414</w:t>
        </w:r>
      </w:sdtContent>
    </w:sdt>
    <w:r w:rsidRPr="009D55FA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9D55FA">
          <w:rPr>
            <w:rFonts w:ascii="Arial Bold" w:hAnsi="Arial Bold" w:cs="Arial"/>
            <w:b/>
            <w:sz w:val="16"/>
            <w:szCs w:val="16"/>
          </w:rPr>
          <w:t>Contribute to WHS risk management</w:t>
        </w:r>
      </w:sdtContent>
    </w:sdt>
  </w:p>
  <w:p w14:paraId="576684FE" w14:textId="77777777" w:rsidR="000F55E2" w:rsidRPr="009D55FA" w:rsidRDefault="000F55E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04017" w14:textId="4D56A94E" w:rsidR="000F55E2" w:rsidRDefault="000F55E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69163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398833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59D79E1A" w14:textId="77777777" w:rsidR="000F55E2" w:rsidRPr="00830749" w:rsidRDefault="000F55E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1DF3C" w14:textId="68D5F018" w:rsidR="000F55E2" w:rsidRDefault="000F55E2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339071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390384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045DC3C9" w14:textId="77777777" w:rsidR="000F55E2" w:rsidRPr="00830749" w:rsidRDefault="000F55E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2B944" w14:textId="3A297C4C" w:rsidR="000F55E2" w:rsidRPr="001C09F6" w:rsidRDefault="000F55E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063A0673" w14:textId="77777777" w:rsidR="000F55E2" w:rsidRPr="00830749" w:rsidRDefault="000F55E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7F652" w14:textId="5BB49396" w:rsidR="000F55E2" w:rsidRDefault="000F55E2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Practical Assessment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0CD1733F" w14:textId="77777777" w:rsidR="000F55E2" w:rsidRPr="00830749" w:rsidRDefault="000F55E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A12A81"/>
    <w:multiLevelType w:val="hybridMultilevel"/>
    <w:tmpl w:val="C91CCC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660D1B"/>
    <w:multiLevelType w:val="hybridMultilevel"/>
    <w:tmpl w:val="86669D12"/>
    <w:lvl w:ilvl="0" w:tplc="2C0AD680">
      <w:start w:val="2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14" w:hanging="360"/>
      </w:pPr>
    </w:lvl>
    <w:lvl w:ilvl="2" w:tplc="0C09001B" w:tentative="1">
      <w:start w:val="1"/>
      <w:numFmt w:val="lowerRoman"/>
      <w:lvlText w:val="%3."/>
      <w:lvlJc w:val="right"/>
      <w:pPr>
        <w:ind w:left="1834" w:hanging="180"/>
      </w:pPr>
    </w:lvl>
    <w:lvl w:ilvl="3" w:tplc="0C09000F" w:tentative="1">
      <w:start w:val="1"/>
      <w:numFmt w:val="decimal"/>
      <w:lvlText w:val="%4."/>
      <w:lvlJc w:val="left"/>
      <w:pPr>
        <w:ind w:left="2554" w:hanging="360"/>
      </w:pPr>
    </w:lvl>
    <w:lvl w:ilvl="4" w:tplc="0C090019" w:tentative="1">
      <w:start w:val="1"/>
      <w:numFmt w:val="lowerLetter"/>
      <w:lvlText w:val="%5."/>
      <w:lvlJc w:val="left"/>
      <w:pPr>
        <w:ind w:left="3274" w:hanging="360"/>
      </w:pPr>
    </w:lvl>
    <w:lvl w:ilvl="5" w:tplc="0C09001B" w:tentative="1">
      <w:start w:val="1"/>
      <w:numFmt w:val="lowerRoman"/>
      <w:lvlText w:val="%6."/>
      <w:lvlJc w:val="right"/>
      <w:pPr>
        <w:ind w:left="3994" w:hanging="180"/>
      </w:pPr>
    </w:lvl>
    <w:lvl w:ilvl="6" w:tplc="0C09000F" w:tentative="1">
      <w:start w:val="1"/>
      <w:numFmt w:val="decimal"/>
      <w:lvlText w:val="%7."/>
      <w:lvlJc w:val="left"/>
      <w:pPr>
        <w:ind w:left="4714" w:hanging="360"/>
      </w:pPr>
    </w:lvl>
    <w:lvl w:ilvl="7" w:tplc="0C090019" w:tentative="1">
      <w:start w:val="1"/>
      <w:numFmt w:val="lowerLetter"/>
      <w:lvlText w:val="%8."/>
      <w:lvlJc w:val="left"/>
      <w:pPr>
        <w:ind w:left="5434" w:hanging="360"/>
      </w:pPr>
    </w:lvl>
    <w:lvl w:ilvl="8" w:tplc="0C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230FED"/>
    <w:multiLevelType w:val="hybridMultilevel"/>
    <w:tmpl w:val="F6DCE0E0"/>
    <w:lvl w:ilvl="0" w:tplc="3E8E3E50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BC8521B"/>
    <w:multiLevelType w:val="hybridMultilevel"/>
    <w:tmpl w:val="A998BD26"/>
    <w:lvl w:ilvl="0" w:tplc="F6F01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6D6161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924214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DF70FF"/>
    <w:multiLevelType w:val="hybridMultilevel"/>
    <w:tmpl w:val="4BA0A95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F4019F6"/>
    <w:multiLevelType w:val="singleLevel"/>
    <w:tmpl w:val="0E2C0E12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5404B58"/>
    <w:multiLevelType w:val="hybridMultilevel"/>
    <w:tmpl w:val="889C515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55B0E"/>
    <w:multiLevelType w:val="hybridMultilevel"/>
    <w:tmpl w:val="39EC88C2"/>
    <w:lvl w:ilvl="0" w:tplc="EFEE37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4D2EB1"/>
    <w:multiLevelType w:val="hybridMultilevel"/>
    <w:tmpl w:val="96269BC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8D01D5"/>
    <w:multiLevelType w:val="hybridMultilevel"/>
    <w:tmpl w:val="2C2E5A2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E97973"/>
    <w:multiLevelType w:val="singleLevel"/>
    <w:tmpl w:val="AF4460F2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304FCD"/>
    <w:multiLevelType w:val="hybridMultilevel"/>
    <w:tmpl w:val="76DEB8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273822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715DE1"/>
    <w:multiLevelType w:val="hybridMultilevel"/>
    <w:tmpl w:val="FD3CA144"/>
    <w:lvl w:ilvl="0" w:tplc="BAF28B2E">
      <w:start w:val="2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8"/>
  </w:num>
  <w:num w:numId="4">
    <w:abstractNumId w:val="32"/>
  </w:num>
  <w:num w:numId="5">
    <w:abstractNumId w:val="5"/>
  </w:num>
  <w:num w:numId="6">
    <w:abstractNumId w:val="21"/>
  </w:num>
  <w:num w:numId="7">
    <w:abstractNumId w:val="27"/>
  </w:num>
  <w:num w:numId="8">
    <w:abstractNumId w:val="16"/>
  </w:num>
  <w:num w:numId="9">
    <w:abstractNumId w:val="13"/>
  </w:num>
  <w:num w:numId="10">
    <w:abstractNumId w:val="31"/>
  </w:num>
  <w:num w:numId="11">
    <w:abstractNumId w:val="20"/>
  </w:num>
  <w:num w:numId="12">
    <w:abstractNumId w:val="33"/>
  </w:num>
  <w:num w:numId="13">
    <w:abstractNumId w:val="12"/>
  </w:num>
  <w:num w:numId="14">
    <w:abstractNumId w:val="0"/>
  </w:num>
  <w:num w:numId="15">
    <w:abstractNumId w:val="1"/>
  </w:num>
  <w:num w:numId="16">
    <w:abstractNumId w:val="11"/>
  </w:num>
  <w:num w:numId="17">
    <w:abstractNumId w:val="44"/>
  </w:num>
  <w:num w:numId="18">
    <w:abstractNumId w:val="3"/>
  </w:num>
  <w:num w:numId="19">
    <w:abstractNumId w:val="6"/>
  </w:num>
  <w:num w:numId="20">
    <w:abstractNumId w:val="28"/>
  </w:num>
  <w:num w:numId="21">
    <w:abstractNumId w:val="26"/>
  </w:num>
  <w:num w:numId="22">
    <w:abstractNumId w:val="15"/>
  </w:num>
  <w:num w:numId="23">
    <w:abstractNumId w:val="24"/>
  </w:num>
  <w:num w:numId="24">
    <w:abstractNumId w:val="7"/>
  </w:num>
  <w:num w:numId="25">
    <w:abstractNumId w:val="25"/>
  </w:num>
  <w:num w:numId="26">
    <w:abstractNumId w:val="36"/>
  </w:num>
  <w:num w:numId="27">
    <w:abstractNumId w:val="2"/>
  </w:num>
  <w:num w:numId="28">
    <w:abstractNumId w:val="19"/>
  </w:num>
  <w:num w:numId="29">
    <w:abstractNumId w:val="10"/>
  </w:num>
  <w:num w:numId="30">
    <w:abstractNumId w:val="14"/>
  </w:num>
  <w:num w:numId="31">
    <w:abstractNumId w:val="35"/>
  </w:num>
  <w:num w:numId="32">
    <w:abstractNumId w:val="41"/>
  </w:num>
  <w:num w:numId="33">
    <w:abstractNumId w:val="17"/>
  </w:num>
  <w:num w:numId="34">
    <w:abstractNumId w:val="38"/>
  </w:num>
  <w:num w:numId="35">
    <w:abstractNumId w:val="43"/>
  </w:num>
  <w:num w:numId="36">
    <w:abstractNumId w:val="22"/>
  </w:num>
  <w:num w:numId="37">
    <w:abstractNumId w:val="42"/>
  </w:num>
  <w:num w:numId="38">
    <w:abstractNumId w:val="40"/>
  </w:num>
  <w:num w:numId="39">
    <w:abstractNumId w:val="37"/>
  </w:num>
  <w:num w:numId="40">
    <w:abstractNumId w:val="29"/>
  </w:num>
  <w:num w:numId="41">
    <w:abstractNumId w:val="9"/>
  </w:num>
  <w:num w:numId="42">
    <w:abstractNumId w:val="30"/>
  </w:num>
  <w:num w:numId="43">
    <w:abstractNumId w:val="39"/>
  </w:num>
  <w:num w:numId="44">
    <w:abstractNumId w:val="23"/>
  </w:num>
  <w:num w:numId="45">
    <w:abstractNumId w:val="3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WwGunzdOYM5RVvVUJRwboxp58uASO4V95Dzs2qe/tejJsBLK/3treb2jd8Yl2khKAta/6h4jzakU1mJ1DciOg==" w:salt="bE5ziiR7Zr6DnbxwsjgjM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7AAE"/>
    <w:rsid w:val="00020BB6"/>
    <w:rsid w:val="00022598"/>
    <w:rsid w:val="00022D30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4C64"/>
    <w:rsid w:val="000653FD"/>
    <w:rsid w:val="000672EE"/>
    <w:rsid w:val="00067A5F"/>
    <w:rsid w:val="0007085F"/>
    <w:rsid w:val="00074457"/>
    <w:rsid w:val="00075D0B"/>
    <w:rsid w:val="00076AD6"/>
    <w:rsid w:val="0008468E"/>
    <w:rsid w:val="00090D03"/>
    <w:rsid w:val="00091491"/>
    <w:rsid w:val="000967AF"/>
    <w:rsid w:val="000A2303"/>
    <w:rsid w:val="000A7B07"/>
    <w:rsid w:val="000B346C"/>
    <w:rsid w:val="000B6E9F"/>
    <w:rsid w:val="000B7B64"/>
    <w:rsid w:val="000C233D"/>
    <w:rsid w:val="000C4060"/>
    <w:rsid w:val="000C4F46"/>
    <w:rsid w:val="000C6FB4"/>
    <w:rsid w:val="000C7FA2"/>
    <w:rsid w:val="000E680F"/>
    <w:rsid w:val="000F0FCA"/>
    <w:rsid w:val="000F55E2"/>
    <w:rsid w:val="000F5F74"/>
    <w:rsid w:val="000F6AFC"/>
    <w:rsid w:val="001009F3"/>
    <w:rsid w:val="00101E97"/>
    <w:rsid w:val="00103A5E"/>
    <w:rsid w:val="00106585"/>
    <w:rsid w:val="0011218C"/>
    <w:rsid w:val="001157AF"/>
    <w:rsid w:val="00116B1F"/>
    <w:rsid w:val="00116C30"/>
    <w:rsid w:val="0012562F"/>
    <w:rsid w:val="001266C6"/>
    <w:rsid w:val="00126C85"/>
    <w:rsid w:val="00132977"/>
    <w:rsid w:val="00133A08"/>
    <w:rsid w:val="001457FC"/>
    <w:rsid w:val="00151E6D"/>
    <w:rsid w:val="00152592"/>
    <w:rsid w:val="00154A40"/>
    <w:rsid w:val="00154DAE"/>
    <w:rsid w:val="0015733E"/>
    <w:rsid w:val="001578F8"/>
    <w:rsid w:val="00166E7F"/>
    <w:rsid w:val="001709EB"/>
    <w:rsid w:val="00175F6C"/>
    <w:rsid w:val="001827EB"/>
    <w:rsid w:val="00184237"/>
    <w:rsid w:val="001848C1"/>
    <w:rsid w:val="0018673D"/>
    <w:rsid w:val="00187D1C"/>
    <w:rsid w:val="001914DD"/>
    <w:rsid w:val="00191E86"/>
    <w:rsid w:val="0019250A"/>
    <w:rsid w:val="00193316"/>
    <w:rsid w:val="001A0B70"/>
    <w:rsid w:val="001A16D7"/>
    <w:rsid w:val="001A77CF"/>
    <w:rsid w:val="001B0445"/>
    <w:rsid w:val="001B09BC"/>
    <w:rsid w:val="001C09F6"/>
    <w:rsid w:val="001C0B34"/>
    <w:rsid w:val="001C0F8A"/>
    <w:rsid w:val="001C4084"/>
    <w:rsid w:val="001C71CA"/>
    <w:rsid w:val="001D01D1"/>
    <w:rsid w:val="001D49A1"/>
    <w:rsid w:val="001E05E8"/>
    <w:rsid w:val="001E600A"/>
    <w:rsid w:val="001F3555"/>
    <w:rsid w:val="001F6FA5"/>
    <w:rsid w:val="00201769"/>
    <w:rsid w:val="00201D0C"/>
    <w:rsid w:val="00201E01"/>
    <w:rsid w:val="00202782"/>
    <w:rsid w:val="00204C77"/>
    <w:rsid w:val="00210502"/>
    <w:rsid w:val="0021139D"/>
    <w:rsid w:val="00213294"/>
    <w:rsid w:val="0021376B"/>
    <w:rsid w:val="00214096"/>
    <w:rsid w:val="002168EB"/>
    <w:rsid w:val="00220F44"/>
    <w:rsid w:val="0022264D"/>
    <w:rsid w:val="00222B64"/>
    <w:rsid w:val="0023029D"/>
    <w:rsid w:val="00232AA7"/>
    <w:rsid w:val="00233402"/>
    <w:rsid w:val="002337BA"/>
    <w:rsid w:val="00245C43"/>
    <w:rsid w:val="00252300"/>
    <w:rsid w:val="00252494"/>
    <w:rsid w:val="00257541"/>
    <w:rsid w:val="0025778A"/>
    <w:rsid w:val="00265A8F"/>
    <w:rsid w:val="0026676B"/>
    <w:rsid w:val="00267C62"/>
    <w:rsid w:val="0027068C"/>
    <w:rsid w:val="00271B12"/>
    <w:rsid w:val="0027392A"/>
    <w:rsid w:val="002762BF"/>
    <w:rsid w:val="0027664F"/>
    <w:rsid w:val="00281347"/>
    <w:rsid w:val="00281ED1"/>
    <w:rsid w:val="00282382"/>
    <w:rsid w:val="002824BE"/>
    <w:rsid w:val="00282828"/>
    <w:rsid w:val="00287CC3"/>
    <w:rsid w:val="00294162"/>
    <w:rsid w:val="002A108E"/>
    <w:rsid w:val="002A1EB3"/>
    <w:rsid w:val="002A316B"/>
    <w:rsid w:val="002A35D4"/>
    <w:rsid w:val="002A4B14"/>
    <w:rsid w:val="002B03AC"/>
    <w:rsid w:val="002B2600"/>
    <w:rsid w:val="002B31EC"/>
    <w:rsid w:val="002B3B34"/>
    <w:rsid w:val="002B6786"/>
    <w:rsid w:val="002B6985"/>
    <w:rsid w:val="002B7054"/>
    <w:rsid w:val="002C4301"/>
    <w:rsid w:val="002C651B"/>
    <w:rsid w:val="002C66FA"/>
    <w:rsid w:val="002C6F26"/>
    <w:rsid w:val="002D1837"/>
    <w:rsid w:val="002D3E2B"/>
    <w:rsid w:val="002D4C72"/>
    <w:rsid w:val="002E052A"/>
    <w:rsid w:val="002E2E6F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056"/>
    <w:rsid w:val="00317391"/>
    <w:rsid w:val="00317404"/>
    <w:rsid w:val="00324DB2"/>
    <w:rsid w:val="003259FD"/>
    <w:rsid w:val="003322F2"/>
    <w:rsid w:val="0033666D"/>
    <w:rsid w:val="00336763"/>
    <w:rsid w:val="00340FD1"/>
    <w:rsid w:val="003430D8"/>
    <w:rsid w:val="00343189"/>
    <w:rsid w:val="00344FC7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76AD5"/>
    <w:rsid w:val="0038037A"/>
    <w:rsid w:val="00384CE8"/>
    <w:rsid w:val="00387070"/>
    <w:rsid w:val="0039160D"/>
    <w:rsid w:val="0039248F"/>
    <w:rsid w:val="003932FB"/>
    <w:rsid w:val="00396581"/>
    <w:rsid w:val="003A226A"/>
    <w:rsid w:val="003A7715"/>
    <w:rsid w:val="003B0DC7"/>
    <w:rsid w:val="003B5C02"/>
    <w:rsid w:val="003B60C2"/>
    <w:rsid w:val="003C173C"/>
    <w:rsid w:val="003C33FB"/>
    <w:rsid w:val="003C399A"/>
    <w:rsid w:val="003C3C4A"/>
    <w:rsid w:val="003C3E0C"/>
    <w:rsid w:val="003C6A1A"/>
    <w:rsid w:val="003C7B25"/>
    <w:rsid w:val="003D2DB8"/>
    <w:rsid w:val="003D337A"/>
    <w:rsid w:val="003D3B69"/>
    <w:rsid w:val="003D6EB8"/>
    <w:rsid w:val="003D7CD7"/>
    <w:rsid w:val="003E1DAB"/>
    <w:rsid w:val="003E41CD"/>
    <w:rsid w:val="003E58AF"/>
    <w:rsid w:val="003F4120"/>
    <w:rsid w:val="003F4E60"/>
    <w:rsid w:val="003F4F7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2AB"/>
    <w:rsid w:val="0046338F"/>
    <w:rsid w:val="00466598"/>
    <w:rsid w:val="004676B1"/>
    <w:rsid w:val="00467952"/>
    <w:rsid w:val="00471F5D"/>
    <w:rsid w:val="004768EA"/>
    <w:rsid w:val="00482720"/>
    <w:rsid w:val="00494BA4"/>
    <w:rsid w:val="0049735E"/>
    <w:rsid w:val="004A3499"/>
    <w:rsid w:val="004A7CF3"/>
    <w:rsid w:val="004B0525"/>
    <w:rsid w:val="004B42E2"/>
    <w:rsid w:val="004B5E1C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5BC2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4748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4F63"/>
    <w:rsid w:val="00545A19"/>
    <w:rsid w:val="00545C50"/>
    <w:rsid w:val="00551A50"/>
    <w:rsid w:val="00554FD6"/>
    <w:rsid w:val="00555130"/>
    <w:rsid w:val="00573C4A"/>
    <w:rsid w:val="00583840"/>
    <w:rsid w:val="005868D2"/>
    <w:rsid w:val="0059140F"/>
    <w:rsid w:val="00592155"/>
    <w:rsid w:val="005924B9"/>
    <w:rsid w:val="005948F5"/>
    <w:rsid w:val="00594B1F"/>
    <w:rsid w:val="005B3088"/>
    <w:rsid w:val="005B3783"/>
    <w:rsid w:val="005B3D52"/>
    <w:rsid w:val="005B424E"/>
    <w:rsid w:val="005B4B38"/>
    <w:rsid w:val="005C1FB7"/>
    <w:rsid w:val="005C20EC"/>
    <w:rsid w:val="005C36B8"/>
    <w:rsid w:val="005C48AD"/>
    <w:rsid w:val="005C617B"/>
    <w:rsid w:val="005D0D43"/>
    <w:rsid w:val="005D6DBE"/>
    <w:rsid w:val="005E26ED"/>
    <w:rsid w:val="005E2B40"/>
    <w:rsid w:val="005E2C83"/>
    <w:rsid w:val="005E6D31"/>
    <w:rsid w:val="005F3093"/>
    <w:rsid w:val="005F48A3"/>
    <w:rsid w:val="005F4FFD"/>
    <w:rsid w:val="005F55E6"/>
    <w:rsid w:val="00601B14"/>
    <w:rsid w:val="00601C41"/>
    <w:rsid w:val="00602BB0"/>
    <w:rsid w:val="00603400"/>
    <w:rsid w:val="006040AF"/>
    <w:rsid w:val="0060689F"/>
    <w:rsid w:val="0060728C"/>
    <w:rsid w:val="00607DE8"/>
    <w:rsid w:val="0061390C"/>
    <w:rsid w:val="00614655"/>
    <w:rsid w:val="00616E96"/>
    <w:rsid w:val="00621440"/>
    <w:rsid w:val="00622B2F"/>
    <w:rsid w:val="0062596B"/>
    <w:rsid w:val="00625D42"/>
    <w:rsid w:val="00625E7C"/>
    <w:rsid w:val="00626283"/>
    <w:rsid w:val="00627CAE"/>
    <w:rsid w:val="006302E6"/>
    <w:rsid w:val="00632918"/>
    <w:rsid w:val="00633CAE"/>
    <w:rsid w:val="0063511D"/>
    <w:rsid w:val="00637C5B"/>
    <w:rsid w:val="00640395"/>
    <w:rsid w:val="006407D6"/>
    <w:rsid w:val="00640DDA"/>
    <w:rsid w:val="006420A5"/>
    <w:rsid w:val="00650C50"/>
    <w:rsid w:val="0065179C"/>
    <w:rsid w:val="00651F04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39F9"/>
    <w:rsid w:val="0067479F"/>
    <w:rsid w:val="00674DE6"/>
    <w:rsid w:val="00675E17"/>
    <w:rsid w:val="00677444"/>
    <w:rsid w:val="006774E6"/>
    <w:rsid w:val="00680BFE"/>
    <w:rsid w:val="0068582E"/>
    <w:rsid w:val="006862FA"/>
    <w:rsid w:val="00691E81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0CB4"/>
    <w:rsid w:val="006C212E"/>
    <w:rsid w:val="006C233D"/>
    <w:rsid w:val="006C26ED"/>
    <w:rsid w:val="006C7661"/>
    <w:rsid w:val="006D4449"/>
    <w:rsid w:val="006D4794"/>
    <w:rsid w:val="006D4902"/>
    <w:rsid w:val="006E0BDE"/>
    <w:rsid w:val="006E5181"/>
    <w:rsid w:val="006F01CB"/>
    <w:rsid w:val="006F1570"/>
    <w:rsid w:val="006F1E14"/>
    <w:rsid w:val="006F5046"/>
    <w:rsid w:val="006F5707"/>
    <w:rsid w:val="006F7D66"/>
    <w:rsid w:val="00703DE3"/>
    <w:rsid w:val="007045DB"/>
    <w:rsid w:val="00704ABF"/>
    <w:rsid w:val="007070CF"/>
    <w:rsid w:val="00707627"/>
    <w:rsid w:val="00707741"/>
    <w:rsid w:val="007128AF"/>
    <w:rsid w:val="00714EB8"/>
    <w:rsid w:val="00720E1B"/>
    <w:rsid w:val="0072118A"/>
    <w:rsid w:val="0072174F"/>
    <w:rsid w:val="0072177C"/>
    <w:rsid w:val="00724FF2"/>
    <w:rsid w:val="0072700B"/>
    <w:rsid w:val="007317A7"/>
    <w:rsid w:val="00732313"/>
    <w:rsid w:val="00732325"/>
    <w:rsid w:val="00732F50"/>
    <w:rsid w:val="007339D1"/>
    <w:rsid w:val="00734071"/>
    <w:rsid w:val="00734157"/>
    <w:rsid w:val="00734580"/>
    <w:rsid w:val="00740FE9"/>
    <w:rsid w:val="00743307"/>
    <w:rsid w:val="00743AEF"/>
    <w:rsid w:val="00745651"/>
    <w:rsid w:val="00747137"/>
    <w:rsid w:val="007518B1"/>
    <w:rsid w:val="00754C46"/>
    <w:rsid w:val="00757B27"/>
    <w:rsid w:val="00760358"/>
    <w:rsid w:val="00761876"/>
    <w:rsid w:val="0076313E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361"/>
    <w:rsid w:val="00793099"/>
    <w:rsid w:val="007A1BB4"/>
    <w:rsid w:val="007A26D4"/>
    <w:rsid w:val="007A5008"/>
    <w:rsid w:val="007B284E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53DC"/>
    <w:rsid w:val="008121F4"/>
    <w:rsid w:val="008133D3"/>
    <w:rsid w:val="00817A2D"/>
    <w:rsid w:val="008264AD"/>
    <w:rsid w:val="0083003D"/>
    <w:rsid w:val="00830749"/>
    <w:rsid w:val="00832717"/>
    <w:rsid w:val="00833553"/>
    <w:rsid w:val="00833EB1"/>
    <w:rsid w:val="00835B05"/>
    <w:rsid w:val="00842AE4"/>
    <w:rsid w:val="00843997"/>
    <w:rsid w:val="00847C7B"/>
    <w:rsid w:val="00854B07"/>
    <w:rsid w:val="00855F97"/>
    <w:rsid w:val="00860AFB"/>
    <w:rsid w:val="008643F9"/>
    <w:rsid w:val="00864D30"/>
    <w:rsid w:val="008748CE"/>
    <w:rsid w:val="0087615D"/>
    <w:rsid w:val="00881F05"/>
    <w:rsid w:val="00882B9D"/>
    <w:rsid w:val="00883FA8"/>
    <w:rsid w:val="008868DF"/>
    <w:rsid w:val="008A082C"/>
    <w:rsid w:val="008A257C"/>
    <w:rsid w:val="008A3A99"/>
    <w:rsid w:val="008B22FC"/>
    <w:rsid w:val="008B39C9"/>
    <w:rsid w:val="008B7A41"/>
    <w:rsid w:val="008C2309"/>
    <w:rsid w:val="008C48F6"/>
    <w:rsid w:val="008C7F73"/>
    <w:rsid w:val="008D63D0"/>
    <w:rsid w:val="008E3F3D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4B3C"/>
    <w:rsid w:val="00925912"/>
    <w:rsid w:val="009304CA"/>
    <w:rsid w:val="0093060F"/>
    <w:rsid w:val="0093095D"/>
    <w:rsid w:val="009324BA"/>
    <w:rsid w:val="00936180"/>
    <w:rsid w:val="00944834"/>
    <w:rsid w:val="00944A01"/>
    <w:rsid w:val="009456FA"/>
    <w:rsid w:val="00945C7B"/>
    <w:rsid w:val="009470AF"/>
    <w:rsid w:val="009476CA"/>
    <w:rsid w:val="0095100C"/>
    <w:rsid w:val="0095160D"/>
    <w:rsid w:val="00951718"/>
    <w:rsid w:val="00951B1D"/>
    <w:rsid w:val="00951DE8"/>
    <w:rsid w:val="00954532"/>
    <w:rsid w:val="0095645B"/>
    <w:rsid w:val="00956BD4"/>
    <w:rsid w:val="009606F6"/>
    <w:rsid w:val="00961529"/>
    <w:rsid w:val="00961ADD"/>
    <w:rsid w:val="00970B74"/>
    <w:rsid w:val="00971AC8"/>
    <w:rsid w:val="0098186A"/>
    <w:rsid w:val="00986974"/>
    <w:rsid w:val="00986BC7"/>
    <w:rsid w:val="00987F28"/>
    <w:rsid w:val="0099289C"/>
    <w:rsid w:val="00993997"/>
    <w:rsid w:val="00996BEA"/>
    <w:rsid w:val="009A34C4"/>
    <w:rsid w:val="009A4937"/>
    <w:rsid w:val="009B2C5D"/>
    <w:rsid w:val="009B750D"/>
    <w:rsid w:val="009C0A8B"/>
    <w:rsid w:val="009C7961"/>
    <w:rsid w:val="009D1E85"/>
    <w:rsid w:val="009D55FA"/>
    <w:rsid w:val="009E08FC"/>
    <w:rsid w:val="009E1E87"/>
    <w:rsid w:val="009E3CED"/>
    <w:rsid w:val="009E4376"/>
    <w:rsid w:val="009E48EF"/>
    <w:rsid w:val="009E6434"/>
    <w:rsid w:val="009E78AF"/>
    <w:rsid w:val="009F1505"/>
    <w:rsid w:val="009F34EB"/>
    <w:rsid w:val="00A01291"/>
    <w:rsid w:val="00A07F94"/>
    <w:rsid w:val="00A1567C"/>
    <w:rsid w:val="00A2147E"/>
    <w:rsid w:val="00A252B0"/>
    <w:rsid w:val="00A25B81"/>
    <w:rsid w:val="00A2624A"/>
    <w:rsid w:val="00A265D7"/>
    <w:rsid w:val="00A33567"/>
    <w:rsid w:val="00A342EE"/>
    <w:rsid w:val="00A3467D"/>
    <w:rsid w:val="00A34BA9"/>
    <w:rsid w:val="00A3519E"/>
    <w:rsid w:val="00A36B30"/>
    <w:rsid w:val="00A4049A"/>
    <w:rsid w:val="00A406B8"/>
    <w:rsid w:val="00A40974"/>
    <w:rsid w:val="00A41676"/>
    <w:rsid w:val="00A4380C"/>
    <w:rsid w:val="00A43D76"/>
    <w:rsid w:val="00A526B7"/>
    <w:rsid w:val="00A52BAB"/>
    <w:rsid w:val="00A52C7C"/>
    <w:rsid w:val="00A56F11"/>
    <w:rsid w:val="00A579E6"/>
    <w:rsid w:val="00A61D78"/>
    <w:rsid w:val="00A67415"/>
    <w:rsid w:val="00A67754"/>
    <w:rsid w:val="00A706D2"/>
    <w:rsid w:val="00A72EAD"/>
    <w:rsid w:val="00A730A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4EC2"/>
    <w:rsid w:val="00A9666F"/>
    <w:rsid w:val="00A96EE8"/>
    <w:rsid w:val="00AA212D"/>
    <w:rsid w:val="00AA517E"/>
    <w:rsid w:val="00AA653D"/>
    <w:rsid w:val="00AB15C0"/>
    <w:rsid w:val="00AB5FF9"/>
    <w:rsid w:val="00AC5228"/>
    <w:rsid w:val="00AC6BE2"/>
    <w:rsid w:val="00AC79B9"/>
    <w:rsid w:val="00AD147B"/>
    <w:rsid w:val="00AD2C30"/>
    <w:rsid w:val="00AD390C"/>
    <w:rsid w:val="00AD45BE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031C"/>
    <w:rsid w:val="00B01066"/>
    <w:rsid w:val="00B01E5D"/>
    <w:rsid w:val="00B0452D"/>
    <w:rsid w:val="00B0469A"/>
    <w:rsid w:val="00B06E4D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6113"/>
    <w:rsid w:val="00B370F6"/>
    <w:rsid w:val="00B37A11"/>
    <w:rsid w:val="00B44885"/>
    <w:rsid w:val="00B45123"/>
    <w:rsid w:val="00B46CA0"/>
    <w:rsid w:val="00B50D23"/>
    <w:rsid w:val="00B57086"/>
    <w:rsid w:val="00B60A8E"/>
    <w:rsid w:val="00B61114"/>
    <w:rsid w:val="00B63435"/>
    <w:rsid w:val="00B64BF7"/>
    <w:rsid w:val="00B65524"/>
    <w:rsid w:val="00B80970"/>
    <w:rsid w:val="00B84397"/>
    <w:rsid w:val="00B876C2"/>
    <w:rsid w:val="00B9131C"/>
    <w:rsid w:val="00B91399"/>
    <w:rsid w:val="00B916BF"/>
    <w:rsid w:val="00B9239D"/>
    <w:rsid w:val="00B930C4"/>
    <w:rsid w:val="00B93C88"/>
    <w:rsid w:val="00B94CBF"/>
    <w:rsid w:val="00B96243"/>
    <w:rsid w:val="00B9778C"/>
    <w:rsid w:val="00BA235F"/>
    <w:rsid w:val="00BA45C3"/>
    <w:rsid w:val="00BA6543"/>
    <w:rsid w:val="00BA7D5F"/>
    <w:rsid w:val="00BB3713"/>
    <w:rsid w:val="00BC0DAB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1EDD"/>
    <w:rsid w:val="00C12B2E"/>
    <w:rsid w:val="00C145EE"/>
    <w:rsid w:val="00C1477C"/>
    <w:rsid w:val="00C17076"/>
    <w:rsid w:val="00C21B79"/>
    <w:rsid w:val="00C2303D"/>
    <w:rsid w:val="00C25494"/>
    <w:rsid w:val="00C26405"/>
    <w:rsid w:val="00C320F8"/>
    <w:rsid w:val="00C35DC9"/>
    <w:rsid w:val="00C3636D"/>
    <w:rsid w:val="00C373BC"/>
    <w:rsid w:val="00C41417"/>
    <w:rsid w:val="00C41923"/>
    <w:rsid w:val="00C42B32"/>
    <w:rsid w:val="00C478B5"/>
    <w:rsid w:val="00C53DA4"/>
    <w:rsid w:val="00C547D1"/>
    <w:rsid w:val="00C55618"/>
    <w:rsid w:val="00C558D5"/>
    <w:rsid w:val="00C55A27"/>
    <w:rsid w:val="00C562C6"/>
    <w:rsid w:val="00C60356"/>
    <w:rsid w:val="00C65EC9"/>
    <w:rsid w:val="00C67B58"/>
    <w:rsid w:val="00C711E9"/>
    <w:rsid w:val="00C731E3"/>
    <w:rsid w:val="00C7472B"/>
    <w:rsid w:val="00C76B5E"/>
    <w:rsid w:val="00C804A2"/>
    <w:rsid w:val="00C806B2"/>
    <w:rsid w:val="00C82BD7"/>
    <w:rsid w:val="00C83199"/>
    <w:rsid w:val="00C931D7"/>
    <w:rsid w:val="00C9508C"/>
    <w:rsid w:val="00C95773"/>
    <w:rsid w:val="00C963C2"/>
    <w:rsid w:val="00C963E0"/>
    <w:rsid w:val="00C97C42"/>
    <w:rsid w:val="00CA00C4"/>
    <w:rsid w:val="00CA0F42"/>
    <w:rsid w:val="00CA78C3"/>
    <w:rsid w:val="00CB0322"/>
    <w:rsid w:val="00CB7163"/>
    <w:rsid w:val="00CB7187"/>
    <w:rsid w:val="00CC28AE"/>
    <w:rsid w:val="00CC3D35"/>
    <w:rsid w:val="00CC5E27"/>
    <w:rsid w:val="00CC6B87"/>
    <w:rsid w:val="00CD0491"/>
    <w:rsid w:val="00CE048B"/>
    <w:rsid w:val="00CE1002"/>
    <w:rsid w:val="00CE17A5"/>
    <w:rsid w:val="00CE1EBF"/>
    <w:rsid w:val="00CE2955"/>
    <w:rsid w:val="00CE2FD4"/>
    <w:rsid w:val="00CE4DB2"/>
    <w:rsid w:val="00CE77FE"/>
    <w:rsid w:val="00CF0197"/>
    <w:rsid w:val="00CF25B7"/>
    <w:rsid w:val="00CF476A"/>
    <w:rsid w:val="00CF687B"/>
    <w:rsid w:val="00CF7273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26B3E"/>
    <w:rsid w:val="00D323A9"/>
    <w:rsid w:val="00D34074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0A7A"/>
    <w:rsid w:val="00D72E53"/>
    <w:rsid w:val="00D74ACB"/>
    <w:rsid w:val="00D74F43"/>
    <w:rsid w:val="00D762CD"/>
    <w:rsid w:val="00D80B40"/>
    <w:rsid w:val="00D82D93"/>
    <w:rsid w:val="00D912F8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1A2A"/>
    <w:rsid w:val="00DD4242"/>
    <w:rsid w:val="00DD533D"/>
    <w:rsid w:val="00DD74B0"/>
    <w:rsid w:val="00DE18C7"/>
    <w:rsid w:val="00DE37A3"/>
    <w:rsid w:val="00DE4062"/>
    <w:rsid w:val="00DE52AD"/>
    <w:rsid w:val="00DE52BE"/>
    <w:rsid w:val="00DF0328"/>
    <w:rsid w:val="00DF5671"/>
    <w:rsid w:val="00DF71FB"/>
    <w:rsid w:val="00DF7A49"/>
    <w:rsid w:val="00E015C8"/>
    <w:rsid w:val="00E0429C"/>
    <w:rsid w:val="00E06234"/>
    <w:rsid w:val="00E06C7B"/>
    <w:rsid w:val="00E07F3E"/>
    <w:rsid w:val="00E106BF"/>
    <w:rsid w:val="00E110D5"/>
    <w:rsid w:val="00E14454"/>
    <w:rsid w:val="00E14FDF"/>
    <w:rsid w:val="00E20A05"/>
    <w:rsid w:val="00E221F2"/>
    <w:rsid w:val="00E24B88"/>
    <w:rsid w:val="00E264E3"/>
    <w:rsid w:val="00E26E31"/>
    <w:rsid w:val="00E3181C"/>
    <w:rsid w:val="00E36EDD"/>
    <w:rsid w:val="00E40D98"/>
    <w:rsid w:val="00E42E04"/>
    <w:rsid w:val="00E441DD"/>
    <w:rsid w:val="00E47051"/>
    <w:rsid w:val="00E50AAD"/>
    <w:rsid w:val="00E51079"/>
    <w:rsid w:val="00E51C4F"/>
    <w:rsid w:val="00E548A5"/>
    <w:rsid w:val="00E572E5"/>
    <w:rsid w:val="00E62A2B"/>
    <w:rsid w:val="00E659D7"/>
    <w:rsid w:val="00E662AB"/>
    <w:rsid w:val="00E7090F"/>
    <w:rsid w:val="00E73091"/>
    <w:rsid w:val="00E753B9"/>
    <w:rsid w:val="00E77A19"/>
    <w:rsid w:val="00E83A7C"/>
    <w:rsid w:val="00E85228"/>
    <w:rsid w:val="00E909B8"/>
    <w:rsid w:val="00E91A05"/>
    <w:rsid w:val="00E91CA9"/>
    <w:rsid w:val="00E930E5"/>
    <w:rsid w:val="00E93629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C21C9"/>
    <w:rsid w:val="00EE0EDC"/>
    <w:rsid w:val="00EE2129"/>
    <w:rsid w:val="00EE235C"/>
    <w:rsid w:val="00EE272B"/>
    <w:rsid w:val="00EE4CDC"/>
    <w:rsid w:val="00EE514B"/>
    <w:rsid w:val="00EF07BD"/>
    <w:rsid w:val="00EF2F06"/>
    <w:rsid w:val="00EF529A"/>
    <w:rsid w:val="00EF69A4"/>
    <w:rsid w:val="00F00A06"/>
    <w:rsid w:val="00F01B45"/>
    <w:rsid w:val="00F023CE"/>
    <w:rsid w:val="00F02407"/>
    <w:rsid w:val="00F02F4E"/>
    <w:rsid w:val="00F03457"/>
    <w:rsid w:val="00F04BBE"/>
    <w:rsid w:val="00F06E9D"/>
    <w:rsid w:val="00F07185"/>
    <w:rsid w:val="00F168D4"/>
    <w:rsid w:val="00F212C3"/>
    <w:rsid w:val="00F21DF2"/>
    <w:rsid w:val="00F23659"/>
    <w:rsid w:val="00F30473"/>
    <w:rsid w:val="00F348BA"/>
    <w:rsid w:val="00F4041A"/>
    <w:rsid w:val="00F413B9"/>
    <w:rsid w:val="00F425D4"/>
    <w:rsid w:val="00F4286F"/>
    <w:rsid w:val="00F4354F"/>
    <w:rsid w:val="00F44630"/>
    <w:rsid w:val="00F46E9C"/>
    <w:rsid w:val="00F4706B"/>
    <w:rsid w:val="00F47987"/>
    <w:rsid w:val="00F56D33"/>
    <w:rsid w:val="00F61ECF"/>
    <w:rsid w:val="00F715C5"/>
    <w:rsid w:val="00F7213B"/>
    <w:rsid w:val="00F72340"/>
    <w:rsid w:val="00F739DD"/>
    <w:rsid w:val="00F73AD5"/>
    <w:rsid w:val="00F7673C"/>
    <w:rsid w:val="00F769F2"/>
    <w:rsid w:val="00F80F60"/>
    <w:rsid w:val="00F84646"/>
    <w:rsid w:val="00F8522E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B5E2A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E7F43"/>
    <w:rsid w:val="00FF3669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7491C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284E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9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DD1A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232A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232A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9289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854B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F024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3B60C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8522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8522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E110D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1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jp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>
            <w:pStyle w:val="7E13CC67E5B64670B79C61C3DEDA648A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>
            <w:pStyle w:val="13A4FF17569146DB9A6222AB86D8663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8AE53407F96A45069067EDAF0039F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5F570-ED87-4FAC-A302-6FE982E135F8}"/>
      </w:docPartPr>
      <w:docPartBody>
        <w:p w:rsidR="00C142A5" w:rsidRDefault="00C142A5" w:rsidP="00C142A5">
          <w:pPr>
            <w:pStyle w:val="8AE53407F96A45069067EDAF0039F45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E8C1C422BB741FA881A4940BCF9C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17246-0703-47B4-B205-65F080FF754F}"/>
      </w:docPartPr>
      <w:docPartBody>
        <w:p w:rsidR="00C142A5" w:rsidRDefault="00C142A5" w:rsidP="00C142A5">
          <w:pPr>
            <w:pStyle w:val="BE8C1C422BB741FA881A4940BCF9C9E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AAC91C3F4E3454D8EEF2DFF74455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1F61D-343E-4EE2-9B87-1BB54278F84E}"/>
      </w:docPartPr>
      <w:docPartBody>
        <w:p w:rsidR="00C142A5" w:rsidRDefault="00C142A5" w:rsidP="00C142A5">
          <w:pPr>
            <w:pStyle w:val="1AAC91C3F4E3454D8EEF2DFF744551A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87104C432824416AC5EDAF586836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7082C-0EFC-4A6D-86F1-8CE784B66BCA}"/>
      </w:docPartPr>
      <w:docPartBody>
        <w:p w:rsidR="00C142A5" w:rsidRDefault="00C142A5" w:rsidP="00C142A5">
          <w:pPr>
            <w:pStyle w:val="287104C432824416AC5EDAF58683636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14C233BF2D844FF9BDA8D4A7502D0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41DF4-C4D2-4BFA-A943-C8E5F5DB0BCF}"/>
      </w:docPartPr>
      <w:docPartBody>
        <w:p w:rsidR="00C93024" w:rsidRDefault="00E33C42" w:rsidP="00E33C42">
          <w:pPr>
            <w:pStyle w:val="514C233BF2D844FF9BDA8D4A7502D09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D1D9303D6958417EB59BB25AD1E5F6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7CD550-0D6D-45CA-ACEC-001A26C50D6F}"/>
      </w:docPartPr>
      <w:docPartBody>
        <w:p w:rsidR="00C93024" w:rsidRDefault="00E33C42" w:rsidP="00E33C42">
          <w:pPr>
            <w:pStyle w:val="D1D9303D6958417EB59BB25AD1E5F62F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BE57B87C67D844FEB62914DEE8C26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DEA286-BA29-4BA8-8B1C-45B41DDC7B18}"/>
      </w:docPartPr>
      <w:docPartBody>
        <w:p w:rsidR="00C93024" w:rsidRDefault="00E33C42" w:rsidP="00E33C42">
          <w:pPr>
            <w:pStyle w:val="BE57B87C67D844FEB62914DEE8C26F81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9452C22B359040548B7ABE31E25541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03AFC6-AE09-44E3-A7C6-3260664BF947}"/>
      </w:docPartPr>
      <w:docPartBody>
        <w:p w:rsidR="00C93024" w:rsidRDefault="00E33C42" w:rsidP="00E33C42">
          <w:pPr>
            <w:pStyle w:val="9452C22B359040548B7ABE31E255411F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D9F78AC7714B4F0BAD66C54021D48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AC0DB-7859-45E0-BABD-B83579F7CAC2}"/>
      </w:docPartPr>
      <w:docPartBody>
        <w:p w:rsidR="00C93024" w:rsidRDefault="00E33C42" w:rsidP="00E33C42">
          <w:pPr>
            <w:pStyle w:val="D9F78AC7714B4F0BAD66C54021D48BA3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B8696EFD917544C5B4A4888C510F33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E7EEA4-20E3-4503-A7DF-FB3335B6543B}"/>
      </w:docPartPr>
      <w:docPartBody>
        <w:p w:rsidR="00C93024" w:rsidRDefault="00E33C42" w:rsidP="00E33C42">
          <w:pPr>
            <w:pStyle w:val="B8696EFD917544C5B4A4888C510F33DC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59AAC667078A4E48B68ADEF9BF83F8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25C38-9334-42B9-9A46-ED32F46512A5}"/>
      </w:docPartPr>
      <w:docPartBody>
        <w:p w:rsidR="00C93024" w:rsidRDefault="00E33C42" w:rsidP="00E33C42">
          <w:pPr>
            <w:pStyle w:val="59AAC667078A4E48B68ADEF9BF83F89B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A7DF7"/>
    <w:rsid w:val="003D7AF8"/>
    <w:rsid w:val="004070EB"/>
    <w:rsid w:val="00530616"/>
    <w:rsid w:val="005D3BC9"/>
    <w:rsid w:val="006206DC"/>
    <w:rsid w:val="00645E48"/>
    <w:rsid w:val="00654A91"/>
    <w:rsid w:val="006A5ED9"/>
    <w:rsid w:val="007B29F4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142A5"/>
    <w:rsid w:val="00C216BE"/>
    <w:rsid w:val="00C86AC1"/>
    <w:rsid w:val="00C93024"/>
    <w:rsid w:val="00C942CC"/>
    <w:rsid w:val="00CF3EAC"/>
    <w:rsid w:val="00D1199A"/>
    <w:rsid w:val="00D16DE8"/>
    <w:rsid w:val="00DA4E9E"/>
    <w:rsid w:val="00DB6E74"/>
    <w:rsid w:val="00DC0AEB"/>
    <w:rsid w:val="00DC549C"/>
    <w:rsid w:val="00E04351"/>
    <w:rsid w:val="00E33C42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3C4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8AE53407F96A45069067EDAF0039F45C">
    <w:name w:val="8AE53407F96A45069067EDAF0039F45C"/>
    <w:rsid w:val="00C142A5"/>
    <w:pPr>
      <w:spacing w:after="160" w:line="259" w:lineRule="auto"/>
    </w:pPr>
  </w:style>
  <w:style w:type="paragraph" w:customStyle="1" w:styleId="BE8C1C422BB741FA881A4940BCF9C9E3">
    <w:name w:val="BE8C1C422BB741FA881A4940BCF9C9E3"/>
    <w:rsid w:val="00C142A5"/>
    <w:pPr>
      <w:spacing w:after="160" w:line="259" w:lineRule="auto"/>
    </w:pPr>
  </w:style>
  <w:style w:type="paragraph" w:customStyle="1" w:styleId="1AAC91C3F4E3454D8EEF2DFF744551A7">
    <w:name w:val="1AAC91C3F4E3454D8EEF2DFF744551A7"/>
    <w:rsid w:val="00C142A5"/>
    <w:pPr>
      <w:spacing w:after="160" w:line="259" w:lineRule="auto"/>
    </w:pPr>
  </w:style>
  <w:style w:type="paragraph" w:customStyle="1" w:styleId="287104C432824416AC5EDAF586836365">
    <w:name w:val="287104C432824416AC5EDAF586836365"/>
    <w:rsid w:val="00C142A5"/>
    <w:pPr>
      <w:spacing w:after="160" w:line="259" w:lineRule="auto"/>
    </w:pPr>
  </w:style>
  <w:style w:type="paragraph" w:customStyle="1" w:styleId="514C233BF2D844FF9BDA8D4A7502D096">
    <w:name w:val="514C233BF2D844FF9BDA8D4A7502D096"/>
    <w:rsid w:val="00E33C42"/>
    <w:pPr>
      <w:spacing w:after="160" w:line="259" w:lineRule="auto"/>
    </w:pPr>
  </w:style>
  <w:style w:type="paragraph" w:customStyle="1" w:styleId="D1D9303D6958417EB59BB25AD1E5F62F">
    <w:name w:val="D1D9303D6958417EB59BB25AD1E5F62F"/>
    <w:rsid w:val="00E33C42"/>
    <w:pPr>
      <w:spacing w:after="160" w:line="259" w:lineRule="auto"/>
    </w:pPr>
  </w:style>
  <w:style w:type="paragraph" w:customStyle="1" w:styleId="BE57B87C67D844FEB62914DEE8C26F81">
    <w:name w:val="BE57B87C67D844FEB62914DEE8C26F81"/>
    <w:rsid w:val="00E33C42"/>
    <w:pPr>
      <w:spacing w:after="160" w:line="259" w:lineRule="auto"/>
    </w:pPr>
  </w:style>
  <w:style w:type="paragraph" w:customStyle="1" w:styleId="9452C22B359040548B7ABE31E255411F">
    <w:name w:val="9452C22B359040548B7ABE31E255411F"/>
    <w:rsid w:val="00E33C42"/>
    <w:pPr>
      <w:spacing w:after="160" w:line="259" w:lineRule="auto"/>
    </w:pPr>
  </w:style>
  <w:style w:type="paragraph" w:customStyle="1" w:styleId="D9F78AC7714B4F0BAD66C54021D48BA3">
    <w:name w:val="D9F78AC7714B4F0BAD66C54021D48BA3"/>
    <w:rsid w:val="00E33C42"/>
    <w:pPr>
      <w:spacing w:after="160" w:line="259" w:lineRule="auto"/>
    </w:pPr>
  </w:style>
  <w:style w:type="paragraph" w:customStyle="1" w:styleId="B8696EFD917544C5B4A4888C510F33DC">
    <w:name w:val="B8696EFD917544C5B4A4888C510F33DC"/>
    <w:rsid w:val="00E33C42"/>
    <w:pPr>
      <w:spacing w:after="160" w:line="259" w:lineRule="auto"/>
    </w:pPr>
  </w:style>
  <w:style w:type="paragraph" w:customStyle="1" w:styleId="59AAC667078A4E48B68ADEF9BF83F89B">
    <w:name w:val="59AAC667078A4E48B68ADEF9BF83F89B"/>
    <w:rsid w:val="00E33C4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F99A33A-FBAE-4022-B9B9-3EB40B22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437</TotalTime>
  <Pages>24</Pages>
  <Words>3657</Words>
  <Characters>20849</Characters>
  <Application>Microsoft Office Word</Application>
  <DocSecurity>8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BSBWHS414</vt:lpstr>
    </vt:vector>
  </TitlesOfParts>
  <Company/>
  <LinksUpToDate>false</LinksUpToDate>
  <CharactersWithSpaces>24458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BSBWHS414</dc:title>
  <dc:subject>Contribute to WHS risk management</dc:subject>
  <dc:creator>Michelle Curro, Owen Flynn</dc:creator>
  <cp:lastModifiedBy>Dani Dittmer</cp:lastModifiedBy>
  <cp:revision>7</cp:revision>
  <cp:lastPrinted>2020-04-23T06:43:00Z</cp:lastPrinted>
  <dcterms:created xsi:type="dcterms:W3CDTF">2020-08-15T01:38:00Z</dcterms:created>
  <dcterms:modified xsi:type="dcterms:W3CDTF">2020-09-05T06:29:00Z</dcterms:modified>
  <cp:contentStatus>v1-0_03/04/2020</cp:contentStatus>
</cp:coreProperties>
</file>