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08D927B0" w:rsidR="00677444" w:rsidRPr="004932A4" w:rsidRDefault="00424062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26A30">
            <w:rPr>
              <w:szCs w:val="32"/>
            </w:rPr>
            <w:t>BSBWHS520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4F6B289E" w:rsidR="004C3241" w:rsidRDefault="00424062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75005">
            <w:rPr>
              <w:szCs w:val="32"/>
            </w:rPr>
            <w:t>Manage implementation of emergency procedures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43620EEB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26A30">
            <w:rPr>
              <w:rFonts w:ascii="Arial" w:hAnsi="Arial" w:cs="Arial"/>
              <w:i/>
              <w:sz w:val="18"/>
              <w:szCs w:val="18"/>
            </w:rPr>
            <w:t>BSBWHS520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75005">
            <w:rPr>
              <w:rFonts w:ascii="Arial" w:hAnsi="Arial" w:cs="Arial"/>
              <w:i/>
              <w:sz w:val="18"/>
              <w:szCs w:val="18"/>
            </w:rPr>
            <w:t>Manage implementation of emergency procedures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2515E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2515E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2515E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3E603D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58613523" w:edGrp="everyone"/>
            <w:permEnd w:id="958613523"/>
          </w:p>
        </w:tc>
      </w:tr>
      <w:tr w:rsidR="00C92C9C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C92C9C" w:rsidRPr="00C15CA8" w:rsidRDefault="00C92C9C" w:rsidP="00C92C9C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962141220" w:edGrp="everyone" w:displacedByCustomXml="next"/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477364"/>
            <w:showingPlcHdr/>
            <w:picture/>
          </w:sdtPr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39AF79F0" w:rsidR="00C92C9C" w:rsidRPr="003E603D" w:rsidRDefault="00C92C9C" w:rsidP="00C92C9C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420CDB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1BE5C5E1" wp14:editId="58E50C79">
                      <wp:extent cx="3913549" cy="360000"/>
                      <wp:effectExtent l="0" t="0" r="0" b="2540"/>
                      <wp:docPr id="1612818813" name="Picture 1612818813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62141220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7864645D" w:rsidR="00A4462D" w:rsidRPr="004C3241" w:rsidRDefault="00424062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26A30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226A30">
              <w:rPr>
                <w:rFonts w:ascii="Arial" w:hAnsi="Arial" w:cs="Arial"/>
                <w:sz w:val="20"/>
              </w:rPr>
              <w:t xml:space="preserve"> </w:t>
            </w:r>
            <w:r w:rsidR="00A4462D" w:rsidRPr="00226A30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C92C9C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55FE3F2D" w:rsidR="00C92C9C" w:rsidRPr="00C15CA8" w:rsidRDefault="00C92C9C" w:rsidP="00C92C9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50078988" w:edGrp="everyone"/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2E2F24CE" w:rsidR="00C92C9C" w:rsidRPr="00C15CA8" w:rsidRDefault="00C92C9C" w:rsidP="00C92C9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4DCCE3DA596A4AFDA92BD0C6A25F7673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50078988"/>
          </w:p>
        </w:tc>
        <w:permStart w:id="1451370914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7B0A8481" w:rsidR="00C92C9C" w:rsidRPr="004C3241" w:rsidRDefault="00C92C9C" w:rsidP="00C92C9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51370914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7BFF8017" w:rsidR="00C92C9C" w:rsidRPr="004C3241" w:rsidRDefault="00C92C9C" w:rsidP="00C92C9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98380908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98380908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C92C9C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3D9F6EEB" w:rsidR="00C92C9C" w:rsidRPr="00C15CA8" w:rsidRDefault="00C92C9C" w:rsidP="00C92C9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Quiz</w:t>
            </w:r>
          </w:p>
        </w:tc>
        <w:permStart w:id="1604129761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62520B96" w:rsidR="00C92C9C" w:rsidRPr="00C15CA8" w:rsidRDefault="00C92C9C" w:rsidP="00C92C9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4285AFB3A4AB4E0081A452A6674A84C6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604129761"/>
          </w:p>
        </w:tc>
        <w:permStart w:id="366693781" w:edGrp="everyone"/>
        <w:tc>
          <w:tcPr>
            <w:tcW w:w="2095" w:type="dxa"/>
            <w:vAlign w:val="center"/>
          </w:tcPr>
          <w:p w14:paraId="3387724F" w14:textId="220B015F" w:rsidR="00C92C9C" w:rsidRDefault="00C92C9C" w:rsidP="00C92C9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66693781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43D168B1" w:rsidR="00C92C9C" w:rsidRDefault="00C92C9C" w:rsidP="00C92C9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10936959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510936959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C92C9C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C92C9C" w:rsidRPr="00C15CA8" w:rsidRDefault="00C92C9C" w:rsidP="00C92C9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059607465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35BC9D0E" w:rsidR="00C92C9C" w:rsidRPr="00C15CA8" w:rsidRDefault="00C92C9C" w:rsidP="00C92C9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DF5CA836F3AE4549AFE8379E562258F0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059607465"/>
          </w:p>
        </w:tc>
        <w:permStart w:id="1567783005" w:edGrp="everyone"/>
        <w:tc>
          <w:tcPr>
            <w:tcW w:w="2095" w:type="dxa"/>
            <w:vAlign w:val="center"/>
          </w:tcPr>
          <w:p w14:paraId="1708E32B" w14:textId="33A9A93F" w:rsidR="00C92C9C" w:rsidRPr="004C3241" w:rsidRDefault="00C92C9C" w:rsidP="00C92C9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67783005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124EA9F6" w:rsidR="00C92C9C" w:rsidRPr="004C3241" w:rsidRDefault="00C92C9C" w:rsidP="00C92C9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47340712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47340712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C92C9C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3BAB3B80" w:rsidR="00C92C9C" w:rsidRPr="00C15CA8" w:rsidRDefault="00C92C9C" w:rsidP="00C92C9C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DF68E466EA0D429E9A908EACB509D3D9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BSBWHS520</w:t>
                </w:r>
              </w:sdtContent>
            </w:sdt>
          </w:p>
        </w:tc>
        <w:permStart w:id="1602973402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27B96086" w:rsidR="00C92C9C" w:rsidRPr="00C15CA8" w:rsidRDefault="00C92C9C" w:rsidP="00C92C9C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C19EE7EF05544636B1EC10EC4D0AB26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602973402"/>
          </w:p>
        </w:tc>
        <w:permStart w:id="2053054068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52951610" w:rsidR="00C92C9C" w:rsidRPr="004C3241" w:rsidRDefault="00C92C9C" w:rsidP="00C92C9C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053054068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998180641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491C084E" w:rsidR="00C92C9C" w:rsidRPr="004C3241" w:rsidRDefault="00C92C9C" w:rsidP="00C92C9C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998180641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2C9C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C92C9C" w:rsidRPr="004C3241" w14:paraId="142DA14B" w14:textId="77777777" w:rsidTr="00C92C9C">
        <w:trPr>
          <w:trHeight w:val="454"/>
        </w:trPr>
        <w:tc>
          <w:tcPr>
            <w:tcW w:w="449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36FE98A6" w14:textId="77777777" w:rsidR="00C92C9C" w:rsidRPr="00FF4EFF" w:rsidRDefault="00C92C9C" w:rsidP="00C92C9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47243396" w:edGrp="everyone"/>
                <w:r w:rsidRPr="00FF4EF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47243396"/>
              </w:sdtContent>
            </w:sdt>
            <w:r w:rsidRPr="00FF4EFF">
              <w:rPr>
                <w:rFonts w:ascii="Arial" w:hAnsi="Arial" w:cs="Arial"/>
                <w:sz w:val="20"/>
              </w:rPr>
              <w:t xml:space="preserve"> </w:t>
            </w:r>
            <w:r w:rsidRPr="00FF4EFF">
              <w:rPr>
                <w:rFonts w:ascii="Arial" w:hAnsi="Arial" w:cs="Arial"/>
                <w:sz w:val="18"/>
                <w:szCs w:val="18"/>
              </w:rPr>
              <w:t>Quiz</w:t>
            </w:r>
          </w:p>
          <w:p w14:paraId="6032F703" w14:textId="77777777" w:rsidR="00C92C9C" w:rsidRDefault="00C92C9C" w:rsidP="00C92C9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27366740" w:edGrp="everyone"/>
                <w:r w:rsidRPr="00FF4EF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927366740"/>
              </w:sdtContent>
            </w:sdt>
            <w:r w:rsidRPr="00FF4EFF">
              <w:rPr>
                <w:rFonts w:ascii="Arial" w:hAnsi="Arial" w:cs="Arial"/>
                <w:sz w:val="20"/>
              </w:rPr>
              <w:t xml:space="preserve"> </w:t>
            </w:r>
            <w:r w:rsidRPr="00FF4EFF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1E3B1EB6" w:rsidR="00C92C9C" w:rsidRPr="00226A30" w:rsidRDefault="00C92C9C" w:rsidP="00C92C9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0528375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62978915" w:edGrp="everyone"/>
                <w:r w:rsidRPr="00FF4EF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62978915"/>
              </w:sdtContent>
            </w:sdt>
            <w:r w:rsidRPr="00FF4EFF">
              <w:rPr>
                <w:rFonts w:ascii="Arial" w:hAnsi="Arial" w:cs="Arial"/>
                <w:sz w:val="20"/>
              </w:rPr>
              <w:t xml:space="preserve"> </w:t>
            </w:r>
            <w:r w:rsidRPr="00FF4EFF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449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D98606" w14:textId="47F01E8A" w:rsidR="00C92C9C" w:rsidRPr="00226A30" w:rsidRDefault="00C92C9C" w:rsidP="00C92C9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70401809" w:edGrp="everyone"/>
                <w:r w:rsidRPr="00226A30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70401809"/>
              </w:sdtContent>
            </w:sdt>
            <w:r w:rsidRPr="00226A3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Presentation materials with included graphics</w:t>
            </w:r>
          </w:p>
          <w:p w14:paraId="7A572C40" w14:textId="6701CB50" w:rsidR="00C92C9C" w:rsidRPr="00226A30" w:rsidRDefault="00C92C9C" w:rsidP="00C92C9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431399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09077507" w:edGrp="everyone"/>
                <w:r w:rsidRPr="00226A30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09077507"/>
              </w:sdtContent>
            </w:sdt>
            <w:r w:rsidRPr="00226A3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Risk </w:t>
            </w:r>
            <w:r w:rsidR="00BF4FE2"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z w:val="18"/>
                <w:szCs w:val="18"/>
              </w:rPr>
              <w:t>egister</w:t>
            </w:r>
            <w:r w:rsidR="00F64369">
              <w:rPr>
                <w:rFonts w:ascii="Arial" w:hAnsi="Arial" w:cs="Arial"/>
                <w:sz w:val="18"/>
                <w:szCs w:val="18"/>
              </w:rPr>
              <w:t xml:space="preserve"> (HO1)</w:t>
            </w:r>
          </w:p>
          <w:p w14:paraId="75A363D7" w14:textId="76093F21" w:rsidR="00C92C9C" w:rsidRPr="00226A30" w:rsidRDefault="00C92C9C" w:rsidP="00C92C9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0147567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06395005" w:edGrp="everyone"/>
                <w:r w:rsidRPr="00226A30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06395005"/>
              </w:sdtContent>
            </w:sdt>
            <w:r w:rsidRPr="00226A3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Initial </w:t>
            </w:r>
            <w:r w:rsidR="00BF4FE2"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z w:val="18"/>
                <w:szCs w:val="18"/>
              </w:rPr>
              <w:t xml:space="preserve">esponse </w:t>
            </w:r>
            <w:r w:rsidR="00BF4FE2">
              <w:rPr>
                <w:rFonts w:ascii="Arial" w:hAnsi="Arial" w:cs="Arial"/>
                <w:sz w:val="18"/>
                <w:szCs w:val="18"/>
              </w:rPr>
              <w:t>P</w:t>
            </w:r>
            <w:r>
              <w:rPr>
                <w:rFonts w:ascii="Arial" w:hAnsi="Arial" w:cs="Arial"/>
                <w:sz w:val="18"/>
                <w:szCs w:val="18"/>
              </w:rPr>
              <w:t xml:space="preserve">oster for </w:t>
            </w:r>
            <w:r w:rsidR="005A20DD">
              <w:rPr>
                <w:rFonts w:ascii="Arial" w:hAnsi="Arial" w:cs="Arial"/>
                <w:sz w:val="18"/>
                <w:szCs w:val="18"/>
              </w:rPr>
              <w:t>each e</w:t>
            </w:r>
            <w:r>
              <w:rPr>
                <w:rFonts w:ascii="Arial" w:hAnsi="Arial" w:cs="Arial"/>
                <w:sz w:val="18"/>
                <w:szCs w:val="18"/>
              </w:rPr>
              <w:t>mergency (x2)</w:t>
            </w:r>
          </w:p>
          <w:p w14:paraId="4790AC45" w14:textId="2A54963B" w:rsidR="00C92C9C" w:rsidRPr="00226A30" w:rsidRDefault="00C92C9C" w:rsidP="00C92C9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462924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48846513" w:edGrp="everyone"/>
                <w:r w:rsidRPr="00226A30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48846513"/>
              </w:sdtContent>
            </w:sdt>
            <w:r w:rsidRPr="00226A3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Monitoring </w:t>
            </w:r>
            <w:r w:rsidR="00BF4FE2"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z w:val="18"/>
                <w:szCs w:val="18"/>
              </w:rPr>
              <w:t>hecklists</w:t>
            </w:r>
            <w:r w:rsidR="00F64369">
              <w:rPr>
                <w:rFonts w:ascii="Arial" w:hAnsi="Arial" w:cs="Arial"/>
                <w:sz w:val="18"/>
                <w:szCs w:val="18"/>
              </w:rPr>
              <w:t xml:space="preserve"> (HO3</w:t>
            </w:r>
            <w:r w:rsidR="007E2BBF">
              <w:rPr>
                <w:rFonts w:ascii="Arial" w:hAnsi="Arial" w:cs="Arial"/>
                <w:sz w:val="18"/>
                <w:szCs w:val="18"/>
              </w:rPr>
              <w:t xml:space="preserve"> if applicable</w:t>
            </w:r>
            <w:r w:rsidR="00F64369">
              <w:rPr>
                <w:rFonts w:ascii="Arial" w:hAnsi="Arial" w:cs="Arial"/>
                <w:sz w:val="18"/>
                <w:szCs w:val="18"/>
              </w:rPr>
              <w:t>)</w:t>
            </w:r>
            <w:r w:rsidR="00BF5E8B">
              <w:rPr>
                <w:rFonts w:ascii="Arial" w:hAnsi="Arial" w:cs="Arial"/>
                <w:sz w:val="18"/>
                <w:szCs w:val="18"/>
              </w:rPr>
              <w:t xml:space="preserve"> (x2)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3E603D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97768929" w:edGrp="everyone"/>
            <w:permEnd w:id="1597768929"/>
          </w:p>
        </w:tc>
      </w:tr>
      <w:tr w:rsidR="00C92C9C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C92C9C" w:rsidRPr="00C15CA8" w:rsidRDefault="00C92C9C" w:rsidP="00C92C9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556160162" w:edGrp="everyone" w:displacedByCustomXml="next"/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-718674060"/>
            <w:showingPlcHdr/>
            <w:picture/>
          </w:sdtPr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6F06250B" w:rsidR="00C92C9C" w:rsidRPr="003E603D" w:rsidRDefault="00C92C9C" w:rsidP="00C92C9C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420CDB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59C8048A" wp14:editId="6963118D">
                      <wp:extent cx="3913549" cy="360000"/>
                      <wp:effectExtent l="0" t="0" r="0" b="2540"/>
                      <wp:docPr id="857449050" name="Picture 85744905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56160162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592963D" w14:textId="42089D87" w:rsidR="00787509" w:rsidRPr="004932A4" w:rsidRDefault="00424062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26A30">
            <w:rPr>
              <w:szCs w:val="32"/>
            </w:rPr>
            <w:t>BSBWHS520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65D8182F" w:rsidR="00787509" w:rsidRDefault="00424062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75005">
            <w:rPr>
              <w:szCs w:val="32"/>
            </w:rPr>
            <w:t>Manage implementation of emergency procedures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3E603D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47890690" w:edGrp="everyone"/>
            <w:permEnd w:id="1347890690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2515E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2515E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2515E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7F55489B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92C9C" w:rsidRPr="00BA4D9F" w14:paraId="7834AE29" w14:textId="77777777" w:rsidTr="003D3182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4CA192E" w14:textId="77777777" w:rsidR="00C92C9C" w:rsidRPr="00750D30" w:rsidRDefault="00C92C9C" w:rsidP="003D3182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C92C9C" w:rsidRPr="00BA4D9F" w14:paraId="70B18380" w14:textId="77777777" w:rsidTr="003D3182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0A48D1" w14:textId="77777777" w:rsidR="00C92C9C" w:rsidRPr="00DE303D" w:rsidRDefault="00C92C9C" w:rsidP="003D3182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D983F62" w14:textId="77777777" w:rsidR="00C92C9C" w:rsidRPr="00DE303D" w:rsidRDefault="00C92C9C" w:rsidP="00C92C9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34C47B0D" w14:textId="77777777" w:rsidR="00C92C9C" w:rsidRPr="00750D30" w:rsidRDefault="00C92C9C" w:rsidP="00C92C9C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C92C9C" w:rsidRPr="00BE6808" w14:paraId="02FFB95A" w14:textId="77777777" w:rsidTr="003D3182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0EC746" w14:textId="77777777" w:rsidR="00C92C9C" w:rsidRPr="00BE6808" w:rsidRDefault="00C92C9C" w:rsidP="003D3182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6114188" w:edGrp="everyone"/>
            <w:permEnd w:id="6114188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008D441E" w:rsidR="00920F6C" w:rsidRPr="001F0177" w:rsidRDefault="00920F6C" w:rsidP="001F0177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  <w:r w:rsidR="001F0177">
        <w:rPr>
          <w:rFonts w:cs="Arial"/>
          <w:b w:val="0"/>
          <w:bCs/>
          <w:sz w:val="22"/>
          <w:szCs w:val="22"/>
        </w:rPr>
        <w:t xml:space="preserve"> For example, in Queensland refer to </w:t>
      </w:r>
      <w:hyperlink r:id="rId14" w:history="1">
        <w:r w:rsidR="001F0177" w:rsidRPr="001F0177">
          <w:rPr>
            <w:rStyle w:val="Hyperlink"/>
            <w:b w:val="0"/>
            <w:bCs/>
            <w:sz w:val="22"/>
            <w:szCs w:val="22"/>
          </w:rPr>
          <w:t>https://www.worksafe.qld.gov.au/</w:t>
        </w:r>
      </w:hyperlink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2E704630" w14:textId="77777777" w:rsidR="00226A30" w:rsidRPr="0076313E" w:rsidRDefault="00226A30" w:rsidP="00226A30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>For the following activities, you will assume the role of a workgroup supervisor in a workplace of your choosing (see example organisational chart below).</w:t>
      </w:r>
    </w:p>
    <w:p w14:paraId="24417229" w14:textId="77777777" w:rsidR="00226A30" w:rsidRPr="0076313E" w:rsidRDefault="00226A30" w:rsidP="00226A30">
      <w:pPr>
        <w:jc w:val="center"/>
        <w:rPr>
          <w:rFonts w:ascii="Arial" w:hAnsi="Arial" w:cs="Arial"/>
          <w:sz w:val="22"/>
          <w:szCs w:val="22"/>
        </w:rPr>
      </w:pPr>
    </w:p>
    <w:p w14:paraId="7DC556BF" w14:textId="77777777" w:rsidR="00226A30" w:rsidRPr="0076313E" w:rsidRDefault="00226A30" w:rsidP="00226A30">
      <w:pPr>
        <w:jc w:val="center"/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1049B65A" wp14:editId="76E55F67">
            <wp:extent cx="4774019" cy="2243469"/>
            <wp:effectExtent l="0" t="0" r="0" b="23495"/>
            <wp:docPr id="1691546331" name="Diagram 169154633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14:paraId="169DE503" w14:textId="77777777" w:rsidR="00226A30" w:rsidRPr="0076313E" w:rsidRDefault="00226A30" w:rsidP="00226A30">
      <w:pPr>
        <w:jc w:val="center"/>
        <w:rPr>
          <w:rFonts w:ascii="Arial" w:hAnsi="Arial" w:cs="Arial"/>
          <w:sz w:val="22"/>
          <w:szCs w:val="22"/>
        </w:rPr>
      </w:pPr>
    </w:p>
    <w:p w14:paraId="42674EE0" w14:textId="77777777" w:rsidR="00226A30" w:rsidRPr="0076313E" w:rsidRDefault="00226A30" w:rsidP="00226A30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 xml:space="preserve">Name a workplace and workgroup that you are (or hypothetically are) the supervisor for: </w:t>
      </w:r>
    </w:p>
    <w:p w14:paraId="1241481F" w14:textId="6433B33E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920F6C" w:rsidRPr="00BE22CD" w14:paraId="7F41351D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579471B" w14:textId="77777777" w:rsidR="00920F6C" w:rsidRPr="00BE22CD" w:rsidRDefault="00920F6C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BE22CD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745" w:type="dxa"/>
            <w:vAlign w:val="center"/>
          </w:tcPr>
          <w:p w14:paraId="58A9A58F" w14:textId="733998B6" w:rsidR="00920F6C" w:rsidRPr="00C92C9C" w:rsidRDefault="00920F6C" w:rsidP="009100AE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2122253565" w:edGrp="everyone"/>
            <w:permEnd w:id="2122253565"/>
          </w:p>
        </w:tc>
      </w:tr>
      <w:tr w:rsidR="00226A30" w:rsidRPr="00BE22CD" w14:paraId="7A90EE58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F216F30" w14:textId="5C6406F6" w:rsidR="00226A30" w:rsidRPr="00BE22CD" w:rsidRDefault="00226A30" w:rsidP="00226A3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Workgroup</w:t>
            </w:r>
          </w:p>
        </w:tc>
        <w:tc>
          <w:tcPr>
            <w:tcW w:w="6745" w:type="dxa"/>
            <w:vAlign w:val="center"/>
          </w:tcPr>
          <w:p w14:paraId="00B35357" w14:textId="03A46898" w:rsidR="00226A30" w:rsidRPr="00C92C9C" w:rsidRDefault="00226A30" w:rsidP="00226A30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84754716" w:edGrp="everyone"/>
            <w:permEnd w:id="84754716"/>
          </w:p>
        </w:tc>
      </w:tr>
    </w:tbl>
    <w:p w14:paraId="039F9565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920F6C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2515ED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0" w:name="_Ref35349341"/>
          </w:p>
        </w:tc>
        <w:bookmarkEnd w:id="0"/>
      </w:tr>
      <w:tr w:rsidR="00226A30" w:rsidRPr="00DD1A2A" w14:paraId="1A944E38" w14:textId="77777777" w:rsidTr="00920F6C">
        <w:tc>
          <w:tcPr>
            <w:tcW w:w="9281" w:type="dxa"/>
            <w:shd w:val="clear" w:color="auto" w:fill="A1D7E1"/>
          </w:tcPr>
          <w:p w14:paraId="16842315" w14:textId="77777777" w:rsidR="00226A30" w:rsidRPr="000D30E2" w:rsidRDefault="00226A30" w:rsidP="002515ED">
            <w:pPr>
              <w:pStyle w:val="ListParagraph"/>
              <w:numPr>
                <w:ilvl w:val="0"/>
                <w:numId w:val="27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1" w:name="_Ref66452366"/>
            <w:r w:rsidRPr="000D30E2">
              <w:rPr>
                <w:rFonts w:ascii="Arial" w:hAnsi="Arial" w:cs="Arial"/>
                <w:sz w:val="22"/>
                <w:szCs w:val="20"/>
              </w:rPr>
              <w:t>Identify one (1) emergency that would fall under each of the following emergency categories:</w:t>
            </w:r>
            <w:bookmarkEnd w:id="1"/>
          </w:p>
          <w:p w14:paraId="664298DF" w14:textId="77777777" w:rsidR="00226A30" w:rsidRPr="000D30E2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0D30E2">
              <w:rPr>
                <w:rFonts w:ascii="Arial" w:hAnsi="Arial" w:cs="Arial"/>
                <w:sz w:val="22"/>
                <w:szCs w:val="20"/>
              </w:rPr>
              <w:t>Fire evacuation</w:t>
            </w:r>
          </w:p>
          <w:p w14:paraId="23EF7E5A" w14:textId="77777777" w:rsidR="00226A30" w:rsidRPr="000D30E2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0D30E2">
              <w:rPr>
                <w:rFonts w:ascii="Arial" w:hAnsi="Arial" w:cs="Arial"/>
                <w:sz w:val="22"/>
                <w:szCs w:val="20"/>
              </w:rPr>
              <w:t>Security breach</w:t>
            </w:r>
          </w:p>
          <w:p w14:paraId="35CF0648" w14:textId="77777777" w:rsidR="00226A30" w:rsidRPr="000D30E2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0D30E2">
              <w:rPr>
                <w:rFonts w:ascii="Arial" w:hAnsi="Arial" w:cs="Arial"/>
                <w:sz w:val="22"/>
                <w:szCs w:val="20"/>
              </w:rPr>
              <w:t>Serious medical injury</w:t>
            </w:r>
          </w:p>
          <w:p w14:paraId="6230CBD9" w14:textId="77777777" w:rsidR="00226A30" w:rsidRPr="000D30E2" w:rsidRDefault="00226A30" w:rsidP="002515ED">
            <w:pPr>
              <w:numPr>
                <w:ilvl w:val="0"/>
                <w:numId w:val="27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2" w:name="_Ref66452367"/>
            <w:r w:rsidRPr="000D30E2">
              <w:rPr>
                <w:rFonts w:ascii="Arial" w:hAnsi="Arial" w:cs="Arial"/>
                <w:sz w:val="22"/>
                <w:szCs w:val="20"/>
              </w:rPr>
              <w:t xml:space="preserve">Describe one (1) hazard which may cause each of the emergencies identified. </w:t>
            </w:r>
            <w:r w:rsidRPr="000D30E2">
              <w:rPr>
                <w:rFonts w:ascii="Arial" w:hAnsi="Arial" w:cs="Arial"/>
                <w:sz w:val="22"/>
                <w:szCs w:val="20"/>
              </w:rPr>
              <w:br/>
              <w:t>Describe one (1) hazard which may occur during each of the emergencies identified.</w:t>
            </w:r>
            <w:bookmarkEnd w:id="2"/>
            <w:r w:rsidRPr="000D30E2">
              <w:rPr>
                <w:rFonts w:ascii="Arial" w:hAnsi="Arial" w:cs="Arial"/>
                <w:sz w:val="22"/>
                <w:szCs w:val="20"/>
              </w:rPr>
              <w:t xml:space="preserve"> </w:t>
            </w:r>
          </w:p>
          <w:p w14:paraId="05093FEB" w14:textId="77777777" w:rsidR="00226A30" w:rsidRPr="000D30E2" w:rsidRDefault="00226A30" w:rsidP="002515ED">
            <w:pPr>
              <w:numPr>
                <w:ilvl w:val="0"/>
                <w:numId w:val="27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3" w:name="_Ref66452369"/>
            <w:r w:rsidRPr="000D30E2">
              <w:rPr>
                <w:rFonts w:ascii="Arial" w:hAnsi="Arial" w:cs="Arial"/>
                <w:sz w:val="22"/>
                <w:szCs w:val="20"/>
              </w:rPr>
              <w:t>Identify one (1) standard that you may refer to when identifying the cause of (and advice for initial response to) each emergency.</w:t>
            </w:r>
            <w:bookmarkEnd w:id="3"/>
            <w:r w:rsidRPr="000D30E2">
              <w:rPr>
                <w:rFonts w:ascii="Arial" w:hAnsi="Arial" w:cs="Arial"/>
                <w:sz w:val="22"/>
                <w:szCs w:val="20"/>
              </w:rPr>
              <w:t xml:space="preserve"> </w:t>
            </w:r>
          </w:p>
          <w:p w14:paraId="4EE5C60E" w14:textId="77777777" w:rsidR="00226A30" w:rsidRPr="000D30E2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0D30E2">
              <w:rPr>
                <w:rFonts w:ascii="Arial" w:hAnsi="Arial" w:cs="Arial"/>
                <w:sz w:val="22"/>
                <w:szCs w:val="20"/>
              </w:rPr>
              <w:t>Categorise each of the emergency according by colour code.</w:t>
            </w:r>
          </w:p>
          <w:p w14:paraId="5FEBDCF4" w14:textId="77777777" w:rsidR="00226A30" w:rsidRPr="000D30E2" w:rsidRDefault="00226A30" w:rsidP="002515ED">
            <w:pPr>
              <w:numPr>
                <w:ilvl w:val="0"/>
                <w:numId w:val="27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4" w:name="_Ref66452415"/>
            <w:r w:rsidRPr="000D30E2">
              <w:rPr>
                <w:rFonts w:ascii="Arial" w:hAnsi="Arial" w:cs="Arial"/>
                <w:sz w:val="22"/>
                <w:szCs w:val="20"/>
              </w:rPr>
              <w:t>Identify one (1) stakeholder who may be useful in identifying the cause of each emergency. Justify their suitability.</w:t>
            </w:r>
            <w:bookmarkEnd w:id="4"/>
          </w:p>
          <w:p w14:paraId="76885C9F" w14:textId="77777777" w:rsidR="00226A30" w:rsidRPr="000D30E2" w:rsidRDefault="00226A30" w:rsidP="002515ED">
            <w:pPr>
              <w:numPr>
                <w:ilvl w:val="0"/>
                <w:numId w:val="27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5" w:name="_Ref66452431"/>
            <w:r w:rsidRPr="000D30E2">
              <w:rPr>
                <w:rFonts w:ascii="Arial" w:hAnsi="Arial" w:cs="Arial"/>
                <w:sz w:val="22"/>
                <w:szCs w:val="20"/>
              </w:rPr>
              <w:t>Identify one (1) internal specialist advisor who you could liaise with to identify the cause of (and advice for initial response to) each emergency. Justify their suitability.</w:t>
            </w:r>
            <w:bookmarkEnd w:id="5"/>
          </w:p>
          <w:p w14:paraId="685633C0" w14:textId="77777777" w:rsidR="00226A30" w:rsidRPr="000D30E2" w:rsidRDefault="00226A30" w:rsidP="002515ED">
            <w:pPr>
              <w:numPr>
                <w:ilvl w:val="0"/>
                <w:numId w:val="27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6" w:name="_Ref66452432"/>
            <w:r w:rsidRPr="000D30E2">
              <w:rPr>
                <w:rFonts w:ascii="Arial" w:hAnsi="Arial" w:cs="Arial"/>
                <w:sz w:val="22"/>
                <w:szCs w:val="20"/>
              </w:rPr>
              <w:lastRenderedPageBreak/>
              <w:t xml:space="preserve">Identify one (1) emergency agency </w:t>
            </w:r>
            <w:r>
              <w:rPr>
                <w:rFonts w:ascii="Arial" w:hAnsi="Arial" w:cs="Arial"/>
                <w:sz w:val="22"/>
                <w:szCs w:val="20"/>
              </w:rPr>
              <w:t xml:space="preserve">and/or specialist response team </w:t>
            </w:r>
            <w:r w:rsidRPr="000D30E2">
              <w:rPr>
                <w:rFonts w:ascii="Arial" w:hAnsi="Arial" w:cs="Arial"/>
                <w:sz w:val="22"/>
                <w:szCs w:val="20"/>
              </w:rPr>
              <w:t>who you could liaise with to identify and respond to each emergency.</w:t>
            </w:r>
            <w:bookmarkEnd w:id="6"/>
            <w:r w:rsidRPr="000D30E2">
              <w:rPr>
                <w:rFonts w:ascii="Arial" w:hAnsi="Arial" w:cs="Arial"/>
                <w:sz w:val="22"/>
                <w:szCs w:val="20"/>
              </w:rPr>
              <w:t xml:space="preserve"> </w:t>
            </w:r>
          </w:p>
          <w:p w14:paraId="4E0C2D7B" w14:textId="77777777" w:rsidR="00226A30" w:rsidRPr="000D30E2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0D30E2">
              <w:rPr>
                <w:rFonts w:ascii="Arial" w:hAnsi="Arial" w:cs="Arial"/>
                <w:sz w:val="22"/>
                <w:szCs w:val="20"/>
              </w:rPr>
              <w:t>Outline the requirements for liaising with an agency during reporting, arrival and in response to an emergency.</w:t>
            </w:r>
          </w:p>
          <w:p w14:paraId="4439B4A1" w14:textId="77777777" w:rsidR="00226A30" w:rsidRPr="000D30E2" w:rsidRDefault="00226A30" w:rsidP="002515ED">
            <w:pPr>
              <w:numPr>
                <w:ilvl w:val="0"/>
                <w:numId w:val="27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7" w:name="_Ref66452689"/>
            <w:r w:rsidRPr="000D30E2">
              <w:rPr>
                <w:rFonts w:ascii="Arial" w:hAnsi="Arial" w:cs="Arial"/>
                <w:sz w:val="22"/>
                <w:szCs w:val="20"/>
              </w:rPr>
              <w:t>Identify the impacts each emergency has on personnel, property and the environment.</w:t>
            </w:r>
            <w:bookmarkEnd w:id="7"/>
            <w:r w:rsidRPr="000D30E2">
              <w:rPr>
                <w:rFonts w:ascii="Arial" w:hAnsi="Arial" w:cs="Arial"/>
                <w:sz w:val="22"/>
                <w:szCs w:val="20"/>
              </w:rPr>
              <w:t xml:space="preserve"> </w:t>
            </w:r>
          </w:p>
          <w:p w14:paraId="74D3625F" w14:textId="77777777" w:rsidR="00226A30" w:rsidRPr="000D30E2" w:rsidRDefault="00226A30" w:rsidP="002515ED">
            <w:pPr>
              <w:numPr>
                <w:ilvl w:val="0"/>
                <w:numId w:val="27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8" w:name="_Ref66452608"/>
            <w:r w:rsidRPr="000D30E2">
              <w:rPr>
                <w:rFonts w:ascii="Arial" w:hAnsi="Arial" w:cs="Arial"/>
                <w:sz w:val="22"/>
                <w:szCs w:val="20"/>
              </w:rPr>
              <w:t>Identify initial response actions which could limit these impacts.</w:t>
            </w:r>
            <w:bookmarkEnd w:id="8"/>
            <w:r w:rsidRPr="000D30E2">
              <w:rPr>
                <w:rFonts w:ascii="Arial" w:hAnsi="Arial" w:cs="Arial"/>
                <w:sz w:val="22"/>
                <w:szCs w:val="20"/>
              </w:rPr>
              <w:t xml:space="preserve"> </w:t>
            </w:r>
          </w:p>
          <w:p w14:paraId="6C71C734" w14:textId="77777777" w:rsidR="00226A30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0D30E2">
              <w:rPr>
                <w:rFonts w:ascii="Arial" w:hAnsi="Arial" w:cs="Arial"/>
                <w:sz w:val="22"/>
                <w:szCs w:val="20"/>
              </w:rPr>
              <w:t>List the actions in order of priority.</w:t>
            </w:r>
          </w:p>
          <w:p w14:paraId="57A2C60A" w14:textId="63F3F6EC" w:rsidR="00226A30" w:rsidRPr="00226A30" w:rsidRDefault="00226A30" w:rsidP="002515ED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0D30E2">
              <w:rPr>
                <w:rFonts w:ascii="Arial" w:hAnsi="Arial" w:cs="Arial"/>
                <w:sz w:val="22"/>
              </w:rPr>
              <w:t>Justify your responses with reference to current industry practice.</w:t>
            </w:r>
          </w:p>
        </w:tc>
      </w:tr>
    </w:tbl>
    <w:p w14:paraId="2156CB89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26A30" w:rsidRPr="00226A30" w14:paraId="549CC16E" w14:textId="77777777" w:rsidTr="00226A30">
        <w:tc>
          <w:tcPr>
            <w:tcW w:w="9016" w:type="dxa"/>
            <w:shd w:val="clear" w:color="auto" w:fill="000000" w:themeFill="text1"/>
          </w:tcPr>
          <w:p w14:paraId="1B66DF99" w14:textId="229F6B44" w:rsidR="00226A30" w:rsidRPr="00226A30" w:rsidRDefault="00226A30" w:rsidP="009100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Fire evacuation</w:t>
            </w:r>
          </w:p>
        </w:tc>
      </w:tr>
      <w:tr w:rsidR="00920F6C" w:rsidRPr="003E603D" w14:paraId="1DA6B544" w14:textId="77777777" w:rsidTr="009100AE">
        <w:tc>
          <w:tcPr>
            <w:tcW w:w="9016" w:type="dxa"/>
            <w:shd w:val="clear" w:color="auto" w:fill="D9D9D9"/>
          </w:tcPr>
          <w:p w14:paraId="19CB0C61" w14:textId="765129A8" w:rsidR="00920F6C" w:rsidRPr="003E603D" w:rsidRDefault="00226A30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E603D">
              <w:rPr>
                <w:rFonts w:ascii="Arial" w:hAnsi="Arial" w:cs="Arial"/>
                <w:b/>
                <w:sz w:val="22"/>
              </w:rPr>
              <w:t>Describe emergency</w:t>
            </w:r>
          </w:p>
        </w:tc>
      </w:tr>
      <w:tr w:rsidR="00920F6C" w:rsidRPr="00C92C9C" w14:paraId="548924B0" w14:textId="77777777" w:rsidTr="003E603D">
        <w:trPr>
          <w:trHeight w:val="510"/>
        </w:trPr>
        <w:tc>
          <w:tcPr>
            <w:tcW w:w="9016" w:type="dxa"/>
          </w:tcPr>
          <w:p w14:paraId="6D258C6D" w14:textId="77777777" w:rsidR="00920F6C" w:rsidRPr="00C92C9C" w:rsidRDefault="00920F6C" w:rsidP="00C92C9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922766031" w:edGrp="everyone"/>
            <w:permEnd w:id="1922766031"/>
          </w:p>
        </w:tc>
      </w:tr>
      <w:tr w:rsidR="00920F6C" w:rsidRPr="003E603D" w14:paraId="46219CF7" w14:textId="77777777" w:rsidTr="009100AE">
        <w:tc>
          <w:tcPr>
            <w:tcW w:w="9016" w:type="dxa"/>
            <w:shd w:val="clear" w:color="auto" w:fill="D9D9D9"/>
          </w:tcPr>
          <w:p w14:paraId="2C514DC7" w14:textId="2FE1F04A" w:rsidR="00920F6C" w:rsidRPr="003E603D" w:rsidRDefault="00226A30" w:rsidP="009100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E603D">
              <w:rPr>
                <w:rFonts w:ascii="Arial" w:hAnsi="Arial" w:cs="Arial"/>
                <w:b/>
                <w:sz w:val="22"/>
              </w:rPr>
              <w:t>Hazards (i.e. causing and during)</w:t>
            </w:r>
          </w:p>
        </w:tc>
      </w:tr>
      <w:tr w:rsidR="00920F6C" w:rsidRPr="00C92C9C" w14:paraId="7E011A3B" w14:textId="77777777" w:rsidTr="003E603D">
        <w:trPr>
          <w:trHeight w:val="1020"/>
        </w:trPr>
        <w:tc>
          <w:tcPr>
            <w:tcW w:w="9016" w:type="dxa"/>
          </w:tcPr>
          <w:p w14:paraId="495FDF2A" w14:textId="77777777" w:rsidR="00920F6C" w:rsidRPr="00C92C9C" w:rsidRDefault="00920F6C" w:rsidP="009100AE">
            <w:pPr>
              <w:keepNext/>
              <w:jc w:val="left"/>
              <w:rPr>
                <w:rFonts w:ascii="Arial" w:hAnsi="Arial" w:cs="Arial"/>
                <w:bCs/>
                <w:sz w:val="22"/>
              </w:rPr>
            </w:pPr>
            <w:permStart w:id="1204372619" w:edGrp="everyone"/>
            <w:permEnd w:id="1204372619"/>
          </w:p>
        </w:tc>
      </w:tr>
      <w:tr w:rsidR="00920F6C" w:rsidRPr="003E603D" w14:paraId="561BF7CE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0B5850AF" w14:textId="491EF868" w:rsidR="00920F6C" w:rsidRPr="003E603D" w:rsidRDefault="00226A30" w:rsidP="009100AE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3E603D">
              <w:rPr>
                <w:rFonts w:ascii="Arial" w:hAnsi="Arial" w:cs="Arial"/>
                <w:b/>
                <w:bCs/>
                <w:iCs/>
                <w:sz w:val="22"/>
              </w:rPr>
              <w:t>Standard which may identify cause of (and response to) emergency</w:t>
            </w:r>
          </w:p>
        </w:tc>
      </w:tr>
      <w:tr w:rsidR="00920F6C" w:rsidRPr="00C92C9C" w14:paraId="40233D7C" w14:textId="77777777" w:rsidTr="003E603D">
        <w:trPr>
          <w:trHeight w:val="794"/>
        </w:trPr>
        <w:tc>
          <w:tcPr>
            <w:tcW w:w="9016" w:type="dxa"/>
          </w:tcPr>
          <w:p w14:paraId="294466A9" w14:textId="77777777" w:rsidR="00920F6C" w:rsidRPr="00C92C9C" w:rsidRDefault="00920F6C" w:rsidP="009100AE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2073783179" w:edGrp="everyone"/>
            <w:permEnd w:id="2073783179"/>
          </w:p>
        </w:tc>
      </w:tr>
      <w:tr w:rsidR="00920F6C" w:rsidRPr="003E603D" w14:paraId="60FAA649" w14:textId="77777777" w:rsidTr="009100AE">
        <w:tc>
          <w:tcPr>
            <w:tcW w:w="9016" w:type="dxa"/>
            <w:shd w:val="clear" w:color="auto" w:fill="D9D9D9"/>
          </w:tcPr>
          <w:p w14:paraId="01B03C01" w14:textId="6BC91903" w:rsidR="00920F6C" w:rsidRPr="003E603D" w:rsidRDefault="00226A30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E603D">
              <w:rPr>
                <w:rFonts w:ascii="Arial" w:hAnsi="Arial" w:cs="Arial"/>
                <w:b/>
                <w:sz w:val="22"/>
              </w:rPr>
              <w:t>Stakeholder who may identify cause of emergency</w:t>
            </w:r>
          </w:p>
        </w:tc>
      </w:tr>
      <w:tr w:rsidR="00920F6C" w:rsidRPr="00C92C9C" w14:paraId="5A453CDF" w14:textId="77777777" w:rsidTr="003E603D">
        <w:trPr>
          <w:trHeight w:val="794"/>
        </w:trPr>
        <w:tc>
          <w:tcPr>
            <w:tcW w:w="9016" w:type="dxa"/>
          </w:tcPr>
          <w:p w14:paraId="6813CA50" w14:textId="77777777" w:rsidR="00920F6C" w:rsidRPr="00C92C9C" w:rsidRDefault="00920F6C" w:rsidP="009100AE">
            <w:pPr>
              <w:keepNext/>
              <w:jc w:val="left"/>
              <w:rPr>
                <w:rFonts w:ascii="Arial" w:hAnsi="Arial" w:cs="Arial"/>
                <w:bCs/>
                <w:sz w:val="22"/>
              </w:rPr>
            </w:pPr>
            <w:permStart w:id="2041451153" w:edGrp="everyone"/>
            <w:permEnd w:id="2041451153"/>
          </w:p>
        </w:tc>
      </w:tr>
      <w:tr w:rsidR="00920F6C" w:rsidRPr="003E603D" w14:paraId="1D1DB174" w14:textId="77777777" w:rsidTr="009100AE">
        <w:tc>
          <w:tcPr>
            <w:tcW w:w="9016" w:type="dxa"/>
            <w:shd w:val="clear" w:color="auto" w:fill="D9D9D9"/>
          </w:tcPr>
          <w:p w14:paraId="2D3D20BD" w14:textId="2C6550DF" w:rsidR="00920F6C" w:rsidRPr="003E603D" w:rsidRDefault="00226A30" w:rsidP="009100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E603D">
              <w:rPr>
                <w:rFonts w:ascii="Arial" w:hAnsi="Arial" w:cs="Arial"/>
                <w:b/>
                <w:sz w:val="22"/>
              </w:rPr>
              <w:t>Internal specialist advisor who may identify cause of (and response to) emergency</w:t>
            </w:r>
          </w:p>
        </w:tc>
      </w:tr>
      <w:tr w:rsidR="00920F6C" w:rsidRPr="00C92C9C" w14:paraId="5A200EFD" w14:textId="77777777" w:rsidTr="003E603D">
        <w:trPr>
          <w:trHeight w:val="794"/>
        </w:trPr>
        <w:tc>
          <w:tcPr>
            <w:tcW w:w="9016" w:type="dxa"/>
          </w:tcPr>
          <w:p w14:paraId="166920E8" w14:textId="77777777" w:rsidR="00920F6C" w:rsidRPr="00C92C9C" w:rsidRDefault="00920F6C" w:rsidP="009100AE">
            <w:pPr>
              <w:keepNext/>
              <w:jc w:val="left"/>
              <w:rPr>
                <w:rFonts w:ascii="Arial" w:hAnsi="Arial" w:cs="Arial"/>
                <w:bCs/>
                <w:sz w:val="22"/>
              </w:rPr>
            </w:pPr>
            <w:permStart w:id="1905221871" w:edGrp="everyone"/>
            <w:permEnd w:id="1905221871"/>
          </w:p>
        </w:tc>
      </w:tr>
      <w:tr w:rsidR="00920F6C" w:rsidRPr="003E603D" w14:paraId="682108FC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1AEBEE48" w14:textId="4EDFE45E" w:rsidR="00920F6C" w:rsidRPr="003E603D" w:rsidRDefault="00226A30" w:rsidP="009100AE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3E603D">
              <w:rPr>
                <w:rFonts w:ascii="Arial" w:hAnsi="Arial" w:cs="Arial"/>
                <w:b/>
                <w:bCs/>
                <w:iCs/>
                <w:sz w:val="22"/>
              </w:rPr>
              <w:t>Emergency agency and /or specialist response team to liaise with</w:t>
            </w:r>
          </w:p>
        </w:tc>
      </w:tr>
      <w:tr w:rsidR="00920F6C" w:rsidRPr="00C92C9C" w14:paraId="3B91281F" w14:textId="77777777" w:rsidTr="003E603D">
        <w:trPr>
          <w:trHeight w:val="1814"/>
        </w:trPr>
        <w:tc>
          <w:tcPr>
            <w:tcW w:w="9016" w:type="dxa"/>
          </w:tcPr>
          <w:p w14:paraId="2FA3D78E" w14:textId="77777777" w:rsidR="00920F6C" w:rsidRPr="00C92C9C" w:rsidRDefault="00920F6C" w:rsidP="009100AE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32856062" w:edGrp="everyone"/>
            <w:permEnd w:id="32856062"/>
          </w:p>
        </w:tc>
      </w:tr>
      <w:tr w:rsidR="00920F6C" w:rsidRPr="003E603D" w14:paraId="291281B1" w14:textId="77777777" w:rsidTr="009100AE">
        <w:tc>
          <w:tcPr>
            <w:tcW w:w="9016" w:type="dxa"/>
            <w:shd w:val="clear" w:color="auto" w:fill="D9D9D9"/>
          </w:tcPr>
          <w:p w14:paraId="6346AAC7" w14:textId="71D2F2E2" w:rsidR="00920F6C" w:rsidRPr="003E603D" w:rsidRDefault="00226A30" w:rsidP="00226A30">
            <w:pPr>
              <w:keepNext/>
              <w:keepLines/>
              <w:jc w:val="left"/>
              <w:rPr>
                <w:rFonts w:ascii="Arial" w:hAnsi="Arial" w:cs="Arial"/>
                <w:sz w:val="22"/>
              </w:rPr>
            </w:pPr>
            <w:r w:rsidRPr="003E603D">
              <w:rPr>
                <w:rFonts w:ascii="Arial" w:hAnsi="Arial" w:cs="Arial"/>
                <w:b/>
                <w:sz w:val="22"/>
              </w:rPr>
              <w:t>Impacts on personnel, property and environment</w:t>
            </w:r>
          </w:p>
        </w:tc>
      </w:tr>
      <w:tr w:rsidR="00920F6C" w:rsidRPr="00C92C9C" w14:paraId="59EB79D6" w14:textId="77777777" w:rsidTr="003E603D">
        <w:trPr>
          <w:trHeight w:val="1531"/>
        </w:trPr>
        <w:tc>
          <w:tcPr>
            <w:tcW w:w="9016" w:type="dxa"/>
          </w:tcPr>
          <w:p w14:paraId="4467B730" w14:textId="77777777" w:rsidR="00920F6C" w:rsidRPr="00C92C9C" w:rsidRDefault="00920F6C" w:rsidP="00C92C9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769264961" w:edGrp="everyone"/>
            <w:permEnd w:id="769264961"/>
          </w:p>
        </w:tc>
      </w:tr>
      <w:tr w:rsidR="00920F6C" w:rsidRPr="003E603D" w14:paraId="6233BBC5" w14:textId="77777777" w:rsidTr="009100AE">
        <w:tc>
          <w:tcPr>
            <w:tcW w:w="9016" w:type="dxa"/>
            <w:shd w:val="clear" w:color="auto" w:fill="D9D9D9"/>
          </w:tcPr>
          <w:p w14:paraId="39ADF8EF" w14:textId="6761B933" w:rsidR="00920F6C" w:rsidRPr="003E603D" w:rsidRDefault="00226A30" w:rsidP="009100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E603D">
              <w:rPr>
                <w:rFonts w:ascii="Arial" w:hAnsi="Arial" w:cs="Arial"/>
                <w:b/>
                <w:sz w:val="22"/>
              </w:rPr>
              <w:t>Initial response actions which could limit impacts</w:t>
            </w:r>
          </w:p>
        </w:tc>
      </w:tr>
      <w:tr w:rsidR="00920F6C" w:rsidRPr="00C92C9C" w14:paraId="585E1B69" w14:textId="77777777" w:rsidTr="003E603D">
        <w:trPr>
          <w:trHeight w:val="1757"/>
        </w:trPr>
        <w:tc>
          <w:tcPr>
            <w:tcW w:w="9016" w:type="dxa"/>
          </w:tcPr>
          <w:p w14:paraId="6BF60657" w14:textId="77777777" w:rsidR="00920F6C" w:rsidRPr="00C92C9C" w:rsidRDefault="00920F6C" w:rsidP="00C92C9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665207756" w:edGrp="everyone"/>
            <w:permEnd w:id="665207756"/>
          </w:p>
        </w:tc>
      </w:tr>
    </w:tbl>
    <w:p w14:paraId="2EAF97A9" w14:textId="685E3A46" w:rsidR="003E603D" w:rsidRPr="003E603D" w:rsidRDefault="003E603D">
      <w:pPr>
        <w:rPr>
          <w:rFonts w:ascii="Arial" w:hAnsi="Arial" w:cs="Arial"/>
          <w:sz w:val="16"/>
          <w:szCs w:val="16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26A30" w:rsidRPr="00226A30" w14:paraId="4794FEA7" w14:textId="77777777" w:rsidTr="00226A30">
        <w:tc>
          <w:tcPr>
            <w:tcW w:w="9016" w:type="dxa"/>
            <w:shd w:val="clear" w:color="auto" w:fill="000000" w:themeFill="text1"/>
          </w:tcPr>
          <w:p w14:paraId="7FFA7CDC" w14:textId="301EF527" w:rsidR="00226A30" w:rsidRPr="00226A30" w:rsidRDefault="00226A30" w:rsidP="009100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26A30">
              <w:rPr>
                <w:rFonts w:ascii="Arial" w:hAnsi="Arial" w:cs="Arial"/>
                <w:b/>
                <w:sz w:val="22"/>
              </w:rPr>
              <w:t>Security breach</w:t>
            </w:r>
          </w:p>
        </w:tc>
      </w:tr>
      <w:tr w:rsidR="00920F6C" w:rsidRPr="00226A30" w14:paraId="1D24E66A" w14:textId="77777777" w:rsidTr="009100AE">
        <w:tc>
          <w:tcPr>
            <w:tcW w:w="9016" w:type="dxa"/>
            <w:shd w:val="clear" w:color="auto" w:fill="D9D9D9"/>
          </w:tcPr>
          <w:p w14:paraId="06FFC493" w14:textId="3BF10F21" w:rsidR="00920F6C" w:rsidRPr="00226A30" w:rsidRDefault="00226A30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Describe emergency</w:t>
            </w:r>
          </w:p>
        </w:tc>
      </w:tr>
      <w:tr w:rsidR="00920F6C" w:rsidRPr="00C92C9C" w14:paraId="00C7AEC1" w14:textId="77777777" w:rsidTr="003E603D">
        <w:trPr>
          <w:trHeight w:val="1020"/>
        </w:trPr>
        <w:tc>
          <w:tcPr>
            <w:tcW w:w="9016" w:type="dxa"/>
          </w:tcPr>
          <w:p w14:paraId="3F38CAC5" w14:textId="77777777" w:rsidR="00920F6C" w:rsidRPr="00C92C9C" w:rsidRDefault="00920F6C" w:rsidP="003E603D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7713947" w:edGrp="everyone"/>
            <w:permEnd w:id="17713947"/>
          </w:p>
        </w:tc>
      </w:tr>
      <w:tr w:rsidR="00920F6C" w:rsidRPr="00226A30" w14:paraId="7E9030C1" w14:textId="77777777" w:rsidTr="009100AE">
        <w:tc>
          <w:tcPr>
            <w:tcW w:w="9016" w:type="dxa"/>
            <w:shd w:val="clear" w:color="auto" w:fill="D9D9D9"/>
          </w:tcPr>
          <w:p w14:paraId="0787C4A9" w14:textId="47C367FC" w:rsidR="00920F6C" w:rsidRPr="00226A30" w:rsidRDefault="00226A30" w:rsidP="009100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Hazards (i.e. causing and during)</w:t>
            </w:r>
          </w:p>
        </w:tc>
      </w:tr>
      <w:tr w:rsidR="00920F6C" w:rsidRPr="00C92C9C" w14:paraId="10011AC7" w14:textId="77777777" w:rsidTr="009100AE">
        <w:trPr>
          <w:trHeight w:val="1304"/>
        </w:trPr>
        <w:tc>
          <w:tcPr>
            <w:tcW w:w="9016" w:type="dxa"/>
          </w:tcPr>
          <w:p w14:paraId="58C81CAE" w14:textId="77777777" w:rsidR="00920F6C" w:rsidRPr="00C92C9C" w:rsidRDefault="00920F6C" w:rsidP="009100AE">
            <w:pPr>
              <w:keepNext/>
              <w:jc w:val="left"/>
              <w:rPr>
                <w:rFonts w:ascii="Arial" w:hAnsi="Arial" w:cs="Arial"/>
                <w:bCs/>
                <w:sz w:val="22"/>
              </w:rPr>
            </w:pPr>
            <w:permStart w:id="1486838541" w:edGrp="everyone"/>
            <w:permEnd w:id="1486838541"/>
          </w:p>
        </w:tc>
      </w:tr>
      <w:tr w:rsidR="00226A30" w:rsidRPr="00226A30" w14:paraId="10365492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156CF66C" w14:textId="2582DE93" w:rsidR="00226A30" w:rsidRPr="00226A30" w:rsidRDefault="00226A30" w:rsidP="00226A30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0D30E2">
              <w:rPr>
                <w:rFonts w:ascii="Arial" w:hAnsi="Arial" w:cs="Arial"/>
                <w:b/>
                <w:sz w:val="22"/>
              </w:rPr>
              <w:t>Standard which may identify cause of (and response to) emergency</w:t>
            </w:r>
          </w:p>
        </w:tc>
      </w:tr>
      <w:tr w:rsidR="00226A30" w:rsidRPr="00C92C9C" w14:paraId="0EE74E12" w14:textId="77777777" w:rsidTr="003E603D">
        <w:trPr>
          <w:trHeight w:val="1020"/>
        </w:trPr>
        <w:tc>
          <w:tcPr>
            <w:tcW w:w="9016" w:type="dxa"/>
          </w:tcPr>
          <w:p w14:paraId="51CBB4E3" w14:textId="77777777" w:rsidR="00226A30" w:rsidRPr="00C92C9C" w:rsidRDefault="00226A30" w:rsidP="00226A30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834242496" w:edGrp="everyone"/>
            <w:permEnd w:id="1834242496"/>
          </w:p>
        </w:tc>
      </w:tr>
      <w:tr w:rsidR="00226A30" w:rsidRPr="00DD1A2A" w14:paraId="2095A6F6" w14:textId="77777777" w:rsidTr="009100AE">
        <w:tc>
          <w:tcPr>
            <w:tcW w:w="9016" w:type="dxa"/>
            <w:shd w:val="clear" w:color="auto" w:fill="D9D9D9"/>
          </w:tcPr>
          <w:p w14:paraId="64BC22F3" w14:textId="0E67332E" w:rsidR="00226A30" w:rsidRPr="00226A30" w:rsidRDefault="00226A30" w:rsidP="00226A30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D30E2">
              <w:rPr>
                <w:rFonts w:ascii="Arial" w:hAnsi="Arial" w:cs="Arial"/>
                <w:b/>
                <w:sz w:val="22"/>
              </w:rPr>
              <w:t>Stakeholder who may identify cause of emergency</w:t>
            </w:r>
          </w:p>
        </w:tc>
      </w:tr>
      <w:tr w:rsidR="00226A30" w:rsidRPr="00C92C9C" w14:paraId="1DFBBCBC" w14:textId="77777777" w:rsidTr="009100AE">
        <w:trPr>
          <w:trHeight w:val="1020"/>
        </w:trPr>
        <w:tc>
          <w:tcPr>
            <w:tcW w:w="9016" w:type="dxa"/>
          </w:tcPr>
          <w:p w14:paraId="1C87BA1D" w14:textId="77777777" w:rsidR="00226A30" w:rsidRPr="00C92C9C" w:rsidRDefault="00226A30" w:rsidP="00226A30">
            <w:pPr>
              <w:keepNext/>
              <w:jc w:val="left"/>
              <w:rPr>
                <w:rFonts w:ascii="Arial" w:hAnsi="Arial" w:cs="Arial"/>
                <w:bCs/>
                <w:sz w:val="22"/>
              </w:rPr>
            </w:pPr>
            <w:permStart w:id="2086082173" w:edGrp="everyone"/>
            <w:permEnd w:id="2086082173"/>
          </w:p>
        </w:tc>
      </w:tr>
      <w:tr w:rsidR="00226A30" w:rsidRPr="00DD1A2A" w14:paraId="340E6B67" w14:textId="77777777" w:rsidTr="004E206C">
        <w:tc>
          <w:tcPr>
            <w:tcW w:w="9016" w:type="dxa"/>
            <w:tcBorders>
              <w:bottom w:val="single" w:sz="4" w:space="0" w:color="auto"/>
            </w:tcBorders>
            <w:shd w:val="clear" w:color="auto" w:fill="D9D9D9"/>
          </w:tcPr>
          <w:p w14:paraId="5D8435BD" w14:textId="4C2E0356" w:rsidR="00226A30" w:rsidRPr="00226A30" w:rsidRDefault="00226A30" w:rsidP="00226A30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0D30E2">
              <w:rPr>
                <w:rFonts w:ascii="Arial" w:hAnsi="Arial" w:cs="Arial"/>
                <w:b/>
                <w:sz w:val="22"/>
              </w:rPr>
              <w:t>Internal specialist advisor who may identify cause of (and response to) emergency</w:t>
            </w:r>
          </w:p>
        </w:tc>
      </w:tr>
      <w:tr w:rsidR="00226A30" w:rsidRPr="00C92C9C" w14:paraId="1D32BF10" w14:textId="77777777" w:rsidTr="003E603D">
        <w:trPr>
          <w:trHeight w:val="1020"/>
        </w:trPr>
        <w:tc>
          <w:tcPr>
            <w:tcW w:w="9016" w:type="dxa"/>
          </w:tcPr>
          <w:p w14:paraId="676EB56B" w14:textId="77777777" w:rsidR="00226A30" w:rsidRPr="00C92C9C" w:rsidRDefault="00226A30" w:rsidP="00226A30">
            <w:pPr>
              <w:contextualSpacing/>
              <w:jc w:val="left"/>
              <w:rPr>
                <w:rFonts w:ascii="Arial" w:hAnsi="Arial" w:cs="Arial"/>
                <w:bCs/>
                <w:sz w:val="22"/>
              </w:rPr>
            </w:pPr>
            <w:permStart w:id="2031953157" w:edGrp="everyone"/>
            <w:permEnd w:id="2031953157"/>
          </w:p>
        </w:tc>
      </w:tr>
      <w:tr w:rsidR="00226A30" w:rsidRPr="00DD1A2A" w14:paraId="12A36EDE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3ED87F96" w14:textId="18AB73BD" w:rsidR="00226A30" w:rsidRPr="00226A30" w:rsidRDefault="00226A30" w:rsidP="00226A30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0D30E2">
              <w:rPr>
                <w:rFonts w:ascii="Arial" w:hAnsi="Arial" w:cs="Arial"/>
                <w:b/>
                <w:sz w:val="22"/>
              </w:rPr>
              <w:t xml:space="preserve">Emergency agency </w:t>
            </w:r>
            <w:r>
              <w:rPr>
                <w:rFonts w:ascii="Arial" w:hAnsi="Arial" w:cs="Arial"/>
                <w:b/>
                <w:sz w:val="22"/>
              </w:rPr>
              <w:t xml:space="preserve">and/or specialist response team </w:t>
            </w:r>
            <w:r w:rsidRPr="000D30E2">
              <w:rPr>
                <w:rFonts w:ascii="Arial" w:hAnsi="Arial" w:cs="Arial"/>
                <w:b/>
                <w:sz w:val="22"/>
              </w:rPr>
              <w:t>to liaise with</w:t>
            </w:r>
          </w:p>
        </w:tc>
      </w:tr>
      <w:tr w:rsidR="00226A30" w:rsidRPr="00C92C9C" w14:paraId="3CECDD65" w14:textId="77777777" w:rsidTr="003E603D">
        <w:trPr>
          <w:trHeight w:val="1757"/>
        </w:trPr>
        <w:tc>
          <w:tcPr>
            <w:tcW w:w="9016" w:type="dxa"/>
          </w:tcPr>
          <w:p w14:paraId="4AF89159" w14:textId="77777777" w:rsidR="00226A30" w:rsidRPr="00C92C9C" w:rsidRDefault="00226A30" w:rsidP="00226A30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898062385" w:edGrp="everyone"/>
            <w:permEnd w:id="1898062385"/>
          </w:p>
        </w:tc>
      </w:tr>
      <w:tr w:rsidR="00226A30" w:rsidRPr="00226A30" w14:paraId="5EF50374" w14:textId="77777777" w:rsidTr="00E5595C">
        <w:tc>
          <w:tcPr>
            <w:tcW w:w="9016" w:type="dxa"/>
            <w:tcBorders>
              <w:bottom w:val="single" w:sz="4" w:space="0" w:color="auto"/>
            </w:tcBorders>
            <w:shd w:val="clear" w:color="auto" w:fill="D9D9D9"/>
          </w:tcPr>
          <w:p w14:paraId="08CA964F" w14:textId="59620BE2" w:rsidR="00226A30" w:rsidRPr="00226A30" w:rsidRDefault="00226A30" w:rsidP="00226A30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0D30E2">
              <w:rPr>
                <w:rFonts w:ascii="Arial" w:hAnsi="Arial" w:cs="Arial"/>
                <w:b/>
                <w:sz w:val="22"/>
              </w:rPr>
              <w:t>Impacts on personnel, property and environment</w:t>
            </w:r>
          </w:p>
        </w:tc>
      </w:tr>
      <w:tr w:rsidR="00226A30" w:rsidRPr="00C92C9C" w14:paraId="6F3AD5EE" w14:textId="77777777" w:rsidTr="003E603D">
        <w:trPr>
          <w:trHeight w:val="1361"/>
        </w:trPr>
        <w:tc>
          <w:tcPr>
            <w:tcW w:w="9016" w:type="dxa"/>
          </w:tcPr>
          <w:p w14:paraId="28A8CFDB" w14:textId="77777777" w:rsidR="00226A30" w:rsidRPr="00C92C9C" w:rsidRDefault="00226A30" w:rsidP="00226A30">
            <w:pPr>
              <w:contextualSpacing/>
              <w:jc w:val="left"/>
              <w:rPr>
                <w:rFonts w:ascii="Arial" w:hAnsi="Arial" w:cs="Arial"/>
                <w:bCs/>
                <w:sz w:val="22"/>
              </w:rPr>
            </w:pPr>
            <w:permStart w:id="1570705814" w:edGrp="everyone"/>
            <w:permEnd w:id="1570705814"/>
          </w:p>
        </w:tc>
      </w:tr>
      <w:tr w:rsidR="00226A30" w:rsidRPr="00226A30" w14:paraId="6043BB63" w14:textId="77777777" w:rsidTr="00E5595C">
        <w:tc>
          <w:tcPr>
            <w:tcW w:w="9016" w:type="dxa"/>
            <w:shd w:val="clear" w:color="auto" w:fill="D9D9D9" w:themeFill="background1" w:themeFillShade="D9"/>
          </w:tcPr>
          <w:p w14:paraId="3F2DEF57" w14:textId="7B6031C3" w:rsidR="00226A30" w:rsidRPr="00226A30" w:rsidRDefault="00226A30" w:rsidP="00226A30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0D30E2">
              <w:rPr>
                <w:rFonts w:ascii="Arial" w:hAnsi="Arial" w:cs="Arial"/>
                <w:b/>
                <w:sz w:val="22"/>
              </w:rPr>
              <w:t>Initial response actions which could limit impacts</w:t>
            </w:r>
          </w:p>
        </w:tc>
      </w:tr>
      <w:tr w:rsidR="00226A30" w:rsidRPr="00C92C9C" w14:paraId="73400392" w14:textId="77777777" w:rsidTr="003E603D">
        <w:trPr>
          <w:trHeight w:val="2551"/>
        </w:trPr>
        <w:tc>
          <w:tcPr>
            <w:tcW w:w="9016" w:type="dxa"/>
          </w:tcPr>
          <w:p w14:paraId="53E0D45E" w14:textId="0740C5BD" w:rsidR="003E603D" w:rsidRPr="00C92C9C" w:rsidRDefault="003E603D" w:rsidP="003E603D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928907478" w:edGrp="everyone"/>
            <w:permEnd w:id="928907478"/>
          </w:p>
        </w:tc>
      </w:tr>
    </w:tbl>
    <w:p w14:paraId="4649E8F6" w14:textId="77777777" w:rsidR="00226A30" w:rsidRPr="003E603D" w:rsidRDefault="00226A30" w:rsidP="00920F6C">
      <w:pPr>
        <w:rPr>
          <w:rFonts w:ascii="Arial" w:hAnsi="Arial" w:cs="Arial"/>
          <w:sz w:val="16"/>
          <w:szCs w:val="16"/>
        </w:rPr>
      </w:pPr>
    </w:p>
    <w:tbl>
      <w:tblPr>
        <w:tblStyle w:val="TableGrid18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26A30" w:rsidRPr="000D30E2" w14:paraId="05416408" w14:textId="77777777" w:rsidTr="00E5595C">
        <w:tc>
          <w:tcPr>
            <w:tcW w:w="9242" w:type="dxa"/>
            <w:shd w:val="clear" w:color="auto" w:fill="000000"/>
          </w:tcPr>
          <w:p w14:paraId="2ACFE999" w14:textId="77777777" w:rsidR="00226A30" w:rsidRPr="000D30E2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0D30E2">
              <w:rPr>
                <w:rFonts w:ascii="Arial" w:hAnsi="Arial" w:cs="Arial"/>
                <w:b/>
                <w:sz w:val="22"/>
              </w:rPr>
              <w:lastRenderedPageBreak/>
              <w:t>Serious medical injury</w:t>
            </w:r>
          </w:p>
        </w:tc>
      </w:tr>
      <w:tr w:rsidR="00226A30" w:rsidRPr="000D30E2" w14:paraId="050415EC" w14:textId="77777777" w:rsidTr="00E5595C">
        <w:tc>
          <w:tcPr>
            <w:tcW w:w="9242" w:type="dxa"/>
            <w:shd w:val="clear" w:color="auto" w:fill="D9D9D9"/>
          </w:tcPr>
          <w:p w14:paraId="38A74B64" w14:textId="77777777" w:rsidR="00226A30" w:rsidRPr="000D30E2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0D30E2">
              <w:rPr>
                <w:rFonts w:ascii="Arial" w:hAnsi="Arial" w:cs="Arial"/>
                <w:b/>
                <w:sz w:val="22"/>
              </w:rPr>
              <w:t>Describe emergency</w:t>
            </w:r>
          </w:p>
        </w:tc>
      </w:tr>
      <w:tr w:rsidR="00226A30" w:rsidRPr="00C92C9C" w14:paraId="62564D7E" w14:textId="77777777" w:rsidTr="003E603D">
        <w:trPr>
          <w:trHeight w:val="510"/>
        </w:trPr>
        <w:tc>
          <w:tcPr>
            <w:tcW w:w="9242" w:type="dxa"/>
          </w:tcPr>
          <w:p w14:paraId="37375F78" w14:textId="77777777" w:rsidR="00226A30" w:rsidRPr="00C92C9C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249377168" w:edGrp="everyone"/>
            <w:permEnd w:id="249377168"/>
          </w:p>
        </w:tc>
      </w:tr>
      <w:tr w:rsidR="00226A30" w:rsidRPr="000D30E2" w14:paraId="0C928AFE" w14:textId="77777777" w:rsidTr="00E5595C">
        <w:tc>
          <w:tcPr>
            <w:tcW w:w="9242" w:type="dxa"/>
            <w:shd w:val="clear" w:color="auto" w:fill="D9D9D9"/>
          </w:tcPr>
          <w:p w14:paraId="23E7BEE1" w14:textId="77777777" w:rsidR="00226A30" w:rsidRPr="000D30E2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0D30E2">
              <w:rPr>
                <w:rFonts w:ascii="Arial" w:hAnsi="Arial" w:cs="Arial"/>
                <w:b/>
                <w:sz w:val="22"/>
              </w:rPr>
              <w:t>Hazards (i.e. causing and during)</w:t>
            </w:r>
          </w:p>
        </w:tc>
      </w:tr>
      <w:tr w:rsidR="00226A30" w:rsidRPr="00C92C9C" w14:paraId="6EDE4BF3" w14:textId="77777777" w:rsidTr="003E603D">
        <w:trPr>
          <w:trHeight w:val="1304"/>
        </w:trPr>
        <w:tc>
          <w:tcPr>
            <w:tcW w:w="9242" w:type="dxa"/>
          </w:tcPr>
          <w:p w14:paraId="2E257AA1" w14:textId="77777777" w:rsidR="00226A30" w:rsidRPr="00C92C9C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502819257" w:edGrp="everyone"/>
            <w:permEnd w:id="502819257"/>
          </w:p>
        </w:tc>
      </w:tr>
      <w:tr w:rsidR="00226A30" w:rsidRPr="000D30E2" w14:paraId="70046D72" w14:textId="77777777" w:rsidTr="00E5595C">
        <w:tc>
          <w:tcPr>
            <w:tcW w:w="9242" w:type="dxa"/>
            <w:shd w:val="clear" w:color="auto" w:fill="D9D9D9"/>
          </w:tcPr>
          <w:p w14:paraId="6114A4D5" w14:textId="77777777" w:rsidR="00226A30" w:rsidRPr="000D30E2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0D30E2">
              <w:rPr>
                <w:rFonts w:ascii="Arial" w:hAnsi="Arial" w:cs="Arial"/>
                <w:b/>
                <w:sz w:val="22"/>
              </w:rPr>
              <w:t>Standard which may identify cause of (and response to) emergency</w:t>
            </w:r>
          </w:p>
        </w:tc>
      </w:tr>
      <w:tr w:rsidR="00226A30" w:rsidRPr="00C92C9C" w14:paraId="546CB2FD" w14:textId="77777777" w:rsidTr="003E603D">
        <w:trPr>
          <w:trHeight w:val="794"/>
        </w:trPr>
        <w:tc>
          <w:tcPr>
            <w:tcW w:w="9242" w:type="dxa"/>
          </w:tcPr>
          <w:p w14:paraId="0F9B5085" w14:textId="77777777" w:rsidR="00226A30" w:rsidRPr="00C92C9C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284393857" w:edGrp="everyone"/>
            <w:permEnd w:id="1284393857"/>
          </w:p>
        </w:tc>
      </w:tr>
      <w:tr w:rsidR="00226A30" w:rsidRPr="000D30E2" w14:paraId="604AA282" w14:textId="77777777" w:rsidTr="00E5595C">
        <w:tc>
          <w:tcPr>
            <w:tcW w:w="9242" w:type="dxa"/>
            <w:shd w:val="clear" w:color="auto" w:fill="D9D9D9"/>
          </w:tcPr>
          <w:p w14:paraId="691B8859" w14:textId="77777777" w:rsidR="00226A30" w:rsidRPr="000D30E2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0D30E2">
              <w:rPr>
                <w:rFonts w:ascii="Arial" w:hAnsi="Arial" w:cs="Arial"/>
                <w:b/>
                <w:sz w:val="22"/>
              </w:rPr>
              <w:t>Stakeholder who may identify cause of emergency</w:t>
            </w:r>
          </w:p>
        </w:tc>
      </w:tr>
      <w:tr w:rsidR="00226A30" w:rsidRPr="00C92C9C" w14:paraId="0EA8578B" w14:textId="77777777" w:rsidTr="003E603D">
        <w:trPr>
          <w:trHeight w:val="794"/>
        </w:trPr>
        <w:tc>
          <w:tcPr>
            <w:tcW w:w="9242" w:type="dxa"/>
          </w:tcPr>
          <w:p w14:paraId="41EBD071" w14:textId="77777777" w:rsidR="00226A30" w:rsidRPr="00C92C9C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493052333" w:edGrp="everyone"/>
            <w:permEnd w:id="1493052333"/>
          </w:p>
        </w:tc>
      </w:tr>
      <w:tr w:rsidR="00226A30" w:rsidRPr="000D30E2" w14:paraId="26CB39DC" w14:textId="77777777" w:rsidTr="00E5595C">
        <w:tc>
          <w:tcPr>
            <w:tcW w:w="9242" w:type="dxa"/>
            <w:shd w:val="clear" w:color="auto" w:fill="D9D9D9"/>
          </w:tcPr>
          <w:p w14:paraId="6B3336D3" w14:textId="77777777" w:rsidR="00226A30" w:rsidRPr="000D30E2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0D30E2">
              <w:rPr>
                <w:rFonts w:ascii="Arial" w:hAnsi="Arial" w:cs="Arial"/>
                <w:b/>
                <w:sz w:val="22"/>
              </w:rPr>
              <w:t>Internal specialist advisor who may identify cause of (and response to) emergency</w:t>
            </w:r>
          </w:p>
        </w:tc>
      </w:tr>
      <w:tr w:rsidR="00226A30" w:rsidRPr="00C92C9C" w14:paraId="1CC7C3F0" w14:textId="77777777" w:rsidTr="003E603D">
        <w:trPr>
          <w:trHeight w:val="1020"/>
        </w:trPr>
        <w:tc>
          <w:tcPr>
            <w:tcW w:w="9242" w:type="dxa"/>
          </w:tcPr>
          <w:p w14:paraId="368B65A9" w14:textId="77777777" w:rsidR="00226A30" w:rsidRPr="00C92C9C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99363030" w:edGrp="everyone"/>
            <w:permEnd w:id="199363030"/>
          </w:p>
        </w:tc>
      </w:tr>
      <w:tr w:rsidR="00226A30" w:rsidRPr="000D30E2" w14:paraId="460D265C" w14:textId="77777777" w:rsidTr="00E5595C">
        <w:tc>
          <w:tcPr>
            <w:tcW w:w="9242" w:type="dxa"/>
            <w:shd w:val="clear" w:color="auto" w:fill="D9D9D9"/>
          </w:tcPr>
          <w:p w14:paraId="36B482DD" w14:textId="77777777" w:rsidR="00226A30" w:rsidRPr="000D30E2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0D30E2">
              <w:rPr>
                <w:rFonts w:ascii="Arial" w:hAnsi="Arial" w:cs="Arial"/>
                <w:b/>
                <w:sz w:val="22"/>
              </w:rPr>
              <w:t xml:space="preserve">Emergency agency </w:t>
            </w:r>
            <w:r>
              <w:rPr>
                <w:rFonts w:ascii="Arial" w:hAnsi="Arial" w:cs="Arial"/>
                <w:b/>
                <w:sz w:val="22"/>
              </w:rPr>
              <w:t xml:space="preserve">and/or specialist response team </w:t>
            </w:r>
            <w:r w:rsidRPr="000D30E2">
              <w:rPr>
                <w:rFonts w:ascii="Arial" w:hAnsi="Arial" w:cs="Arial"/>
                <w:b/>
                <w:sz w:val="22"/>
              </w:rPr>
              <w:t>to liaise with</w:t>
            </w:r>
          </w:p>
        </w:tc>
      </w:tr>
      <w:tr w:rsidR="00226A30" w:rsidRPr="00C92C9C" w14:paraId="0F5F322D" w14:textId="77777777" w:rsidTr="003E603D">
        <w:trPr>
          <w:trHeight w:val="1814"/>
        </w:trPr>
        <w:tc>
          <w:tcPr>
            <w:tcW w:w="9242" w:type="dxa"/>
          </w:tcPr>
          <w:p w14:paraId="35296046" w14:textId="77777777" w:rsidR="00226A30" w:rsidRPr="00C92C9C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489771677" w:edGrp="everyone"/>
            <w:permEnd w:id="1489771677"/>
          </w:p>
        </w:tc>
      </w:tr>
      <w:tr w:rsidR="00226A30" w:rsidRPr="000D30E2" w14:paraId="7E2BC27B" w14:textId="77777777" w:rsidTr="00E5595C">
        <w:tc>
          <w:tcPr>
            <w:tcW w:w="9242" w:type="dxa"/>
            <w:shd w:val="clear" w:color="auto" w:fill="D9D9D9"/>
          </w:tcPr>
          <w:p w14:paraId="5214AC88" w14:textId="77777777" w:rsidR="00226A30" w:rsidRPr="000D30E2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0D30E2">
              <w:rPr>
                <w:rFonts w:ascii="Arial" w:hAnsi="Arial" w:cs="Arial"/>
                <w:b/>
                <w:sz w:val="22"/>
              </w:rPr>
              <w:t>Impacts on personnel, property and environment</w:t>
            </w:r>
          </w:p>
        </w:tc>
      </w:tr>
      <w:tr w:rsidR="00226A30" w:rsidRPr="00C92C9C" w14:paraId="6962D068" w14:textId="77777777" w:rsidTr="003E603D">
        <w:trPr>
          <w:trHeight w:val="1587"/>
        </w:trPr>
        <w:tc>
          <w:tcPr>
            <w:tcW w:w="9242" w:type="dxa"/>
          </w:tcPr>
          <w:p w14:paraId="0C2B04C6" w14:textId="77777777" w:rsidR="00226A30" w:rsidRPr="00C92C9C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283643888" w:edGrp="everyone"/>
            <w:permEnd w:id="283643888"/>
          </w:p>
        </w:tc>
      </w:tr>
      <w:tr w:rsidR="00226A30" w:rsidRPr="000D30E2" w14:paraId="1217C5E8" w14:textId="77777777" w:rsidTr="00E5595C">
        <w:tc>
          <w:tcPr>
            <w:tcW w:w="9242" w:type="dxa"/>
            <w:shd w:val="clear" w:color="auto" w:fill="D9D9D9"/>
          </w:tcPr>
          <w:p w14:paraId="0EE213A1" w14:textId="77777777" w:rsidR="00226A30" w:rsidRPr="000D30E2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0D30E2">
              <w:rPr>
                <w:rFonts w:ascii="Arial" w:hAnsi="Arial" w:cs="Arial"/>
                <w:b/>
                <w:sz w:val="22"/>
              </w:rPr>
              <w:t>Initial response actions which could limit impacts</w:t>
            </w:r>
          </w:p>
        </w:tc>
      </w:tr>
      <w:tr w:rsidR="00226A30" w:rsidRPr="00C92C9C" w14:paraId="47A716AB" w14:textId="77777777" w:rsidTr="00BC70AA">
        <w:trPr>
          <w:trHeight w:val="2551"/>
        </w:trPr>
        <w:tc>
          <w:tcPr>
            <w:tcW w:w="9242" w:type="dxa"/>
          </w:tcPr>
          <w:p w14:paraId="3DC8490C" w14:textId="39DC199D" w:rsidR="003E603D" w:rsidRPr="00C92C9C" w:rsidRDefault="003E603D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50856579" w:edGrp="everyone"/>
            <w:permEnd w:id="50856579"/>
          </w:p>
        </w:tc>
      </w:tr>
    </w:tbl>
    <w:p w14:paraId="35BEEE18" w14:textId="77777777" w:rsidR="00920F6C" w:rsidRDefault="00920F6C" w:rsidP="00920F6C">
      <w:pPr>
        <w:rPr>
          <w:rFonts w:ascii="Arial" w:hAnsi="Arial" w:cs="Arial"/>
          <w:sz w:val="22"/>
          <w:szCs w:val="22"/>
        </w:rPr>
      </w:pPr>
    </w:p>
    <w:p w14:paraId="47C835EF" w14:textId="77777777" w:rsidR="003E603D" w:rsidRPr="00830749" w:rsidRDefault="003E603D" w:rsidP="00920F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920F6C" w:rsidRPr="00830749" w14:paraId="7BC861BE" w14:textId="77777777" w:rsidTr="003E603D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492DB132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77409310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0F83C60B" w:rsidR="00920F6C" w:rsidRPr="00533511" w:rsidRDefault="00424062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E603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77409310"/>
          </w:p>
        </w:tc>
      </w:tr>
    </w:tbl>
    <w:p w14:paraId="2A32C90B" w14:textId="1A877E08" w:rsidR="004E67D0" w:rsidRPr="003E603D" w:rsidRDefault="004E67D0" w:rsidP="004E67D0">
      <w:pPr>
        <w:jc w:val="left"/>
        <w:rPr>
          <w:rFonts w:ascii="Arial" w:hAnsi="Arial"/>
          <w:b/>
          <w:sz w:val="8"/>
          <w:szCs w:val="8"/>
        </w:rPr>
      </w:pP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9EF5E86" w14:textId="77777777" w:rsidTr="003E603D">
        <w:tc>
          <w:tcPr>
            <w:tcW w:w="9016" w:type="dxa"/>
            <w:shd w:val="clear" w:color="auto" w:fill="232F84"/>
          </w:tcPr>
          <w:p w14:paraId="3453479F" w14:textId="77777777" w:rsidR="004E206C" w:rsidRPr="00594B1F" w:rsidRDefault="004E206C" w:rsidP="003E603D">
            <w:pPr>
              <w:pageBreakBefore/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9" w:name="_Ref35349352"/>
          </w:p>
        </w:tc>
        <w:bookmarkEnd w:id="9"/>
      </w:tr>
      <w:tr w:rsidR="004E206C" w:rsidRPr="00594B1F" w14:paraId="0D9C712E" w14:textId="77777777" w:rsidTr="003E603D">
        <w:tc>
          <w:tcPr>
            <w:tcW w:w="9016" w:type="dxa"/>
            <w:shd w:val="clear" w:color="auto" w:fill="A1D7E1"/>
          </w:tcPr>
          <w:p w14:paraId="3C6925DF" w14:textId="77777777" w:rsidR="00226A30" w:rsidRPr="00EA4697" w:rsidRDefault="00226A30" w:rsidP="00226A30">
            <w:pPr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>For the three (3) emergencies identified in Activity 1, develop a risk register which outlines:</w:t>
            </w:r>
          </w:p>
          <w:p w14:paraId="28DEAAFD" w14:textId="77777777" w:rsidR="00226A30" w:rsidRPr="00EA4697" w:rsidRDefault="00226A30" w:rsidP="002515ED">
            <w:pPr>
              <w:pStyle w:val="ListParagraph"/>
              <w:numPr>
                <w:ilvl w:val="0"/>
                <w:numId w:val="31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>Hazard details</w:t>
            </w:r>
          </w:p>
          <w:p w14:paraId="015270A0" w14:textId="77777777" w:rsidR="00226A30" w:rsidRPr="00EA4697" w:rsidRDefault="00226A30" w:rsidP="002515ED">
            <w:pPr>
              <w:pStyle w:val="ListParagraph"/>
              <w:numPr>
                <w:ilvl w:val="0"/>
                <w:numId w:val="31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>Location of hazard</w:t>
            </w:r>
          </w:p>
          <w:p w14:paraId="52B74CE4" w14:textId="77777777" w:rsidR="00226A30" w:rsidRPr="00EA4697" w:rsidRDefault="00226A30" w:rsidP="002515ED">
            <w:pPr>
              <w:pStyle w:val="ListParagraph"/>
              <w:numPr>
                <w:ilvl w:val="0"/>
                <w:numId w:val="31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10" w:name="_Ref160018871"/>
            <w:r w:rsidRPr="00EA4697">
              <w:rPr>
                <w:rFonts w:ascii="Arial" w:hAnsi="Arial" w:cs="Arial"/>
                <w:sz w:val="22"/>
                <w:szCs w:val="20"/>
              </w:rPr>
              <w:t>People exposed to the hazard</w:t>
            </w:r>
            <w:bookmarkEnd w:id="10"/>
          </w:p>
          <w:p w14:paraId="5D0DAB75" w14:textId="77777777" w:rsidR="00226A30" w:rsidRPr="00EA4697" w:rsidRDefault="00226A30" w:rsidP="002515ED">
            <w:pPr>
              <w:pStyle w:val="ListParagraph"/>
              <w:numPr>
                <w:ilvl w:val="0"/>
                <w:numId w:val="31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11" w:name="_Ref66452738"/>
            <w:r w:rsidRPr="00EA4697">
              <w:rPr>
                <w:rFonts w:ascii="Arial" w:hAnsi="Arial" w:cs="Arial"/>
                <w:sz w:val="22"/>
                <w:szCs w:val="20"/>
              </w:rPr>
              <w:t>Possible injuries/damages caused by the hazard</w:t>
            </w:r>
            <w:bookmarkEnd w:id="11"/>
          </w:p>
          <w:p w14:paraId="69EEFB24" w14:textId="77777777" w:rsidR="00226A30" w:rsidRDefault="00226A30" w:rsidP="002515ED">
            <w:pPr>
              <w:pStyle w:val="ListParagraph"/>
              <w:numPr>
                <w:ilvl w:val="0"/>
                <w:numId w:val="31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12" w:name="_Ref66452635"/>
            <w:r w:rsidRPr="00EA4697">
              <w:rPr>
                <w:rFonts w:ascii="Arial" w:hAnsi="Arial" w:cs="Arial"/>
                <w:sz w:val="22"/>
                <w:szCs w:val="20"/>
              </w:rPr>
              <w:t>Control measures required (including responsibility for implementation within organisation)</w:t>
            </w:r>
            <w:bookmarkStart w:id="13" w:name="_Ref66452583"/>
            <w:bookmarkEnd w:id="12"/>
          </w:p>
          <w:p w14:paraId="563D6D71" w14:textId="67E22694" w:rsidR="004E206C" w:rsidRPr="00226A30" w:rsidRDefault="00226A30" w:rsidP="002515ED">
            <w:pPr>
              <w:pStyle w:val="ListParagraph"/>
              <w:numPr>
                <w:ilvl w:val="0"/>
                <w:numId w:val="31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14" w:name="_Ref160016090"/>
            <w:r w:rsidRPr="00226A30">
              <w:rPr>
                <w:rFonts w:ascii="Arial" w:hAnsi="Arial" w:cs="Arial"/>
                <w:sz w:val="22"/>
              </w:rPr>
              <w:t>Results of risk assessment</w:t>
            </w:r>
            <w:bookmarkEnd w:id="13"/>
            <w:bookmarkEnd w:id="14"/>
          </w:p>
        </w:tc>
      </w:tr>
    </w:tbl>
    <w:p w14:paraId="45AE9F1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571B1E95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26A30" w:rsidRPr="00EA4697" w14:paraId="63E6E365" w14:textId="77777777" w:rsidTr="00E5595C">
        <w:tc>
          <w:tcPr>
            <w:tcW w:w="9242" w:type="dxa"/>
            <w:shd w:val="clear" w:color="auto" w:fill="000000"/>
          </w:tcPr>
          <w:p w14:paraId="22FD20FA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Record 1</w:t>
            </w:r>
          </w:p>
        </w:tc>
      </w:tr>
      <w:tr w:rsidR="00226A30" w:rsidRPr="00EA4697" w14:paraId="623C0FEB" w14:textId="77777777" w:rsidTr="00E5595C">
        <w:tc>
          <w:tcPr>
            <w:tcW w:w="9242" w:type="dxa"/>
            <w:shd w:val="clear" w:color="auto" w:fill="D9D9D9"/>
          </w:tcPr>
          <w:p w14:paraId="2BAE8BF5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Date of entry</w:t>
            </w:r>
          </w:p>
        </w:tc>
      </w:tr>
      <w:tr w:rsidR="00226A30" w:rsidRPr="00C92C9C" w14:paraId="2B5DFD6A" w14:textId="77777777" w:rsidTr="00E5595C">
        <w:trPr>
          <w:trHeight w:val="794"/>
        </w:trPr>
        <w:tc>
          <w:tcPr>
            <w:tcW w:w="9242" w:type="dxa"/>
          </w:tcPr>
          <w:p w14:paraId="600E9B05" w14:textId="77777777" w:rsidR="00226A30" w:rsidRPr="00C92C9C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981094700" w:edGrp="everyone"/>
            <w:permEnd w:id="981094700"/>
          </w:p>
        </w:tc>
      </w:tr>
      <w:tr w:rsidR="00226A30" w:rsidRPr="00EA4697" w14:paraId="66DCD47E" w14:textId="77777777" w:rsidTr="00E5595C">
        <w:tc>
          <w:tcPr>
            <w:tcW w:w="9242" w:type="dxa"/>
            <w:shd w:val="clear" w:color="auto" w:fill="D9D9D9"/>
          </w:tcPr>
          <w:p w14:paraId="4FCF82E1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Hazard details</w:t>
            </w:r>
          </w:p>
        </w:tc>
      </w:tr>
      <w:tr w:rsidR="00226A30" w:rsidRPr="00C92C9C" w14:paraId="21C32B70" w14:textId="77777777" w:rsidTr="00E5595C">
        <w:trPr>
          <w:trHeight w:val="794"/>
        </w:trPr>
        <w:tc>
          <w:tcPr>
            <w:tcW w:w="9242" w:type="dxa"/>
          </w:tcPr>
          <w:p w14:paraId="1AFE1D9F" w14:textId="77777777" w:rsidR="00226A30" w:rsidRPr="00C92C9C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622025040" w:edGrp="everyone"/>
            <w:permEnd w:id="622025040"/>
          </w:p>
        </w:tc>
      </w:tr>
      <w:tr w:rsidR="00226A30" w:rsidRPr="00EA4697" w14:paraId="07547C15" w14:textId="77777777" w:rsidTr="00E5595C">
        <w:tc>
          <w:tcPr>
            <w:tcW w:w="9242" w:type="dxa"/>
            <w:shd w:val="clear" w:color="auto" w:fill="D9D9D9"/>
          </w:tcPr>
          <w:p w14:paraId="576636E3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Location of hazard</w:t>
            </w:r>
          </w:p>
        </w:tc>
      </w:tr>
      <w:tr w:rsidR="00226A30" w:rsidRPr="00C92C9C" w14:paraId="072EA659" w14:textId="77777777" w:rsidTr="00E5595C">
        <w:trPr>
          <w:trHeight w:val="794"/>
        </w:trPr>
        <w:tc>
          <w:tcPr>
            <w:tcW w:w="9242" w:type="dxa"/>
          </w:tcPr>
          <w:p w14:paraId="0E55A885" w14:textId="77777777" w:rsidR="00226A30" w:rsidRPr="00C92C9C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496545253" w:edGrp="everyone"/>
            <w:permEnd w:id="1496545253"/>
          </w:p>
        </w:tc>
      </w:tr>
      <w:tr w:rsidR="00226A30" w:rsidRPr="00EA4697" w14:paraId="41A0B54A" w14:textId="77777777" w:rsidTr="00E5595C">
        <w:tc>
          <w:tcPr>
            <w:tcW w:w="9242" w:type="dxa"/>
            <w:shd w:val="clear" w:color="auto" w:fill="D9D9D9"/>
          </w:tcPr>
          <w:p w14:paraId="23B0685E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People exposed to hazard</w:t>
            </w:r>
          </w:p>
        </w:tc>
      </w:tr>
      <w:tr w:rsidR="00226A30" w:rsidRPr="00C92C9C" w14:paraId="261305F7" w14:textId="77777777" w:rsidTr="00E5595C">
        <w:trPr>
          <w:trHeight w:val="794"/>
        </w:trPr>
        <w:tc>
          <w:tcPr>
            <w:tcW w:w="9242" w:type="dxa"/>
          </w:tcPr>
          <w:p w14:paraId="38DA343E" w14:textId="77777777" w:rsidR="00226A30" w:rsidRPr="00C92C9C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646230328" w:edGrp="everyone"/>
            <w:permEnd w:id="1646230328"/>
          </w:p>
        </w:tc>
      </w:tr>
      <w:tr w:rsidR="00226A30" w:rsidRPr="00EA4697" w14:paraId="0D888A65" w14:textId="77777777" w:rsidTr="00E5595C">
        <w:tc>
          <w:tcPr>
            <w:tcW w:w="9242" w:type="dxa"/>
            <w:shd w:val="clear" w:color="auto" w:fill="D9D9D9"/>
          </w:tcPr>
          <w:p w14:paraId="42D8AD98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Possible injuries/damage</w:t>
            </w:r>
          </w:p>
        </w:tc>
      </w:tr>
      <w:tr w:rsidR="00226A30" w:rsidRPr="00C92C9C" w14:paraId="6B569950" w14:textId="77777777" w:rsidTr="00E5595C">
        <w:trPr>
          <w:trHeight w:val="1304"/>
        </w:trPr>
        <w:tc>
          <w:tcPr>
            <w:tcW w:w="9242" w:type="dxa"/>
          </w:tcPr>
          <w:p w14:paraId="0AA4B23E" w14:textId="77777777" w:rsidR="00226A30" w:rsidRPr="00C92C9C" w:rsidRDefault="00226A30" w:rsidP="00C92C9C">
            <w:pPr>
              <w:jc w:val="left"/>
              <w:rPr>
                <w:rFonts w:ascii="Arial" w:eastAsia="Times New Roman" w:hAnsi="Arial" w:cs="Arial"/>
                <w:bCs/>
                <w:sz w:val="22"/>
              </w:rPr>
            </w:pPr>
            <w:permStart w:id="1393168750" w:edGrp="everyone"/>
            <w:permEnd w:id="1393168750"/>
          </w:p>
        </w:tc>
      </w:tr>
      <w:tr w:rsidR="00226A30" w:rsidRPr="00EA4697" w14:paraId="00FD6275" w14:textId="77777777" w:rsidTr="00E5595C">
        <w:tc>
          <w:tcPr>
            <w:tcW w:w="9242" w:type="dxa"/>
            <w:shd w:val="clear" w:color="auto" w:fill="D9D9D9"/>
          </w:tcPr>
          <w:p w14:paraId="74447304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Control measures required</w:t>
            </w:r>
          </w:p>
        </w:tc>
      </w:tr>
      <w:tr w:rsidR="00226A30" w:rsidRPr="00C92C9C" w14:paraId="01728609" w14:textId="77777777" w:rsidTr="00E5595C">
        <w:trPr>
          <w:trHeight w:val="2551"/>
        </w:trPr>
        <w:tc>
          <w:tcPr>
            <w:tcW w:w="9242" w:type="dxa"/>
          </w:tcPr>
          <w:p w14:paraId="0E9190F3" w14:textId="77777777" w:rsidR="00226A30" w:rsidRPr="00C92C9C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165694741" w:edGrp="everyone"/>
            <w:permEnd w:id="1165694741"/>
          </w:p>
        </w:tc>
      </w:tr>
      <w:tr w:rsidR="00226A30" w:rsidRPr="00EA4697" w14:paraId="2CD13AFD" w14:textId="77777777" w:rsidTr="00E5595C">
        <w:tc>
          <w:tcPr>
            <w:tcW w:w="9242" w:type="dxa"/>
            <w:shd w:val="clear" w:color="auto" w:fill="D9D9D9"/>
          </w:tcPr>
          <w:p w14:paraId="218CACE3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lastRenderedPageBreak/>
              <w:t>Risk assessment</w:t>
            </w:r>
          </w:p>
        </w:tc>
      </w:tr>
      <w:tr w:rsidR="00226A30" w:rsidRPr="00EA4697" w14:paraId="23523184" w14:textId="77777777" w:rsidTr="003E603D">
        <w:trPr>
          <w:trHeight w:val="4416"/>
        </w:trPr>
        <w:tc>
          <w:tcPr>
            <w:tcW w:w="9242" w:type="dxa"/>
          </w:tcPr>
          <w:p w14:paraId="71D0B591" w14:textId="77777777" w:rsidR="00226A30" w:rsidRPr="00EA4697" w:rsidRDefault="00226A30" w:rsidP="00E5595C">
            <w:pPr>
              <w:keepNext/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226A30" w:rsidRPr="00EA4697" w14:paraId="420F3D2C" w14:textId="77777777" w:rsidTr="00E5595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ED25FF7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7B878B3" w14:textId="77777777" w:rsidR="00226A30" w:rsidRPr="00EA4697" w:rsidRDefault="00226A30" w:rsidP="00E5595C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1AFB2925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0663A2C" w14:textId="77777777" w:rsidR="00226A30" w:rsidRPr="00EA4697" w:rsidRDefault="00226A30" w:rsidP="00E5595C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5CD279A2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19118EA" w14:textId="77777777" w:rsidR="00226A30" w:rsidRPr="00EA4697" w:rsidRDefault="00226A30" w:rsidP="00E5595C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0675936A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7A50B25" w14:textId="77777777" w:rsidR="00226A30" w:rsidRPr="00EA4697" w:rsidRDefault="00226A30" w:rsidP="00E5595C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41A968C7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B256812" w14:textId="77777777" w:rsidR="00226A30" w:rsidRPr="00EA4697" w:rsidRDefault="00226A30" w:rsidP="00E5595C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051642D9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226A30" w:rsidRPr="00EA4697" w14:paraId="4B62F103" w14:textId="77777777" w:rsidTr="00E5595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DAA9F9E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5BA5A0B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91D5C8C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67426C6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1005171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4416240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226A30" w:rsidRPr="00EA4697" w14:paraId="38F387F2" w14:textId="77777777" w:rsidTr="00E5595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DC4F009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7394AFB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BFE647C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961D911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D129EE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42779C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226A30" w:rsidRPr="00EA4697" w14:paraId="0EA990CF" w14:textId="77777777" w:rsidTr="00E5595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1B31472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E2448D4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10AF11D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D0C85E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3A38808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3A65221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226A30" w:rsidRPr="00EA4697" w14:paraId="1BFBA1F3" w14:textId="77777777" w:rsidTr="00E5595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25205B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D56FDA8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D4DCB28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778F0E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B7D78A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4D49F99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226A30" w:rsidRPr="00EA4697" w14:paraId="539B9625" w14:textId="77777777" w:rsidTr="00E5595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80BA60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87AB936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7201946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5763EEF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45952FB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D14047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12DBE5AF" w14:textId="77777777" w:rsidR="00226A30" w:rsidRPr="00EA4697" w:rsidRDefault="00226A30" w:rsidP="00E5595C">
            <w:pPr>
              <w:keepNext/>
              <w:rPr>
                <w:sz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226A30" w:rsidRPr="00EA4697" w14:paraId="1070E1F4" w14:textId="77777777" w:rsidTr="00E5595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90725B2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23DDD34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5BEEED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3E9EE8A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5598FB7F" w14:textId="77777777" w:rsidR="00226A30" w:rsidRPr="00EA4697" w:rsidRDefault="00226A30" w:rsidP="00E5595C">
            <w:pPr>
              <w:keepNext/>
              <w:rPr>
                <w:sz w:val="20"/>
              </w:rPr>
            </w:pPr>
          </w:p>
          <w:p w14:paraId="676831FA" w14:textId="4624C0F3" w:rsidR="00226A30" w:rsidRPr="00EA4697" w:rsidRDefault="00226A30" w:rsidP="00172AB4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A4697">
              <w:rPr>
                <w:rFonts w:ascii="Arial" w:hAnsi="Arial" w:cs="Arial"/>
                <w:sz w:val="22"/>
              </w:rPr>
              <w:t xml:space="preserve">Level of risk: </w:t>
            </w:r>
            <w:permStart w:id="965424592" w:edGrp="everyone"/>
            <w:permEnd w:id="965424592"/>
          </w:p>
        </w:tc>
      </w:tr>
    </w:tbl>
    <w:p w14:paraId="016083DB" w14:textId="77777777" w:rsidR="004E206C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2D985F0C" w14:textId="77777777" w:rsidR="00226A30" w:rsidRPr="00594B1F" w:rsidRDefault="00226A30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26A30" w:rsidRPr="00EA4697" w14:paraId="306C70BF" w14:textId="77777777" w:rsidTr="00E5595C">
        <w:tc>
          <w:tcPr>
            <w:tcW w:w="9242" w:type="dxa"/>
            <w:shd w:val="clear" w:color="auto" w:fill="000000"/>
          </w:tcPr>
          <w:p w14:paraId="72DA0130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Record 2</w:t>
            </w:r>
          </w:p>
        </w:tc>
      </w:tr>
      <w:tr w:rsidR="00226A30" w:rsidRPr="00EA4697" w14:paraId="40FC9544" w14:textId="77777777" w:rsidTr="00E5595C">
        <w:tc>
          <w:tcPr>
            <w:tcW w:w="9242" w:type="dxa"/>
            <w:shd w:val="clear" w:color="auto" w:fill="D9D9D9"/>
          </w:tcPr>
          <w:p w14:paraId="4B2E0EDA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Date of entry</w:t>
            </w:r>
          </w:p>
        </w:tc>
      </w:tr>
      <w:tr w:rsidR="00226A30" w:rsidRPr="00172AB4" w14:paraId="102EB8A3" w14:textId="77777777" w:rsidTr="00E5595C">
        <w:trPr>
          <w:trHeight w:val="794"/>
        </w:trPr>
        <w:tc>
          <w:tcPr>
            <w:tcW w:w="9242" w:type="dxa"/>
          </w:tcPr>
          <w:p w14:paraId="2AB22B2A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328093400" w:edGrp="everyone"/>
            <w:permEnd w:id="1328093400"/>
          </w:p>
        </w:tc>
      </w:tr>
      <w:tr w:rsidR="00226A30" w:rsidRPr="00EA4697" w14:paraId="74E4B03A" w14:textId="77777777" w:rsidTr="00E5595C">
        <w:tc>
          <w:tcPr>
            <w:tcW w:w="9242" w:type="dxa"/>
            <w:shd w:val="clear" w:color="auto" w:fill="D9D9D9"/>
          </w:tcPr>
          <w:p w14:paraId="6B6DF88A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Hazard details</w:t>
            </w:r>
          </w:p>
        </w:tc>
      </w:tr>
      <w:tr w:rsidR="00226A30" w:rsidRPr="00172AB4" w14:paraId="6B9510F2" w14:textId="77777777" w:rsidTr="00E5595C">
        <w:trPr>
          <w:trHeight w:val="794"/>
        </w:trPr>
        <w:tc>
          <w:tcPr>
            <w:tcW w:w="9242" w:type="dxa"/>
          </w:tcPr>
          <w:p w14:paraId="0D8CBF56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2033277980" w:edGrp="everyone"/>
            <w:permEnd w:id="2033277980"/>
          </w:p>
        </w:tc>
      </w:tr>
      <w:tr w:rsidR="00226A30" w:rsidRPr="00EA4697" w14:paraId="3BB5B073" w14:textId="77777777" w:rsidTr="00E5595C">
        <w:tc>
          <w:tcPr>
            <w:tcW w:w="9242" w:type="dxa"/>
            <w:shd w:val="clear" w:color="auto" w:fill="D9D9D9"/>
          </w:tcPr>
          <w:p w14:paraId="50B7F16D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Location of hazard</w:t>
            </w:r>
          </w:p>
        </w:tc>
      </w:tr>
      <w:tr w:rsidR="00226A30" w:rsidRPr="00172AB4" w14:paraId="1FFD9B19" w14:textId="77777777" w:rsidTr="00E5595C">
        <w:trPr>
          <w:trHeight w:val="794"/>
        </w:trPr>
        <w:tc>
          <w:tcPr>
            <w:tcW w:w="9242" w:type="dxa"/>
          </w:tcPr>
          <w:p w14:paraId="7C8F4957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181840149" w:edGrp="everyone"/>
            <w:permEnd w:id="1181840149"/>
          </w:p>
        </w:tc>
      </w:tr>
      <w:tr w:rsidR="00226A30" w:rsidRPr="00EA4697" w14:paraId="62E83657" w14:textId="77777777" w:rsidTr="00E5595C">
        <w:tc>
          <w:tcPr>
            <w:tcW w:w="9242" w:type="dxa"/>
            <w:shd w:val="clear" w:color="auto" w:fill="D9D9D9"/>
          </w:tcPr>
          <w:p w14:paraId="5F33D7BC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People exposed to hazard</w:t>
            </w:r>
          </w:p>
        </w:tc>
      </w:tr>
      <w:tr w:rsidR="00226A30" w:rsidRPr="00172AB4" w14:paraId="16DA9234" w14:textId="77777777" w:rsidTr="00E5595C">
        <w:trPr>
          <w:trHeight w:val="794"/>
        </w:trPr>
        <w:tc>
          <w:tcPr>
            <w:tcW w:w="9242" w:type="dxa"/>
          </w:tcPr>
          <w:p w14:paraId="37CEE2AB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841720439" w:edGrp="everyone"/>
            <w:permEnd w:id="1841720439"/>
          </w:p>
        </w:tc>
      </w:tr>
      <w:tr w:rsidR="00226A30" w:rsidRPr="00EA4697" w14:paraId="39C12EA8" w14:textId="77777777" w:rsidTr="00E5595C">
        <w:tc>
          <w:tcPr>
            <w:tcW w:w="9242" w:type="dxa"/>
            <w:shd w:val="clear" w:color="auto" w:fill="D9D9D9"/>
          </w:tcPr>
          <w:p w14:paraId="5A27890A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Possible injuries/damage</w:t>
            </w:r>
          </w:p>
        </w:tc>
      </w:tr>
      <w:tr w:rsidR="00226A30" w:rsidRPr="00172AB4" w14:paraId="52D07393" w14:textId="77777777" w:rsidTr="00E5595C">
        <w:trPr>
          <w:trHeight w:val="1304"/>
        </w:trPr>
        <w:tc>
          <w:tcPr>
            <w:tcW w:w="9242" w:type="dxa"/>
          </w:tcPr>
          <w:p w14:paraId="2D0C7AD1" w14:textId="77777777" w:rsidR="00226A30" w:rsidRPr="00172AB4" w:rsidRDefault="00226A30" w:rsidP="00172AB4">
            <w:pPr>
              <w:jc w:val="left"/>
              <w:rPr>
                <w:rFonts w:ascii="Arial" w:eastAsia="Times New Roman" w:hAnsi="Arial" w:cs="Arial"/>
                <w:bCs/>
                <w:sz w:val="22"/>
              </w:rPr>
            </w:pPr>
            <w:permStart w:id="2063805852" w:edGrp="everyone"/>
            <w:permEnd w:id="2063805852"/>
          </w:p>
        </w:tc>
      </w:tr>
      <w:tr w:rsidR="00226A30" w:rsidRPr="00EA4697" w14:paraId="5C34BEA2" w14:textId="77777777" w:rsidTr="00E5595C">
        <w:tc>
          <w:tcPr>
            <w:tcW w:w="9242" w:type="dxa"/>
            <w:shd w:val="clear" w:color="auto" w:fill="D9D9D9"/>
          </w:tcPr>
          <w:p w14:paraId="21EEAB77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Control measures required</w:t>
            </w:r>
          </w:p>
        </w:tc>
      </w:tr>
      <w:tr w:rsidR="00226A30" w:rsidRPr="00172AB4" w14:paraId="74633820" w14:textId="77777777" w:rsidTr="003E603D">
        <w:trPr>
          <w:trHeight w:val="1361"/>
        </w:trPr>
        <w:tc>
          <w:tcPr>
            <w:tcW w:w="9242" w:type="dxa"/>
          </w:tcPr>
          <w:p w14:paraId="4FCC86FB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067395352" w:edGrp="everyone"/>
            <w:permEnd w:id="1067395352"/>
          </w:p>
        </w:tc>
      </w:tr>
      <w:tr w:rsidR="00226A30" w:rsidRPr="00EA4697" w14:paraId="7F9F86C6" w14:textId="77777777" w:rsidTr="00E5595C">
        <w:tc>
          <w:tcPr>
            <w:tcW w:w="9242" w:type="dxa"/>
            <w:shd w:val="clear" w:color="auto" w:fill="D9D9D9"/>
          </w:tcPr>
          <w:p w14:paraId="1D6D27E0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lastRenderedPageBreak/>
              <w:t>Risk assessment</w:t>
            </w:r>
          </w:p>
        </w:tc>
      </w:tr>
      <w:tr w:rsidR="00226A30" w:rsidRPr="00EA4697" w14:paraId="0B96A226" w14:textId="77777777" w:rsidTr="003E603D">
        <w:trPr>
          <w:trHeight w:val="4416"/>
        </w:trPr>
        <w:tc>
          <w:tcPr>
            <w:tcW w:w="9242" w:type="dxa"/>
          </w:tcPr>
          <w:p w14:paraId="2602684C" w14:textId="77777777" w:rsidR="00226A30" w:rsidRPr="00EA4697" w:rsidRDefault="00226A30" w:rsidP="00E5595C">
            <w:pPr>
              <w:keepNext/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226A30" w:rsidRPr="00EA4697" w14:paraId="645562A4" w14:textId="77777777" w:rsidTr="00E5595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567E395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D9298E8" w14:textId="77777777" w:rsidR="00226A30" w:rsidRPr="00EA4697" w:rsidRDefault="00226A30" w:rsidP="00E5595C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3C00C496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4829333" w14:textId="77777777" w:rsidR="00226A30" w:rsidRPr="00EA4697" w:rsidRDefault="00226A30" w:rsidP="00E5595C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2055C3CD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54552C3" w14:textId="77777777" w:rsidR="00226A30" w:rsidRPr="00EA4697" w:rsidRDefault="00226A30" w:rsidP="00E5595C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1F84BAAA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F9CB99" w14:textId="77777777" w:rsidR="00226A30" w:rsidRPr="00EA4697" w:rsidRDefault="00226A30" w:rsidP="00E5595C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27047D22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2413EF1" w14:textId="77777777" w:rsidR="00226A30" w:rsidRPr="00EA4697" w:rsidRDefault="00226A30" w:rsidP="00E5595C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4C18893A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226A30" w:rsidRPr="00EA4697" w14:paraId="70468B97" w14:textId="77777777" w:rsidTr="00E5595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B60EFC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569B87A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3D725D7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D39D52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4472224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7F58045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226A30" w:rsidRPr="00EA4697" w14:paraId="77D5E4BB" w14:textId="77777777" w:rsidTr="00E5595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D66065B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E0EBD7B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687EB28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7551E59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779F462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A101FB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226A30" w:rsidRPr="00EA4697" w14:paraId="33663ADB" w14:textId="77777777" w:rsidTr="00E5595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B4BF29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8167105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FFAA095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CEF772E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9BBEDB7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9B3C54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226A30" w:rsidRPr="00EA4697" w14:paraId="07DD6ABA" w14:textId="77777777" w:rsidTr="00E5595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3ECC350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D0DD982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75E3D65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5663E7B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E77D903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6CD2A53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226A30" w:rsidRPr="00EA4697" w14:paraId="5B25E133" w14:textId="77777777" w:rsidTr="00E5595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4541A5D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98455DA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4DE4D89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F51433A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B8D0CB1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D2CCFA0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573D4495" w14:textId="77777777" w:rsidR="00226A30" w:rsidRPr="00EA4697" w:rsidRDefault="00226A30" w:rsidP="00E5595C">
            <w:pPr>
              <w:keepNext/>
              <w:rPr>
                <w:sz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226A30" w:rsidRPr="00EA4697" w14:paraId="19AB1886" w14:textId="77777777" w:rsidTr="00E5595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47CE6E9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6B3703B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CE55D60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63C12D4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53D8876C" w14:textId="77777777" w:rsidR="00226A30" w:rsidRPr="00EA4697" w:rsidRDefault="00226A30" w:rsidP="00E5595C">
            <w:pPr>
              <w:keepNext/>
              <w:rPr>
                <w:sz w:val="20"/>
              </w:rPr>
            </w:pPr>
          </w:p>
          <w:p w14:paraId="5E69600C" w14:textId="38159F46" w:rsidR="00226A30" w:rsidRPr="00EA4697" w:rsidRDefault="00226A30" w:rsidP="00172AB4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A4697">
              <w:rPr>
                <w:rFonts w:ascii="Arial" w:hAnsi="Arial" w:cs="Arial"/>
                <w:sz w:val="22"/>
              </w:rPr>
              <w:t xml:space="preserve">Level of risk: </w:t>
            </w:r>
            <w:permStart w:id="1077835535" w:edGrp="everyone"/>
            <w:permEnd w:id="1077835535"/>
          </w:p>
        </w:tc>
      </w:tr>
    </w:tbl>
    <w:p w14:paraId="5E507044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4EEFD837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26A30" w:rsidRPr="00EA4697" w14:paraId="270F6D69" w14:textId="77777777" w:rsidTr="00E5595C">
        <w:tc>
          <w:tcPr>
            <w:tcW w:w="9242" w:type="dxa"/>
            <w:shd w:val="clear" w:color="auto" w:fill="000000"/>
          </w:tcPr>
          <w:p w14:paraId="14128F48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Record 3</w:t>
            </w:r>
          </w:p>
        </w:tc>
      </w:tr>
      <w:tr w:rsidR="00226A30" w:rsidRPr="00EA4697" w14:paraId="1425CCC6" w14:textId="77777777" w:rsidTr="00E5595C">
        <w:tc>
          <w:tcPr>
            <w:tcW w:w="9242" w:type="dxa"/>
            <w:shd w:val="clear" w:color="auto" w:fill="D9D9D9"/>
          </w:tcPr>
          <w:p w14:paraId="15E52E16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Date of entry</w:t>
            </w:r>
          </w:p>
        </w:tc>
      </w:tr>
      <w:tr w:rsidR="00226A30" w:rsidRPr="00172AB4" w14:paraId="7786616C" w14:textId="77777777" w:rsidTr="00E5595C">
        <w:trPr>
          <w:trHeight w:val="794"/>
        </w:trPr>
        <w:tc>
          <w:tcPr>
            <w:tcW w:w="9242" w:type="dxa"/>
          </w:tcPr>
          <w:p w14:paraId="644CF601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910842012" w:edGrp="everyone"/>
            <w:permEnd w:id="1910842012"/>
          </w:p>
        </w:tc>
      </w:tr>
      <w:tr w:rsidR="00226A30" w:rsidRPr="00EA4697" w14:paraId="3480B114" w14:textId="77777777" w:rsidTr="00E5595C">
        <w:tc>
          <w:tcPr>
            <w:tcW w:w="9242" w:type="dxa"/>
            <w:shd w:val="clear" w:color="auto" w:fill="D9D9D9"/>
          </w:tcPr>
          <w:p w14:paraId="79545D00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Hazard details</w:t>
            </w:r>
          </w:p>
        </w:tc>
      </w:tr>
      <w:tr w:rsidR="00226A30" w:rsidRPr="00172AB4" w14:paraId="1BE9E98A" w14:textId="77777777" w:rsidTr="00E5595C">
        <w:trPr>
          <w:trHeight w:val="794"/>
        </w:trPr>
        <w:tc>
          <w:tcPr>
            <w:tcW w:w="9242" w:type="dxa"/>
          </w:tcPr>
          <w:p w14:paraId="08075238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036858879" w:edGrp="everyone"/>
            <w:permEnd w:id="1036858879"/>
          </w:p>
        </w:tc>
      </w:tr>
      <w:tr w:rsidR="00226A30" w:rsidRPr="00EA4697" w14:paraId="60317F7E" w14:textId="77777777" w:rsidTr="00E5595C">
        <w:tc>
          <w:tcPr>
            <w:tcW w:w="9242" w:type="dxa"/>
            <w:shd w:val="clear" w:color="auto" w:fill="D9D9D9"/>
          </w:tcPr>
          <w:p w14:paraId="77B119A3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Location of hazard</w:t>
            </w:r>
          </w:p>
        </w:tc>
      </w:tr>
      <w:tr w:rsidR="00226A30" w:rsidRPr="00172AB4" w14:paraId="1C9805AB" w14:textId="77777777" w:rsidTr="00E5595C">
        <w:trPr>
          <w:trHeight w:val="794"/>
        </w:trPr>
        <w:tc>
          <w:tcPr>
            <w:tcW w:w="9242" w:type="dxa"/>
          </w:tcPr>
          <w:p w14:paraId="669927C8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863055158" w:edGrp="everyone"/>
            <w:permEnd w:id="863055158"/>
          </w:p>
        </w:tc>
      </w:tr>
      <w:tr w:rsidR="00226A30" w:rsidRPr="00EA4697" w14:paraId="137FE6F9" w14:textId="77777777" w:rsidTr="00E5595C">
        <w:tc>
          <w:tcPr>
            <w:tcW w:w="9242" w:type="dxa"/>
            <w:shd w:val="clear" w:color="auto" w:fill="D9D9D9"/>
          </w:tcPr>
          <w:p w14:paraId="0F1E2BB8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People exposed to hazard</w:t>
            </w:r>
          </w:p>
        </w:tc>
      </w:tr>
      <w:tr w:rsidR="00226A30" w:rsidRPr="00172AB4" w14:paraId="161506C4" w14:textId="77777777" w:rsidTr="00E5595C">
        <w:trPr>
          <w:trHeight w:val="794"/>
        </w:trPr>
        <w:tc>
          <w:tcPr>
            <w:tcW w:w="9242" w:type="dxa"/>
          </w:tcPr>
          <w:p w14:paraId="45F9AAAA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551912717" w:edGrp="everyone"/>
            <w:permEnd w:id="1551912717"/>
          </w:p>
        </w:tc>
      </w:tr>
      <w:tr w:rsidR="00226A30" w:rsidRPr="00EA4697" w14:paraId="0D0590A8" w14:textId="77777777" w:rsidTr="00E5595C">
        <w:tc>
          <w:tcPr>
            <w:tcW w:w="9242" w:type="dxa"/>
            <w:shd w:val="clear" w:color="auto" w:fill="D9D9D9"/>
          </w:tcPr>
          <w:p w14:paraId="3FB139DC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Possible injuries/damage</w:t>
            </w:r>
          </w:p>
        </w:tc>
      </w:tr>
      <w:tr w:rsidR="00226A30" w:rsidRPr="00172AB4" w14:paraId="4CDDB5AD" w14:textId="77777777" w:rsidTr="00E5595C">
        <w:trPr>
          <w:trHeight w:val="1304"/>
        </w:trPr>
        <w:tc>
          <w:tcPr>
            <w:tcW w:w="9242" w:type="dxa"/>
          </w:tcPr>
          <w:p w14:paraId="6AB56B2E" w14:textId="77777777" w:rsidR="00226A30" w:rsidRPr="00172AB4" w:rsidRDefault="00226A30" w:rsidP="00172AB4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206141658" w:edGrp="everyone"/>
            <w:permEnd w:id="206141658"/>
          </w:p>
        </w:tc>
      </w:tr>
      <w:tr w:rsidR="00226A30" w:rsidRPr="00EA4697" w14:paraId="4EEA8A60" w14:textId="77777777" w:rsidTr="00E5595C">
        <w:tc>
          <w:tcPr>
            <w:tcW w:w="9242" w:type="dxa"/>
            <w:shd w:val="clear" w:color="auto" w:fill="D9D9D9"/>
          </w:tcPr>
          <w:p w14:paraId="708F9240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Control measures required</w:t>
            </w:r>
          </w:p>
        </w:tc>
      </w:tr>
      <w:tr w:rsidR="00226A30" w:rsidRPr="00172AB4" w14:paraId="4720FCF4" w14:textId="77777777" w:rsidTr="003E603D">
        <w:trPr>
          <w:trHeight w:val="1361"/>
        </w:trPr>
        <w:tc>
          <w:tcPr>
            <w:tcW w:w="9242" w:type="dxa"/>
          </w:tcPr>
          <w:p w14:paraId="27F6EE4E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596417293" w:edGrp="everyone"/>
            <w:permEnd w:id="1596417293"/>
          </w:p>
        </w:tc>
      </w:tr>
      <w:tr w:rsidR="00226A30" w:rsidRPr="00EA4697" w14:paraId="089E1FE9" w14:textId="77777777" w:rsidTr="00E5595C">
        <w:tc>
          <w:tcPr>
            <w:tcW w:w="9242" w:type="dxa"/>
            <w:shd w:val="clear" w:color="auto" w:fill="D9D9D9"/>
          </w:tcPr>
          <w:p w14:paraId="5794F594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lastRenderedPageBreak/>
              <w:t>Risk assessment</w:t>
            </w:r>
          </w:p>
        </w:tc>
      </w:tr>
      <w:tr w:rsidR="00226A30" w:rsidRPr="00EA4697" w14:paraId="51F7FE3A" w14:textId="77777777" w:rsidTr="003E603D">
        <w:trPr>
          <w:trHeight w:val="4416"/>
        </w:trPr>
        <w:tc>
          <w:tcPr>
            <w:tcW w:w="9242" w:type="dxa"/>
          </w:tcPr>
          <w:p w14:paraId="353AEBC3" w14:textId="77777777" w:rsidR="00226A30" w:rsidRPr="00EA4697" w:rsidRDefault="00226A30" w:rsidP="00E5595C">
            <w:pPr>
              <w:keepNext/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226A30" w:rsidRPr="00EA4697" w14:paraId="03CC8332" w14:textId="77777777" w:rsidTr="00E5595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0736192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72EDB0" w14:textId="77777777" w:rsidR="00226A30" w:rsidRPr="00EA4697" w:rsidRDefault="00226A30" w:rsidP="00E5595C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35155600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910868" w14:textId="77777777" w:rsidR="00226A30" w:rsidRPr="00EA4697" w:rsidRDefault="00226A30" w:rsidP="00E5595C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6CFC3F6B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419CA35" w14:textId="77777777" w:rsidR="00226A30" w:rsidRPr="00EA4697" w:rsidRDefault="00226A30" w:rsidP="00E5595C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0C6F211C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E55D816" w14:textId="77777777" w:rsidR="00226A30" w:rsidRPr="00EA4697" w:rsidRDefault="00226A30" w:rsidP="00E5595C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5E4F7E36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A9BCA1" w14:textId="77777777" w:rsidR="00226A30" w:rsidRPr="00EA4697" w:rsidRDefault="00226A30" w:rsidP="00E5595C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4CB62C40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226A30" w:rsidRPr="00EA4697" w14:paraId="78F25D8D" w14:textId="77777777" w:rsidTr="00E5595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7D1D6E0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82D34AE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94AC0DD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3D5CD53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32F0B2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948CD21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226A30" w:rsidRPr="00EA4697" w14:paraId="6CBD2A7B" w14:textId="77777777" w:rsidTr="00E5595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4FBE017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DD07B31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212E06A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93825A4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08C3F8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D52CE31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226A30" w:rsidRPr="00EA4697" w14:paraId="5745666A" w14:textId="77777777" w:rsidTr="00E5595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013941D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25F7DF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DA30FF6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3A82437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4820F46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C90BA3B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226A30" w:rsidRPr="00EA4697" w14:paraId="3F1BF8F4" w14:textId="77777777" w:rsidTr="00E5595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76C973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41B0B8F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972B10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E5BF4E7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8CF37EF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0A18299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226A30" w:rsidRPr="00EA4697" w14:paraId="0BC1566C" w14:textId="77777777" w:rsidTr="00E5595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F2A8C85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5DA907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2A3BCC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44DB2D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9990D90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FAA1A58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131D2668" w14:textId="77777777" w:rsidR="00226A30" w:rsidRPr="00EA4697" w:rsidRDefault="00226A30" w:rsidP="00E5595C">
            <w:pPr>
              <w:keepNext/>
              <w:rPr>
                <w:sz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226A30" w:rsidRPr="00EA4697" w14:paraId="6368C276" w14:textId="77777777" w:rsidTr="00E5595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0572DF5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B8B0977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FF6DE90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C52D53" w14:textId="77777777" w:rsidR="00226A30" w:rsidRPr="00EA4697" w:rsidRDefault="00226A30" w:rsidP="00E5595C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EA4697">
                    <w:rPr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44F905B4" w14:textId="77777777" w:rsidR="00226A30" w:rsidRPr="00EA4697" w:rsidRDefault="00226A30" w:rsidP="00E5595C">
            <w:pPr>
              <w:keepNext/>
              <w:rPr>
                <w:sz w:val="20"/>
              </w:rPr>
            </w:pPr>
          </w:p>
          <w:p w14:paraId="7443393E" w14:textId="7658F4BB" w:rsidR="00226A30" w:rsidRPr="00EA4697" w:rsidRDefault="00226A30" w:rsidP="00172AB4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A4697">
              <w:rPr>
                <w:rFonts w:ascii="Arial" w:hAnsi="Arial" w:cs="Arial"/>
                <w:sz w:val="22"/>
              </w:rPr>
              <w:t xml:space="preserve">Level of risk: </w:t>
            </w:r>
            <w:permStart w:id="1280723243" w:edGrp="everyone"/>
            <w:permEnd w:id="1280723243"/>
          </w:p>
        </w:tc>
      </w:tr>
    </w:tbl>
    <w:p w14:paraId="3642F06A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410DDDD0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E206C" w:rsidRPr="00830749" w14:paraId="6086DCC5" w14:textId="77777777" w:rsidTr="003E603D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6E226343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23380741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77777777" w:rsidR="004E206C" w:rsidRPr="00533511" w:rsidRDefault="00424062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23380741"/>
          </w:p>
        </w:tc>
      </w:tr>
    </w:tbl>
    <w:p w14:paraId="30D06BA0" w14:textId="77777777" w:rsidR="004E206C" w:rsidRDefault="004E206C" w:rsidP="004E206C">
      <w:pPr>
        <w:rPr>
          <w:rFonts w:ascii="Arial" w:hAnsi="Arial" w:cs="Arial"/>
          <w:sz w:val="22"/>
          <w:szCs w:val="22"/>
        </w:rPr>
      </w:pPr>
    </w:p>
    <w:p w14:paraId="46BDAED8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3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BEB91BF" w14:textId="77777777" w:rsidTr="00BC70AA">
        <w:tc>
          <w:tcPr>
            <w:tcW w:w="9016" w:type="dxa"/>
            <w:shd w:val="clear" w:color="auto" w:fill="232F84"/>
          </w:tcPr>
          <w:p w14:paraId="13749E5A" w14:textId="77777777" w:rsidR="004E206C" w:rsidRPr="00594B1F" w:rsidRDefault="004E206C" w:rsidP="002515ED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5" w:name="_Ref35349356"/>
          </w:p>
        </w:tc>
        <w:bookmarkEnd w:id="15"/>
      </w:tr>
      <w:tr w:rsidR="004E206C" w:rsidRPr="00594B1F" w14:paraId="07C2F908" w14:textId="77777777" w:rsidTr="00BC70AA">
        <w:tc>
          <w:tcPr>
            <w:tcW w:w="9016" w:type="dxa"/>
            <w:shd w:val="clear" w:color="auto" w:fill="A1D7E1"/>
          </w:tcPr>
          <w:p w14:paraId="0A3FBE56" w14:textId="77777777" w:rsidR="00226A30" w:rsidRPr="00EA4697" w:rsidRDefault="00226A30" w:rsidP="00226A30">
            <w:pPr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>Plan for the emergencies identified in Activity 1, through your responses to the following:</w:t>
            </w:r>
          </w:p>
          <w:p w14:paraId="4A75A14A" w14:textId="77777777" w:rsidR="00226A30" w:rsidRPr="00EA4697" w:rsidRDefault="00226A30" w:rsidP="002515ED">
            <w:pPr>
              <w:numPr>
                <w:ilvl w:val="0"/>
                <w:numId w:val="35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16" w:name="_Ref66452826"/>
            <w:r w:rsidRPr="00EA4697">
              <w:rPr>
                <w:rFonts w:ascii="Arial" w:hAnsi="Arial" w:cs="Arial"/>
                <w:sz w:val="22"/>
                <w:szCs w:val="20"/>
              </w:rPr>
              <w:t>Identify one (1) type of emergency equipment required for each emergency.</w:t>
            </w:r>
            <w:bookmarkEnd w:id="16"/>
          </w:p>
          <w:p w14:paraId="1DB968A1" w14:textId="77777777" w:rsidR="00226A30" w:rsidRPr="00EA4697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>Where should such equipment be stored for easy access?</w:t>
            </w:r>
          </w:p>
          <w:p w14:paraId="6CEFACAC" w14:textId="77777777" w:rsidR="00226A30" w:rsidRPr="00EA4697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 xml:space="preserve">How often should it be checked (i.e. for cleanliness and to be serviced)? </w:t>
            </w:r>
            <w:r w:rsidRPr="00EA4697">
              <w:rPr>
                <w:rFonts w:ascii="Arial" w:hAnsi="Arial" w:cs="Arial"/>
                <w:sz w:val="22"/>
                <w:szCs w:val="20"/>
              </w:rPr>
              <w:br/>
              <w:t xml:space="preserve">Justify your response. </w:t>
            </w:r>
          </w:p>
          <w:p w14:paraId="41C02790" w14:textId="77777777" w:rsidR="00226A30" w:rsidRPr="00EA4697" w:rsidRDefault="00226A30" w:rsidP="002515ED">
            <w:pPr>
              <w:numPr>
                <w:ilvl w:val="0"/>
                <w:numId w:val="35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17" w:name="_Ref66452957"/>
            <w:r w:rsidRPr="00EA4697">
              <w:rPr>
                <w:rFonts w:ascii="Arial" w:hAnsi="Arial" w:cs="Arial"/>
                <w:sz w:val="22"/>
                <w:szCs w:val="20"/>
              </w:rPr>
              <w:t>Outline possible training required to effectively implement the initial responses identified.</w:t>
            </w:r>
            <w:bookmarkEnd w:id="17"/>
            <w:r w:rsidRPr="00EA4697">
              <w:rPr>
                <w:rFonts w:ascii="Arial" w:hAnsi="Arial" w:cs="Arial"/>
                <w:sz w:val="22"/>
                <w:szCs w:val="20"/>
              </w:rPr>
              <w:t xml:space="preserve"> </w:t>
            </w:r>
          </w:p>
          <w:p w14:paraId="03BA9A81" w14:textId="77777777" w:rsidR="00226A30" w:rsidRPr="00EA4697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 xml:space="preserve">List suitable parties to deliver such training (internally and externally) </w:t>
            </w:r>
          </w:p>
          <w:p w14:paraId="28C5FC84" w14:textId="77777777" w:rsidR="00226A30" w:rsidRPr="00EA4697" w:rsidRDefault="00226A30" w:rsidP="002515ED">
            <w:pPr>
              <w:pStyle w:val="ListParagraph"/>
              <w:numPr>
                <w:ilvl w:val="0"/>
                <w:numId w:val="35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18" w:name="_Ref66452830"/>
            <w:r w:rsidRPr="00EA4697">
              <w:rPr>
                <w:rFonts w:ascii="Arial" w:hAnsi="Arial" w:cs="Arial"/>
                <w:sz w:val="22"/>
                <w:szCs w:val="20"/>
              </w:rPr>
              <w:t>Explain your role in implementing initial response procedures identified.</w:t>
            </w:r>
            <w:bookmarkEnd w:id="18"/>
            <w:r w:rsidRPr="00EA4697">
              <w:rPr>
                <w:rFonts w:ascii="Arial" w:hAnsi="Arial" w:cs="Arial"/>
                <w:sz w:val="22"/>
                <w:szCs w:val="20"/>
              </w:rPr>
              <w:t xml:space="preserve"> </w:t>
            </w:r>
          </w:p>
          <w:p w14:paraId="4E750987" w14:textId="77777777" w:rsidR="00226A30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>Explain how you document and display actions for initial response.</w:t>
            </w:r>
          </w:p>
          <w:p w14:paraId="6811A3BA" w14:textId="7AFB5502" w:rsidR="004E206C" w:rsidRPr="00226A30" w:rsidRDefault="00226A30" w:rsidP="007F3E18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</w:rPr>
            </w:pPr>
            <w:r w:rsidRPr="007F3E18">
              <w:rPr>
                <w:rFonts w:ascii="Arial" w:hAnsi="Arial" w:cs="Arial"/>
                <w:sz w:val="22"/>
                <w:szCs w:val="20"/>
              </w:rPr>
              <w:t>Outline your own role in emergency response, as outlined in workplace WHS policies and procedures.</w:t>
            </w:r>
          </w:p>
        </w:tc>
      </w:tr>
    </w:tbl>
    <w:p w14:paraId="5DD84EF1" w14:textId="69A01196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410AD33E" w14:textId="77777777" w:rsidR="004E206C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26A30" w:rsidRPr="00EA4697" w14:paraId="7D4FE17B" w14:textId="77777777" w:rsidTr="00E5595C">
        <w:tc>
          <w:tcPr>
            <w:tcW w:w="9242" w:type="dxa"/>
            <w:shd w:val="clear" w:color="auto" w:fill="000000"/>
          </w:tcPr>
          <w:p w14:paraId="2FAC3A93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Fire evacuation</w:t>
            </w:r>
          </w:p>
        </w:tc>
      </w:tr>
      <w:tr w:rsidR="00226A30" w:rsidRPr="00EA4697" w14:paraId="5A41468A" w14:textId="77777777" w:rsidTr="00E5595C">
        <w:tc>
          <w:tcPr>
            <w:tcW w:w="9242" w:type="dxa"/>
            <w:shd w:val="clear" w:color="auto" w:fill="D9D9D9"/>
          </w:tcPr>
          <w:p w14:paraId="7C8A21D8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Emergency equipment</w:t>
            </w:r>
          </w:p>
        </w:tc>
      </w:tr>
      <w:tr w:rsidR="00226A30" w:rsidRPr="00172AB4" w14:paraId="7E05159A" w14:textId="77777777" w:rsidTr="00E5595C">
        <w:trPr>
          <w:trHeight w:val="2835"/>
        </w:trPr>
        <w:tc>
          <w:tcPr>
            <w:tcW w:w="9242" w:type="dxa"/>
          </w:tcPr>
          <w:p w14:paraId="1A670A5B" w14:textId="77777777" w:rsidR="00226A30" w:rsidRPr="00172AB4" w:rsidRDefault="00226A30" w:rsidP="00172AB4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850428450" w:edGrp="everyone"/>
            <w:permEnd w:id="1850428450"/>
          </w:p>
        </w:tc>
      </w:tr>
      <w:tr w:rsidR="00226A30" w:rsidRPr="00EA4697" w14:paraId="3128532B" w14:textId="77777777" w:rsidTr="00E5595C">
        <w:tc>
          <w:tcPr>
            <w:tcW w:w="9242" w:type="dxa"/>
            <w:shd w:val="clear" w:color="auto" w:fill="D9D9D9"/>
          </w:tcPr>
          <w:p w14:paraId="241ABF44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Required training</w:t>
            </w:r>
          </w:p>
        </w:tc>
      </w:tr>
      <w:tr w:rsidR="00226A30" w:rsidRPr="00172AB4" w14:paraId="35A2213F" w14:textId="77777777" w:rsidTr="00E5595C">
        <w:trPr>
          <w:trHeight w:val="2041"/>
        </w:trPr>
        <w:tc>
          <w:tcPr>
            <w:tcW w:w="9242" w:type="dxa"/>
          </w:tcPr>
          <w:p w14:paraId="45C1C4A7" w14:textId="77777777" w:rsidR="00226A30" w:rsidRPr="00172AB4" w:rsidRDefault="00226A30" w:rsidP="00172AB4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153715780" w:edGrp="everyone"/>
            <w:permEnd w:id="1153715780"/>
          </w:p>
        </w:tc>
      </w:tr>
      <w:tr w:rsidR="00226A30" w:rsidRPr="00EA4697" w14:paraId="2CFAF25C" w14:textId="77777777" w:rsidTr="00E5595C">
        <w:tc>
          <w:tcPr>
            <w:tcW w:w="9242" w:type="dxa"/>
            <w:shd w:val="clear" w:color="auto" w:fill="D9D9D9"/>
          </w:tcPr>
          <w:p w14:paraId="27E23AEA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Your role in implementing initial response procedures</w:t>
            </w:r>
          </w:p>
        </w:tc>
      </w:tr>
      <w:tr w:rsidR="00226A30" w:rsidRPr="00172AB4" w14:paraId="58DE3533" w14:textId="77777777" w:rsidTr="00E5595C">
        <w:trPr>
          <w:trHeight w:val="2551"/>
        </w:trPr>
        <w:tc>
          <w:tcPr>
            <w:tcW w:w="9242" w:type="dxa"/>
          </w:tcPr>
          <w:p w14:paraId="1F7B50F9" w14:textId="77777777" w:rsidR="00226A30" w:rsidRPr="00172AB4" w:rsidRDefault="00226A30" w:rsidP="00172AB4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571359376" w:edGrp="everyone"/>
            <w:permEnd w:id="1571359376"/>
          </w:p>
        </w:tc>
      </w:tr>
    </w:tbl>
    <w:p w14:paraId="5756BC13" w14:textId="77777777" w:rsidR="004E206C" w:rsidRDefault="004E206C" w:rsidP="004E206C">
      <w:pPr>
        <w:rPr>
          <w:rFonts w:ascii="Arial" w:hAnsi="Arial" w:cs="Arial"/>
          <w:sz w:val="22"/>
          <w:szCs w:val="22"/>
        </w:rPr>
      </w:pPr>
    </w:p>
    <w:p w14:paraId="0DC2075C" w14:textId="77777777" w:rsidR="003E603D" w:rsidRDefault="003E603D" w:rsidP="004E206C">
      <w:pPr>
        <w:rPr>
          <w:rFonts w:ascii="Arial" w:hAnsi="Arial" w:cs="Arial"/>
          <w:sz w:val="22"/>
          <w:szCs w:val="22"/>
        </w:rPr>
      </w:pPr>
    </w:p>
    <w:tbl>
      <w:tblPr>
        <w:tblStyle w:val="TableGrid2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26A30" w:rsidRPr="00EA4697" w14:paraId="44E1501C" w14:textId="77777777" w:rsidTr="00E5595C">
        <w:tc>
          <w:tcPr>
            <w:tcW w:w="9242" w:type="dxa"/>
            <w:shd w:val="clear" w:color="auto" w:fill="000000"/>
          </w:tcPr>
          <w:p w14:paraId="1019B27E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lastRenderedPageBreak/>
              <w:t>Security emergency</w:t>
            </w:r>
          </w:p>
        </w:tc>
      </w:tr>
      <w:tr w:rsidR="00226A30" w:rsidRPr="00EA4697" w14:paraId="13048787" w14:textId="77777777" w:rsidTr="00E5595C">
        <w:tc>
          <w:tcPr>
            <w:tcW w:w="9242" w:type="dxa"/>
            <w:shd w:val="clear" w:color="auto" w:fill="D9D9D9"/>
          </w:tcPr>
          <w:p w14:paraId="12CB0ED4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Emergency equipment</w:t>
            </w:r>
          </w:p>
        </w:tc>
      </w:tr>
      <w:tr w:rsidR="00226A30" w:rsidRPr="00172AB4" w14:paraId="231040EB" w14:textId="77777777" w:rsidTr="00BC70AA">
        <w:trPr>
          <w:trHeight w:val="2324"/>
        </w:trPr>
        <w:tc>
          <w:tcPr>
            <w:tcW w:w="9242" w:type="dxa"/>
          </w:tcPr>
          <w:p w14:paraId="5626A18B" w14:textId="77777777" w:rsidR="00226A30" w:rsidRPr="00172AB4" w:rsidRDefault="00226A30" w:rsidP="00172AB4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445003579" w:edGrp="everyone"/>
            <w:permEnd w:id="1445003579"/>
          </w:p>
        </w:tc>
      </w:tr>
      <w:tr w:rsidR="00226A30" w:rsidRPr="00EA4697" w14:paraId="5FE631E8" w14:textId="77777777" w:rsidTr="00E5595C">
        <w:tc>
          <w:tcPr>
            <w:tcW w:w="9242" w:type="dxa"/>
            <w:shd w:val="clear" w:color="auto" w:fill="D9D9D9"/>
          </w:tcPr>
          <w:p w14:paraId="41972EAB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Required training</w:t>
            </w:r>
          </w:p>
        </w:tc>
      </w:tr>
      <w:tr w:rsidR="00226A30" w:rsidRPr="00172AB4" w14:paraId="0331FB29" w14:textId="77777777" w:rsidTr="00BC70AA">
        <w:trPr>
          <w:trHeight w:val="1587"/>
        </w:trPr>
        <w:tc>
          <w:tcPr>
            <w:tcW w:w="9242" w:type="dxa"/>
          </w:tcPr>
          <w:p w14:paraId="1A45CF64" w14:textId="77777777" w:rsidR="00226A30" w:rsidRPr="00172AB4" w:rsidRDefault="00226A30" w:rsidP="00172AB4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308950072" w:edGrp="everyone"/>
            <w:permEnd w:id="308950072"/>
          </w:p>
        </w:tc>
      </w:tr>
      <w:tr w:rsidR="00226A30" w:rsidRPr="00EA4697" w14:paraId="69882515" w14:textId="77777777" w:rsidTr="00E5595C">
        <w:tc>
          <w:tcPr>
            <w:tcW w:w="9242" w:type="dxa"/>
            <w:shd w:val="clear" w:color="auto" w:fill="D9D9D9"/>
          </w:tcPr>
          <w:p w14:paraId="2F7D007A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Your role in implementing initial response procedures</w:t>
            </w:r>
          </w:p>
        </w:tc>
      </w:tr>
      <w:tr w:rsidR="00226A30" w:rsidRPr="00172AB4" w14:paraId="13F8308E" w14:textId="77777777" w:rsidTr="00BC70AA">
        <w:trPr>
          <w:trHeight w:val="1587"/>
        </w:trPr>
        <w:tc>
          <w:tcPr>
            <w:tcW w:w="9242" w:type="dxa"/>
          </w:tcPr>
          <w:p w14:paraId="24CE2899" w14:textId="77777777" w:rsidR="00226A30" w:rsidRPr="00172AB4" w:rsidRDefault="00226A30" w:rsidP="00172AB4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2136107431" w:edGrp="everyone"/>
            <w:permEnd w:id="2136107431"/>
          </w:p>
        </w:tc>
      </w:tr>
    </w:tbl>
    <w:p w14:paraId="3A90B029" w14:textId="77777777" w:rsidR="00226A30" w:rsidRDefault="00226A30" w:rsidP="004E206C">
      <w:pPr>
        <w:rPr>
          <w:rFonts w:ascii="Arial" w:hAnsi="Arial" w:cs="Arial"/>
          <w:sz w:val="22"/>
          <w:szCs w:val="22"/>
        </w:rPr>
      </w:pPr>
    </w:p>
    <w:p w14:paraId="0B1EBE77" w14:textId="77777777" w:rsidR="00226A30" w:rsidRDefault="00226A30" w:rsidP="004E206C">
      <w:pPr>
        <w:rPr>
          <w:rFonts w:ascii="Arial" w:hAnsi="Arial" w:cs="Arial"/>
          <w:sz w:val="22"/>
          <w:szCs w:val="22"/>
        </w:rPr>
      </w:pPr>
    </w:p>
    <w:tbl>
      <w:tblPr>
        <w:tblStyle w:val="TableGrid2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26A30" w:rsidRPr="00EA4697" w14:paraId="2030AE69" w14:textId="77777777" w:rsidTr="00E5595C">
        <w:tc>
          <w:tcPr>
            <w:tcW w:w="9242" w:type="dxa"/>
            <w:shd w:val="clear" w:color="auto" w:fill="000000"/>
          </w:tcPr>
          <w:p w14:paraId="67040495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Serious medical injury</w:t>
            </w:r>
          </w:p>
        </w:tc>
      </w:tr>
      <w:tr w:rsidR="00226A30" w:rsidRPr="00EA4697" w14:paraId="35487A72" w14:textId="77777777" w:rsidTr="00E5595C">
        <w:tc>
          <w:tcPr>
            <w:tcW w:w="9242" w:type="dxa"/>
            <w:shd w:val="clear" w:color="auto" w:fill="D9D9D9"/>
          </w:tcPr>
          <w:p w14:paraId="069FA34D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Emergency equipment</w:t>
            </w:r>
          </w:p>
        </w:tc>
      </w:tr>
      <w:tr w:rsidR="00226A30" w:rsidRPr="00172AB4" w14:paraId="58BEE3D5" w14:textId="77777777" w:rsidTr="00BC70AA">
        <w:trPr>
          <w:trHeight w:val="1814"/>
        </w:trPr>
        <w:tc>
          <w:tcPr>
            <w:tcW w:w="9242" w:type="dxa"/>
          </w:tcPr>
          <w:p w14:paraId="60131FFC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002898022" w:edGrp="everyone"/>
            <w:permEnd w:id="1002898022"/>
          </w:p>
        </w:tc>
      </w:tr>
      <w:tr w:rsidR="00226A30" w:rsidRPr="00EA4697" w14:paraId="18DFD894" w14:textId="77777777" w:rsidTr="00E5595C">
        <w:tc>
          <w:tcPr>
            <w:tcW w:w="9242" w:type="dxa"/>
            <w:shd w:val="clear" w:color="auto" w:fill="D9D9D9"/>
          </w:tcPr>
          <w:p w14:paraId="2E3741B0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Required training</w:t>
            </w:r>
          </w:p>
        </w:tc>
      </w:tr>
      <w:tr w:rsidR="00226A30" w:rsidRPr="00172AB4" w14:paraId="01F0E906" w14:textId="77777777" w:rsidTr="00BC70AA">
        <w:trPr>
          <w:trHeight w:val="794"/>
        </w:trPr>
        <w:tc>
          <w:tcPr>
            <w:tcW w:w="9242" w:type="dxa"/>
          </w:tcPr>
          <w:p w14:paraId="5B846A5A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914362940" w:edGrp="everyone"/>
            <w:permEnd w:id="914362940"/>
          </w:p>
        </w:tc>
      </w:tr>
      <w:tr w:rsidR="00226A30" w:rsidRPr="00EA4697" w14:paraId="2B85B564" w14:textId="77777777" w:rsidTr="00E5595C">
        <w:tc>
          <w:tcPr>
            <w:tcW w:w="9242" w:type="dxa"/>
            <w:shd w:val="clear" w:color="auto" w:fill="D9D9D9"/>
          </w:tcPr>
          <w:p w14:paraId="122834FE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Your role in implementing initial response procedures</w:t>
            </w:r>
          </w:p>
        </w:tc>
      </w:tr>
      <w:tr w:rsidR="00226A30" w:rsidRPr="00172AB4" w14:paraId="007729A2" w14:textId="77777777" w:rsidTr="00BC70AA">
        <w:trPr>
          <w:trHeight w:val="1587"/>
        </w:trPr>
        <w:tc>
          <w:tcPr>
            <w:tcW w:w="9242" w:type="dxa"/>
          </w:tcPr>
          <w:p w14:paraId="7F5F2764" w14:textId="77777777" w:rsidR="00226A30" w:rsidRPr="00172AB4" w:rsidRDefault="00226A30" w:rsidP="00172AB4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882671438" w:edGrp="everyone"/>
            <w:permEnd w:id="1882671438"/>
          </w:p>
        </w:tc>
      </w:tr>
    </w:tbl>
    <w:p w14:paraId="3BB3FFF1" w14:textId="77777777" w:rsidR="00226A30" w:rsidRDefault="00226A30" w:rsidP="004E206C">
      <w:pPr>
        <w:rPr>
          <w:rFonts w:ascii="Arial" w:hAnsi="Arial" w:cs="Arial"/>
          <w:sz w:val="22"/>
          <w:szCs w:val="22"/>
        </w:rPr>
      </w:pPr>
    </w:p>
    <w:p w14:paraId="23085560" w14:textId="77777777" w:rsidR="00226A30" w:rsidRPr="00830749" w:rsidRDefault="00226A30" w:rsidP="004E20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E206C" w:rsidRPr="00830749" w14:paraId="63F72159" w14:textId="77777777" w:rsidTr="003E603D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7A1AD7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8648033" w14:textId="02D38825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32789839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296F30E" w14:textId="77777777" w:rsidR="004E206C" w:rsidRPr="00533511" w:rsidRDefault="00424062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2347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32789839"/>
          </w:p>
        </w:tc>
      </w:tr>
    </w:tbl>
    <w:p w14:paraId="6C31D38F" w14:textId="77777777" w:rsidR="00226A30" w:rsidRDefault="00226A3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6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226A30" w:rsidRPr="000653AE" w14:paraId="3AC8B69C" w14:textId="77777777" w:rsidTr="00E5595C">
        <w:tc>
          <w:tcPr>
            <w:tcW w:w="9016" w:type="dxa"/>
            <w:shd w:val="clear" w:color="auto" w:fill="232F84"/>
          </w:tcPr>
          <w:p w14:paraId="4E8E0E55" w14:textId="77777777" w:rsidR="00226A30" w:rsidRPr="000653AE" w:rsidRDefault="00226A30" w:rsidP="002515ED">
            <w:pPr>
              <w:numPr>
                <w:ilvl w:val="0"/>
                <w:numId w:val="24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19" w:name="_Ref66453604"/>
          </w:p>
        </w:tc>
        <w:bookmarkEnd w:id="19"/>
      </w:tr>
      <w:tr w:rsidR="00226A30" w:rsidRPr="000653AE" w14:paraId="17B3B088" w14:textId="77777777" w:rsidTr="00E5595C">
        <w:tc>
          <w:tcPr>
            <w:tcW w:w="9016" w:type="dxa"/>
            <w:shd w:val="clear" w:color="auto" w:fill="A1D7E1"/>
          </w:tcPr>
          <w:p w14:paraId="41124F72" w14:textId="77777777" w:rsidR="00226A30" w:rsidRPr="00EA4697" w:rsidRDefault="00226A30" w:rsidP="00E5595C">
            <w:pPr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>It is very important to monitor emergency responses, address deficiencies and identify areas for improvement.</w:t>
            </w:r>
          </w:p>
          <w:p w14:paraId="767E9AE8" w14:textId="77777777" w:rsidR="00226A30" w:rsidRPr="00EA4697" w:rsidRDefault="00226A30" w:rsidP="002515ED">
            <w:pPr>
              <w:numPr>
                <w:ilvl w:val="0"/>
                <w:numId w:val="36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20" w:name="_Ref66453689"/>
            <w:r w:rsidRPr="00EA4697">
              <w:rPr>
                <w:rFonts w:ascii="Arial" w:hAnsi="Arial" w:cs="Arial"/>
                <w:sz w:val="22"/>
                <w:szCs w:val="20"/>
              </w:rPr>
              <w:t>Identify ways in which you might monitor emergency responses (including personnel response and equipment) for efficiency, timeliness and effectiveness.</w:t>
            </w:r>
            <w:bookmarkEnd w:id="20"/>
          </w:p>
          <w:p w14:paraId="7209B5F5" w14:textId="77777777" w:rsidR="00226A30" w:rsidRPr="00EA4697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>Why should stakeholders be consulted to assist with monitoring?</w:t>
            </w:r>
          </w:p>
          <w:p w14:paraId="7996659F" w14:textId="77777777" w:rsidR="00226A30" w:rsidRPr="00EA4697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>In what ways might you collect information from the stakeholders?</w:t>
            </w:r>
          </w:p>
          <w:p w14:paraId="19C57B13" w14:textId="77777777" w:rsidR="00226A30" w:rsidRPr="00EA4697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>What advice might you seek from specialist advisors and emergency agencies?</w:t>
            </w:r>
          </w:p>
          <w:p w14:paraId="480F5A8C" w14:textId="77777777" w:rsidR="00226A30" w:rsidRPr="00EA4697" w:rsidRDefault="00226A30" w:rsidP="002515ED">
            <w:pPr>
              <w:numPr>
                <w:ilvl w:val="0"/>
                <w:numId w:val="36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21" w:name="_Ref66454374"/>
            <w:r w:rsidRPr="00EA4697">
              <w:rPr>
                <w:rFonts w:ascii="Arial" w:hAnsi="Arial" w:cs="Arial"/>
                <w:sz w:val="22"/>
                <w:szCs w:val="20"/>
              </w:rPr>
              <w:t>Who might you report the results of any monitoring to?</w:t>
            </w:r>
            <w:bookmarkEnd w:id="21"/>
            <w:r w:rsidRPr="00EA4697">
              <w:rPr>
                <w:rFonts w:ascii="Arial" w:hAnsi="Arial" w:cs="Arial"/>
                <w:sz w:val="22"/>
                <w:szCs w:val="20"/>
              </w:rPr>
              <w:t xml:space="preserve"> </w:t>
            </w:r>
          </w:p>
          <w:p w14:paraId="1011941D" w14:textId="77777777" w:rsidR="00226A30" w:rsidRPr="00EA4697" w:rsidRDefault="00226A30" w:rsidP="002515ED">
            <w:pPr>
              <w:pStyle w:val="ListParagraph"/>
              <w:numPr>
                <w:ilvl w:val="0"/>
                <w:numId w:val="36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22" w:name="_Ref66454394"/>
            <w:r w:rsidRPr="00EA4697">
              <w:rPr>
                <w:rFonts w:ascii="Arial" w:hAnsi="Arial" w:cs="Arial"/>
                <w:sz w:val="22"/>
                <w:szCs w:val="20"/>
              </w:rPr>
              <w:t>Identify one (1) possible area that a workplace might need to improve upon in their emergency response.</w:t>
            </w:r>
            <w:bookmarkEnd w:id="22"/>
          </w:p>
          <w:p w14:paraId="0D6BDB8E" w14:textId="77777777" w:rsidR="00226A30" w:rsidRPr="00EA4697" w:rsidRDefault="00226A30" w:rsidP="002515ED">
            <w:pPr>
              <w:pStyle w:val="ListParagraph"/>
              <w:numPr>
                <w:ilvl w:val="0"/>
                <w:numId w:val="37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 xml:space="preserve">Provide recommendations to address this area. </w:t>
            </w:r>
          </w:p>
          <w:p w14:paraId="7DD280D8" w14:textId="77777777" w:rsidR="00226A30" w:rsidRPr="00EA4697" w:rsidRDefault="00226A30" w:rsidP="002515ED">
            <w:pPr>
              <w:pStyle w:val="ListParagraph"/>
              <w:numPr>
                <w:ilvl w:val="0"/>
                <w:numId w:val="36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23" w:name="_Ref66454396"/>
            <w:r w:rsidRPr="00EA4697">
              <w:rPr>
                <w:rFonts w:ascii="Arial" w:hAnsi="Arial" w:cs="Arial"/>
                <w:sz w:val="22"/>
                <w:szCs w:val="20"/>
              </w:rPr>
              <w:t>Identify one (1) possible area that you, in your role as a workgroup supervisor, might need to improve upon in your emergency response.</w:t>
            </w:r>
            <w:bookmarkEnd w:id="23"/>
          </w:p>
          <w:p w14:paraId="0FA5C965" w14:textId="77777777" w:rsidR="00226A30" w:rsidRPr="00EA4697" w:rsidRDefault="00226A30" w:rsidP="002515ED">
            <w:pPr>
              <w:pStyle w:val="ListParagraph"/>
              <w:numPr>
                <w:ilvl w:val="0"/>
                <w:numId w:val="37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 xml:space="preserve">Provide recommendations to address this area. </w:t>
            </w:r>
          </w:p>
          <w:p w14:paraId="662BE2F5" w14:textId="77777777" w:rsidR="00226A30" w:rsidRPr="00EA4697" w:rsidRDefault="00226A30" w:rsidP="002515ED">
            <w:pPr>
              <w:pStyle w:val="ListParagraph"/>
              <w:numPr>
                <w:ilvl w:val="0"/>
                <w:numId w:val="36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24" w:name="_Ref66453606"/>
            <w:r w:rsidRPr="00EA4697">
              <w:rPr>
                <w:rFonts w:ascii="Arial" w:hAnsi="Arial" w:cs="Arial"/>
                <w:sz w:val="22"/>
                <w:szCs w:val="20"/>
              </w:rPr>
              <w:t>Outline the requirements of Commonwealth and state or territory WHS Acts and regulations with regards to</w:t>
            </w:r>
            <w:r>
              <w:rPr>
                <w:rFonts w:ascii="Arial" w:hAnsi="Arial" w:cs="Arial"/>
                <w:sz w:val="22"/>
                <w:szCs w:val="20"/>
              </w:rPr>
              <w:t xml:space="preserve"> the implementation of emergency procedures</w:t>
            </w:r>
            <w:bookmarkEnd w:id="24"/>
            <w:r>
              <w:rPr>
                <w:rFonts w:ascii="Arial" w:hAnsi="Arial" w:cs="Arial"/>
                <w:sz w:val="22"/>
                <w:szCs w:val="20"/>
              </w:rPr>
              <w:t>.</w:t>
            </w:r>
          </w:p>
          <w:p w14:paraId="3CAEC4D8" w14:textId="77777777" w:rsidR="00226A30" w:rsidRPr="00EA4697" w:rsidRDefault="00226A30" w:rsidP="002515ED">
            <w:pPr>
              <w:pStyle w:val="ListParagraph"/>
              <w:numPr>
                <w:ilvl w:val="0"/>
                <w:numId w:val="36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25" w:name="_Ref66474383"/>
            <w:r w:rsidRPr="00EA4697">
              <w:rPr>
                <w:rFonts w:ascii="Arial" w:hAnsi="Arial" w:cs="Arial"/>
                <w:sz w:val="22"/>
                <w:szCs w:val="20"/>
              </w:rPr>
              <w:t>Outline the recommendations of a code of practice with regards to the implementation of emergency procedures.</w:t>
            </w:r>
            <w:bookmarkEnd w:id="25"/>
          </w:p>
          <w:p w14:paraId="17C26544" w14:textId="77777777" w:rsidR="00226A30" w:rsidRPr="00EA4697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>Identify and briefly one form of guidance material (from the regulator) with regards to the implementation of emergency procedures.</w:t>
            </w:r>
          </w:p>
        </w:tc>
      </w:tr>
    </w:tbl>
    <w:p w14:paraId="020F157C" w14:textId="0383A3DC" w:rsidR="00226A30" w:rsidRDefault="00226A30">
      <w:pPr>
        <w:jc w:val="left"/>
        <w:rPr>
          <w:rFonts w:ascii="Arial" w:hAnsi="Arial" w:cs="Arial"/>
          <w:sz w:val="22"/>
          <w:szCs w:val="22"/>
        </w:rPr>
      </w:pPr>
    </w:p>
    <w:p w14:paraId="405550C8" w14:textId="77777777" w:rsidR="00226A30" w:rsidRPr="00226A30" w:rsidRDefault="00226A30" w:rsidP="004E206C">
      <w:pPr>
        <w:rPr>
          <w:rFonts w:ascii="Arial" w:hAnsi="Arial" w:cs="Arial"/>
          <w:sz w:val="22"/>
          <w:szCs w:val="22"/>
        </w:rPr>
      </w:pPr>
    </w:p>
    <w:tbl>
      <w:tblPr>
        <w:tblStyle w:val="TableGrid23"/>
        <w:tblW w:w="0" w:type="auto"/>
        <w:tblLook w:val="04A0" w:firstRow="1" w:lastRow="0" w:firstColumn="1" w:lastColumn="0" w:noHBand="0" w:noVBand="1"/>
      </w:tblPr>
      <w:tblGrid>
        <w:gridCol w:w="424"/>
        <w:gridCol w:w="8592"/>
      </w:tblGrid>
      <w:tr w:rsidR="00226A30" w:rsidRPr="00EA4697" w14:paraId="450A4EF8" w14:textId="77777777" w:rsidTr="00E5595C">
        <w:tc>
          <w:tcPr>
            <w:tcW w:w="424" w:type="dxa"/>
            <w:shd w:val="clear" w:color="auto" w:fill="D9D9D9"/>
          </w:tcPr>
          <w:p w14:paraId="28B6037F" w14:textId="77777777" w:rsidR="00226A30" w:rsidRPr="00EA4697" w:rsidRDefault="00226A30" w:rsidP="00E5595C">
            <w:pPr>
              <w:jc w:val="left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8818" w:type="dxa"/>
            <w:shd w:val="clear" w:color="auto" w:fill="D9D9D9"/>
          </w:tcPr>
          <w:p w14:paraId="69B0F740" w14:textId="77777777" w:rsidR="00226A30" w:rsidRPr="00EA4697" w:rsidRDefault="00226A30" w:rsidP="00E5595C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Response</w:t>
            </w:r>
          </w:p>
        </w:tc>
      </w:tr>
      <w:tr w:rsidR="00226A30" w:rsidRPr="00EA4697" w14:paraId="785F745B" w14:textId="77777777" w:rsidTr="00E5595C">
        <w:trPr>
          <w:trHeight w:val="3572"/>
        </w:trPr>
        <w:tc>
          <w:tcPr>
            <w:tcW w:w="424" w:type="dxa"/>
            <w:shd w:val="clear" w:color="auto" w:fill="D9D9D9"/>
          </w:tcPr>
          <w:p w14:paraId="378453DD" w14:textId="77777777" w:rsidR="00226A30" w:rsidRPr="00EA4697" w:rsidRDefault="00226A30" w:rsidP="00E5595C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a)</w:t>
            </w:r>
          </w:p>
        </w:tc>
        <w:tc>
          <w:tcPr>
            <w:tcW w:w="8818" w:type="dxa"/>
          </w:tcPr>
          <w:p w14:paraId="7C8794AC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61226353" w:edGrp="everyone"/>
            <w:permEnd w:id="161226353"/>
          </w:p>
        </w:tc>
      </w:tr>
      <w:tr w:rsidR="00226A30" w:rsidRPr="00EA4697" w14:paraId="2FE68B8E" w14:textId="77777777" w:rsidTr="00E5595C">
        <w:trPr>
          <w:trHeight w:val="1304"/>
        </w:trPr>
        <w:tc>
          <w:tcPr>
            <w:tcW w:w="424" w:type="dxa"/>
            <w:shd w:val="clear" w:color="auto" w:fill="D9D9D9"/>
          </w:tcPr>
          <w:p w14:paraId="00FFBA3A" w14:textId="77777777" w:rsidR="00226A30" w:rsidRPr="00EA4697" w:rsidRDefault="00226A30" w:rsidP="00E5595C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b)</w:t>
            </w:r>
          </w:p>
        </w:tc>
        <w:tc>
          <w:tcPr>
            <w:tcW w:w="8818" w:type="dxa"/>
          </w:tcPr>
          <w:p w14:paraId="3F796A0F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2082803402" w:edGrp="everyone"/>
            <w:permEnd w:id="2082803402"/>
          </w:p>
        </w:tc>
      </w:tr>
      <w:tr w:rsidR="00226A30" w:rsidRPr="00EA4697" w14:paraId="024D2E2A" w14:textId="77777777" w:rsidTr="00E5595C">
        <w:trPr>
          <w:trHeight w:val="1814"/>
        </w:trPr>
        <w:tc>
          <w:tcPr>
            <w:tcW w:w="424" w:type="dxa"/>
            <w:shd w:val="clear" w:color="auto" w:fill="D9D9D9"/>
          </w:tcPr>
          <w:p w14:paraId="3A8492B7" w14:textId="77777777" w:rsidR="00226A30" w:rsidRPr="00EA4697" w:rsidRDefault="00226A30" w:rsidP="00E5595C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c)</w:t>
            </w:r>
          </w:p>
        </w:tc>
        <w:tc>
          <w:tcPr>
            <w:tcW w:w="8818" w:type="dxa"/>
          </w:tcPr>
          <w:p w14:paraId="126330A0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543386901" w:edGrp="everyone"/>
            <w:permEnd w:id="543386901"/>
          </w:p>
        </w:tc>
      </w:tr>
      <w:tr w:rsidR="00226A30" w:rsidRPr="00EA4697" w14:paraId="17E23356" w14:textId="77777777" w:rsidTr="00E5595C">
        <w:trPr>
          <w:trHeight w:val="1587"/>
        </w:trPr>
        <w:tc>
          <w:tcPr>
            <w:tcW w:w="424" w:type="dxa"/>
            <w:shd w:val="clear" w:color="auto" w:fill="D9D9D9"/>
          </w:tcPr>
          <w:p w14:paraId="65F0B209" w14:textId="77777777" w:rsidR="00226A30" w:rsidRPr="00EA4697" w:rsidRDefault="00226A30" w:rsidP="00E5595C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lastRenderedPageBreak/>
              <w:t xml:space="preserve">d) </w:t>
            </w:r>
          </w:p>
        </w:tc>
        <w:tc>
          <w:tcPr>
            <w:tcW w:w="8818" w:type="dxa"/>
          </w:tcPr>
          <w:p w14:paraId="34BED445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85675456" w:edGrp="everyone"/>
            <w:permEnd w:id="85675456"/>
          </w:p>
        </w:tc>
      </w:tr>
      <w:tr w:rsidR="00226A30" w:rsidRPr="00EA4697" w14:paraId="1188ED0E" w14:textId="77777777" w:rsidTr="00E5595C">
        <w:trPr>
          <w:trHeight w:val="2324"/>
        </w:trPr>
        <w:tc>
          <w:tcPr>
            <w:tcW w:w="424" w:type="dxa"/>
            <w:shd w:val="clear" w:color="auto" w:fill="D9D9D9"/>
          </w:tcPr>
          <w:p w14:paraId="5BD81CAB" w14:textId="77777777" w:rsidR="00226A30" w:rsidRPr="00EA4697" w:rsidRDefault="00226A30" w:rsidP="00E5595C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e)</w:t>
            </w:r>
          </w:p>
        </w:tc>
        <w:tc>
          <w:tcPr>
            <w:tcW w:w="8818" w:type="dxa"/>
          </w:tcPr>
          <w:p w14:paraId="0FBAEFA9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311716601" w:edGrp="everyone"/>
            <w:permEnd w:id="311716601"/>
          </w:p>
        </w:tc>
      </w:tr>
      <w:tr w:rsidR="00226A30" w:rsidRPr="00EA4697" w14:paraId="29D933E8" w14:textId="77777777" w:rsidTr="00E5595C">
        <w:trPr>
          <w:trHeight w:val="2835"/>
        </w:trPr>
        <w:tc>
          <w:tcPr>
            <w:tcW w:w="424" w:type="dxa"/>
            <w:shd w:val="clear" w:color="auto" w:fill="D9D9D9"/>
          </w:tcPr>
          <w:p w14:paraId="4CFAF093" w14:textId="77777777" w:rsidR="00226A30" w:rsidRPr="00EA4697" w:rsidRDefault="00226A30" w:rsidP="00E5595C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f)</w:t>
            </w:r>
          </w:p>
        </w:tc>
        <w:tc>
          <w:tcPr>
            <w:tcW w:w="8818" w:type="dxa"/>
          </w:tcPr>
          <w:p w14:paraId="0CD38670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527542623" w:edGrp="everyone"/>
            <w:permEnd w:id="1527542623"/>
          </w:p>
        </w:tc>
      </w:tr>
      <w:tr w:rsidR="00226A30" w:rsidRPr="00EA4697" w14:paraId="39B968DB" w14:textId="77777777" w:rsidTr="00E5595C">
        <w:trPr>
          <w:trHeight w:val="2041"/>
        </w:trPr>
        <w:tc>
          <w:tcPr>
            <w:tcW w:w="424" w:type="dxa"/>
            <w:shd w:val="clear" w:color="auto" w:fill="D9D9D9"/>
          </w:tcPr>
          <w:p w14:paraId="0CA90E1F" w14:textId="77777777" w:rsidR="00226A30" w:rsidRPr="00EA4697" w:rsidRDefault="00226A30" w:rsidP="00E5595C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g)</w:t>
            </w:r>
          </w:p>
        </w:tc>
        <w:tc>
          <w:tcPr>
            <w:tcW w:w="8818" w:type="dxa"/>
          </w:tcPr>
          <w:p w14:paraId="14A5DA6E" w14:textId="77777777" w:rsidR="00226A30" w:rsidRPr="00172AB4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607604438" w:edGrp="everyone"/>
            <w:permEnd w:id="607604438"/>
          </w:p>
        </w:tc>
      </w:tr>
    </w:tbl>
    <w:p w14:paraId="6E4FB842" w14:textId="77777777" w:rsidR="00226A30" w:rsidRPr="00226A30" w:rsidRDefault="00226A30" w:rsidP="004E206C">
      <w:pPr>
        <w:rPr>
          <w:rFonts w:ascii="Arial" w:hAnsi="Arial" w:cs="Arial"/>
          <w:sz w:val="22"/>
          <w:szCs w:val="22"/>
        </w:rPr>
      </w:pPr>
    </w:p>
    <w:p w14:paraId="613600E9" w14:textId="77777777" w:rsidR="00226A30" w:rsidRPr="00830749" w:rsidRDefault="00226A30" w:rsidP="00226A3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226A30" w:rsidRPr="00830749" w14:paraId="7E0B582D" w14:textId="77777777" w:rsidTr="00BC70A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FCDDE68" w14:textId="77777777" w:rsidR="00226A30" w:rsidRPr="001C4084" w:rsidRDefault="00226A30" w:rsidP="00E5595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7DA2DF9" w14:textId="448248B4" w:rsidR="00226A30" w:rsidRPr="001C4084" w:rsidRDefault="00226A30" w:rsidP="00E5595C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60268727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8227C68" w14:textId="77777777" w:rsidR="00226A30" w:rsidRPr="00533511" w:rsidRDefault="00424062" w:rsidP="00E559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91346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26A3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0268727"/>
          </w:p>
        </w:tc>
      </w:tr>
    </w:tbl>
    <w:p w14:paraId="1442B19C" w14:textId="77777777" w:rsidR="00226A30" w:rsidRPr="00226A30" w:rsidRDefault="00226A30" w:rsidP="00226A30">
      <w:pPr>
        <w:rPr>
          <w:rFonts w:ascii="Arial" w:hAnsi="Arial" w:cs="Arial"/>
          <w:sz w:val="22"/>
          <w:szCs w:val="22"/>
        </w:rPr>
      </w:pPr>
    </w:p>
    <w:p w14:paraId="65D4F218" w14:textId="77777777" w:rsidR="00226A30" w:rsidRDefault="00226A3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6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226A30" w:rsidRPr="000653AE" w14:paraId="1AAB72AC" w14:textId="77777777" w:rsidTr="00E5595C">
        <w:tc>
          <w:tcPr>
            <w:tcW w:w="9016" w:type="dxa"/>
            <w:shd w:val="clear" w:color="auto" w:fill="232F84"/>
          </w:tcPr>
          <w:p w14:paraId="355861C4" w14:textId="77777777" w:rsidR="00226A30" w:rsidRPr="000653AE" w:rsidRDefault="00226A30" w:rsidP="002515ED">
            <w:pPr>
              <w:numPr>
                <w:ilvl w:val="0"/>
                <w:numId w:val="24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26" w:name="_Ref57032105"/>
          </w:p>
        </w:tc>
        <w:bookmarkEnd w:id="26"/>
      </w:tr>
      <w:tr w:rsidR="00226A30" w:rsidRPr="000653AE" w14:paraId="42038EA7" w14:textId="77777777" w:rsidTr="00E5595C">
        <w:tc>
          <w:tcPr>
            <w:tcW w:w="9016" w:type="dxa"/>
            <w:shd w:val="clear" w:color="auto" w:fill="A1D7E1"/>
          </w:tcPr>
          <w:p w14:paraId="3E5AFB7D" w14:textId="77777777" w:rsidR="00226A30" w:rsidRPr="00EA4697" w:rsidRDefault="00226A30" w:rsidP="00E5595C">
            <w:pPr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>For the emergencies identified in Activity 1, identify your responses to the following:</w:t>
            </w:r>
          </w:p>
          <w:p w14:paraId="436EBD6E" w14:textId="77777777" w:rsidR="00226A30" w:rsidRPr="00EA4697" w:rsidRDefault="00226A30" w:rsidP="002515ED">
            <w:pPr>
              <w:numPr>
                <w:ilvl w:val="0"/>
                <w:numId w:val="39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27" w:name="_Ref66454512"/>
            <w:r w:rsidRPr="00EA4697">
              <w:rPr>
                <w:rFonts w:ascii="Arial" w:hAnsi="Arial" w:cs="Arial"/>
                <w:sz w:val="22"/>
                <w:szCs w:val="20"/>
              </w:rPr>
              <w:t>Outline one (1) action that may occur as part of the second response phase.</w:t>
            </w:r>
            <w:bookmarkEnd w:id="27"/>
          </w:p>
          <w:p w14:paraId="0A6608B2" w14:textId="77777777" w:rsidR="00226A30" w:rsidRPr="00EA4697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>Identify the personnel who would be involved.</w:t>
            </w:r>
          </w:p>
          <w:p w14:paraId="07683F14" w14:textId="77777777" w:rsidR="00226A30" w:rsidRPr="00EA4697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 xml:space="preserve">Outline how you may assist personnel involved. </w:t>
            </w:r>
          </w:p>
          <w:p w14:paraId="45488E66" w14:textId="77777777" w:rsidR="00226A30" w:rsidRPr="00EA4697" w:rsidRDefault="00226A30" w:rsidP="002515ED">
            <w:pPr>
              <w:numPr>
                <w:ilvl w:val="0"/>
                <w:numId w:val="39"/>
              </w:numPr>
              <w:ind w:left="426"/>
              <w:jc w:val="left"/>
              <w:rPr>
                <w:rFonts w:ascii="Arial" w:hAnsi="Arial" w:cs="Arial"/>
                <w:sz w:val="22"/>
                <w:szCs w:val="20"/>
              </w:rPr>
            </w:pPr>
            <w:bookmarkStart w:id="28" w:name="_Ref66454521"/>
            <w:r w:rsidRPr="00EA4697">
              <w:rPr>
                <w:rFonts w:ascii="Arial" w:hAnsi="Arial" w:cs="Arial"/>
                <w:sz w:val="22"/>
                <w:szCs w:val="20"/>
              </w:rPr>
              <w:t xml:space="preserve">As part of your workgroup supervisor role, how you would </w:t>
            </w:r>
            <w:r>
              <w:rPr>
                <w:rFonts w:ascii="Arial" w:hAnsi="Arial" w:cs="Arial"/>
                <w:sz w:val="22"/>
                <w:szCs w:val="20"/>
              </w:rPr>
              <w:t>facilitate</w:t>
            </w:r>
            <w:r w:rsidRPr="00EA4697">
              <w:rPr>
                <w:rFonts w:ascii="Arial" w:hAnsi="Arial" w:cs="Arial"/>
                <w:sz w:val="22"/>
                <w:szCs w:val="20"/>
              </w:rPr>
              <w:t xml:space="preserve"> the debriefing process.</w:t>
            </w:r>
            <w:bookmarkEnd w:id="28"/>
            <w:r w:rsidRPr="00EA4697">
              <w:rPr>
                <w:rFonts w:ascii="Arial" w:hAnsi="Arial" w:cs="Arial"/>
                <w:sz w:val="22"/>
                <w:szCs w:val="20"/>
              </w:rPr>
              <w:t xml:space="preserve"> </w:t>
            </w:r>
          </w:p>
          <w:p w14:paraId="0B8BB85F" w14:textId="77777777" w:rsidR="00226A30" w:rsidRPr="00EA4697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>Who should be involved in the debriefing process?</w:t>
            </w:r>
          </w:p>
          <w:p w14:paraId="0A2CDBC6" w14:textId="77777777" w:rsidR="00226A30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  <w:szCs w:val="20"/>
              </w:rPr>
              <w:t>When should the debriefing process occur?</w:t>
            </w:r>
          </w:p>
          <w:p w14:paraId="75F7E470" w14:textId="77777777" w:rsidR="00226A30" w:rsidRPr="00EA4697" w:rsidRDefault="00226A30" w:rsidP="002515ED">
            <w:pPr>
              <w:pStyle w:val="ListParagraph"/>
              <w:numPr>
                <w:ilvl w:val="0"/>
                <w:numId w:val="25"/>
              </w:numPr>
              <w:ind w:left="851"/>
              <w:jc w:val="left"/>
              <w:rPr>
                <w:rFonts w:ascii="Arial" w:hAnsi="Arial" w:cs="Arial"/>
                <w:sz w:val="22"/>
                <w:szCs w:val="20"/>
              </w:rPr>
            </w:pPr>
            <w:r w:rsidRPr="00EA4697">
              <w:rPr>
                <w:rFonts w:ascii="Arial" w:hAnsi="Arial" w:cs="Arial"/>
                <w:sz w:val="22"/>
              </w:rPr>
              <w:t>Identify three (3) aspects of the emergency response that might be considered during the debriefing process.</w:t>
            </w:r>
          </w:p>
        </w:tc>
      </w:tr>
    </w:tbl>
    <w:p w14:paraId="333F5546" w14:textId="21A8DA8C" w:rsidR="00226A30" w:rsidRDefault="00226A30">
      <w:pPr>
        <w:jc w:val="left"/>
        <w:rPr>
          <w:rFonts w:ascii="Arial" w:hAnsi="Arial" w:cs="Arial"/>
          <w:sz w:val="22"/>
          <w:szCs w:val="22"/>
        </w:rPr>
      </w:pPr>
    </w:p>
    <w:p w14:paraId="12E44F9A" w14:textId="77777777" w:rsidR="00226A30" w:rsidRPr="00226A30" w:rsidRDefault="00226A30" w:rsidP="004E206C">
      <w:pPr>
        <w:rPr>
          <w:rFonts w:ascii="Arial" w:hAnsi="Arial" w:cs="Arial"/>
          <w:sz w:val="22"/>
          <w:szCs w:val="22"/>
        </w:rPr>
      </w:pPr>
    </w:p>
    <w:tbl>
      <w:tblPr>
        <w:tblStyle w:val="TableGrid2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26A30" w:rsidRPr="00EA4697" w14:paraId="3B1EE4C5" w14:textId="77777777" w:rsidTr="00E5595C">
        <w:tc>
          <w:tcPr>
            <w:tcW w:w="9242" w:type="dxa"/>
            <w:shd w:val="clear" w:color="auto" w:fill="D9D9D9"/>
          </w:tcPr>
          <w:p w14:paraId="231A1831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Evacuation emergency</w:t>
            </w:r>
          </w:p>
        </w:tc>
      </w:tr>
      <w:tr w:rsidR="00226A30" w:rsidRPr="006A2752" w14:paraId="5C0FB4EA" w14:textId="77777777" w:rsidTr="00E5595C">
        <w:trPr>
          <w:trHeight w:val="1814"/>
        </w:trPr>
        <w:tc>
          <w:tcPr>
            <w:tcW w:w="9242" w:type="dxa"/>
          </w:tcPr>
          <w:p w14:paraId="0C3B5A9B" w14:textId="77777777" w:rsidR="00226A30" w:rsidRPr="006A2752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66720932" w:edGrp="everyone"/>
            <w:permEnd w:id="66720932"/>
          </w:p>
        </w:tc>
      </w:tr>
      <w:tr w:rsidR="00226A30" w:rsidRPr="00EA4697" w14:paraId="44980BDB" w14:textId="77777777" w:rsidTr="00E5595C">
        <w:tc>
          <w:tcPr>
            <w:tcW w:w="9242" w:type="dxa"/>
            <w:shd w:val="clear" w:color="auto" w:fill="D9D9D9"/>
          </w:tcPr>
          <w:p w14:paraId="619C4F38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Security emergency</w:t>
            </w:r>
          </w:p>
        </w:tc>
      </w:tr>
      <w:tr w:rsidR="00226A30" w:rsidRPr="006A2752" w14:paraId="7E4BCC48" w14:textId="77777777" w:rsidTr="00E5595C">
        <w:trPr>
          <w:trHeight w:val="1531"/>
        </w:trPr>
        <w:tc>
          <w:tcPr>
            <w:tcW w:w="9242" w:type="dxa"/>
          </w:tcPr>
          <w:p w14:paraId="1F759E6F" w14:textId="77777777" w:rsidR="00226A30" w:rsidRPr="006A2752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876243688" w:edGrp="everyone"/>
            <w:permEnd w:id="1876243688"/>
          </w:p>
        </w:tc>
      </w:tr>
      <w:tr w:rsidR="00226A30" w:rsidRPr="00EA4697" w14:paraId="4C6759ED" w14:textId="77777777" w:rsidTr="00E5595C">
        <w:tc>
          <w:tcPr>
            <w:tcW w:w="9242" w:type="dxa"/>
            <w:shd w:val="clear" w:color="auto" w:fill="D9D9D9"/>
          </w:tcPr>
          <w:p w14:paraId="3CE8DCB1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Serious medical injury</w:t>
            </w:r>
          </w:p>
        </w:tc>
      </w:tr>
      <w:tr w:rsidR="00226A30" w:rsidRPr="006A2752" w14:paraId="62DFF91E" w14:textId="77777777" w:rsidTr="00E5595C">
        <w:trPr>
          <w:trHeight w:val="1814"/>
        </w:trPr>
        <w:tc>
          <w:tcPr>
            <w:tcW w:w="9242" w:type="dxa"/>
          </w:tcPr>
          <w:p w14:paraId="4A66BFFC" w14:textId="77777777" w:rsidR="00226A30" w:rsidRPr="006A2752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578513797" w:edGrp="everyone"/>
            <w:permEnd w:id="578513797"/>
          </w:p>
        </w:tc>
      </w:tr>
      <w:tr w:rsidR="00226A30" w:rsidRPr="00EA4697" w14:paraId="482CD236" w14:textId="77777777" w:rsidTr="00E5595C">
        <w:tc>
          <w:tcPr>
            <w:tcW w:w="9242" w:type="dxa"/>
            <w:shd w:val="clear" w:color="auto" w:fill="D9D9D9"/>
          </w:tcPr>
          <w:p w14:paraId="4564D42E" w14:textId="77777777" w:rsidR="00226A30" w:rsidRPr="00EA4697" w:rsidRDefault="00226A30" w:rsidP="00E5595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A4697">
              <w:rPr>
                <w:rFonts w:ascii="Arial" w:hAnsi="Arial" w:cs="Arial"/>
                <w:b/>
                <w:sz w:val="22"/>
              </w:rPr>
              <w:t>Your contribution to debriefing process</w:t>
            </w:r>
          </w:p>
        </w:tc>
      </w:tr>
      <w:tr w:rsidR="00226A30" w:rsidRPr="006A2752" w14:paraId="47A21007" w14:textId="77777777" w:rsidTr="00E5595C">
        <w:trPr>
          <w:trHeight w:val="2835"/>
        </w:trPr>
        <w:tc>
          <w:tcPr>
            <w:tcW w:w="9242" w:type="dxa"/>
          </w:tcPr>
          <w:p w14:paraId="497FD1D7" w14:textId="77777777" w:rsidR="00226A30" w:rsidRPr="006A2752" w:rsidRDefault="00226A30" w:rsidP="00E5595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590095569" w:edGrp="everyone"/>
            <w:permEnd w:id="590095569"/>
          </w:p>
        </w:tc>
      </w:tr>
    </w:tbl>
    <w:p w14:paraId="36D61619" w14:textId="77777777" w:rsidR="00226A30" w:rsidRDefault="00226A30" w:rsidP="00226A30">
      <w:pPr>
        <w:rPr>
          <w:rFonts w:ascii="Arial" w:hAnsi="Arial" w:cs="Arial"/>
          <w:sz w:val="22"/>
          <w:szCs w:val="22"/>
        </w:rPr>
      </w:pPr>
    </w:p>
    <w:p w14:paraId="08F35B10" w14:textId="77777777" w:rsidR="00BC70AA" w:rsidRPr="00830749" w:rsidRDefault="00BC70AA" w:rsidP="00226A3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226A30" w:rsidRPr="00830749" w14:paraId="0148CC9C" w14:textId="77777777" w:rsidTr="00BC70A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E1A9C3E" w14:textId="77777777" w:rsidR="00226A30" w:rsidRPr="001C4084" w:rsidRDefault="00226A30" w:rsidP="00E5595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6DE8C439" w14:textId="6098EDAE" w:rsidR="00226A30" w:rsidRPr="001C4084" w:rsidRDefault="00226A30" w:rsidP="00E5595C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73986873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5BCA669" w14:textId="77777777" w:rsidR="00226A30" w:rsidRPr="00533511" w:rsidRDefault="00424062" w:rsidP="00E559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527453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26A3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3986873"/>
          </w:p>
        </w:tc>
      </w:tr>
    </w:tbl>
    <w:p w14:paraId="5B56BA9B" w14:textId="77777777" w:rsidR="00226A30" w:rsidRPr="00BC70AA" w:rsidRDefault="00226A30" w:rsidP="004E206C">
      <w:pPr>
        <w:rPr>
          <w:rFonts w:ascii="Arial" w:hAnsi="Arial" w:cs="Arial"/>
          <w:sz w:val="16"/>
          <w:szCs w:val="16"/>
        </w:rPr>
      </w:pPr>
    </w:p>
    <w:p w14:paraId="4A59BE5E" w14:textId="77777777" w:rsidR="0070031D" w:rsidRPr="00BC70AA" w:rsidRDefault="0070031D" w:rsidP="005037A0">
      <w:pPr>
        <w:pStyle w:val="02TACheckbox"/>
        <w:rPr>
          <w:sz w:val="56"/>
          <w:szCs w:val="56"/>
        </w:rPr>
        <w:sectPr w:rsidR="0070031D" w:rsidRPr="00BC70AA" w:rsidSect="00787509">
          <w:headerReference w:type="default" r:id="rId20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7A8C698" w14:textId="1589B394" w:rsidR="0070031D" w:rsidRPr="004932A4" w:rsidRDefault="00424062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9E114F4A824FE888F2382CC1D60DA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26A30">
            <w:rPr>
              <w:szCs w:val="32"/>
            </w:rPr>
            <w:t>BSBWHS520</w:t>
          </w:r>
        </w:sdtContent>
      </w:sdt>
      <w:r w:rsidR="0070031D" w:rsidRPr="004932A4">
        <w:rPr>
          <w:szCs w:val="32"/>
        </w:rPr>
        <w:t xml:space="preserve"> </w:t>
      </w:r>
    </w:p>
    <w:p w14:paraId="40D770B6" w14:textId="5ADD25E0" w:rsidR="0070031D" w:rsidRDefault="00424062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580BE0A54BA404692508D39530E7C8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75005">
            <w:rPr>
              <w:szCs w:val="32"/>
            </w:rPr>
            <w:t>Manage implementation of emergency procedures</w:t>
          </w:r>
        </w:sdtContent>
      </w:sdt>
    </w:p>
    <w:p w14:paraId="240BD880" w14:textId="77777777" w:rsidR="0070031D" w:rsidRPr="002D0927" w:rsidRDefault="0070031D" w:rsidP="0070031D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757D6CEE" w14:textId="6E6641FB" w:rsidR="0070031D" w:rsidRPr="004932A4" w:rsidRDefault="0070031D" w:rsidP="0070031D">
      <w:pPr>
        <w:pStyle w:val="01BoldTitleUnitCodeandName"/>
        <w:rPr>
          <w:szCs w:val="32"/>
        </w:rPr>
      </w:pPr>
      <w:r>
        <w:rPr>
          <w:szCs w:val="32"/>
        </w:rPr>
        <w:t>Quiz</w:t>
      </w:r>
    </w:p>
    <w:p w14:paraId="67C8DCC5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1FCA6A94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0031D" w:rsidRPr="00750D30" w14:paraId="62C448FB" w14:textId="77777777" w:rsidTr="002B1AB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770A8" w14:textId="77777777" w:rsidR="0070031D" w:rsidRPr="00750D30" w:rsidRDefault="0070031D" w:rsidP="002B1AB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99C0C" w14:textId="77777777" w:rsidR="0070031D" w:rsidRPr="00BC70AA" w:rsidRDefault="0070031D" w:rsidP="002B1AB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23422800" w:edGrp="everyone"/>
            <w:permEnd w:id="223422800"/>
          </w:p>
        </w:tc>
      </w:tr>
    </w:tbl>
    <w:p w14:paraId="1F30B01C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29E0DD5E" w14:textId="01C9043E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384674F3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29925A8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0031D" w:rsidRPr="00750D30" w14:paraId="094F2C3B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015CBB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4525412C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60930D" w14:textId="77777777" w:rsidR="0070031D" w:rsidRPr="00750D30" w:rsidRDefault="0070031D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will complete written questions as outlined on the following pages. You must attempt all questions and provide enough detail in your responses to demonstrate your knowledge.</w:t>
            </w:r>
          </w:p>
          <w:p w14:paraId="3CF62C5C" w14:textId="6E807DB5" w:rsidR="0070031D" w:rsidRPr="00750D30" w:rsidRDefault="0070031D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226A30">
              <w:rPr>
                <w:rFonts w:ascii="Arial" w:hAnsi="Arial" w:cs="Arial"/>
                <w:sz w:val="20"/>
              </w:rPr>
              <w:t>o</w:t>
            </w:r>
            <w:r w:rsidR="00226A30">
              <w:rPr>
                <w:rFonts w:ascii="Arial" w:hAnsi="Arial" w:cs="Arial"/>
                <w:sz w:val="20"/>
              </w:rPr>
              <w:t>ne</w:t>
            </w:r>
            <w:r w:rsidRPr="00226A30">
              <w:rPr>
                <w:rFonts w:ascii="Arial" w:hAnsi="Arial" w:cs="Arial"/>
                <w:sz w:val="20"/>
              </w:rPr>
              <w:t xml:space="preserve"> (</w:t>
            </w:r>
            <w:r w:rsidR="00226A30">
              <w:rPr>
                <w:rFonts w:ascii="Arial" w:hAnsi="Arial" w:cs="Arial"/>
                <w:sz w:val="20"/>
              </w:rPr>
              <w:t>1</w:t>
            </w:r>
            <w:r w:rsidRPr="00226A30">
              <w:rPr>
                <w:rFonts w:ascii="Arial" w:hAnsi="Arial" w:cs="Arial"/>
                <w:sz w:val="20"/>
              </w:rPr>
              <w:t>) hour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4B109D63" w14:textId="77777777" w:rsidR="0070031D" w:rsidRPr="00750D30" w:rsidRDefault="0070031D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5772C23E" w14:textId="77777777" w:rsidR="0070031D" w:rsidRPr="00750D30" w:rsidRDefault="0070031D" w:rsidP="002515E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892B836" w14:textId="77777777" w:rsidR="0070031D" w:rsidRPr="00750D30" w:rsidRDefault="0070031D" w:rsidP="002515E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5FB1DAD7" w14:textId="77777777" w:rsidR="0070031D" w:rsidRPr="00750D30" w:rsidRDefault="0070031D" w:rsidP="002515E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0031D" w:rsidRPr="00750D30" w14:paraId="1EA141E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42115F" w14:textId="24E9A35C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0031D" w:rsidRPr="00750D30" w14:paraId="4418049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6B07D3" w14:textId="77777777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6875E881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p w14:paraId="0E65852B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4383791A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7B2701A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0031D" w:rsidRPr="00750D30" w14:paraId="43AF01DE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C9A440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31955252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E77A97" w14:textId="77777777" w:rsidR="0070031D" w:rsidRPr="00750D30" w:rsidRDefault="0070031D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6A56BDA2" w14:textId="77777777" w:rsidR="0070031D" w:rsidRPr="00750D30" w:rsidRDefault="0070031D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1CB5D455" w14:textId="77777777" w:rsidR="0070031D" w:rsidRPr="00750D30" w:rsidRDefault="0070031D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69F8A9D" w14:textId="77777777" w:rsidR="0070031D" w:rsidRPr="00750D30" w:rsidRDefault="0070031D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4883F0DA" w14:textId="77777777" w:rsidR="0070031D" w:rsidRDefault="0070031D" w:rsidP="0070031D">
      <w:pPr>
        <w:jc w:val="left"/>
        <w:rPr>
          <w:rFonts w:ascii="Arial" w:hAnsi="Arial" w:cs="Arial"/>
          <w:sz w:val="19"/>
          <w:szCs w:val="19"/>
        </w:rPr>
      </w:pPr>
      <w:bookmarkStart w:id="29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A2752" w:rsidRPr="00BA4D9F" w14:paraId="5EE160A0" w14:textId="77777777" w:rsidTr="003D3182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BBBCE2D" w14:textId="77777777" w:rsidR="006A2752" w:rsidRPr="00750D30" w:rsidRDefault="006A2752" w:rsidP="003D3182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30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6A2752" w:rsidRPr="00BA4D9F" w14:paraId="77FC4E2B" w14:textId="77777777" w:rsidTr="003D3182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44B085" w14:textId="77777777" w:rsidR="006A2752" w:rsidRPr="00DE303D" w:rsidRDefault="006A2752" w:rsidP="003D3182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7134A259" w14:textId="77777777" w:rsidR="006A2752" w:rsidRPr="00DE303D" w:rsidRDefault="006A2752" w:rsidP="006A275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B452DD7" w14:textId="77777777" w:rsidR="006A2752" w:rsidRPr="00750D30" w:rsidRDefault="006A2752" w:rsidP="006A2752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6A2752" w:rsidRPr="00BE6808" w14:paraId="00E85905" w14:textId="77777777" w:rsidTr="003D3182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4FC940" w14:textId="77777777" w:rsidR="006A2752" w:rsidRPr="00BE6808" w:rsidRDefault="006A2752" w:rsidP="003D3182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042763061" w:edGrp="everyone"/>
            <w:permEnd w:id="1042763061"/>
          </w:p>
        </w:tc>
      </w:tr>
      <w:bookmarkEnd w:id="30"/>
    </w:tbl>
    <w:p w14:paraId="760B00E6" w14:textId="77777777" w:rsidR="00226A30" w:rsidRDefault="0070031D" w:rsidP="00226A30">
      <w:pPr>
        <w:rPr>
          <w:rFonts w:ascii="Arial" w:hAnsi="Arial" w:cs="Arial"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1F2E6614" w14:textId="61928A7D" w:rsidR="00226A30" w:rsidRPr="00830749" w:rsidRDefault="00226A30" w:rsidP="00226A30">
      <w:pPr>
        <w:pStyle w:val="20TAQuestionNumber"/>
        <w:ind w:left="709" w:hanging="709"/>
      </w:pPr>
      <w:bookmarkStart w:id="31" w:name="_Ref160016327"/>
      <w:r w:rsidRPr="00017E6B">
        <w:rPr>
          <w:rFonts w:cs="Arial"/>
        </w:rPr>
        <w:lastRenderedPageBreak/>
        <w:t>Which of the following are emergency prevention controls typically installed in a workplace</w:t>
      </w:r>
      <w:r>
        <w:rPr>
          <w:rFonts w:cs="Arial"/>
        </w:rPr>
        <w:t>?</w:t>
      </w:r>
      <w:r>
        <w:t xml:space="preserve"> Tick all that apply.</w:t>
      </w:r>
      <w:bookmarkEnd w:id="31"/>
    </w:p>
    <w:p w14:paraId="520EBDBE" w14:textId="77777777" w:rsidR="00226A30" w:rsidRPr="006A2752" w:rsidRDefault="00226A30" w:rsidP="00226A30">
      <w:pPr>
        <w:rPr>
          <w:rFonts w:ascii="Arial" w:hAnsi="Arial" w:cs="Arial"/>
          <w:sz w:val="16"/>
          <w:szCs w:val="16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226A30" w14:paraId="19B978A6" w14:textId="77777777" w:rsidTr="00E5595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A920FDF" w14:textId="77777777" w:rsidR="00226A30" w:rsidRDefault="00226A30" w:rsidP="00E559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0779C6D" w14:textId="77777777" w:rsidR="00226A30" w:rsidRDefault="00226A30" w:rsidP="00E5595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B8E734" w14:textId="77777777" w:rsidR="00226A30" w:rsidRDefault="00226A30" w:rsidP="00E5595C">
            <w:pPr>
              <w:pStyle w:val="TableHeading"/>
              <w:framePr w:hSpace="0" w:wrap="auto" w:vAnchor="margin" w:hAnchor="text" w:yAlign="inline"/>
            </w:pPr>
            <w:r>
              <w:t>Possible Answers</w:t>
            </w:r>
          </w:p>
        </w:tc>
        <w:permStart w:id="4151626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B8A750E" w14:textId="77777777" w:rsidR="00226A30" w:rsidRPr="00533511" w:rsidRDefault="00424062" w:rsidP="00E559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17322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26A3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516263"/>
          </w:p>
        </w:tc>
      </w:tr>
      <w:tr w:rsidR="006A2752" w14:paraId="286ECA86" w14:textId="77777777" w:rsidTr="00E5595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56349E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1376673079" w:edGrp="everyone" w:displacedByCustomXml="next"/>
        <w:sdt>
          <w:sdtPr>
            <w:rPr>
              <w:rFonts w:ascii="Arial" w:hAnsi="Arial" w:cs="Arial"/>
              <w:vanish w:val="0"/>
              <w:color w:val="auto"/>
              <w:sz w:val="40"/>
              <w:szCs w:val="44"/>
            </w:rPr>
            <w:id w:val="-9225682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52D9A12" w14:textId="25EB4FC9" w:rsidR="006A2752" w:rsidRPr="006A2752" w:rsidRDefault="006A2752" w:rsidP="006A2752">
                <w:pPr>
                  <w:pStyle w:val="23TATick"/>
                  <w:framePr w:hSpace="0" w:wrap="auto" w:vAnchor="margin" w:hAnchor="text" w:yAlign="inline"/>
                  <w:rPr>
                    <w:vanish w:val="0"/>
                    <w:color w:val="auto"/>
                  </w:rPr>
                </w:pPr>
                <w:r w:rsidRPr="006A2752">
                  <w:rPr>
                    <w:rFonts w:ascii="Arial" w:hAnsi="Arial" w:cs="Arial"/>
                    <w:vanish w:val="0"/>
                    <w:color w:val="auto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7667307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7C6401" w14:textId="2FAC02CD" w:rsidR="006A2752" w:rsidRDefault="006A2752" w:rsidP="006A2752">
            <w:pPr>
              <w:jc w:val="center"/>
            </w:pPr>
            <w:r w:rsidRPr="00596AB1">
              <w:t>Emergency alerting systems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154E70" w14:textId="77777777" w:rsidR="006A2752" w:rsidRDefault="006A2752" w:rsidP="006A2752">
            <w:pPr>
              <w:ind w:left="993" w:hanging="993"/>
            </w:pPr>
          </w:p>
        </w:tc>
      </w:tr>
      <w:tr w:rsidR="006A2752" w14:paraId="5818B56E" w14:textId="77777777" w:rsidTr="00E5595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5C341F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5751463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598652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486101" w14:textId="66A43B0F" w:rsidR="006A2752" w:rsidRPr="00447473" w:rsidRDefault="006A2752" w:rsidP="006A2752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751463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BE31BE" w14:textId="5BCCE2F9" w:rsidR="006A2752" w:rsidRDefault="006A2752" w:rsidP="006A2752">
            <w:pPr>
              <w:jc w:val="center"/>
            </w:pPr>
            <w:r w:rsidRPr="00596AB1">
              <w:t>Emergency protection systems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86F959" w14:textId="77777777" w:rsidR="006A2752" w:rsidRDefault="006A2752" w:rsidP="006A2752">
            <w:pPr>
              <w:ind w:left="993" w:hanging="993"/>
            </w:pPr>
          </w:p>
        </w:tc>
      </w:tr>
      <w:tr w:rsidR="006A2752" w14:paraId="540FE570" w14:textId="77777777" w:rsidTr="00E5595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F51E98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5231180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075204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4A37AB2" w14:textId="6D5D196C" w:rsidR="006A2752" w:rsidRPr="00447473" w:rsidRDefault="006A2752" w:rsidP="006A2752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231180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A6D176" w14:textId="6669C511" w:rsidR="006A2752" w:rsidRDefault="006A2752" w:rsidP="006A2752">
            <w:pPr>
              <w:jc w:val="center"/>
            </w:pPr>
            <w:r w:rsidRPr="00596AB1">
              <w:t>Smoke alarms, fire alarms and fire extinguishers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BE6AB0" w14:textId="77777777" w:rsidR="006A2752" w:rsidRDefault="006A2752" w:rsidP="006A2752">
            <w:pPr>
              <w:ind w:left="993" w:hanging="993"/>
            </w:pPr>
          </w:p>
        </w:tc>
      </w:tr>
      <w:tr w:rsidR="006A2752" w14:paraId="2C8CA39E" w14:textId="77777777" w:rsidTr="00E5595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E1CB24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16849630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02543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3AC232" w14:textId="116A88E0" w:rsidR="006A2752" w:rsidRPr="00447473" w:rsidRDefault="006A2752" w:rsidP="006A2752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849630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38F91D" w14:textId="02BA19EF" w:rsidR="006A2752" w:rsidRDefault="006A2752" w:rsidP="006A2752">
            <w:pPr>
              <w:jc w:val="center"/>
            </w:pPr>
            <w:r w:rsidRPr="00596AB1">
              <w:t>Canary birds to detect gas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B9CA25" w14:textId="77777777" w:rsidR="006A2752" w:rsidRDefault="006A2752" w:rsidP="006A2752">
            <w:pPr>
              <w:ind w:left="993" w:hanging="993"/>
            </w:pPr>
          </w:p>
        </w:tc>
      </w:tr>
      <w:tr w:rsidR="006A2752" w14:paraId="0F591973" w14:textId="77777777" w:rsidTr="00E5595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6DA464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5911532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18700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B485F74" w14:textId="60A2641A" w:rsidR="006A2752" w:rsidRPr="00447473" w:rsidRDefault="006A2752" w:rsidP="006A2752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9115323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2B7CA" w14:textId="615E3410" w:rsidR="006A2752" w:rsidRDefault="006A2752" w:rsidP="006A2752">
            <w:pPr>
              <w:jc w:val="center"/>
            </w:pPr>
            <w:r w:rsidRPr="00596AB1">
              <w:t>Safety wear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D18145" w14:textId="77777777" w:rsidR="006A2752" w:rsidRDefault="006A2752" w:rsidP="006A2752">
            <w:pPr>
              <w:ind w:left="993" w:hanging="993"/>
            </w:pPr>
          </w:p>
        </w:tc>
      </w:tr>
      <w:tr w:rsidR="006A2752" w14:paraId="62387460" w14:textId="77777777" w:rsidTr="00E5595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31FB09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2497733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748113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787331" w14:textId="5369B02D" w:rsidR="006A2752" w:rsidRPr="00447473" w:rsidRDefault="006A2752" w:rsidP="006A2752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497733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E8005C" w14:textId="03441737" w:rsidR="006A2752" w:rsidRDefault="006A2752" w:rsidP="006A2752">
            <w:pPr>
              <w:jc w:val="center"/>
            </w:pPr>
            <w:r w:rsidRPr="00596AB1">
              <w:t>Security systems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628FED" w14:textId="77777777" w:rsidR="006A2752" w:rsidRDefault="006A2752" w:rsidP="006A2752">
            <w:pPr>
              <w:ind w:left="993" w:hanging="993"/>
            </w:pPr>
          </w:p>
        </w:tc>
      </w:tr>
    </w:tbl>
    <w:p w14:paraId="2AD57BB1" w14:textId="77777777" w:rsidR="00226A30" w:rsidRPr="006A2752" w:rsidRDefault="00226A30" w:rsidP="00226A30">
      <w:pPr>
        <w:rPr>
          <w:rFonts w:ascii="Arial" w:hAnsi="Arial" w:cs="Arial"/>
          <w:sz w:val="16"/>
          <w:szCs w:val="16"/>
        </w:rPr>
      </w:pPr>
    </w:p>
    <w:p w14:paraId="3F5E1E74" w14:textId="77777777" w:rsidR="00226A30" w:rsidRPr="006A2752" w:rsidRDefault="00226A30" w:rsidP="00226A30">
      <w:pPr>
        <w:rPr>
          <w:rFonts w:ascii="Arial" w:hAnsi="Arial" w:cs="Arial"/>
          <w:sz w:val="16"/>
          <w:szCs w:val="16"/>
        </w:rPr>
      </w:pPr>
    </w:p>
    <w:p w14:paraId="18C32D4C" w14:textId="65C3B806" w:rsidR="00226A30" w:rsidRPr="00830749" w:rsidRDefault="00226A30" w:rsidP="00226A30">
      <w:pPr>
        <w:pStyle w:val="20TAQuestionNumber"/>
        <w:ind w:left="709" w:hanging="709"/>
      </w:pPr>
      <w:bookmarkStart w:id="32" w:name="_Ref160016329"/>
      <w:r w:rsidRPr="00596AB1">
        <w:t>What information must you provide when calling emergency services (000) and upon their arrival</w:t>
      </w:r>
      <w:r w:rsidRPr="00832717">
        <w:t>?</w:t>
      </w:r>
      <w:r>
        <w:t xml:space="preserve"> Tick all that apply.</w:t>
      </w:r>
      <w:bookmarkEnd w:id="32"/>
    </w:p>
    <w:p w14:paraId="12AD7855" w14:textId="77777777" w:rsidR="00226A30" w:rsidRPr="006A2752" w:rsidRDefault="00226A30" w:rsidP="00226A30">
      <w:pPr>
        <w:rPr>
          <w:rFonts w:ascii="Arial" w:hAnsi="Arial" w:cs="Arial"/>
          <w:sz w:val="16"/>
          <w:szCs w:val="16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226A30" w14:paraId="672760D2" w14:textId="77777777" w:rsidTr="00E5595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3EDFF71" w14:textId="77777777" w:rsidR="00226A30" w:rsidRDefault="00226A30" w:rsidP="00E559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C6D4C1E" w14:textId="77777777" w:rsidR="00226A30" w:rsidRDefault="00226A30" w:rsidP="00E5595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80E1256" w14:textId="77777777" w:rsidR="00226A30" w:rsidRDefault="00226A30" w:rsidP="00E5595C">
            <w:pPr>
              <w:pStyle w:val="TableHeading"/>
              <w:framePr w:hSpace="0" w:wrap="auto" w:vAnchor="margin" w:hAnchor="text" w:yAlign="inline"/>
            </w:pPr>
            <w:r>
              <w:t>Possible Answers</w:t>
            </w:r>
          </w:p>
        </w:tc>
        <w:permStart w:id="178568351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EE23567" w14:textId="21E69A28" w:rsidR="00226A30" w:rsidRPr="00533511" w:rsidRDefault="00424062" w:rsidP="00E559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191762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A275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5683513"/>
          </w:p>
        </w:tc>
      </w:tr>
      <w:tr w:rsidR="006A2752" w14:paraId="3C74E4D8" w14:textId="77777777" w:rsidTr="00E5595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BA3F2A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507932913" w:edGrp="everyone" w:displacedByCustomXml="next"/>
        <w:sdt>
          <w:sdtPr>
            <w:rPr>
              <w:rFonts w:ascii="Arial" w:hAnsi="Arial" w:cs="Arial"/>
              <w:vanish w:val="0"/>
              <w:color w:val="auto"/>
              <w:sz w:val="40"/>
              <w:szCs w:val="44"/>
            </w:rPr>
            <w:id w:val="12054434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161728" w14:textId="75D3B9BA" w:rsidR="006A2752" w:rsidRPr="006A2752" w:rsidRDefault="006A2752" w:rsidP="006A2752">
                <w:pPr>
                  <w:pStyle w:val="23TATick"/>
                  <w:framePr w:hSpace="0" w:wrap="auto" w:vAnchor="margin" w:hAnchor="text" w:yAlign="inline"/>
                  <w:rPr>
                    <w:vanish w:val="0"/>
                    <w:color w:val="auto"/>
                  </w:rPr>
                </w:pPr>
                <w:r>
                  <w:rPr>
                    <w:rFonts w:ascii="Arial" w:hAnsi="Arial" w:cs="Arial"/>
                    <w:vanish w:val="0"/>
                    <w:color w:val="auto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0793291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833EC3" w14:textId="5DFC46A7" w:rsidR="006A2752" w:rsidRDefault="006A2752" w:rsidP="006A2752">
            <w:pPr>
              <w:jc w:val="center"/>
            </w:pPr>
            <w:r w:rsidRPr="00596AB1">
              <w:t>The service requested (Police, Fire or Ambulance)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0B8188" w14:textId="77777777" w:rsidR="006A2752" w:rsidRDefault="006A2752" w:rsidP="006A2752">
            <w:pPr>
              <w:ind w:left="993" w:hanging="993"/>
            </w:pPr>
          </w:p>
        </w:tc>
      </w:tr>
      <w:tr w:rsidR="006A2752" w14:paraId="7F710F6A" w14:textId="77777777" w:rsidTr="00E5595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1F8F9B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1664846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16674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D51ED3" w14:textId="5EBE5815" w:rsidR="006A2752" w:rsidRPr="00447473" w:rsidRDefault="006A2752" w:rsidP="006A2752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64846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0C659C" w14:textId="60980CB6" w:rsidR="006A2752" w:rsidRDefault="006A2752" w:rsidP="006A2752">
            <w:pPr>
              <w:jc w:val="center"/>
            </w:pPr>
            <w:r w:rsidRPr="00596AB1">
              <w:t>Address or location of emergency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A2ED29" w14:textId="77777777" w:rsidR="006A2752" w:rsidRDefault="006A2752" w:rsidP="006A2752">
            <w:pPr>
              <w:ind w:left="993" w:hanging="993"/>
            </w:pPr>
          </w:p>
        </w:tc>
      </w:tr>
      <w:tr w:rsidR="006A2752" w14:paraId="63400B61" w14:textId="77777777" w:rsidTr="00E5595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694753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27543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03441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E211B1" w14:textId="738A4B66" w:rsidR="006A2752" w:rsidRPr="00447473" w:rsidRDefault="006A2752" w:rsidP="006A2752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543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CDABA3" w14:textId="442C7B22" w:rsidR="006A2752" w:rsidRDefault="006A2752" w:rsidP="006A2752">
            <w:pPr>
              <w:jc w:val="center"/>
            </w:pPr>
            <w:r w:rsidRPr="00596AB1">
              <w:t>The number and exact location of smoke alarms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3E5B44" w14:textId="77777777" w:rsidR="006A2752" w:rsidRDefault="006A2752" w:rsidP="006A2752">
            <w:pPr>
              <w:ind w:left="993" w:hanging="993"/>
            </w:pPr>
          </w:p>
        </w:tc>
      </w:tr>
      <w:tr w:rsidR="006A2752" w14:paraId="06732952" w14:textId="77777777" w:rsidTr="00E5595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01739D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8778200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09417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BD0CAC" w14:textId="630DCFE1" w:rsidR="006A2752" w:rsidRPr="00447473" w:rsidRDefault="006A2752" w:rsidP="006A2752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7782008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9C1CFD" w14:textId="3C0A3471" w:rsidR="006A2752" w:rsidRDefault="006A2752" w:rsidP="006A2752">
            <w:pPr>
              <w:jc w:val="center"/>
            </w:pPr>
            <w:r w:rsidRPr="00596AB1">
              <w:t>A description of the emergency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111584" w14:textId="77777777" w:rsidR="006A2752" w:rsidRDefault="006A2752" w:rsidP="006A2752">
            <w:pPr>
              <w:ind w:left="993" w:hanging="993"/>
            </w:pPr>
          </w:p>
        </w:tc>
      </w:tr>
    </w:tbl>
    <w:p w14:paraId="0B04E364" w14:textId="77777777" w:rsidR="00226A30" w:rsidRPr="006A2752" w:rsidRDefault="00226A30" w:rsidP="00226A30">
      <w:pPr>
        <w:rPr>
          <w:rFonts w:ascii="Arial" w:hAnsi="Arial" w:cs="Arial"/>
          <w:sz w:val="16"/>
          <w:szCs w:val="16"/>
        </w:rPr>
      </w:pPr>
    </w:p>
    <w:p w14:paraId="1B5A1B47" w14:textId="77777777" w:rsidR="00226A30" w:rsidRPr="006A2752" w:rsidRDefault="00226A30" w:rsidP="00226A30">
      <w:pPr>
        <w:ind w:right="-24"/>
        <w:rPr>
          <w:rFonts w:ascii="Arial" w:hAnsi="Arial" w:cs="Arial"/>
          <w:sz w:val="16"/>
          <w:szCs w:val="16"/>
        </w:rPr>
      </w:pPr>
    </w:p>
    <w:p w14:paraId="6AD52D29" w14:textId="5D82771B" w:rsidR="00226A30" w:rsidRPr="00830749" w:rsidRDefault="00226A30" w:rsidP="00226A30">
      <w:pPr>
        <w:pStyle w:val="20TAQuestionNumber"/>
        <w:ind w:left="709" w:hanging="709"/>
      </w:pPr>
      <w:bookmarkStart w:id="33" w:name="_Ref160016332"/>
      <w:r>
        <w:t xml:space="preserve">True or False (Tick your response): </w:t>
      </w:r>
      <w:r w:rsidRPr="00017E6B">
        <w:rPr>
          <w:rFonts w:cs="Arial"/>
        </w:rPr>
        <w:t>It is optional to check and account for people during an evacuation</w:t>
      </w:r>
      <w:r>
        <w:rPr>
          <w:rFonts w:cs="Arial"/>
        </w:rPr>
        <w:t>.</w:t>
      </w:r>
      <w:bookmarkEnd w:id="33"/>
    </w:p>
    <w:p w14:paraId="0F326AD8" w14:textId="77777777" w:rsidR="00226A30" w:rsidRPr="006A2752" w:rsidRDefault="00226A30" w:rsidP="00226A30">
      <w:pPr>
        <w:rPr>
          <w:rFonts w:ascii="Arial" w:hAnsi="Arial" w:cs="Arial"/>
          <w:sz w:val="16"/>
          <w:szCs w:val="16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A2752" w14:paraId="1E2A46CF" w14:textId="77777777" w:rsidTr="006A2752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C399825" w14:textId="77777777" w:rsidR="006A2752" w:rsidRDefault="006A2752" w:rsidP="006A275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38809939" w:edGrp="everyone" w:displacedByCustomXml="next"/>
        <w:sdt>
          <w:sdtPr>
            <w:rPr>
              <w:rFonts w:ascii="Arial" w:hAnsi="Arial" w:cs="Arial"/>
              <w:vanish w:val="0"/>
              <w:color w:val="auto"/>
              <w:sz w:val="40"/>
              <w:szCs w:val="44"/>
            </w:rPr>
            <w:id w:val="1413967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88E7557" w14:textId="40F8CA30" w:rsidR="006A2752" w:rsidRPr="006A2752" w:rsidRDefault="006A2752" w:rsidP="006A2752">
                <w:pPr>
                  <w:pStyle w:val="23TATick"/>
                  <w:framePr w:hSpace="0" w:wrap="auto" w:vAnchor="margin" w:hAnchor="text" w:yAlign="inline"/>
                  <w:rPr>
                    <w:vanish w:val="0"/>
                    <w:color w:val="auto"/>
                  </w:rPr>
                </w:pPr>
                <w:r w:rsidRPr="006A2752">
                  <w:rPr>
                    <w:rFonts w:ascii="Arial" w:hAnsi="Arial" w:cs="Arial"/>
                    <w:vanish w:val="0"/>
                    <w:color w:val="auto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880993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3889C2" w14:textId="77777777" w:rsidR="006A2752" w:rsidRPr="00FE608E" w:rsidRDefault="006A2752" w:rsidP="006A2752">
            <w:pPr>
              <w:pStyle w:val="TableHeading"/>
              <w:framePr w:hSpace="0" w:wrap="auto" w:vAnchor="margin" w:hAnchor="text" w:yAlign="inline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09BAAE" w14:textId="77777777" w:rsidR="006A2752" w:rsidRPr="00E106BF" w:rsidRDefault="006A2752" w:rsidP="006A275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09182632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4B91EE" w14:textId="77777777" w:rsidR="006A2752" w:rsidRPr="00533511" w:rsidRDefault="006A2752" w:rsidP="006A275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196111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9182632"/>
          </w:p>
        </w:tc>
      </w:tr>
      <w:tr w:rsidR="006A2752" w14:paraId="6C115AE8" w14:textId="77777777" w:rsidTr="006A2752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EB23AD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715655549" w:edGrp="everyone" w:displacedByCustomXml="next"/>
        <w:sdt>
          <w:sdtPr>
            <w:rPr>
              <w:rFonts w:ascii="Arial" w:hAnsi="Arial" w:cs="Arial"/>
              <w:vanish w:val="0"/>
              <w:color w:val="auto"/>
              <w:sz w:val="40"/>
              <w:szCs w:val="44"/>
            </w:rPr>
            <w:id w:val="-1502728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5C491B2" w14:textId="1CCAC63C" w:rsidR="006A2752" w:rsidRPr="006A2752" w:rsidRDefault="006A2752" w:rsidP="006A2752">
                <w:pPr>
                  <w:pStyle w:val="23TATick"/>
                  <w:framePr w:hSpace="0" w:wrap="auto" w:vAnchor="margin" w:hAnchor="text" w:yAlign="inline"/>
                  <w:rPr>
                    <w:vanish w:val="0"/>
                    <w:color w:val="auto"/>
                  </w:rPr>
                </w:pPr>
                <w:r w:rsidRPr="006A2752">
                  <w:rPr>
                    <w:rFonts w:ascii="Arial" w:hAnsi="Arial" w:cs="Arial"/>
                    <w:vanish w:val="0"/>
                    <w:color w:val="auto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1565554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161815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A69CDF" w14:textId="77777777" w:rsidR="006A2752" w:rsidRDefault="006A2752" w:rsidP="006A2752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DDCD62E" w14:textId="77777777" w:rsidR="006A2752" w:rsidRDefault="006A2752" w:rsidP="006A2752">
            <w:pPr>
              <w:ind w:left="993" w:hanging="993"/>
            </w:pPr>
          </w:p>
        </w:tc>
      </w:tr>
    </w:tbl>
    <w:p w14:paraId="70D958F6" w14:textId="77777777" w:rsidR="00226A30" w:rsidRPr="006A2752" w:rsidRDefault="00226A30" w:rsidP="00226A30">
      <w:pPr>
        <w:rPr>
          <w:rFonts w:ascii="Arial" w:hAnsi="Arial" w:cs="Arial"/>
          <w:sz w:val="16"/>
          <w:szCs w:val="16"/>
        </w:rPr>
      </w:pPr>
    </w:p>
    <w:p w14:paraId="2C824CE7" w14:textId="77777777" w:rsidR="00226A30" w:rsidRPr="006A2752" w:rsidRDefault="00226A30" w:rsidP="00226A30">
      <w:pPr>
        <w:rPr>
          <w:rFonts w:ascii="Arial" w:hAnsi="Arial" w:cs="Arial"/>
          <w:sz w:val="16"/>
          <w:szCs w:val="16"/>
        </w:rPr>
      </w:pPr>
    </w:p>
    <w:p w14:paraId="1DCD0DD7" w14:textId="303C3400" w:rsidR="00226A30" w:rsidRPr="00830749" w:rsidRDefault="00226A30" w:rsidP="00226A30">
      <w:pPr>
        <w:pStyle w:val="20TAQuestionNumber"/>
        <w:ind w:left="709" w:hanging="709"/>
      </w:pPr>
      <w:bookmarkStart w:id="34" w:name="_Ref160016334"/>
      <w:r w:rsidRPr="00017E6B">
        <w:rPr>
          <w:rFonts w:cs="Arial"/>
        </w:rPr>
        <w:t>What is the biggest benefit in issuing instructions in an authoritative manner during emergencies</w:t>
      </w:r>
      <w:r w:rsidRPr="00832717">
        <w:t>?</w:t>
      </w:r>
      <w:r>
        <w:t xml:space="preserve"> Tick your response.</w:t>
      </w:r>
      <w:bookmarkEnd w:id="34"/>
    </w:p>
    <w:p w14:paraId="5E98B55D" w14:textId="77777777" w:rsidR="00226A30" w:rsidRPr="006A2752" w:rsidRDefault="00226A30" w:rsidP="00226A30">
      <w:pPr>
        <w:rPr>
          <w:rFonts w:ascii="Arial" w:hAnsi="Arial" w:cs="Arial"/>
          <w:sz w:val="16"/>
          <w:szCs w:val="16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226A30" w14:paraId="154A4A11" w14:textId="77777777" w:rsidTr="00E5595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3729CD5" w14:textId="77777777" w:rsidR="00226A30" w:rsidRDefault="00226A30" w:rsidP="00E559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EF76E5E" w14:textId="77777777" w:rsidR="00226A30" w:rsidRDefault="00226A30" w:rsidP="00E5595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55207ED" w14:textId="77777777" w:rsidR="00226A30" w:rsidRDefault="00226A30" w:rsidP="00E5595C">
            <w:pPr>
              <w:pStyle w:val="TableHeading"/>
              <w:framePr w:hSpace="0" w:wrap="auto" w:vAnchor="margin" w:hAnchor="text" w:yAlign="inline"/>
            </w:pPr>
            <w:r>
              <w:t>Possible Answers</w:t>
            </w:r>
          </w:p>
        </w:tc>
        <w:permStart w:id="205129742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70711FF" w14:textId="77777777" w:rsidR="00226A30" w:rsidRPr="00533511" w:rsidRDefault="00424062" w:rsidP="00E559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625619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26A3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51297424"/>
          </w:p>
        </w:tc>
      </w:tr>
      <w:tr w:rsidR="006A2752" w14:paraId="5E445F3B" w14:textId="77777777" w:rsidTr="00E5595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082D44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972235368" w:edGrp="everyone" w:displacedByCustomXml="next"/>
        <w:sdt>
          <w:sdtPr>
            <w:rPr>
              <w:rFonts w:ascii="Arial" w:hAnsi="Arial" w:cs="Arial"/>
              <w:vanish w:val="0"/>
              <w:color w:val="auto"/>
              <w:sz w:val="40"/>
              <w:szCs w:val="44"/>
            </w:rPr>
            <w:id w:val="6410729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BD614B" w14:textId="51BE1A9E" w:rsidR="006A2752" w:rsidRPr="006A2752" w:rsidRDefault="006A2752" w:rsidP="006A2752">
                <w:pPr>
                  <w:pStyle w:val="23TATick"/>
                  <w:framePr w:hSpace="0" w:wrap="auto" w:vAnchor="margin" w:hAnchor="text" w:yAlign="inline"/>
                  <w:rPr>
                    <w:vanish w:val="0"/>
                    <w:color w:val="auto"/>
                  </w:rPr>
                </w:pPr>
                <w:r w:rsidRPr="006A2752">
                  <w:rPr>
                    <w:rFonts w:ascii="Arial" w:hAnsi="Arial" w:cs="Arial"/>
                    <w:vanish w:val="0"/>
                    <w:color w:val="auto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7223536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4A610C" w14:textId="2B6A6F3D" w:rsidR="006A2752" w:rsidRDefault="006A2752" w:rsidP="006A2752">
            <w:pPr>
              <w:jc w:val="center"/>
            </w:pPr>
            <w:r w:rsidRPr="00596AB1">
              <w:t>So that people in neighbouring buildings can hear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79EB4B" w14:textId="77777777" w:rsidR="006A2752" w:rsidRDefault="006A2752" w:rsidP="006A2752">
            <w:pPr>
              <w:ind w:left="993" w:hanging="993"/>
            </w:pPr>
          </w:p>
        </w:tc>
      </w:tr>
      <w:tr w:rsidR="006A2752" w14:paraId="6B6B4C1F" w14:textId="77777777" w:rsidTr="00E5595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ADFA46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18651765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21354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C672140" w14:textId="324CCA65" w:rsidR="006A2752" w:rsidRPr="00447473" w:rsidRDefault="006A2752" w:rsidP="006A2752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6517654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737B93" w14:textId="2DB8C769" w:rsidR="006A2752" w:rsidRDefault="006A2752" w:rsidP="006A2752">
            <w:pPr>
              <w:jc w:val="center"/>
            </w:pPr>
            <w:r w:rsidRPr="00596AB1">
              <w:t>So that people obey the instruction given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58A2D3" w14:textId="77777777" w:rsidR="006A2752" w:rsidRDefault="006A2752" w:rsidP="006A2752">
            <w:pPr>
              <w:ind w:left="993" w:hanging="993"/>
            </w:pPr>
          </w:p>
        </w:tc>
      </w:tr>
      <w:tr w:rsidR="006A2752" w14:paraId="2947F4CF" w14:textId="77777777" w:rsidTr="00226A3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542871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379479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129952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DA02F2C" w14:textId="75BA9CB4" w:rsidR="006A2752" w:rsidRPr="00447473" w:rsidRDefault="006A2752" w:rsidP="006A2752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7947935" w:displacedByCustomXml="prev"/>
        <w:tc>
          <w:tcPr>
            <w:tcW w:w="351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3E86B3" w14:textId="24C6DA51" w:rsidR="006A2752" w:rsidRDefault="006A2752" w:rsidP="006A2752">
            <w:pPr>
              <w:jc w:val="center"/>
            </w:pPr>
            <w:r w:rsidRPr="00596AB1">
              <w:t>So that people in the bathroom hear the instructions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C24118" w14:textId="77777777" w:rsidR="006A2752" w:rsidRDefault="006A2752" w:rsidP="006A2752">
            <w:pPr>
              <w:ind w:left="993" w:hanging="993"/>
            </w:pPr>
          </w:p>
        </w:tc>
      </w:tr>
      <w:tr w:rsidR="006A2752" w14:paraId="6C1612CA" w14:textId="77777777" w:rsidTr="00226A3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8780CA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9067695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740955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164AC30" w14:textId="3441EB60" w:rsidR="006A2752" w:rsidRPr="00447473" w:rsidRDefault="006A2752" w:rsidP="006A2752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0676952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2E6901" w14:textId="7BB220BA" w:rsidR="006A2752" w:rsidRDefault="006A2752" w:rsidP="006A2752">
            <w:pPr>
              <w:jc w:val="center"/>
            </w:pPr>
            <w:r w:rsidRPr="00596AB1">
              <w:t>So that people are scared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7F34B7" w14:textId="77777777" w:rsidR="006A2752" w:rsidRDefault="006A2752" w:rsidP="006A2752">
            <w:pPr>
              <w:ind w:left="993" w:hanging="993"/>
            </w:pPr>
          </w:p>
        </w:tc>
      </w:tr>
    </w:tbl>
    <w:p w14:paraId="25DBC612" w14:textId="77777777" w:rsidR="00226A30" w:rsidRPr="00226A30" w:rsidRDefault="00226A30" w:rsidP="00226A30">
      <w:pPr>
        <w:rPr>
          <w:rFonts w:ascii="Arial" w:hAnsi="Arial" w:cs="Arial"/>
          <w:sz w:val="20"/>
        </w:rPr>
      </w:pPr>
    </w:p>
    <w:p w14:paraId="52B94E9E" w14:textId="2DDBF2D2" w:rsidR="00226A30" w:rsidRPr="00830749" w:rsidRDefault="00226A30" w:rsidP="00226A30">
      <w:pPr>
        <w:pStyle w:val="20TAQuestionNumber"/>
        <w:ind w:left="709" w:hanging="709"/>
      </w:pPr>
      <w:bookmarkStart w:id="35" w:name="_Ref160015985"/>
      <w:r w:rsidRPr="00596AB1">
        <w:rPr>
          <w:rFonts w:cs="Arial"/>
        </w:rPr>
        <w:t>Who might appropriately deliver training regarding initial emergency response</w:t>
      </w:r>
      <w:r w:rsidRPr="00832717">
        <w:t>?</w:t>
      </w:r>
      <w:r>
        <w:t xml:space="preserve"> Tick all that apply.</w:t>
      </w:r>
      <w:bookmarkEnd w:id="35"/>
    </w:p>
    <w:p w14:paraId="2A09EE9F" w14:textId="77777777" w:rsidR="00226A30" w:rsidRPr="00830749" w:rsidRDefault="00226A30" w:rsidP="00226A3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226A30" w14:paraId="001934C7" w14:textId="77777777" w:rsidTr="00E5595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A1420D4" w14:textId="77777777" w:rsidR="00226A30" w:rsidRDefault="00226A30" w:rsidP="00E559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3C4167" w14:textId="77777777" w:rsidR="00226A30" w:rsidRDefault="00226A30" w:rsidP="00E5595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FA5E4D6" w14:textId="77777777" w:rsidR="00226A30" w:rsidRDefault="00226A30" w:rsidP="00E5595C">
            <w:pPr>
              <w:pStyle w:val="TableHeading"/>
              <w:framePr w:hSpace="0" w:wrap="auto" w:vAnchor="margin" w:hAnchor="text" w:yAlign="inline"/>
            </w:pPr>
            <w:r>
              <w:t>Possible Answers</w:t>
            </w:r>
          </w:p>
        </w:tc>
        <w:permStart w:id="64966663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A48A61A" w14:textId="77777777" w:rsidR="00226A30" w:rsidRPr="00533511" w:rsidRDefault="00424062" w:rsidP="00E559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477189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26A3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9666639"/>
          </w:p>
        </w:tc>
      </w:tr>
      <w:tr w:rsidR="006A2752" w14:paraId="5B7FE161" w14:textId="77777777" w:rsidTr="00E5595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0A5709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824670584" w:edGrp="everyone" w:displacedByCustomXml="next"/>
        <w:sdt>
          <w:sdtPr>
            <w:rPr>
              <w:rFonts w:ascii="Arial" w:hAnsi="Arial" w:cs="Arial"/>
              <w:vanish w:val="0"/>
              <w:color w:val="auto"/>
              <w:sz w:val="40"/>
              <w:szCs w:val="44"/>
            </w:rPr>
            <w:id w:val="16321316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B9DC92" w14:textId="5C9274B1" w:rsidR="006A2752" w:rsidRPr="006A2752" w:rsidRDefault="006A2752" w:rsidP="006A2752">
                <w:pPr>
                  <w:pStyle w:val="23TATick"/>
                  <w:framePr w:hSpace="0" w:wrap="auto" w:vAnchor="margin" w:hAnchor="text" w:yAlign="inline"/>
                  <w:rPr>
                    <w:vanish w:val="0"/>
                    <w:color w:val="auto"/>
                  </w:rPr>
                </w:pPr>
                <w:r w:rsidRPr="006A2752">
                  <w:rPr>
                    <w:rFonts w:ascii="Arial" w:hAnsi="Arial" w:cs="Arial"/>
                    <w:vanish w:val="0"/>
                    <w:color w:val="auto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2467058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4FAE86" w14:textId="1E3F62ED" w:rsidR="006A2752" w:rsidRDefault="006A2752" w:rsidP="006A2752">
            <w:pPr>
              <w:jc w:val="center"/>
            </w:pPr>
            <w:r w:rsidRPr="00596AB1">
              <w:t>Internal Health and Safety Representatives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E70A39" w14:textId="77777777" w:rsidR="006A2752" w:rsidRDefault="006A2752" w:rsidP="006A2752">
            <w:pPr>
              <w:ind w:left="993" w:hanging="993"/>
            </w:pPr>
          </w:p>
        </w:tc>
      </w:tr>
      <w:tr w:rsidR="006A2752" w14:paraId="7A4EA625" w14:textId="77777777" w:rsidTr="00E5595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1DDC39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3065372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29344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19635E0" w14:textId="1C0C5109" w:rsidR="006A2752" w:rsidRPr="00447473" w:rsidRDefault="006A2752" w:rsidP="006A2752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065372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9D8A92" w14:textId="4D450232" w:rsidR="006A2752" w:rsidRDefault="006A2752" w:rsidP="006A2752">
            <w:pPr>
              <w:jc w:val="center"/>
            </w:pPr>
            <w:r w:rsidRPr="00596AB1">
              <w:t>Fire fighters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D9E5B9" w14:textId="77777777" w:rsidR="006A2752" w:rsidRDefault="006A2752" w:rsidP="006A2752">
            <w:pPr>
              <w:ind w:left="993" w:hanging="993"/>
            </w:pPr>
          </w:p>
        </w:tc>
      </w:tr>
      <w:tr w:rsidR="006A2752" w14:paraId="68524CA5" w14:textId="77777777" w:rsidTr="00E5595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48E5A2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8545379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589692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9E4BFF" w14:textId="2B0F5426" w:rsidR="006A2752" w:rsidRPr="00447473" w:rsidRDefault="006A2752" w:rsidP="006A2752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545379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D64ECD" w14:textId="10D09D05" w:rsidR="006A2752" w:rsidRDefault="006A2752" w:rsidP="006A2752">
            <w:pPr>
              <w:jc w:val="center"/>
            </w:pPr>
            <w:r w:rsidRPr="00596AB1">
              <w:t>First aid trainers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99EE27" w14:textId="77777777" w:rsidR="006A2752" w:rsidRDefault="006A2752" w:rsidP="006A2752">
            <w:pPr>
              <w:ind w:left="993" w:hanging="993"/>
            </w:pPr>
          </w:p>
        </w:tc>
      </w:tr>
      <w:tr w:rsidR="006A2752" w14:paraId="4581240D" w14:textId="77777777" w:rsidTr="00E5595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534729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15357791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51550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DDDB4FA" w14:textId="07BCF1EC" w:rsidR="006A2752" w:rsidRPr="00447473" w:rsidRDefault="006A2752" w:rsidP="006A2752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357791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74C6CA" w14:textId="4C9DEE6E" w:rsidR="006A2752" w:rsidRDefault="006A2752" w:rsidP="006A2752">
            <w:pPr>
              <w:jc w:val="center"/>
            </w:pPr>
            <w:r w:rsidRPr="00596AB1">
              <w:t>Registered Training Organisations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FB29D8" w14:textId="77777777" w:rsidR="006A2752" w:rsidRDefault="006A2752" w:rsidP="006A2752">
            <w:pPr>
              <w:ind w:left="993" w:hanging="993"/>
            </w:pPr>
          </w:p>
        </w:tc>
      </w:tr>
    </w:tbl>
    <w:p w14:paraId="0650E5BC" w14:textId="77777777" w:rsidR="00226A30" w:rsidRDefault="00226A30" w:rsidP="00226A30">
      <w:pPr>
        <w:rPr>
          <w:rFonts w:ascii="Arial" w:hAnsi="Arial" w:cs="Arial"/>
          <w:sz w:val="22"/>
          <w:szCs w:val="22"/>
        </w:rPr>
      </w:pPr>
    </w:p>
    <w:p w14:paraId="0C59F13E" w14:textId="77777777" w:rsidR="00226A30" w:rsidRPr="00830749" w:rsidRDefault="00226A30" w:rsidP="00226A30">
      <w:pPr>
        <w:ind w:right="-24"/>
        <w:rPr>
          <w:rFonts w:ascii="Arial" w:hAnsi="Arial" w:cs="Arial"/>
          <w:sz w:val="22"/>
          <w:szCs w:val="22"/>
        </w:rPr>
      </w:pPr>
    </w:p>
    <w:p w14:paraId="7188963C" w14:textId="1568D16B" w:rsidR="00226A30" w:rsidRPr="00830749" w:rsidRDefault="00226A30" w:rsidP="00226A30">
      <w:pPr>
        <w:pStyle w:val="20TAQuestionNumber"/>
        <w:ind w:left="709" w:hanging="709"/>
      </w:pPr>
      <w:bookmarkStart w:id="36" w:name="_Ref160017194"/>
      <w:r>
        <w:t xml:space="preserve">True or False (Tick your response): </w:t>
      </w:r>
      <w:r w:rsidRPr="00596AB1">
        <w:rPr>
          <w:rFonts w:cs="Arial"/>
        </w:rPr>
        <w:t>Debriefing and reports are part of the initial response procedures</w:t>
      </w:r>
      <w:r>
        <w:rPr>
          <w:rFonts w:cs="Arial"/>
        </w:rPr>
        <w:t>.</w:t>
      </w:r>
      <w:bookmarkEnd w:id="36"/>
    </w:p>
    <w:p w14:paraId="1FF87D46" w14:textId="77777777" w:rsidR="00226A30" w:rsidRPr="00830749" w:rsidRDefault="00226A30" w:rsidP="00226A3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A2752" w14:paraId="4837FDE0" w14:textId="77777777" w:rsidTr="006A2752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AEABB7A" w14:textId="77777777" w:rsidR="006A2752" w:rsidRDefault="006A2752" w:rsidP="006A275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94501130" w:edGrp="everyone" w:displacedByCustomXml="next"/>
        <w:sdt>
          <w:sdtPr>
            <w:rPr>
              <w:rFonts w:ascii="Arial" w:hAnsi="Arial" w:cs="Arial"/>
              <w:vanish w:val="0"/>
              <w:color w:val="auto"/>
              <w:sz w:val="40"/>
              <w:szCs w:val="44"/>
            </w:rPr>
            <w:id w:val="15870390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A26F104" w14:textId="7404FC2C" w:rsidR="006A2752" w:rsidRPr="006A2752" w:rsidRDefault="006A2752" w:rsidP="006A2752">
                <w:pPr>
                  <w:pStyle w:val="23TATick"/>
                  <w:framePr w:hSpace="0" w:wrap="auto" w:vAnchor="margin" w:hAnchor="text" w:yAlign="inline"/>
                  <w:rPr>
                    <w:vanish w:val="0"/>
                    <w:color w:val="auto"/>
                  </w:rPr>
                </w:pPr>
                <w:r w:rsidRPr="006A2752">
                  <w:rPr>
                    <w:rFonts w:ascii="Arial" w:hAnsi="Arial" w:cs="Arial"/>
                    <w:vanish w:val="0"/>
                    <w:color w:val="auto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9450113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F8FB0D" w14:textId="77777777" w:rsidR="006A2752" w:rsidRPr="00FE608E" w:rsidRDefault="006A2752" w:rsidP="006A2752">
            <w:pPr>
              <w:pStyle w:val="TableHeading"/>
              <w:framePr w:hSpace="0" w:wrap="auto" w:vAnchor="margin" w:hAnchor="text" w:yAlign="inline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C3D7F9" w14:textId="77777777" w:rsidR="006A2752" w:rsidRPr="00E106BF" w:rsidRDefault="006A2752" w:rsidP="006A275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82242470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41326C" w14:textId="77777777" w:rsidR="006A2752" w:rsidRPr="00533511" w:rsidRDefault="006A2752" w:rsidP="006A275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581821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82242470"/>
          </w:p>
        </w:tc>
      </w:tr>
      <w:tr w:rsidR="006A2752" w14:paraId="3424674F" w14:textId="77777777" w:rsidTr="006A2752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134D66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2108456918" w:edGrp="everyone" w:displacedByCustomXml="next"/>
        <w:sdt>
          <w:sdtPr>
            <w:rPr>
              <w:rFonts w:ascii="Arial" w:hAnsi="Arial" w:cs="Arial"/>
              <w:vanish w:val="0"/>
              <w:color w:val="auto"/>
              <w:sz w:val="40"/>
              <w:szCs w:val="44"/>
            </w:rPr>
            <w:id w:val="11834067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A8CFF6C" w14:textId="7A1268D4" w:rsidR="006A2752" w:rsidRPr="006A2752" w:rsidRDefault="006A2752" w:rsidP="006A2752">
                <w:pPr>
                  <w:pStyle w:val="23TATick"/>
                  <w:framePr w:hSpace="0" w:wrap="auto" w:vAnchor="margin" w:hAnchor="text" w:yAlign="inline"/>
                  <w:rPr>
                    <w:vanish w:val="0"/>
                    <w:color w:val="auto"/>
                  </w:rPr>
                </w:pPr>
                <w:r w:rsidRPr="006A2752">
                  <w:rPr>
                    <w:rFonts w:ascii="Arial" w:hAnsi="Arial" w:cs="Arial"/>
                    <w:vanish w:val="0"/>
                    <w:color w:val="auto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0845691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2FA301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8D563A" w14:textId="77777777" w:rsidR="006A2752" w:rsidRDefault="006A2752" w:rsidP="006A2752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D31A219" w14:textId="77777777" w:rsidR="006A2752" w:rsidRDefault="006A2752" w:rsidP="006A2752">
            <w:pPr>
              <w:ind w:left="993" w:hanging="993"/>
            </w:pPr>
          </w:p>
        </w:tc>
      </w:tr>
    </w:tbl>
    <w:p w14:paraId="739C0D73" w14:textId="77777777" w:rsidR="00226A30" w:rsidRDefault="00226A30" w:rsidP="00226A30">
      <w:pPr>
        <w:rPr>
          <w:rFonts w:ascii="Arial" w:hAnsi="Arial" w:cs="Arial"/>
          <w:sz w:val="22"/>
          <w:szCs w:val="22"/>
        </w:rPr>
      </w:pPr>
    </w:p>
    <w:bookmarkEnd w:id="29"/>
    <w:p w14:paraId="2569AAE3" w14:textId="77777777" w:rsidR="0070031D" w:rsidRDefault="0070031D" w:rsidP="0070031D">
      <w:pPr>
        <w:rPr>
          <w:rFonts w:ascii="Arial" w:hAnsi="Arial" w:cs="Arial"/>
          <w:sz w:val="22"/>
          <w:szCs w:val="22"/>
        </w:rPr>
      </w:pPr>
    </w:p>
    <w:p w14:paraId="61CD7CA3" w14:textId="75F5C6D9" w:rsidR="0070031D" w:rsidRPr="00830749" w:rsidRDefault="00226A30" w:rsidP="0070031D">
      <w:pPr>
        <w:pStyle w:val="20TAQuestionNumber"/>
        <w:ind w:left="709" w:hanging="709"/>
      </w:pPr>
      <w:bookmarkStart w:id="37" w:name="_Ref160016336"/>
      <w:r w:rsidRPr="00596AB1">
        <w:rPr>
          <w:rFonts w:cs="Arial"/>
        </w:rPr>
        <w:t>Which of the following are appropriate ways to document and display actions for initial response</w:t>
      </w:r>
      <w:r>
        <w:rPr>
          <w:rFonts w:cs="Arial"/>
        </w:rPr>
        <w:t xml:space="preserve">? </w:t>
      </w:r>
      <w:r w:rsidR="0070031D">
        <w:t>Tick all that apply.</w:t>
      </w:r>
      <w:bookmarkEnd w:id="37"/>
    </w:p>
    <w:p w14:paraId="23335F92" w14:textId="77777777" w:rsidR="0070031D" w:rsidRPr="00830749" w:rsidRDefault="0070031D" w:rsidP="0070031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0031D" w14:paraId="6117C657" w14:textId="77777777" w:rsidTr="002B1AB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4E61C2A" w14:textId="77777777" w:rsidR="0070031D" w:rsidRDefault="0070031D" w:rsidP="002B1AB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AD32C9C" w14:textId="77777777" w:rsidR="0070031D" w:rsidRDefault="0070031D" w:rsidP="002B1AB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631CBC" w14:textId="77777777" w:rsidR="0070031D" w:rsidRDefault="0070031D" w:rsidP="002B1AB0">
            <w:pPr>
              <w:pStyle w:val="TableHeading"/>
              <w:framePr w:hSpace="0" w:wrap="auto" w:vAnchor="margin" w:hAnchor="text" w:yAlign="inline"/>
            </w:pPr>
            <w:r>
              <w:t>Possible Answers</w:t>
            </w:r>
          </w:p>
        </w:tc>
        <w:permStart w:id="73034677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F523DC1" w14:textId="77777777" w:rsidR="0070031D" w:rsidRPr="00533511" w:rsidRDefault="00424062" w:rsidP="002B1AB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66157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0031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30346770"/>
          </w:p>
        </w:tc>
      </w:tr>
      <w:tr w:rsidR="006A2752" w14:paraId="6955B59A" w14:textId="77777777" w:rsidTr="002B1AB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20DE68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102433434" w:edGrp="everyone" w:displacedByCustomXml="next"/>
        <w:sdt>
          <w:sdtPr>
            <w:rPr>
              <w:rFonts w:ascii="Arial" w:hAnsi="Arial" w:cs="Arial"/>
              <w:vanish w:val="0"/>
              <w:color w:val="auto"/>
              <w:sz w:val="40"/>
              <w:szCs w:val="44"/>
            </w:rPr>
            <w:id w:val="-7501980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011DB6" w14:textId="5FAEA247" w:rsidR="006A2752" w:rsidRPr="006A2752" w:rsidRDefault="006A2752" w:rsidP="006A2752">
                <w:pPr>
                  <w:pStyle w:val="23TATick"/>
                  <w:framePr w:hSpace="0" w:wrap="auto" w:vAnchor="margin" w:hAnchor="text" w:yAlign="inline"/>
                  <w:rPr>
                    <w:vanish w:val="0"/>
                    <w:color w:val="auto"/>
                  </w:rPr>
                </w:pPr>
                <w:r w:rsidRPr="006A2752">
                  <w:rPr>
                    <w:rFonts w:ascii="Arial" w:hAnsi="Arial" w:cs="Arial"/>
                    <w:vanish w:val="0"/>
                    <w:color w:val="auto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243343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DDB877" w14:textId="0FE78444" w:rsidR="006A2752" w:rsidRDefault="006A2752" w:rsidP="006A2752">
            <w:pPr>
              <w:jc w:val="center"/>
            </w:pPr>
            <w:r w:rsidRPr="00E6664D">
              <w:t>Evacuation map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FA95E8" w14:textId="77777777" w:rsidR="006A2752" w:rsidRDefault="006A2752" w:rsidP="006A2752">
            <w:pPr>
              <w:ind w:left="993" w:hanging="993"/>
            </w:pPr>
          </w:p>
        </w:tc>
      </w:tr>
      <w:tr w:rsidR="006A2752" w14:paraId="52CA98E6" w14:textId="77777777" w:rsidTr="002B1AB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BFB889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14928724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313032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175629" w14:textId="5F6751EF" w:rsidR="006A2752" w:rsidRPr="006A2752" w:rsidRDefault="006A2752" w:rsidP="006A2752">
                <w:pPr>
                  <w:ind w:left="993" w:hanging="993"/>
                  <w:jc w:val="center"/>
                </w:pPr>
                <w:r w:rsidRPr="006A2752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928724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511613" w14:textId="3E742301" w:rsidR="006A2752" w:rsidRDefault="006A2752" w:rsidP="006A2752">
            <w:pPr>
              <w:jc w:val="center"/>
            </w:pPr>
            <w:r w:rsidRPr="00E6664D">
              <w:t>Emergency plan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C88CB4" w14:textId="77777777" w:rsidR="006A2752" w:rsidRDefault="006A2752" w:rsidP="006A2752">
            <w:pPr>
              <w:ind w:left="993" w:hanging="993"/>
            </w:pPr>
          </w:p>
        </w:tc>
      </w:tr>
      <w:tr w:rsidR="006A2752" w14:paraId="29BFAEE5" w14:textId="77777777" w:rsidTr="002B1AB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58A2A5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16697557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393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646DC9" w14:textId="5C528DA8" w:rsidR="006A2752" w:rsidRPr="006A2752" w:rsidRDefault="006A2752" w:rsidP="006A2752">
                <w:pPr>
                  <w:ind w:left="993" w:hanging="993"/>
                  <w:jc w:val="center"/>
                </w:pPr>
                <w:r w:rsidRPr="006A2752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697557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D46354" w14:textId="086FA560" w:rsidR="006A2752" w:rsidRDefault="006A2752" w:rsidP="006A2752">
            <w:pPr>
              <w:jc w:val="center"/>
            </w:pPr>
            <w:r w:rsidRPr="00E6664D">
              <w:t>Labelling every door and window with a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F366E9" w14:textId="77777777" w:rsidR="006A2752" w:rsidRDefault="006A2752" w:rsidP="006A2752">
            <w:pPr>
              <w:ind w:left="993" w:hanging="993"/>
            </w:pPr>
          </w:p>
        </w:tc>
      </w:tr>
      <w:tr w:rsidR="006A2752" w14:paraId="190EBD3F" w14:textId="77777777" w:rsidTr="002B1AB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A54E26" w14:textId="77777777" w:rsidR="006A2752" w:rsidRPr="00FE608E" w:rsidRDefault="006A2752" w:rsidP="006A2752">
            <w:pPr>
              <w:ind w:left="993" w:hanging="993"/>
              <w:jc w:val="center"/>
              <w:rPr>
                <w:vanish/>
              </w:rPr>
            </w:pPr>
          </w:p>
        </w:tc>
        <w:permStart w:id="19872004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702208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B3E22C" w14:textId="549EC2D2" w:rsidR="006A2752" w:rsidRPr="006A2752" w:rsidRDefault="006A2752" w:rsidP="006A2752">
                <w:pPr>
                  <w:ind w:left="993" w:hanging="993"/>
                  <w:jc w:val="center"/>
                </w:pPr>
                <w:r w:rsidRPr="006A2752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872004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F867B6" w14:textId="3E27F658" w:rsidR="006A2752" w:rsidRDefault="006A2752" w:rsidP="006A2752">
            <w:pPr>
              <w:jc w:val="center"/>
            </w:pPr>
            <w:r w:rsidRPr="00E6664D">
              <w:t>Having a phone book at every entrance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AF6DA9" w14:textId="77777777" w:rsidR="006A2752" w:rsidRDefault="006A2752" w:rsidP="006A2752">
            <w:pPr>
              <w:ind w:left="993" w:hanging="993"/>
            </w:pPr>
          </w:p>
        </w:tc>
      </w:tr>
    </w:tbl>
    <w:p w14:paraId="657ECCFC" w14:textId="77777777" w:rsidR="0070031D" w:rsidRDefault="0070031D" w:rsidP="0070031D">
      <w:pPr>
        <w:rPr>
          <w:rFonts w:ascii="Arial" w:hAnsi="Arial" w:cs="Arial"/>
          <w:sz w:val="22"/>
          <w:szCs w:val="22"/>
        </w:rPr>
      </w:pPr>
    </w:p>
    <w:p w14:paraId="7832591C" w14:textId="3F48D97A" w:rsidR="0070031D" w:rsidRPr="00226A30" w:rsidRDefault="0070031D">
      <w:pPr>
        <w:jc w:val="left"/>
        <w:rPr>
          <w:rFonts w:ascii="Arial" w:hAnsi="Arial" w:cs="Arial"/>
          <w:sz w:val="22"/>
          <w:szCs w:val="22"/>
        </w:rPr>
      </w:pPr>
    </w:p>
    <w:p w14:paraId="081C091E" w14:textId="77777777" w:rsidR="00C76B5E" w:rsidRPr="004932A4" w:rsidRDefault="00C76B5E" w:rsidP="005037A0">
      <w:pPr>
        <w:pStyle w:val="02TACheckbox"/>
        <w:sectPr w:rsidR="00C76B5E" w:rsidRPr="004932A4" w:rsidSect="0070031D">
          <w:headerReference w:type="even" r:id="rId21"/>
          <w:headerReference w:type="default" r:id="rId22"/>
          <w:footerReference w:type="default" r:id="rId23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35D90085" w:rsidR="004E699E" w:rsidRPr="004932A4" w:rsidRDefault="00424062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26A30">
            <w:rPr>
              <w:szCs w:val="32"/>
            </w:rPr>
            <w:t>BSBWHS520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7F49EEC9" w:rsidR="004E699E" w:rsidRDefault="00424062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75005">
            <w:rPr>
              <w:szCs w:val="32"/>
            </w:rPr>
            <w:t>Manage implementation of emergency procedures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E510F7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46583112" w:edGrp="everyone"/>
            <w:permEnd w:id="2146583112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38EC5CF6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51F491E9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workplace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or a simulated activity set by your Assessor/Observer. </w:t>
            </w:r>
          </w:p>
          <w:p w14:paraId="7FFF2AB1" w14:textId="02B4B578" w:rsidR="00D82F1D" w:rsidRPr="00750D30" w:rsidRDefault="00D82F1D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2515E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2515E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2515E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2515E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251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2515E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2515E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417"/>
        <w:gridCol w:w="1418"/>
        <w:gridCol w:w="2662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E510F7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62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E510F7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62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E510F7" w:rsidRPr="004932A4" w14:paraId="33EE888A" w14:textId="77777777" w:rsidTr="00E510F7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33B96EE9" w:rsidR="00E510F7" w:rsidRPr="00906AB7" w:rsidRDefault="00E510F7" w:rsidP="00E510F7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226A30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207250205" w:edGrp="everyone"/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013F31AB" w14:textId="053872BF" w:rsidR="00E510F7" w:rsidRPr="00906AB7" w:rsidRDefault="00E510F7" w:rsidP="00E510F7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207250205"/>
          </w:p>
        </w:tc>
        <w:permStart w:id="2123525597" w:edGrp="everyone"/>
        <w:tc>
          <w:tcPr>
            <w:tcW w:w="1418" w:type="dxa"/>
            <w:vAlign w:val="center"/>
          </w:tcPr>
          <w:p w14:paraId="25A01065" w14:textId="77777777" w:rsidR="00E510F7" w:rsidRPr="00906AB7" w:rsidRDefault="00E510F7" w:rsidP="00E510F7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123525597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08A1C6D7" w:rsidR="00E510F7" w:rsidRPr="00A44CB5" w:rsidRDefault="00E510F7" w:rsidP="00E510F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43890146" w:edGrp="everyone"/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943890146"/>
              </w:sdtContent>
            </w:sdt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62" w:type="dxa"/>
            <w:vAlign w:val="center"/>
          </w:tcPr>
          <w:p w14:paraId="413EA5E3" w14:textId="77777777" w:rsidR="00E510F7" w:rsidRPr="00A44CB5" w:rsidRDefault="00E510F7" w:rsidP="00E510F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00578378" w:edGrp="everyone"/>
            <w:permEnd w:id="2100578378"/>
          </w:p>
        </w:tc>
        <w:permStart w:id="1653544302" w:edGrp="everyone"/>
        <w:tc>
          <w:tcPr>
            <w:tcW w:w="1287" w:type="dxa"/>
            <w:vAlign w:val="center"/>
          </w:tcPr>
          <w:p w14:paraId="70611D39" w14:textId="62F711AF" w:rsidR="00E510F7" w:rsidRPr="00533511" w:rsidRDefault="00E510F7" w:rsidP="00E510F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53544302"/>
          </w:p>
        </w:tc>
        <w:permStart w:id="1085018701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3812ED52" w:rsidR="00E510F7" w:rsidRPr="00533511" w:rsidRDefault="00E510F7" w:rsidP="00E510F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085018701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4F6B49" w:rsidRPr="00F23186" w14:paraId="0F7D946E" w14:textId="77777777" w:rsidTr="003D3182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hideMark/>
          </w:tcPr>
          <w:p w14:paraId="471F1BE2" w14:textId="77777777" w:rsidR="004F6B49" w:rsidRPr="00AA3134" w:rsidRDefault="004F6B49" w:rsidP="003D3182">
            <w:pPr>
              <w:rPr>
                <w:rFonts w:ascii="Arial" w:hAnsi="Arial" w:cs="Arial"/>
                <w:b/>
                <w:sz w:val="20"/>
                <w:szCs w:val="16"/>
              </w:rPr>
            </w:pPr>
            <w:r w:rsidRPr="00AA3134">
              <w:rPr>
                <w:rFonts w:ascii="Arial" w:hAnsi="Arial" w:cs="Arial"/>
                <w:b/>
                <w:sz w:val="20"/>
                <w:szCs w:val="16"/>
              </w:rPr>
              <w:t>ASSESSOR COMMENTS: GENERAL</w:t>
            </w:r>
          </w:p>
        </w:tc>
      </w:tr>
      <w:tr w:rsidR="004F6B49" w:rsidRPr="00F23186" w14:paraId="5ED1DEDF" w14:textId="77777777" w:rsidTr="003D3182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FB405F1" w14:textId="77777777" w:rsidR="004F6B49" w:rsidRPr="00AA3134" w:rsidRDefault="004F6B49" w:rsidP="003D3182">
            <w:pPr>
              <w:rPr>
                <w:rFonts w:ascii="Arial" w:hAnsi="Arial" w:cs="Arial"/>
                <w:b/>
                <w:bCs/>
                <w:sz w:val="20"/>
                <w:szCs w:val="16"/>
              </w:rPr>
            </w:pPr>
            <w:r w:rsidRPr="00AA3134">
              <w:rPr>
                <w:rFonts w:ascii="Arial" w:hAnsi="Arial" w:cs="Arial"/>
                <w:b/>
                <w:bCs/>
                <w:sz w:val="20"/>
                <w:szCs w:val="16"/>
              </w:rPr>
              <w:t>As necessary, outline:</w:t>
            </w:r>
          </w:p>
          <w:p w14:paraId="1854E16B" w14:textId="77777777" w:rsidR="004F6B49" w:rsidRPr="00AA3134" w:rsidRDefault="004F6B49" w:rsidP="004F6B49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16"/>
              </w:rPr>
            </w:pPr>
            <w:r w:rsidRPr="00AA3134">
              <w:rPr>
                <w:rFonts w:ascii="Arial" w:hAnsi="Arial" w:cs="Arial"/>
                <w:sz w:val="20"/>
                <w:szCs w:val="16"/>
              </w:rPr>
              <w:t>Details on reattempts, alternative arrangements or reasonable adjustments made.</w:t>
            </w:r>
          </w:p>
          <w:p w14:paraId="0B588ACF" w14:textId="77777777" w:rsidR="004F6B49" w:rsidRPr="00AA3134" w:rsidRDefault="004F6B49" w:rsidP="004F6B49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16"/>
              </w:rPr>
            </w:pPr>
            <w:r w:rsidRPr="00AA3134">
              <w:rPr>
                <w:rFonts w:ascii="Arial" w:hAnsi="Arial" w:cs="Arial"/>
                <w:sz w:val="20"/>
                <w:szCs w:val="16"/>
              </w:rPr>
              <w:t>Where a Participant is deemed ‘Not Satisfactory’, provide recommendations for future training.</w:t>
            </w:r>
          </w:p>
        </w:tc>
      </w:tr>
      <w:tr w:rsidR="004F6B49" w:rsidRPr="00F23186" w14:paraId="5E852195" w14:textId="77777777" w:rsidTr="004F6B49">
        <w:trPr>
          <w:trHeight w:val="283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5FE947" w14:textId="77777777" w:rsidR="004F6B49" w:rsidRPr="001F4ED7" w:rsidRDefault="004F6B49" w:rsidP="003D3182">
            <w:pPr>
              <w:rPr>
                <w:rFonts w:ascii="Arial" w:hAnsi="Arial" w:cs="Arial"/>
                <w:bCs/>
                <w:sz w:val="22"/>
                <w:szCs w:val="18"/>
              </w:rPr>
            </w:pPr>
            <w:permStart w:id="1065375777" w:edGrp="everyone"/>
            <w:permEnd w:id="1065375777"/>
          </w:p>
        </w:tc>
      </w:tr>
    </w:tbl>
    <w:p w14:paraId="582E3A03" w14:textId="77777777" w:rsidR="004F6B49" w:rsidRDefault="004F6B49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0FBAF9E3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226A30">
              <w:rPr>
                <w:rFonts w:ascii="Arial" w:hAnsi="Arial" w:cs="Arial"/>
                <w:b/>
                <w:bCs/>
                <w:spacing w:val="-2"/>
                <w:sz w:val="20"/>
              </w:rPr>
              <w:t>TASK 1</w:t>
            </w:r>
          </w:p>
        </w:tc>
      </w:tr>
      <w:tr w:rsidR="00732C4F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5771CE07" w14:textId="77777777" w:rsidR="00732C4F" w:rsidRPr="0029268F" w:rsidRDefault="00732C4F" w:rsidP="00732C4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34295198" w:edGrp="everyone"/>
                <w:r w:rsidRPr="0029268F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734295198"/>
              </w:sdtContent>
            </w:sdt>
            <w:r w:rsidRPr="0029268F">
              <w:rPr>
                <w:rFonts w:ascii="Arial" w:hAnsi="Arial" w:cs="Arial"/>
                <w:szCs w:val="18"/>
              </w:rPr>
              <w:t xml:space="preserve"> </w:t>
            </w:r>
            <w:r w:rsidRPr="0029268F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43F9D961" w:rsidR="00732C4F" w:rsidRDefault="00732C4F" w:rsidP="00732C4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86963339" w:edGrp="everyone"/>
                <w:r w:rsidRPr="0029268F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386963339"/>
              </w:sdtContent>
            </w:sdt>
            <w:r w:rsidRPr="0029268F">
              <w:rPr>
                <w:rFonts w:ascii="Arial" w:hAnsi="Arial" w:cs="Arial"/>
                <w:szCs w:val="18"/>
              </w:rPr>
              <w:t xml:space="preserve"> </w:t>
            </w:r>
            <w:r w:rsidRPr="0029268F">
              <w:rPr>
                <w:rFonts w:ascii="Arial" w:hAnsi="Arial" w:cs="Arial"/>
                <w:sz w:val="19"/>
                <w:szCs w:val="19"/>
              </w:rPr>
              <w:t>Multiple students 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31996428" w:edGrp="everyone"/>
                <w:r w:rsidRPr="0029268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31996428"/>
              </w:sdtContent>
            </w:sdt>
            <w:r w:rsidRPr="0029268F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12179945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29268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21799454"/>
              </w:sdtContent>
            </w:sdt>
            <w:r w:rsidRPr="0029268F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732C4F" w:rsidRPr="00BA4D9F" w14:paraId="52227B5E" w14:textId="3EB974F1" w:rsidTr="00732C4F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732C4F" w:rsidRPr="00BD2F22" w:rsidRDefault="00732C4F" w:rsidP="00732C4F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732C4F" w:rsidRPr="00BD2F22" w:rsidRDefault="00732C4F" w:rsidP="00732C4F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32C4F" w:rsidRPr="00BA4D9F" w14:paraId="2835A828" w14:textId="77777777" w:rsidTr="00732C4F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6D374E73" w:rsidR="00732C4F" w:rsidRPr="00226A30" w:rsidRDefault="00732C4F" w:rsidP="00732C4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_Ref66443174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48CE3997" w:rsidR="00732C4F" w:rsidRPr="00732C4F" w:rsidRDefault="00732C4F" w:rsidP="00732C4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32C4F">
              <w:rPr>
                <w:rFonts w:ascii="Arial" w:hAnsi="Arial" w:cs="Arial"/>
                <w:sz w:val="19"/>
                <w:szCs w:val="19"/>
              </w:rPr>
              <w:t xml:space="preserve">Specify two (2) potential emergencies of different categories and their possible causes consulted: </w:t>
            </w:r>
          </w:p>
          <w:p w14:paraId="0D9BAC82" w14:textId="05824725" w:rsidR="00732C4F" w:rsidRPr="00732C4F" w:rsidRDefault="00732C4F" w:rsidP="00732C4F">
            <w:pPr>
              <w:pStyle w:val="38PASBenchmark"/>
              <w:rPr>
                <w:vanish w:val="0"/>
              </w:rPr>
            </w:pPr>
            <w:permStart w:id="488201222" w:edGrp="everyone"/>
            <w:permEnd w:id="488201222"/>
          </w:p>
        </w:tc>
      </w:tr>
      <w:tr w:rsidR="00732C4F" w:rsidRPr="00BA4D9F" w14:paraId="473FFD16" w14:textId="2463FF27" w:rsidTr="00732C4F">
        <w:trPr>
          <w:trHeight w:val="1361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7DC973BE" w:rsidR="00732C4F" w:rsidRPr="00226A30" w:rsidRDefault="00732C4F" w:rsidP="00732C4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_Ref66444178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0564BE" w14:textId="77777777" w:rsidR="00732C4F" w:rsidRPr="00732C4F" w:rsidRDefault="00732C4F" w:rsidP="00732C4F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732C4F">
              <w:rPr>
                <w:rFonts w:ascii="Arial" w:hAnsi="Arial" w:cs="Arial"/>
                <w:sz w:val="19"/>
                <w:szCs w:val="19"/>
              </w:rPr>
              <w:t>Specify (</w:t>
            </w:r>
            <w:r w:rsidRPr="00732C4F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732C4F">
              <w:rPr>
                <w:rFonts w:ascii="Arial" w:hAnsi="Arial" w:cs="Arial"/>
                <w:sz w:val="19"/>
                <w:szCs w:val="19"/>
              </w:rPr>
              <w:t>) resources identified for initial response:</w:t>
            </w:r>
          </w:p>
          <w:p w14:paraId="2F0021DE" w14:textId="77777777" w:rsidR="00732C4F" w:rsidRPr="00732C4F" w:rsidRDefault="00732C4F" w:rsidP="00732C4F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2967935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895636" w:edGrp="everyone"/>
                <w:r w:rsidRPr="00732C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895636"/>
              </w:sdtContent>
            </w:sdt>
            <w:r w:rsidRPr="00732C4F">
              <w:rPr>
                <w:rFonts w:ascii="Arial" w:hAnsi="Arial" w:cs="Arial"/>
                <w:sz w:val="19"/>
                <w:szCs w:val="19"/>
              </w:rPr>
              <w:t xml:space="preserve"> Personnel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689417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3991621" w:edGrp="everyone"/>
                <w:r w:rsidRPr="00732C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3991621"/>
              </w:sdtContent>
            </w:sdt>
            <w:r w:rsidRPr="00732C4F">
              <w:rPr>
                <w:rFonts w:ascii="Arial" w:hAnsi="Arial" w:cs="Arial"/>
                <w:sz w:val="19"/>
                <w:szCs w:val="19"/>
              </w:rPr>
              <w:t xml:space="preserve"> Equipment and supplies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3168449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57046565" w:edGrp="everyone"/>
                <w:r w:rsidRPr="00732C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57046565"/>
              </w:sdtContent>
            </w:sdt>
            <w:r w:rsidRPr="00732C4F">
              <w:rPr>
                <w:rFonts w:ascii="Arial" w:hAnsi="Arial" w:cs="Arial"/>
                <w:sz w:val="19"/>
                <w:szCs w:val="19"/>
              </w:rPr>
              <w:t xml:space="preserve"> Emergency services (fire, ambulance, police) </w:t>
            </w:r>
          </w:p>
          <w:p w14:paraId="2DD4EC31" w14:textId="77777777" w:rsidR="00732C4F" w:rsidRPr="00732C4F" w:rsidRDefault="00732C4F" w:rsidP="00732C4F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0196925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9778393" w:edGrp="everyone"/>
                <w:r w:rsidRPr="00732C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9778393"/>
              </w:sdtContent>
            </w:sdt>
            <w:r w:rsidRPr="00732C4F">
              <w:rPr>
                <w:rFonts w:ascii="Arial" w:hAnsi="Arial" w:cs="Arial"/>
                <w:sz w:val="19"/>
                <w:szCs w:val="19"/>
              </w:rPr>
              <w:t xml:space="preserve"> Emergency facilities (first aid room; evacuation assembly area)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1611473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3227511" w:edGrp="everyone"/>
                <w:r w:rsidRPr="00732C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3227511"/>
              </w:sdtContent>
            </w:sdt>
            <w:r w:rsidRPr="00732C4F">
              <w:rPr>
                <w:rFonts w:ascii="Arial" w:hAnsi="Arial" w:cs="Arial"/>
                <w:sz w:val="19"/>
                <w:szCs w:val="19"/>
              </w:rPr>
              <w:t xml:space="preserve"> Government agencies </w:t>
            </w:r>
          </w:p>
          <w:p w14:paraId="2B404400" w14:textId="61139FEB" w:rsidR="00732C4F" w:rsidRPr="00732C4F" w:rsidRDefault="00732C4F" w:rsidP="00732C4F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751186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16131297" w:edGrp="everyone"/>
                <w:r w:rsidRPr="00732C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16131297"/>
              </w:sdtContent>
            </w:sdt>
            <w:r w:rsidRPr="00732C4F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023491364" w:edGrp="everyone"/>
            <w:permEnd w:id="1023491364"/>
          </w:p>
        </w:tc>
      </w:tr>
      <w:tr w:rsidR="00732C4F" w:rsidRPr="00BA4D9F" w14:paraId="7919BCAF" w14:textId="77777777" w:rsidTr="00732C4F">
        <w:trPr>
          <w:trHeight w:val="1361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BCC423" w14:textId="346A4014" w:rsidR="00732C4F" w:rsidRDefault="00732C4F" w:rsidP="00732C4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_Ref66444399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270F98" w14:textId="4AA361B7" w:rsidR="00732C4F" w:rsidRPr="00732C4F" w:rsidRDefault="00732C4F" w:rsidP="00732C4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32C4F">
              <w:rPr>
                <w:rFonts w:ascii="Arial" w:hAnsi="Arial" w:cs="Arial"/>
                <w:sz w:val="19"/>
                <w:szCs w:val="19"/>
              </w:rPr>
              <w:t xml:space="preserve">Specify drills initial responses were implemented to: </w:t>
            </w:r>
          </w:p>
          <w:p w14:paraId="37BD6D60" w14:textId="1509267D" w:rsidR="00732C4F" w:rsidRPr="00732C4F" w:rsidRDefault="00732C4F" w:rsidP="00732C4F">
            <w:pPr>
              <w:pStyle w:val="38PASBenchmark"/>
              <w:rPr>
                <w:vanish w:val="0"/>
              </w:rPr>
            </w:pPr>
            <w:permStart w:id="96553484" w:edGrp="everyone"/>
            <w:permEnd w:id="96553484"/>
          </w:p>
        </w:tc>
      </w:tr>
      <w:tr w:rsidR="00732C4F" w:rsidRPr="00BA4D9F" w14:paraId="4EE9BC86" w14:textId="77777777" w:rsidTr="00732C4F">
        <w:trPr>
          <w:trHeight w:val="164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688A58" w14:textId="6B290313" w:rsidR="00732C4F" w:rsidRDefault="00732C4F" w:rsidP="00732C4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_Ref66444222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B7EC34" w14:textId="7D91C375" w:rsidR="00732C4F" w:rsidRPr="00732C4F" w:rsidRDefault="00732C4F" w:rsidP="00732C4F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732C4F">
              <w:rPr>
                <w:rFonts w:ascii="Arial" w:hAnsi="Arial" w:cs="Arial"/>
                <w:sz w:val="19"/>
                <w:szCs w:val="19"/>
              </w:rPr>
              <w:t>Specify (</w:t>
            </w:r>
            <w:r w:rsidRPr="00732C4F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732C4F">
              <w:rPr>
                <w:rFonts w:ascii="Arial" w:hAnsi="Arial" w:cs="Arial"/>
                <w:sz w:val="19"/>
                <w:szCs w:val="19"/>
              </w:rPr>
              <w:t>) information identified during debriefing process:</w:t>
            </w:r>
          </w:p>
          <w:p w14:paraId="6A2B622B" w14:textId="637A5998" w:rsidR="00732C4F" w:rsidRPr="00732C4F" w:rsidRDefault="00732C4F" w:rsidP="00732C4F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935189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8155811" w:edGrp="everyone"/>
                <w:r w:rsidRPr="00732C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8155811"/>
              </w:sdtContent>
            </w:sdt>
            <w:r w:rsidRPr="00732C4F">
              <w:rPr>
                <w:rFonts w:ascii="Arial" w:hAnsi="Arial" w:cs="Arial"/>
                <w:sz w:val="19"/>
                <w:szCs w:val="19"/>
              </w:rPr>
              <w:t xml:space="preserve"> Own role in the emergency response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1441409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26084746" w:edGrp="everyone"/>
                <w:r w:rsidRPr="00732C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26084746"/>
              </w:sdtContent>
            </w:sdt>
            <w:r w:rsidRPr="00732C4F">
              <w:rPr>
                <w:rFonts w:ascii="Arial" w:hAnsi="Arial" w:cs="Arial"/>
                <w:sz w:val="19"/>
                <w:szCs w:val="19"/>
              </w:rPr>
              <w:t xml:space="preserve"> Stakeholders consulted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015200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58760297" w:edGrp="everyone"/>
                <w:r w:rsidRPr="00732C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58760297"/>
              </w:sdtContent>
            </w:sdt>
            <w:r w:rsidRPr="00732C4F">
              <w:rPr>
                <w:rFonts w:ascii="Arial" w:hAnsi="Arial" w:cs="Arial"/>
                <w:sz w:val="19"/>
                <w:szCs w:val="19"/>
              </w:rPr>
              <w:t xml:space="preserve"> Potential emergency cause </w:t>
            </w:r>
          </w:p>
          <w:p w14:paraId="3B1E212F" w14:textId="6F56CE3F" w:rsidR="00732C4F" w:rsidRPr="00732C4F" w:rsidRDefault="00732C4F" w:rsidP="00732C4F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0467959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56663488" w:edGrp="everyone"/>
                <w:r w:rsidRPr="00732C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56663488"/>
              </w:sdtContent>
            </w:sdt>
            <w:r w:rsidRPr="00732C4F">
              <w:rPr>
                <w:rFonts w:ascii="Arial" w:hAnsi="Arial" w:cs="Arial"/>
                <w:sz w:val="19"/>
                <w:szCs w:val="19"/>
              </w:rPr>
              <w:t xml:space="preserve"> Potential emergencies identified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1350288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72263052" w:edGrp="everyone"/>
                <w:r w:rsidRPr="00732C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72263052"/>
              </w:sdtContent>
            </w:sdt>
            <w:r w:rsidRPr="00732C4F">
              <w:rPr>
                <w:rFonts w:ascii="Arial" w:hAnsi="Arial" w:cs="Arial"/>
                <w:sz w:val="19"/>
                <w:szCs w:val="19"/>
              </w:rPr>
              <w:t xml:space="preserve"> Initial response actions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5044286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60969434" w:edGrp="everyone"/>
                <w:r w:rsidRPr="00732C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60969434"/>
              </w:sdtContent>
            </w:sdt>
            <w:r w:rsidRPr="00732C4F">
              <w:rPr>
                <w:rFonts w:ascii="Arial" w:hAnsi="Arial" w:cs="Arial"/>
                <w:sz w:val="19"/>
                <w:szCs w:val="19"/>
              </w:rPr>
              <w:t xml:space="preserve"> Workplace/ site preparedness </w:t>
            </w:r>
          </w:p>
          <w:p w14:paraId="0DA74076" w14:textId="3D5DC4FB" w:rsidR="00732C4F" w:rsidRPr="00732C4F" w:rsidRDefault="00732C4F" w:rsidP="00732C4F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9936383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36541985" w:edGrp="everyone"/>
                <w:r w:rsidRPr="00732C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36541985"/>
              </w:sdtContent>
            </w:sdt>
            <w:r w:rsidRPr="00732C4F">
              <w:rPr>
                <w:rFonts w:ascii="Arial" w:hAnsi="Arial" w:cs="Arial"/>
                <w:sz w:val="19"/>
                <w:szCs w:val="19"/>
              </w:rPr>
              <w:t xml:space="preserve"> Results from monitoring of drills (including initial response)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7920202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14325329" w:edGrp="everyone"/>
                <w:r w:rsidRPr="00732C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14325329"/>
              </w:sdtContent>
            </w:sdt>
            <w:r w:rsidRPr="00732C4F">
              <w:rPr>
                <w:rFonts w:ascii="Arial" w:hAnsi="Arial" w:cs="Arial"/>
                <w:sz w:val="19"/>
                <w:szCs w:val="19"/>
              </w:rPr>
              <w:t xml:space="preserve"> Areas requiring improvement</w:t>
            </w:r>
          </w:p>
          <w:p w14:paraId="24904D14" w14:textId="5C576CB3" w:rsidR="00732C4F" w:rsidRPr="00732C4F" w:rsidRDefault="00732C4F" w:rsidP="00732C4F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3277135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55023010" w:edGrp="everyone"/>
                <w:r w:rsidRPr="00732C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55023010"/>
              </w:sdtContent>
            </w:sdt>
            <w:r w:rsidRPr="00732C4F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153317489" w:edGrp="everyone"/>
            <w:permEnd w:id="1153317489"/>
          </w:p>
        </w:tc>
      </w:tr>
      <w:tr w:rsidR="00732C4F" w:rsidRPr="00BA4D9F" w14:paraId="564248C2" w14:textId="07D8BF3B" w:rsidTr="00732C4F">
        <w:trPr>
          <w:trHeight w:val="113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6B0240" w14:textId="1F67D881" w:rsidR="00732C4F" w:rsidRPr="00226A30" w:rsidRDefault="00732C4F" w:rsidP="00732C4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_Ref66444438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1D87BC7" w14:textId="7922155B" w:rsidR="00732C4F" w:rsidRPr="00732C4F" w:rsidRDefault="00732C4F" w:rsidP="00732C4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32C4F">
              <w:rPr>
                <w:rFonts w:ascii="Arial" w:hAnsi="Arial" w:cs="Arial"/>
                <w:sz w:val="19"/>
                <w:szCs w:val="19"/>
              </w:rPr>
              <w:t xml:space="preserve">Specify support provided to other personnel: </w:t>
            </w:r>
          </w:p>
          <w:p w14:paraId="212CFDF2" w14:textId="6BF07C7A" w:rsidR="00732C4F" w:rsidRPr="00732C4F" w:rsidRDefault="00732C4F" w:rsidP="00732C4F">
            <w:pPr>
              <w:pStyle w:val="38PASBenchmark"/>
              <w:rPr>
                <w:vanish w:val="0"/>
              </w:rPr>
            </w:pPr>
            <w:permStart w:id="1657366073" w:edGrp="everyone"/>
            <w:permEnd w:id="1657366073"/>
          </w:p>
        </w:tc>
      </w:tr>
    </w:tbl>
    <w:p w14:paraId="392BB064" w14:textId="2A472A42" w:rsidR="00E572E5" w:rsidRPr="00043AB3" w:rsidRDefault="00424062" w:rsidP="004F6B49">
      <w:pPr>
        <w:pStyle w:val="30PASIndividualTaskUnitCodeandTItle"/>
        <w:keepNext w:val="0"/>
        <w:keepLines w:val="0"/>
        <w:pageBreakBefore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26A30">
            <w:rPr>
              <w:rFonts w:ascii="Arial Black" w:hAnsi="Arial Black"/>
            </w:rPr>
            <w:t>BSBWHS520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07FD9E6C" w:rsidR="00E572E5" w:rsidRPr="00043AB3" w:rsidRDefault="00B75005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Manage implementation of emergency procedures</w:t>
          </w:r>
        </w:p>
      </w:sdtContent>
    </w:sdt>
    <w:p w14:paraId="09A73781" w14:textId="77777777" w:rsidR="00E572E5" w:rsidRPr="00F64369" w:rsidRDefault="00E572E5" w:rsidP="00E572E5">
      <w:pPr>
        <w:rPr>
          <w:sz w:val="12"/>
          <w:szCs w:val="8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226A30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226A30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226A30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FC083A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A30318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25B615CD" w14:textId="2BFC1C29" w:rsidR="00226A30" w:rsidRDefault="00226A30" w:rsidP="00226A30">
            <w:pPr>
              <w:jc w:val="left"/>
              <w:rPr>
                <w:rFonts w:cs="Arial"/>
                <w:sz w:val="20"/>
              </w:rPr>
            </w:pPr>
            <w:r w:rsidRPr="00020C55">
              <w:rPr>
                <w:rFonts w:cs="Arial"/>
                <w:sz w:val="20"/>
              </w:rPr>
              <w:t xml:space="preserve">The participant is to develop and deliver a short presentation (e.g. PowerPoint presentation slides with accompanying face-to-face delivery or real-time video, </w:t>
            </w:r>
            <w:r w:rsidR="006203C5">
              <w:rPr>
                <w:rFonts w:cs="Arial"/>
                <w:sz w:val="20"/>
              </w:rPr>
              <w:t>in a simulated environment</w:t>
            </w:r>
            <w:r w:rsidRPr="00020C55">
              <w:rPr>
                <w:rFonts w:cs="Arial"/>
                <w:sz w:val="20"/>
              </w:rPr>
              <w:t xml:space="preserve"> arranged with your </w:t>
            </w:r>
            <w:r w:rsidR="006203C5">
              <w:rPr>
                <w:rFonts w:cs="Arial"/>
                <w:sz w:val="20"/>
              </w:rPr>
              <w:t>A</w:t>
            </w:r>
            <w:r w:rsidRPr="00020C55">
              <w:rPr>
                <w:rFonts w:cs="Arial"/>
                <w:sz w:val="20"/>
              </w:rPr>
              <w:t xml:space="preserve">ssessor) </w:t>
            </w:r>
            <w:r>
              <w:rPr>
                <w:rFonts w:cs="Arial"/>
                <w:sz w:val="20"/>
              </w:rPr>
              <w:t xml:space="preserve">as part of post-emergency activities, </w:t>
            </w:r>
            <w:r w:rsidRPr="00020C55">
              <w:rPr>
                <w:rFonts w:cs="Arial"/>
                <w:sz w:val="20"/>
              </w:rPr>
              <w:t xml:space="preserve">which </w:t>
            </w:r>
            <w:r>
              <w:rPr>
                <w:rFonts w:cs="Arial"/>
                <w:sz w:val="20"/>
              </w:rPr>
              <w:t>reflects upon the planning, implementation and review of initial response procedures for two (2) different emergencies – each a different category (i.e. fire evacuation, security breach).</w:t>
            </w:r>
          </w:p>
          <w:p w14:paraId="556F2227" w14:textId="77777777" w:rsidR="00226A30" w:rsidRDefault="00226A30" w:rsidP="00226A30">
            <w:pPr>
              <w:jc w:val="left"/>
              <w:rPr>
                <w:rFonts w:cs="Arial"/>
                <w:sz w:val="20"/>
              </w:rPr>
            </w:pPr>
          </w:p>
          <w:p w14:paraId="237E135A" w14:textId="77777777" w:rsidR="00226A30" w:rsidRDefault="00226A30" w:rsidP="00226A30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participant is to </w:t>
            </w:r>
            <w:r>
              <w:rPr>
                <w:rFonts w:cs="Arial"/>
                <w:sz w:val="20"/>
              </w:rPr>
              <w:t>submit the following evidence</w:t>
            </w:r>
            <w:r w:rsidRPr="00625A06">
              <w:rPr>
                <w:rFonts w:cs="Arial"/>
                <w:sz w:val="20"/>
              </w:rPr>
              <w:t xml:space="preserve"> with this Practical Assessment sheet</w:t>
            </w:r>
            <w:r>
              <w:rPr>
                <w:rFonts w:cs="Arial"/>
                <w:sz w:val="20"/>
              </w:rPr>
              <w:t>:</w:t>
            </w:r>
          </w:p>
          <w:p w14:paraId="36B92DBA" w14:textId="21FE1BC9" w:rsidR="00226A30" w:rsidRDefault="00226A30" w:rsidP="002515E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9C0A8B">
              <w:rPr>
                <w:rFonts w:cs="Arial"/>
                <w:sz w:val="20"/>
              </w:rPr>
              <w:t xml:space="preserve">Presentation materials </w:t>
            </w:r>
            <w:r>
              <w:rPr>
                <w:rFonts w:cs="Arial"/>
                <w:sz w:val="20"/>
              </w:rPr>
              <w:t xml:space="preserve">with included graphics </w:t>
            </w:r>
            <w:r w:rsidRPr="009C0A8B">
              <w:rPr>
                <w:rFonts w:cs="Arial"/>
                <w:sz w:val="20"/>
              </w:rPr>
              <w:t>(e.g. PowerPoint)</w:t>
            </w:r>
          </w:p>
          <w:p w14:paraId="791BFDBA" w14:textId="78A03423" w:rsidR="00226A30" w:rsidRDefault="00226A30" w:rsidP="002515E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Risk </w:t>
            </w:r>
            <w:r w:rsidR="008D1883">
              <w:rPr>
                <w:rFonts w:cs="Arial"/>
                <w:sz w:val="20"/>
              </w:rPr>
              <w:t>R</w:t>
            </w:r>
            <w:r>
              <w:rPr>
                <w:rFonts w:cs="Arial"/>
                <w:sz w:val="20"/>
              </w:rPr>
              <w:t>egister</w:t>
            </w:r>
            <w:r w:rsidR="008D1883">
              <w:rPr>
                <w:rFonts w:cs="Arial"/>
                <w:sz w:val="20"/>
              </w:rPr>
              <w:t xml:space="preserve"> (HO1)</w:t>
            </w:r>
          </w:p>
          <w:p w14:paraId="41E1BB83" w14:textId="086A8FEC" w:rsidR="00226A30" w:rsidRDefault="00226A30" w:rsidP="002515E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Initial </w:t>
            </w:r>
            <w:r w:rsidR="00C409FC">
              <w:rPr>
                <w:rFonts w:cs="Arial"/>
                <w:sz w:val="20"/>
              </w:rPr>
              <w:t>R</w:t>
            </w:r>
            <w:r>
              <w:rPr>
                <w:rFonts w:cs="Arial"/>
                <w:sz w:val="20"/>
              </w:rPr>
              <w:t xml:space="preserve">esponse </w:t>
            </w:r>
            <w:r w:rsidR="00C409FC">
              <w:rPr>
                <w:rFonts w:cs="Arial"/>
                <w:sz w:val="20"/>
              </w:rPr>
              <w:t>P</w:t>
            </w:r>
            <w:r>
              <w:rPr>
                <w:rFonts w:cs="Arial"/>
                <w:sz w:val="20"/>
              </w:rPr>
              <w:t>oster for each emergenc</w:t>
            </w:r>
            <w:r w:rsidR="00C409FC">
              <w:rPr>
                <w:rFonts w:cs="Arial"/>
                <w:sz w:val="20"/>
              </w:rPr>
              <w:t>y</w:t>
            </w:r>
            <w:r>
              <w:rPr>
                <w:rFonts w:cs="Arial"/>
                <w:sz w:val="20"/>
              </w:rPr>
              <w:t xml:space="preserve"> (i.e. two posters)</w:t>
            </w:r>
          </w:p>
          <w:p w14:paraId="0BE35CA5" w14:textId="5F809259" w:rsidR="00226A30" w:rsidRDefault="00226A30" w:rsidP="002515E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Monitoring </w:t>
            </w:r>
            <w:r w:rsidR="00C409FC">
              <w:rPr>
                <w:rFonts w:cs="Arial"/>
                <w:sz w:val="20"/>
              </w:rPr>
              <w:t>C</w:t>
            </w:r>
            <w:r>
              <w:rPr>
                <w:rFonts w:cs="Arial"/>
                <w:sz w:val="20"/>
              </w:rPr>
              <w:t>hecklist</w:t>
            </w:r>
            <w:r w:rsidR="00C409FC">
              <w:rPr>
                <w:rFonts w:cs="Arial"/>
                <w:sz w:val="20"/>
              </w:rPr>
              <w:t xml:space="preserve"> for each emergency </w:t>
            </w:r>
            <w:r w:rsidR="00C409FC">
              <w:rPr>
                <w:rFonts w:cs="Arial"/>
                <w:sz w:val="20"/>
              </w:rPr>
              <w:t>(i.e. two checklists</w:t>
            </w:r>
            <w:r w:rsidR="008D1883">
              <w:rPr>
                <w:rFonts w:cs="Arial"/>
                <w:sz w:val="20"/>
              </w:rPr>
              <w:t xml:space="preserve"> - use HO3 if applicable)</w:t>
            </w:r>
          </w:p>
          <w:p w14:paraId="5300EF20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10D947A1" w14:textId="65E283C7" w:rsidR="00FC083A" w:rsidRPr="000861CC" w:rsidRDefault="00584F56" w:rsidP="00584F56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ABD48DB" w14:textId="16B193A6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Resources required:</w:t>
            </w:r>
          </w:p>
          <w:p w14:paraId="1AA0B355" w14:textId="68F3FAFA" w:rsidR="00FC083A" w:rsidRPr="000861CC" w:rsidRDefault="00226A30" w:rsidP="00FC083A">
            <w:pPr>
              <w:jc w:val="left"/>
              <w:rPr>
                <w:rFonts w:cs="Arial"/>
                <w:sz w:val="20"/>
              </w:rPr>
            </w:pPr>
            <w:r w:rsidRPr="00226A30">
              <w:rPr>
                <w:rFonts w:cs="Arial"/>
                <w:sz w:val="20"/>
              </w:rPr>
              <w:t>Computer, Risk Register template</w:t>
            </w:r>
            <w:r w:rsidR="00F64369">
              <w:rPr>
                <w:rFonts w:cs="Arial"/>
                <w:sz w:val="20"/>
              </w:rPr>
              <w:t xml:space="preserve"> (HO1)</w:t>
            </w:r>
            <w:r w:rsidRPr="00226A30">
              <w:rPr>
                <w:rFonts w:cs="Arial"/>
                <w:sz w:val="20"/>
              </w:rPr>
              <w:t xml:space="preserve">, Monitoring </w:t>
            </w:r>
            <w:r w:rsidR="00F64369">
              <w:rPr>
                <w:rFonts w:cs="Arial"/>
                <w:sz w:val="20"/>
              </w:rPr>
              <w:t>C</w:t>
            </w:r>
            <w:r w:rsidRPr="00226A30">
              <w:rPr>
                <w:rFonts w:cs="Arial"/>
                <w:sz w:val="20"/>
              </w:rPr>
              <w:t>hecklists</w:t>
            </w:r>
            <w:r w:rsidR="00F64369">
              <w:rPr>
                <w:rFonts w:cs="Arial"/>
                <w:sz w:val="20"/>
              </w:rPr>
              <w:t xml:space="preserve"> (HO3 if applicable)</w:t>
            </w:r>
            <w:r w:rsidR="004F6B49">
              <w:rPr>
                <w:rFonts w:cs="Arial"/>
                <w:sz w:val="20"/>
              </w:rPr>
              <w:t>.</w:t>
            </w:r>
          </w:p>
        </w:tc>
      </w:tr>
    </w:tbl>
    <w:p w14:paraId="451B66E5" w14:textId="77777777" w:rsidR="004C68EC" w:rsidRPr="001D024F" w:rsidRDefault="004C68EC">
      <w:pPr>
        <w:rPr>
          <w:sz w:val="12"/>
          <w:szCs w:val="12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95679" w:rsidRPr="00683908" w14:paraId="0D3BC06B" w14:textId="77777777" w:rsidTr="001D024F">
        <w:trPr>
          <w:trHeight w:val="283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339083" w14:textId="6E4F8420" w:rsidR="00D95679" w:rsidRPr="004E1BC5" w:rsidRDefault="00D95679" w:rsidP="00FF0FC5">
            <w:pPr>
              <w:pStyle w:val="330PASCategoryHeading"/>
            </w:pPr>
            <w:r w:rsidRPr="004E1BC5">
              <w:t xml:space="preserve">1 </w:t>
            </w:r>
            <w:r w:rsidR="00226A30">
              <w:t>Initial response planning to potential emergencies</w:t>
            </w:r>
          </w:p>
        </w:tc>
      </w:tr>
      <w:tr w:rsidR="003B5B42" w:rsidRPr="00696855" w14:paraId="3E1E16F1" w14:textId="77777777" w:rsidTr="00545C50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8517FA5" w14:textId="2752B1F6" w:rsidR="003B5B42" w:rsidRPr="00226A30" w:rsidRDefault="003B5B42" w:rsidP="003B5B42">
            <w:pPr>
              <w:pStyle w:val="331PASListTask1"/>
            </w:pPr>
            <w:bookmarkStart w:id="38" w:name="_Ref66443174"/>
            <w:r w:rsidRPr="00226A30">
              <w:t>Apply knowledge of WHS hazards and relevant standards to identify two (2) potential emergencies of different categories and their possible causes – consulting with other stakeholders, specialist advisors, emergency services and/or specialist response teams</w:t>
            </w:r>
            <w:r w:rsidR="00F64369">
              <w:t xml:space="preserve"> (e.g. refer to HO2, if applicable)</w:t>
            </w:r>
            <w:r w:rsidRPr="00226A30">
              <w:t>.</w:t>
            </w:r>
            <w:bookmarkEnd w:id="38"/>
          </w:p>
        </w:tc>
        <w:permStart w:id="334243258" w:edGrp="everyone" w:displacedByCustomXml="next"/>
        <w:sdt>
          <w:sdtPr>
            <w:rPr>
              <w:rFonts w:cs="Arial"/>
              <w:sz w:val="36"/>
              <w:szCs w:val="36"/>
            </w:rPr>
            <w:id w:val="17323437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799AAE4F" w14:textId="09710525" w:rsidR="003B5B42" w:rsidRPr="004E1BC5" w:rsidRDefault="003B5B42" w:rsidP="003B5B4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34243258" w:displacedByCustomXml="prev"/>
      </w:tr>
      <w:tr w:rsidR="003B5B42" w:rsidRPr="00696855" w14:paraId="2575592D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362FA56" w14:textId="51228BAF" w:rsidR="003B5B42" w:rsidRPr="00226A30" w:rsidRDefault="003B5B42" w:rsidP="003B5B42">
            <w:pPr>
              <w:pStyle w:val="331PASListTask1"/>
            </w:pPr>
            <w:bookmarkStart w:id="39" w:name="_Ref66443188"/>
            <w:r w:rsidRPr="00226A30">
              <w:t>Record potential emergencies and their possible causes, using the risk register.</w:t>
            </w:r>
            <w:bookmarkEnd w:id="39"/>
          </w:p>
        </w:tc>
        <w:permStart w:id="1673410042" w:edGrp="everyone" w:displacedByCustomXml="next"/>
        <w:sdt>
          <w:sdtPr>
            <w:rPr>
              <w:rFonts w:cs="Arial"/>
              <w:sz w:val="36"/>
              <w:szCs w:val="36"/>
            </w:rPr>
            <w:id w:val="-16149731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72A8677" w14:textId="3E1DBE23" w:rsidR="003B5B42" w:rsidRPr="004E1BC5" w:rsidRDefault="003B5B42" w:rsidP="003B5B4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73410042" w:displacedByCustomXml="prev"/>
      </w:tr>
      <w:tr w:rsidR="003B5B42" w:rsidRPr="00696855" w14:paraId="2483D269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1EAD3F0" w14:textId="35558D52" w:rsidR="003B5B42" w:rsidRPr="00226A30" w:rsidRDefault="003B5B42" w:rsidP="003B5B42">
            <w:pPr>
              <w:pStyle w:val="331PASListTask1"/>
            </w:pPr>
            <w:bookmarkStart w:id="40" w:name="_Ref66443296"/>
            <w:r w:rsidRPr="00226A30">
              <w:t>On the risk register, identify actions required to contain or limit the potential emergencies, including their impact on personnel, property and the environment.</w:t>
            </w:r>
            <w:bookmarkEnd w:id="40"/>
          </w:p>
        </w:tc>
        <w:permStart w:id="117400338" w:edGrp="everyone" w:displacedByCustomXml="next"/>
        <w:sdt>
          <w:sdtPr>
            <w:rPr>
              <w:rFonts w:cs="Arial"/>
              <w:sz w:val="36"/>
              <w:szCs w:val="36"/>
            </w:rPr>
            <w:id w:val="7408333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8D167B1" w14:textId="0CD839C1" w:rsidR="003B5B42" w:rsidRPr="004E1BC5" w:rsidRDefault="003B5B42" w:rsidP="003B5B4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7400338" w:displacedByCustomXml="prev"/>
      </w:tr>
      <w:tr w:rsidR="003B5B42" w:rsidRPr="00696855" w14:paraId="620AB71F" w14:textId="77777777" w:rsidTr="00545C50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02BC934" w14:textId="2E1B46FA" w:rsidR="003B5B42" w:rsidRPr="00226A30" w:rsidRDefault="003B5B42" w:rsidP="003B5B42">
            <w:pPr>
              <w:pStyle w:val="331PASListTask1"/>
            </w:pPr>
            <w:bookmarkStart w:id="41" w:name="_Ref66443355"/>
            <w:r w:rsidRPr="00226A30">
              <w:t>Document and prioritise initial response actions to be taken during emergencies (including liaison with emergency services and/or specialist response teams) – considering legal and organisation requirements, standards and current industry practice.</w:t>
            </w:r>
            <w:bookmarkEnd w:id="41"/>
          </w:p>
        </w:tc>
        <w:permStart w:id="894907960" w:edGrp="everyone" w:displacedByCustomXml="next"/>
        <w:sdt>
          <w:sdtPr>
            <w:rPr>
              <w:rFonts w:cs="Arial"/>
              <w:sz w:val="36"/>
              <w:szCs w:val="36"/>
            </w:rPr>
            <w:id w:val="-11350971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5AD2BF88" w14:textId="11740A8A" w:rsidR="003B5B42" w:rsidRPr="004E1BC5" w:rsidRDefault="003B5B42" w:rsidP="003B5B4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94907960" w:displacedByCustomXml="prev"/>
      </w:tr>
      <w:tr w:rsidR="003B5B42" w:rsidRPr="00696855" w14:paraId="34E88E26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01FFD9F" w14:textId="677EA389" w:rsidR="003B5B42" w:rsidRPr="00226A30" w:rsidRDefault="003B5B42" w:rsidP="003B5B42">
            <w:pPr>
              <w:pStyle w:val="331PASListTask1"/>
            </w:pPr>
            <w:bookmarkStart w:id="42" w:name="_Ref66444087"/>
            <w:r w:rsidRPr="00226A30">
              <w:t>Develop posters to outline required initial response actions for each emergency.</w:t>
            </w:r>
            <w:bookmarkEnd w:id="42"/>
            <w:r w:rsidRPr="00226A30">
              <w:t xml:space="preserve"> </w:t>
            </w:r>
          </w:p>
        </w:tc>
        <w:permStart w:id="1300833607" w:edGrp="everyone" w:displacedByCustomXml="next"/>
        <w:sdt>
          <w:sdtPr>
            <w:rPr>
              <w:rFonts w:cs="Arial"/>
              <w:sz w:val="36"/>
              <w:szCs w:val="36"/>
            </w:rPr>
            <w:id w:val="14686299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7651A309" w14:textId="571C87AB" w:rsidR="003B5B42" w:rsidRPr="004E1BC5" w:rsidRDefault="003B5B42" w:rsidP="003B5B4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00833607" w:displacedByCustomXml="prev"/>
      </w:tr>
      <w:tr w:rsidR="003B5B42" w:rsidRPr="00696855" w14:paraId="6913DFAD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58A227A3" w14:textId="005499E3" w:rsidR="003B5B42" w:rsidRPr="00226A30" w:rsidRDefault="003B5B42" w:rsidP="003B5B42">
            <w:pPr>
              <w:pStyle w:val="331PASListTask1"/>
            </w:pPr>
            <w:bookmarkStart w:id="43" w:name="_Ref66444178"/>
            <w:r w:rsidRPr="00226A30">
              <w:t>Identify required resources for initial response with what is required.</w:t>
            </w:r>
            <w:bookmarkEnd w:id="43"/>
          </w:p>
        </w:tc>
        <w:permStart w:id="1794141253" w:edGrp="everyone" w:displacedByCustomXml="next"/>
        <w:sdt>
          <w:sdtPr>
            <w:rPr>
              <w:rFonts w:cs="Arial"/>
              <w:sz w:val="36"/>
              <w:szCs w:val="36"/>
            </w:rPr>
            <w:id w:val="-115688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5FD77E44" w14:textId="49825819" w:rsidR="003B5B42" w:rsidRPr="004E1BC5" w:rsidRDefault="003B5B42" w:rsidP="003B5B4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94141253" w:displacedByCustomXml="prev"/>
      </w:tr>
      <w:tr w:rsidR="003B5B42" w:rsidRPr="00696855" w14:paraId="5F452F46" w14:textId="77777777" w:rsidTr="00545C50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A78DC0B" w14:textId="48A04825" w:rsidR="003B5B42" w:rsidRPr="00226A30" w:rsidRDefault="003B5B42" w:rsidP="003B5B42">
            <w:pPr>
              <w:pStyle w:val="331PASListTask1"/>
            </w:pPr>
            <w:bookmarkStart w:id="44" w:name="_Ref66444181"/>
            <w:r w:rsidRPr="00226A30">
              <w:t>Ensure emergency equipment was checked for serviceability, accessibility, cleanliness and correct location.</w:t>
            </w:r>
            <w:bookmarkEnd w:id="44"/>
          </w:p>
        </w:tc>
        <w:permStart w:id="1347965655" w:edGrp="everyone" w:displacedByCustomXml="next"/>
        <w:sdt>
          <w:sdtPr>
            <w:rPr>
              <w:rFonts w:cs="Arial"/>
              <w:sz w:val="36"/>
              <w:szCs w:val="36"/>
            </w:rPr>
            <w:id w:val="13581697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99E76ED" w14:textId="0E51D3BF" w:rsidR="003B5B42" w:rsidRPr="004E1BC5" w:rsidRDefault="003B5B42" w:rsidP="003B5B4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47965655" w:displacedByCustomXml="prev"/>
      </w:tr>
      <w:tr w:rsidR="003B5B42" w:rsidRPr="00696855" w14:paraId="42C9F505" w14:textId="77777777" w:rsidTr="00545C50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C336DB6" w14:textId="47FC9380" w:rsidR="003B5B42" w:rsidRPr="00226A30" w:rsidRDefault="003B5B42" w:rsidP="003B5B42">
            <w:pPr>
              <w:pStyle w:val="331PASListTask1"/>
            </w:pPr>
            <w:bookmarkStart w:id="45" w:name="_Ref66444198"/>
            <w:r w:rsidRPr="00226A30">
              <w:t>Identify training needs and appropriate providers.</w:t>
            </w:r>
            <w:bookmarkEnd w:id="45"/>
            <w:r w:rsidRPr="00226A30">
              <w:t xml:space="preserve"> </w:t>
            </w:r>
          </w:p>
        </w:tc>
        <w:permStart w:id="445469885" w:edGrp="everyone" w:displacedByCustomXml="next"/>
        <w:sdt>
          <w:sdtPr>
            <w:rPr>
              <w:rFonts w:cs="Arial"/>
              <w:sz w:val="36"/>
              <w:szCs w:val="36"/>
            </w:rPr>
            <w:id w:val="-3957463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5C04E4CA" w14:textId="57339D90" w:rsidR="003B5B42" w:rsidRPr="004E1BC5" w:rsidRDefault="003B5B42" w:rsidP="003B5B4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45469885" w:displacedByCustomXml="prev"/>
      </w:tr>
      <w:tr w:rsidR="00D95679" w:rsidRPr="005E24F1" w14:paraId="12CB5E6C" w14:textId="77777777" w:rsidTr="001D024F">
        <w:trPr>
          <w:trHeight w:val="283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87EE3C" w14:textId="211F46F0" w:rsidR="00D95679" w:rsidRPr="004E1BC5" w:rsidRDefault="00D95679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226A30">
              <w:rPr>
                <w:rFonts w:cs="Arial"/>
                <w:b/>
                <w:sz w:val="20"/>
              </w:rPr>
              <w:t>Review initial response procedures</w:t>
            </w:r>
          </w:p>
        </w:tc>
      </w:tr>
      <w:tr w:rsidR="003B5B42" w:rsidRPr="00696855" w14:paraId="7B32AF17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EF21AFF" w14:textId="027F6B20" w:rsidR="003B5B42" w:rsidRPr="00226A30" w:rsidRDefault="003B5B42" w:rsidP="003B5B42">
            <w:pPr>
              <w:pStyle w:val="332PASListTask1"/>
            </w:pPr>
            <w:bookmarkStart w:id="46" w:name="_Ref66444399"/>
            <w:r w:rsidRPr="00226A30">
              <w:t>Implement initial responses to a drill for each emergency type.</w:t>
            </w:r>
            <w:bookmarkEnd w:id="46"/>
          </w:p>
        </w:tc>
        <w:permStart w:id="26489825" w:edGrp="everyone" w:displacedByCustomXml="next"/>
        <w:sdt>
          <w:sdtPr>
            <w:rPr>
              <w:rFonts w:cs="Arial"/>
              <w:sz w:val="36"/>
              <w:szCs w:val="36"/>
            </w:rPr>
            <w:id w:val="-11765801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902603C" w14:textId="319CB80B" w:rsidR="003B5B42" w:rsidRPr="004E1BC5" w:rsidRDefault="003B5B42" w:rsidP="003B5B4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6489825" w:displacedByCustomXml="prev"/>
      </w:tr>
      <w:tr w:rsidR="003B5B42" w:rsidRPr="00696855" w14:paraId="64FF72AB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27408A1" w14:textId="65F326EC" w:rsidR="003B5B42" w:rsidRPr="00226A30" w:rsidRDefault="003B5B42" w:rsidP="003B5B42">
            <w:pPr>
              <w:pStyle w:val="332PASListTask1"/>
            </w:pPr>
            <w:bookmarkStart w:id="47" w:name="_Ref66444250"/>
            <w:bookmarkStart w:id="48" w:name="_Ref387224637"/>
            <w:r w:rsidRPr="00226A30">
              <w:t>Using checklists, monitor initial responses for effectiveness, efficiency and timeliness – in consultation with stakeholders and, specialist advisors and agencies, as required</w:t>
            </w:r>
            <w:r w:rsidR="00F64369">
              <w:t xml:space="preserve"> </w:t>
            </w:r>
            <w:r w:rsidR="004872CF">
              <w:br/>
            </w:r>
            <w:r w:rsidR="00F64369">
              <w:t>(e.g. HO3 if applicable)</w:t>
            </w:r>
            <w:r w:rsidRPr="00226A30">
              <w:t>.</w:t>
            </w:r>
            <w:bookmarkEnd w:id="47"/>
          </w:p>
        </w:tc>
        <w:permStart w:id="990191095" w:edGrp="everyone" w:displacedByCustomXml="next"/>
        <w:sdt>
          <w:sdtPr>
            <w:rPr>
              <w:rFonts w:cs="Arial"/>
              <w:sz w:val="36"/>
              <w:szCs w:val="36"/>
            </w:rPr>
            <w:id w:val="-9294939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187BEB52" w14:textId="7512E45E" w:rsidR="003B5B42" w:rsidRPr="004E1BC5" w:rsidRDefault="003B5B42" w:rsidP="003B5B4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90191095" w:displacedByCustomXml="prev"/>
      </w:tr>
      <w:tr w:rsidR="003B5B42" w:rsidRPr="00696855" w14:paraId="656CD58E" w14:textId="77777777" w:rsidTr="003A18C8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36DEE7B5" w14:textId="56F9166C" w:rsidR="003B5B42" w:rsidRPr="00226A30" w:rsidRDefault="003B5B42" w:rsidP="003B5B42">
            <w:pPr>
              <w:pStyle w:val="332PASListTask1"/>
            </w:pPr>
            <w:bookmarkStart w:id="49" w:name="_Ref66444411"/>
            <w:r w:rsidRPr="00226A30">
              <w:t>Document results of response monitoring.</w:t>
            </w:r>
            <w:bookmarkEnd w:id="49"/>
            <w:r w:rsidRPr="00226A30">
              <w:t xml:space="preserve"> </w:t>
            </w:r>
          </w:p>
        </w:tc>
        <w:permStart w:id="1557410651" w:edGrp="everyone" w:displacedByCustomXml="next"/>
        <w:sdt>
          <w:sdtPr>
            <w:rPr>
              <w:rFonts w:cs="Arial"/>
              <w:sz w:val="36"/>
              <w:szCs w:val="36"/>
            </w:rPr>
            <w:id w:val="-509679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206BDF93" w14:textId="67F91D22" w:rsidR="003B5B42" w:rsidRPr="004E1BC5" w:rsidRDefault="003B5B42" w:rsidP="003B5B4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57410651" w:displacedByCustomXml="prev"/>
      </w:tr>
      <w:tr w:rsidR="003B5B42" w:rsidRPr="00696855" w14:paraId="644AB911" w14:textId="77777777" w:rsidTr="003A18C8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1B49898C" w14:textId="2CDE18AF" w:rsidR="003B5B42" w:rsidRPr="00226A30" w:rsidRDefault="003B5B42" w:rsidP="003B5B42">
            <w:pPr>
              <w:pStyle w:val="332PASListTask1"/>
            </w:pPr>
            <w:bookmarkStart w:id="50" w:name="_Ref66444421"/>
            <w:bookmarkEnd w:id="48"/>
            <w:r w:rsidRPr="00226A30">
              <w:t>Identify areas for organisational and personal improvement, making recommendations on analysis of response.</w:t>
            </w:r>
            <w:bookmarkEnd w:id="50"/>
            <w:r w:rsidRPr="00226A30">
              <w:t xml:space="preserve"> </w:t>
            </w:r>
          </w:p>
        </w:tc>
        <w:permStart w:id="987252368" w:edGrp="everyone" w:displacedByCustomXml="next"/>
        <w:sdt>
          <w:sdtPr>
            <w:rPr>
              <w:rFonts w:cs="Arial"/>
              <w:sz w:val="36"/>
              <w:szCs w:val="36"/>
            </w:rPr>
            <w:id w:val="-12458002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6F2E74FB" w14:textId="38C79D6F" w:rsidR="003B5B42" w:rsidRPr="004E1BC5" w:rsidRDefault="003B5B42" w:rsidP="003B5B4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87252368" w:displacedByCustomXml="prev"/>
      </w:tr>
      <w:tr w:rsidR="004E5C7F" w:rsidRPr="005E24F1" w14:paraId="2FD335BA" w14:textId="77777777" w:rsidTr="003A18C8">
        <w:trPr>
          <w:trHeight w:val="305"/>
        </w:trPr>
        <w:tc>
          <w:tcPr>
            <w:tcW w:w="90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818B8C" w14:textId="082255EF" w:rsidR="004E5C7F" w:rsidRPr="004E1BC5" w:rsidRDefault="004E5C7F" w:rsidP="003A18C8">
            <w:pPr>
              <w:pageBreakBefore/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lastRenderedPageBreak/>
              <w:t xml:space="preserve">3 </w:t>
            </w:r>
            <w:r w:rsidR="00226A30">
              <w:rPr>
                <w:rFonts w:cs="Arial"/>
                <w:b/>
                <w:bCs/>
                <w:sz w:val="20"/>
              </w:rPr>
              <w:t>Presenting findings</w:t>
            </w:r>
          </w:p>
        </w:tc>
      </w:tr>
      <w:tr w:rsidR="003B5B42" w:rsidRPr="00696855" w14:paraId="17FD64FE" w14:textId="77777777" w:rsidTr="003A18C8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54C0FF6E" w14:textId="0401FCDD" w:rsidR="003B5B42" w:rsidRPr="00486541" w:rsidRDefault="003B5B42" w:rsidP="003B5B42">
            <w:pPr>
              <w:pStyle w:val="333PASListTask1"/>
            </w:pPr>
            <w:bookmarkStart w:id="51" w:name="_Ref66444415"/>
            <w:r w:rsidRPr="00335C10">
              <w:t>Develop and deliver presentation (in person/via live stream video).</w:t>
            </w:r>
            <w:bookmarkEnd w:id="51"/>
          </w:p>
        </w:tc>
        <w:permStart w:id="1094614005" w:edGrp="everyone" w:displacedByCustomXml="next"/>
        <w:sdt>
          <w:sdtPr>
            <w:rPr>
              <w:rFonts w:cs="Arial"/>
              <w:sz w:val="36"/>
              <w:szCs w:val="36"/>
            </w:rPr>
            <w:id w:val="-13753806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auto"/>
                  <w:right w:val="single" w:sz="12" w:space="0" w:color="000000"/>
                </w:tcBorders>
              </w:tcPr>
              <w:p w14:paraId="0B13F728" w14:textId="1FAFDFA8" w:rsidR="003B5B42" w:rsidRPr="004E1BC5" w:rsidRDefault="003B5B42" w:rsidP="003B5B4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94614005" w:displacedByCustomXml="prev"/>
      </w:tr>
      <w:tr w:rsidR="003B5B42" w:rsidRPr="00696855" w14:paraId="5B0A6717" w14:textId="77777777" w:rsidTr="003A18C8">
        <w:trPr>
          <w:trHeight w:val="25"/>
        </w:trPr>
        <w:tc>
          <w:tcPr>
            <w:tcW w:w="7371" w:type="dxa"/>
            <w:tcBorders>
              <w:top w:val="single" w:sz="4" w:space="0" w:color="auto"/>
              <w:left w:val="single" w:sz="12" w:space="0" w:color="000000"/>
              <w:bottom w:val="single" w:sz="4" w:space="0" w:color="000000"/>
            </w:tcBorders>
          </w:tcPr>
          <w:p w14:paraId="5B4E5EBC" w14:textId="77777777" w:rsidR="003B5B42" w:rsidRDefault="003B5B42" w:rsidP="003B5B42">
            <w:pPr>
              <w:pStyle w:val="333PASListTask1"/>
            </w:pPr>
            <w:bookmarkStart w:id="52" w:name="_Ref66444222"/>
            <w:r>
              <w:t>Facilitate debriefing process, including identifying:</w:t>
            </w:r>
            <w:bookmarkEnd w:id="52"/>
          </w:p>
          <w:p w14:paraId="689531D4" w14:textId="77777777" w:rsidR="003B5B42" w:rsidRDefault="003B5B42" w:rsidP="003B5B42">
            <w:pPr>
              <w:pStyle w:val="333PASListTask1"/>
              <w:numPr>
                <w:ilvl w:val="0"/>
                <w:numId w:val="41"/>
              </w:numPr>
            </w:pPr>
            <w:r>
              <w:t>Own role in emergency response</w:t>
            </w:r>
          </w:p>
          <w:p w14:paraId="3EA5828F" w14:textId="77777777" w:rsidR="003B5B42" w:rsidRDefault="003B5B42" w:rsidP="003B5B42">
            <w:pPr>
              <w:pStyle w:val="333PASListTask1"/>
              <w:numPr>
                <w:ilvl w:val="0"/>
                <w:numId w:val="41"/>
              </w:numPr>
            </w:pPr>
            <w:r>
              <w:t>Stakeholders, emergency services and/or specialist response teams consulted</w:t>
            </w:r>
          </w:p>
          <w:p w14:paraId="6E8E7B0B" w14:textId="77777777" w:rsidR="003B5B42" w:rsidRDefault="003B5B42" w:rsidP="003B5B42">
            <w:pPr>
              <w:pStyle w:val="333PASListTask1"/>
              <w:numPr>
                <w:ilvl w:val="0"/>
                <w:numId w:val="41"/>
              </w:numPr>
            </w:pPr>
            <w:r>
              <w:t>Potential emergencies identified and possible causes</w:t>
            </w:r>
          </w:p>
          <w:p w14:paraId="6B133FB1" w14:textId="77777777" w:rsidR="003B5B42" w:rsidRDefault="003B5B42" w:rsidP="003B5B42">
            <w:pPr>
              <w:pStyle w:val="333PASListTask1"/>
              <w:numPr>
                <w:ilvl w:val="0"/>
                <w:numId w:val="41"/>
              </w:numPr>
            </w:pPr>
            <w:r>
              <w:t>Required actions for initial response</w:t>
            </w:r>
          </w:p>
          <w:p w14:paraId="5C7F5C50" w14:textId="77777777" w:rsidR="003B5B42" w:rsidRDefault="003B5B42" w:rsidP="003B5B42">
            <w:pPr>
              <w:pStyle w:val="333PASListTask1"/>
              <w:numPr>
                <w:ilvl w:val="0"/>
                <w:numId w:val="41"/>
              </w:numPr>
            </w:pPr>
            <w:r>
              <w:t>Determining workplace readiness (e.g. equipment, training)</w:t>
            </w:r>
          </w:p>
          <w:p w14:paraId="1D056260" w14:textId="77777777" w:rsidR="003B5B42" w:rsidRDefault="003B5B42" w:rsidP="003B5B42">
            <w:pPr>
              <w:pStyle w:val="333PASListTask1"/>
              <w:numPr>
                <w:ilvl w:val="0"/>
                <w:numId w:val="41"/>
              </w:numPr>
            </w:pPr>
            <w:r>
              <w:t>Results from monitoring initial response to drills</w:t>
            </w:r>
          </w:p>
          <w:p w14:paraId="6F18253C" w14:textId="729BB345" w:rsidR="003B5B42" w:rsidRPr="00486541" w:rsidRDefault="003B5B42" w:rsidP="003B5B42">
            <w:pPr>
              <w:pStyle w:val="333PASListTask1"/>
              <w:numPr>
                <w:ilvl w:val="0"/>
                <w:numId w:val="41"/>
              </w:numPr>
            </w:pPr>
            <w:r>
              <w:t>Areas for improvement</w:t>
            </w:r>
          </w:p>
        </w:tc>
        <w:permStart w:id="2010186037" w:edGrp="everyone" w:displacedByCustomXml="next"/>
        <w:sdt>
          <w:sdtPr>
            <w:rPr>
              <w:rFonts w:cs="Arial"/>
              <w:sz w:val="36"/>
              <w:szCs w:val="36"/>
            </w:rPr>
            <w:id w:val="19172826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top w:val="single" w:sz="4" w:space="0" w:color="auto"/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0C595B26" w14:textId="5F678BEB" w:rsidR="003B5B42" w:rsidRPr="004E1BC5" w:rsidRDefault="003B5B42" w:rsidP="003B5B4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10186037" w:displacedByCustomXml="prev"/>
      </w:tr>
      <w:tr w:rsidR="003B5B42" w:rsidRPr="00696855" w14:paraId="3B1A9D52" w14:textId="77777777" w:rsidTr="00226A30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3921D697" w14:textId="5A395952" w:rsidR="003B5B42" w:rsidRPr="00486541" w:rsidRDefault="003B5B42" w:rsidP="003B5B42">
            <w:pPr>
              <w:pStyle w:val="333PASListTask1"/>
            </w:pPr>
            <w:bookmarkStart w:id="53" w:name="_Ref66444438"/>
            <w:r>
              <w:t>Identify and support other personnel involved in second response phase.</w:t>
            </w:r>
            <w:bookmarkEnd w:id="53"/>
          </w:p>
        </w:tc>
        <w:permStart w:id="984640563" w:edGrp="everyone" w:displacedByCustomXml="next"/>
        <w:sdt>
          <w:sdtPr>
            <w:rPr>
              <w:rFonts w:cs="Arial"/>
              <w:sz w:val="36"/>
              <w:szCs w:val="36"/>
            </w:rPr>
            <w:id w:val="11554907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623234A6" w14:textId="36A0EF25" w:rsidR="003B5B42" w:rsidRPr="004E1BC5" w:rsidRDefault="003B5B42" w:rsidP="003B5B4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84640563" w:displacedByCustomXml="prev"/>
      </w:tr>
    </w:tbl>
    <w:p w14:paraId="29687C40" w14:textId="77777777" w:rsidR="00D95679" w:rsidRDefault="00D95679" w:rsidP="00E572E5"/>
    <w:sectPr w:rsidR="00D95679" w:rsidSect="00172AB4">
      <w:headerReference w:type="even" r:id="rId24"/>
      <w:headerReference w:type="default" r:id="rId25"/>
      <w:footerReference w:type="default" r:id="rId2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0170835E" w:rsidR="006E5B7D" w:rsidRPr="00830749" w:rsidRDefault="00424062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47C5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510DD53F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26A30" w:rsidRPr="00226A30">
          <w:rPr>
            <w:rFonts w:ascii="Arial" w:hAnsi="Arial" w:cs="Arial"/>
            <w:b/>
            <w:sz w:val="16"/>
            <w:szCs w:val="16"/>
          </w:rPr>
          <w:t>v1-1_</w:t>
        </w:r>
        <w:r w:rsidR="006147C5">
          <w:rPr>
            <w:rFonts w:ascii="Arial" w:hAnsi="Arial" w:cs="Arial"/>
            <w:b/>
            <w:sz w:val="16"/>
            <w:szCs w:val="16"/>
          </w:rPr>
          <w:t>02/08</w:t>
        </w:r>
        <w:r w:rsidR="00226A30" w:rsidRPr="00226A30">
          <w:rPr>
            <w:rFonts w:ascii="Arial" w:hAnsi="Arial" w:cs="Arial"/>
            <w:b/>
            <w:sz w:val="16"/>
            <w:szCs w:val="16"/>
          </w:rPr>
          <w:t>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424062">
          <w:rPr>
            <w:rFonts w:ascii="Arial" w:hAnsi="Arial" w:cs="Arial"/>
            <w:b/>
            <w:bCs/>
            <w:noProof/>
            <w:sz w:val="16"/>
            <w:szCs w:val="16"/>
          </w:rPr>
          <w:t>15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825FD" w14:textId="77777777" w:rsidR="0070031D" w:rsidRPr="00830749" w:rsidRDefault="007003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C6490F" w14:textId="1FF57CCF" w:rsidR="0070031D" w:rsidRPr="00830749" w:rsidRDefault="0070031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47C5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424062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56325C60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47C5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424062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569525F8" w:rsidR="006E5B7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26A30">
          <w:rPr>
            <w:rFonts w:ascii="Arial" w:hAnsi="Arial" w:cs="Arial"/>
            <w:b/>
            <w:sz w:val="16"/>
            <w:szCs w:val="16"/>
          </w:rPr>
          <w:t>BSBWHS520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75005">
          <w:rPr>
            <w:rFonts w:ascii="Arial" w:hAnsi="Arial" w:cs="Arial"/>
            <w:b/>
            <w:sz w:val="16"/>
            <w:szCs w:val="16"/>
          </w:rPr>
          <w:t>Manage implementation of emergency procedures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3A0BF2E1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26A30" w:rsidRPr="00226A30">
          <w:rPr>
            <w:rFonts w:ascii="Arial" w:hAnsi="Arial" w:cs="Arial"/>
            <w:b/>
            <w:sz w:val="16"/>
            <w:szCs w:val="16"/>
          </w:rPr>
          <w:t>BSBWHS520</w:t>
        </w:r>
      </w:sdtContent>
    </w:sdt>
    <w:r w:rsidRPr="00226A3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75005">
          <w:rPr>
            <w:rFonts w:ascii="Arial" w:hAnsi="Arial" w:cs="Arial"/>
            <w:b/>
            <w:sz w:val="16"/>
            <w:szCs w:val="16"/>
          </w:rPr>
          <w:t>Manage implementation of emergency procedures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1552" w14:textId="1440CFE7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26A30">
          <w:rPr>
            <w:rFonts w:ascii="Arial" w:hAnsi="Arial" w:cs="Arial"/>
            <w:b/>
            <w:sz w:val="16"/>
            <w:szCs w:val="16"/>
          </w:rPr>
          <w:t>BSBWHS520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75005">
          <w:rPr>
            <w:rFonts w:ascii="Arial" w:hAnsi="Arial" w:cs="Arial"/>
            <w:b/>
            <w:sz w:val="16"/>
            <w:szCs w:val="16"/>
          </w:rPr>
          <w:t>Manage implementation of emergency procedures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F7934" w14:textId="3C39D0B5" w:rsidR="0070031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575995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26A30">
          <w:rPr>
            <w:rFonts w:ascii="Arial" w:hAnsi="Arial" w:cs="Arial"/>
            <w:b/>
            <w:sz w:val="16"/>
            <w:szCs w:val="16"/>
          </w:rPr>
          <w:t>BSBWHS520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7417440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75005">
          <w:rPr>
            <w:rFonts w:ascii="Arial" w:hAnsi="Arial" w:cs="Arial"/>
            <w:b/>
            <w:sz w:val="16"/>
            <w:szCs w:val="16"/>
          </w:rPr>
          <w:t>Manage implementation of emergency procedures</w:t>
        </w:r>
      </w:sdtContent>
    </w:sdt>
  </w:p>
  <w:p w14:paraId="1C29B2E8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97335" w14:textId="473E1BB2" w:rsidR="0070031D" w:rsidRDefault="0070031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26A30">
          <w:rPr>
            <w:rFonts w:ascii="Arial" w:hAnsi="Arial" w:cs="Arial"/>
            <w:b/>
            <w:sz w:val="16"/>
            <w:szCs w:val="16"/>
          </w:rPr>
          <w:t>BSBWHS520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75005">
          <w:rPr>
            <w:rFonts w:ascii="Arial" w:hAnsi="Arial" w:cs="Arial"/>
            <w:b/>
            <w:sz w:val="16"/>
            <w:szCs w:val="16"/>
          </w:rPr>
          <w:t>Manage implementation of emergency procedures</w:t>
        </w:r>
      </w:sdtContent>
    </w:sdt>
  </w:p>
  <w:p w14:paraId="6FC58175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6680BC8A" w:rsidR="006E5B7D" w:rsidRDefault="00172AB4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26A30">
          <w:rPr>
            <w:rFonts w:ascii="Arial" w:hAnsi="Arial" w:cs="Arial"/>
            <w:b/>
            <w:sz w:val="16"/>
            <w:szCs w:val="16"/>
          </w:rPr>
          <w:t>BSBWHS520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75005">
          <w:rPr>
            <w:rFonts w:ascii="Arial" w:hAnsi="Arial" w:cs="Arial"/>
            <w:b/>
            <w:sz w:val="16"/>
            <w:szCs w:val="16"/>
          </w:rPr>
          <w:t>Manage implementation of emergency procedures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45704F45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172AB4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26A30">
          <w:rPr>
            <w:rFonts w:ascii="Arial" w:hAnsi="Arial" w:cs="Arial"/>
            <w:b/>
            <w:sz w:val="16"/>
            <w:szCs w:val="16"/>
          </w:rPr>
          <w:t>BSBWHS520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75005">
          <w:rPr>
            <w:rFonts w:ascii="Arial" w:hAnsi="Arial" w:cs="Arial"/>
            <w:b/>
            <w:sz w:val="16"/>
            <w:szCs w:val="16"/>
          </w:rPr>
          <w:t>Manage implementation of emergency procedures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91112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4" w15:restartNumberingAfterBreak="0">
    <w:nsid w:val="0B7D6BA4"/>
    <w:multiLevelType w:val="hybridMultilevel"/>
    <w:tmpl w:val="9DA2D104"/>
    <w:lvl w:ilvl="0" w:tplc="F198EE60">
      <w:start w:val="1"/>
      <w:numFmt w:val="bullet"/>
      <w:lvlText w:val="-"/>
      <w:lvlJc w:val="left"/>
      <w:pPr>
        <w:ind w:left="1146" w:hanging="360"/>
      </w:pPr>
      <w:rPr>
        <w:rFonts w:ascii="Arial" w:eastAsia="Calibri" w:hAnsi="Arial" w:cs="Aria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C166297"/>
    <w:multiLevelType w:val="hybridMultilevel"/>
    <w:tmpl w:val="2A5C681A"/>
    <w:lvl w:ilvl="0" w:tplc="0C090017">
      <w:start w:val="1"/>
      <w:numFmt w:val="lowerLetter"/>
      <w:lvlText w:val="%1)"/>
      <w:lvlJc w:val="left"/>
      <w:pPr>
        <w:ind w:left="763" w:hanging="360"/>
      </w:pPr>
      <w:rPr>
        <w:rFonts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6" w15:restartNumberingAfterBreak="0">
    <w:nsid w:val="0C763B70"/>
    <w:multiLevelType w:val="hybridMultilevel"/>
    <w:tmpl w:val="B4AA91F8"/>
    <w:lvl w:ilvl="0" w:tplc="94D2A4BE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1" w15:restartNumberingAfterBreak="0">
    <w:nsid w:val="13067C2E"/>
    <w:multiLevelType w:val="hybridMultilevel"/>
    <w:tmpl w:val="A7E21BD2"/>
    <w:lvl w:ilvl="0" w:tplc="F198EE6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E26169"/>
    <w:multiLevelType w:val="hybridMultilevel"/>
    <w:tmpl w:val="C1BE4202"/>
    <w:lvl w:ilvl="0" w:tplc="246E14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27D611F"/>
    <w:multiLevelType w:val="hybridMultilevel"/>
    <w:tmpl w:val="7B168FBE"/>
    <w:lvl w:ilvl="0" w:tplc="223EEF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A9676A"/>
    <w:multiLevelType w:val="hybridMultilevel"/>
    <w:tmpl w:val="48542F8A"/>
    <w:lvl w:ilvl="0" w:tplc="F198EE6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9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0" w15:restartNumberingAfterBreak="0">
    <w:nsid w:val="2B6032BF"/>
    <w:multiLevelType w:val="hybridMultilevel"/>
    <w:tmpl w:val="0BFAC45A"/>
    <w:lvl w:ilvl="0" w:tplc="F198EE6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B67031"/>
    <w:multiLevelType w:val="hybridMultilevel"/>
    <w:tmpl w:val="99DE6418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8" w15:restartNumberingAfterBreak="0">
    <w:nsid w:val="43415BB2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5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54CB364C"/>
    <w:multiLevelType w:val="hybridMultilevel"/>
    <w:tmpl w:val="5D8A02B6"/>
    <w:lvl w:ilvl="0" w:tplc="0C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3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69D1C7A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D55DFA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9A1D35"/>
    <w:multiLevelType w:val="hybridMultilevel"/>
    <w:tmpl w:val="44E2E1F2"/>
    <w:lvl w:ilvl="0" w:tplc="F198EE6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890DE5"/>
    <w:multiLevelType w:val="hybridMultilevel"/>
    <w:tmpl w:val="94B8CF02"/>
    <w:lvl w:ilvl="0" w:tplc="F198EE6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EF58DA"/>
    <w:multiLevelType w:val="hybridMultilevel"/>
    <w:tmpl w:val="EAFC50E4"/>
    <w:lvl w:ilvl="0" w:tplc="F198EE6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C632882"/>
    <w:multiLevelType w:val="hybridMultilevel"/>
    <w:tmpl w:val="9A96D3BE"/>
    <w:lvl w:ilvl="0" w:tplc="F198EE6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24"/>
  </w:num>
  <w:num w:numId="2" w16cid:durableId="938607714">
    <w:abstractNumId w:val="34"/>
  </w:num>
  <w:num w:numId="3" w16cid:durableId="958145445">
    <w:abstractNumId w:val="19"/>
  </w:num>
  <w:num w:numId="4" w16cid:durableId="1196194321">
    <w:abstractNumId w:val="31"/>
  </w:num>
  <w:num w:numId="5" w16cid:durableId="1867134969">
    <w:abstractNumId w:val="30"/>
  </w:num>
  <w:num w:numId="6" w16cid:durableId="1025326758">
    <w:abstractNumId w:val="45"/>
  </w:num>
  <w:num w:numId="7" w16cid:durableId="1482577371">
    <w:abstractNumId w:val="15"/>
  </w:num>
  <w:num w:numId="8" w16cid:durableId="1085491312">
    <w:abstractNumId w:val="3"/>
  </w:num>
  <w:num w:numId="9" w16cid:durableId="1369525979">
    <w:abstractNumId w:val="29"/>
  </w:num>
  <w:num w:numId="10" w16cid:durableId="744459">
    <w:abstractNumId w:val="23"/>
  </w:num>
  <w:num w:numId="11" w16cid:durableId="255016049">
    <w:abstractNumId w:val="18"/>
  </w:num>
  <w:num w:numId="12" w16cid:durableId="926841987">
    <w:abstractNumId w:val="54"/>
  </w:num>
  <w:num w:numId="13" w16cid:durableId="1303079462">
    <w:abstractNumId w:val="41"/>
  </w:num>
  <w:num w:numId="14" w16cid:durableId="1959607258">
    <w:abstractNumId w:val="0"/>
  </w:num>
  <w:num w:numId="15" w16cid:durableId="788476904">
    <w:abstractNumId w:val="33"/>
  </w:num>
  <w:num w:numId="16" w16cid:durableId="738527274">
    <w:abstractNumId w:val="48"/>
  </w:num>
  <w:num w:numId="17" w16cid:durableId="347292598">
    <w:abstractNumId w:val="40"/>
  </w:num>
  <w:num w:numId="18" w16cid:durableId="775098443">
    <w:abstractNumId w:val="47"/>
  </w:num>
  <w:num w:numId="19" w16cid:durableId="246036738">
    <w:abstractNumId w:val="37"/>
  </w:num>
  <w:num w:numId="20" w16cid:durableId="1151870601">
    <w:abstractNumId w:val="49"/>
  </w:num>
  <w:num w:numId="21" w16cid:durableId="1397627776">
    <w:abstractNumId w:val="46"/>
  </w:num>
  <w:num w:numId="22" w16cid:durableId="519197551">
    <w:abstractNumId w:val="27"/>
  </w:num>
  <w:num w:numId="23" w16cid:durableId="1194808596">
    <w:abstractNumId w:val="25"/>
  </w:num>
  <w:num w:numId="24" w16cid:durableId="459954404">
    <w:abstractNumId w:val="22"/>
  </w:num>
  <w:num w:numId="25" w16cid:durableId="1636257339">
    <w:abstractNumId w:val="42"/>
  </w:num>
  <w:num w:numId="26" w16cid:durableId="1195267847">
    <w:abstractNumId w:val="10"/>
  </w:num>
  <w:num w:numId="27" w16cid:durableId="1326978976">
    <w:abstractNumId w:val="39"/>
  </w:num>
  <w:num w:numId="28" w16cid:durableId="2086678562">
    <w:abstractNumId w:val="11"/>
  </w:num>
  <w:num w:numId="29" w16cid:durableId="531654214">
    <w:abstractNumId w:val="53"/>
  </w:num>
  <w:num w:numId="30" w16cid:durableId="1696273183">
    <w:abstractNumId w:val="50"/>
  </w:num>
  <w:num w:numId="31" w16cid:durableId="278268052">
    <w:abstractNumId w:val="5"/>
  </w:num>
  <w:num w:numId="32" w16cid:durableId="1815022042">
    <w:abstractNumId w:val="44"/>
  </w:num>
  <w:num w:numId="33" w16cid:durableId="1827939409">
    <w:abstractNumId w:val="52"/>
  </w:num>
  <w:num w:numId="34" w16cid:durableId="1289967361">
    <w:abstractNumId w:val="17"/>
  </w:num>
  <w:num w:numId="35" w16cid:durableId="182012400">
    <w:abstractNumId w:val="43"/>
  </w:num>
  <w:num w:numId="36" w16cid:durableId="70590544">
    <w:abstractNumId w:val="1"/>
  </w:num>
  <w:num w:numId="37" w16cid:durableId="1851993011">
    <w:abstractNumId w:val="26"/>
  </w:num>
  <w:num w:numId="38" w16cid:durableId="1123765775">
    <w:abstractNumId w:val="4"/>
  </w:num>
  <w:num w:numId="39" w16cid:durableId="1622878266">
    <w:abstractNumId w:val="28"/>
  </w:num>
  <w:num w:numId="40" w16cid:durableId="329218994">
    <w:abstractNumId w:val="20"/>
  </w:num>
  <w:num w:numId="41" w16cid:durableId="1197044085">
    <w:abstractNumId w:val="36"/>
  </w:num>
  <w:num w:numId="42" w16cid:durableId="1304584378">
    <w:abstractNumId w:val="7"/>
  </w:num>
  <w:num w:numId="43" w16cid:durableId="231888564">
    <w:abstractNumId w:val="12"/>
  </w:num>
  <w:num w:numId="44" w16cid:durableId="1382512256">
    <w:abstractNumId w:val="21"/>
  </w:num>
  <w:num w:numId="45" w16cid:durableId="691765113">
    <w:abstractNumId w:val="38"/>
  </w:num>
  <w:num w:numId="46" w16cid:durableId="1865247981">
    <w:abstractNumId w:val="8"/>
  </w:num>
  <w:num w:numId="47" w16cid:durableId="886138195">
    <w:abstractNumId w:val="14"/>
  </w:num>
  <w:num w:numId="48" w16cid:durableId="1386173458">
    <w:abstractNumId w:val="51"/>
  </w:num>
  <w:num w:numId="49" w16cid:durableId="365374691">
    <w:abstractNumId w:val="2"/>
  </w:num>
  <w:num w:numId="50" w16cid:durableId="524446069">
    <w:abstractNumId w:val="9"/>
  </w:num>
  <w:num w:numId="51" w16cid:durableId="1752042158">
    <w:abstractNumId w:val="35"/>
  </w:num>
  <w:num w:numId="52" w16cid:durableId="751586983">
    <w:abstractNumId w:val="32"/>
  </w:num>
  <w:num w:numId="53" w16cid:durableId="1056513014">
    <w:abstractNumId w:val="16"/>
  </w:num>
  <w:num w:numId="54" w16cid:durableId="1900168374">
    <w:abstractNumId w:val="6"/>
  </w:num>
  <w:num w:numId="55" w16cid:durableId="402602416">
    <w:abstractNumId w:val="13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5+UZp3jB2CExIDs2ocyQOul7Uhj13Toa1C7zzB+AsXruI83XrdrKYu0mYQedOag6G7mzIzCVBaHyl4Xr1MHkmQ==" w:salt="nRB2q7aDNNqnF7hjwCVwU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5228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2B03"/>
    <w:rsid w:val="001246FA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2AB4"/>
    <w:rsid w:val="00172CB6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B5101"/>
    <w:rsid w:val="001C0B34"/>
    <w:rsid w:val="001C4084"/>
    <w:rsid w:val="001D01D1"/>
    <w:rsid w:val="001D024F"/>
    <w:rsid w:val="001E05E8"/>
    <w:rsid w:val="001E276E"/>
    <w:rsid w:val="001E600A"/>
    <w:rsid w:val="001F0177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26A30"/>
    <w:rsid w:val="00233402"/>
    <w:rsid w:val="002337BA"/>
    <w:rsid w:val="002342BE"/>
    <w:rsid w:val="002515ED"/>
    <w:rsid w:val="00252300"/>
    <w:rsid w:val="00252494"/>
    <w:rsid w:val="00257541"/>
    <w:rsid w:val="0025778A"/>
    <w:rsid w:val="00262531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77297"/>
    <w:rsid w:val="0039160D"/>
    <w:rsid w:val="0039623A"/>
    <w:rsid w:val="00396581"/>
    <w:rsid w:val="003A18C8"/>
    <w:rsid w:val="003B0094"/>
    <w:rsid w:val="003B0DC7"/>
    <w:rsid w:val="003B5B42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E603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4062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872CF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4F6B49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2A6C"/>
    <w:rsid w:val="005539E1"/>
    <w:rsid w:val="00555130"/>
    <w:rsid w:val="00555943"/>
    <w:rsid w:val="0057011D"/>
    <w:rsid w:val="00573C4A"/>
    <w:rsid w:val="0057509D"/>
    <w:rsid w:val="00583840"/>
    <w:rsid w:val="00584F56"/>
    <w:rsid w:val="005868D2"/>
    <w:rsid w:val="005948F5"/>
    <w:rsid w:val="005A20DD"/>
    <w:rsid w:val="005A435B"/>
    <w:rsid w:val="005B09BE"/>
    <w:rsid w:val="005B24D9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47C5"/>
    <w:rsid w:val="00614B71"/>
    <w:rsid w:val="00616E96"/>
    <w:rsid w:val="006203C5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2752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031D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C4F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BBF"/>
    <w:rsid w:val="007E2C77"/>
    <w:rsid w:val="007E57E8"/>
    <w:rsid w:val="007E72A0"/>
    <w:rsid w:val="007E7CAC"/>
    <w:rsid w:val="007F1F7F"/>
    <w:rsid w:val="007F3E18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0DAD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9740D"/>
    <w:rsid w:val="008A082C"/>
    <w:rsid w:val="008A257C"/>
    <w:rsid w:val="008A2F2D"/>
    <w:rsid w:val="008A3A99"/>
    <w:rsid w:val="008B22FC"/>
    <w:rsid w:val="008B39C9"/>
    <w:rsid w:val="008C48F6"/>
    <w:rsid w:val="008C6701"/>
    <w:rsid w:val="008D1883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1065"/>
    <w:rsid w:val="00942B7B"/>
    <w:rsid w:val="00944381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10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9E3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9D9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75005"/>
    <w:rsid w:val="00B80970"/>
    <w:rsid w:val="00B82B6C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5401"/>
    <w:rsid w:val="00BA7D5F"/>
    <w:rsid w:val="00BB14F2"/>
    <w:rsid w:val="00BB3713"/>
    <w:rsid w:val="00BC0661"/>
    <w:rsid w:val="00BC70AA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4FE2"/>
    <w:rsid w:val="00BF51EE"/>
    <w:rsid w:val="00BF5E8B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09F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2C9C"/>
    <w:rsid w:val="00C931D7"/>
    <w:rsid w:val="00C9350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2134"/>
    <w:rsid w:val="00D44406"/>
    <w:rsid w:val="00D445AA"/>
    <w:rsid w:val="00D448E3"/>
    <w:rsid w:val="00D44AC7"/>
    <w:rsid w:val="00D51F14"/>
    <w:rsid w:val="00D521B0"/>
    <w:rsid w:val="00D52AE9"/>
    <w:rsid w:val="00D612CD"/>
    <w:rsid w:val="00D61DB9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0F7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D0297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6D33"/>
    <w:rsid w:val="00F604B5"/>
    <w:rsid w:val="00F64369"/>
    <w:rsid w:val="00F715C5"/>
    <w:rsid w:val="00F7213B"/>
    <w:rsid w:val="00F72340"/>
    <w:rsid w:val="00F739DD"/>
    <w:rsid w:val="00F73AD5"/>
    <w:rsid w:val="00F7628E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B7FAC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6A3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uiPriority w:val="99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177"/>
    <w:rPr>
      <w:color w:val="0000FF" w:themeColor="hyperlink"/>
      <w:u w:val="single"/>
    </w:rPr>
  </w:style>
  <w:style w:type="table" w:customStyle="1" w:styleId="TableGrid18">
    <w:name w:val="Table Grid18"/>
    <w:basedOn w:val="TableNormal"/>
    <w:next w:val="TableGrid"/>
    <w:uiPriority w:val="5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5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uiPriority w:val="5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5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5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CSTCPLHeading1">
    <w:name w:val="(01) CSTC P/L Heading 1"/>
    <w:basedOn w:val="Normal"/>
    <w:next w:val="Normal"/>
    <w:qFormat/>
    <w:rsid w:val="00226A30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226A30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226A30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226A30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226A30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226A30"/>
    <w:pPr>
      <w:numPr>
        <w:numId w:val="42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226A30"/>
    <w:pPr>
      <w:numPr>
        <w:numId w:val="43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226A30"/>
    <w:pPr>
      <w:numPr>
        <w:numId w:val="44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226A30"/>
    <w:pPr>
      <w:numPr>
        <w:numId w:val="45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226A30"/>
    <w:pPr>
      <w:numPr>
        <w:numId w:val="46"/>
      </w:numPr>
      <w:ind w:left="1080"/>
      <w:jc w:val="left"/>
    </w:pPr>
    <w:rPr>
      <w:rFonts w:ascii="Arial" w:hAnsi="Arial"/>
    </w:rPr>
  </w:style>
  <w:style w:type="paragraph" w:customStyle="1" w:styleId="8ATickBox">
    <w:name w:val="8A Tick Box"/>
    <w:next w:val="Normal"/>
    <w:link w:val="8ATickBoxChar"/>
    <w:autoRedefine/>
    <w:qFormat/>
    <w:rsid w:val="00226A30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226A30"/>
    <w:rPr>
      <w:rFonts w:eastAsiaTheme="minorHAnsi" w:cstheme="minorBidi"/>
      <w:noProof/>
      <w:sz w:val="24"/>
      <w:szCs w:val="22"/>
    </w:rPr>
  </w:style>
  <w:style w:type="table" w:customStyle="1" w:styleId="TableGrid4">
    <w:name w:val="Table Grid4"/>
    <w:basedOn w:val="TableNormal"/>
    <w:next w:val="TableGrid"/>
    <w:uiPriority w:val="3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5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5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26A30"/>
    <w:rPr>
      <w:color w:val="605E5C"/>
      <w:shd w:val="clear" w:color="auto" w:fill="E1DFDD"/>
    </w:rPr>
  </w:style>
  <w:style w:type="table" w:customStyle="1" w:styleId="TableGrid15">
    <w:name w:val="Table Grid15"/>
    <w:basedOn w:val="TableNormal"/>
    <w:next w:val="TableGrid"/>
    <w:uiPriority w:val="5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226A30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customStyle="1" w:styleId="BoldandItalics">
    <w:name w:val="Bold and Italics"/>
    <w:qFormat/>
    <w:rsid w:val="00226A30"/>
    <w:rPr>
      <w:b/>
      <w:bCs w:val="0"/>
      <w:i/>
      <w:iCs w:val="0"/>
      <w:strike w:val="0"/>
      <w:dstrike w:val="0"/>
      <w:u w:val="none"/>
      <w:effect w:val="none"/>
    </w:rPr>
  </w:style>
  <w:style w:type="character" w:customStyle="1" w:styleId="Superscript">
    <w:name w:val="Superscript"/>
    <w:rsid w:val="00226A30"/>
    <w:rPr>
      <w:sz w:val="16"/>
      <w:vertAlign w:val="superscript"/>
    </w:rPr>
  </w:style>
  <w:style w:type="table" w:customStyle="1" w:styleId="TableGrid17">
    <w:name w:val="Table Grid17"/>
    <w:basedOn w:val="TableNormal"/>
    <w:next w:val="TableGrid"/>
    <w:uiPriority w:val="59"/>
    <w:rsid w:val="00226A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26A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diagramColors" Target="diagrams/colors1.xm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diagramQuickStyle" Target="diagrams/quickStyle1.xml"/><Relationship Id="rId25" Type="http://schemas.openxmlformats.org/officeDocument/2006/relationships/header" Target="header7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1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settings" Target="settings.xml"/><Relationship Id="rId15" Type="http://schemas.openxmlformats.org/officeDocument/2006/relationships/diagramData" Target="diagrams/data1.xml"/><Relationship Id="rId23" Type="http://schemas.openxmlformats.org/officeDocument/2006/relationships/footer" Target="footer3.xml"/><Relationship Id="rId28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microsoft.com/office/2007/relationships/diagramDrawing" Target="diagrams/drawing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worksafe.qld.gov.au/" TargetMode="External"/><Relationship Id="rId22" Type="http://schemas.openxmlformats.org/officeDocument/2006/relationships/header" Target="header5.xm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>
        <a:xfrm>
          <a:off x="1854324" y="966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>
        <a:xfrm>
          <a:off x="1338686" y="60609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Management</a:t>
          </a:r>
        </a:p>
      </dgm:t>
    </dgm:pt>
    <dgm:pt modelId="{A1D7833F-8A19-4E59-AC94-D1189CB8BF07}" type="parTrans" cxnId="{B2041979-DD36-4FE5-8A1E-B3014A0B1EF3}">
      <dgm:prSet/>
      <dgm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xfrm>
          <a:off x="823047" y="1211225"/>
          <a:ext cx="852295" cy="426147"/>
        </a:xfrm>
        <a:prstGeom prst="rect">
          <a:avLst/>
        </a:prstGeom>
        <a:solidFill>
          <a:sysClr val="windowText" lastClr="000000"/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>
        <a:xfrm>
          <a:off x="1854324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2</a:t>
          </a:r>
        </a:p>
      </dgm:t>
    </dgm:pt>
    <dgm:pt modelId="{CF70EFC4-84DD-4FAB-9793-D408708B7D2D}" type="parTrans" cxnId="{56FBBFB1-EFAD-42CB-9074-EAA88A25858E}">
      <dgm:prSet/>
      <dgm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>
        <a:xfrm>
          <a:off x="2885602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3</a:t>
          </a:r>
        </a:p>
      </dgm:t>
    </dgm:pt>
    <dgm:pt modelId="{58CD1DE8-74DF-406D-A545-7E9285F35BD5}" type="parTrans" cxnId="{C0A45420-3AC2-412A-BA83-648BFFD5E43D}">
      <dgm:prSet/>
      <dgm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>
        <a:xfrm>
          <a:off x="1036121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8CBC956A-5B33-48A0-B5B2-F2A712C261C1}" type="parTrans" cxnId="{BD2031F3-2312-40C1-A46E-A010C9C979FA}">
      <dgm:prSet/>
      <dgm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>
        <a:xfrm>
          <a:off x="2067398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6DA49E83-DC52-41B9-9858-5CD127C3BC1B}" type="parTrans" cxnId="{D0DCFC61-8712-4208-AA64-263CE6B8D833}">
      <dgm:prSet/>
      <dgm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>
        <a:xfrm>
          <a:off x="3098676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046FD920-A06E-4FC0-97B3-7EF399712808}" type="parTrans" cxnId="{D21665AF-9060-45B9-BFA2-A6B786BECB33}">
      <dgm:prSet/>
      <dgm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22423E04-7906-4A7D-8912-2EB7A8EF34CA}" type="presOf" srcId="{CF70EFC4-84DD-4FAB-9793-D408708B7D2D}" destId="{69B49066-3B76-4EB6-AD92-A67CCEA0189A}" srcOrd="0" destOrd="0" presId="urn:microsoft.com/office/officeart/2005/8/layout/orgChart1"/>
    <dgm:cxn modelId="{CDA8C413-504E-4D1A-A945-595BAAA71F8A}" type="presOf" srcId="{8CBC956A-5B33-48A0-B5B2-F2A712C261C1}" destId="{73EF01F7-F0E4-46B2-9C17-C35466F9E07A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BC0A5528-B3ED-4DDD-87C3-578388F52073}" type="presOf" srcId="{046FD920-A06E-4FC0-97B3-7EF399712808}" destId="{B7FBAED5-464D-426D-B808-0943597AF66D}" srcOrd="0" destOrd="0" presId="urn:microsoft.com/office/officeart/2005/8/layout/orgChart1"/>
    <dgm:cxn modelId="{707B5F36-F124-4E0F-A942-B4FDAE631F8E}" type="presOf" srcId="{64C9005B-366A-4383-AE5E-A99B91ADDEDA}" destId="{C2298DD6-FD46-47F9-A26C-0EA48C1887EC}" srcOrd="0" destOrd="0" presId="urn:microsoft.com/office/officeart/2005/8/layout/orgChart1"/>
    <dgm:cxn modelId="{C800CA37-4B0D-4E51-8631-635C98F62A18}" type="presOf" srcId="{B174BEA3-22BB-4277-B7DA-3123BE88A8E3}" destId="{4A5BD0B9-2E61-467D-93F3-B7B4656D7A35}" srcOrd="1" destOrd="0" presId="urn:microsoft.com/office/officeart/2005/8/layout/orgChart1"/>
    <dgm:cxn modelId="{68DFAA38-BF94-424D-8E4F-75DD4A484641}" type="presOf" srcId="{4D9DCB8B-79A5-4FBA-96CF-20DC2EA080CA}" destId="{4EF91815-9434-4CF9-92F0-BD1C8FEB62C7}" srcOrd="0" destOrd="0" presId="urn:microsoft.com/office/officeart/2005/8/layout/orgChart1"/>
    <dgm:cxn modelId="{8946005F-1922-449E-9C45-F58F870E6878}" type="presOf" srcId="{22D18A4E-3A3A-407A-B21E-2AA5C0F71C74}" destId="{112F6B41-1816-4B17-884A-588BB3707E4F}" srcOrd="0" destOrd="0" presId="urn:microsoft.com/office/officeart/2005/8/layout/orgChart1"/>
    <dgm:cxn modelId="{16D76561-4A08-4DB2-839C-900D42A137DB}" type="presOf" srcId="{A1D7833F-8A19-4E59-AC94-D1189CB8BF07}" destId="{09ABA022-3909-44D5-9B4A-4DB212A2AF3A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30695365-E3F6-4DC8-99A8-F332BDEB97B0}" type="presOf" srcId="{5AEBCC33-BAED-473E-B950-03621502CC23}" destId="{4C2249E3-47CA-462B-9F00-BB25E1A052A4}" srcOrd="1" destOrd="0" presId="urn:microsoft.com/office/officeart/2005/8/layout/orgChart1"/>
    <dgm:cxn modelId="{06616267-925D-4C20-884F-B105F21D38A3}" type="presOf" srcId="{D22D499D-3FA8-48CC-8B3E-1DBF36009A25}" destId="{5CC56419-F262-4289-90C4-76C1CFC7357B}" srcOrd="1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4F68114E-2BFC-4E87-825E-1E9939930584}" type="presOf" srcId="{9FA94EA2-CBFD-4E28-AB5F-8B00195DAABC}" destId="{ECE3086A-AECB-41D5-897C-7806A44ECCAC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7F8E4887-0EF0-481F-99D3-BA52AA961E1E}" type="presOf" srcId="{22D18A4E-3A3A-407A-B21E-2AA5C0F71C74}" destId="{E6771ADB-14B9-4C7E-9E08-BD1B566ED64D}" srcOrd="1" destOrd="0" presId="urn:microsoft.com/office/officeart/2005/8/layout/orgChart1"/>
    <dgm:cxn modelId="{C82CBC87-1511-47D8-9AEC-35346E3A8D11}" type="presOf" srcId="{5AEBCC33-BAED-473E-B950-03621502CC23}" destId="{90DD2EE8-6372-4F10-9880-55C02BE89785}" srcOrd="0" destOrd="0" presId="urn:microsoft.com/office/officeart/2005/8/layout/orgChart1"/>
    <dgm:cxn modelId="{A5F9F599-2B16-4277-BF19-F2703B35E759}" type="presOf" srcId="{B174BEA3-22BB-4277-B7DA-3123BE88A8E3}" destId="{AF6DE343-B75C-4AA2-BF35-B0016EA040C9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025CB3BC-F255-4390-B6B1-4A543FAE84B9}" type="presOf" srcId="{F2738E7C-FEA3-4413-AADA-C88588BC2786}" destId="{2750C6B9-5282-4FA9-933F-8047BFEE89FF}" srcOrd="0" destOrd="0" presId="urn:microsoft.com/office/officeart/2005/8/layout/orgChart1"/>
    <dgm:cxn modelId="{62D3E8BD-662C-4146-948B-33B63BE6680E}" type="presOf" srcId="{F2738E7C-FEA3-4413-AADA-C88588BC2786}" destId="{0DF36838-7F7E-47CD-AB02-0F54E411367D}" srcOrd="1" destOrd="0" presId="urn:microsoft.com/office/officeart/2005/8/layout/orgChart1"/>
    <dgm:cxn modelId="{B5E935D3-5058-4990-8C03-C848DF4B918E}" type="presOf" srcId="{D276F56B-F1B4-44AE-939C-7646969641DF}" destId="{59D618E6-0CA5-4E74-B900-EB22293EBC6E}" srcOrd="0" destOrd="0" presId="urn:microsoft.com/office/officeart/2005/8/layout/orgChart1"/>
    <dgm:cxn modelId="{A215FED6-A38A-4DBD-9A10-7C448EB3E1BF}" type="presOf" srcId="{6DA49E83-DC52-41B9-9858-5CD127C3BC1B}" destId="{D8F028CD-E56C-4A46-BD75-BBB602258C91}" srcOrd="0" destOrd="0" presId="urn:microsoft.com/office/officeart/2005/8/layout/orgChart1"/>
    <dgm:cxn modelId="{74C051DD-7FC8-4D6C-8952-868D3F201D05}" type="presOf" srcId="{4D9DCB8B-79A5-4FBA-96CF-20DC2EA080CA}" destId="{3E9EB97F-F7B5-4572-B3D3-8D7EE76799F3}" srcOrd="1" destOrd="0" presId="urn:microsoft.com/office/officeart/2005/8/layout/orgChart1"/>
    <dgm:cxn modelId="{6F40A6E1-70AB-4502-99F1-45BF4B83E8D6}" type="presOf" srcId="{9FA94EA2-CBFD-4E28-AB5F-8B00195DAABC}" destId="{0F789356-BF48-4674-8347-D1974F5470A3}" srcOrd="0" destOrd="0" presId="urn:microsoft.com/office/officeart/2005/8/layout/orgChart1"/>
    <dgm:cxn modelId="{5A1784E3-2461-4AD3-A3AC-E39E036650DD}" type="presOf" srcId="{64C9005B-366A-4383-AE5E-A99B91ADDEDA}" destId="{8E9D6AC6-0FCD-41A9-BD7C-D162DB33C34A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DFC8A4F7-9808-46C0-9C40-9CB729A6FF1F}" type="presOf" srcId="{AF20AE30-0972-4B1A-BB74-576CE6D17D36}" destId="{88D1FD66-6902-40F8-AB19-75D9325F5E77}" srcOrd="0" destOrd="0" presId="urn:microsoft.com/office/officeart/2005/8/layout/orgChart1"/>
    <dgm:cxn modelId="{66C00CF8-5602-4023-9E05-3BBA7A89EAD4}" type="presOf" srcId="{D22D499D-3FA8-48CC-8B3E-1DBF36009A25}" destId="{4BCB10A6-C5AC-4EB7-A6E9-E20174A914AD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9FAA2EFE-6DEC-4209-82A1-A7E7BFB63FC4}" type="presOf" srcId="{58CD1DE8-74DF-406D-A545-7E9285F35BD5}" destId="{B775B71F-4CA5-48B7-9DFB-7E2ECD5B672C}" srcOrd="0" destOrd="0" presId="urn:microsoft.com/office/officeart/2005/8/layout/orgChart1"/>
    <dgm:cxn modelId="{432B4C64-D2D8-41B3-8071-52D379F00513}" type="presParOf" srcId="{88D1FD66-6902-40F8-AB19-75D9325F5E77}" destId="{2AD2E962-4703-4665-873E-B872229A80F0}" srcOrd="0" destOrd="0" presId="urn:microsoft.com/office/officeart/2005/8/layout/orgChart1"/>
    <dgm:cxn modelId="{FAC2BE9E-BA58-44E4-95D1-D74B942BD26C}" type="presParOf" srcId="{2AD2E962-4703-4665-873E-B872229A80F0}" destId="{7979D3B9-1E4F-439A-996B-FB19CFA29826}" srcOrd="0" destOrd="0" presId="urn:microsoft.com/office/officeart/2005/8/layout/orgChart1"/>
    <dgm:cxn modelId="{DBB8A191-607B-49E4-A00F-1BA647563881}" type="presParOf" srcId="{7979D3B9-1E4F-439A-996B-FB19CFA29826}" destId="{C2298DD6-FD46-47F9-A26C-0EA48C1887EC}" srcOrd="0" destOrd="0" presId="urn:microsoft.com/office/officeart/2005/8/layout/orgChart1"/>
    <dgm:cxn modelId="{52E27490-0DDD-49BD-B247-1DF257E8F437}" type="presParOf" srcId="{7979D3B9-1E4F-439A-996B-FB19CFA29826}" destId="{8E9D6AC6-0FCD-41A9-BD7C-D162DB33C34A}" srcOrd="1" destOrd="0" presId="urn:microsoft.com/office/officeart/2005/8/layout/orgChart1"/>
    <dgm:cxn modelId="{BABCAF9B-B0D3-407D-BB8E-7CEF00163ED8}" type="presParOf" srcId="{2AD2E962-4703-4665-873E-B872229A80F0}" destId="{31336E10-D276-4B53-9C0D-C4411FAA2576}" srcOrd="1" destOrd="0" presId="urn:microsoft.com/office/officeart/2005/8/layout/orgChart1"/>
    <dgm:cxn modelId="{7865403B-4732-4BC7-A50B-A12774D379E9}" type="presParOf" srcId="{31336E10-D276-4B53-9C0D-C4411FAA2576}" destId="{59D618E6-0CA5-4E74-B900-EB22293EBC6E}" srcOrd="0" destOrd="0" presId="urn:microsoft.com/office/officeart/2005/8/layout/orgChart1"/>
    <dgm:cxn modelId="{E6659605-28CB-42ED-B1C6-BB480692B49D}" type="presParOf" srcId="{31336E10-D276-4B53-9C0D-C4411FAA2576}" destId="{4FCD03ED-C3A5-4E5B-AD62-CD215D63CD55}" srcOrd="1" destOrd="0" presId="urn:microsoft.com/office/officeart/2005/8/layout/orgChart1"/>
    <dgm:cxn modelId="{F8F997C8-9E02-4900-B5E8-6A03A934E9BB}" type="presParOf" srcId="{4FCD03ED-C3A5-4E5B-AD62-CD215D63CD55}" destId="{7C471CA2-7316-4B70-A580-136F69342B32}" srcOrd="0" destOrd="0" presId="urn:microsoft.com/office/officeart/2005/8/layout/orgChart1"/>
    <dgm:cxn modelId="{187C56A3-4F30-46FA-9C74-1838A7FFBC6B}" type="presParOf" srcId="{7C471CA2-7316-4B70-A580-136F69342B32}" destId="{112F6B41-1816-4B17-884A-588BB3707E4F}" srcOrd="0" destOrd="0" presId="urn:microsoft.com/office/officeart/2005/8/layout/orgChart1"/>
    <dgm:cxn modelId="{7172CD39-B44B-40D2-9FC5-208504F77F2F}" type="presParOf" srcId="{7C471CA2-7316-4B70-A580-136F69342B32}" destId="{E6771ADB-14B9-4C7E-9E08-BD1B566ED64D}" srcOrd="1" destOrd="0" presId="urn:microsoft.com/office/officeart/2005/8/layout/orgChart1"/>
    <dgm:cxn modelId="{E87B565E-298C-4A8A-8452-FC06959D9D3F}" type="presParOf" srcId="{4FCD03ED-C3A5-4E5B-AD62-CD215D63CD55}" destId="{3F50108A-65F7-4BB7-BCA3-C767214EF3CF}" srcOrd="1" destOrd="0" presId="urn:microsoft.com/office/officeart/2005/8/layout/orgChart1"/>
    <dgm:cxn modelId="{722755A9-DAF4-4273-821C-D2B96792F8A9}" type="presParOf" srcId="{3F50108A-65F7-4BB7-BCA3-C767214EF3CF}" destId="{73EF01F7-F0E4-46B2-9C17-C35466F9E07A}" srcOrd="0" destOrd="0" presId="urn:microsoft.com/office/officeart/2005/8/layout/orgChart1"/>
    <dgm:cxn modelId="{2E05B6B4-1FEC-45C2-8065-A9DCB30E815E}" type="presParOf" srcId="{3F50108A-65F7-4BB7-BCA3-C767214EF3CF}" destId="{B9AD941F-4D40-4EE8-B058-569C34BD4F14}" srcOrd="1" destOrd="0" presId="urn:microsoft.com/office/officeart/2005/8/layout/orgChart1"/>
    <dgm:cxn modelId="{67BDBDAF-DFC0-4998-8FAE-96D78F711CD4}" type="presParOf" srcId="{B9AD941F-4D40-4EE8-B058-569C34BD4F14}" destId="{241FCEA8-B031-461E-999B-A574C2D8D004}" srcOrd="0" destOrd="0" presId="urn:microsoft.com/office/officeart/2005/8/layout/orgChart1"/>
    <dgm:cxn modelId="{E6471909-AC9F-42F9-834E-0CFE2611A972}" type="presParOf" srcId="{241FCEA8-B031-461E-999B-A574C2D8D004}" destId="{4EF91815-9434-4CF9-92F0-BD1C8FEB62C7}" srcOrd="0" destOrd="0" presId="urn:microsoft.com/office/officeart/2005/8/layout/orgChart1"/>
    <dgm:cxn modelId="{08AC1B54-EF91-4E28-A096-3E82A1999F9B}" type="presParOf" srcId="{241FCEA8-B031-461E-999B-A574C2D8D004}" destId="{3E9EB97F-F7B5-4572-B3D3-8D7EE76799F3}" srcOrd="1" destOrd="0" presId="urn:microsoft.com/office/officeart/2005/8/layout/orgChart1"/>
    <dgm:cxn modelId="{786B3901-A275-4699-A1F1-9144C86B4D03}" type="presParOf" srcId="{B9AD941F-4D40-4EE8-B058-569C34BD4F14}" destId="{F5CB98C8-CA4D-4A00-ABDC-6880E8B51512}" srcOrd="1" destOrd="0" presId="urn:microsoft.com/office/officeart/2005/8/layout/orgChart1"/>
    <dgm:cxn modelId="{C9BD75CF-E2B2-4017-BF6F-06AED920FC77}" type="presParOf" srcId="{B9AD941F-4D40-4EE8-B058-569C34BD4F14}" destId="{24A4941A-7615-495D-A23F-22F53E60C8AE}" srcOrd="2" destOrd="0" presId="urn:microsoft.com/office/officeart/2005/8/layout/orgChart1"/>
    <dgm:cxn modelId="{6C39634B-D654-441B-93AB-88F683E633EA}" type="presParOf" srcId="{4FCD03ED-C3A5-4E5B-AD62-CD215D63CD55}" destId="{A41F28FE-A1FC-47FF-BBBE-0760D0E72FE4}" srcOrd="2" destOrd="0" presId="urn:microsoft.com/office/officeart/2005/8/layout/orgChart1"/>
    <dgm:cxn modelId="{303001DE-9C64-4D30-B80C-8DAF4B90542D}" type="presParOf" srcId="{31336E10-D276-4B53-9C0D-C4411FAA2576}" destId="{69B49066-3B76-4EB6-AD92-A67CCEA0189A}" srcOrd="2" destOrd="0" presId="urn:microsoft.com/office/officeart/2005/8/layout/orgChart1"/>
    <dgm:cxn modelId="{910956C7-C7E5-4F3F-AD89-868A6479F605}" type="presParOf" srcId="{31336E10-D276-4B53-9C0D-C4411FAA2576}" destId="{94812630-EA1B-4D9B-B606-722E8CFA1652}" srcOrd="3" destOrd="0" presId="urn:microsoft.com/office/officeart/2005/8/layout/orgChart1"/>
    <dgm:cxn modelId="{C9F0B2D1-75AD-4B47-AFEE-3398472C024C}" type="presParOf" srcId="{94812630-EA1B-4D9B-B606-722E8CFA1652}" destId="{412B5B53-11F6-4DD6-A0FA-597533C97C39}" srcOrd="0" destOrd="0" presId="urn:microsoft.com/office/officeart/2005/8/layout/orgChart1"/>
    <dgm:cxn modelId="{3231E906-D777-43AF-92F6-1E206C6C6D53}" type="presParOf" srcId="{412B5B53-11F6-4DD6-A0FA-597533C97C39}" destId="{2750C6B9-5282-4FA9-933F-8047BFEE89FF}" srcOrd="0" destOrd="0" presId="urn:microsoft.com/office/officeart/2005/8/layout/orgChart1"/>
    <dgm:cxn modelId="{E7EF018F-7A4D-406B-B7E9-BEAFBC9263A0}" type="presParOf" srcId="{412B5B53-11F6-4DD6-A0FA-597533C97C39}" destId="{0DF36838-7F7E-47CD-AB02-0F54E411367D}" srcOrd="1" destOrd="0" presId="urn:microsoft.com/office/officeart/2005/8/layout/orgChart1"/>
    <dgm:cxn modelId="{EFBC3314-44E4-44DB-8364-985F689B9396}" type="presParOf" srcId="{94812630-EA1B-4D9B-B606-722E8CFA1652}" destId="{7062F0CF-98F9-4629-B1A2-D2380443F6F7}" srcOrd="1" destOrd="0" presId="urn:microsoft.com/office/officeart/2005/8/layout/orgChart1"/>
    <dgm:cxn modelId="{3CB189B3-9120-47EF-B174-59F23CA43344}" type="presParOf" srcId="{7062F0CF-98F9-4629-B1A2-D2380443F6F7}" destId="{D8F028CD-E56C-4A46-BD75-BBB602258C91}" srcOrd="0" destOrd="0" presId="urn:microsoft.com/office/officeart/2005/8/layout/orgChart1"/>
    <dgm:cxn modelId="{A023DA77-3FCD-42AC-965F-FF5E4925F10D}" type="presParOf" srcId="{7062F0CF-98F9-4629-B1A2-D2380443F6F7}" destId="{E6219F1A-C1C7-4D35-8729-F8A63C906F44}" srcOrd="1" destOrd="0" presId="urn:microsoft.com/office/officeart/2005/8/layout/orgChart1"/>
    <dgm:cxn modelId="{FC0CA037-4D9F-4681-84F6-5CA8A0250A64}" type="presParOf" srcId="{E6219F1A-C1C7-4D35-8729-F8A63C906F44}" destId="{ECF00DBA-775F-4DC4-BB5E-5945BA8AFDFF}" srcOrd="0" destOrd="0" presId="urn:microsoft.com/office/officeart/2005/8/layout/orgChart1"/>
    <dgm:cxn modelId="{7FD5F298-1392-417D-90EC-5076061BBFDE}" type="presParOf" srcId="{ECF00DBA-775F-4DC4-BB5E-5945BA8AFDFF}" destId="{0F789356-BF48-4674-8347-D1974F5470A3}" srcOrd="0" destOrd="0" presId="urn:microsoft.com/office/officeart/2005/8/layout/orgChart1"/>
    <dgm:cxn modelId="{3CE6EBDC-EE3A-420A-8F1D-DA5B4478C826}" type="presParOf" srcId="{ECF00DBA-775F-4DC4-BB5E-5945BA8AFDFF}" destId="{ECE3086A-AECB-41D5-897C-7806A44ECCAC}" srcOrd="1" destOrd="0" presId="urn:microsoft.com/office/officeart/2005/8/layout/orgChart1"/>
    <dgm:cxn modelId="{25C38806-0984-4B79-B1EB-4BCB4FE1F552}" type="presParOf" srcId="{E6219F1A-C1C7-4D35-8729-F8A63C906F44}" destId="{62340771-B4A6-453F-BB5E-E58236E4CE72}" srcOrd="1" destOrd="0" presId="urn:microsoft.com/office/officeart/2005/8/layout/orgChart1"/>
    <dgm:cxn modelId="{912438B5-0A51-47E9-A983-9CD57418074C}" type="presParOf" srcId="{E6219F1A-C1C7-4D35-8729-F8A63C906F44}" destId="{AFD02C83-1221-4B8E-926F-CF3D0B171D3A}" srcOrd="2" destOrd="0" presId="urn:microsoft.com/office/officeart/2005/8/layout/orgChart1"/>
    <dgm:cxn modelId="{B0345ED4-8117-4D3A-B178-3049E34C845D}" type="presParOf" srcId="{94812630-EA1B-4D9B-B606-722E8CFA1652}" destId="{7308CFFB-6424-4625-BFCE-7DBD65F6DE4D}" srcOrd="2" destOrd="0" presId="urn:microsoft.com/office/officeart/2005/8/layout/orgChart1"/>
    <dgm:cxn modelId="{C862952E-C20D-4D06-8164-D7DAD2883D90}" type="presParOf" srcId="{31336E10-D276-4B53-9C0D-C4411FAA2576}" destId="{B775B71F-4CA5-48B7-9DFB-7E2ECD5B672C}" srcOrd="4" destOrd="0" presId="urn:microsoft.com/office/officeart/2005/8/layout/orgChart1"/>
    <dgm:cxn modelId="{0A01BF45-B5FF-4FAA-9B74-F6C4C0382B1E}" type="presParOf" srcId="{31336E10-D276-4B53-9C0D-C4411FAA2576}" destId="{CB4DE528-4BF9-4BDB-B728-623C8F15837D}" srcOrd="5" destOrd="0" presId="urn:microsoft.com/office/officeart/2005/8/layout/orgChart1"/>
    <dgm:cxn modelId="{46639020-FDC3-450C-9E9A-8D82C0022ACD}" type="presParOf" srcId="{CB4DE528-4BF9-4BDB-B728-623C8F15837D}" destId="{CCA5546B-91F2-48BD-B559-BAC0504D5BFC}" srcOrd="0" destOrd="0" presId="urn:microsoft.com/office/officeart/2005/8/layout/orgChart1"/>
    <dgm:cxn modelId="{50BF10D7-7FED-483A-A417-0B23671FCD4E}" type="presParOf" srcId="{CCA5546B-91F2-48BD-B559-BAC0504D5BFC}" destId="{90DD2EE8-6372-4F10-9880-55C02BE89785}" srcOrd="0" destOrd="0" presId="urn:microsoft.com/office/officeart/2005/8/layout/orgChart1"/>
    <dgm:cxn modelId="{EDA6CE24-8AD3-4253-9A1D-74F97D36D463}" type="presParOf" srcId="{CCA5546B-91F2-48BD-B559-BAC0504D5BFC}" destId="{4C2249E3-47CA-462B-9F00-BB25E1A052A4}" srcOrd="1" destOrd="0" presId="urn:microsoft.com/office/officeart/2005/8/layout/orgChart1"/>
    <dgm:cxn modelId="{DC79B124-FA9B-4336-BDC8-3007FB0F96A3}" type="presParOf" srcId="{CB4DE528-4BF9-4BDB-B728-623C8F15837D}" destId="{5743147A-93AC-4A31-A391-5FC31E2C5FDF}" srcOrd="1" destOrd="0" presId="urn:microsoft.com/office/officeart/2005/8/layout/orgChart1"/>
    <dgm:cxn modelId="{36DB958B-2E20-4B4A-A63C-0FC30AFCDB4B}" type="presParOf" srcId="{5743147A-93AC-4A31-A391-5FC31E2C5FDF}" destId="{B7FBAED5-464D-426D-B808-0943597AF66D}" srcOrd="0" destOrd="0" presId="urn:microsoft.com/office/officeart/2005/8/layout/orgChart1"/>
    <dgm:cxn modelId="{291B8A15-5490-4FEB-BA37-BF11ED798989}" type="presParOf" srcId="{5743147A-93AC-4A31-A391-5FC31E2C5FDF}" destId="{2C74CB39-82EB-43BE-BF70-7F04FC5DA75B}" srcOrd="1" destOrd="0" presId="urn:microsoft.com/office/officeart/2005/8/layout/orgChart1"/>
    <dgm:cxn modelId="{F29C5D28-4D97-463D-A970-6DD6FDC045C4}" type="presParOf" srcId="{2C74CB39-82EB-43BE-BF70-7F04FC5DA75B}" destId="{7311C92B-4294-44E5-B5FE-2616B56BB8D9}" srcOrd="0" destOrd="0" presId="urn:microsoft.com/office/officeart/2005/8/layout/orgChart1"/>
    <dgm:cxn modelId="{30EC1748-14D3-4D7D-B907-5AC925F6875D}" type="presParOf" srcId="{7311C92B-4294-44E5-B5FE-2616B56BB8D9}" destId="{AF6DE343-B75C-4AA2-BF35-B0016EA040C9}" srcOrd="0" destOrd="0" presId="urn:microsoft.com/office/officeart/2005/8/layout/orgChart1"/>
    <dgm:cxn modelId="{C7F4F21F-7517-49DE-A8CB-E90E5FA690A3}" type="presParOf" srcId="{7311C92B-4294-44E5-B5FE-2616B56BB8D9}" destId="{4A5BD0B9-2E61-467D-93F3-B7B4656D7A35}" srcOrd="1" destOrd="0" presId="urn:microsoft.com/office/officeart/2005/8/layout/orgChart1"/>
    <dgm:cxn modelId="{FEAC280B-0A89-46B9-A187-D7B0F9AC831C}" type="presParOf" srcId="{2C74CB39-82EB-43BE-BF70-7F04FC5DA75B}" destId="{FD2C7E5A-3464-4673-91CC-D9642B38C7D1}" srcOrd="1" destOrd="0" presId="urn:microsoft.com/office/officeart/2005/8/layout/orgChart1"/>
    <dgm:cxn modelId="{47380C3C-3993-42CD-A2AE-000CC5DC6FC9}" type="presParOf" srcId="{2C74CB39-82EB-43BE-BF70-7F04FC5DA75B}" destId="{351153C8-B171-4B23-8C7B-26276C7BE100}" srcOrd="2" destOrd="0" presId="urn:microsoft.com/office/officeart/2005/8/layout/orgChart1"/>
    <dgm:cxn modelId="{C6F1E98E-E70E-417E-8EE5-0AF6632FB788}" type="presParOf" srcId="{CB4DE528-4BF9-4BDB-B728-623C8F15837D}" destId="{710DF7F0-87F0-4A72-9F81-BAC452A2723D}" srcOrd="2" destOrd="0" presId="urn:microsoft.com/office/officeart/2005/8/layout/orgChart1"/>
    <dgm:cxn modelId="{D2996BBD-F749-4A11-904B-7B9D24862CD7}" type="presParOf" srcId="{2AD2E962-4703-4665-873E-B872229A80F0}" destId="{24493E2C-CEF4-461F-8CB4-DF9D5465469E}" srcOrd="2" destOrd="0" presId="urn:microsoft.com/office/officeart/2005/8/layout/orgChart1"/>
    <dgm:cxn modelId="{C76952EA-15DD-47E7-B2B3-CC43869A4B30}" type="presParOf" srcId="{24493E2C-CEF4-461F-8CB4-DF9D5465469E}" destId="{09ABA022-3909-44D5-9B4A-4DB212A2AF3A}" srcOrd="0" destOrd="0" presId="urn:microsoft.com/office/officeart/2005/8/layout/orgChart1"/>
    <dgm:cxn modelId="{1F4A230F-DA3A-4412-B17F-5DC20A022CD4}" type="presParOf" srcId="{24493E2C-CEF4-461F-8CB4-DF9D5465469E}" destId="{EDB0A71C-3EAA-4B71-82C9-94B1337DD158}" srcOrd="1" destOrd="0" presId="urn:microsoft.com/office/officeart/2005/8/layout/orgChart1"/>
    <dgm:cxn modelId="{E1F49D55-ADE3-4BAB-802B-B9CD5EA8BD15}" type="presParOf" srcId="{EDB0A71C-3EAA-4B71-82C9-94B1337DD158}" destId="{EFDF53EB-D3FD-469E-8A51-6CF71A3325BE}" srcOrd="0" destOrd="0" presId="urn:microsoft.com/office/officeart/2005/8/layout/orgChart1"/>
    <dgm:cxn modelId="{4793A885-6EEC-4C7C-8AE7-0B2DB5A11F1B}" type="presParOf" srcId="{EFDF53EB-D3FD-469E-8A51-6CF71A3325BE}" destId="{4BCB10A6-C5AC-4EB7-A6E9-E20174A914AD}" srcOrd="0" destOrd="0" presId="urn:microsoft.com/office/officeart/2005/8/layout/orgChart1"/>
    <dgm:cxn modelId="{E0F63024-DEFB-404F-88D4-1097D759D094}" type="presParOf" srcId="{EFDF53EB-D3FD-469E-8A51-6CF71A3325BE}" destId="{5CC56419-F262-4289-90C4-76C1CFC7357B}" srcOrd="1" destOrd="0" presId="urn:microsoft.com/office/officeart/2005/8/layout/orgChart1"/>
    <dgm:cxn modelId="{AB5354BD-C942-4DFF-99F4-985EA04931B7}" type="presParOf" srcId="{EDB0A71C-3EAA-4B71-82C9-94B1337DD158}" destId="{EEC8AB06-2484-49F0-BBDB-BCE8A6C83146}" srcOrd="1" destOrd="0" presId="urn:microsoft.com/office/officeart/2005/8/layout/orgChart1"/>
    <dgm:cxn modelId="{B3B8ED20-0E00-47B0-94D6-C41F4A6A7E8B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ysClr val="windowText" lastClr="000000"/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4730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4730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F9E114F4A824FE888F2382CC1D6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CEEF3-337C-4687-BABC-DEAC4B165EF5}"/>
      </w:docPartPr>
      <w:docPartBody>
        <w:p w:rsidR="0004730C" w:rsidRDefault="0004730C" w:rsidP="0004730C">
          <w:pPr>
            <w:pStyle w:val="CF9E114F4A824FE888F2382CC1D60DA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80BE0A54BA404692508D39530E7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C57B-B7CE-44A4-B96B-40C958780249}"/>
      </w:docPartPr>
      <w:docPartBody>
        <w:p w:rsidR="0004730C" w:rsidRDefault="0004730C" w:rsidP="0004730C">
          <w:pPr>
            <w:pStyle w:val="4580BE0A54BA404692508D39530E7C8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DCCE3DA596A4AFDA92BD0C6A25F7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4E4F32-8817-42C6-BB82-CE73B6E00C1C}"/>
      </w:docPartPr>
      <w:docPartBody>
        <w:p w:rsidR="00262968" w:rsidRDefault="00262968" w:rsidP="00262968">
          <w:pPr>
            <w:pStyle w:val="4DCCE3DA596A4AFDA92BD0C6A25F7673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4285AFB3A4AB4E0081A452A6674A84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E821D5-BBB9-4C1E-ABF9-8317BE36DA79}"/>
      </w:docPartPr>
      <w:docPartBody>
        <w:p w:rsidR="00262968" w:rsidRDefault="00262968" w:rsidP="00262968">
          <w:pPr>
            <w:pStyle w:val="4285AFB3A4AB4E0081A452A6674A84C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F5CA836F3AE4549AFE8379E562258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CBA191-C9BC-4AAA-9688-7ADEC46559E3}"/>
      </w:docPartPr>
      <w:docPartBody>
        <w:p w:rsidR="00262968" w:rsidRDefault="00262968" w:rsidP="00262968">
          <w:pPr>
            <w:pStyle w:val="DF5CA836F3AE4549AFE8379E562258F0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F68E466EA0D429E9A908EACB509D3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FE56F2-A00C-4E0E-A0F6-63174E4BCF36}"/>
      </w:docPartPr>
      <w:docPartBody>
        <w:p w:rsidR="00262968" w:rsidRDefault="00262968" w:rsidP="00262968">
          <w:pPr>
            <w:pStyle w:val="DF68E466EA0D429E9A908EACB509D3D9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C19EE7EF05544636B1EC10EC4D0AB2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6A01C-341C-40A5-BA70-CBA0F96EA594}"/>
      </w:docPartPr>
      <w:docPartBody>
        <w:p w:rsidR="00262968" w:rsidRDefault="00262968" w:rsidP="00262968">
          <w:pPr>
            <w:pStyle w:val="C19EE7EF05544636B1EC10EC4D0AB26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4730C"/>
    <w:rsid w:val="00070491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2968"/>
    <w:rsid w:val="0026412C"/>
    <w:rsid w:val="00276B73"/>
    <w:rsid w:val="002A67A7"/>
    <w:rsid w:val="00377297"/>
    <w:rsid w:val="003D7AF8"/>
    <w:rsid w:val="00430B69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328B3"/>
    <w:rsid w:val="00955000"/>
    <w:rsid w:val="00956102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1B4E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604B5"/>
    <w:rsid w:val="00F7628E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62968"/>
    <w:rPr>
      <w:color w:val="808080"/>
    </w:r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72EB2D731E32465583F6D58AD99C2DC5">
    <w:name w:val="72EB2D731E32465583F6D58AD99C2DC5"/>
    <w:rsid w:val="00E37314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F9E114F4A824FE888F2382CC1D60DAF">
    <w:name w:val="CF9E114F4A824FE888F2382CC1D60DAF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580BE0A54BA404692508D39530E7C8D">
    <w:name w:val="4580BE0A54BA404692508D39530E7C8D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DCCE3DA596A4AFDA92BD0C6A25F7673">
    <w:name w:val="4DCCE3DA596A4AFDA92BD0C6A25F7673"/>
    <w:rsid w:val="0026296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285AFB3A4AB4E0081A452A6674A84C6">
    <w:name w:val="4285AFB3A4AB4E0081A452A6674A84C6"/>
    <w:rsid w:val="0026296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F5CA836F3AE4549AFE8379E562258F0">
    <w:name w:val="DF5CA836F3AE4549AFE8379E562258F0"/>
    <w:rsid w:val="0026296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F68E466EA0D429E9A908EACB509D3D9">
    <w:name w:val="DF68E466EA0D429E9A908EACB509D3D9"/>
    <w:rsid w:val="0026296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19EE7EF05544636B1EC10EC4D0AB269">
    <w:name w:val="C19EE7EF05544636B1EC10EC4D0AB269"/>
    <w:rsid w:val="00262968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183</TotalTime>
  <Pages>26</Pages>
  <Words>3720</Words>
  <Characters>20764</Characters>
  <Application>Microsoft Office Word</Application>
  <DocSecurity>8</DocSecurity>
  <Lines>943</Lines>
  <Paragraphs>569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BSBWHS520</vt:lpstr>
    </vt:vector>
  </TitlesOfParts>
  <Company/>
  <LinksUpToDate>false</LinksUpToDate>
  <CharactersWithSpaces>23915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BSBWHS520</dc:title>
  <dc:subject>Manage implementation of emergency procedures</dc:subject>
  <dc:creator>Author Name</dc:creator>
  <cp:lastModifiedBy>Jonathan Curro</cp:lastModifiedBy>
  <cp:revision>34</cp:revision>
  <cp:lastPrinted>2024-11-14T01:48:00Z</cp:lastPrinted>
  <dcterms:created xsi:type="dcterms:W3CDTF">2024-07-29T21:52:00Z</dcterms:created>
  <dcterms:modified xsi:type="dcterms:W3CDTF">2024-11-14T03:58:00Z</dcterms:modified>
  <cp:contentStatus>v1-1_02/08/2024</cp:contentStatus>
</cp:coreProperties>
</file>