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6685FEB6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DC1A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71B3ECEC" w:rsidR="00BF25F8" w:rsidRPr="00F540A5" w:rsidRDefault="008E0C36" w:rsidP="00DC1A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r>
              <w:rPr>
                <w:rFonts w:ascii="Arial" w:hAnsi="Arial" w:cs="Arial"/>
                <w:sz w:val="20"/>
              </w:rPr>
              <w:t xml:space="preserve">James Kerr </w:t>
            </w:r>
            <w:permEnd w:id="423458847"/>
          </w:p>
        </w:tc>
      </w:tr>
      <w:tr w:rsidR="00BF25F8" w:rsidRPr="007956AF" w14:paraId="207BD6BB" w14:textId="77777777" w:rsidTr="00DC1A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000000" w:rsidP="00DC1ABB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583A391" wp14:editId="6626BD0D">
                      <wp:extent cx="4028536" cy="431800"/>
                      <wp:effectExtent l="0" t="0" r="0" b="6350"/>
                      <wp:docPr id="9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32236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BF25F8" w:rsidRPr="004C3241" w14:paraId="4C025924" w14:textId="77777777" w:rsidTr="00DC1A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DC1A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2A18F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BF25F8" w:rsidRPr="00EA4901">
              <w:rPr>
                <w:rFonts w:ascii="Arial" w:hAnsi="Arial" w:cs="Arial"/>
                <w:sz w:val="20"/>
              </w:rPr>
              <w:t xml:space="preserve"> </w:t>
            </w:r>
            <w:r w:rsidR="00BF25F8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55BB" w14:textId="77777777" w:rsidR="00BF25F8" w:rsidRPr="00C15CA8" w:rsidRDefault="0000000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440040723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2100009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1130A" w14:textId="77777777" w:rsidR="00BF25F8" w:rsidRPr="00C15CA8" w:rsidRDefault="0000000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C51F9FB17F6C45B191F1F6D4E902C9C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236532645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5008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2E8DDF6F2D84F6EADD994E269F3746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14AB37" w14:textId="77777777" w:rsidR="00BF25F8" w:rsidRPr="00C15CA8" w:rsidRDefault="00000000" w:rsidP="00DC1A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675CEDE0155A4DAE8BC7F56CA4AF871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896471101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77777777" w:rsidR="00BF25F8" w:rsidRPr="004C3241" w:rsidRDefault="0000000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961756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00000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BF25F8" w:rsidRPr="004C3241" w14:paraId="5D00EFEB" w14:textId="77777777" w:rsidTr="00DC1A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DC1A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00EBA2" w14:textId="77777777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7531304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C507D" w14:textId="77777777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451533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7F36734" w:rsidR="00BF25F8" w:rsidRPr="00D26D47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770120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5378"/>
      </w:tblGrid>
      <w:tr w:rsidR="00BF25F8" w:rsidRPr="004C3241" w14:paraId="107F6F3A" w14:textId="77777777" w:rsidTr="00DC1A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permEnd w:id="849755040"/>
          </w:p>
        </w:tc>
      </w:tr>
      <w:tr w:rsidR="00BF25F8" w:rsidRPr="004C3241" w14:paraId="408B9298" w14:textId="77777777" w:rsidTr="00DC1A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00000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00000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permEnd w:id="37541299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DC1A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DC1A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DC1ABB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EDF5E4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563B3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834449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5E7" w14:textId="2B9106D0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D3DE" w14:textId="474853D3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555" w14:textId="03A76241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0E92" w14:textId="192BE6A6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(i.e.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15" w14:textId="52D90472" w:rsidR="0074046B" w:rsidRPr="00A66205" w:rsidRDefault="0000000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76FB025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DAF1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AE1F7F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0DAE" w14:textId="62623815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4971" w14:textId="004BB73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EED" w14:textId="2A85001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CB0" w14:textId="3A39B42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1CB88" w14:textId="52A273E7" w:rsidR="005B6248" w:rsidRPr="001C4084" w:rsidRDefault="008E0C36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r>
              <w:rPr>
                <w:rFonts w:ascii="Arial" w:hAnsi="Arial" w:cs="Arial"/>
                <w:sz w:val="22"/>
                <w:szCs w:val="22"/>
              </w:rPr>
              <w:t xml:space="preserve">When giving a task to a worker, when visuals arnt needed </w:t>
            </w:r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00000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6" w:name="_Ref409525322"/>
      <w:bookmarkStart w:id="7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6"/>
      <w:r>
        <w:t>.</w:t>
      </w:r>
      <w:bookmarkEnd w:id="7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1B83B23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F0B7A4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2C9CB0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4C58" w14:textId="36660797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B4A2" w14:textId="3E5ADE3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6984" w14:textId="688C6C0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8" w:name="_Ref403383689"/>
      <w:r>
        <w:lastRenderedPageBreak/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8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8"/>
        <w:gridCol w:w="2543"/>
        <w:gridCol w:w="1272"/>
        <w:gridCol w:w="441"/>
        <w:gridCol w:w="2845"/>
        <w:gridCol w:w="618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EA9AA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F4D7AF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1643B" w14:textId="77777777" w:rsidR="005B6248" w:rsidRDefault="005B6248" w:rsidP="003B2A83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F1336" w14:textId="77777777" w:rsidR="005B6248" w:rsidRDefault="005B6248" w:rsidP="003B2A83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B0D66F" w14:textId="2EFF2FBD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r w:rsidR="008E0C36">
              <w:rPr>
                <w:color w:val="17365D" w:themeColor="text2" w:themeShade="BF"/>
              </w:rPr>
              <w:t>b</w:t>
            </w:r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35AA" w14:textId="77777777" w:rsidR="005B6248" w:rsidRDefault="005B6248" w:rsidP="003B2A83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6B0" w14:textId="6BB3884A" w:rsidR="005B6248" w:rsidRDefault="005B6248" w:rsidP="003B2A83">
            <w:pPr>
              <w:ind w:right="82"/>
              <w:jc w:val="center"/>
            </w:pPr>
            <w:r>
              <w:t>Two way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3B2A83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D66165" w14:textId="77777777" w:rsidR="005B6248" w:rsidRDefault="005B6248" w:rsidP="003B2A83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631D5B" w14:textId="77777777" w:rsidR="005B6248" w:rsidRDefault="005B6248" w:rsidP="003B2A83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6A18B5" w14:textId="6C1B3E1E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r w:rsidR="008E0C36">
              <w:rPr>
                <w:color w:val="17365D" w:themeColor="text2" w:themeShade="BF"/>
              </w:rPr>
              <w:t>c</w:t>
            </w:r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9C4" w14:textId="77777777" w:rsidR="005B6248" w:rsidRDefault="005B6248" w:rsidP="003B2A83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F05" w14:textId="77777777" w:rsidR="005B6248" w:rsidRDefault="005B6248" w:rsidP="003B2A83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3B2A83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CEE279" w14:textId="77777777" w:rsidR="005B6248" w:rsidRDefault="005B6248" w:rsidP="003B2A83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D32EF8" w14:textId="77777777" w:rsidR="005B6248" w:rsidRDefault="005B6248" w:rsidP="003B2A83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BDD967" w14:textId="78331704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r w:rsidR="008E0C36">
              <w:rPr>
                <w:color w:val="17365D" w:themeColor="text2" w:themeShade="BF"/>
              </w:rPr>
              <w:t>a</w:t>
            </w:r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2141" w14:textId="77777777" w:rsidR="005B6248" w:rsidRDefault="005B6248" w:rsidP="003B2A83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9679" w14:textId="77777777" w:rsidR="005B6248" w:rsidRDefault="005B6248" w:rsidP="003B2A83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3B2A83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B8F73B" w14:textId="2B5F303C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r w:rsidR="008E0C36">
              <w:rPr>
                <w:color w:val="17365D" w:themeColor="text2" w:themeShade="BF"/>
              </w:rPr>
              <w:t>d</w:t>
            </w:r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9" w:name="_Ref59439111"/>
      <w:r>
        <w:t>Which of the following should occur when preparing to communicate information? Tick all that apply.</w:t>
      </w:r>
      <w:bookmarkEnd w:id="9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538FC" w14:paraId="54A483F5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CB97E" w14:textId="77777777" w:rsidR="003538FC" w:rsidRDefault="003538FC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64E4B1E" w14:textId="77777777" w:rsidR="003538FC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0621" w14:textId="03ECC71A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120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9F36" w14:textId="4F912A52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D9A" w14:textId="7CFEAC55" w:rsidR="001F7F7E" w:rsidRPr="00FE608E" w:rsidRDefault="0000000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120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10204880"/>
      <w:r>
        <w:t>True or False (Tick your response): To avoid overloading the audience with information your presentation should come back to your main points to help prioritise, focus and sequence the information.</w:t>
      </w:r>
      <w:bookmarkEnd w:id="10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3D7FE" w14:textId="4EB67001" w:rsidR="001F7F7E" w:rsidRDefault="00000000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F5692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9A4D3" w14:textId="77777777" w:rsidR="001F7F7E" w:rsidRDefault="00000000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F7F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A2CBA" w14:textId="7F48F273" w:rsidR="001F7F7E" w:rsidRDefault="00000000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1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1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63"/>
        <w:gridCol w:w="2906"/>
        <w:gridCol w:w="4509"/>
        <w:gridCol w:w="609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8DBA3F" w14:textId="77777777" w:rsidR="00C923C7" w:rsidRPr="00533511" w:rsidRDefault="00000000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3778" w14:textId="0BA026E7" w:rsidR="00C923C7" w:rsidRPr="001F7F7E" w:rsidRDefault="00EF5692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r>
              <w:rPr>
                <w:vanish w:val="0"/>
              </w:rPr>
              <w:t>Handouts</w:t>
            </w:r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0E2CB" w14:textId="429C570A" w:rsidR="00C923C7" w:rsidRPr="001F7F7E" w:rsidRDefault="0008547F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r>
              <w:rPr>
                <w:vanish w:val="0"/>
              </w:rPr>
              <w:t xml:space="preserve">Informative </w:t>
            </w:r>
            <w:permEnd w:id="1435768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C93FB9" w14:textId="5BAAD996" w:rsidR="00732A65" w:rsidRPr="001F7F7E" w:rsidRDefault="0008547F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r>
              <w:rPr>
                <w:vanish w:val="0"/>
              </w:rPr>
              <w:t>Video</w:t>
            </w:r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9E77D8" w14:textId="03FADE44" w:rsidR="00732A65" w:rsidRPr="001F7F7E" w:rsidRDefault="0008547F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r>
              <w:rPr>
                <w:vanish w:val="0"/>
              </w:rPr>
              <w:t>Visually informative</w:t>
            </w:r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2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2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7F190" w14:textId="18760CB1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50749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08624" w14:textId="0BECA430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3" w:name="_Ref409526157"/>
      <w:bookmarkStart w:id="14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3"/>
      <w:r>
        <w:t>.</w:t>
      </w:r>
      <w:bookmarkEnd w:id="14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5F94" w14:paraId="24E56BA6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B200EA" w14:textId="77777777" w:rsidR="00975F94" w:rsidRDefault="00975F94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9F631E7" w14:textId="77777777" w:rsidR="00975F94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7073" w14:textId="15DA5015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4269" w14:textId="5589E5DD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9C6" w14:textId="6BBB60EE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D11" w14:textId="2EED64E4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D0CB" w14:textId="122301AE" w:rsidR="0074046B" w:rsidRPr="00797B0D" w:rsidRDefault="00000000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5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5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4A6A37C9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22A20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B078445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B7A" w14:textId="38220B4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4E0" w14:textId="3C58DA42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36B" w14:textId="093CF95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2"/>
      <w:bookmarkStart w:id="17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6"/>
      <w:r>
        <w:t>.</w:t>
      </w:r>
      <w:bookmarkEnd w:id="17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021CA861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1705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568442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8C1" w14:textId="2819575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6CAC" w14:textId="1B549380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5A89" w14:textId="5EA024D1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C4C" w14:textId="712663ED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8" w:name="_Ref406480518"/>
      <w:r>
        <w:t>A new worker on site is having difficulty understanding verbal and non-verbal instructions. Why might this be the case? Tick all that apply.</w:t>
      </w:r>
      <w:bookmarkEnd w:id="18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82342E8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2021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F3ED2A0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AE7" w14:textId="7749D76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8D7F" w14:textId="510A03F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C5EA" w14:textId="5680C743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B931" w14:textId="74A0F363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11928426"/>
      <w:bookmarkStart w:id="20" w:name="_Ref409526775"/>
      <w:bookmarkStart w:id="21" w:name="_Ref10198960"/>
      <w:r>
        <w:t>Identify</w:t>
      </w:r>
      <w:r w:rsidRPr="00D40436">
        <w:t xml:space="preserve"> two (2) tips for good </w:t>
      </w:r>
      <w:r>
        <w:t>listening.</w:t>
      </w:r>
      <w:bookmarkEnd w:id="19"/>
      <w:r>
        <w:t xml:space="preserve"> </w:t>
      </w:r>
      <w:bookmarkEnd w:id="20"/>
      <w:r>
        <w:t>Tick all that apply.</w:t>
      </w:r>
      <w:bookmarkEnd w:id="21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631E91F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C80FA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C2E311B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06E2" w14:textId="4A73353A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8CA1" w14:textId="59D56FCB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9D0" w14:textId="793C1443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D5A" w14:textId="4B4E54F6" w:rsidR="0074046B" w:rsidRPr="00FE608E" w:rsidRDefault="0000000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2" w:name="_Ref409525324"/>
      <w:r>
        <w:t>Match the document type and purpose by writing the appropriate letter next to each number in the centre column</w:t>
      </w:r>
      <w:r w:rsidR="005B6248">
        <w:t>.</w:t>
      </w:r>
      <w:bookmarkEnd w:id="22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A39B8FE" w14:textId="77777777" w:rsidR="00EE21C9" w:rsidRPr="00EE21C9" w:rsidRDefault="00000000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A1DAFC" w14:textId="46863A80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r w:rsidR="0008547F">
              <w:rPr>
                <w:color w:val="17365D" w:themeColor="text2" w:themeShade="BF"/>
              </w:rPr>
              <w:t>b</w:t>
            </w:r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157137" w14:textId="332B945C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r w:rsidR="0008547F">
              <w:rPr>
                <w:color w:val="17365D" w:themeColor="text2" w:themeShade="BF"/>
              </w:rPr>
              <w:t>c</w:t>
            </w:r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662E3F" w14:textId="42ED3874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r w:rsidR="0008547F">
              <w:rPr>
                <w:color w:val="17365D" w:themeColor="text2" w:themeShade="BF"/>
              </w:rPr>
              <w:t>a</w:t>
            </w:r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CC89C0" w14:textId="77480A73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r w:rsidR="0008547F">
              <w:rPr>
                <w:color w:val="17365D" w:themeColor="text2" w:themeShade="BF"/>
              </w:rPr>
              <w:t>d</w:t>
            </w:r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3" w:name="_Ref95216581"/>
      <w:r>
        <w:t>What is the purpose of a shift report?</w:t>
      </w:r>
      <w:bookmarkEnd w:id="23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205D1D84" w:rsidR="00A714F7" w:rsidRPr="001C4084" w:rsidRDefault="0008547F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r>
              <w:rPr>
                <w:rFonts w:ascii="Arial" w:hAnsi="Arial" w:cs="Arial"/>
                <w:sz w:val="22"/>
                <w:szCs w:val="22"/>
              </w:rPr>
              <w:t>To identify who attended that day what machines and equipment were used any conversations and instructions the clients has asked, any problems that happened that day.</w:t>
            </w:r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4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4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79372D66" w:rsidR="002F04A9" w:rsidRPr="001C4084" w:rsidRDefault="0008547F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r>
              <w:rPr>
                <w:rFonts w:ascii="Arial" w:hAnsi="Arial" w:cs="Arial"/>
                <w:sz w:val="22"/>
                <w:szCs w:val="22"/>
              </w:rPr>
              <w:t xml:space="preserve">Its easy to focus on the point </w:t>
            </w:r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5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26FF0BD4" w:rsidR="002F04A9" w:rsidRPr="0074046B" w:rsidRDefault="0008547F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r>
                              <w:rPr>
                                <w:color w:val="17365D" w:themeColor="text2" w:themeShade="BF"/>
                              </w:rPr>
                              <w:t>following</w:t>
                            </w:r>
                            <w:permEnd w:id="329649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082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" filled="f" stroked="f" strokeweight=".5pt">
                <v:textbox>
                  <w:txbxContent>
                    <w:p w14:paraId="5013E72D" w14:textId="26FF0BD4" w:rsidR="002F04A9" w:rsidRPr="0074046B" w:rsidRDefault="0008547F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r>
                        <w:rPr>
                          <w:color w:val="17365D" w:themeColor="text2" w:themeShade="BF"/>
                        </w:rPr>
                        <w:t>following</w:t>
                      </w:r>
                      <w:permEnd w:id="3296498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38CBA95C" w:rsidR="002F04A9" w:rsidRPr="0074046B" w:rsidRDefault="0008547F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r>
                              <w:rPr>
                                <w:vanish w:val="0"/>
                              </w:rPr>
                              <w:t xml:space="preserve">Capture </w:t>
                            </w:r>
                            <w:permEnd w:id="1515519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71CF"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" filled="f" stroked="f" strokeweight=".5pt">
                <v:textbox>
                  <w:txbxContent>
                    <w:p w14:paraId="47A22F6F" w14:textId="38CBA95C" w:rsidR="002F04A9" w:rsidRPr="0074046B" w:rsidRDefault="0008547F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r>
                        <w:rPr>
                          <w:vanish w:val="0"/>
                        </w:rPr>
                        <w:t xml:space="preserve">Capture </w:t>
                      </w:r>
                      <w:permEnd w:id="151551981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6985B3AD" w:rsidR="002F04A9" w:rsidRPr="0074046B" w:rsidRDefault="0008547F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r>
                              <w:rPr>
                                <w:color w:val="17365D" w:themeColor="text2" w:themeShade="BF"/>
                              </w:rPr>
                              <w:t>attention</w:t>
                            </w:r>
                            <w:permEnd w:id="15969993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CA41"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" filled="f" stroked="f" strokeweight=".5pt">
                <v:textbox>
                  <w:txbxContent>
                    <w:p w14:paraId="26989BEA" w14:textId="6985B3AD" w:rsidR="002F04A9" w:rsidRPr="0074046B" w:rsidRDefault="0008547F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r>
                        <w:rPr>
                          <w:color w:val="17365D" w:themeColor="text2" w:themeShade="BF"/>
                        </w:rPr>
                        <w:t>attention</w:t>
                      </w:r>
                      <w:permEnd w:id="1596999326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5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41597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2F04A9" w:rsidRPr="00B203AA" w:rsidRDefault="002F04A9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A56A96"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ibX3/l2PAAAAAAAAAAAA4D5rZt7rEQAAAAAAAAAAANxnzczf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5RjwAAAAAAAAAAAOA+a2Y+6xEAAAAA&#10;AAAAAADcx4UoAAAAAAAAAAAAiTUzv+oRAAAAAAAAAAAA3Oc559QbAAAAAAAAAAAAuJALUQ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nHgEAAAAAAAAAAMB91sy81SMAAAAAAAAAAAC4z5qZr3oEAAAAAAAAAAAA93nOOfUG&#10;AAAAAAAAAAAALvS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CJtff+qEcAAAAAAAAAAABwnzUzP+sRAAAAAAAAAAAA3GfN&#10;zL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D8Z++OiSoAoiAIvk9dDmZA&#10;DyYg5nRAihVsHTImuG4FK2CqFk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isvfdLPQIAAAAAAAAAAID7rJn5rkcAAAAAAAAAAABwHxeiAAAA&#10;AAAAAAAAJNbMfNUjAAAAAAAAAAAAuM/jnFNvAAAAAAAAAAAA4EIuRAE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isvfdnPQIA&#10;AAAAAAAAAID7rJl5rUcAAAAAAAAAAABwnzUzf/UIAAAAAAAAAAAA7vM459QbAAAAAAAAAAAAuNBT&#10;PQAAAAAAAAAAAIA7Cd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6LTlEwAAIABJREFU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rL33Wz0CAAAAAAAAAACA+6yZ+ahHAAAAAAAAAAAAcB8X&#10;ogAAAAAAAAAAACTWzLzXIwAAAAAAAAAAALjP45xTbwAAAAAAAAAAAOBCLkQB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rL33&#10;Tz0CAAAAAAAAAACA+6yZea5HAAAAAAAAAAAAcJ81M7/1CAAAAAAAAAAAAO7zOOfUGwAAAAAAAAAA&#10;ALjQUz0AAAAAAAAAAACAOwn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+GfvjokqAKIgCL5PnQV8EOEEAnwQ&#10;kXAmkIQUbBwyJrhuBStgqjY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7v&#10;9QgAAAAAAAAAAADus2bmrR4BAAAAAAAAAADAfdbM/NU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z/UIAAAAAAAAAAAA7rNm5qceAQAAAAAAAAAAwH1ciAIAAAAAAAAA&#10;AJBYM/Nd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sfbeX/UIAAAAAAAA&#10;AAAA7rNm5qUeAQAAAAAAAAAAwH3WzPzWIwAAAAAAAAAAALjP45xTbwAAAAAAAAAAAOBCT/UAAAAA&#10;AAAAAAAA7iR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LH23q/1CAAAAAAAAAAAAO6zZuazHgEAAAAAAAAAAMB9XIgCAAAAAAAAAACQWDPzUY8A&#10;AAAAAAAAAADgPo9zTr0BAAAAAAAAAACAC7kQBQ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45+9OyaKBYiiKPh2a3Ki7wMp5EghYUwQ/QApqMHGIOME&#10;063gCjhVF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LH23v/rEQAAAAAAAAAAANxnzcxLPQIAAAAAAAAAAID7rJn5rkcA&#10;AAAAAAAAAABwn8c5p94AAAAAAAAAAADAhZ71AAAAAAAAAAAAAO4k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DGSWrgAAAgAElEQVQ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7v9QgA&#10;AAAAAAAAAADus2bmrR4BAAAAAAAAAADAfdbM/NY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WHvvf/UIAAAAAAAAAAAA7rNm5qseAQAAAAAAAAAAwH1ciAIAAAAAAAAAAJBY&#10;M/NZjwAAAAAAAAAAAOA+j3NOvQEAAAAAAAAAAIALuRAF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sfbeH/UIAAAAAAAAAAAA&#10;7rNm5rUeAQAAAAAAAAAAwH3WzPzUIwAAAAAAAAAAALjP45xTbwAAAAAAAAAAAOBCz3oAAAAAAAAA&#10;AAAAdxK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X/s3TFRBUAUBMH3qYuwgBRMEIMJcqJzgARwhpNDxgTX&#10;rWAFTNUC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1f6xEAAAAAAAAAAADc&#10;Z83MZz0CAAAAAAAAAACA+7gQBQAAAAAAAAAAILFm5r0eAQAAAAAAAAAAwH0e55x6AwAAAAAAAAAA&#10;ABdyIQo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i7b1/6xEAAAAAAAAAAADcZ83Mcz0CAAAAAAAAAACA+6yZ+alHAAAAAAAA&#10;AAAAcJ/HOafeAAAAAAAAAAAAwIWe6gEAAAAAAAAAAADcSc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P+oRAAAAAAAAAAAA3GfNzFs9AgAA&#10;AAAAAAAAgPusmfmrRwAAAAAAAAAAAHCfxzmn3gAAAAAAAAAAAMCFnuoBAAAAAAAAAAAA3En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GLtvV/q&#10;EQAAAAAAAAAAANxnzcx3PQIAAAAAAAAAAID7uBAFAAAAAAAAAAAgsWbmqx4BAAAAAAAAAADAfR7n&#10;nHoDAAAAAAAAAAAAF3IhCgAAAAAAAAAAQFus2q8AACAASURBV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Nbe+70eAQAAAAAAAAAA&#10;wH3WzHzUIwAAAAAAAAAAALiPC1EAAAAAAAAAAAASa2Z+1iMAAAAAAAAAAAC4z3POqTcAAAAAAAAA&#10;AABwIRei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seAQAAAAAAAAAAwH3WzLzVIwAAAAAAAAAAALjPmpnP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5VjwAAAAAAAAAAAOA+a2Z+1CMA&#10;AAAAAAAAAAC4z5qZf/UIAAAAAAAAAAAA7vOcc+oNAAAAAAAAAAAAXOhVDwAAAAAAAAAAAOBO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+/9&#10;rR4BAAAAAAAAAADAfdbM/KlHAAAAAAAAAAAAcB8XogAAAAAAAAAAACTWzPyuRwAAAAAAAAAAAHCf&#10;55xTbwAAAAAAAAAAAOBCLkQBAAAAAAAA/rN3B1WVBUEUBOv905gZFaxxwRoVrYM9JsYMThoZuegI&#10;BVdAnio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Jr773rEQAAAAAAAAAAANxnzcy/egQAAAAAAAAAAAD3WTPzvx4BAAAAAAAAAADAfZ5z&#10;Tr0BAAAAAAAAAACAC73qAQAAAAAAAAAAANxJ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OyvarQAAIABJREFU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i7b3f6xEAAAAAAAAAAADcZ83M&#10;Vz0CAAAAAAAAAACA+3ghCgAAAAAAAAAAQOI559QbAAAAAAAAAAAAuJAL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TW3vunHgEAAAAAAAAAAMB91sy81SMAAAAAAAAAAAC4z5qZ73oEAAAAAAAAAAAA93nO&#10;OfUGAAAAAAAAAAAALvSqBwAAAAAAAAAAAHAn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CJtff+rEcAAAAAAAAAAABwnzUzH/UIAAAAAAAAAAAA&#10;7rNm5rceAQAAAAAAAAAAwH2ec069AQAAAAAAAAAAgAu96gEAAAAAAAAAAADcSc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D8sXfHRBEAQRQF564WFcT4wA8xAjYhJsECJhC3yHjBdiv4Al7N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GLtvV/rEQAAAAAAAAAAANxnzcx3PQIAAAAAAAAAAID7&#10;eCEKAAAAAAAAAABAYs3MZz0CAAAAAAAAAACA+zzOOfUGAAAAAAAAAAAALuSFKA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Im1&#10;9/6qRwAAAAAAAAAAAHCfNTNv9QgAAAAAAAAAAADus2bmrx4BAAAAAAAAAADAfR7nnHoDAAAAAAAA&#10;AAAAF3rWAwAAAAAAAAAAALiT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DE2nu/1yMAAAAAAAAAAAC4z5qZj3oEAAAAAAAAAAAA9/FCFAAAAAAA&#10;AAAAgMTjnFNvAAAAAAAAAAAA4EIu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BYe+/fegQAAAAAAAAA&#10;AAD3WTPzUo8AAAAAAAAAAADgPmtmfuoRAAAAAAAAAAAA3Odxzqk3AAAAAAAAAAAAcKFnPQAAAAAA&#10;AAAAAIA7Cd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/tu1gyIGYiCAYXtieqpNAAAH0UlEQVSdUDsq5RGcBZPC8CMSAgMw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CJtff+1hEAAAAAAAAA&#10;AADcZ83MW0cAAAAAAAAAAABwnzUzvzoCAAAAAAAAAACA+zznnLoBAAAAAAAAAACAC33qAAAAAAAA&#10;AAAAAO5k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" stroked="f" strokeweight=".5pt">
                      <v:fill r:id="rId15" o:title="" recolor="t" rotate="t" type="tile"/>
                      <v:textbox inset="0,0,0,0">
                        <w:txbxContent>
                          <w:p w14:paraId="34027D7B" w14:textId="0EB66461" w:rsidR="002F04A9" w:rsidRPr="00B203AA" w:rsidRDefault="002F04A9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000000" w:rsidP="0041597E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6" w:name="_Ref59196461"/>
      <w:r>
        <w:t xml:space="preserve">True or False (Tick your response): Site procedures may require you to </w:t>
      </w:r>
      <w:r w:rsidR="00DC7A8D">
        <w:t>use specified communication templates when preparing documentation (e.g. letterhead).</w:t>
      </w:r>
      <w:bookmarkEnd w:id="26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C3B7E" w14:textId="5D937095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0B5F0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F8E1" w14:textId="48706D81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7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7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8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B93D" w14:textId="5C576BBF" w:rsidR="0074046B" w:rsidRDefault="0000000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BD460" w14:textId="77777777" w:rsidR="0074046B" w:rsidRDefault="0000000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E8902" w14:textId="2E638F8B" w:rsidR="0074046B" w:rsidRDefault="0000000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8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9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29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3319FE36" w:rsidR="005B6248" w:rsidRPr="001C4084" w:rsidRDefault="0008547F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r>
              <w:rPr>
                <w:rFonts w:ascii="Arial" w:hAnsi="Arial" w:cs="Arial"/>
                <w:sz w:val="22"/>
                <w:szCs w:val="22"/>
              </w:rPr>
              <w:t xml:space="preserve">Have time after the meeting to follow up on the questions missed </w:t>
            </w:r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00000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0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0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28DBF0" w14:textId="77777777" w:rsidR="00F95E6F" w:rsidRDefault="00C93536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r>
              <w:rPr>
                <w:rFonts w:ascii="Arial" w:hAnsi="Arial" w:cs="Arial"/>
                <w:sz w:val="22"/>
                <w:szCs w:val="22"/>
              </w:rPr>
              <w:t xml:space="preserve">You can conduct a survey </w:t>
            </w:r>
          </w:p>
          <w:p w14:paraId="0E70FDA4" w14:textId="2AB68F7E" w:rsidR="00F95E6F" w:rsidRPr="001C4084" w:rsidRDefault="00C93536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 you can have a feed back questions</w:t>
            </w:r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1" w:name="_Ref95215037"/>
      <w:r>
        <w:t xml:space="preserve">Which of the following are potential sources of workplace conflict? </w:t>
      </w:r>
      <w:r>
        <w:br/>
        <w:t>Tick all that apply.</w:t>
      </w:r>
      <w:bookmarkEnd w:id="31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6A3E" w14:paraId="77B4731C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69295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0A7843" w14:textId="77777777" w:rsidR="00676A3E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64B" w14:textId="0F0C6543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1664" w14:textId="3798145D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B624" w14:textId="032A2D08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BB0C" w14:textId="33851D7E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2" w:name="_Ref406480417"/>
      <w:r>
        <w:t>Order the following steps from 1 to 5 to explain how to best address conflict.</w:t>
      </w:r>
      <w:bookmarkEnd w:id="32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76A3E" w14:paraId="1FF04775" w14:textId="77777777" w:rsidTr="0041597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3719F6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B55E52" w14:textId="77777777" w:rsidR="00676A3E" w:rsidRPr="00533511" w:rsidRDefault="0000000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A74" w14:textId="0DE7B4BA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r>
              <w:rPr>
                <w:vanish w:val="0"/>
                <w:color w:val="auto"/>
              </w:rPr>
              <w:t>1</w:t>
            </w:r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25DDE" w14:textId="322E9C3D" w:rsidR="00676A3E" w:rsidRPr="00ED4D6F" w:rsidRDefault="00676A3E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41597E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84FD8" w14:textId="179D726B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r>
              <w:rPr>
                <w:vanish w:val="0"/>
                <w:color w:val="auto"/>
              </w:rPr>
              <w:t>3</w:t>
            </w:r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BE28B" w14:textId="780E075E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41597E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9C506" w14:textId="4E6B21AC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r>
              <w:rPr>
                <w:vanish w:val="0"/>
                <w:color w:val="auto"/>
              </w:rPr>
              <w:t>4</w:t>
            </w:r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83D17" w14:textId="422A1D3C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41597E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D65A9" w14:textId="33B78CCB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r>
              <w:rPr>
                <w:vanish w:val="0"/>
                <w:color w:val="auto"/>
              </w:rPr>
              <w:t>5</w:t>
            </w:r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1C941" w14:textId="1EA1EF92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41597E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F9525C" w14:textId="50BE8A6F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r>
              <w:rPr>
                <w:vanish w:val="0"/>
                <w:color w:val="auto"/>
              </w:rPr>
              <w:t>2</w:t>
            </w:r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3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3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435AB" w14:textId="1D7F5C90" w:rsidR="00B9461B" w:rsidRDefault="00000000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681C2" w14:textId="77777777" w:rsidR="00B9461B" w:rsidRDefault="00000000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0283F" w14:textId="7EA8DEF2" w:rsidR="00B9461B" w:rsidRDefault="00000000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4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354044F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798E9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54DA1C" w14:textId="77777777" w:rsidR="005B6248" w:rsidRDefault="0000000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EC0F" w14:textId="4CE3BF3D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0171" w14:textId="1B4279D3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37AA" w14:textId="5D630D7E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5" w:name="_Ref95216101"/>
      <w:r>
        <w:t>Which of the following points may need to be documented following conflict resolution negotiations? Tick all that apply.</w:t>
      </w:r>
      <w:bookmarkEnd w:id="35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33A7" w14:paraId="5EBDF0AB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12F1FD" w14:textId="77777777" w:rsidR="007E33A7" w:rsidRDefault="007E33A7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7BE99C" w14:textId="77777777" w:rsidR="007E33A7" w:rsidRDefault="0000000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7AB1" w14:textId="338078B7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9FB2" w14:textId="26E7C3BC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0DE7" w14:textId="3CFA4D66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B170" w14:textId="643613D5" w:rsidR="00B9461B" w:rsidRPr="00FE608E" w:rsidRDefault="0000000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26EA0FB9" w:rsidR="00750D30" w:rsidRPr="00750D30" w:rsidRDefault="00C93536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r>
              <w:rPr>
                <w:rFonts w:ascii="Arial" w:hAnsi="Arial" w:cs="Arial"/>
                <w:sz w:val="20"/>
              </w:rPr>
              <w:t>James Kerr</w:t>
            </w:r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DC1A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DC1A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DC1A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DC1A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00000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00000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00000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DC1A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00000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00000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00000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00000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DC1A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DC1ABB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DC1ABB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000000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3B2A8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3B2A83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DFDCD8" w14:textId="77777777" w:rsidR="0037192E" w:rsidRDefault="00000000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000000" w:rsidP="003B2A8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3B2A83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3B2A83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(e.g.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(e.g.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6" w:name="_Ref94872384"/>
            <w:bookmarkStart w:id="37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6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7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8" w:name="_Ref59456549"/>
            <w:bookmarkStart w:id="39" w:name="_Ref94872718"/>
            <w:r>
              <w:rPr>
                <w:rFonts w:cs="Arial"/>
                <w:sz w:val="20"/>
              </w:rPr>
              <w:t>Prepare appropriate communication methods and media resources for presentation (e.g. whiteboard)</w:t>
            </w:r>
            <w:bookmarkEnd w:id="38"/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0" w:name="_Ref59456553"/>
            <w:bookmarkStart w:id="41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0"/>
            <w:r w:rsidRPr="000A2707">
              <w:rPr>
                <w:rFonts w:cs="Arial"/>
                <w:sz w:val="20"/>
              </w:rPr>
              <w:t>.</w:t>
            </w:r>
            <w:bookmarkEnd w:id="41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2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2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59525708"/>
            <w:bookmarkStart w:id="45" w:name="_Ref94873560"/>
            <w:r>
              <w:rPr>
                <w:rFonts w:cs="Arial"/>
                <w:sz w:val="20"/>
              </w:rPr>
              <w:t>Appropriately communicate visually during presentation – using supportive aids (e.g. whiteboard)</w:t>
            </w:r>
            <w:bookmarkEnd w:id="44"/>
            <w:r w:rsidRPr="003F5916">
              <w:rPr>
                <w:rFonts w:cs="Arial"/>
                <w:sz w:val="20"/>
              </w:rPr>
              <w:t>.</w:t>
            </w:r>
            <w:bookmarkEnd w:id="45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6" w:name="_Ref409526501"/>
            <w:bookmarkStart w:id="47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6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7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8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8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602"/>
            <w:bookmarkStart w:id="50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49"/>
            <w:r>
              <w:rPr>
                <w:rFonts w:cs="Arial"/>
                <w:sz w:val="20"/>
              </w:rPr>
              <w:t xml:space="preserve"> with supervisor.</w:t>
            </w:r>
            <w:bookmarkEnd w:id="50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1" w:name="_Ref94874143"/>
            <w:bookmarkStart w:id="52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1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000000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placeholder>
            <w:docPart w:val="A56DF5E496F64AF2A653045BF9C5F8B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placeholder>
          <w:docPart w:val="9A54484337E6432898C83A6979AD03B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r w:rsidR="003D4B24" w:rsidRPr="000073B9">
              <w:rPr>
                <w:rFonts w:cs="Arial"/>
                <w:sz w:val="20"/>
              </w:rPr>
              <w:t xml:space="preserve">e.g.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(i.e.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3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6349"/>
            <w:r>
              <w:rPr>
                <w:rFonts w:cs="Arial"/>
                <w:sz w:val="20"/>
              </w:rPr>
              <w:t>Prepare communication methods and media resources for presentation (e.g. shift report, pen).</w:t>
            </w:r>
            <w:bookmarkEnd w:id="54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10109039"/>
            <w:bookmarkStart w:id="56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5"/>
            <w:r>
              <w:rPr>
                <w:rFonts w:cs="Arial"/>
                <w:sz w:val="20"/>
              </w:rPr>
              <w:t>.</w:t>
            </w:r>
            <w:bookmarkEnd w:id="56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7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7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59536220"/>
            <w:bookmarkStart w:id="59" w:name="_Ref59538109"/>
            <w:bookmarkStart w:id="60" w:name="_Ref94876433"/>
            <w:r>
              <w:rPr>
                <w:rFonts w:cs="Arial"/>
                <w:sz w:val="20"/>
              </w:rPr>
              <w:t>Appropriately communicate verbally during presentation – clearly speaking and using simple English</w:t>
            </w:r>
            <w:bookmarkEnd w:id="58"/>
            <w:bookmarkEnd w:id="59"/>
            <w:r>
              <w:rPr>
                <w:rFonts w:cs="Arial"/>
                <w:sz w:val="20"/>
              </w:rPr>
              <w:t>.</w:t>
            </w:r>
            <w:bookmarkEnd w:id="60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1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1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2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48"/>
            <w:r>
              <w:rPr>
                <w:rFonts w:cs="Arial"/>
                <w:sz w:val="20"/>
              </w:rPr>
              <w:lastRenderedPageBreak/>
              <w:t>Use targeted questioning techniques to check the understanding of audience members.</w:t>
            </w:r>
            <w:bookmarkEnd w:id="63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4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5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00000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AE598" w14:textId="77777777" w:rsidR="00EE3900" w:rsidRDefault="00EE3900" w:rsidP="00A67754">
      <w:r>
        <w:separator/>
      </w:r>
    </w:p>
    <w:p w14:paraId="3326DFEC" w14:textId="77777777" w:rsidR="00EE3900" w:rsidRDefault="00EE3900"/>
    <w:p w14:paraId="75692331" w14:textId="77777777" w:rsidR="00EE3900" w:rsidRDefault="00EE3900"/>
  </w:endnote>
  <w:endnote w:type="continuationSeparator" w:id="0">
    <w:p w14:paraId="628E038E" w14:textId="77777777" w:rsidR="00EE3900" w:rsidRDefault="00EE3900" w:rsidP="00A67754">
      <w:r>
        <w:continuationSeparator/>
      </w:r>
    </w:p>
    <w:p w14:paraId="7D2B38F2" w14:textId="77777777" w:rsidR="00EE3900" w:rsidRDefault="00EE3900"/>
    <w:p w14:paraId="7E349E5C" w14:textId="77777777" w:rsidR="00EE3900" w:rsidRDefault="00EE39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7289414E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9353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832CFE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1D0874">
          <w:rPr>
            <w:rFonts w:ascii="Arial" w:hAnsi="Arial" w:cs="Arial"/>
            <w:b/>
            <w:sz w:val="16"/>
            <w:szCs w:val="16"/>
          </w:rPr>
          <w:t>v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3</w:t>
        </w:r>
        <w:r w:rsidRPr="001D0874">
          <w:rPr>
            <w:rFonts w:ascii="Arial" w:hAnsi="Arial" w:cs="Arial"/>
            <w:b/>
            <w:sz w:val="16"/>
            <w:szCs w:val="16"/>
          </w:rPr>
          <w:t>-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Pr="001D0874">
          <w:rPr>
            <w:rFonts w:ascii="Arial" w:hAnsi="Arial" w:cs="Arial"/>
            <w:b/>
            <w:sz w:val="16"/>
            <w:szCs w:val="16"/>
          </w:rPr>
          <w:t>_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="005F320F">
          <w:rPr>
            <w:rFonts w:ascii="Arial" w:hAnsi="Arial" w:cs="Arial"/>
            <w:b/>
            <w:sz w:val="16"/>
            <w:szCs w:val="16"/>
          </w:rPr>
          <w:t>8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1D087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9353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5AD2E8BB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93536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26820E2A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93536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B1BD8" w14:textId="77777777" w:rsidR="00EE3900" w:rsidRDefault="00EE3900" w:rsidP="00A67754">
      <w:r>
        <w:separator/>
      </w:r>
    </w:p>
    <w:p w14:paraId="3A383491" w14:textId="77777777" w:rsidR="00EE3900" w:rsidRDefault="00EE3900"/>
    <w:p w14:paraId="19456556" w14:textId="77777777" w:rsidR="00EE3900" w:rsidRDefault="00EE3900"/>
  </w:footnote>
  <w:footnote w:type="continuationSeparator" w:id="0">
    <w:p w14:paraId="2F6BBC82" w14:textId="77777777" w:rsidR="00EE3900" w:rsidRDefault="00EE3900" w:rsidP="00A67754">
      <w:r>
        <w:continuationSeparator/>
      </w:r>
    </w:p>
    <w:p w14:paraId="532B8245" w14:textId="77777777" w:rsidR="00EE3900" w:rsidRDefault="00EE3900"/>
    <w:p w14:paraId="47317000" w14:textId="77777777" w:rsidR="00EE3900" w:rsidRDefault="00EE39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1A275BF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2938D0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</w:t>
    </w:r>
    <w:r w:rsidR="003C0AE4" w:rsidRPr="003C0AE4">
      <w:rPr>
        <w:rFonts w:ascii="Arial" w:hAnsi="Arial" w:cs="Arial"/>
        <w:b/>
        <w:sz w:val="16"/>
        <w:szCs w:val="16"/>
      </w:rPr>
      <w:t>–</w:t>
    </w:r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766518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17E53453" w:rsidR="006E5B7D" w:rsidRDefault="00A6620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5331195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66205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145125876">
    <w:abstractNumId w:val="15"/>
  </w:num>
  <w:num w:numId="2" w16cid:durableId="717361217">
    <w:abstractNumId w:val="24"/>
  </w:num>
  <w:num w:numId="3" w16cid:durableId="133908708">
    <w:abstractNumId w:val="12"/>
  </w:num>
  <w:num w:numId="4" w16cid:durableId="1095592870">
    <w:abstractNumId w:val="22"/>
  </w:num>
  <w:num w:numId="5" w16cid:durableId="785850285">
    <w:abstractNumId w:val="21"/>
  </w:num>
  <w:num w:numId="6" w16cid:durableId="44647801">
    <w:abstractNumId w:val="37"/>
  </w:num>
  <w:num w:numId="7" w16cid:durableId="1005672622">
    <w:abstractNumId w:val="6"/>
  </w:num>
  <w:num w:numId="8" w16cid:durableId="1739355061">
    <w:abstractNumId w:val="1"/>
  </w:num>
  <w:num w:numId="9" w16cid:durableId="1478952424">
    <w:abstractNumId w:val="20"/>
  </w:num>
  <w:num w:numId="10" w16cid:durableId="1024402480">
    <w:abstractNumId w:val="14"/>
  </w:num>
  <w:num w:numId="11" w16cid:durableId="510754289">
    <w:abstractNumId w:val="19"/>
  </w:num>
  <w:num w:numId="12" w16cid:durableId="1733385241">
    <w:abstractNumId w:val="25"/>
  </w:num>
  <w:num w:numId="13" w16cid:durableId="1434742043">
    <w:abstractNumId w:val="3"/>
  </w:num>
  <w:num w:numId="14" w16cid:durableId="618680590">
    <w:abstractNumId w:val="34"/>
  </w:num>
  <w:num w:numId="15" w16cid:durableId="1159928524">
    <w:abstractNumId w:val="11"/>
  </w:num>
  <w:num w:numId="16" w16cid:durableId="802776747">
    <w:abstractNumId w:val="43"/>
  </w:num>
  <w:num w:numId="17" w16cid:durableId="616061322">
    <w:abstractNumId w:val="31"/>
  </w:num>
  <w:num w:numId="18" w16cid:durableId="2135173506">
    <w:abstractNumId w:val="0"/>
  </w:num>
  <w:num w:numId="19" w16cid:durableId="516234369">
    <w:abstractNumId w:val="23"/>
  </w:num>
  <w:num w:numId="20" w16cid:durableId="1528328989">
    <w:abstractNumId w:val="40"/>
  </w:num>
  <w:num w:numId="21" w16cid:durableId="1717973859">
    <w:abstractNumId w:val="30"/>
  </w:num>
  <w:num w:numId="22" w16cid:durableId="1054891917">
    <w:abstractNumId w:val="39"/>
  </w:num>
  <w:num w:numId="23" w16cid:durableId="1080441564">
    <w:abstractNumId w:val="10"/>
  </w:num>
  <w:num w:numId="24" w16cid:durableId="89469482">
    <w:abstractNumId w:val="28"/>
  </w:num>
  <w:num w:numId="25" w16cid:durableId="1617256659">
    <w:abstractNumId w:val="42"/>
  </w:num>
  <w:num w:numId="26" w16cid:durableId="401561423">
    <w:abstractNumId w:val="38"/>
  </w:num>
  <w:num w:numId="27" w16cid:durableId="2057971464">
    <w:abstractNumId w:val="17"/>
  </w:num>
  <w:num w:numId="28" w16cid:durableId="2071296123">
    <w:abstractNumId w:val="41"/>
  </w:num>
  <w:num w:numId="29" w16cid:durableId="1987735351">
    <w:abstractNumId w:val="18"/>
  </w:num>
  <w:num w:numId="30" w16cid:durableId="716199443">
    <w:abstractNumId w:val="32"/>
  </w:num>
  <w:num w:numId="31" w16cid:durableId="1860466978">
    <w:abstractNumId w:val="2"/>
  </w:num>
  <w:num w:numId="32" w16cid:durableId="583076187">
    <w:abstractNumId w:val="5"/>
  </w:num>
  <w:num w:numId="33" w16cid:durableId="576867012">
    <w:abstractNumId w:val="13"/>
  </w:num>
  <w:num w:numId="34" w16cid:durableId="1916891967">
    <w:abstractNumId w:val="29"/>
  </w:num>
  <w:num w:numId="35" w16cid:durableId="383679966">
    <w:abstractNumId w:val="4"/>
  </w:num>
  <w:num w:numId="36" w16cid:durableId="1768382473">
    <w:abstractNumId w:val="16"/>
  </w:num>
  <w:num w:numId="37" w16cid:durableId="286159652">
    <w:abstractNumId w:val="35"/>
  </w:num>
  <w:num w:numId="38" w16cid:durableId="710688895">
    <w:abstractNumId w:val="8"/>
  </w:num>
  <w:num w:numId="39" w16cid:durableId="1969822403">
    <w:abstractNumId w:val="26"/>
  </w:num>
  <w:num w:numId="40" w16cid:durableId="1486820626">
    <w:abstractNumId w:val="17"/>
  </w:num>
  <w:num w:numId="41" w16cid:durableId="290719411">
    <w:abstractNumId w:val="33"/>
  </w:num>
  <w:num w:numId="42" w16cid:durableId="1883637731">
    <w:abstractNumId w:val="36"/>
  </w:num>
  <w:num w:numId="43" w16cid:durableId="873806681">
    <w:abstractNumId w:val="27"/>
  </w:num>
  <w:num w:numId="44" w16cid:durableId="187566259">
    <w:abstractNumId w:val="7"/>
  </w:num>
  <w:num w:numId="45" w16cid:durableId="1786922760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8547F"/>
    <w:rsid w:val="00090D03"/>
    <w:rsid w:val="00091491"/>
    <w:rsid w:val="0009164E"/>
    <w:rsid w:val="000A2303"/>
    <w:rsid w:val="000A2707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E680F"/>
    <w:rsid w:val="000F0FCA"/>
    <w:rsid w:val="000F6AFC"/>
    <w:rsid w:val="001013CE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6FA5"/>
    <w:rsid w:val="001F7F7E"/>
    <w:rsid w:val="00201769"/>
    <w:rsid w:val="00201E01"/>
    <w:rsid w:val="00202782"/>
    <w:rsid w:val="0020278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F04A9"/>
    <w:rsid w:val="002F6EB2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C0AE4"/>
    <w:rsid w:val="003C173C"/>
    <w:rsid w:val="003C1A84"/>
    <w:rsid w:val="003C1EF9"/>
    <w:rsid w:val="003C33FB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4120"/>
    <w:rsid w:val="003F4E60"/>
    <w:rsid w:val="003F59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6541"/>
    <w:rsid w:val="0049116C"/>
    <w:rsid w:val="00494241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F3093"/>
    <w:rsid w:val="005F320F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B7F"/>
    <w:rsid w:val="006420A5"/>
    <w:rsid w:val="00645F2B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D6A"/>
    <w:rsid w:val="0078434B"/>
    <w:rsid w:val="00791658"/>
    <w:rsid w:val="007956AF"/>
    <w:rsid w:val="00795D87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A082C"/>
    <w:rsid w:val="008A257C"/>
    <w:rsid w:val="008A2F2D"/>
    <w:rsid w:val="008A3A99"/>
    <w:rsid w:val="008B22FC"/>
    <w:rsid w:val="008B39C9"/>
    <w:rsid w:val="008C48F6"/>
    <w:rsid w:val="008D2D9C"/>
    <w:rsid w:val="008D4DE9"/>
    <w:rsid w:val="008E0C36"/>
    <w:rsid w:val="008F0BA8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3997"/>
    <w:rsid w:val="00994CC6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E08FC"/>
    <w:rsid w:val="009E0C54"/>
    <w:rsid w:val="009E3CED"/>
    <w:rsid w:val="009E4376"/>
    <w:rsid w:val="009E78AF"/>
    <w:rsid w:val="009F34EB"/>
    <w:rsid w:val="00A07F94"/>
    <w:rsid w:val="00A1200A"/>
    <w:rsid w:val="00A2147E"/>
    <w:rsid w:val="00A25B81"/>
    <w:rsid w:val="00A2624A"/>
    <w:rsid w:val="00A265D7"/>
    <w:rsid w:val="00A27789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214"/>
    <w:rsid w:val="00AB3FCA"/>
    <w:rsid w:val="00AB5FF9"/>
    <w:rsid w:val="00AC0794"/>
    <w:rsid w:val="00AC151A"/>
    <w:rsid w:val="00AC6BE2"/>
    <w:rsid w:val="00AC79B9"/>
    <w:rsid w:val="00AD147B"/>
    <w:rsid w:val="00AD2C30"/>
    <w:rsid w:val="00AD390C"/>
    <w:rsid w:val="00AD7FAE"/>
    <w:rsid w:val="00AE25FB"/>
    <w:rsid w:val="00AE2D04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1B79"/>
    <w:rsid w:val="00C25494"/>
    <w:rsid w:val="00C26A87"/>
    <w:rsid w:val="00C27235"/>
    <w:rsid w:val="00C320F8"/>
    <w:rsid w:val="00C35DC9"/>
    <w:rsid w:val="00C3636D"/>
    <w:rsid w:val="00C373BC"/>
    <w:rsid w:val="00C41923"/>
    <w:rsid w:val="00C42B32"/>
    <w:rsid w:val="00C44A7D"/>
    <w:rsid w:val="00C478B5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3536"/>
    <w:rsid w:val="00C95773"/>
    <w:rsid w:val="00C963C2"/>
    <w:rsid w:val="00C963E0"/>
    <w:rsid w:val="00C97C42"/>
    <w:rsid w:val="00CA0F42"/>
    <w:rsid w:val="00CA78C3"/>
    <w:rsid w:val="00CB5C13"/>
    <w:rsid w:val="00CB7163"/>
    <w:rsid w:val="00CB7187"/>
    <w:rsid w:val="00CC124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7BB3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3900"/>
    <w:rsid w:val="00EE4CDC"/>
    <w:rsid w:val="00EF2F06"/>
    <w:rsid w:val="00EF529A"/>
    <w:rsid w:val="00EF5692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49E"/>
    <w:rsid w:val="00F56D33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56DF5E496F64AF2A653045BF9C5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7A64-E79F-43E0-BF2D-51CAE440A03D}"/>
      </w:docPartPr>
      <w:docPartBody>
        <w:p w:rsidR="009D1912" w:rsidRDefault="009D1912" w:rsidP="009D1912">
          <w:pPr>
            <w:pStyle w:val="A56DF5E496F64AF2A653045BF9C5F8B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A54484337E6432898C83A6979AD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E03D-708B-480C-889C-8E8EEF2C7037}"/>
      </w:docPartPr>
      <w:docPartBody>
        <w:p w:rsidR="009D1912" w:rsidRDefault="009D1912" w:rsidP="009D1912">
          <w:pPr>
            <w:pStyle w:val="9A54484337E6432898C83A6979AD03B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455729A4124D58819B1B9FD2250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F332-FEA4-4A75-B966-F0B4232448D4}"/>
      </w:docPartPr>
      <w:docPartBody>
        <w:p w:rsidR="00D84AFB" w:rsidRDefault="001A55AE" w:rsidP="001A55AE">
          <w:pPr>
            <w:pStyle w:val="15455729A4124D58819B1B9FD22503B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1F9FB17F6C45B191F1F6D4E902C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0048E-BA13-4ADC-94CB-DC6B336A8FC9}"/>
      </w:docPartPr>
      <w:docPartBody>
        <w:p w:rsidR="00D84AFB" w:rsidRDefault="001A55AE" w:rsidP="001A55AE">
          <w:pPr>
            <w:pStyle w:val="C51F9FB17F6C45B191F1F6D4E902C9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2E8DDF6F2D84F6EADD994E269F3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F325B-1CB8-46B6-A4D3-18D4C7DE5318}"/>
      </w:docPartPr>
      <w:docPartBody>
        <w:p w:rsidR="00D84AFB" w:rsidRDefault="001A55AE" w:rsidP="001A55AE">
          <w:pPr>
            <w:pStyle w:val="F2E8DDF6F2D84F6EADD994E269F3746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75CEDE0155A4DAE8BC7F56CA4AF8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3F26-E285-4FFE-ACC1-6A4339F76BA6}"/>
      </w:docPartPr>
      <w:docPartBody>
        <w:p w:rsidR="00D84AFB" w:rsidRDefault="001A55AE" w:rsidP="001A55AE">
          <w:pPr>
            <w:pStyle w:val="675CEDE0155A4DAE8BC7F56CA4AF871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A55AE"/>
    <w:rsid w:val="001E4222"/>
    <w:rsid w:val="001F2D33"/>
    <w:rsid w:val="001F6F42"/>
    <w:rsid w:val="00216485"/>
    <w:rsid w:val="00217293"/>
    <w:rsid w:val="00247826"/>
    <w:rsid w:val="0026412C"/>
    <w:rsid w:val="002A67A7"/>
    <w:rsid w:val="002F6EB2"/>
    <w:rsid w:val="003D7AF8"/>
    <w:rsid w:val="0052261B"/>
    <w:rsid w:val="00530616"/>
    <w:rsid w:val="005D3BC9"/>
    <w:rsid w:val="006206DC"/>
    <w:rsid w:val="00645E48"/>
    <w:rsid w:val="00654A91"/>
    <w:rsid w:val="006A5ED9"/>
    <w:rsid w:val="00776B89"/>
    <w:rsid w:val="007A2201"/>
    <w:rsid w:val="007C130D"/>
    <w:rsid w:val="007E2E66"/>
    <w:rsid w:val="007F5DDF"/>
    <w:rsid w:val="00834F76"/>
    <w:rsid w:val="00854CEF"/>
    <w:rsid w:val="00864456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84AFB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</TotalTime>
  <Pages>18</Pages>
  <Words>3202</Words>
  <Characters>18254</Characters>
  <Application>Microsoft Office Word</Application>
  <DocSecurity>8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James Kerr</cp:lastModifiedBy>
  <cp:revision>2</cp:revision>
  <cp:lastPrinted>2022-02-09T05:17:00Z</cp:lastPrinted>
  <dcterms:created xsi:type="dcterms:W3CDTF">2024-06-23T23:22:00Z</dcterms:created>
  <dcterms:modified xsi:type="dcterms:W3CDTF">2024-06-23T23:22:00Z</dcterms:modified>
  <cp:contentStatus>v3-0_08/02/2022</cp:contentStatus>
</cp:coreProperties>
</file>