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9F03F" w14:textId="1D892DBD" w:rsidR="00C76B5E" w:rsidRDefault="00C5120F" w:rsidP="00C76B5E">
      <w:pPr>
        <w:pStyle w:val="01CSTCPLHeading1"/>
        <w:rPr>
          <w:rFonts w:cs="Arial"/>
          <w:caps w:val="0"/>
          <w:szCs w:val="32"/>
        </w:rPr>
      </w:pPr>
      <w:r w:rsidRPr="00C5120F">
        <w:rPr>
          <w:rFonts w:cs="Arial"/>
          <w:caps w:val="0"/>
          <w:szCs w:val="32"/>
        </w:rPr>
        <w:t>Practical Completion Checklist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9C157C" w14:paraId="1F55FD96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2C2FADAA" w14:textId="26B7E949" w:rsidR="009C157C" w:rsidRDefault="009C157C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3C262B40" w14:textId="0A2C7FD4" w:rsidR="009C157C" w:rsidRDefault="00BC553D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Johnny boy</w:t>
            </w:r>
          </w:p>
        </w:tc>
      </w:tr>
      <w:tr w:rsidR="009C157C" w14:paraId="57C121F7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40EE13F9" w14:textId="4C9BDF78" w:rsidR="009C157C" w:rsidRDefault="009C157C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654" w:type="dxa"/>
            <w:vAlign w:val="center"/>
          </w:tcPr>
          <w:p w14:paraId="0880FEF1" w14:textId="17DC4E5D" w:rsidR="009C157C" w:rsidRDefault="00BC553D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11-3-25</w:t>
            </w:r>
          </w:p>
        </w:tc>
      </w:tr>
      <w:tr w:rsidR="007E02FA" w14:paraId="46D6BCCA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354C7395" w14:textId="787D67B6" w:rsidR="007E02FA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50FAF6B1" w14:textId="1F310584" w:rsidR="007E02FA" w:rsidRDefault="00BC553D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B </w:t>
            </w:r>
          </w:p>
        </w:tc>
      </w:tr>
      <w:tr w:rsidR="007E02FA" w14:paraId="581A97BD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24494183" w14:textId="7E00BB48" w:rsidR="007E02FA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address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29630DF1" w14:textId="3D0945B3" w:rsidR="007E02FA" w:rsidRDefault="00BC553D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123Bee Dr </w:t>
            </w:r>
          </w:p>
        </w:tc>
      </w:tr>
      <w:tr w:rsidR="007E02FA" w14:paraId="357209C1" w14:textId="77777777" w:rsidTr="0081542A">
        <w:trPr>
          <w:trHeight w:val="567"/>
        </w:trPr>
        <w:tc>
          <w:tcPr>
            <w:tcW w:w="2547" w:type="dxa"/>
            <w:vAlign w:val="center"/>
          </w:tcPr>
          <w:p w14:paraId="513F00B5" w14:textId="7D1DB742" w:rsidR="007E02FA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State/ Territory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790AFBFD" w14:textId="7FC82CFA" w:rsidR="007E02FA" w:rsidRDefault="00BC553D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9C157C" w14:paraId="7969A83E" w14:textId="77777777" w:rsidTr="0081542A">
        <w:trPr>
          <w:trHeight w:val="1020"/>
        </w:trPr>
        <w:tc>
          <w:tcPr>
            <w:tcW w:w="2547" w:type="dxa"/>
            <w:vAlign w:val="center"/>
          </w:tcPr>
          <w:p w14:paraId="575AA8EB" w14:textId="780C53C9" w:rsidR="009C157C" w:rsidRDefault="007E02F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Conditions for </w:t>
            </w:r>
            <w:r w:rsidR="00A36C5B">
              <w:rPr>
                <w:rFonts w:ascii="Arial" w:hAnsi="Arial" w:cs="Arial"/>
                <w:sz w:val="22"/>
                <w:szCs w:val="22"/>
              </w:rPr>
              <w:t>verifying practical completion</w:t>
            </w:r>
            <w:r w:rsidR="0081542A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654" w:type="dxa"/>
            <w:vAlign w:val="center"/>
          </w:tcPr>
          <w:p w14:paraId="4C0F1371" w14:textId="52055488" w:rsidR="009C157C" w:rsidRDefault="00BC553D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All work to be completed to standards and inspected 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81542A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81542A" w14:paraId="049754E8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72EFC3EC" w14:textId="4E18B955" w:rsidR="0081542A" w:rsidRPr="00A36C5B" w:rsidRDefault="0081542A" w:rsidP="008154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Site equipment has been removed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105282B9" w14:textId="66B31ED5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C553D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299290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86DB5F8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3C1C82" w14:textId="33EABEDD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98737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41E9718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06C32BF0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14144566" w14:textId="258ADFE0" w:rsidR="0081542A" w:rsidRPr="00A36C5B" w:rsidRDefault="0081542A" w:rsidP="008154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Utilities are available for use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D8C911B" w14:textId="63AF7A5F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27054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C553D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1839777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4A7B2DD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B70B48" w14:textId="6085C45D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985471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138AFF5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1BEB55E5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0879592D" w14:textId="5BBB60BA" w:rsidR="0081542A" w:rsidRPr="00A36C5B" w:rsidRDefault="0081542A" w:rsidP="008154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site hazards have been removed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1DDCB3E7" w14:textId="77777777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13275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2487329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36EE5758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5ED5A9" w14:textId="7099AE2C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491908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7B3784B7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3D97D1A3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2E4AFDF2" w14:textId="3E7A9CE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Health and safety inspection has been conducted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1F22077E" w14:textId="77777777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35993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427506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7863A2C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FCF8E5" w14:textId="73729C2C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7461401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3CE523B6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7B4BA484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04522FDD" w14:textId="00E33CB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commissioning work has been completed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C7A92F6" w14:textId="55FEE8ED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751464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C553D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2616930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6564CE64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02D600" w14:textId="674EC92A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71728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7D897FD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5A975AC0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1FF35377" w14:textId="289DF62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All required test certificated has been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2C2BB74E" w14:textId="7AF0B7D8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284007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C553D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9176927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423E987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D5CB47" w14:textId="10C2B0BE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657504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8E454D6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56BF603E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6CFF6FD8" w14:textId="4EF9FC2E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Schedule for outstanding works has been arranged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78C672F" w14:textId="77777777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0850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81695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05F61E5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72A310" w14:textId="7C2C5E9D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0982692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C553D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EE65E60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42A" w14:paraId="31DE9C02" w14:textId="77777777" w:rsidTr="0081542A">
        <w:trPr>
          <w:trHeight w:val="1077"/>
        </w:trPr>
        <w:tc>
          <w:tcPr>
            <w:tcW w:w="3255" w:type="dxa"/>
            <w:vAlign w:val="center"/>
          </w:tcPr>
          <w:p w14:paraId="4E3A1F03" w14:textId="674C6243" w:rsidR="0081542A" w:rsidRPr="00A36C5B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A36C5B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Notice of Anticipated Practical Completion has been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5159D367" w14:textId="42B57088" w:rsidR="0081542A" w:rsidRDefault="00000000" w:rsidP="0081542A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82644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C553D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5100370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7E0FE431" w14:textId="77777777" w:rsidR="0081542A" w:rsidRPr="002D7743" w:rsidRDefault="0081542A" w:rsidP="0081542A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C491CE" w14:textId="42B21A78" w:rsidR="0081542A" w:rsidRDefault="00000000" w:rsidP="0081542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99586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1542A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81542A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E1A4BE6" w14:textId="77777777" w:rsidR="0081542A" w:rsidRDefault="0081542A" w:rsidP="0081542A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21FE1AC" w14:textId="77777777" w:rsidR="00951F2F" w:rsidRDefault="00951F2F" w:rsidP="00C5120F">
      <w:pPr>
        <w:ind w:right="-24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3C7F5" w14:textId="77777777" w:rsidR="002A0881" w:rsidRDefault="002A0881" w:rsidP="00A67754">
      <w:r>
        <w:separator/>
      </w:r>
    </w:p>
  </w:endnote>
  <w:endnote w:type="continuationSeparator" w:id="0">
    <w:p w14:paraId="4DD57BB9" w14:textId="77777777" w:rsidR="002A0881" w:rsidRDefault="002A088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F6D86BA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38C3F7D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7DBEC" w14:textId="77777777" w:rsidR="002A0881" w:rsidRDefault="002A0881" w:rsidP="00A67754">
      <w:r>
        <w:separator/>
      </w:r>
    </w:p>
  </w:footnote>
  <w:footnote w:type="continuationSeparator" w:id="0">
    <w:p w14:paraId="2121D072" w14:textId="77777777" w:rsidR="002A0881" w:rsidRDefault="002A088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0531552"/>
  <w:bookmarkStart w:id="1" w:name="_Hlk160531553"/>
  <w:bookmarkStart w:id="2" w:name="_Hlk160531685"/>
  <w:bookmarkStart w:id="3" w:name="_Hlk160531686"/>
  <w:p w14:paraId="2179E98E" w14:textId="498116CC" w:rsidR="00C5120F" w:rsidRDefault="00000000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318FC3E781474A67B2E24407B010A45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5120F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C5120F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5120F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C5120F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5120F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bookmarkEnd w:id="0"/>
  <w:bookmarkEnd w:id="1"/>
  <w:bookmarkEnd w:id="2"/>
  <w:bookmarkEnd w:id="3"/>
  <w:p w14:paraId="5D019F63" w14:textId="77777777" w:rsidR="00C5120F" w:rsidRPr="00830749" w:rsidRDefault="00C5120F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13B4C" w14:textId="3F7208A9" w:rsidR="00C5120F" w:rsidRDefault="00C5120F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bookmarkStart w:id="4" w:name="_Hlk160531384"/>
    <w:bookmarkStart w:id="5" w:name="_Hlk160531385"/>
    <w:bookmarkStart w:id="6" w:name="_Hlk160531603"/>
    <w:bookmarkStart w:id="7" w:name="_Hlk160531604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3C23A5FA792B4DC09F71807CD4ABD5E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8" w:name="_Hlk160531408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C5120F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  <w:bookmarkEnd w:id="8"/>
  </w:p>
  <w:bookmarkEnd w:id="4"/>
  <w:bookmarkEnd w:id="5"/>
  <w:bookmarkEnd w:id="6"/>
  <w:bookmarkEnd w:id="7"/>
  <w:p w14:paraId="757CACAC" w14:textId="77777777" w:rsidR="00C5120F" w:rsidRPr="00830749" w:rsidRDefault="00C5120F" w:rsidP="00C5120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7"/>
  </w:num>
  <w:num w:numId="4" w16cid:durableId="1530531815">
    <w:abstractNumId w:val="78"/>
  </w:num>
  <w:num w:numId="5" w16cid:durableId="1272250392">
    <w:abstractNumId w:val="15"/>
  </w:num>
  <w:num w:numId="6" w16cid:durableId="1573344114">
    <w:abstractNumId w:val="43"/>
  </w:num>
  <w:num w:numId="7" w16cid:durableId="82343371">
    <w:abstractNumId w:val="67"/>
  </w:num>
  <w:num w:numId="8" w16cid:durableId="73010930">
    <w:abstractNumId w:val="36"/>
  </w:num>
  <w:num w:numId="9" w16cid:durableId="177081455">
    <w:abstractNumId w:val="38"/>
  </w:num>
  <w:num w:numId="10" w16cid:durableId="760880774">
    <w:abstractNumId w:val="61"/>
  </w:num>
  <w:num w:numId="11" w16cid:durableId="282931144">
    <w:abstractNumId w:val="58"/>
  </w:num>
  <w:num w:numId="12" w16cid:durableId="1235897872">
    <w:abstractNumId w:val="91"/>
  </w:num>
  <w:num w:numId="13" w16cid:durableId="1406802483">
    <w:abstractNumId w:val="25"/>
  </w:num>
  <w:num w:numId="14" w16cid:durableId="205875299">
    <w:abstractNumId w:val="8"/>
  </w:num>
  <w:num w:numId="15" w16cid:durableId="2022855151">
    <w:abstractNumId w:val="54"/>
  </w:num>
  <w:num w:numId="16" w16cid:durableId="1421563778">
    <w:abstractNumId w:val="42"/>
  </w:num>
  <w:num w:numId="17" w16cid:durableId="237054618">
    <w:abstractNumId w:val="23"/>
  </w:num>
  <w:num w:numId="18" w16cid:durableId="1463228692">
    <w:abstractNumId w:val="98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4"/>
  </w:num>
  <w:num w:numId="22" w16cid:durableId="351491576">
    <w:abstractNumId w:val="18"/>
  </w:num>
  <w:num w:numId="23" w16cid:durableId="1500729452">
    <w:abstractNumId w:val="69"/>
  </w:num>
  <w:num w:numId="24" w16cid:durableId="1102729109">
    <w:abstractNumId w:val="50"/>
  </w:num>
  <w:num w:numId="25" w16cid:durableId="2014451035">
    <w:abstractNumId w:val="71"/>
  </w:num>
  <w:num w:numId="26" w16cid:durableId="1480536420">
    <w:abstractNumId w:val="14"/>
  </w:num>
  <w:num w:numId="27" w16cid:durableId="1530147028">
    <w:abstractNumId w:val="86"/>
  </w:num>
  <w:num w:numId="28" w16cid:durableId="1220702122">
    <w:abstractNumId w:val="83"/>
  </w:num>
  <w:num w:numId="29" w16cid:durableId="753819230">
    <w:abstractNumId w:val="70"/>
  </w:num>
  <w:num w:numId="30" w16cid:durableId="1890141386">
    <w:abstractNumId w:val="89"/>
  </w:num>
  <w:num w:numId="31" w16cid:durableId="1452747974">
    <w:abstractNumId w:val="17"/>
  </w:num>
  <w:num w:numId="32" w16cid:durableId="2111927216">
    <w:abstractNumId w:val="76"/>
  </w:num>
  <w:num w:numId="33" w16cid:durableId="1695228612">
    <w:abstractNumId w:val="64"/>
  </w:num>
  <w:num w:numId="34" w16cid:durableId="737363370">
    <w:abstractNumId w:val="22"/>
  </w:num>
  <w:num w:numId="35" w16cid:durableId="448821922">
    <w:abstractNumId w:val="59"/>
  </w:num>
  <w:num w:numId="36" w16cid:durableId="1122845643">
    <w:abstractNumId w:val="72"/>
  </w:num>
  <w:num w:numId="37" w16cid:durableId="636036381">
    <w:abstractNumId w:val="16"/>
  </w:num>
  <w:num w:numId="38" w16cid:durableId="1867402059">
    <w:abstractNumId w:val="35"/>
  </w:num>
  <w:num w:numId="39" w16cid:durableId="1234657244">
    <w:abstractNumId w:val="100"/>
  </w:num>
  <w:num w:numId="40" w16cid:durableId="511800220">
    <w:abstractNumId w:val="41"/>
  </w:num>
  <w:num w:numId="41" w16cid:durableId="1508595781">
    <w:abstractNumId w:val="4"/>
  </w:num>
  <w:num w:numId="42" w16cid:durableId="859244392">
    <w:abstractNumId w:val="56"/>
  </w:num>
  <w:num w:numId="43" w16cid:durableId="1881242109">
    <w:abstractNumId w:val="45"/>
  </w:num>
  <w:num w:numId="44" w16cid:durableId="1423457365">
    <w:abstractNumId w:val="87"/>
  </w:num>
  <w:num w:numId="45" w16cid:durableId="400299859">
    <w:abstractNumId w:val="31"/>
  </w:num>
  <w:num w:numId="46" w16cid:durableId="1900942753">
    <w:abstractNumId w:val="82"/>
  </w:num>
  <w:num w:numId="47" w16cid:durableId="922955342">
    <w:abstractNumId w:val="0"/>
  </w:num>
  <w:num w:numId="48" w16cid:durableId="1269042865">
    <w:abstractNumId w:val="66"/>
  </w:num>
  <w:num w:numId="49" w16cid:durableId="464276161">
    <w:abstractNumId w:val="94"/>
  </w:num>
  <w:num w:numId="50" w16cid:durableId="1559631280">
    <w:abstractNumId w:val="80"/>
  </w:num>
  <w:num w:numId="51" w16cid:durableId="14382677">
    <w:abstractNumId w:val="92"/>
  </w:num>
  <w:num w:numId="52" w16cid:durableId="532158322">
    <w:abstractNumId w:val="34"/>
  </w:num>
  <w:num w:numId="53" w16cid:durableId="1476482217">
    <w:abstractNumId w:val="39"/>
  </w:num>
  <w:num w:numId="54" w16cid:durableId="768814663">
    <w:abstractNumId w:val="84"/>
  </w:num>
  <w:num w:numId="55" w16cid:durableId="935788791">
    <w:abstractNumId w:val="5"/>
  </w:num>
  <w:num w:numId="56" w16cid:durableId="1528641791">
    <w:abstractNumId w:val="53"/>
  </w:num>
  <w:num w:numId="57" w16cid:durableId="458230280">
    <w:abstractNumId w:val="88"/>
  </w:num>
  <w:num w:numId="58" w16cid:durableId="2112554340">
    <w:abstractNumId w:val="29"/>
  </w:num>
  <w:num w:numId="59" w16cid:durableId="1967008536">
    <w:abstractNumId w:val="52"/>
  </w:num>
  <w:num w:numId="60" w16cid:durableId="987055010">
    <w:abstractNumId w:val="12"/>
  </w:num>
  <w:num w:numId="61" w16cid:durableId="1091586620">
    <w:abstractNumId w:val="73"/>
  </w:num>
  <w:num w:numId="62" w16cid:durableId="1210072156">
    <w:abstractNumId w:val="10"/>
  </w:num>
  <w:num w:numId="63" w16cid:durableId="609362610">
    <w:abstractNumId w:val="79"/>
  </w:num>
  <w:num w:numId="64" w16cid:durableId="1734353035">
    <w:abstractNumId w:val="26"/>
  </w:num>
  <w:num w:numId="65" w16cid:durableId="485127176">
    <w:abstractNumId w:val="28"/>
  </w:num>
  <w:num w:numId="66" w16cid:durableId="640505867">
    <w:abstractNumId w:val="55"/>
  </w:num>
  <w:num w:numId="67" w16cid:durableId="652608704">
    <w:abstractNumId w:val="60"/>
  </w:num>
  <w:num w:numId="68" w16cid:durableId="1070465721">
    <w:abstractNumId w:val="74"/>
  </w:num>
  <w:num w:numId="69" w16cid:durableId="1023824769">
    <w:abstractNumId w:val="90"/>
  </w:num>
  <w:num w:numId="70" w16cid:durableId="2126462443">
    <w:abstractNumId w:val="65"/>
  </w:num>
  <w:num w:numId="71" w16cid:durableId="59907781">
    <w:abstractNumId w:val="40"/>
  </w:num>
  <w:num w:numId="72" w16cid:durableId="1580944253">
    <w:abstractNumId w:val="62"/>
  </w:num>
  <w:num w:numId="73" w16cid:durableId="1495533002">
    <w:abstractNumId w:val="99"/>
  </w:num>
  <w:num w:numId="74" w16cid:durableId="1494831941">
    <w:abstractNumId w:val="3"/>
  </w:num>
  <w:num w:numId="75" w16cid:durableId="1713769822">
    <w:abstractNumId w:val="47"/>
  </w:num>
  <w:num w:numId="76" w16cid:durableId="1386686183">
    <w:abstractNumId w:val="68"/>
  </w:num>
  <w:num w:numId="77" w16cid:durableId="63139696">
    <w:abstractNumId w:val="97"/>
  </w:num>
  <w:num w:numId="78" w16cid:durableId="1403869016">
    <w:abstractNumId w:val="27"/>
  </w:num>
  <w:num w:numId="79" w16cid:durableId="1301229330">
    <w:abstractNumId w:val="9"/>
  </w:num>
  <w:num w:numId="80" w16cid:durableId="215706361">
    <w:abstractNumId w:val="30"/>
  </w:num>
  <w:num w:numId="81" w16cid:durableId="1333068871">
    <w:abstractNumId w:val="51"/>
  </w:num>
  <w:num w:numId="82" w16cid:durableId="25182348">
    <w:abstractNumId w:val="20"/>
  </w:num>
  <w:num w:numId="83" w16cid:durableId="127557542">
    <w:abstractNumId w:val="49"/>
  </w:num>
  <w:num w:numId="84" w16cid:durableId="1604218745">
    <w:abstractNumId w:val="57"/>
  </w:num>
  <w:num w:numId="85" w16cid:durableId="1969117576">
    <w:abstractNumId w:val="19"/>
  </w:num>
  <w:num w:numId="86" w16cid:durableId="358554311">
    <w:abstractNumId w:val="81"/>
  </w:num>
  <w:num w:numId="87" w16cid:durableId="1421218068">
    <w:abstractNumId w:val="95"/>
  </w:num>
  <w:num w:numId="88" w16cid:durableId="1230920842">
    <w:abstractNumId w:val="32"/>
  </w:num>
  <w:num w:numId="89" w16cid:durableId="975791057">
    <w:abstractNumId w:val="33"/>
  </w:num>
  <w:num w:numId="90" w16cid:durableId="1166894197">
    <w:abstractNumId w:val="13"/>
  </w:num>
  <w:num w:numId="91" w16cid:durableId="1009018523">
    <w:abstractNumId w:val="48"/>
  </w:num>
  <w:num w:numId="92" w16cid:durableId="1302883167">
    <w:abstractNumId w:val="93"/>
  </w:num>
  <w:num w:numId="93" w16cid:durableId="1234659940">
    <w:abstractNumId w:val="46"/>
  </w:num>
  <w:num w:numId="94" w16cid:durableId="2058190706">
    <w:abstractNumId w:val="77"/>
  </w:num>
  <w:num w:numId="95" w16cid:durableId="1684896205">
    <w:abstractNumId w:val="63"/>
  </w:num>
  <w:num w:numId="96" w16cid:durableId="1587689105">
    <w:abstractNumId w:val="2"/>
  </w:num>
  <w:num w:numId="97" w16cid:durableId="1917199860">
    <w:abstractNumId w:val="96"/>
  </w:num>
  <w:num w:numId="98" w16cid:durableId="804543560">
    <w:abstractNumId w:val="7"/>
  </w:num>
  <w:num w:numId="99" w16cid:durableId="1790777249">
    <w:abstractNumId w:val="85"/>
  </w:num>
  <w:num w:numId="100" w16cid:durableId="1279334610">
    <w:abstractNumId w:val="75"/>
  </w:num>
  <w:num w:numId="101" w16cid:durableId="1986349048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B4536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0881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D45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9C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6238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02FA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542A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36C5B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553D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120F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2C5D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4DF7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C5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C23A5FA792B4DC09F71807CD4ABD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840BA-5052-4330-834F-D86CB566C12E}"/>
      </w:docPartPr>
      <w:docPartBody>
        <w:p w:rsidR="0076281D" w:rsidRDefault="0076281D" w:rsidP="0076281D">
          <w:pPr>
            <w:pStyle w:val="3C23A5FA792B4DC09F71807CD4ABD5EF"/>
          </w:pPr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318FC3E781474A67B2E24407B010A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2DA587-7F5D-4957-90A2-51D45190066E}"/>
      </w:docPartPr>
      <w:docPartBody>
        <w:p w:rsidR="0076281D" w:rsidRDefault="0076281D" w:rsidP="0076281D">
          <w:pPr>
            <w:pStyle w:val="318FC3E781474A67B2E24407B010A45C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1F"/>
    <w:rsid w:val="0076281D"/>
    <w:rsid w:val="007A5D3B"/>
    <w:rsid w:val="008F751F"/>
    <w:rsid w:val="00EE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281D"/>
    <w:rPr>
      <w:color w:val="808080"/>
    </w:rPr>
  </w:style>
  <w:style w:type="paragraph" w:customStyle="1" w:styleId="3C23A5FA792B4DC09F71807CD4ABD5EF">
    <w:name w:val="3C23A5FA792B4DC09F71807CD4ABD5EF"/>
    <w:rsid w:val="0076281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8FC3E781474A67B2E24407B010A45C">
    <w:name w:val="318FC3E781474A67B2E24407B010A45C"/>
    <w:rsid w:val="0076281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8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Riley Tydd Tydd</cp:lastModifiedBy>
  <cp:revision>4</cp:revision>
  <cp:lastPrinted>2014-09-18T04:01:00Z</cp:lastPrinted>
  <dcterms:created xsi:type="dcterms:W3CDTF">2023-04-12T21:52:00Z</dcterms:created>
  <dcterms:modified xsi:type="dcterms:W3CDTF">2025-04-16T22:14:00Z</dcterms:modified>
  <cp:category>Handout 3</cp:category>
  <cp:contentStatus>v1-2_13/04/2023</cp:contentStatus>
</cp:coreProperties>
</file>