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920104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920104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92010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3132705" w:edGrp="everyone"/>
            <w:r>
              <w:rPr>
                <w:rFonts w:ascii="Arial" w:hAnsi="Arial" w:cs="Arial"/>
                <w:sz w:val="22"/>
                <w:szCs w:val="22"/>
              </w:rPr>
              <w:t>Tracey Hammond</w:t>
            </w:r>
            <w:permEnd w:id="113132705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2044982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20449826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920104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55233877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255233877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92434753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924347536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7056458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2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920104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4/12/2018</w:t>
                </w:r>
              </w:p>
            </w:tc>
          </w:sdtContent>
        </w:sdt>
      </w:tr>
      <w:permEnd w:id="47056458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8316840" w:edGrp="everyone"/>
            <w:permEnd w:id="135831684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5580512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8051241" w:displacedByCustomXml="prev"/>
        <w:permStart w:id="1781204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120412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411072606" w:edGrp="everyone"/>
            <w:permEnd w:id="1411072606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784663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4663522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20686865" w:edGrp="everyone"/>
            <w:r w:rsidR="00920104">
              <w:rPr>
                <w:rFonts w:ascii="Arial" w:hAnsi="Arial" w:cs="Arial"/>
                <w:sz w:val="22"/>
              </w:rPr>
              <w:t>F</w:t>
            </w:r>
            <w:permEnd w:id="192068686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12716180" w:edGrp="everyone"/>
            <w:r w:rsidR="00920104">
              <w:rPr>
                <w:rFonts w:ascii="Arial" w:hAnsi="Arial" w:cs="Arial"/>
                <w:sz w:val="22"/>
              </w:rPr>
              <w:t>E</w:t>
            </w:r>
            <w:permEnd w:id="151271618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76335988" w:edGrp="everyone"/>
            <w:r w:rsidR="00920104">
              <w:rPr>
                <w:rFonts w:ascii="Arial" w:hAnsi="Arial" w:cs="Arial"/>
                <w:sz w:val="22"/>
              </w:rPr>
              <w:t>A</w:t>
            </w:r>
            <w:permEnd w:id="127633598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34567058" w:edGrp="everyone"/>
            <w:r w:rsidR="00920104">
              <w:rPr>
                <w:rFonts w:ascii="Arial" w:hAnsi="Arial" w:cs="Arial"/>
                <w:sz w:val="22"/>
              </w:rPr>
              <w:t>D</w:t>
            </w:r>
            <w:permEnd w:id="103456705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52590591" w:edGrp="everyone"/>
            <w:r w:rsidR="00920104">
              <w:rPr>
                <w:rFonts w:ascii="Arial" w:hAnsi="Arial" w:cs="Arial"/>
                <w:sz w:val="22"/>
              </w:rPr>
              <w:t>C</w:t>
            </w:r>
            <w:permEnd w:id="15259059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430775681" w:edGrp="everyone"/>
            <w:r w:rsidR="00920104">
              <w:rPr>
                <w:rFonts w:ascii="Arial" w:hAnsi="Arial" w:cs="Arial"/>
                <w:sz w:val="22"/>
              </w:rPr>
              <w:t>B</w:t>
            </w:r>
            <w:permEnd w:id="43077568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590096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096934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2039444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Skin rashes, Chemical burns</w:t>
            </w:r>
            <w:permEnd w:id="820394448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1535202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Gloves</w:t>
            </w:r>
            <w:permEnd w:id="9153520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7657570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97657570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37769966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Ear plugs</w:t>
            </w:r>
            <w:permEnd w:id="3776996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0521652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 sprains</w:t>
            </w:r>
            <w:permEnd w:id="1905216522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920104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266760852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lift, use equipment</w:t>
            </w:r>
            <w:permEnd w:id="12667608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92010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74863830" w:edGrp="everyone"/>
            <w:r>
              <w:rPr>
                <w:rFonts w:ascii="Arial" w:hAnsi="Arial" w:cs="Arial"/>
                <w:sz w:val="22"/>
                <w:szCs w:val="22"/>
              </w:rPr>
              <w:t>Supervisor, site manager, project manager</w:t>
            </w:r>
            <w:permEnd w:id="1774863830"/>
          </w:p>
        </w:tc>
        <w:permStart w:id="8730877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308778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920104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25695357" w:edGrp="everyone"/>
            <w:r>
              <w:rPr>
                <w:rFonts w:ascii="Arial" w:hAnsi="Arial" w:cs="Arial"/>
                <w:sz w:val="22"/>
                <w:szCs w:val="22"/>
              </w:rPr>
              <w:t>Stop, tag, report and record</w:t>
            </w:r>
            <w:permEnd w:id="1525695357"/>
          </w:p>
        </w:tc>
        <w:permStart w:id="20735796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357962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05200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5200223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7088980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70889808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99267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92010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99267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3134613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313461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79223977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7922397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5870145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92010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5870145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431349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313490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80056452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80056452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181152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920104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018115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38255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8255777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4107245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4107245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1695754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957541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10962519" w:edGrp="everyone"/>
            <w:r>
              <w:rPr>
                <w:rFonts w:ascii="Arial" w:hAnsi="Arial" w:cs="Arial"/>
                <w:sz w:val="22"/>
                <w:szCs w:val="22"/>
              </w:rPr>
              <w:t>Overalls</w:t>
            </w:r>
            <w:permEnd w:id="15109625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37717100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1937717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1151880" w:edGrp="everyone"/>
            <w:r>
              <w:rPr>
                <w:rFonts w:ascii="Arial" w:hAnsi="Arial" w:cs="Arial"/>
                <w:sz w:val="22"/>
                <w:szCs w:val="22"/>
              </w:rPr>
              <w:t>Safety goggles</w:t>
            </w:r>
            <w:permEnd w:id="521151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45753994" w:edGrp="everyone"/>
            <w:r>
              <w:rPr>
                <w:rFonts w:ascii="Arial" w:hAnsi="Arial" w:cs="Arial"/>
                <w:sz w:val="22"/>
                <w:szCs w:val="22"/>
              </w:rPr>
              <w:t>Breathing apparatus</w:t>
            </w:r>
            <w:permEnd w:id="6457539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926968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6968540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rPr>
                <w:rFonts w:ascii="Arial" w:hAnsi="Arial" w:cs="Arial"/>
                <w:sz w:val="22"/>
              </w:rPr>
            </w:pPr>
            <w:permStart w:id="1804809658" w:edGrp="everyone"/>
            <w:r>
              <w:rPr>
                <w:rFonts w:ascii="Arial" w:hAnsi="Arial" w:cs="Arial"/>
                <w:sz w:val="22"/>
              </w:rPr>
              <w:t>First Aid</w:t>
            </w:r>
            <w:permEnd w:id="180480965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rPr>
                <w:rFonts w:ascii="Arial" w:hAnsi="Arial" w:cs="Arial"/>
                <w:sz w:val="22"/>
              </w:rPr>
            </w:pPr>
            <w:permStart w:id="1395929997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395929997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920104" w:rsidP="005F203A">
            <w:pPr>
              <w:rPr>
                <w:rFonts w:ascii="Arial" w:hAnsi="Arial" w:cs="Arial"/>
                <w:sz w:val="22"/>
              </w:rPr>
            </w:pPr>
            <w:permStart w:id="2015250105" w:edGrp="everyone"/>
            <w:r>
              <w:rPr>
                <w:rFonts w:ascii="Arial" w:hAnsi="Arial" w:cs="Arial"/>
                <w:sz w:val="22"/>
              </w:rPr>
              <w:t>Fire exhtinguisher</w:t>
            </w:r>
            <w:permEnd w:id="201525010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20104" w:rsidRPr="006215FC" w:rsidRDefault="00920104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80759684" w:edGrp="everyone"/>
                                  <w:r>
                                    <w:rPr>
                                      <w:vanish w:val="0"/>
                                    </w:rPr>
                                    <w:t>Extreme</w:t>
                                  </w:r>
                                  <w:permEnd w:id="1580759684"/>
                                </w:p>
                                <w:p w:rsidR="00920104" w:rsidRPr="006215FC" w:rsidRDefault="00920104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9748856" w:edGrp="everyone"/>
                                  <w:r>
                                    <w:rPr>
                                      <w:vanish w:val="0"/>
                                    </w:rPr>
                                    <w:t>Low</w:t>
                                  </w:r>
                                  <w:permEnd w:id="1974885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920104" w:rsidRPr="006215FC" w:rsidRDefault="00920104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80759684" w:edGrp="everyone"/>
                            <w:r>
                              <w:rPr>
                                <w:vanish w:val="0"/>
                              </w:rPr>
                              <w:t>Extreme</w:t>
                            </w:r>
                            <w:permEnd w:id="1580759684"/>
                          </w:p>
                          <w:p w:rsidR="00920104" w:rsidRPr="006215FC" w:rsidRDefault="00920104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9748856" w:edGrp="everyone"/>
                            <w:r>
                              <w:rPr>
                                <w:vanish w:val="0"/>
                              </w:rPr>
                              <w:t>Low</w:t>
                            </w:r>
                            <w:permEnd w:id="19748856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21186659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866597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92010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781668331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781668331"/>
          </w:p>
        </w:tc>
        <w:permStart w:id="18962457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624574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920104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41704775" w:edGrp="everyone"/>
            <w:r>
              <w:rPr>
                <w:rFonts w:ascii="Arial" w:hAnsi="Arial" w:cs="Arial"/>
                <w:sz w:val="22"/>
                <w:szCs w:val="22"/>
              </w:rPr>
              <w:t>The situation is very likely and could cause death, permanent disability or serious injury.</w:t>
            </w:r>
            <w:permEnd w:id="1141704775"/>
          </w:p>
        </w:tc>
        <w:permStart w:id="10136054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3605480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4617055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1705584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44253047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4253047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67162987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71629874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71940563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920104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7194056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693743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374346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55818557" w:edGrp="everyone"/>
            <w:r>
              <w:rPr>
                <w:rFonts w:ascii="Arial" w:hAnsi="Arial" w:cs="Arial"/>
                <w:sz w:val="22"/>
              </w:rPr>
              <w:t>3</w:t>
            </w:r>
            <w:permEnd w:id="115581855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62881536" w:edGrp="everyone"/>
            <w:r>
              <w:rPr>
                <w:rFonts w:ascii="Arial" w:hAnsi="Arial" w:cs="Arial"/>
                <w:sz w:val="22"/>
              </w:rPr>
              <w:t>6</w:t>
            </w:r>
            <w:permEnd w:id="36288153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70146297" w:edGrp="everyone"/>
            <w:r>
              <w:rPr>
                <w:rFonts w:ascii="Arial" w:hAnsi="Arial" w:cs="Arial"/>
                <w:sz w:val="22"/>
              </w:rPr>
              <w:t>1</w:t>
            </w:r>
            <w:permEnd w:id="16701462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72313400" w:edGrp="everyone"/>
            <w:r>
              <w:rPr>
                <w:rFonts w:ascii="Arial" w:hAnsi="Arial" w:cs="Arial"/>
                <w:sz w:val="22"/>
              </w:rPr>
              <w:t>4</w:t>
            </w:r>
            <w:permEnd w:id="187231340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55086545" w:edGrp="everyone"/>
            <w:r>
              <w:rPr>
                <w:rFonts w:ascii="Arial" w:hAnsi="Arial" w:cs="Arial"/>
                <w:sz w:val="22"/>
              </w:rPr>
              <w:t>5</w:t>
            </w:r>
            <w:permEnd w:id="20550865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920104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90843294" w:edGrp="everyone"/>
            <w:r>
              <w:rPr>
                <w:rFonts w:ascii="Arial" w:hAnsi="Arial" w:cs="Arial"/>
                <w:sz w:val="22"/>
              </w:rPr>
              <w:t>2</w:t>
            </w:r>
            <w:permEnd w:id="149084329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920104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28400167" w:edGrp="everyone"/>
            <w:r>
              <w:rPr>
                <w:rFonts w:ascii="Arial" w:hAnsi="Arial" w:cs="Arial"/>
                <w:sz w:val="22"/>
                <w:szCs w:val="22"/>
              </w:rPr>
              <w:t xml:space="preserve">Elimination removes the hazard </w:t>
            </w:r>
            <w:r w:rsidR="006C658C">
              <w:rPr>
                <w:rFonts w:ascii="Arial" w:hAnsi="Arial" w:cs="Arial"/>
                <w:sz w:val="22"/>
                <w:szCs w:val="22"/>
              </w:rPr>
              <w:t>altogether</w:t>
            </w:r>
            <w:r>
              <w:rPr>
                <w:rFonts w:ascii="Arial" w:hAnsi="Arial" w:cs="Arial"/>
                <w:sz w:val="22"/>
                <w:szCs w:val="22"/>
              </w:rPr>
              <w:t xml:space="preserve"> whereas with PPE the hazard is still present.</w:t>
            </w:r>
          </w:p>
          <w:p w:rsidR="00C37212" w:rsidRPr="00553DDB" w:rsidRDefault="00920104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most effective control measure </w:t>
            </w:r>
            <w:r w:rsidR="006C658C">
              <w:rPr>
                <w:rFonts w:ascii="Arial" w:hAnsi="Arial" w:cs="Arial"/>
                <w:sz w:val="22"/>
                <w:szCs w:val="22"/>
              </w:rPr>
              <w:t>involves</w:t>
            </w:r>
            <w:r>
              <w:rPr>
                <w:rFonts w:ascii="Arial" w:hAnsi="Arial" w:cs="Arial"/>
                <w:sz w:val="22"/>
                <w:szCs w:val="22"/>
              </w:rPr>
              <w:t xml:space="preserve"> eliminating the hazard</w:t>
            </w:r>
            <w:r w:rsidR="006C658C">
              <w:rPr>
                <w:rFonts w:ascii="Arial" w:hAnsi="Arial" w:cs="Arial"/>
                <w:sz w:val="22"/>
                <w:szCs w:val="22"/>
              </w:rPr>
              <w:t xml:space="preserve"> and associated risk. PPE does not control the hazard source. PPE relies on human behaviour and supervision.</w:t>
            </w:r>
            <w:permEnd w:id="128400167"/>
          </w:p>
        </w:tc>
        <w:permStart w:id="1514752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475275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6C658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341721085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Substitution </w:t>
            </w:r>
            <w:permEnd w:id="341721085"/>
          </w:p>
        </w:tc>
        <w:permStart w:id="15284559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845596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20104" w:rsidRPr="00441559" w:rsidRDefault="00920104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920104" w:rsidRPr="00441559" w:rsidRDefault="00920104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268227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682278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82336437" w:edGrp="everyone"/>
            <w:r>
              <w:rPr>
                <w:rFonts w:ascii="Arial" w:hAnsi="Arial" w:cs="Arial"/>
                <w:sz w:val="22"/>
              </w:rPr>
              <w:t>D</w:t>
            </w:r>
            <w:permEnd w:id="28233643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99778933" w:edGrp="everyone"/>
            <w:r>
              <w:rPr>
                <w:rFonts w:ascii="Arial" w:hAnsi="Arial" w:cs="Arial"/>
                <w:sz w:val="22"/>
              </w:rPr>
              <w:t>A</w:t>
            </w:r>
            <w:permEnd w:id="2997789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56401415" w:edGrp="everyone"/>
            <w:r>
              <w:rPr>
                <w:rFonts w:ascii="Arial" w:hAnsi="Arial" w:cs="Arial"/>
                <w:sz w:val="22"/>
              </w:rPr>
              <w:t>F</w:t>
            </w:r>
            <w:permEnd w:id="20564014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102491777" w:edGrp="everyone"/>
            <w:r>
              <w:rPr>
                <w:rFonts w:ascii="Arial" w:hAnsi="Arial" w:cs="Arial"/>
                <w:sz w:val="22"/>
              </w:rPr>
              <w:t>B</w:t>
            </w:r>
            <w:permEnd w:id="21024917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18154645" w:edGrp="everyone"/>
            <w:r>
              <w:rPr>
                <w:rFonts w:ascii="Arial" w:hAnsi="Arial" w:cs="Arial"/>
                <w:sz w:val="22"/>
              </w:rPr>
              <w:t>E</w:t>
            </w:r>
            <w:permEnd w:id="141815464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36280011" w:edGrp="everyone"/>
            <w:r>
              <w:rPr>
                <w:rFonts w:ascii="Arial" w:hAnsi="Arial" w:cs="Arial"/>
                <w:sz w:val="22"/>
              </w:rPr>
              <w:t>C</w:t>
            </w:r>
            <w:permEnd w:id="13628001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C658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48180894" w:edGrp="everyone"/>
            <w:r>
              <w:rPr>
                <w:rFonts w:ascii="Arial" w:hAnsi="Arial" w:cs="Arial"/>
                <w:sz w:val="22"/>
                <w:szCs w:val="22"/>
              </w:rPr>
              <w:t>Danger ensure the area is safe</w:t>
            </w:r>
            <w:permEnd w:id="1648180894"/>
          </w:p>
        </w:tc>
        <w:permStart w:id="11689089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890899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9885576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8557629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07930491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210793049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3760422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5337604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65778478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1657784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6C658C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53385110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25338511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439399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4393996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49580729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9580729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8164663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C658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81646632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3119273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C658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1192732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12979252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C658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12979252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60054797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C658C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6005479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920104" w:rsidRPr="00DE05E2" w:rsidRDefault="00920104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920104" w:rsidRPr="00D94A32" w:rsidRDefault="00920104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920104" w:rsidRPr="00D94A32" w:rsidRDefault="00920104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920104" w:rsidRPr="00D94A32" w:rsidRDefault="00920104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920104" w:rsidRPr="00DE05E2" w:rsidRDefault="00920104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920104" w:rsidRPr="00D94A32" w:rsidRDefault="00920104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920104" w:rsidRPr="00D94A32" w:rsidRDefault="00920104" w:rsidP="00DC153B">
                      <w:pPr>
                        <w:rPr>
                          <w:sz w:val="22"/>
                        </w:rPr>
                      </w:pPr>
                    </w:p>
                    <w:p w:rsidR="00920104" w:rsidRPr="00D94A32" w:rsidRDefault="00920104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C658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45647278" w:edGrp="everyone"/>
            <w:r>
              <w:rPr>
                <w:rFonts w:ascii="Arial" w:hAnsi="Arial" w:cs="Arial"/>
                <w:sz w:val="22"/>
                <w:szCs w:val="22"/>
              </w:rPr>
              <w:t>04/12/18</w:t>
            </w:r>
            <w:permEnd w:id="445647278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C658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3345065" w:edGrp="everyone"/>
            <w:r>
              <w:rPr>
                <w:rFonts w:ascii="Arial" w:hAnsi="Arial" w:cs="Arial"/>
                <w:sz w:val="22"/>
                <w:szCs w:val="22"/>
              </w:rPr>
              <w:t>Tracey Hammond</w:t>
            </w:r>
            <w:permEnd w:id="193345065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C658C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96462347" w:edGrp="everyone"/>
            <w:r>
              <w:rPr>
                <w:rFonts w:ascii="Arial" w:hAnsi="Arial" w:cs="Arial"/>
                <w:sz w:val="22"/>
                <w:szCs w:val="22"/>
              </w:rPr>
              <w:t>Car Park</w:t>
            </w:r>
            <w:permEnd w:id="596462347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6C658C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8142843" w:edGrp="everyone"/>
            <w:r>
              <w:rPr>
                <w:rFonts w:ascii="Arial" w:hAnsi="Arial" w:cs="Arial"/>
                <w:sz w:val="22"/>
                <w:szCs w:val="22"/>
              </w:rPr>
              <w:t>Delivery truck collided with diesel drums when reversing into car park.</w:t>
            </w:r>
          </w:p>
          <w:p w:rsidR="00DC153B" w:rsidRPr="00657280" w:rsidRDefault="006C658C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Diesel spill on bitumen surface, approximately 3m x 4m</w:t>
            </w:r>
            <w:permEnd w:id="2098142843"/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2465991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724659914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4072860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4072860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735485" w:edGrp="everyone"/>
                <w:r w:rsidR="006C65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573548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5385137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5385137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6C658C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12228083" w:edGrp="everyone"/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DC153B" w:rsidRDefault="006C658C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DC153B" w:rsidRPr="00657280" w:rsidRDefault="006C658C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no plant or vehicles are started to prevent fire ignition source.</w:t>
            </w:r>
            <w:permEnd w:id="1312228083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C658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65321749" w:edGrp="everyone"/>
            <w:r>
              <w:rPr>
                <w:rFonts w:ascii="Arial" w:hAnsi="Arial" w:cs="Arial"/>
                <w:sz w:val="22"/>
                <w:szCs w:val="22"/>
              </w:rPr>
              <w:t>Whoever is at the scene</w:t>
            </w:r>
            <w:permEnd w:id="365321749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863595508" w:edGrp="everyone"/>
                <w:r w:rsidR="006C658C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86359550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1104438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1104438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920104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59715902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759715902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702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027581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C658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124091902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2124091902"/>
          </w:p>
        </w:tc>
        <w:permStart w:id="8024996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249964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C658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8440401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Representative</w:t>
            </w:r>
            <w:permEnd w:id="18440401"/>
          </w:p>
        </w:tc>
        <w:permStart w:id="1146650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4665042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C658C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93926091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 safety data</w:t>
            </w:r>
            <w:bookmarkStart w:id="30" w:name="_GoBack"/>
            <w:bookmarkEnd w:id="30"/>
            <w:permEnd w:id="893926091"/>
          </w:p>
        </w:tc>
        <w:permStart w:id="18291943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9194392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2B09" w:rsidRDefault="00B52B09" w:rsidP="00A67754">
      <w:r>
        <w:separator/>
      </w:r>
    </w:p>
  </w:endnote>
  <w:endnote w:type="continuationSeparator" w:id="0">
    <w:p w:rsidR="00B52B09" w:rsidRDefault="00B52B09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104" w:rsidRPr="00830749" w:rsidRDefault="00920104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20104" w:rsidRDefault="00920104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775B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104" w:rsidRPr="00830749" w:rsidRDefault="0092010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920104" w:rsidRPr="00830749" w:rsidRDefault="00920104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775BB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2B09" w:rsidRDefault="00B52B09" w:rsidP="00A67754">
      <w:r>
        <w:separator/>
      </w:r>
    </w:p>
  </w:footnote>
  <w:footnote w:type="continuationSeparator" w:id="0">
    <w:p w:rsidR="00B52B09" w:rsidRDefault="00B52B09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104" w:rsidRDefault="00920104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20104" w:rsidRPr="00830749" w:rsidRDefault="0092010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104" w:rsidRDefault="00920104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920104" w:rsidRPr="00830749" w:rsidRDefault="00920104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7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0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4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2"/>
  </w:num>
  <w:num w:numId="5">
    <w:abstractNumId w:val="7"/>
  </w:num>
  <w:num w:numId="6">
    <w:abstractNumId w:val="19"/>
  </w:num>
  <w:num w:numId="7">
    <w:abstractNumId w:val="26"/>
  </w:num>
  <w:num w:numId="8">
    <w:abstractNumId w:val="15"/>
  </w:num>
  <w:num w:numId="9">
    <w:abstractNumId w:val="17"/>
  </w:num>
  <w:num w:numId="10">
    <w:abstractNumId w:val="25"/>
  </w:num>
  <w:num w:numId="11">
    <w:abstractNumId w:val="24"/>
  </w:num>
  <w:num w:numId="12">
    <w:abstractNumId w:val="40"/>
  </w:num>
  <w:num w:numId="13">
    <w:abstractNumId w:val="13"/>
  </w:num>
  <w:num w:numId="14">
    <w:abstractNumId w:val="3"/>
  </w:num>
  <w:num w:numId="15">
    <w:abstractNumId w:val="22"/>
  </w:num>
  <w:num w:numId="16">
    <w:abstractNumId w:val="18"/>
  </w:num>
  <w:num w:numId="17">
    <w:abstractNumId w:val="10"/>
  </w:num>
  <w:num w:numId="18">
    <w:abstractNumId w:val="45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7"/>
  </w:num>
  <w:num w:numId="24">
    <w:abstractNumId w:val="12"/>
  </w:num>
  <w:num w:numId="25">
    <w:abstractNumId w:val="21"/>
  </w:num>
  <w:num w:numId="26">
    <w:abstractNumId w:val="29"/>
  </w:num>
  <w:num w:numId="27">
    <w:abstractNumId w:val="6"/>
  </w:num>
  <w:num w:numId="28">
    <w:abstractNumId w:val="37"/>
  </w:num>
  <w:num w:numId="29">
    <w:abstractNumId w:val="33"/>
  </w:num>
  <w:num w:numId="30">
    <w:abstractNumId w:val="28"/>
  </w:num>
  <w:num w:numId="31">
    <w:abstractNumId w:val="39"/>
  </w:num>
  <w:num w:numId="32">
    <w:abstractNumId w:val="46"/>
  </w:num>
  <w:num w:numId="33">
    <w:abstractNumId w:val="43"/>
  </w:num>
  <w:num w:numId="34">
    <w:abstractNumId w:val="1"/>
  </w:num>
  <w:num w:numId="35">
    <w:abstractNumId w:val="44"/>
  </w:num>
  <w:num w:numId="36">
    <w:abstractNumId w:val="30"/>
  </w:num>
  <w:num w:numId="37">
    <w:abstractNumId w:val="36"/>
  </w:num>
  <w:num w:numId="38">
    <w:abstractNumId w:val="35"/>
  </w:num>
  <w:num w:numId="39">
    <w:abstractNumId w:val="20"/>
  </w:num>
  <w:num w:numId="40">
    <w:abstractNumId w:val="34"/>
  </w:num>
  <w:num w:numId="41">
    <w:abstractNumId w:val="14"/>
  </w:num>
  <w:num w:numId="42">
    <w:abstractNumId w:val="31"/>
  </w:num>
  <w:num w:numId="43">
    <w:abstractNumId w:val="23"/>
  </w:num>
  <w:num w:numId="44">
    <w:abstractNumId w:val="42"/>
  </w:num>
  <w:num w:numId="45">
    <w:abstractNumId w:val="41"/>
  </w:num>
  <w:num w:numId="46">
    <w:abstractNumId w:val="38"/>
  </w:num>
  <w:num w:numId="47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658C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775BB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0104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52B09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1AE8D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A6ACF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02E87AB-F569-4ECD-9F76-1C095F8E0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11</Pages>
  <Words>1152</Words>
  <Characters>6569</Characters>
  <Application>Microsoft Office Word</Application>
  <DocSecurity>8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Tracey Tangye</cp:lastModifiedBy>
  <cp:revision>2</cp:revision>
  <cp:lastPrinted>2014-09-18T04:01:00Z</cp:lastPrinted>
  <dcterms:created xsi:type="dcterms:W3CDTF">2018-12-03T22:33:00Z</dcterms:created>
  <dcterms:modified xsi:type="dcterms:W3CDTF">2018-12-03T22:33:00Z</dcterms:modified>
  <cp:contentStatus>v1-0_29/09/2017</cp:contentStatus>
</cp:coreProperties>
</file>