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A9E93" w14:textId="77777777" w:rsidR="00D6659B" w:rsidRPr="004932A4" w:rsidRDefault="0003711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23E23676" w14:textId="77777777" w:rsidR="00D6659B" w:rsidRDefault="0003711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3850042A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70BC9B0B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0E94E26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00BDF7A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12D2E65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3FDC3AB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7EC4E43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62740BD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18F611E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33191DD0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599811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3142B785" w14:textId="77777777" w:rsidTr="00916222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CF92E1C" w14:textId="77777777" w:rsidR="00D6659B" w:rsidRPr="004C3241" w:rsidRDefault="00D6659B" w:rsidP="00916222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0E6AC636" w14:textId="77777777" w:rsidR="00D6659B" w:rsidRPr="00455CC3" w:rsidRDefault="00916222" w:rsidP="00916222">
            <w:pPr>
              <w:jc w:val="left"/>
              <w:rPr>
                <w:rFonts w:ascii="Arial" w:hAnsi="Arial" w:cs="Arial"/>
                <w:sz w:val="22"/>
              </w:rPr>
            </w:pPr>
            <w:permStart w:id="259742576" w:edGrp="everyone"/>
            <w:r>
              <w:rPr>
                <w:rFonts w:ascii="Arial" w:hAnsi="Arial" w:cs="Arial"/>
                <w:sz w:val="22"/>
              </w:rPr>
              <w:t>Kristina Saedder</w:t>
            </w:r>
            <w:permEnd w:id="259742576"/>
          </w:p>
        </w:tc>
      </w:tr>
    </w:tbl>
    <w:p w14:paraId="6787421B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4AFFE90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6DFB7330" w14:textId="77777777" w:rsidTr="00916222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569B04CF" w14:textId="77777777" w:rsidR="00D6659B" w:rsidRPr="004C3241" w:rsidRDefault="00D6659B" w:rsidP="0091622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1414688C" w14:textId="77777777" w:rsidR="00D6659B" w:rsidRPr="004C3241" w:rsidRDefault="00D6659B" w:rsidP="0091622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06992F6A" w14:textId="77777777" w:rsidTr="00916222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27ED858" w14:textId="77777777" w:rsidR="00D6659B" w:rsidRPr="004C3241" w:rsidRDefault="00D6659B" w:rsidP="0091622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373E94FE" w14:textId="77777777" w:rsidR="00D6659B" w:rsidRPr="004C3241" w:rsidRDefault="00037110" w:rsidP="0091622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</w:sdtPr>
              <w:sdtEndPr/>
              <w:sdtContent>
                <w:permStart w:id="756558554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5655855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826679765" w:edGrp="everyone"/>
        <w:tc>
          <w:tcPr>
            <w:tcW w:w="2668" w:type="dxa"/>
            <w:vAlign w:val="center"/>
          </w:tcPr>
          <w:p w14:paraId="76E692C3" w14:textId="77777777" w:rsidR="00D6659B" w:rsidRPr="004C3241" w:rsidRDefault="00037110" w:rsidP="0091622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2667976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56FD5D34" w14:textId="77777777" w:rsidTr="00916222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DBCB0A0" w14:textId="77777777" w:rsidR="00D6659B" w:rsidRPr="004C3241" w:rsidRDefault="00D6659B" w:rsidP="0091622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0AD0D008" w14:textId="77777777" w:rsidR="00D6659B" w:rsidRPr="004C3241" w:rsidRDefault="00037110" w:rsidP="0091622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</w:sdtPr>
              <w:sdtEndPr/>
              <w:sdtContent>
                <w:permStart w:id="1192587219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9258721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07C97796" w14:textId="77777777" w:rsidR="00D6659B" w:rsidRPr="004C3241" w:rsidRDefault="00037110" w:rsidP="0091622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</w:sdtPr>
              <w:sdtEndPr/>
              <w:sdtContent>
                <w:permStart w:id="64533751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4533751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64CEB43B" w14:textId="77777777" w:rsidTr="00916222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50ED7812" w14:textId="77777777" w:rsidR="00D6659B" w:rsidRPr="004C3241" w:rsidRDefault="00D6659B" w:rsidP="0091622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310526646" w:edGrp="everyone"/>
        <w:tc>
          <w:tcPr>
            <w:tcW w:w="2667" w:type="dxa"/>
            <w:vAlign w:val="center"/>
          </w:tcPr>
          <w:p w14:paraId="41241EC2" w14:textId="77777777" w:rsidR="00D6659B" w:rsidRPr="004C3241" w:rsidRDefault="00037110" w:rsidP="0091622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310526646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21BCD89D" w14:textId="77777777" w:rsidR="00D6659B" w:rsidRPr="004C3241" w:rsidRDefault="00037110" w:rsidP="0091622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</w:sdtPr>
              <w:sdtEndPr/>
              <w:sdtContent>
                <w:permStart w:id="1470844815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70844815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68E53A49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3CF9F03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15096F22" w14:textId="77777777" w:rsidTr="00916222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B8144D2" w14:textId="77777777" w:rsidR="00D6659B" w:rsidRPr="004C3241" w:rsidRDefault="00D6659B" w:rsidP="0091622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093A1A23" w14:textId="77777777" w:rsidR="00D6659B" w:rsidRPr="00455CC3" w:rsidRDefault="00D6659B" w:rsidP="00916222">
            <w:pPr>
              <w:jc w:val="left"/>
              <w:rPr>
                <w:rFonts w:ascii="Arial" w:hAnsi="Arial" w:cs="Arial"/>
                <w:sz w:val="22"/>
              </w:rPr>
            </w:pPr>
            <w:permStart w:id="220029861" w:edGrp="everyone"/>
            <w:permEnd w:id="220029861"/>
          </w:p>
        </w:tc>
      </w:tr>
      <w:tr w:rsidR="00D6659B" w:rsidRPr="004C3241" w14:paraId="578B3629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5F92A98" w14:textId="77777777" w:rsidR="00D6659B" w:rsidRPr="004C3241" w:rsidRDefault="00D6659B" w:rsidP="0091622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27876222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62E3C862" w14:textId="77777777" w:rsidR="00D6659B" w:rsidRPr="004C3241" w:rsidRDefault="00D6659B" w:rsidP="00916222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val="en-US"/>
                  </w:rPr>
                  <w:drawing>
                    <wp:inline distT="0" distB="0" distL="0" distR="0" wp14:anchorId="72E5AE10" wp14:editId="70539B90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78762225" w:displacedByCustomXml="prev"/>
      </w:tr>
      <w:tr w:rsidR="00D6659B" w:rsidRPr="004C3241" w14:paraId="26703795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2A9A594" w14:textId="77777777" w:rsidR="00D6659B" w:rsidRPr="004C3241" w:rsidRDefault="00D6659B" w:rsidP="0091622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828927690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141DAB6" w14:textId="77777777" w:rsidR="00D6659B" w:rsidRPr="00DD7A44" w:rsidRDefault="00037110" w:rsidP="00916222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828927690"/>
          </w:p>
        </w:tc>
      </w:tr>
    </w:tbl>
    <w:p w14:paraId="3A112333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3E802DB9" w14:textId="77777777" w:rsidR="00D6659B" w:rsidRPr="004932A4" w:rsidRDefault="00037110" w:rsidP="00D6659B">
      <w:pPr>
        <w:pStyle w:val="01CSTCPLHeading1"/>
        <w:rPr>
          <w:szCs w:val="32"/>
        </w:rPr>
      </w:pPr>
      <w:sdt>
        <w:sdtPr>
          <w:rPr>
            <w:color w:val="808080"/>
            <w:szCs w:val="32"/>
          </w:rPr>
          <w:alias w:val="Title"/>
          <w:tag w:val=""/>
          <w:id w:val="1791854187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5666F603" w14:textId="77777777" w:rsidR="00D6659B" w:rsidRPr="004932A4" w:rsidRDefault="00037110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46F8A8D5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3E661EAF" w14:textId="77777777" w:rsidTr="0091622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C71C1C1" w14:textId="77777777" w:rsidR="00D6659B" w:rsidRDefault="00D6659B" w:rsidP="0091622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322E2CD" w14:textId="77777777" w:rsidR="00D6659B" w:rsidRPr="0032118C" w:rsidRDefault="00D6659B" w:rsidP="0091622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C63BC93" w14:textId="77777777" w:rsidR="00D6659B" w:rsidRPr="0032118C" w:rsidRDefault="00D6659B" w:rsidP="0091622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09460EAD" w14:textId="77777777" w:rsidR="00D6659B" w:rsidRPr="0032118C" w:rsidRDefault="00D6659B" w:rsidP="0091622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5FADA9F5" w14:textId="77777777" w:rsidR="00D6659B" w:rsidRPr="0032118C" w:rsidRDefault="00D6659B" w:rsidP="0091622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245E152A" w14:textId="77777777" w:rsidR="00D6659B" w:rsidRDefault="00D6659B" w:rsidP="0091622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85EBB15" w14:textId="77777777" w:rsidR="00D6659B" w:rsidRPr="0032118C" w:rsidRDefault="00D6659B" w:rsidP="0091622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53BF1C3" w14:textId="77777777" w:rsidR="00D6659B" w:rsidRDefault="00D6659B" w:rsidP="0091622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17B6BD94" w14:textId="77777777" w:rsidR="00D6659B" w:rsidRPr="0032118C" w:rsidRDefault="00D6659B" w:rsidP="0091622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5893946E" w14:textId="77777777" w:rsidR="00D6659B" w:rsidRPr="0032118C" w:rsidRDefault="00D6659B" w:rsidP="0091622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0B22C9C" w14:textId="77777777" w:rsidR="00D6659B" w:rsidRPr="00923E1E" w:rsidRDefault="00D6659B" w:rsidP="0091622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EB3FA63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9998781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014DEDEE" w14:textId="77777777" w:rsidTr="0091622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F003C1" w14:textId="77777777" w:rsidR="00D6659B" w:rsidRPr="001C4084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FCCDD2D" w14:textId="77777777" w:rsidR="00D6659B" w:rsidRPr="001C4084" w:rsidRDefault="00916222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16311757" w:edGrp="everyone"/>
            <w:r>
              <w:rPr>
                <w:rFonts w:ascii="Arial" w:hAnsi="Arial" w:cs="Arial"/>
                <w:sz w:val="22"/>
                <w:szCs w:val="22"/>
              </w:rPr>
              <w:t>Kristina Saedder</w:t>
            </w:r>
            <w:permEnd w:id="416311757"/>
          </w:p>
        </w:tc>
      </w:tr>
      <w:tr w:rsidR="00D6659B" w:rsidRPr="004E05D0" w14:paraId="3FDD6F82" w14:textId="77777777" w:rsidTr="0091622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5AD6A20" w14:textId="77777777" w:rsidR="00D6659B" w:rsidRPr="004E05D0" w:rsidRDefault="00D6659B" w:rsidP="0091622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8CD1CFB" w14:textId="77777777" w:rsidR="00D6659B" w:rsidRPr="004E05D0" w:rsidRDefault="00D6659B" w:rsidP="0091622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47602740" w14:textId="77777777" w:rsidTr="0091622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0BB7C4" w14:textId="77777777" w:rsidR="00D6659B" w:rsidRPr="001C4084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7953004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5959ACB" w14:textId="77777777" w:rsidR="00D6659B" w:rsidRPr="00DD7A44" w:rsidRDefault="00D6659B" w:rsidP="0091622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val="en-US"/>
                  </w:rPr>
                  <w:drawing>
                    <wp:inline distT="0" distB="0" distL="0" distR="0" wp14:anchorId="5283D7FA" wp14:editId="35CDDE44">
                      <wp:extent cx="895964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95964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79530043" w:displacedByCustomXml="prev"/>
      </w:tr>
      <w:tr w:rsidR="00D6659B" w:rsidRPr="00830749" w14:paraId="70213553" w14:textId="77777777" w:rsidTr="0091622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ECEA35B" w14:textId="77777777" w:rsidR="00D6659B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85DC37B" w14:textId="77777777" w:rsidR="00D6659B" w:rsidRPr="001C4084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6AA79417" w14:textId="77777777" w:rsidTr="0091622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507A3B8" w14:textId="77777777" w:rsidR="00D6659B" w:rsidRPr="0077428E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0840774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date w:fullDate="2019-11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1209958" w14:textId="6238D863" w:rsidR="00D6659B" w:rsidRPr="00DD7A44" w:rsidRDefault="00037110" w:rsidP="0091622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  <w:r w:rsidR="00916222">
                  <w:rPr>
                    <w:rFonts w:ascii="Arial" w:hAnsi="Arial" w:cs="Arial"/>
                    <w:sz w:val="22"/>
                    <w:szCs w:val="22"/>
                  </w:rPr>
                  <w:t>/11/2019</w:t>
                </w:r>
              </w:p>
            </w:tc>
          </w:sdtContent>
        </w:sdt>
        <w:permEnd w:id="2084077439" w:displacedByCustomXml="prev"/>
      </w:tr>
    </w:tbl>
    <w:p w14:paraId="39E92F5E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1CAEA09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41BC9F05" w14:textId="77777777" w:rsidTr="0091622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08140A6" w14:textId="77777777" w:rsidR="00D6659B" w:rsidRPr="0032118C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999F0EE" w14:textId="77777777" w:rsidR="00D6659B" w:rsidRPr="0032118C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26498850" w:edGrp="everyone"/>
            <w:permEnd w:id="1926498850"/>
          </w:p>
        </w:tc>
      </w:tr>
      <w:tr w:rsidR="00D6659B" w:rsidRPr="004E05D0" w14:paraId="1A86EF99" w14:textId="77777777" w:rsidTr="00916222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C2D645F" w14:textId="77777777" w:rsidR="00D6659B" w:rsidRPr="004E05D0" w:rsidRDefault="00D6659B" w:rsidP="0091622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4707D61" w14:textId="77777777" w:rsidR="00D6659B" w:rsidRPr="004E05D0" w:rsidRDefault="00D6659B" w:rsidP="0091622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584DC1FE" w14:textId="77777777" w:rsidTr="0091622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5A26FB6" w14:textId="77777777" w:rsidR="00D6659B" w:rsidRPr="0032118C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17062765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3A47CA0" w14:textId="77777777" w:rsidR="00D6659B" w:rsidRPr="00DD7A44" w:rsidRDefault="00D6659B" w:rsidP="0091622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val="en-US"/>
                  </w:rPr>
                  <w:drawing>
                    <wp:inline distT="0" distB="0" distL="0" distR="0" wp14:anchorId="7B7DD038" wp14:editId="24A9F7D8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70627658" w:displacedByCustomXml="prev"/>
      </w:tr>
      <w:tr w:rsidR="00D6659B" w:rsidRPr="0032118C" w14:paraId="6C034251" w14:textId="77777777" w:rsidTr="0091622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A180C22" w14:textId="77777777" w:rsidR="00D6659B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7964C8B" w14:textId="77777777" w:rsidR="00D6659B" w:rsidRPr="0032118C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70503974" w14:textId="77777777" w:rsidTr="0091622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1404C0" w14:textId="77777777" w:rsidR="00D6659B" w:rsidRPr="0077428E" w:rsidRDefault="00D6659B" w:rsidP="0091622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46720107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F07262C" w14:textId="77777777" w:rsidR="00D6659B" w:rsidRPr="00DD7A44" w:rsidRDefault="00037110" w:rsidP="00916222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46720107"/>
          </w:p>
        </w:tc>
      </w:tr>
    </w:tbl>
    <w:p w14:paraId="50B8FE51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40147E9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4CE0BE18" w14:textId="77777777" w:rsidTr="0091622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2030915C" w14:textId="77777777" w:rsidR="00D6659B" w:rsidRPr="004932A4" w:rsidRDefault="00D6659B" w:rsidP="0091622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0245367D" w14:textId="77777777" w:rsidR="00D6659B" w:rsidRPr="004932A4" w:rsidRDefault="00D6659B" w:rsidP="0091622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34481880" w14:textId="77777777" w:rsidR="00D6659B" w:rsidRPr="004932A4" w:rsidRDefault="00D6659B" w:rsidP="0091622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5FB93881" w14:textId="77777777" w:rsidTr="0091622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64E97628" w14:textId="77777777" w:rsidR="00D6659B" w:rsidRPr="004932A4" w:rsidRDefault="00D6659B" w:rsidP="0091622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6B66DBC2" w14:textId="77777777" w:rsidR="00D6659B" w:rsidRPr="004932A4" w:rsidRDefault="00D6659B" w:rsidP="0091622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63791061" w:edGrp="everyone"/>
            <w:permEnd w:id="263791061"/>
          </w:p>
        </w:tc>
        <w:tc>
          <w:tcPr>
            <w:tcW w:w="1346" w:type="dxa"/>
            <w:vAlign w:val="center"/>
          </w:tcPr>
          <w:p w14:paraId="64098BA6" w14:textId="77777777" w:rsidR="00D6659B" w:rsidRPr="004932A4" w:rsidRDefault="00D6659B" w:rsidP="0091622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5D3F47FA" w14:textId="77777777" w:rsidR="00D6659B" w:rsidRPr="004932A4" w:rsidRDefault="00D6659B" w:rsidP="0091622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03B62B51" w14:textId="77777777" w:rsidTr="0091622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FB9A246" w14:textId="77777777" w:rsidR="00D6659B" w:rsidRPr="004932A4" w:rsidRDefault="00D6659B" w:rsidP="0091622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F934978" w14:textId="77777777" w:rsidR="00D6659B" w:rsidRPr="004932A4" w:rsidRDefault="00D6659B" w:rsidP="0091622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465304" w:edGrp="everyone"/>
        <w:tc>
          <w:tcPr>
            <w:tcW w:w="1346" w:type="dxa"/>
            <w:vAlign w:val="center"/>
          </w:tcPr>
          <w:p w14:paraId="00766BF8" w14:textId="77777777" w:rsidR="00D6659B" w:rsidRPr="00533511" w:rsidRDefault="00037110" w:rsidP="0091622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465304"/>
          </w:p>
        </w:tc>
        <w:permStart w:id="1907952569" w:edGrp="everyone"/>
        <w:tc>
          <w:tcPr>
            <w:tcW w:w="1347" w:type="dxa"/>
            <w:vAlign w:val="center"/>
          </w:tcPr>
          <w:p w14:paraId="5A18C7CF" w14:textId="77777777" w:rsidR="00D6659B" w:rsidRPr="00533511" w:rsidRDefault="00037110" w:rsidP="0091622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907952569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20BFC515" w14:textId="77777777" w:rsidTr="00916222">
        <w:tc>
          <w:tcPr>
            <w:tcW w:w="9057" w:type="dxa"/>
            <w:shd w:val="clear" w:color="auto" w:fill="D9D9D9" w:themeFill="background1" w:themeFillShade="D9"/>
          </w:tcPr>
          <w:p w14:paraId="7EA87C91" w14:textId="77777777" w:rsidR="00D6659B" w:rsidRPr="000C0B14" w:rsidRDefault="00D6659B" w:rsidP="0091622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1283C308" w14:textId="77777777" w:rsidTr="00916222">
        <w:trPr>
          <w:trHeight w:val="13433"/>
        </w:trPr>
        <w:tc>
          <w:tcPr>
            <w:tcW w:w="9057" w:type="dxa"/>
          </w:tcPr>
          <w:p w14:paraId="77F87A96" w14:textId="77777777" w:rsidR="00D6659B" w:rsidRPr="000C0B14" w:rsidRDefault="00D6659B" w:rsidP="00916222">
            <w:pPr>
              <w:rPr>
                <w:rFonts w:ascii="Arial" w:hAnsi="Arial" w:cs="Arial"/>
                <w:szCs w:val="24"/>
              </w:rPr>
            </w:pPr>
            <w:permStart w:id="1929127597" w:edGrp="everyone"/>
            <w:permEnd w:id="1929127597"/>
          </w:p>
        </w:tc>
      </w:tr>
    </w:tbl>
    <w:bookmarkEnd w:id="0"/>
    <w:p w14:paraId="63DDCB2B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4EC8127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6"/>
        <w:gridCol w:w="418"/>
        <w:gridCol w:w="1904"/>
        <w:gridCol w:w="1135"/>
        <w:gridCol w:w="463"/>
        <w:gridCol w:w="3754"/>
        <w:gridCol w:w="623"/>
      </w:tblGrid>
      <w:tr w:rsidR="00D6659B" w:rsidRPr="00553DDB" w14:paraId="4ED63E4C" w14:textId="77777777" w:rsidTr="0091622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79B4B3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41623D4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069259A" w14:textId="77777777" w:rsidR="00D6659B" w:rsidRPr="00553DDB" w:rsidRDefault="00D6659B" w:rsidP="00916222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D45784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723191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92E433D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3191225" w:displacedByCustomXml="prev"/>
      </w:tr>
      <w:tr w:rsidR="00D6659B" w:rsidRPr="00553DDB" w14:paraId="1352090C" w14:textId="77777777" w:rsidTr="0091622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20B9DC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86F500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71F729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123CAE5" w14:textId="77777777" w:rsidR="00D6659B" w:rsidRPr="00553DDB" w:rsidRDefault="00D6659B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37556223" w:edGrp="everyone"/>
            <w:r w:rsidR="00916222">
              <w:rPr>
                <w:rFonts w:ascii="Arial" w:hAnsi="Arial" w:cs="Arial"/>
                <w:sz w:val="22"/>
              </w:rPr>
              <w:t>F</w:t>
            </w:r>
            <w:permEnd w:id="53755622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755A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E671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32862C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0E94ED96" w14:textId="77777777" w:rsidTr="0091622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31DAA4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9D91C9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3EE7515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E0E6EC9" w14:textId="77777777" w:rsidR="00D6659B" w:rsidRPr="00553DDB" w:rsidRDefault="00D6659B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959012341" w:edGrp="everyone"/>
            <w:r w:rsidR="00916222">
              <w:rPr>
                <w:rFonts w:ascii="Arial" w:hAnsi="Arial" w:cs="Arial"/>
                <w:sz w:val="22"/>
              </w:rPr>
              <w:t>E</w:t>
            </w:r>
            <w:permEnd w:id="95901234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EBC9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64E5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618E17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37219893" w14:textId="77777777" w:rsidTr="0091622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6B562F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D5EF83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525567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DA30EAE" w14:textId="77777777" w:rsidR="00D6659B" w:rsidRPr="00553DDB" w:rsidRDefault="00D6659B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76843032" w:edGrp="everyone"/>
            <w:r w:rsidR="00916222">
              <w:rPr>
                <w:rFonts w:ascii="Arial" w:hAnsi="Arial" w:cs="Arial"/>
                <w:sz w:val="22"/>
              </w:rPr>
              <w:t>A</w:t>
            </w:r>
            <w:permEnd w:id="207684303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7273E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3D15" w14:textId="77777777" w:rsidR="00D6659B" w:rsidRPr="00553DDB" w:rsidRDefault="00D6659B" w:rsidP="00916222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191404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5631497B" w14:textId="77777777" w:rsidTr="0091622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E6FEF2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F3E97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A0F4EF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CE132A4" w14:textId="77777777" w:rsidR="00D6659B" w:rsidRPr="00553DDB" w:rsidRDefault="00D6659B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77932739" w:edGrp="everyone"/>
            <w:r w:rsidR="00916222">
              <w:rPr>
                <w:rFonts w:ascii="Arial" w:hAnsi="Arial" w:cs="Arial"/>
                <w:sz w:val="22"/>
              </w:rPr>
              <w:t>D</w:t>
            </w:r>
            <w:permEnd w:id="77793273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91CC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1F3E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A96916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55FFB439" w14:textId="77777777" w:rsidTr="0091622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DCE161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3BF1D15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CB761C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97EF4F4" w14:textId="77777777" w:rsidR="00D6659B" w:rsidRPr="00553DDB" w:rsidRDefault="00D6659B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442517802" w:edGrp="everyone"/>
            <w:r w:rsidR="00916222">
              <w:rPr>
                <w:rFonts w:ascii="Arial" w:hAnsi="Arial" w:cs="Arial"/>
                <w:sz w:val="22"/>
              </w:rPr>
              <w:t>C</w:t>
            </w:r>
            <w:permEnd w:id="144251780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F3F5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C424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BF4D27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10B9D3B5" w14:textId="77777777" w:rsidTr="0091622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B1CD7E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252BFF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215AB94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46433B7" w14:textId="77777777" w:rsidR="00D6659B" w:rsidRPr="00553DDB" w:rsidRDefault="00D6659B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75097334" w:edGrp="everyone"/>
            <w:r w:rsidR="00916222">
              <w:rPr>
                <w:rFonts w:ascii="Arial" w:hAnsi="Arial" w:cs="Arial"/>
                <w:sz w:val="22"/>
              </w:rPr>
              <w:t>B</w:t>
            </w:r>
            <w:permEnd w:id="5750973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0E359" w14:textId="77777777" w:rsidR="00D6659B" w:rsidRPr="00553DDB" w:rsidRDefault="00D6659B" w:rsidP="00916222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AE83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39C7FC" w14:textId="77777777" w:rsidR="00D6659B" w:rsidRPr="00553DDB" w:rsidRDefault="00D6659B" w:rsidP="00916222">
            <w:pPr>
              <w:ind w:left="993" w:hanging="993"/>
            </w:pPr>
          </w:p>
        </w:tc>
      </w:tr>
    </w:tbl>
    <w:p w14:paraId="43FB9355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54FEFC9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6AEA593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6"/>
        <w:gridCol w:w="1288"/>
        <w:gridCol w:w="3179"/>
        <w:gridCol w:w="3179"/>
        <w:gridCol w:w="623"/>
      </w:tblGrid>
      <w:tr w:rsidR="00D6659B" w:rsidRPr="00553DDB" w14:paraId="6A00C235" w14:textId="77777777" w:rsidTr="00916222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512AAAD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2AAA7A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7DAFF6F" w14:textId="77777777" w:rsidR="00D6659B" w:rsidRPr="00553DDB" w:rsidRDefault="00D6659B" w:rsidP="00916222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7861B7E" w14:textId="77777777" w:rsidR="00D6659B" w:rsidRPr="00553DDB" w:rsidRDefault="00D6659B" w:rsidP="00916222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223122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ED98645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3122214" w:displacedByCustomXml="prev"/>
      </w:tr>
      <w:tr w:rsidR="00D6659B" w:rsidRPr="00553DDB" w14:paraId="05771139" w14:textId="77777777" w:rsidTr="0091622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274D7C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6CE9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62D879" w14:textId="77777777" w:rsidR="00D6659B" w:rsidRDefault="00916222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656768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Burns</w:t>
            </w:r>
          </w:p>
          <w:p w14:paraId="2B176BC8" w14:textId="77777777" w:rsidR="00D6659B" w:rsidRDefault="00916222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Irritations</w:t>
            </w:r>
          </w:p>
          <w:p w14:paraId="3C8E989F" w14:textId="77777777" w:rsidR="00D6659B" w:rsidRPr="00553DDB" w:rsidRDefault="00916222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</w:t>
            </w:r>
            <w:permEnd w:id="1665676837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81D1BF" w14:textId="77777777" w:rsidR="00D50A50" w:rsidRDefault="00D50A50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501037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Substitute to a l</w:t>
            </w:r>
            <w:r w:rsidR="0079228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ess harmful chemical</w:t>
            </w:r>
            <w:r w:rsidR="0037247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</w:p>
          <w:p w14:paraId="205858E4" w14:textId="77777777" w:rsidR="00372474" w:rsidRDefault="00372474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  <w:p w14:paraId="7856E7C2" w14:textId="77777777" w:rsidR="00372474" w:rsidRDefault="00372474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Ensure all chemicals are stored safely and securely.</w:t>
            </w:r>
          </w:p>
          <w:p w14:paraId="390601E0" w14:textId="77777777" w:rsidR="00372474" w:rsidRDefault="00372474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  <w:p w14:paraId="3682C6B7" w14:textId="77777777" w:rsidR="00372474" w:rsidRDefault="00372474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SDS and training in correct use of chemical.</w:t>
            </w:r>
          </w:p>
          <w:p w14:paraId="520E3A3D" w14:textId="77777777" w:rsidR="00372474" w:rsidRDefault="00372474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  <w:p w14:paraId="06DD153F" w14:textId="77777777" w:rsidR="00D6659B" w:rsidRPr="00553DDB" w:rsidRDefault="00D50A50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appropriate PPE</w:t>
            </w:r>
            <w:r w:rsidR="0037247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permEnd w:id="1850103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84D89E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5FE2D5D9" w14:textId="77777777" w:rsidTr="0091622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DC79CB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394286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BA1075" w14:textId="77777777" w:rsidR="00D6659B" w:rsidRDefault="00916222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2910294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</w:p>
          <w:p w14:paraId="6C16230E" w14:textId="77777777" w:rsidR="00D6659B" w:rsidRDefault="00916222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Headache</w:t>
            </w:r>
          </w:p>
          <w:p w14:paraId="284BC606" w14:textId="77777777" w:rsidR="00D6659B" w:rsidRPr="00553DDB" w:rsidRDefault="00916222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Fatigue</w:t>
            </w:r>
            <w:permEnd w:id="1529102949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F8AA6B" w14:textId="77777777" w:rsidR="00372474" w:rsidRDefault="00372474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4031067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Eliminate or isolate the source of noise if practical.</w:t>
            </w:r>
          </w:p>
          <w:p w14:paraId="47AECDB2" w14:textId="77777777" w:rsidR="00372474" w:rsidRDefault="00372474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  <w:p w14:paraId="18160533" w14:textId="77777777" w:rsidR="00D6659B" w:rsidRPr="00553DDB" w:rsidRDefault="00D50A50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appropriate PPE</w:t>
            </w:r>
            <w:r w:rsidR="0037247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permEnd w:id="7403106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D23FB5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5C20682E" w14:textId="77777777" w:rsidTr="0091622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32D088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76BE0E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61852" w14:textId="77777777" w:rsidR="00D6659B" w:rsidRDefault="00916222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1506700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</w:t>
            </w:r>
          </w:p>
          <w:p w14:paraId="79BFD794" w14:textId="77777777" w:rsidR="00D6659B" w:rsidRPr="00553DDB" w:rsidRDefault="00916222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Sprains</w:t>
            </w:r>
            <w:permEnd w:id="71506700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BE4825" w14:textId="77777777" w:rsidR="00D50A50" w:rsidRDefault="00D50A50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1432980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equipment to eliminate the need for manual handling</w:t>
            </w:r>
            <w:r w:rsidR="0037247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</w:p>
          <w:p w14:paraId="51E28530" w14:textId="77777777" w:rsidR="00D50A50" w:rsidRDefault="00D50A50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  <w:p w14:paraId="7A1C62CB" w14:textId="77777777" w:rsidR="00D6659B" w:rsidRPr="00553DDB" w:rsidRDefault="00D50A50" w:rsidP="0091622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training in manual handling techniques</w:t>
            </w:r>
            <w:r w:rsidR="0037247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permEnd w:id="3143298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06F637" w14:textId="77777777" w:rsidR="00D6659B" w:rsidRPr="00553DDB" w:rsidRDefault="00D6659B" w:rsidP="00916222">
            <w:pPr>
              <w:ind w:left="993" w:hanging="993"/>
            </w:pPr>
          </w:p>
        </w:tc>
      </w:tr>
    </w:tbl>
    <w:p w14:paraId="6249A27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DEBD0A8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AB093CD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lastRenderedPageBreak/>
        <w:t>Who should you speak to if you find problems (e.g. hazards, accidents and emergencies)?</w:t>
      </w:r>
      <w:bookmarkEnd w:id="3"/>
    </w:p>
    <w:p w14:paraId="0322DFF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7472696" w14:textId="77777777" w:rsidTr="0091622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F7AF72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8DA6" w14:textId="77777777" w:rsidR="00D6659B" w:rsidRPr="00ED59C9" w:rsidRDefault="00916222" w:rsidP="00916222">
            <w:pPr>
              <w:rPr>
                <w:rFonts w:ascii="Arial" w:hAnsi="Arial" w:cs="Arial"/>
                <w:sz w:val="22"/>
                <w:szCs w:val="22"/>
              </w:rPr>
            </w:pPr>
            <w:permStart w:id="792161795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Heath &amp; Safety Representative; Emergency Services</w:t>
            </w:r>
            <w:permEnd w:id="792161795"/>
          </w:p>
        </w:tc>
        <w:permStart w:id="1434255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AD0CCA2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4255768" w:displacedByCustomXml="prev"/>
      </w:tr>
    </w:tbl>
    <w:p w14:paraId="5FA02A1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E7CDB1A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36EE473E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D6659B" w14:paraId="50CFE345" w14:textId="77777777" w:rsidTr="0091622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E2FE458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E580778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23580A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461580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F5627B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6158084" w:displacedByCustomXml="prev"/>
      </w:tr>
      <w:tr w:rsidR="00B15D4E" w14:paraId="293DB033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4EBF0F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7606526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0478FE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2760652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A27A3E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3891CA" w14:textId="77777777" w:rsidR="00B15D4E" w:rsidRDefault="00B15D4E" w:rsidP="00B15D4E">
            <w:pPr>
              <w:ind w:left="993" w:hanging="993"/>
            </w:pPr>
          </w:p>
        </w:tc>
      </w:tr>
      <w:tr w:rsidR="00B15D4E" w14:paraId="6FE422C3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9D68BF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865515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C84785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65515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6C94E2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98543A" w14:textId="77777777" w:rsidR="00B15D4E" w:rsidRDefault="00B15D4E" w:rsidP="00B15D4E">
            <w:pPr>
              <w:ind w:left="993" w:hanging="993"/>
            </w:pPr>
          </w:p>
        </w:tc>
      </w:tr>
      <w:tr w:rsidR="00B15D4E" w14:paraId="2EF6711F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16900C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298440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A0E3EA" w14:textId="77777777" w:rsidR="00B15D4E" w:rsidRPr="00B15D4E" w:rsidRDefault="00916222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2298440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5473C1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E99499" w14:textId="77777777" w:rsidR="00B15D4E" w:rsidRDefault="00B15D4E" w:rsidP="00B15D4E">
            <w:pPr>
              <w:ind w:left="993" w:hanging="993"/>
            </w:pPr>
          </w:p>
        </w:tc>
      </w:tr>
      <w:tr w:rsidR="00B15D4E" w14:paraId="51309BD4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5E8D4D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477493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5F910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77493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4C5D8A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AD4B5A" w14:textId="77777777" w:rsidR="00B15D4E" w:rsidRDefault="00B15D4E" w:rsidP="00B15D4E">
            <w:pPr>
              <w:ind w:left="993" w:hanging="993"/>
            </w:pPr>
          </w:p>
        </w:tc>
      </w:tr>
    </w:tbl>
    <w:p w14:paraId="50D6EF94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60B1D941" w14:textId="77777777" w:rsidR="00D6659B" w:rsidRPr="00553DDB" w:rsidRDefault="00D6659B" w:rsidP="00D6659B"/>
    <w:p w14:paraId="21E8804F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6F8F2D8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D6659B" w:rsidRPr="00553DDB" w14:paraId="0AFB68EA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D2F4FA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0CFFBF" w14:textId="77777777" w:rsidR="00D6659B" w:rsidRPr="00553DDB" w:rsidRDefault="00D6659B" w:rsidP="0091622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7BC35ED" w14:textId="77777777" w:rsidR="00D6659B" w:rsidRPr="00553DDB" w:rsidRDefault="00D6659B" w:rsidP="0091622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40595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A6DA262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0595138" w:displacedByCustomXml="prev"/>
      </w:tr>
      <w:tr w:rsidR="00B15D4E" w:rsidRPr="00553DDB" w14:paraId="121514C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F48E48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77745571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033F9D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7774557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AC539C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105EE3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7CDFB8A1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CB598E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4588354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378411" w14:textId="77777777" w:rsidR="00B15D4E" w:rsidRPr="00B15D4E" w:rsidRDefault="00916222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4588354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D22DBC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31498F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3E14E662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BAF5D8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720351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7634F5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20351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AA4DF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F3E13F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92A66D5" w14:textId="77777777" w:rsidTr="0091622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D715CB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6397190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6BDE91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97190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464800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45145A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1AB7E4A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BCC9EE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3F81C5F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30651AF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2"/>
        <w:gridCol w:w="1297"/>
        <w:gridCol w:w="2026"/>
        <w:gridCol w:w="2453"/>
        <w:gridCol w:w="624"/>
      </w:tblGrid>
      <w:tr w:rsidR="00DF3F5F" w:rsidRPr="00553DDB" w14:paraId="77BED1CA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C74C65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252067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5CA850D" w14:textId="77777777" w:rsidR="00DF3F5F" w:rsidRPr="00B15D4E" w:rsidRDefault="00916222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212520673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5F0CB5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772C16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370503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8E3018A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7050396" w:displacedByCustomXml="prev"/>
      </w:tr>
      <w:tr w:rsidR="00DF3F5F" w:rsidRPr="00553DDB" w14:paraId="54AC8BF6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83173C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8456515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61F4585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565156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AC85F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A5C22C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16EDC5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7A823DB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185D3F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6229AB4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6895C6B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2"/>
        <w:gridCol w:w="1297"/>
        <w:gridCol w:w="2026"/>
        <w:gridCol w:w="2453"/>
        <w:gridCol w:w="624"/>
      </w:tblGrid>
      <w:tr w:rsidR="00296E83" w:rsidRPr="00553DDB" w14:paraId="2BFC1DF8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F5B785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permStart w:id="1610358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18E3D02" w14:textId="77777777" w:rsidR="00296E83" w:rsidRPr="00B15D4E" w:rsidRDefault="00916222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6103584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C771CE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65E440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2953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DF21AD4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2953388" w:displacedByCustomXml="prev"/>
      </w:tr>
      <w:tr w:rsidR="00296E83" w:rsidRPr="00553DDB" w14:paraId="6C89F518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167C9A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5666501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3B6DAB1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66501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F07B5E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B97F12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34C98AD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038C882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1508335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48C65AD3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7C9730E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D6659B" w:rsidRPr="00553DDB" w14:paraId="6A870D59" w14:textId="77777777" w:rsidTr="0091622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F3D2A53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88D8266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D0717F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470045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29F0B73" w14:textId="77777777" w:rsidR="00D6659B" w:rsidRPr="00553DDB" w:rsidRDefault="00AA60C6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0045461" w:displacedByCustomXml="prev"/>
      </w:tr>
      <w:tr w:rsidR="00D6659B" w:rsidRPr="00553DDB" w14:paraId="72711AD3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17EF9D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4388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</w:p>
          <w:p w14:paraId="193BAF05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 wp14:anchorId="2795EAEB" wp14:editId="3D61FDDB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B61AE6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32B95A" w14:textId="77777777" w:rsidR="00D6659B" w:rsidRPr="00ED59C9" w:rsidRDefault="00916222" w:rsidP="0091622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2752677" w:edGrp="everyone"/>
            <w:r>
              <w:rPr>
                <w:rFonts w:ascii="Arial" w:hAnsi="Arial" w:cs="Arial"/>
                <w:sz w:val="22"/>
                <w:szCs w:val="22"/>
              </w:rPr>
              <w:t xml:space="preserve">PPE – Protective Clothing Required </w:t>
            </w:r>
            <w:permEnd w:id="12527526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FD9CB1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0565EA58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1EF966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52BBDC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</w:p>
          <w:p w14:paraId="1BFDBFDD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 wp14:anchorId="73549525" wp14:editId="0EEA9D70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B64C10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90E64B" w14:textId="77777777" w:rsidR="00D6659B" w:rsidRPr="00ED59C9" w:rsidRDefault="00916222" w:rsidP="0091622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5080176" w:edGrp="everyone"/>
            <w:r>
              <w:rPr>
                <w:rFonts w:ascii="Arial" w:hAnsi="Arial" w:cs="Arial"/>
                <w:sz w:val="22"/>
                <w:szCs w:val="22"/>
              </w:rPr>
              <w:t>PPE – Gloves Required</w:t>
            </w:r>
            <w:permEnd w:id="350801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DF950C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7BFA0E86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DBE48C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DB99A3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</w:p>
          <w:p w14:paraId="12A1E6B2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 wp14:anchorId="59A681DD" wp14:editId="63D0F39E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1C0464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E16658" w14:textId="77777777" w:rsidR="00D6659B" w:rsidRPr="00ED59C9" w:rsidRDefault="00916222" w:rsidP="0091622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52125774" w:edGrp="everyone"/>
            <w:r>
              <w:rPr>
                <w:rFonts w:ascii="Arial" w:hAnsi="Arial" w:cs="Arial"/>
                <w:sz w:val="22"/>
                <w:szCs w:val="22"/>
              </w:rPr>
              <w:t>PPE – Eye Protection Required</w:t>
            </w:r>
            <w:permEnd w:id="17521257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1FF4AC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4A1EE59C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0C12AF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3592A0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</w:p>
          <w:p w14:paraId="3F46CFCE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 wp14:anchorId="621EE9A9" wp14:editId="56F6DC7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9ED6D9" w14:textId="77777777" w:rsidR="00D6659B" w:rsidRPr="00553DDB" w:rsidRDefault="00D6659B" w:rsidP="0091622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A50179" w14:textId="77777777" w:rsidR="00D6659B" w:rsidRPr="00ED59C9" w:rsidRDefault="00916222" w:rsidP="0091622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06014936" w:edGrp="everyone"/>
            <w:r>
              <w:rPr>
                <w:rFonts w:ascii="Arial" w:hAnsi="Arial" w:cs="Arial"/>
                <w:sz w:val="22"/>
                <w:szCs w:val="22"/>
              </w:rPr>
              <w:t>PPE – Respirator Required</w:t>
            </w:r>
            <w:permEnd w:id="5060149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36531B" w14:textId="77777777" w:rsidR="00D6659B" w:rsidRPr="00553DDB" w:rsidRDefault="00D6659B" w:rsidP="00916222">
            <w:pPr>
              <w:ind w:left="993" w:hanging="993"/>
            </w:pPr>
          </w:p>
        </w:tc>
      </w:tr>
    </w:tbl>
    <w:p w14:paraId="1E5B715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518882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92CF134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1C2E1CF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2786"/>
        <w:gridCol w:w="4762"/>
        <w:gridCol w:w="622"/>
      </w:tblGrid>
      <w:tr w:rsidR="00D6659B" w:rsidRPr="00553DDB" w14:paraId="5218FC6D" w14:textId="77777777" w:rsidTr="0091622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1A686E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2513FD" w14:textId="77777777" w:rsidR="00D6659B" w:rsidRPr="00553DDB" w:rsidRDefault="00D6659B" w:rsidP="00916222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97C8416" w14:textId="77777777" w:rsidR="00D6659B" w:rsidRPr="00553DDB" w:rsidRDefault="00D6659B" w:rsidP="00916222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2980242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8E41C28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8024274" w:displacedByCustomXml="prev"/>
      </w:tr>
      <w:tr w:rsidR="00D6659B" w:rsidRPr="00553DDB" w14:paraId="5AF510DF" w14:textId="77777777" w:rsidTr="0091622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98CFE5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460E" w14:textId="77777777" w:rsidR="00D6659B" w:rsidRPr="00553DDB" w:rsidRDefault="00D6659B" w:rsidP="00916222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7456" behindDoc="1" locked="0" layoutInCell="1" allowOverlap="1" wp14:anchorId="5775E7C0" wp14:editId="6148950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853F7" w14:textId="77777777" w:rsidR="00D6659B" w:rsidRPr="00ED59C9" w:rsidRDefault="00916222" w:rsidP="00916222">
            <w:pPr>
              <w:rPr>
                <w:rFonts w:ascii="Arial" w:hAnsi="Arial" w:cs="Arial"/>
                <w:sz w:val="22"/>
              </w:rPr>
            </w:pPr>
            <w:permStart w:id="1245465212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124546521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9EC25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0E316827" w14:textId="77777777" w:rsidTr="0091622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951527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405A" w14:textId="77777777" w:rsidR="00D6659B" w:rsidRPr="00553DDB" w:rsidRDefault="00D6659B" w:rsidP="00916222">
            <w:pPr>
              <w:ind w:left="993" w:hanging="993"/>
              <w:jc w:val="center"/>
            </w:pPr>
            <w:r w:rsidRPr="00553DDB">
              <w:rPr>
                <w:noProof/>
                <w:lang w:val="en-US"/>
              </w:rPr>
              <w:drawing>
                <wp:inline distT="0" distB="0" distL="0" distR="0" wp14:anchorId="3889228D" wp14:editId="7FFF573B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06859A" w14:textId="77777777" w:rsidR="00D6659B" w:rsidRPr="00ED59C9" w:rsidRDefault="00D50A50" w:rsidP="00916222">
            <w:pPr>
              <w:rPr>
                <w:rFonts w:ascii="Arial" w:hAnsi="Arial" w:cs="Arial"/>
                <w:sz w:val="22"/>
              </w:rPr>
            </w:pPr>
            <w:permStart w:id="926168181" w:edGrp="everyone"/>
            <w:r>
              <w:rPr>
                <w:rFonts w:ascii="Arial" w:hAnsi="Arial" w:cs="Arial"/>
                <w:sz w:val="22"/>
              </w:rPr>
              <w:t>Unauthorised people are not permitted to enter the area</w:t>
            </w:r>
            <w:permEnd w:id="92616818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4034AB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0B982507" w14:textId="77777777" w:rsidTr="0091622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756674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3226" w14:textId="77777777" w:rsidR="00D6659B" w:rsidRPr="00553DDB" w:rsidRDefault="00D6659B" w:rsidP="00916222">
            <w:r w:rsidRPr="00553DDB">
              <w:rPr>
                <w:rFonts w:ascii="Arial" w:hAnsi="Arial" w:cs="Arial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8480" behindDoc="1" locked="0" layoutInCell="1" allowOverlap="1" wp14:anchorId="01C274BD" wp14:editId="1C052558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D8DCFB" w14:textId="77777777" w:rsidR="00D6659B" w:rsidRPr="00ED59C9" w:rsidRDefault="00D50A50" w:rsidP="00916222">
            <w:pPr>
              <w:rPr>
                <w:rFonts w:ascii="Arial" w:hAnsi="Arial" w:cs="Arial"/>
                <w:sz w:val="22"/>
              </w:rPr>
            </w:pPr>
            <w:permStart w:id="1701410953" w:edGrp="everyone"/>
            <w:r>
              <w:rPr>
                <w:rFonts w:ascii="Arial" w:hAnsi="Arial" w:cs="Arial"/>
                <w:sz w:val="22"/>
              </w:rPr>
              <w:t>Location of Fire Extinguisher</w:t>
            </w:r>
            <w:permEnd w:id="170141095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A268B7" w14:textId="77777777" w:rsidR="00D6659B" w:rsidRPr="00553DDB" w:rsidRDefault="00D6659B" w:rsidP="00916222">
            <w:pPr>
              <w:ind w:left="993" w:hanging="993"/>
            </w:pPr>
          </w:p>
        </w:tc>
      </w:tr>
    </w:tbl>
    <w:p w14:paraId="66D12A46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14FAA22" w14:textId="77777777" w:rsidR="00D6659B" w:rsidRPr="00553DDB" w:rsidRDefault="00D6659B" w:rsidP="00D6659B">
      <w:r w:rsidRPr="00553DDB">
        <w:br w:type="page"/>
      </w:r>
    </w:p>
    <w:p w14:paraId="683E80A3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="00037110">
        <w:fldChar w:fldCharType="begin"/>
      </w:r>
      <w:r w:rsidR="00037110">
        <w:instrText xml:space="preserve"> REF _Ref408921283 \r \h  \* MERGEFORMAT </w:instrText>
      </w:r>
      <w:r w:rsidR="00037110"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="00037110"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="00037110">
        <w:fldChar w:fldCharType="begin"/>
      </w:r>
      <w:r w:rsidR="00037110">
        <w:instrText xml:space="preserve"> REF _Ref408921287 \r \h  \* MERGEFORMAT </w:instrText>
      </w:r>
      <w:r w:rsidR="00037110"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="00037110">
        <w:fldChar w:fldCharType="end"/>
      </w:r>
    </w:p>
    <w:p w14:paraId="40D9E673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7862F0E5" w14:textId="77777777" w:rsidTr="0091622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6AAB0A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304944" w14:textId="77777777" w:rsidR="00D6659B" w:rsidRPr="00553DDB" w:rsidRDefault="00D6659B" w:rsidP="0091622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44779D1B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D2F8C3" w14:textId="77777777" w:rsidR="00D6659B" w:rsidRPr="00553DDB" w:rsidRDefault="00D6659B" w:rsidP="0091622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279E3685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9E5272" w14:textId="77777777" w:rsidR="00D6659B" w:rsidRPr="00553DDB" w:rsidRDefault="00D6659B" w:rsidP="0091622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03CDE038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1F811D" w14:textId="77777777" w:rsidR="00D6659B" w:rsidRPr="00553DDB" w:rsidRDefault="00D6659B" w:rsidP="0091622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2FA8F4ED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C8F532" w14:textId="77777777" w:rsidR="00D6659B" w:rsidRPr="00553DDB" w:rsidRDefault="00D6659B" w:rsidP="0091622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5B737BD8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14D7EDC0" w14:textId="77777777" w:rsidTr="0091622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C082D2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676F0F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1C51D6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7C7235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3631A5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1B7158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0FB9C5A6" w14:textId="77777777" w:rsidTr="0091622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C89BBE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0BA7D2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31F2B8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391EA3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5929FC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AC8010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7DB778F3" w14:textId="77777777" w:rsidTr="0091622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E030FE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C46940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068216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B9448F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87EF21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ED7BE9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23B194C3" w14:textId="77777777" w:rsidTr="0091622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A80448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B8F755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F51BB3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3465C2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309D7D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1675CA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79158FD8" w14:textId="77777777" w:rsidTr="0091622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A4B02A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07255B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30F5B2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4E54C7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172916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90262F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4B3C4934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1734078D" w14:textId="77777777" w:rsidTr="0091622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D133EB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C1AB05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CAA0D4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88BFD5" w14:textId="77777777" w:rsidR="00D6659B" w:rsidRPr="00553DDB" w:rsidRDefault="00D6659B" w:rsidP="0091622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42127667" w14:textId="77777777" w:rsidR="00D6659B" w:rsidRPr="00553DDB" w:rsidRDefault="00D6659B" w:rsidP="00D6659B">
      <w:pPr>
        <w:rPr>
          <w:sz w:val="20"/>
        </w:rPr>
      </w:pPr>
    </w:p>
    <w:p w14:paraId="59552083" w14:textId="77777777" w:rsidR="00D6659B" w:rsidRPr="00553DDB" w:rsidRDefault="00D6659B" w:rsidP="00D6659B">
      <w:pPr>
        <w:jc w:val="left"/>
        <w:rPr>
          <w:sz w:val="20"/>
        </w:rPr>
      </w:pPr>
    </w:p>
    <w:p w14:paraId="31CD2C4A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2728DF8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D07EFCA" w14:textId="77777777" w:rsidTr="0091622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6145DA3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659325F" w14:textId="77777777" w:rsidR="00D6659B" w:rsidRPr="00553DDB" w:rsidRDefault="00037110" w:rsidP="009162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</w:r>
            <w:r>
              <w:rPr>
                <w:noProof/>
                <w:lang w:eastAsia="en-AU"/>
              </w:rPr>
              <w:pict w14:anchorId="3381175B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8" type="#_x0000_t202" style="width:363.35pt;height:48.75pt;visibility:visible;mso-left-percent:-10001;mso-top-percent:-10001;mso-position-horizontal:absolute;mso-position-horizontal-relative:char;mso-position-vertical:absolute;mso-position-vertical-relative:line;mso-left-percent:-10001;mso-top-percent:-10001" stroked="f" strokeweight=".5pt">
                  <v:fill r:id="rId22" o:title="" recolor="t" rotate="t" type="tile"/>
                  <v:textbox inset="0,0,0,0">
                    <w:txbxContent>
                      <w:p w14:paraId="1ABEA4CA" w14:textId="77777777" w:rsidR="005F4E21" w:rsidRPr="006215FC" w:rsidRDefault="005F4E21" w:rsidP="000652CC">
                        <w:pPr>
                          <w:pStyle w:val="7BAnswer"/>
                          <w:spacing w:line="480" w:lineRule="auto"/>
                          <w:rPr>
                            <w:vanish w:val="0"/>
                            <w:color w:val="17365D" w:themeColor="text2" w:themeShade="BF"/>
                          </w:rPr>
                        </w:pPr>
                        <w:r w:rsidRPr="00721453">
                          <w:rPr>
                            <w:rFonts w:eastAsia="Times New Roman"/>
                            <w:vanish w:val="0"/>
                            <w:color w:val="auto"/>
                            <w:sz w:val="24"/>
                            <w:szCs w:val="20"/>
                          </w:rPr>
                          <w:t>Highest Risk</w:t>
                        </w:r>
                        <w:r w:rsidRPr="006215FC">
                          <w:rPr>
                            <w:rFonts w:eastAsia="Times New Roman"/>
                            <w:vanish w:val="0"/>
                            <w:color w:val="auto"/>
                            <w:sz w:val="24"/>
                            <w:szCs w:val="20"/>
                          </w:rPr>
                          <w:t xml:space="preserve">: </w:t>
                        </w:r>
                        <w:r w:rsidRPr="006215FC">
                          <w:rPr>
                            <w:vanish w:val="0"/>
                          </w:rPr>
                          <w:t xml:space="preserve"> </w:t>
                        </w:r>
                        <w:permStart w:id="286475271" w:edGrp="everyone"/>
                        <w:r>
                          <w:rPr>
                            <w:vanish w:val="0"/>
                          </w:rPr>
                          <w:t>L</w:t>
                        </w:r>
                        <w:permEnd w:id="286475271"/>
                      </w:p>
                      <w:p w14:paraId="1EC49FE5" w14:textId="77777777" w:rsidR="005F4E21" w:rsidRPr="006215FC" w:rsidRDefault="005F4E21" w:rsidP="000652CC">
                        <w:pPr>
                          <w:pStyle w:val="7BAnswer"/>
                          <w:spacing w:line="480" w:lineRule="auto"/>
                          <w:rPr>
                            <w:vanish w:val="0"/>
                          </w:rPr>
                        </w:pPr>
                        <w:r w:rsidRPr="006215FC">
                          <w:rPr>
                            <w:rFonts w:eastAsia="Times New Roman"/>
                            <w:vanish w:val="0"/>
                            <w:color w:val="auto"/>
                            <w:sz w:val="24"/>
                            <w:szCs w:val="20"/>
                          </w:rPr>
                          <w:t>Lowest Risk:</w:t>
                        </w:r>
                        <w:r w:rsidRPr="006215FC">
                          <w:rPr>
                            <w:vanish w:val="0"/>
                          </w:rPr>
                          <w:t xml:space="preserve">  </w:t>
                        </w:r>
                        <w:r>
                          <w:rPr>
                            <w:vanish w:val="0"/>
                          </w:rPr>
                          <w:t xml:space="preserve"> </w:t>
                        </w:r>
                        <w:permStart w:id="1738750301" w:edGrp="everyone"/>
                        <w:r>
                          <w:rPr>
                            <w:vanish w:val="0"/>
                          </w:rPr>
                          <w:t>E</w:t>
                        </w:r>
                        <w:permEnd w:id="1738750301"/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permStart w:id="11078284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6EE3F88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7828405" w:displacedByCustomXml="prev"/>
      </w:tr>
    </w:tbl>
    <w:p w14:paraId="4486F8BE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09015B22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1411CD1E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09F6C05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D956764" w14:textId="77777777" w:rsidTr="0091622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3E2F56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CCA3" w14:textId="77777777" w:rsidR="00D6659B" w:rsidRPr="00553DDB" w:rsidRDefault="00D50A50" w:rsidP="00916222">
            <w:pPr>
              <w:rPr>
                <w:rFonts w:ascii="Arial" w:hAnsi="Arial" w:cs="Arial"/>
                <w:sz w:val="22"/>
                <w:szCs w:val="22"/>
              </w:rPr>
            </w:pPr>
            <w:permStart w:id="51665131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permEnd w:id="51665131"/>
          </w:p>
        </w:tc>
        <w:permStart w:id="1575837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9794D41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5837013" w:displacedByCustomXml="prev"/>
      </w:tr>
    </w:tbl>
    <w:p w14:paraId="47AC4AAF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7B9EFDF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333FEBF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2CC0E33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BC6A41D" w14:textId="77777777" w:rsidTr="00916222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D8A7BD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EECD" w14:textId="77777777" w:rsidR="00D6659B" w:rsidRPr="00ED59C9" w:rsidRDefault="00D50A50" w:rsidP="00916222">
            <w:pPr>
              <w:rPr>
                <w:rFonts w:ascii="Arial" w:hAnsi="Arial" w:cs="Arial"/>
                <w:sz w:val="22"/>
                <w:szCs w:val="22"/>
              </w:rPr>
            </w:pPr>
            <w:permStart w:id="922174556" w:edGrp="everyone"/>
            <w:r>
              <w:rPr>
                <w:rFonts w:ascii="Arial" w:hAnsi="Arial" w:cs="Arial"/>
                <w:sz w:val="22"/>
                <w:szCs w:val="22"/>
              </w:rPr>
              <w:t>An event which is Likely or Very Likey and would result in Serious Injury, Permanent Disability or Death</w:t>
            </w:r>
            <w:permEnd w:id="922174556"/>
          </w:p>
        </w:tc>
        <w:permStart w:id="7207715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D81131A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0771511" w:displacedByCustomXml="prev"/>
      </w:tr>
    </w:tbl>
    <w:p w14:paraId="2E92B3F1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4D0E025C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2D7D6D26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3FD10998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D6659B" w:rsidRPr="00553DDB" w14:paraId="3DD5B489" w14:textId="77777777" w:rsidTr="0091622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169EE4D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E7D0E5" w14:textId="77777777" w:rsidR="00D6659B" w:rsidRPr="00553DDB" w:rsidRDefault="00D6659B" w:rsidP="0091622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45C1A0" w14:textId="77777777" w:rsidR="00D6659B" w:rsidRPr="00553DDB" w:rsidRDefault="00D6659B" w:rsidP="0091622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41046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621E832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1046512" w:displacedByCustomXml="prev"/>
      </w:tr>
      <w:tr w:rsidR="00D979B9" w:rsidRPr="00553DDB" w14:paraId="7CC36E4B" w14:textId="77777777" w:rsidTr="0091622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7BB499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6393925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CC40B4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939252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DAFB2D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E2D99F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1E42DC06" w14:textId="77777777" w:rsidTr="0091622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6B22A9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7672458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1DB17E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724588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119A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C33131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234D640F" w14:textId="77777777" w:rsidTr="0091622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FFA701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85491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B67627" w14:textId="77777777" w:rsidR="00D979B9" w:rsidRPr="00B15D4E" w:rsidRDefault="00D50A50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854912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DF9720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B5821C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6B045EE6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21B99A63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t>Order the elements of the hierarchy of control, from 1 to 6 (i.e. most effective to least effective).</w:t>
      </w:r>
      <w:bookmarkEnd w:id="15"/>
    </w:p>
    <w:p w14:paraId="6864931E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val="en-US"/>
        </w:rPr>
        <w:drawing>
          <wp:inline distT="0" distB="0" distL="0" distR="0" wp14:anchorId="7A69D19A" wp14:editId="489AEF17">
            <wp:extent cx="3495675" cy="1504950"/>
            <wp:effectExtent l="19050" t="38100" r="28575" b="3810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756CC6D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D6659B" w:rsidRPr="00553DDB" w14:paraId="208D674B" w14:textId="77777777" w:rsidTr="0091622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159B0B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E9ECF4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534456D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848015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15838F2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8015482" w:displacedByCustomXml="prev"/>
      </w:tr>
      <w:tr w:rsidR="00D6659B" w:rsidRPr="00553DDB" w14:paraId="57E143BC" w14:textId="77777777" w:rsidTr="0091622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077BE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A983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36944042" w:edGrp="everyone"/>
            <w:r>
              <w:rPr>
                <w:rFonts w:ascii="Arial" w:hAnsi="Arial" w:cs="Arial"/>
                <w:sz w:val="22"/>
              </w:rPr>
              <w:t>3</w:t>
            </w:r>
            <w:permEnd w:id="113694404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79D93D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8FBA0C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3F9719B4" w14:textId="77777777" w:rsidTr="0091622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07A48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900714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2294468" w:edGrp="everyone"/>
            <w:r>
              <w:rPr>
                <w:rFonts w:ascii="Arial" w:hAnsi="Arial" w:cs="Arial"/>
                <w:sz w:val="22"/>
              </w:rPr>
              <w:t>6</w:t>
            </w:r>
            <w:permEnd w:id="79229446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6C6BE6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742407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63970FA0" w14:textId="77777777" w:rsidTr="0091622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C1DD38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50641F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9337450" w:edGrp="everyone"/>
            <w:r>
              <w:rPr>
                <w:rFonts w:ascii="Arial" w:hAnsi="Arial" w:cs="Arial"/>
                <w:sz w:val="22"/>
              </w:rPr>
              <w:t>1</w:t>
            </w:r>
            <w:permEnd w:id="6193374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1DA445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33CEF3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4DE493F3" w14:textId="77777777" w:rsidTr="0091622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3F54AD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A04BBC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9790874" w:edGrp="everyone"/>
            <w:r>
              <w:rPr>
                <w:rFonts w:ascii="Arial" w:hAnsi="Arial" w:cs="Arial"/>
                <w:sz w:val="22"/>
              </w:rPr>
              <w:t>4</w:t>
            </w:r>
            <w:permEnd w:id="148979087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8651CC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FCEB88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6F891143" w14:textId="77777777" w:rsidTr="0091622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0CBF6C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186C85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14375917" w:edGrp="everyone"/>
            <w:r>
              <w:rPr>
                <w:rFonts w:ascii="Arial" w:hAnsi="Arial" w:cs="Arial"/>
                <w:sz w:val="22"/>
              </w:rPr>
              <w:t>5</w:t>
            </w:r>
            <w:permEnd w:id="17143759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0825CC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EEA23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4CA4745D" w14:textId="77777777" w:rsidTr="0091622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681B4B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EBF213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89567941" w:edGrp="everyone"/>
            <w:r>
              <w:rPr>
                <w:rFonts w:ascii="Arial" w:hAnsi="Arial" w:cs="Arial"/>
                <w:sz w:val="22"/>
              </w:rPr>
              <w:t>2</w:t>
            </w:r>
            <w:permEnd w:id="198956794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2B2970D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598086" w14:textId="77777777" w:rsidR="00D6659B" w:rsidRPr="00553DDB" w:rsidRDefault="00D6659B" w:rsidP="00916222">
            <w:pPr>
              <w:ind w:left="993" w:hanging="993"/>
            </w:pPr>
          </w:p>
        </w:tc>
      </w:tr>
    </w:tbl>
    <w:p w14:paraId="5C10EBE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036C7C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09ABC04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6B2BAB0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499FCDF" w14:textId="77777777" w:rsidTr="00916222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4E54D7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6F49" w14:textId="77777777" w:rsidR="00D6659B" w:rsidRDefault="00372474" w:rsidP="00916222">
            <w:pPr>
              <w:rPr>
                <w:rFonts w:ascii="Arial" w:hAnsi="Arial" w:cs="Arial"/>
                <w:sz w:val="22"/>
                <w:szCs w:val="22"/>
              </w:rPr>
            </w:pPr>
            <w:permStart w:id="428483699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is the best method of hazard control as it removes the identified hazard entirely.  </w:t>
            </w:r>
          </w:p>
          <w:p w14:paraId="4FCEF951" w14:textId="77777777" w:rsidR="00D6659B" w:rsidRDefault="00D6659B" w:rsidP="009162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3F824C" w14:textId="77777777" w:rsidR="00D6659B" w:rsidRPr="00553DDB" w:rsidRDefault="00372474" w:rsidP="009162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is the least effective method of hazard control as the hazard is still present. PPE should be used only as a last resort and in conjunction with other controls such as isolating the hazard and administrative controls including work procedures and training.</w:t>
            </w:r>
            <w:permEnd w:id="428483699"/>
          </w:p>
        </w:tc>
        <w:permStart w:id="7549253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690B2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4925342" w:displacedByCustomXml="prev"/>
      </w:tr>
    </w:tbl>
    <w:p w14:paraId="2286A25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20DFD2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DB69BF1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318911F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B6EFBEA" w14:textId="77777777" w:rsidTr="0091622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821686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19EE" w14:textId="77777777" w:rsidR="00D6659B" w:rsidRPr="002D636F" w:rsidRDefault="00D50A50" w:rsidP="00916222">
            <w:pPr>
              <w:rPr>
                <w:rFonts w:ascii="Arial" w:hAnsi="Arial" w:cs="Arial"/>
                <w:sz w:val="22"/>
                <w:szCs w:val="22"/>
              </w:rPr>
            </w:pPr>
            <w:permStart w:id="1609465056" w:edGrp="everyone"/>
            <w:r>
              <w:rPr>
                <w:rFonts w:ascii="Arial" w:hAnsi="Arial" w:cs="Arial"/>
                <w:sz w:val="22"/>
                <w:szCs w:val="22"/>
              </w:rPr>
              <w:t>2 - Substitution</w:t>
            </w:r>
            <w:permEnd w:id="1609465056"/>
          </w:p>
        </w:tc>
        <w:permStart w:id="11711343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9A6DB1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1134356" w:displacedByCustomXml="prev"/>
      </w:tr>
    </w:tbl>
    <w:p w14:paraId="3BC306F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3EF0C18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44AFD0CE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27EA51BE" w14:textId="77777777" w:rsidR="00D6659B" w:rsidRPr="00553DDB" w:rsidRDefault="00037110" w:rsidP="00D6659B">
      <w:pPr>
        <w:pStyle w:val="11CSTCPLQuestionBullet"/>
        <w:numPr>
          <w:ilvl w:val="0"/>
          <w:numId w:val="0"/>
        </w:numPr>
        <w:ind w:left="360"/>
        <w:jc w:val="center"/>
      </w:pPr>
      <w:r>
        <w:rPr>
          <w:noProof/>
          <w:lang w:eastAsia="en-AU"/>
        </w:rPr>
        <w:pict w14:anchorId="7AD31FCA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Rectangular Callout 79" o:spid="_x0000_s1027" type="#_x0000_t61" style="position:absolute;left:0;text-align:left;margin-left:310.6pt;margin-top:133.45pt;width:67.8pt;height:30.9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DBl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mJzwpetLl5xRqzul8cZtmnQ/x04/wgWQcdK8QL4B3xKobF8PVCU1Nr+eu970MchRikl&#10;LW4fQvNzB5ZTIr4qHO/rbDwO6xqZ8eTTCBl7KtmeStROrjS2BccAs4tk0PfiQJZWyxc8FMsQFUWg&#10;GMbumzAwK99fBTw1jC+XUQ1X1IC/U0+GBecBuYDsc/cC1gxD6nG67/VhU2EeR6kf6zfdYKn0cud1&#10;2Rwx73EdGoDrHds4nKJwP075qPV2MBe/AQ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C2BDBlqwIAAHgFAAAOAAAAAAAA&#10;AAAAAAAAAC4CAABkcnMvZTJvRG9jLnhtbFBLAQItABQABgAIAAAAIQAX2vmO3wAAAAsBAAAPAAAA&#10;AAAAAAAAAAAAAAUFAABkcnMvZG93bnJldi54bWxQSwUGAAAAAAQABADzAAAAEQYAAAAA&#10;" adj="-13971,6771" fillcolor="#4f81bd" strokecolor="#385d8a" strokeweight="2pt">
            <v:textbox>
              <w:txbxContent>
                <w:p w14:paraId="6826A1D6" w14:textId="77777777" w:rsidR="005F4E21" w:rsidRPr="00441559" w:rsidRDefault="005F4E21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F. Hands</w:t>
                  </w:r>
                </w:p>
              </w:txbxContent>
            </v:textbox>
          </v:shape>
        </w:pict>
      </w:r>
      <w:r>
        <w:rPr>
          <w:noProof/>
          <w:lang w:eastAsia="en-AU"/>
        </w:rPr>
        <w:pict w14:anchorId="107791CE">
          <v:shape id="Rectangular Callout 78" o:spid="_x0000_s1028" type="#_x0000_t61" style="position:absolute;left:0;text-align:left;margin-left:305.6pt;margin-top:82.4pt;width:67.8pt;height:30.9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LhOrQIAAHcFAAAOAAAAZHJzL2Uyb0RvYy54bWysVN1P2zAQf5+0/8HyOyQpSQcVKepadZqE&#10;AA0mnq+OnWRybM92m7K/fmcnLWXjaVof3Lvc9+8+rm/2nSQ7bl2rVUmz85QSrpiuWlWX9PvT+uyS&#10;EudBVSC14iV94Y7ezD9+uO7NjE90o2XFLUEnys16U9LGezNLEsca3oE714YrFAptO/DI2jqpLPTo&#10;vZPJJE2nSa9tZaxm3Dn8uhqEdB79C8GZvxfCcU9kSTE3H18b3014k/k1zGoLpmnZmAb8QxYdtAqD&#10;Hl2twAPZ2vYvV13LrHZa+HOmu0QL0TIea8BqsvSPah4bMDzWguA4c4TJ/T+37G73YElblfQTdkpB&#10;hz36hqiBqrcSLFmClHrrCUoRqt64GVo8mgc7cg7JUPde2C78Y0VkH+F9OcLL954w/Hg5zdIpNoGh&#10;6OLqIp0WwWfyamys81+47kggStrzquYhmTGJCDDsbp2PSFdjulD9yCgRncTG7UCSs2ySF0XMF/tx&#10;ojU51cqmRZaP8UefmMkhgxDAadlW61bKyNh6s5SWYICS5uvL7PNqNH6jJhXpSzop8jTUCTjQQoJH&#10;sjMIsVM1JSBr3BTmbSznjbV7J0gM3kDFh9BFir9D5EE9QvjGT6hiBa4ZTKJoNJEq+ONxMRDHAH/o&#10;6dDFQPn9Zh/HIWITvmx09YIjYvWwO86wdYv+b8H5B7CIOVaKB8Df4yOkxvL1SFHSaPvrve9BH2cY&#10;pZT0uHwIzc8tWE6J/Kpwuq+yPA/bGpm8+DRBxp5KNqcSte2WGtuCU4DZRTLoe3kghdXdM96JRYiK&#10;IlAMYw9NGJmlH44CXhrGF4uohhtqwN+qR8OC84BcQPZp/wzWjDPqcbjv9GFRYRZHaZjqV91gqfRi&#10;67Voj5gPuI4NwO2ObRwvUTgfp3zUer2X898A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gEi4Tq0CAAB3BQAADgAA&#10;AAAAAAAAAAAAAAAuAgAAZHJzL2Uyb0RvYy54bWxQSwECLQAUAAYACAAAACEAYDCRieEAAAALAQAA&#10;DwAAAAAAAAAAAAAAAAAHBQAAZHJzL2Rvd25yZXYueG1sUEsFBgAAAAAEAAQA8wAAABUGAAAAAA==&#10;" adj="-16105,14367" fillcolor="#4f81bd" strokecolor="#385d8a" strokeweight="2pt">
            <v:textbox>
              <w:txbxContent>
                <w:p w14:paraId="109061E8" w14:textId="77777777" w:rsidR="005F4E21" w:rsidRPr="00441559" w:rsidRDefault="005F4E21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E. Knees</w:t>
                  </w:r>
                </w:p>
              </w:txbxContent>
            </v:textbox>
          </v:shape>
        </w:pict>
      </w:r>
      <w:r>
        <w:rPr>
          <w:noProof/>
          <w:lang w:eastAsia="en-AU"/>
        </w:rPr>
        <w:pict w14:anchorId="56214468">
          <v:shape id="Rectangular Callout 76" o:spid="_x0000_s1029" type="#_x0000_t61" style="position:absolute;left:0;text-align:left;margin-left:287.15pt;margin-top:36.3pt;width:84.55pt;height:30.95pt;z-index:2516643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<v:textbox>
              <w:txbxContent>
                <w:p w14:paraId="7FA68129" w14:textId="77777777" w:rsidR="005F4E21" w:rsidRPr="00441559" w:rsidRDefault="005F4E21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D. Shoulders</w:t>
                  </w:r>
                </w:p>
              </w:txbxContent>
            </v:textbox>
          </v:shape>
        </w:pict>
      </w:r>
      <w:r>
        <w:rPr>
          <w:noProof/>
          <w:lang w:eastAsia="en-AU"/>
        </w:rPr>
        <w:pict w14:anchorId="554A28F0">
          <v:shape id="Rectangular Callout 75" o:spid="_x0000_s1030" type="#_x0000_t61" style="position:absolute;left:0;text-align:left;margin-left:92.1pt;margin-top:138.95pt;width:67.8pt;height:30.9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k6Y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AoD+y1YVLzgiRg27YzXbNOj/Fqx7AIOYY6V4ANw9PqVQWL6KFCW1Mr8/+u71cYZR&#10;SkmHy4fQ/NqB4ZSIbxKn+yobj/22BmY8uRwhY04l21OJ3LUrhW3BKcDsAun1nTiQpVHtM96JpY+K&#10;IpAMYw9NiMzKDUcBLw3jy2VQww3V4G7lo2beuUfOI/vUP4PRcUYdDvedOixqHKVhqt50vaVUy51T&#10;ZXPEfMA1NgC3O7QxXiJ/Pk75oPV2LxevAA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CpBk6YqwIAAHcFAAAOAAAAAAAAAAAA&#10;AAAAAC4CAABkcnMvZTJvRG9jLnhtbFBLAQItABQABgAIAAAAIQBpyCWi3AAAAAsBAAAPAAAAAAAA&#10;AAAAAAAAAAUFAABkcnMvZG93bnJldi54bWxQSwUGAAAAAAQABADzAAAADgYAAAAA&#10;" adj="36440,6771" fillcolor="#4f81bd" strokecolor="#385d8a" strokeweight="2pt">
            <v:textbox>
              <w:txbxContent>
                <w:p w14:paraId="2F8F3E6A" w14:textId="77777777" w:rsidR="005F4E21" w:rsidRPr="00441559" w:rsidRDefault="005F4E21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C. Feet</w:t>
                  </w:r>
                </w:p>
              </w:txbxContent>
            </v:textbox>
          </v:shape>
        </w:pict>
      </w:r>
      <w:r>
        <w:rPr>
          <w:noProof/>
          <w:lang w:eastAsia="en-AU"/>
        </w:rPr>
        <w:pict w14:anchorId="19117341">
          <v:shape id="Rectangular Callout 74" o:spid="_x0000_s1031" type="#_x0000_t61" style="position:absolute;left:0;text-align:left;margin-left:78.7pt;margin-top:80.7pt;width:67.8pt;height:30.9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G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2EcvIX/slXFC46IUcPuWM02Dfq/BesewCDmWCkeAHePTykUlq8iRUmtzO+Pvnt9nGGU&#10;UtLh8iE0v3ZgOCXim8TpvsrGY7+tgRlPLkfImFPJ9lQid+1KYVtwCjC7QHp9Jw5kaVT7jHdi6aOi&#10;CCTD2EMTIrNyw1HAS8P4chnUcEM1uFv5qJl37pHzyD71z2B0nFGHw32nDosK8zBKw1S/6XpLqZY7&#10;p8rmiPmAa2wAbndoY7xE/nyc8kHr7V4uXgE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RcHRqawCAAB3BQAADgAAAAAAAAAA&#10;AAAAAAAuAgAAZHJzL2Uyb0RvYy54bWxQSwECLQAUAAYACAAAACEAT1f/1NwAAAALAQAADwAAAAAA&#10;AAAAAAAAAAAGBQAAZHJzL2Rvd25yZXYueG1sUEsFBgAAAAAEAAQA8wAAAA8GAAAAAA==&#10;" adj="36440,6771" fillcolor="#4f81bd" strokecolor="#385d8a" strokeweight="2pt">
            <v:textbox>
              <w:txbxContent>
                <w:p w14:paraId="11DE4B73" w14:textId="77777777" w:rsidR="005F4E21" w:rsidRPr="00441559" w:rsidRDefault="005F4E21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B. Back</w:t>
                  </w:r>
                </w:p>
              </w:txbxContent>
            </v:textbox>
          </v:shape>
        </w:pict>
      </w:r>
      <w:r>
        <w:rPr>
          <w:noProof/>
          <w:lang w:eastAsia="en-AU"/>
        </w:rPr>
        <w:pict w14:anchorId="4D7F45F3">
          <v:shape id="Rectangular Callout 73" o:spid="_x0000_s1032" type="#_x0000_t61" style="position:absolute;left:0;text-align:left;margin-left:110.5pt;margin-top:22.1pt;width:67.8pt;height:30.9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qru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Ajb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CtxDhXcAAAACgEA&#10;AA8AAABkcnMvZG93bnJldi54bWxMj01PhDAURfcm/ofmmbhzWhCJQcrEEI3rGZ19oW+A2A9CW4b5&#10;9z5Xunx5J/eeW+83a9iKS5i8k5DtBDB0vdeTGyR8fb4/PAMLUTmtjHco4YoB9s3tTa0q7S/ugOsx&#10;DoxCXKiUhDHGueI89CNaFXZ+Rke/s1+sinQuA9eLulC4NTwXouRWTY4aRjVjO2L/fUxWwprCx7lb&#10;06loD6a9nkSa3rIk5f3d9voCLOIW/2D41Sd1aMip88npwIyEPM9oS5RQFDkwAh6fyhJYR6QoM+BN&#10;zf9PaH4AAAD//wMAUEsBAi0AFAAGAAgAAAAhALaDOJL+AAAA4QEAABMAAAAAAAAAAAAAAAAAAAAA&#10;AFtDb250ZW50X1R5cGVzXS54bWxQSwECLQAUAAYACAAAACEAOP0h/9YAAACUAQAACwAAAAAAAAAA&#10;AAAAAAAvAQAAX3JlbHMvLnJlbHNQSwECLQAUAAYACAAAACEAl3aq7qwCAAB3BQAADgAAAAAAAAAA&#10;AAAAAAAuAgAAZHJzL2Uyb0RvYy54bWxQSwECLQAUAAYACAAAACEAK3EOFdwAAAAKAQAADwAAAAAA&#10;AAAAAAAAAAAGBQAAZHJzL2Rvd25yZXYueG1sUEsFBgAAAAAEAAQA8wAAAA8GAAAAAA==&#10;" adj="36440,6771" fillcolor="#4f81bd" strokecolor="#385d8a" strokeweight="2pt">
            <v:textbox>
              <w:txbxContent>
                <w:p w14:paraId="7F5E3088" w14:textId="77777777" w:rsidR="005F4E21" w:rsidRPr="00441559" w:rsidRDefault="005F4E21" w:rsidP="00D6659B">
                  <w:pPr>
                    <w:jc w:val="center"/>
                    <w:rPr>
                      <w:color w:val="FFFFFF" w:themeColor="background1"/>
                    </w:rPr>
                  </w:pPr>
                  <w:r w:rsidRPr="00441559">
                    <w:rPr>
                      <w:color w:val="FFFFFF" w:themeColor="background1"/>
                    </w:rPr>
                    <w:t>A. Neck</w:t>
                  </w:r>
                </w:p>
              </w:txbxContent>
            </v:textbox>
          </v:shape>
        </w:pict>
      </w:r>
      <w:r w:rsidR="00D6659B" w:rsidRPr="00553DDB">
        <w:rPr>
          <w:noProof/>
          <w:lang w:val="en-US"/>
        </w:rPr>
        <w:drawing>
          <wp:inline distT="0" distB="0" distL="0" distR="0" wp14:anchorId="26AB641B" wp14:editId="182C17B5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D6659B" w:rsidRPr="00553DDB" w14:paraId="698BE8D8" w14:textId="77777777" w:rsidTr="0091622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4EB6DF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DCA6279" w14:textId="77777777" w:rsidR="00D6659B" w:rsidRPr="00553DDB" w:rsidRDefault="00D6659B" w:rsidP="00916222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830B784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623130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FFD0A96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3130598" w:displacedByCustomXml="prev"/>
      </w:tr>
      <w:tr w:rsidR="00D6659B" w:rsidRPr="00553DDB" w14:paraId="77B4629C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7083D5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424A" w14:textId="77777777" w:rsidR="00D6659B" w:rsidRPr="002D636F" w:rsidRDefault="00D50A50" w:rsidP="0091622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28255796" w:edGrp="everyone"/>
            <w:r>
              <w:rPr>
                <w:rFonts w:ascii="Arial" w:hAnsi="Arial" w:cs="Arial"/>
                <w:sz w:val="22"/>
              </w:rPr>
              <w:t>D</w:t>
            </w:r>
            <w:permEnd w:id="172825579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20EC2" w14:textId="77777777" w:rsidR="00D6659B" w:rsidRPr="00553DDB" w:rsidRDefault="00D6659B" w:rsidP="00916222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BD2EAC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463A50E8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37EA9D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307143" w14:textId="77777777" w:rsidR="00D6659B" w:rsidRPr="002D636F" w:rsidRDefault="00D50A50" w:rsidP="0091622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06792346" w:edGrp="everyone"/>
            <w:r>
              <w:rPr>
                <w:rFonts w:ascii="Arial" w:hAnsi="Arial" w:cs="Arial"/>
                <w:sz w:val="22"/>
              </w:rPr>
              <w:t>A</w:t>
            </w:r>
            <w:permEnd w:id="12067923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75E438" w14:textId="77777777" w:rsidR="00D6659B" w:rsidRPr="00553DDB" w:rsidRDefault="00D6659B" w:rsidP="00916222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C0F9C2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07752C5C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3EAE6C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B62C6A" w14:textId="77777777" w:rsidR="00D6659B" w:rsidRPr="002D636F" w:rsidRDefault="00D50A50" w:rsidP="0091622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5078298" w:edGrp="everyone"/>
            <w:r>
              <w:rPr>
                <w:rFonts w:ascii="Arial" w:hAnsi="Arial" w:cs="Arial"/>
                <w:sz w:val="22"/>
              </w:rPr>
              <w:t>F</w:t>
            </w:r>
            <w:permEnd w:id="2050782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D2CDC8" w14:textId="77777777" w:rsidR="00D6659B" w:rsidRPr="00553DDB" w:rsidRDefault="00D6659B" w:rsidP="00916222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2D1B18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2FA5D6F9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336CB9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DEC63F" w14:textId="77777777" w:rsidR="00D6659B" w:rsidRPr="002D636F" w:rsidRDefault="00D50A50" w:rsidP="0091622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02066679" w:edGrp="everyone"/>
            <w:r>
              <w:rPr>
                <w:rFonts w:ascii="Arial" w:hAnsi="Arial" w:cs="Arial"/>
                <w:sz w:val="22"/>
              </w:rPr>
              <w:t>B</w:t>
            </w:r>
            <w:permEnd w:id="200206667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68103A" w14:textId="77777777" w:rsidR="00D6659B" w:rsidRPr="00553DDB" w:rsidRDefault="00D6659B" w:rsidP="00916222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435F25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25356025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34E1B5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C388A9" w14:textId="77777777" w:rsidR="00D6659B" w:rsidRPr="002D636F" w:rsidRDefault="00D50A50" w:rsidP="0091622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61958711" w:edGrp="everyone"/>
            <w:r>
              <w:rPr>
                <w:rFonts w:ascii="Arial" w:hAnsi="Arial" w:cs="Arial"/>
                <w:sz w:val="22"/>
              </w:rPr>
              <w:t>E</w:t>
            </w:r>
            <w:permEnd w:id="9619587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5EA62B" w14:textId="77777777" w:rsidR="00D6659B" w:rsidRPr="00553DDB" w:rsidRDefault="00D6659B" w:rsidP="00916222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199351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61AB581A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B63D7E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61BA47" w14:textId="77777777" w:rsidR="00D6659B" w:rsidRPr="002D636F" w:rsidRDefault="00D50A50" w:rsidP="0091622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81697618" w:edGrp="everyone"/>
            <w:r>
              <w:rPr>
                <w:rFonts w:ascii="Arial" w:hAnsi="Arial" w:cs="Arial"/>
                <w:sz w:val="22"/>
              </w:rPr>
              <w:t>C</w:t>
            </w:r>
            <w:permEnd w:id="198169761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3415C6" w14:textId="77777777" w:rsidR="00D6659B" w:rsidRPr="00553DDB" w:rsidRDefault="00D6659B" w:rsidP="00916222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3440EC" w14:textId="77777777" w:rsidR="00D6659B" w:rsidRPr="00553DDB" w:rsidRDefault="00D6659B" w:rsidP="00916222">
            <w:pPr>
              <w:ind w:left="993" w:hanging="993"/>
            </w:pPr>
          </w:p>
        </w:tc>
      </w:tr>
    </w:tbl>
    <w:p w14:paraId="055FCA65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6E43C3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CE6D44F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7E6BBBB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B03D091" w14:textId="77777777" w:rsidTr="00916222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0DD765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E4E1" w14:textId="77777777" w:rsidR="00D6659B" w:rsidRPr="00553DDB" w:rsidRDefault="00D50A50" w:rsidP="00916222">
            <w:pPr>
              <w:rPr>
                <w:rFonts w:ascii="Arial" w:hAnsi="Arial" w:cs="Arial"/>
                <w:sz w:val="22"/>
                <w:szCs w:val="22"/>
              </w:rPr>
            </w:pPr>
            <w:permStart w:id="1505181999" w:edGrp="everyone"/>
            <w:r>
              <w:rPr>
                <w:rFonts w:ascii="Arial" w:hAnsi="Arial" w:cs="Arial"/>
                <w:sz w:val="22"/>
                <w:szCs w:val="22"/>
              </w:rPr>
              <w:t xml:space="preserve">Danger – check area is safe for yourself, others and the </w:t>
            </w:r>
            <w:r w:rsidR="00372474">
              <w:rPr>
                <w:rFonts w:ascii="Arial" w:hAnsi="Arial" w:cs="Arial"/>
                <w:sz w:val="22"/>
                <w:szCs w:val="22"/>
              </w:rPr>
              <w:t>injured person</w:t>
            </w:r>
            <w:permEnd w:id="1505181999"/>
          </w:p>
        </w:tc>
        <w:permStart w:id="1511619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5B56580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619107" w:displacedByCustomXml="prev"/>
      </w:tr>
    </w:tbl>
    <w:p w14:paraId="6C652842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FC66728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9705B0B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6661BC6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D6659B" w:rsidRPr="00553DDB" w14:paraId="2F86179C" w14:textId="77777777" w:rsidTr="0091622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E852ADC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CA0E4A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3931AF5" w14:textId="77777777" w:rsidR="00D6659B" w:rsidRPr="00553DDB" w:rsidRDefault="00D6659B" w:rsidP="00916222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612711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D7DD5F7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2711214" w:displacedByCustomXml="prev"/>
      </w:tr>
      <w:tr w:rsidR="00D6659B" w:rsidRPr="00553DDB" w14:paraId="7C1B32D1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447BF6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605D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019B03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69658496" w:edGrp="everyone"/>
            <w:r>
              <w:rPr>
                <w:rFonts w:ascii="Arial" w:hAnsi="Arial" w:cs="Arial"/>
                <w:sz w:val="22"/>
              </w:rPr>
              <w:t>Remove people from danger</w:t>
            </w:r>
            <w:permEnd w:id="15696584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A4AA04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2FC70FBB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797430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6B1D71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556740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33735849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6337358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66A4A4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671B3C7D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B33ED9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7EAA01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4CB16B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86359516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2863595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3F4A8A" w14:textId="77777777" w:rsidR="00D6659B" w:rsidRPr="00553DDB" w:rsidRDefault="00D6659B" w:rsidP="00916222">
            <w:pPr>
              <w:ind w:left="993" w:hanging="993"/>
            </w:pPr>
          </w:p>
        </w:tc>
      </w:tr>
      <w:tr w:rsidR="00D6659B" w:rsidRPr="00553DDB" w14:paraId="09582844" w14:textId="77777777" w:rsidTr="0091622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EC75A2" w14:textId="77777777" w:rsidR="00D6659B" w:rsidRPr="00553DDB" w:rsidRDefault="00D6659B" w:rsidP="0091622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6982BE" w14:textId="77777777" w:rsidR="00D6659B" w:rsidRPr="00553DDB" w:rsidRDefault="00D6659B" w:rsidP="00916222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C9AA62" w14:textId="77777777" w:rsidR="00D6659B" w:rsidRPr="002D636F" w:rsidRDefault="00D50A50" w:rsidP="0091622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03354251" w:edGrp="everyone"/>
            <w:r>
              <w:rPr>
                <w:rFonts w:ascii="Arial" w:hAnsi="Arial" w:cs="Arial"/>
                <w:sz w:val="22"/>
              </w:rPr>
              <w:t>Evacuate to emergency assembly area</w:t>
            </w:r>
            <w:permEnd w:id="8033542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9A5914" w14:textId="77777777" w:rsidR="00D6659B" w:rsidRPr="00553DDB" w:rsidRDefault="00D6659B" w:rsidP="00916222">
            <w:pPr>
              <w:ind w:left="993" w:hanging="993"/>
            </w:pPr>
          </w:p>
        </w:tc>
      </w:tr>
    </w:tbl>
    <w:p w14:paraId="160D5D9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9CB6B9B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t>What should you do as part of the clean up process? Tick all that apply.</w:t>
      </w:r>
      <w:bookmarkEnd w:id="24"/>
    </w:p>
    <w:p w14:paraId="2BEBCA50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D6659B" w:rsidRPr="00553DDB" w14:paraId="157B872D" w14:textId="77777777" w:rsidTr="0091622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FBD30F6" w14:textId="77777777" w:rsidR="00D6659B" w:rsidRPr="00553DDB" w:rsidRDefault="00D6659B" w:rsidP="0091622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0C154C" w14:textId="77777777" w:rsidR="00D6659B" w:rsidRPr="00553DDB" w:rsidRDefault="00D6659B" w:rsidP="0091622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299ECD6" w14:textId="77777777" w:rsidR="00D6659B" w:rsidRPr="00553DDB" w:rsidRDefault="00D6659B" w:rsidP="0091622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56363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61F9A9E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6363199" w:displacedByCustomXml="prev"/>
      </w:tr>
      <w:tr w:rsidR="00B5022D" w:rsidRPr="00553DDB" w14:paraId="6C769B13" w14:textId="77777777" w:rsidTr="0091622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FD92C7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247686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F4B66F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768634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078781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E64F22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762FE733" w14:textId="77777777" w:rsidTr="0091622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280BEF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761084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5E962F" w14:textId="77777777" w:rsidR="00B5022D" w:rsidRPr="00B15D4E" w:rsidRDefault="00D50A50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610842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B4520E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BCB9C7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3C7E093" w14:textId="77777777" w:rsidTr="0091622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C57C8D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8791955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47EBCB" w14:textId="77777777" w:rsidR="00B5022D" w:rsidRPr="00B15D4E" w:rsidRDefault="00D50A50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87919550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2D718F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6A583C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7E3F3C4" w14:textId="77777777" w:rsidTr="0091622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FF14A9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4680933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C86625" w14:textId="77777777" w:rsidR="00B5022D" w:rsidRPr="00B15D4E" w:rsidRDefault="00D50A50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146809336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36F9C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DD892B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778C1498" w14:textId="77777777" w:rsidTr="0091622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0B6213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9884413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BE4265" w14:textId="77777777" w:rsidR="00B5022D" w:rsidRPr="00B15D4E" w:rsidRDefault="00D50A50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9884413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5DC87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EA1DF4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53FF0E44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7AD33B1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48DD864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20B3264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3D15E19" w14:textId="77777777" w:rsidR="00D6659B" w:rsidRPr="00553DDB" w:rsidRDefault="00037110" w:rsidP="00D665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w:pict w14:anchorId="6E96418F">
          <v:shape id="Text Box 12" o:spid="_x0000_s1033" type="#_x0000_t202" style="position:absolute;left:0;text-align:left;margin-left:0;margin-top:.9pt;width:452.25pt;height:98.5pt;z-index:251659264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PGcAIAAOQEAAAOAAAAZHJzL2Uyb0RvYy54bWysVMlu2zAQvRfoPxC8N5IdK4sROXATuCiQ&#10;JgGcImeaomKhFIclaUvu1/eRXuKkPRX1gebMPM7yZkZX132r2Vo535Ap+eAk50wZSVVjXkr+/Wn2&#10;6YIzH4SphCajSr5Rnl9PPn646uxYDWlJulKOwYnx486WfBmCHWeZl0vVCn9CVhkYa3KtCBDdS1Y5&#10;0cF7q7Nhnp9lHbnKOpLKe2hvt0Y+Sf7rWsnwUNdeBaZLjtxCOl06F/HMJldi/OKEXTZyl4b4hyxa&#10;0RgEPbi6FUGwlWv+cNU20pGnOpxIajOq60aqVAOqGeTvqpkvhVWpFpDj7YEm///cyvv1o2NNhd4N&#10;OTOiRY+eVB/YZ+oZVOCns34M2NwCGHrogd3rPZSx7L52bfxHQQx2ML05sBu9SSiL89FpcV5wJmEb&#10;DIv84jTxn70+t86HL4paFi8ld2hfYlWs73xAKoDuITGaJ91Us0brJGz8jXZsLdBpDEhFHWda+ABl&#10;yWfpl3zpVfuNqi3ussjzfQ4+vU8x3vjVhnUlPzst8vT8jS0mcwi60EL+iMQgyyMUJG1igiqN466Q&#10;SOqWvHgL/aLfMb2gagOiHW1H1Vs5axDlDpU8CofZBLfYt/CAo9aE1Gh342xJ7tff9BGPkYGVsw6z&#10;XnL/cyWcAkFfDYbpcjAaxeVIwqg4H0Jwx5bFscWs2hsCyQNstpXpGvFB76+1o/YZazmNUWESRiJ2&#10;ycP+ehO2G4i1lmo6TSCsgxXhzsytjK4jYZHdp/5ZOLubh4BRuqf9Vojxu7HYYuNLQ9NVoLpJMxMJ&#10;3rKK1kQBq5SatFv7uKvHckK9fpwmvwEAAP//AwBQSwMEFAAGAAgAAAAhAP+xsEbbAAAABgEAAA8A&#10;AABkcnMvZG93bnJldi54bWxMj8FOwzAQRO9I/IO1lbhRp1WLkhCnCkjcAKktH+DE2zhKvI5it035&#10;epYTHGdnNfOm2M1uEBecQudJwWqZgEBqvOmoVfB1fHtMQYSoyejBEyq4YYBdeX9X6Nz4K+3xcoit&#10;4BAKuVZgYxxzKUNj0emw9CMSeyc/OR1ZTq00k75yuBvkOkmepNMdcYPVI75abPrD2SmoPsd+/3Gr&#10;37fNZrXuv6v5JfNWqYfFXD2DiDjHv2f4xWd0KJmp9mcyQQwKeEjkK+OzmSWbLYiadZamIMtC/scv&#10;fwAAAP//AwBQSwECLQAUAAYACAAAACEAtoM4kv4AAADhAQAAEwAAAAAAAAAAAAAAAAAAAAAAW0Nv&#10;bnRlbnRfVHlwZXNdLnhtbFBLAQItABQABgAIAAAAIQA4/SH/1gAAAJQBAAALAAAAAAAAAAAAAAAA&#10;AC8BAABfcmVscy8ucmVsc1BLAQItABQABgAIAAAAIQCmHFPGcAIAAOQEAAAOAAAAAAAAAAAAAAAA&#10;AC4CAABkcnMvZTJvRG9jLnhtbFBLAQItABQABgAIAAAAIQD/sbBG2wAAAAYBAAAPAAAAAAAAAAAA&#10;AAAAAMoEAABkcnMvZG93bnJldi54bWxQSwUGAAAAAAQABADzAAAA0gUAAAAA&#10;" fillcolor="#f2f2f2" strokeweight=".5pt">
            <v:textbox>
              <w:txbxContent>
                <w:p w14:paraId="46F9A961" w14:textId="77777777" w:rsidR="005F4E21" w:rsidRPr="00DE05E2" w:rsidRDefault="005F4E21" w:rsidP="00D6659B">
                  <w:pPr>
                    <w:jc w:val="center"/>
                    <w:rPr>
                      <w:b/>
                    </w:rPr>
                  </w:pPr>
                  <w:r w:rsidRPr="00DE05E2">
                    <w:rPr>
                      <w:b/>
                    </w:rPr>
                    <w:t>SCENARIO</w:t>
                  </w:r>
                </w:p>
                <w:p w14:paraId="72E3C766" w14:textId="77777777" w:rsidR="005F4E21" w:rsidRPr="00D94A32" w:rsidRDefault="005F4E21" w:rsidP="00D6659B">
                  <w:pPr>
                    <w:rPr>
                      <w:sz w:val="22"/>
                    </w:rPr>
                  </w:pPr>
                  <w:r w:rsidRPr="006D49C0">
                    <w:rPr>
                      <w:sz w:val="22"/>
                    </w:rPr>
                    <w:t xml:space="preserve">Today at 10:45am a delivery truck reversed into a car park </w:t>
                  </w:r>
                  <w:r w:rsidRPr="00D94A32">
                    <w:rPr>
                      <w:sz w:val="22"/>
                    </w:rPr>
                    <w:t xml:space="preserve">(located at 54 Standish Street, Salisbury) to deliver </w:t>
                  </w:r>
                  <w:r>
                    <w:rPr>
                      <w:sz w:val="22"/>
                    </w:rPr>
                    <w:t>gardening</w:t>
                  </w:r>
                  <w:r w:rsidRPr="00D94A32">
                    <w:rPr>
                      <w:sz w:val="22"/>
                    </w:rPr>
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</w:r>
                </w:p>
                <w:p w14:paraId="27659A1A" w14:textId="77777777" w:rsidR="005F4E21" w:rsidRPr="00D94A32" w:rsidRDefault="005F4E21" w:rsidP="00D6659B">
                  <w:pPr>
                    <w:rPr>
                      <w:sz w:val="22"/>
                    </w:rPr>
                  </w:pPr>
                </w:p>
                <w:p w14:paraId="7FD5AFA2" w14:textId="77777777" w:rsidR="005F4E21" w:rsidRPr="00D94A32" w:rsidRDefault="005F4E21" w:rsidP="00D6659B">
                  <w:pPr>
                    <w:rPr>
                      <w:sz w:val="22"/>
                    </w:rPr>
                  </w:pPr>
                  <w:r w:rsidRPr="00D94A32">
                    <w:rPr>
                      <w:sz w:val="22"/>
                    </w:rPr>
                    <w:t>The marked area on the photo represents the diesel spill, measuring 3m x 4m.</w:t>
                  </w:r>
                </w:p>
              </w:txbxContent>
            </v:textbox>
            <w10:wrap anchorx="margin"/>
          </v:shape>
        </w:pict>
      </w:r>
    </w:p>
    <w:p w14:paraId="62139DC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599AE9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3CADC8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879DC9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610484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9B180D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9A8A90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6691AC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9343435" w14:textId="77777777" w:rsidR="00D6659B" w:rsidRPr="00553DDB" w:rsidRDefault="00037110" w:rsidP="00D6659B">
      <w:pPr>
        <w:jc w:val="left"/>
        <w:rPr>
          <w:rFonts w:ascii="Arial" w:hAnsi="Arial"/>
          <w:b/>
        </w:rPr>
      </w:pPr>
      <w:r>
        <w:rPr>
          <w:rFonts w:ascii="Arial" w:hAnsi="Arial"/>
          <w:b/>
          <w:noProof/>
          <w:lang w:eastAsia="en-AU"/>
        </w:rPr>
        <w:pict w14:anchorId="155DFDBE">
          <v:group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9" o:spid="_x0000_s1037" type="#_x0000_t75" style="position:absolute;width:57315;height:3820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<v:imagedata r:id="rId29" o:title="_MG_0379"/>
              <v:path arrowok="t"/>
            </v:shape>
            <v:group id="Group 20" o:spid="_x0000_s1034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<v:shape id="Trapezoid 47" o:spid="_x0000_s1036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<v:path arrowok="t" o:connecttype="custom" o:connectlocs="0,1189355;512969,0;1292971,0;1805940,1189355;0,1189355" o:connectangles="0,0,0,0,0"/>
              </v:shape>
              <v:shape id="Picture 48" o:spid="_x0000_s1035" type="#_x0000_t75" alt="http://www.haltermannsolutions.com/img/solutions/drums_diesel.png" style="position:absolute;left:3146;width:8719;height:72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<v:imagedata r:id="rId30" o:title="drums_diesel" chromakey="white"/>
                <v:path arrowok="t"/>
              </v:shape>
            </v:group>
            <w10:wrap anchorx="margin"/>
          </v:group>
        </w:pict>
      </w:r>
      <w:r w:rsidR="00D6659B" w:rsidRPr="00553DDB">
        <w:rPr>
          <w:rFonts w:ascii="Arial" w:hAnsi="Arial"/>
          <w:b/>
        </w:rPr>
        <w:br w:type="page"/>
      </w:r>
    </w:p>
    <w:p w14:paraId="52C3A3C7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366EF0EB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538F1873" w14:textId="77777777" w:rsidTr="0091622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91D493A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3D6D4A44" w14:textId="77777777" w:rsidTr="0091622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3A9E093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1719375B" w14:textId="77777777" w:rsidR="00D6659B" w:rsidRPr="00E9324A" w:rsidRDefault="00372474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7085562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372474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November 2019</w:t>
            </w:r>
            <w:permEnd w:id="47085562"/>
          </w:p>
        </w:tc>
      </w:tr>
      <w:tr w:rsidR="00D6659B" w:rsidRPr="00553DDB" w14:paraId="5103779B" w14:textId="77777777" w:rsidTr="0091622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4C6F2FD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7F64970B" w14:textId="77777777" w:rsidR="00D6659B" w:rsidRPr="00E9324A" w:rsidRDefault="00372474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75200894" w:edGrp="everyone"/>
            <w:r>
              <w:rPr>
                <w:rFonts w:ascii="Arial" w:hAnsi="Arial" w:cs="Arial"/>
                <w:sz w:val="22"/>
                <w:szCs w:val="22"/>
              </w:rPr>
              <w:t>Kristina Saedder</w:t>
            </w:r>
            <w:permEnd w:id="275200894"/>
          </w:p>
        </w:tc>
      </w:tr>
      <w:tr w:rsidR="00D6659B" w:rsidRPr="00553DDB" w14:paraId="48D292C8" w14:textId="77777777" w:rsidTr="0091622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D1063D5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6FA9455C" w14:textId="77777777" w:rsidTr="0091622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155E988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67ECEF4E" w14:textId="77777777" w:rsidR="00D6659B" w:rsidRDefault="00372474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70589924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</w:p>
          <w:p w14:paraId="07A56891" w14:textId="77777777" w:rsidR="00D6659B" w:rsidRPr="00E9324A" w:rsidRDefault="00391149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Carpark</w:t>
            </w:r>
            <w:permEnd w:id="1470589924"/>
          </w:p>
        </w:tc>
      </w:tr>
      <w:tr w:rsidR="00D6659B" w:rsidRPr="00553DDB" w14:paraId="4674B411" w14:textId="77777777" w:rsidTr="0091622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BD6CD96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0A99D461" w14:textId="77777777" w:rsidR="00391149" w:rsidRDefault="00391149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84020233" w:edGrp="everyone"/>
            <w:r>
              <w:rPr>
                <w:rFonts w:ascii="Arial" w:hAnsi="Arial" w:cs="Arial"/>
                <w:sz w:val="22"/>
                <w:szCs w:val="22"/>
              </w:rPr>
              <w:t xml:space="preserve">At 10.45am a delivery truck reversed into the carpark and backed into a number of drums of diesel.  </w:t>
            </w:r>
          </w:p>
          <w:p w14:paraId="4A753B65" w14:textId="77777777" w:rsidR="00391149" w:rsidRDefault="00391149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E746756" w14:textId="77777777" w:rsidR="00D6659B" w:rsidRDefault="00391149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One drum was pierced and its contents erupted from the container. The spill area was 3m x 4m.</w:t>
            </w:r>
          </w:p>
          <w:p w14:paraId="22AD1953" w14:textId="77777777" w:rsidR="00D6659B" w:rsidRDefault="00D6659B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65B138C7" w14:textId="77777777" w:rsidR="00391149" w:rsidRDefault="00391149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There was nobody in the carpark to guide the driver.</w:t>
            </w:r>
          </w:p>
          <w:permEnd w:id="1484020233"/>
          <w:p w14:paraId="5ADC09E6" w14:textId="77777777" w:rsidR="00D6659B" w:rsidRPr="00657280" w:rsidRDefault="00D6659B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49FA0546" w14:textId="77777777" w:rsidTr="0091622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62CBF27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7DADFFE0" w14:textId="77777777" w:rsidR="00D6659B" w:rsidRPr="00553DDB" w:rsidRDefault="00037110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</w:sdtPr>
              <w:sdtEndPr/>
              <w:sdtContent>
                <w:permStart w:id="86910143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86910143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173E23DF" w14:textId="77777777" w:rsidR="00D6659B" w:rsidRPr="00553DDB" w:rsidRDefault="00037110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</w:sdtPr>
              <w:sdtEndPr/>
              <w:sdtContent>
                <w:permStart w:id="110719088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0719088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45F2E047" w14:textId="77777777" w:rsidR="00D6659B" w:rsidRPr="00553DDB" w:rsidRDefault="00037110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</w:sdtPr>
              <w:sdtEndPr/>
              <w:sdtContent>
                <w:permStart w:id="534073549" w:edGrp="everyone"/>
                <w:r w:rsidR="00391149">
                  <w:rPr>
                    <w:rFonts w:ascii="Arial" w:hAnsi="Arial" w:cs="Arial"/>
                    <w:sz w:val="22"/>
                    <w:szCs w:val="22"/>
                  </w:rPr>
                  <w:sym w:font="Wingdings" w:char="F0FC"/>
                </w:r>
              </w:sdtContent>
            </w:sdt>
            <w:permEnd w:id="53407354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1192DB76" w14:textId="77777777" w:rsidR="00D6659B" w:rsidRPr="00553DDB" w:rsidRDefault="00037110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</w:sdtPr>
              <w:sdtEndPr/>
              <w:sdtContent>
                <w:permStart w:id="1964923262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96492326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501309E2" w14:textId="77777777" w:rsidTr="0091622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17A92C3E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705BE9DC" w14:textId="77777777" w:rsidTr="0091622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56F0842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0F9C87B3" w14:textId="77777777" w:rsidR="00D6659B" w:rsidRDefault="005F4E21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160496" w:edGrp="everyone"/>
            <w:r>
              <w:rPr>
                <w:rFonts w:ascii="Arial" w:hAnsi="Arial" w:cs="Arial"/>
                <w:sz w:val="22"/>
                <w:szCs w:val="22"/>
              </w:rPr>
              <w:t xml:space="preserve">Immediate Action: </w:t>
            </w:r>
            <w:r w:rsidR="00391149">
              <w:rPr>
                <w:rFonts w:ascii="Arial" w:hAnsi="Arial" w:cs="Arial"/>
                <w:sz w:val="22"/>
                <w:szCs w:val="22"/>
              </w:rPr>
              <w:t>Contain</w:t>
            </w:r>
            <w:r w:rsidR="00F273F4">
              <w:rPr>
                <w:rFonts w:ascii="Arial" w:hAnsi="Arial" w:cs="Arial"/>
                <w:sz w:val="22"/>
                <w:szCs w:val="22"/>
              </w:rPr>
              <w:t xml:space="preserve"> and clean</w:t>
            </w:r>
            <w:r w:rsidR="00391149">
              <w:rPr>
                <w:rFonts w:ascii="Arial" w:hAnsi="Arial" w:cs="Arial"/>
                <w:sz w:val="22"/>
                <w:szCs w:val="22"/>
              </w:rPr>
              <w:t xml:space="preserve"> the spill – using a spill kit</w:t>
            </w:r>
            <w:r w:rsidR="00CF184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30E8897" w14:textId="77777777" w:rsidR="00CF184B" w:rsidRDefault="00CF184B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5F9AC2EC" w14:textId="77777777" w:rsidR="00D6659B" w:rsidRDefault="00CF184B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Isolate the diesel drums in an appropriate storage location meeting the requirements of AS1940: Storage &amp; Handling of Flammable &amp; Combustible Liquids.</w:t>
            </w:r>
            <w:r w:rsidR="005F4E21">
              <w:rPr>
                <w:rFonts w:ascii="Arial" w:hAnsi="Arial" w:cs="Arial"/>
                <w:sz w:val="22"/>
                <w:szCs w:val="22"/>
              </w:rPr>
              <w:t xml:space="preserve">  The location should be secure, </w:t>
            </w:r>
            <w:r>
              <w:rPr>
                <w:rFonts w:ascii="Arial" w:hAnsi="Arial" w:cs="Arial"/>
                <w:sz w:val="22"/>
                <w:szCs w:val="22"/>
              </w:rPr>
              <w:t>appropriately signed</w:t>
            </w:r>
            <w:r w:rsidR="005F4E21">
              <w:rPr>
                <w:rFonts w:ascii="Arial" w:hAnsi="Arial" w:cs="Arial"/>
                <w:sz w:val="22"/>
                <w:szCs w:val="22"/>
              </w:rPr>
              <w:t xml:space="preserve"> and provide adequate impact protection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F34CF2C" w14:textId="77777777" w:rsidR="00CF184B" w:rsidRDefault="00CF184B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37FCA9FF" w14:textId="3C125CD7" w:rsidR="00CF184B" w:rsidRDefault="00CF184B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adequate space is provided for deliveries to location, signage/linemarking to be in place and clear instructions for delivery</w:t>
            </w:r>
            <w:r w:rsidR="00037110">
              <w:rPr>
                <w:rFonts w:ascii="Arial" w:hAnsi="Arial" w:cs="Arial"/>
                <w:sz w:val="22"/>
                <w:szCs w:val="22"/>
              </w:rPr>
              <w:t xml:space="preserve"> procedures</w:t>
            </w:r>
            <w:r>
              <w:rPr>
                <w:rFonts w:ascii="Arial" w:hAnsi="Arial" w:cs="Arial"/>
                <w:sz w:val="22"/>
                <w:szCs w:val="22"/>
              </w:rPr>
              <w:t xml:space="preserve"> given to suppliers.</w:t>
            </w:r>
          </w:p>
          <w:p w14:paraId="73125B66" w14:textId="77777777" w:rsidR="00D6659B" w:rsidRDefault="00D6659B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2494800" w14:textId="77777777" w:rsidR="00D6659B" w:rsidRPr="00657280" w:rsidRDefault="00D6659B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6" w:name="_GoBack"/>
            <w:bookmarkEnd w:id="26"/>
            <w:permEnd w:id="14160496"/>
          </w:p>
        </w:tc>
      </w:tr>
      <w:tr w:rsidR="00D6659B" w:rsidRPr="00553DDB" w14:paraId="0DC20B77" w14:textId="77777777" w:rsidTr="0091622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127902A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35D25CD2" w14:textId="77777777" w:rsidR="00D6659B" w:rsidRPr="00657280" w:rsidRDefault="00CF184B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19748088" w:edGrp="everyone"/>
            <w:r>
              <w:rPr>
                <w:rFonts w:ascii="Arial" w:hAnsi="Arial" w:cs="Arial"/>
                <w:sz w:val="22"/>
                <w:szCs w:val="22"/>
              </w:rPr>
              <w:t>Site Manager/HSR</w:t>
            </w:r>
            <w:permEnd w:id="1019748088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23FBBA7" w14:textId="77777777" w:rsidR="00D6659B" w:rsidRPr="00553DDB" w:rsidRDefault="00D6659B" w:rsidP="0091622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420EEDEE" w14:textId="77777777" w:rsidR="00D6659B" w:rsidRPr="00553DDB" w:rsidRDefault="00037110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</w:sdtPr>
              <w:sdtEndPr/>
              <w:sdtContent>
                <w:permStart w:id="997137631" w:edGrp="everyone"/>
                <w:r w:rsidR="00372474">
                  <w:rPr>
                    <w:rFonts w:ascii="Arial" w:hAnsi="Arial" w:cs="Arial"/>
                    <w:sz w:val="22"/>
                    <w:szCs w:val="22"/>
                  </w:rPr>
                  <w:sym w:font="Wingdings" w:char="F0FC"/>
                </w:r>
              </w:sdtContent>
            </w:sdt>
            <w:permEnd w:id="99713763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51CA8B64" w14:textId="77777777" w:rsidR="00D6659B" w:rsidRPr="00553DDB" w:rsidRDefault="00037110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</w:sdtPr>
              <w:sdtEndPr/>
              <w:sdtContent>
                <w:permStart w:id="201230099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01230099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6252638D" w14:textId="77777777" w:rsidR="00D6659B" w:rsidRPr="00553DDB" w:rsidRDefault="00037110" w:rsidP="0091622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</w:sdtPr>
              <w:sdtEndPr/>
              <w:sdtContent>
                <w:permStart w:id="1765484145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6548414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683E95A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DF76719" w14:textId="77777777" w:rsidTr="0091622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3FFA45F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4151AAA7" w14:textId="77777777" w:rsidR="00D6659B" w:rsidRPr="00553DDB" w:rsidRDefault="00D6659B" w:rsidP="0091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13974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750C8FD9" w14:textId="77777777" w:rsidR="00D6659B" w:rsidRPr="00553DDB" w:rsidRDefault="00AA60C6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lastRenderedPageBreak/>
                  <w:sym w:font="Wingdings" w:char="F0A8"/>
                </w:r>
              </w:p>
            </w:tc>
          </w:sdtContent>
        </w:sdt>
        <w:permEnd w:id="1813974045" w:displacedByCustomXml="prev"/>
      </w:tr>
    </w:tbl>
    <w:p w14:paraId="173B203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250D598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t>Who would you submit a hazard report form to?</w:t>
      </w:r>
      <w:bookmarkEnd w:id="27"/>
    </w:p>
    <w:p w14:paraId="021F17B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5E17FC1" w14:textId="77777777" w:rsidTr="0091622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DD85BE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C80E" w14:textId="77777777" w:rsidR="00D6659B" w:rsidRPr="00553DDB" w:rsidRDefault="00D50A50" w:rsidP="00916222">
            <w:pPr>
              <w:rPr>
                <w:rFonts w:ascii="Arial" w:hAnsi="Arial" w:cs="Arial"/>
                <w:sz w:val="22"/>
                <w:szCs w:val="22"/>
              </w:rPr>
            </w:pPr>
            <w:permStart w:id="1820790226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</w:t>
            </w:r>
            <w:permEnd w:id="1820790226"/>
          </w:p>
        </w:tc>
        <w:permStart w:id="1007971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9E79F92" w14:textId="77777777" w:rsidR="00D6659B" w:rsidRPr="00553DDB" w:rsidRDefault="00162BF6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7971456" w:displacedByCustomXml="prev"/>
      </w:tr>
    </w:tbl>
    <w:p w14:paraId="36EECF2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28ED6C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CD34E10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14:paraId="1166A29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AE06620" w14:textId="77777777" w:rsidTr="0091622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7959F9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5F61" w14:textId="77777777" w:rsidR="00D6659B" w:rsidRPr="00553DDB" w:rsidRDefault="00D50A50" w:rsidP="00916222">
            <w:pPr>
              <w:rPr>
                <w:rFonts w:ascii="Arial" w:hAnsi="Arial" w:cs="Arial"/>
                <w:sz w:val="22"/>
                <w:szCs w:val="22"/>
              </w:rPr>
            </w:pPr>
            <w:permStart w:id="876037625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</w:t>
            </w:r>
            <w:permEnd w:id="876037625"/>
          </w:p>
        </w:tc>
        <w:permStart w:id="8331826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C0CF5F" w14:textId="77777777" w:rsidR="00D6659B" w:rsidRPr="00553DDB" w:rsidRDefault="00D6659B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3182600" w:displacedByCustomXml="prev"/>
      </w:tr>
    </w:tbl>
    <w:p w14:paraId="4DBAA1C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BDD4C6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3C9B21C" w14:textId="77777777"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14:paraId="2BC2C51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F9D31FA" w14:textId="77777777" w:rsidTr="0091622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0F28C4" w14:textId="77777777" w:rsidR="00D6659B" w:rsidRPr="00553DDB" w:rsidRDefault="00D6659B" w:rsidP="0091622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D040" w14:textId="77777777" w:rsidR="005F4E21" w:rsidRDefault="005F4E21" w:rsidP="00916222">
            <w:pPr>
              <w:rPr>
                <w:rFonts w:ascii="Arial" w:hAnsi="Arial" w:cs="Arial"/>
                <w:sz w:val="22"/>
                <w:szCs w:val="22"/>
              </w:rPr>
            </w:pPr>
            <w:permStart w:id="808212086" w:edGrp="everyone"/>
            <w:r>
              <w:rPr>
                <w:rFonts w:ascii="Arial" w:hAnsi="Arial" w:cs="Arial"/>
                <w:sz w:val="22"/>
                <w:szCs w:val="22"/>
              </w:rPr>
              <w:t xml:space="preserve">Complete regular reviews of control measures to ensure they are working as expected, including consulting with workers and HSRs to identify any issues (e.g. training requirements, introduced hazards).  </w:t>
            </w:r>
          </w:p>
          <w:p w14:paraId="0E911A6B" w14:textId="77777777" w:rsidR="00D6659B" w:rsidRPr="00553DDB" w:rsidRDefault="005F4E21" w:rsidP="009162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Reduction of frequency and/or severity of incidents over time. </w:t>
            </w:r>
            <w:permEnd w:id="808212086"/>
          </w:p>
        </w:tc>
        <w:permStart w:id="864627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FAF3550" w14:textId="77777777" w:rsidR="00D6659B" w:rsidRPr="00553DDB" w:rsidRDefault="00AA60C6" w:rsidP="0091622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462709" w:displacedByCustomXml="prev"/>
      </w:tr>
    </w:tbl>
    <w:p w14:paraId="3C931DA9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1"/>
      <w:headerReference w:type="default" r:id="rId32"/>
      <w:footerReference w:type="default" r:id="rId3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E23DC" w14:textId="77777777" w:rsidR="008013FF" w:rsidRDefault="008013FF" w:rsidP="00A67754">
      <w:r>
        <w:separator/>
      </w:r>
    </w:p>
  </w:endnote>
  <w:endnote w:type="continuationSeparator" w:id="0">
    <w:p w14:paraId="76A2375E" w14:textId="77777777" w:rsidR="008013FF" w:rsidRDefault="008013F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E8142" w14:textId="77777777" w:rsidR="005F4E21" w:rsidRPr="00830749" w:rsidRDefault="005F4E21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3719831" w14:textId="1B291F59" w:rsidR="005F4E21" w:rsidRPr="00830749" w:rsidRDefault="0003711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5F4E21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5F4E2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F4E2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F4E2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F12B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5F4E2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5F4E21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5F4E2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F4E2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5F4E2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5F4E2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5F4E21">
      <w:rPr>
        <w:rFonts w:ascii="Arial" w:hAnsi="Arial" w:cs="Arial"/>
        <w:b/>
        <w:sz w:val="16"/>
        <w:szCs w:val="16"/>
      </w:rPr>
      <w:ptab w:relativeTo="margin" w:alignment="right" w:leader="none"/>
    </w:r>
    <w:r w:rsidR="005F4E21" w:rsidRPr="00B115D7">
      <w:rPr>
        <w:rFonts w:ascii="Arial" w:hAnsi="Arial" w:cs="Arial"/>
        <w:b/>
        <w:sz w:val="16"/>
        <w:szCs w:val="16"/>
      </w:rPr>
      <w:t>CSTC Pty Ltd_</w:t>
    </w:r>
    <w:r w:rsidR="005F4E21">
      <w:rPr>
        <w:rFonts w:ascii="Arial" w:hAnsi="Arial" w:cs="Arial"/>
        <w:b/>
        <w:sz w:val="16"/>
        <w:szCs w:val="16"/>
      </w:rPr>
      <w:t>RTO#</w:t>
    </w:r>
    <w:r w:rsidR="005F4E21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4E21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1EDDF" w14:textId="77777777" w:rsidR="005F4E21" w:rsidRPr="00830749" w:rsidRDefault="005F4E21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B2F7275" w14:textId="096D246C" w:rsidR="005F4E21" w:rsidRPr="00830749" w:rsidRDefault="005F4E2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F12B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3711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9FE26" w14:textId="77777777" w:rsidR="005F4E21" w:rsidRDefault="005F4E2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0AD68" w14:textId="77777777" w:rsidR="005F4E21" w:rsidRPr="00830749" w:rsidRDefault="005F4E21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B91BA9" w14:textId="21BEABE4" w:rsidR="005F4E21" w:rsidRPr="00830749" w:rsidRDefault="005F4E21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9F12B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037110">
      <w:fldChar w:fldCharType="begin"/>
    </w:r>
    <w:r w:rsidR="00037110">
      <w:instrText xml:space="preserve"> SECTIONPAGES   \* MERGEFORMAT </w:instrText>
    </w:r>
    <w:r w:rsidR="00037110">
      <w:fldChar w:fldCharType="separate"/>
    </w:r>
    <w:r w:rsidR="00037110" w:rsidRPr="00037110">
      <w:rPr>
        <w:rFonts w:ascii="Arial" w:hAnsi="Arial" w:cs="Arial"/>
        <w:b/>
        <w:noProof/>
        <w:sz w:val="16"/>
        <w:szCs w:val="16"/>
      </w:rPr>
      <w:t>13</w:t>
    </w:r>
    <w:r w:rsidR="00037110">
      <w:rPr>
        <w:rFonts w:ascii="Arial" w:hAnsi="Arial" w:cs="Arial"/>
        <w:b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DC1FFD" w14:textId="77777777" w:rsidR="008013FF" w:rsidRDefault="008013FF" w:rsidP="00A67754">
      <w:r>
        <w:separator/>
      </w:r>
    </w:p>
  </w:footnote>
  <w:footnote w:type="continuationSeparator" w:id="0">
    <w:p w14:paraId="7082D710" w14:textId="77777777" w:rsidR="008013FF" w:rsidRDefault="008013F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8D590" w14:textId="77777777" w:rsidR="005F4E21" w:rsidRDefault="005F4E2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A55F07E" w14:textId="77777777" w:rsidR="005F4E21" w:rsidRPr="00830749" w:rsidRDefault="005F4E2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30ED7" w14:textId="77777777" w:rsidR="005F4E21" w:rsidRDefault="005F4E21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07D29BE" w14:textId="77777777" w:rsidR="005F4E21" w:rsidRPr="00830749" w:rsidRDefault="005F4E2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8EEF9" w14:textId="77777777" w:rsidR="005F4E21" w:rsidRDefault="005F4E2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67CC1" w14:textId="77777777" w:rsidR="005F4E21" w:rsidRDefault="005F4E2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82CBBEC" w14:textId="77777777" w:rsidR="005F4E21" w:rsidRPr="00830749" w:rsidRDefault="005F4E2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4ED9A" w14:textId="77777777" w:rsidR="005F4E21" w:rsidRDefault="005F4E21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58BD9C0" w14:textId="77777777" w:rsidR="005F4E21" w:rsidRPr="00830749" w:rsidRDefault="005F4E2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37110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2474"/>
    <w:rsid w:val="00374DDE"/>
    <w:rsid w:val="003758B4"/>
    <w:rsid w:val="00376162"/>
    <w:rsid w:val="00391149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4E21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44C9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2285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13FF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6222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12B6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86273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184B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0A50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273F4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  <o:rules v:ext="edit">
        <o:r id="V:Rule1" type="callout" idref="#Rectangular Callout 79"/>
        <o:r id="V:Rule2" type="callout" idref="#Rectangular Callout 78"/>
        <o:r id="V:Rule3" type="callout" idref="#Rectangular Callout 76"/>
        <o:r id="V:Rule4" type="callout" idref="#Rectangular Callout 75"/>
        <o:r id="V:Rule5" type="callout" idref="#Rectangular Callout 74"/>
        <o:r id="V:Rule6" type="callout" idref="#Rectangular Callout 73"/>
      </o:rules>
    </o:shapelayout>
  </w:shapeDefaults>
  <w:decimalSymbol w:val="."/>
  <w:listSeparator w:val=","/>
  <w14:docId w14:val="05EDFBC4"/>
  <w15:docId w15:val="{22F2CBEE-D7E4-4686-8617-6F5BD7CF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Colors" Target="diagrams/colors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QuickStyle" Target="diagrams/quickStyle1.xml"/><Relationship Id="rId33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Layout" Target="diagrams/layout1.xml"/><Relationship Id="rId32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diagramData" Target="diagrams/data1.xml"/><Relationship Id="rId28" Type="http://schemas.openxmlformats.org/officeDocument/2006/relationships/image" Target="media/image8.jpeg"/><Relationship Id="rId36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microsoft.com/office/2007/relationships/diagramDrawing" Target="diagrams/drawing1.xml"/><Relationship Id="rId30" Type="http://schemas.openxmlformats.org/officeDocument/2006/relationships/image" Target="media/image10.png"/><Relationship Id="rId35" Type="http://schemas.openxmlformats.org/officeDocument/2006/relationships/glossaryDocument" Target="glossary/document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#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0795361E-5955-4CD6-BC80-D9DE5257B11C}" type="presOf" srcId="{9AA056EF-DBDE-4F35-AADA-55099AF563B5}" destId="{A74B4317-F1E3-4F68-B558-5626EFF78EC9}" srcOrd="1" destOrd="0" presId="urn:microsoft.com/office/officeart/2005/8/layout/pyramid1"/>
    <dgm:cxn modelId="{2AFF2A2A-2C46-40B4-8C67-828C949B962D}" type="presOf" srcId="{57318B6B-8BA2-4152-8B74-404CE1832126}" destId="{59D15591-D8F4-4317-BFD8-6B218AB0E744}" srcOrd="1" destOrd="0" presId="urn:microsoft.com/office/officeart/2005/8/layout/pyramid1"/>
    <dgm:cxn modelId="{9C41A238-0B6C-49FE-92CE-A6EF90FFB2CB}" type="presOf" srcId="{1ED9929B-A497-4CB6-AE23-A0B96462C01F}" destId="{DEE34808-E4BC-4DD8-A235-D8746E67DBD5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9584035E-DA50-4D10-BAFB-743024A2CAC0}" type="presOf" srcId="{57FF7DF8-CB77-43F7-90B5-11DFF3DA06D0}" destId="{B45649EF-204F-4D14-8169-688DC405EE76}" srcOrd="1" destOrd="0" presId="urn:microsoft.com/office/officeart/2005/8/layout/pyramid1"/>
    <dgm:cxn modelId="{B26C0560-1D5E-4349-AB11-8CE4BCBBE827}" type="presOf" srcId="{06285734-79FB-4D90-969A-A001085F9F03}" destId="{A66FC8C1-E80C-4FE0-8CDC-48199A826CA7}" srcOrd="1" destOrd="0" presId="urn:microsoft.com/office/officeart/2005/8/layout/pyramid1"/>
    <dgm:cxn modelId="{B8656142-8075-4BF5-8769-C0FF78B4D1E3}" type="presOf" srcId="{57318B6B-8BA2-4152-8B74-404CE1832126}" destId="{DAD6CD18-D69F-4CEE-944C-DF2BA065DA2C}" srcOrd="0" destOrd="0" presId="urn:microsoft.com/office/officeart/2005/8/layout/pyramid1"/>
    <dgm:cxn modelId="{2EC6AA62-3D5E-4EFA-9709-79CEA4013449}" type="presOf" srcId="{D7E063B8-3476-41CA-8A00-EECF7E167CE2}" destId="{F0C05F9B-9200-4094-B625-3131773B6D02}" srcOrd="1" destOrd="0" presId="urn:microsoft.com/office/officeart/2005/8/layout/pyramid1"/>
    <dgm:cxn modelId="{7D7E1B45-8465-4861-ACCE-DD2A5445FCDD}" type="presOf" srcId="{1ED9929B-A497-4CB6-AE23-A0B96462C01F}" destId="{720791E5-B912-4551-A5A8-DA1A3174EE57}" srcOrd="0" destOrd="0" presId="urn:microsoft.com/office/officeart/2005/8/layout/pyramid1"/>
    <dgm:cxn modelId="{DB1A3F78-A4C4-4331-B8BA-8A185A469BD1}" type="presOf" srcId="{D7E063B8-3476-41CA-8A00-EECF7E167CE2}" destId="{93EC4B96-9504-43C5-9EE4-1F451DF7AA5E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D3B24AA-8FE4-4691-8E13-4E02BC257C6A}" type="presOf" srcId="{9AA056EF-DBDE-4F35-AADA-55099AF563B5}" destId="{614D6B11-B45C-4180-B440-2B82BF162872}" srcOrd="0" destOrd="0" presId="urn:microsoft.com/office/officeart/2005/8/layout/pyramid1"/>
    <dgm:cxn modelId="{CB4967BD-72AC-41C1-93CA-8A1247F08669}" type="presOf" srcId="{C1FF0FB2-1523-48D6-B730-1040D0B4E4C1}" destId="{FBA4B9A9-C6DC-406D-B495-C754D2400C5D}" srcOrd="0" destOrd="0" presId="urn:microsoft.com/office/officeart/2005/8/layout/pyramid1"/>
    <dgm:cxn modelId="{7C05E2C6-8843-4864-9FB8-830C3A59CAAD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E8900FF8-54AB-4B47-94CD-F16FC51EF5E5}" type="presOf" srcId="{06285734-79FB-4D90-969A-A001085F9F03}" destId="{788C9BFF-C520-4A3E-BAEE-561D145C0506}" srcOrd="0" destOrd="0" presId="urn:microsoft.com/office/officeart/2005/8/layout/pyramid1"/>
    <dgm:cxn modelId="{24EFB149-100E-4E3E-9FDC-F10FB9CBD42B}" type="presParOf" srcId="{FBA4B9A9-C6DC-406D-B495-C754D2400C5D}" destId="{27FA6654-CA5B-41F9-BEBB-DDF234E59CE3}" srcOrd="0" destOrd="0" presId="urn:microsoft.com/office/officeart/2005/8/layout/pyramid1"/>
    <dgm:cxn modelId="{14B98D07-04EC-455F-B699-830E226D1D46}" type="presParOf" srcId="{27FA6654-CA5B-41F9-BEBB-DDF234E59CE3}" destId="{614D6B11-B45C-4180-B440-2B82BF162872}" srcOrd="0" destOrd="0" presId="urn:microsoft.com/office/officeart/2005/8/layout/pyramid1"/>
    <dgm:cxn modelId="{63A1283C-EF0B-4721-A0BE-799FEF3AC92C}" type="presParOf" srcId="{27FA6654-CA5B-41F9-BEBB-DDF234E59CE3}" destId="{A74B4317-F1E3-4F68-B558-5626EFF78EC9}" srcOrd="1" destOrd="0" presId="urn:microsoft.com/office/officeart/2005/8/layout/pyramid1"/>
    <dgm:cxn modelId="{801F5697-6A2E-4C96-B77B-6B63A472C1F0}" type="presParOf" srcId="{FBA4B9A9-C6DC-406D-B495-C754D2400C5D}" destId="{B73599D8-7AE8-4648-9A20-0BFE6CDE4C8D}" srcOrd="1" destOrd="0" presId="urn:microsoft.com/office/officeart/2005/8/layout/pyramid1"/>
    <dgm:cxn modelId="{5E207D1C-B9EE-49BB-80BD-4B5C705DBE7C}" type="presParOf" srcId="{B73599D8-7AE8-4648-9A20-0BFE6CDE4C8D}" destId="{16159E24-3912-4EE6-9B02-3E4A626F362D}" srcOrd="0" destOrd="0" presId="urn:microsoft.com/office/officeart/2005/8/layout/pyramid1"/>
    <dgm:cxn modelId="{D76C317A-1A54-4471-B11D-8FF2A666447D}" type="presParOf" srcId="{B73599D8-7AE8-4648-9A20-0BFE6CDE4C8D}" destId="{B45649EF-204F-4D14-8169-688DC405EE76}" srcOrd="1" destOrd="0" presId="urn:microsoft.com/office/officeart/2005/8/layout/pyramid1"/>
    <dgm:cxn modelId="{FCD07A75-1C0B-4A0C-B562-706A7BD6CC95}" type="presParOf" srcId="{FBA4B9A9-C6DC-406D-B495-C754D2400C5D}" destId="{531717DA-A929-4746-8718-0221FB6914C3}" srcOrd="2" destOrd="0" presId="urn:microsoft.com/office/officeart/2005/8/layout/pyramid1"/>
    <dgm:cxn modelId="{8714B7ED-A4E2-414A-8877-9A5FD0EAEE59}" type="presParOf" srcId="{531717DA-A929-4746-8718-0221FB6914C3}" destId="{DAD6CD18-D69F-4CEE-944C-DF2BA065DA2C}" srcOrd="0" destOrd="0" presId="urn:microsoft.com/office/officeart/2005/8/layout/pyramid1"/>
    <dgm:cxn modelId="{6C18269C-F77A-4D69-B791-EB88A3E31FDF}" type="presParOf" srcId="{531717DA-A929-4746-8718-0221FB6914C3}" destId="{59D15591-D8F4-4317-BFD8-6B218AB0E744}" srcOrd="1" destOrd="0" presId="urn:microsoft.com/office/officeart/2005/8/layout/pyramid1"/>
    <dgm:cxn modelId="{E0B522A8-7033-4B95-9948-639131FC3296}" type="presParOf" srcId="{FBA4B9A9-C6DC-406D-B495-C754D2400C5D}" destId="{87B77527-B529-4422-82A1-3ADE116F3C17}" srcOrd="3" destOrd="0" presId="urn:microsoft.com/office/officeart/2005/8/layout/pyramid1"/>
    <dgm:cxn modelId="{E6D93CFD-BCFF-41DA-B4C7-9446C28E12BD}" type="presParOf" srcId="{87B77527-B529-4422-82A1-3ADE116F3C17}" destId="{93EC4B96-9504-43C5-9EE4-1F451DF7AA5E}" srcOrd="0" destOrd="0" presId="urn:microsoft.com/office/officeart/2005/8/layout/pyramid1"/>
    <dgm:cxn modelId="{37CA4D61-5472-4CCD-8D29-DE4B6A3388B7}" type="presParOf" srcId="{87B77527-B529-4422-82A1-3ADE116F3C17}" destId="{F0C05F9B-9200-4094-B625-3131773B6D02}" srcOrd="1" destOrd="0" presId="urn:microsoft.com/office/officeart/2005/8/layout/pyramid1"/>
    <dgm:cxn modelId="{8C0797F4-0754-4290-8693-DF512A334AFF}" type="presParOf" srcId="{FBA4B9A9-C6DC-406D-B495-C754D2400C5D}" destId="{75BE66D3-A3E7-42A5-B8CF-5EBD4D442C57}" srcOrd="4" destOrd="0" presId="urn:microsoft.com/office/officeart/2005/8/layout/pyramid1"/>
    <dgm:cxn modelId="{BA72838C-92C1-447D-826E-C6348FEF771B}" type="presParOf" srcId="{75BE66D3-A3E7-42A5-B8CF-5EBD4D442C57}" destId="{788C9BFF-C520-4A3E-BAEE-561D145C0506}" srcOrd="0" destOrd="0" presId="urn:microsoft.com/office/officeart/2005/8/layout/pyramid1"/>
    <dgm:cxn modelId="{9153BA92-1A46-4D37-99C3-5E3716AC7C19}" type="presParOf" srcId="{75BE66D3-A3E7-42A5-B8CF-5EBD4D442C57}" destId="{A66FC8C1-E80C-4FE0-8CDC-48199A826CA7}" srcOrd="1" destOrd="0" presId="urn:microsoft.com/office/officeart/2005/8/layout/pyramid1"/>
    <dgm:cxn modelId="{2DD62A4F-A0C6-4CE0-AF50-5BC6D2604A53}" type="presParOf" srcId="{FBA4B9A9-C6DC-406D-B495-C754D2400C5D}" destId="{A1F4955F-392D-4CF8-882D-C763CAA69A37}" srcOrd="5" destOrd="0" presId="urn:microsoft.com/office/officeart/2005/8/layout/pyramid1"/>
    <dgm:cxn modelId="{6553331A-C816-425A-A7B9-9062D15D1571}" type="presParOf" srcId="{A1F4955F-392D-4CF8-882D-C763CAA69A37}" destId="{720791E5-B912-4551-A5A8-DA1A3174EE57}" srcOrd="0" destOrd="0" presId="urn:microsoft.com/office/officeart/2005/8/layout/pyramid1"/>
    <dgm:cxn modelId="{00230FF1-23A2-4078-B71C-075D8F1CBCE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4C46F1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9A97561-50AB-4199-9C82-430417F87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4641BC61</Template>
  <TotalTime>6</TotalTime>
  <Pages>15</Pages>
  <Words>1757</Words>
  <Characters>10018</Characters>
  <Application>Microsoft Office Word</Application>
  <DocSecurity>8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>HP</Company>
  <LinksUpToDate>false</LinksUpToDate>
  <CharactersWithSpaces>11752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Kristina Saedder</cp:lastModifiedBy>
  <cp:revision>3</cp:revision>
  <cp:lastPrinted>2019-05-27T02:31:00Z</cp:lastPrinted>
  <dcterms:created xsi:type="dcterms:W3CDTF">2019-11-03T02:31:00Z</dcterms:created>
  <dcterms:modified xsi:type="dcterms:W3CDTF">2019-11-04T08:36:00Z</dcterms:modified>
  <cp:contentStatus>v1-1_01/10/2019</cp:contentStatus>
</cp:coreProperties>
</file>