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5114DA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5114DA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462EC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462E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75352C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75869266" w:edGrp="everyone"/>
            <w:r>
              <w:rPr>
                <w:rFonts w:ascii="Arial" w:hAnsi="Arial" w:cs="Arial"/>
                <w:sz w:val="22"/>
                <w:szCs w:val="22"/>
              </w:rPr>
              <w:t>Anna-Marie Dorin</w:t>
            </w:r>
            <w:permEnd w:id="575869266"/>
          </w:p>
        </w:tc>
      </w:tr>
      <w:tr w:rsidR="00162BE7" w:rsidRPr="00DD7A44" w:rsidTr="00462E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462E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275711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462EC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1114425" cy="742951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7158" cy="7447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27571144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462E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45400277" w:edGrp="everyone"/>
            <w:permEnd w:id="1945400277"/>
          </w:p>
        </w:tc>
      </w:tr>
      <w:tr w:rsidR="00162BE7" w:rsidRPr="00DD7A44" w:rsidTr="00462E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462E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36632114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462EC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66321140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462E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62E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5467122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462EC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754671225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462EC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462EC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462E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17887339" w:edGrp="everyone"/>
            <w:permEnd w:id="717887339"/>
          </w:p>
        </w:tc>
        <w:tc>
          <w:tcPr>
            <w:tcW w:w="1272" w:type="dxa"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462EC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462E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40218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462EC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021828" w:displacedByCustomXml="prev"/>
        <w:permStart w:id="728119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462EC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811999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462EC8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462EC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462EC8">
        <w:trPr>
          <w:trHeight w:val="13602"/>
        </w:trPr>
        <w:tc>
          <w:tcPr>
            <w:tcW w:w="9016" w:type="dxa"/>
          </w:tcPr>
          <w:p w:rsidR="00162BE7" w:rsidRPr="00DD7A44" w:rsidRDefault="00162BE7" w:rsidP="00462EC8">
            <w:pPr>
              <w:rPr>
                <w:rFonts w:ascii="Arial" w:hAnsi="Arial" w:cs="Arial"/>
                <w:szCs w:val="24"/>
              </w:rPr>
            </w:pPr>
            <w:permStart w:id="795685491" w:edGrp="everyone"/>
            <w:permEnd w:id="795685491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309029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9029404" w:displacedByCustomXml="prev"/>
      </w:tr>
      <w:tr w:rsidR="00037D85" w:rsidTr="00462EC8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28127677" w:edGrp="everyone"/>
            <w:r w:rsidR="004C0DA2">
              <w:rPr>
                <w:rFonts w:ascii="Arial" w:hAnsi="Arial" w:cs="Arial"/>
                <w:sz w:val="22"/>
                <w:szCs w:val="22"/>
              </w:rPr>
              <w:t>A</w:t>
            </w:r>
            <w:permEnd w:id="172812767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462EC8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348168462" w:edGrp="everyone"/>
            <w:r w:rsidR="004C0DA2">
              <w:rPr>
                <w:rFonts w:ascii="Arial" w:hAnsi="Arial" w:cs="Arial"/>
                <w:sz w:val="22"/>
                <w:szCs w:val="22"/>
              </w:rPr>
              <w:t>B</w:t>
            </w:r>
            <w:permEnd w:id="13481684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462EC8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00585494" w:edGrp="everyone"/>
            <w:r w:rsidR="004C0DA2">
              <w:rPr>
                <w:rFonts w:ascii="Arial" w:hAnsi="Arial" w:cs="Arial"/>
                <w:sz w:val="22"/>
                <w:szCs w:val="22"/>
              </w:rPr>
              <w:t>C</w:t>
            </w:r>
            <w:permEnd w:id="120058549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622498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2249847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3786025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860253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5148001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48001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1678027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403526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A47DE3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78027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462EC8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462EC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462EC8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462EC8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462EC8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462EC8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462EC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9530B6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604912360" w:edGrp="everyone"/>
            <w:r>
              <w:rPr>
                <w:rFonts w:ascii="Arial" w:hAnsi="Arial" w:cs="Arial"/>
                <w:sz w:val="22"/>
                <w:szCs w:val="22"/>
              </w:rPr>
              <w:t>Volume 2, Part 3.1.3.5</w:t>
            </w:r>
            <w:permEnd w:id="1604912360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530B6" w:rsidRDefault="009530B6" w:rsidP="009530B6">
            <w:pPr>
              <w:rPr>
                <w:rFonts w:ascii="Arial" w:hAnsi="Arial" w:cs="Arial"/>
                <w:sz w:val="22"/>
                <w:szCs w:val="22"/>
              </w:rPr>
            </w:pPr>
            <w:permStart w:id="1227496324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</w:p>
          <w:permEnd w:id="1227496324"/>
          <w:p w:rsidR="001D5782" w:rsidRPr="001D5782" w:rsidRDefault="001D5782" w:rsidP="001D578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462EC8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462EC8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237308918" w:edGrp="everyone"/>
            <w:r>
              <w:t>AS/NZS 3500 Part 3</w:t>
            </w:r>
            <w:permEnd w:id="237308918"/>
          </w:p>
        </w:tc>
        <w:permStart w:id="1605843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5843199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407135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0713530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615361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153615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778254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1019492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9268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78254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507101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07101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86165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6165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910768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10768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530B6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1005806252" w:edGrp="everyone"/>
            <w:r>
              <w:rPr>
                <w:rFonts w:ascii="Arial" w:hAnsi="Arial" w:cs="Arial"/>
                <w:sz w:val="22"/>
                <w:szCs w:val="22"/>
              </w:rPr>
              <w:t>15 Degree</w:t>
            </w:r>
            <w:r w:rsidR="00F24117">
              <w:rPr>
                <w:rFonts w:ascii="Arial" w:hAnsi="Arial" w:cs="Arial"/>
                <w:sz w:val="22"/>
                <w:szCs w:val="22"/>
              </w:rPr>
              <w:t>s</w:t>
            </w:r>
            <w:permEnd w:id="1005806252"/>
          </w:p>
        </w:tc>
        <w:permStart w:id="3779033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7903313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462EC8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9530B6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235932372" w:edGrp="everyone"/>
            <w:r>
              <w:rPr>
                <w:rFonts w:ascii="Arial" w:hAnsi="Arial" w:cs="Arial"/>
                <w:sz w:val="22"/>
                <w:szCs w:val="22"/>
              </w:rPr>
              <w:t>150 x 50</w:t>
            </w:r>
            <w:permEnd w:id="235932372"/>
          </w:p>
        </w:tc>
        <w:permStart w:id="12893114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9311439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7608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608168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929372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562961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411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929372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839899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74257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411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39899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48211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2411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82119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B8133E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2131638038" w:edGrp="everyone"/>
            <w:r>
              <w:rPr>
                <w:rFonts w:ascii="Arial" w:hAnsi="Arial" w:cs="Arial"/>
                <w:sz w:val="22"/>
                <w:szCs w:val="22"/>
              </w:rPr>
              <w:t>Electrical</w:t>
            </w:r>
          </w:p>
          <w:p w:rsidR="009F3405" w:rsidRDefault="009906C4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Concreter</w:t>
            </w:r>
          </w:p>
          <w:p w:rsidR="009F3405" w:rsidRPr="00DD7A44" w:rsidRDefault="009906C4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Roofing</w:t>
            </w:r>
            <w:permEnd w:id="2131638038"/>
          </w:p>
        </w:tc>
        <w:permStart w:id="14863874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6387466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462EC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124CA5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1700797704" w:edGrp="everyone"/>
            <w:r>
              <w:rPr>
                <w:rFonts w:ascii="Arial" w:hAnsi="Arial" w:cs="Arial"/>
                <w:sz w:val="22"/>
                <w:szCs w:val="22"/>
              </w:rPr>
              <w:t>Scaffold</w:t>
            </w:r>
          </w:p>
          <w:p w:rsidR="009F3405" w:rsidRDefault="00124CA5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Mixer</w:t>
            </w:r>
          </w:p>
          <w:p w:rsidR="00CB3539" w:rsidRDefault="00CB3539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Insulation</w:t>
            </w:r>
          </w:p>
          <w:permEnd w:id="1700797704"/>
          <w:p w:rsidR="009F3405" w:rsidRPr="00DD7A44" w:rsidRDefault="009F3405" w:rsidP="00462E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39989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998996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6D721B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2007200074" w:edGrp="everyone"/>
            <w:r>
              <w:rPr>
                <w:rFonts w:ascii="Arial" w:hAnsi="Arial" w:cs="Arial"/>
                <w:sz w:val="22"/>
                <w:szCs w:val="22"/>
              </w:rPr>
              <w:t>Volume 2, Part 3.5.4.2</w:t>
            </w:r>
            <w:permEnd w:id="2007200074"/>
          </w:p>
        </w:tc>
        <w:permStart w:id="6131748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3174868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6D721B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911386956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1911386956"/>
          </w:p>
        </w:tc>
        <w:permStart w:id="20788154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8815445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462EC8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6D721B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1764910836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764910836"/>
          </w:p>
        </w:tc>
        <w:permStart w:id="763386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3386306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462EC8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6D721B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1738893341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1738893341"/>
          </w:p>
        </w:tc>
        <w:permStart w:id="501523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152392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383117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3831171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83337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3337312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609272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5919972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B81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609272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035818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29193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B81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358184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83521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3521337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724362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243623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3126C1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881883328" w:edGrp="everyone"/>
            <w:r>
              <w:rPr>
                <w:rFonts w:ascii="Arial" w:hAnsi="Arial" w:cs="Arial"/>
                <w:sz w:val="22"/>
                <w:szCs w:val="22"/>
              </w:rPr>
              <w:t>Office admin staff</w:t>
            </w:r>
            <w:permEnd w:id="881883328"/>
          </w:p>
        </w:tc>
        <w:permStart w:id="3095284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9528499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894458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4458269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404E0F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730491257" w:edGrp="everyone"/>
            <w:r>
              <w:rPr>
                <w:rFonts w:ascii="Arial" w:hAnsi="Arial" w:cs="Arial"/>
                <w:sz w:val="22"/>
              </w:rPr>
              <w:t>Labour is calculated on an hourly rate</w:t>
            </w:r>
            <w:permEnd w:id="17304912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034C3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84025313" w:edGrp="everyone"/>
            <w:r>
              <w:rPr>
                <w:rFonts w:ascii="Arial" w:hAnsi="Arial" w:cs="Arial"/>
                <w:sz w:val="22"/>
              </w:rPr>
              <w:t>Labour is calculated as per item install</w:t>
            </w:r>
            <w:permEnd w:id="15840253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034C3E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255428343" w:edGrp="everyone"/>
            <w:r>
              <w:rPr>
                <w:rFonts w:ascii="Arial" w:hAnsi="Arial" w:cs="Arial"/>
                <w:sz w:val="22"/>
              </w:rPr>
              <w:t>Labour is calculated as per meter</w:t>
            </w:r>
            <w:permEnd w:id="12554283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70860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860199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09602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14723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B81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96022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396762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B813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96762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180159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034C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80159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702422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034C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02422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215655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034C3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156554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77821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7821463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93270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32701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92241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241024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50624" w:rsidRPr="00D50624" w:rsidRDefault="00D50624" w:rsidP="00D50624">
            <w:pPr>
              <w:jc w:val="left"/>
              <w:rPr>
                <w:rFonts w:ascii="Arial" w:hAnsi="Arial" w:cs="Arial"/>
                <w:sz w:val="22"/>
              </w:rPr>
            </w:pPr>
            <w:permStart w:id="406023542" w:edGrp="everyone"/>
            <w:r w:rsidRPr="00D50624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406023542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50624" w:rsidRPr="00D50624" w:rsidRDefault="00D50624" w:rsidP="00D50624">
            <w:pPr>
              <w:jc w:val="left"/>
              <w:rPr>
                <w:rFonts w:ascii="Arial" w:hAnsi="Arial" w:cs="Arial"/>
                <w:sz w:val="22"/>
              </w:rPr>
            </w:pPr>
            <w:permStart w:id="354815970" w:edGrp="everyone"/>
            <w:r w:rsidRPr="00D50624">
              <w:rPr>
                <w:rFonts w:ascii="Arial" w:hAnsi="Arial" w:cs="Arial"/>
                <w:sz w:val="22"/>
              </w:rPr>
              <w:t>Affordability is a key factor, but cheap does not always equate with quality.</w:t>
            </w:r>
          </w:p>
          <w:permEnd w:id="354815970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0624" w:rsidRPr="00D50624" w:rsidRDefault="00D50624" w:rsidP="00D50624">
            <w:pPr>
              <w:jc w:val="left"/>
              <w:rPr>
                <w:rFonts w:ascii="Arial" w:hAnsi="Arial" w:cs="Arial"/>
                <w:sz w:val="22"/>
              </w:rPr>
            </w:pPr>
            <w:permStart w:id="285345241" w:edGrp="everyone"/>
            <w:r w:rsidRPr="00D50624">
              <w:rPr>
                <w:rFonts w:ascii="Arial" w:hAnsi="Arial" w:cs="Arial"/>
                <w:sz w:val="22"/>
              </w:rPr>
              <w:t xml:space="preserve">Suppliers should be able to </w:t>
            </w:r>
            <w:proofErr w:type="spellStart"/>
            <w:r w:rsidRPr="00D50624">
              <w:rPr>
                <w:rFonts w:ascii="Arial" w:hAnsi="Arial" w:cs="Arial"/>
                <w:sz w:val="22"/>
              </w:rPr>
              <w:t>deliverythe</w:t>
            </w:r>
            <w:proofErr w:type="spellEnd"/>
            <w:r w:rsidRPr="00D50624">
              <w:rPr>
                <w:rFonts w:ascii="Arial" w:hAnsi="Arial" w:cs="Arial"/>
                <w:sz w:val="22"/>
              </w:rPr>
              <w:t xml:space="preserve"> right goods and on time. </w:t>
            </w:r>
          </w:p>
          <w:permEnd w:id="285345241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0624" w:rsidRPr="00D50624" w:rsidRDefault="00D50624" w:rsidP="00D50624">
            <w:pPr>
              <w:jc w:val="left"/>
              <w:rPr>
                <w:rFonts w:ascii="Arial" w:hAnsi="Arial" w:cs="Arial"/>
                <w:sz w:val="22"/>
              </w:rPr>
            </w:pPr>
            <w:permStart w:id="1411790219" w:edGrp="everyone"/>
            <w:r w:rsidRPr="00D50624">
              <w:rPr>
                <w:rFonts w:ascii="Arial" w:hAnsi="Arial" w:cs="Arial"/>
                <w:sz w:val="22"/>
              </w:rPr>
              <w:t xml:space="preserve">Look for experienced suppliers who have been in business a long time. This illustrates financial stability. </w:t>
            </w:r>
          </w:p>
          <w:permEnd w:id="1411790219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0624" w:rsidRPr="00D50624" w:rsidRDefault="00D50624" w:rsidP="00D50624">
            <w:pPr>
              <w:jc w:val="left"/>
              <w:rPr>
                <w:rFonts w:ascii="Arial" w:hAnsi="Arial" w:cs="Arial"/>
                <w:sz w:val="22"/>
              </w:rPr>
            </w:pPr>
            <w:permStart w:id="220492270" w:edGrp="everyone"/>
            <w:r w:rsidRPr="00D50624">
              <w:rPr>
                <w:rFonts w:ascii="Arial" w:hAnsi="Arial" w:cs="Arial"/>
                <w:sz w:val="22"/>
              </w:rPr>
              <w:t xml:space="preserve">While using a single supplier has its advantages, it also has risks. It might be better to use a carefully selected group of suppliers as insurance against any problems occurring. </w:t>
            </w:r>
          </w:p>
          <w:permEnd w:id="220492270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C642FE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387137964" w:edGrp="everyone"/>
            <w:r>
              <w:rPr>
                <w:rFonts w:ascii="Arial" w:hAnsi="Arial" w:cs="Arial"/>
                <w:sz w:val="22"/>
                <w:szCs w:val="22"/>
              </w:rPr>
              <w:t>6m x 2 = 12</w:t>
            </w:r>
            <w:r w:rsidR="00114F52">
              <w:rPr>
                <w:rFonts w:ascii="Arial" w:hAnsi="Arial" w:cs="Arial"/>
                <w:sz w:val="22"/>
                <w:szCs w:val="22"/>
              </w:rPr>
              <w:t>m</w:t>
            </w:r>
          </w:p>
          <w:p w:rsidR="00EB646E" w:rsidRDefault="00C642FE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2.5m x 2 = 5m</w:t>
            </w:r>
          </w:p>
          <w:p w:rsidR="0027343E" w:rsidRDefault="00FA39D6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114F52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 + 5</w:t>
            </w:r>
            <w:r w:rsidR="00E84423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114DA">
              <w:rPr>
                <w:rFonts w:ascii="Arial" w:hAnsi="Arial" w:cs="Arial"/>
                <w:sz w:val="22"/>
                <w:szCs w:val="22"/>
              </w:rPr>
              <w:t xml:space="preserve">= </w:t>
            </w:r>
            <w:r>
              <w:rPr>
                <w:rFonts w:ascii="Arial" w:hAnsi="Arial" w:cs="Arial"/>
                <w:sz w:val="22"/>
                <w:szCs w:val="22"/>
              </w:rPr>
              <w:t>17m</w:t>
            </w:r>
          </w:p>
          <w:permEnd w:id="387137964"/>
          <w:p w:rsidR="00EB646E" w:rsidRPr="00DD7A44" w:rsidRDefault="00EB646E" w:rsidP="00462E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7077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77111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462EC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84" w:rsidRDefault="002E6B84" w:rsidP="002E6B84">
            <w:pPr>
              <w:rPr>
                <w:rFonts w:ascii="Arial" w:hAnsi="Arial" w:cs="Arial"/>
                <w:sz w:val="22"/>
                <w:szCs w:val="22"/>
              </w:rPr>
            </w:pPr>
            <w:permStart w:id="320433149" w:edGrp="everyone"/>
            <w:r>
              <w:rPr>
                <w:rFonts w:ascii="Arial" w:hAnsi="Arial" w:cs="Arial"/>
                <w:sz w:val="22"/>
                <w:szCs w:val="22"/>
              </w:rPr>
              <w:t>17m x $2.50</w:t>
            </w:r>
          </w:p>
          <w:p w:rsidR="002E6B84" w:rsidRDefault="002E6B84" w:rsidP="002E6B8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=$42.50</w:t>
            </w:r>
          </w:p>
          <w:permEnd w:id="320433149"/>
          <w:p w:rsidR="00EB646E" w:rsidRPr="00DD7A44" w:rsidRDefault="00EB646E" w:rsidP="00462E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37527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7527810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2432AE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396125281" w:edGrp="everyone"/>
            <w:r>
              <w:rPr>
                <w:rFonts w:ascii="Arial" w:hAnsi="Arial" w:cs="Arial"/>
                <w:sz w:val="22"/>
                <w:szCs w:val="22"/>
              </w:rPr>
              <w:t>Volume = L x W x D</w:t>
            </w:r>
          </w:p>
          <w:p w:rsidR="000D0F37" w:rsidRDefault="002432AE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114F52">
              <w:rPr>
                <w:rFonts w:ascii="Arial" w:hAnsi="Arial" w:cs="Arial"/>
                <w:sz w:val="22"/>
                <w:szCs w:val="22"/>
              </w:rPr>
              <w:t>m3</w:t>
            </w:r>
            <w:r>
              <w:rPr>
                <w:rFonts w:ascii="Arial" w:hAnsi="Arial" w:cs="Arial"/>
                <w:sz w:val="22"/>
                <w:szCs w:val="22"/>
              </w:rPr>
              <w:t xml:space="preserve"> x 2.5</w:t>
            </w:r>
            <w:r w:rsidR="00114F52">
              <w:rPr>
                <w:rFonts w:ascii="Arial" w:hAnsi="Arial" w:cs="Arial"/>
                <w:sz w:val="22"/>
                <w:szCs w:val="22"/>
              </w:rPr>
              <w:t>m3</w:t>
            </w:r>
            <w:r>
              <w:rPr>
                <w:rFonts w:ascii="Arial" w:hAnsi="Arial" w:cs="Arial"/>
                <w:sz w:val="22"/>
                <w:szCs w:val="22"/>
              </w:rPr>
              <w:t xml:space="preserve"> x 0.15</w:t>
            </w:r>
            <w:r w:rsidR="00114F52">
              <w:rPr>
                <w:rFonts w:ascii="Arial" w:hAnsi="Arial" w:cs="Arial"/>
                <w:sz w:val="22"/>
                <w:szCs w:val="22"/>
              </w:rPr>
              <w:t>m3</w:t>
            </w:r>
          </w:p>
          <w:p w:rsidR="000D0F37" w:rsidRPr="00DD7A44" w:rsidRDefault="002432AE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2.25m</w:t>
            </w:r>
            <w:r w:rsidR="00114F52">
              <w:rPr>
                <w:rFonts w:ascii="Arial" w:hAnsi="Arial" w:cs="Arial"/>
                <w:sz w:val="22"/>
                <w:szCs w:val="22"/>
              </w:rPr>
              <w:t>3</w:t>
            </w:r>
            <w:permEnd w:id="396125281"/>
          </w:p>
        </w:tc>
        <w:permStart w:id="463649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364993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2432AE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988249834" w:edGrp="everyone"/>
            <w:r>
              <w:rPr>
                <w:rFonts w:ascii="Arial" w:hAnsi="Arial" w:cs="Arial"/>
                <w:sz w:val="22"/>
                <w:szCs w:val="22"/>
              </w:rPr>
              <w:t>2.25m3 x $50</w:t>
            </w:r>
            <w:r w:rsidR="00114F52">
              <w:rPr>
                <w:rFonts w:ascii="Arial" w:hAnsi="Arial" w:cs="Arial"/>
                <w:sz w:val="22"/>
                <w:szCs w:val="22"/>
              </w:rPr>
              <w:t xml:space="preserve"> = $112.50</w:t>
            </w:r>
          </w:p>
          <w:p w:rsidR="000D0F37" w:rsidRPr="00DD7A44" w:rsidRDefault="00114F52" w:rsidP="00462E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2432AE">
              <w:rPr>
                <w:rFonts w:ascii="Arial" w:hAnsi="Arial" w:cs="Arial"/>
                <w:sz w:val="22"/>
                <w:szCs w:val="22"/>
              </w:rPr>
              <w:t>112.50 +10%</w:t>
            </w:r>
            <w:r>
              <w:rPr>
                <w:rFonts w:ascii="Arial" w:hAnsi="Arial" w:cs="Arial"/>
                <w:sz w:val="22"/>
                <w:szCs w:val="22"/>
              </w:rPr>
              <w:t xml:space="preserve"> = </w:t>
            </w:r>
            <w:r w:rsidR="00A04D4B">
              <w:rPr>
                <w:rFonts w:ascii="Arial" w:hAnsi="Arial" w:cs="Arial"/>
                <w:sz w:val="22"/>
                <w:szCs w:val="22"/>
              </w:rPr>
              <w:t>$123.75</w:t>
            </w:r>
            <w:permEnd w:id="988249834"/>
          </w:p>
        </w:tc>
        <w:permStart w:id="8157494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5749437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A436F5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1954966120" w:edGrp="everyone"/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CD2F31">
              <w:rPr>
                <w:rFonts w:ascii="Arial" w:hAnsi="Arial" w:cs="Arial"/>
                <w:sz w:val="22"/>
                <w:szCs w:val="22"/>
              </w:rPr>
              <w:t>49.50 x 6.5 =</w:t>
            </w:r>
            <w:r w:rsidR="005A75E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5A75EE">
              <w:rPr>
                <w:rFonts w:ascii="Arial" w:hAnsi="Arial" w:cs="Arial"/>
                <w:sz w:val="22"/>
                <w:szCs w:val="22"/>
              </w:rPr>
              <w:t>321.75</w:t>
            </w:r>
          </w:p>
          <w:permEnd w:id="1954966120"/>
          <w:p w:rsidR="000D0F37" w:rsidRPr="00DD7A44" w:rsidRDefault="000D0F37" w:rsidP="00462E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20195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019512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231624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978459283" w:edGrp="everyone"/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CD2F31">
              <w:rPr>
                <w:rFonts w:ascii="Arial" w:hAnsi="Arial" w:cs="Arial"/>
                <w:sz w:val="22"/>
                <w:szCs w:val="22"/>
              </w:rPr>
              <w:t xml:space="preserve">321.75 + $123.75 + </w:t>
            </w:r>
            <w:r w:rsidR="00793E03">
              <w:rPr>
                <w:rFonts w:ascii="Arial" w:hAnsi="Arial" w:cs="Arial"/>
                <w:sz w:val="22"/>
                <w:szCs w:val="22"/>
              </w:rPr>
              <w:t>$42.50 = $488</w:t>
            </w:r>
            <w:bookmarkStart w:id="32" w:name="_GoBack"/>
            <w:bookmarkEnd w:id="32"/>
            <w:permEnd w:id="978459283"/>
          </w:p>
        </w:tc>
        <w:permStart w:id="13199763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9976325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042839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2839838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9304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16627845" w:edGrp="everyone"/>
            <w:r>
              <w:rPr>
                <w:rFonts w:ascii="Arial" w:hAnsi="Arial" w:cs="Arial"/>
                <w:sz w:val="22"/>
              </w:rPr>
              <w:t>2</w:t>
            </w:r>
            <w:r w:rsidR="00D11A4F">
              <w:rPr>
                <w:rFonts w:ascii="Arial" w:hAnsi="Arial" w:cs="Arial"/>
                <w:sz w:val="22"/>
              </w:rPr>
              <w:t>6</w:t>
            </w:r>
            <w:permEnd w:id="51662784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9233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950605793" w:edGrp="everyone"/>
            <w:r>
              <w:rPr>
                <w:rFonts w:ascii="Arial" w:hAnsi="Arial" w:cs="Arial"/>
                <w:sz w:val="22"/>
              </w:rPr>
              <w:t>1</w:t>
            </w:r>
            <w:permEnd w:id="95060579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9233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52257554" w:edGrp="everyone"/>
            <w:r>
              <w:rPr>
                <w:rFonts w:ascii="Arial" w:hAnsi="Arial" w:cs="Arial"/>
                <w:sz w:val="22"/>
              </w:rPr>
              <w:t>1</w:t>
            </w:r>
            <w:permEnd w:id="522575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9233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100746163" w:edGrp="everyone"/>
            <w:r>
              <w:rPr>
                <w:rFonts w:ascii="Arial" w:hAnsi="Arial" w:cs="Arial"/>
                <w:sz w:val="22"/>
              </w:rPr>
              <w:t>3</w:t>
            </w:r>
            <w:permEnd w:id="11007461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F9233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42055740" w:edGrp="everyone"/>
            <w:r>
              <w:rPr>
                <w:rFonts w:ascii="Arial" w:hAnsi="Arial" w:cs="Arial"/>
                <w:sz w:val="22"/>
              </w:rPr>
              <w:t>2</w:t>
            </w:r>
            <w:permEnd w:id="44205574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4144823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482320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6562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123857294" w:edGrp="everyone"/>
            <w:r>
              <w:rPr>
                <w:rFonts w:ascii="Arial" w:hAnsi="Arial" w:cs="Arial"/>
                <w:sz w:val="22"/>
              </w:rPr>
              <w:t>$</w:t>
            </w:r>
            <w:r w:rsidR="00B27037">
              <w:rPr>
                <w:rFonts w:ascii="Arial" w:hAnsi="Arial" w:cs="Arial"/>
                <w:sz w:val="22"/>
              </w:rPr>
              <w:t>1274</w:t>
            </w:r>
            <w:permEnd w:id="212385729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6562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8179628" w:edGrp="everyone"/>
            <w:r>
              <w:rPr>
                <w:rFonts w:ascii="Arial" w:hAnsi="Arial" w:cs="Arial"/>
                <w:sz w:val="22"/>
              </w:rPr>
              <w:t>$</w:t>
            </w:r>
            <w:r w:rsidR="00B27037">
              <w:rPr>
                <w:rFonts w:ascii="Arial" w:hAnsi="Arial" w:cs="Arial"/>
                <w:sz w:val="22"/>
              </w:rPr>
              <w:t>59</w:t>
            </w:r>
            <w:permEnd w:id="16817962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6562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06061650" w:edGrp="everyone"/>
            <w:r>
              <w:rPr>
                <w:rFonts w:ascii="Arial" w:hAnsi="Arial" w:cs="Arial"/>
                <w:sz w:val="22"/>
              </w:rPr>
              <w:t>$</w:t>
            </w:r>
            <w:r w:rsidR="00B27037">
              <w:rPr>
                <w:rFonts w:ascii="Arial" w:hAnsi="Arial" w:cs="Arial"/>
                <w:sz w:val="22"/>
              </w:rPr>
              <w:t>82</w:t>
            </w:r>
            <w:permEnd w:id="10060616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6562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17192535" w:edGrp="everyone"/>
            <w:r>
              <w:rPr>
                <w:rFonts w:ascii="Arial" w:hAnsi="Arial" w:cs="Arial"/>
                <w:sz w:val="22"/>
              </w:rPr>
              <w:t>$</w:t>
            </w:r>
            <w:r w:rsidR="00B27037">
              <w:rPr>
                <w:rFonts w:ascii="Arial" w:hAnsi="Arial" w:cs="Arial"/>
                <w:sz w:val="22"/>
              </w:rPr>
              <w:t>87</w:t>
            </w:r>
            <w:permEnd w:id="9171925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806562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085895392" w:edGrp="everyone"/>
            <w:r>
              <w:rPr>
                <w:rFonts w:ascii="Arial" w:hAnsi="Arial" w:cs="Arial"/>
                <w:sz w:val="22"/>
              </w:rPr>
              <w:t>$</w:t>
            </w:r>
            <w:r w:rsidR="00B27037">
              <w:rPr>
                <w:rFonts w:ascii="Arial" w:hAnsi="Arial" w:cs="Arial"/>
                <w:sz w:val="22"/>
              </w:rPr>
              <w:t>78</w:t>
            </w:r>
            <w:permEnd w:id="108589539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806562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906380690" w:edGrp="everyone"/>
            <w:r>
              <w:rPr>
                <w:rFonts w:ascii="Arial" w:hAnsi="Arial" w:cs="Arial"/>
                <w:sz w:val="22"/>
              </w:rPr>
              <w:t>$</w:t>
            </w:r>
            <w:r w:rsidR="00B27037">
              <w:rPr>
                <w:rFonts w:ascii="Arial" w:hAnsi="Arial" w:cs="Arial"/>
                <w:sz w:val="22"/>
              </w:rPr>
              <w:t>1580</w:t>
            </w:r>
            <w:permEnd w:id="9063806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462EC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B27037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709052351" w:edGrp="everyone"/>
            <w:r>
              <w:rPr>
                <w:rFonts w:ascii="Arial" w:hAnsi="Arial" w:cs="Arial"/>
                <w:sz w:val="22"/>
                <w:szCs w:val="22"/>
              </w:rPr>
              <w:t>SafeWork NSW</w:t>
            </w:r>
            <w:permEnd w:id="709052351"/>
          </w:p>
        </w:tc>
        <w:permStart w:id="998534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534175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03194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3194175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8491704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703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917046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650888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703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50888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873614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703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73614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00068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B27037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0068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462EC8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7F34EE" w:rsidP="00462EC8">
            <w:pPr>
              <w:rPr>
                <w:rFonts w:ascii="Arial" w:hAnsi="Arial" w:cs="Arial"/>
                <w:sz w:val="22"/>
                <w:szCs w:val="22"/>
              </w:rPr>
            </w:pPr>
            <w:permStart w:id="2131102506" w:edGrp="everyone"/>
            <w:r>
              <w:rPr>
                <w:rFonts w:ascii="Arial" w:hAnsi="Arial" w:cs="Arial"/>
                <w:sz w:val="22"/>
                <w:szCs w:val="22"/>
              </w:rPr>
              <w:t>Vehicle registration, training, EPA</w:t>
            </w:r>
            <w:permEnd w:id="2131102506"/>
          </w:p>
        </w:tc>
        <w:permStart w:id="6461964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462E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6196454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462EC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462EC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462EC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462EC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525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525212" w:displacedByCustomXml="prev"/>
      </w:tr>
      <w:tr w:rsidR="00F924BC" w:rsidTr="00462EC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895567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95567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462EC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017402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809F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17402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462EC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719105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809F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19105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343614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0809FB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43614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026035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2603578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8441848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41848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719021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9021503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3D60FC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590910804" w:edGrp="everyone"/>
            <w:r>
              <w:rPr>
                <w:rFonts w:ascii="Arial" w:hAnsi="Arial" w:cs="Arial"/>
                <w:sz w:val="22"/>
              </w:rPr>
              <w:t>Rent/Water Rates</w:t>
            </w:r>
            <w:permEnd w:id="15909108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3D60FC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697324589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16973245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3D60FC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024636083" w:edGrp="everyone"/>
            <w:r>
              <w:rPr>
                <w:rFonts w:ascii="Arial" w:hAnsi="Arial" w:cs="Arial"/>
                <w:sz w:val="22"/>
              </w:rPr>
              <w:t>Office vehicle</w:t>
            </w:r>
            <w:permEnd w:id="20246360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3D60FC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606504482" w:edGrp="everyone"/>
            <w:r>
              <w:rPr>
                <w:rFonts w:ascii="Arial" w:hAnsi="Arial" w:cs="Arial"/>
                <w:sz w:val="22"/>
              </w:rPr>
              <w:t>Staff</w:t>
            </w:r>
            <w:permEnd w:id="16065044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14DA" w:rsidRPr="00F924BC" w:rsidRDefault="005114D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695632688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69563268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5114DA" w:rsidRPr="00F924BC" w:rsidRDefault="005114D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695632688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695632688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14DA" w:rsidRPr="00F924BC" w:rsidRDefault="005114D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66088525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66088525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5114DA" w:rsidRPr="00F924BC" w:rsidRDefault="005114D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660885255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660885255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14DA" w:rsidRPr="00F924BC" w:rsidRDefault="005114D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919083681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91908368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5114DA" w:rsidRPr="00F924BC" w:rsidRDefault="005114D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919083681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91908368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14DA" w:rsidRPr="00F924BC" w:rsidRDefault="005114D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22370618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Cost</w:t>
                            </w:r>
                            <w:permEnd w:id="122370618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5114DA" w:rsidRPr="00F924BC" w:rsidRDefault="005114D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223706183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Cost</w:t>
                      </w:r>
                      <w:permEnd w:id="1223706183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14DA" w:rsidRPr="00F924BC" w:rsidRDefault="005114DA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5466816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</w:t>
                            </w:r>
                            <w:permEnd w:id="75466816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5114DA" w:rsidRPr="00F924BC" w:rsidRDefault="005114DA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754668160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</w:t>
                      </w:r>
                      <w:permEnd w:id="754668160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462EC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2034906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4906795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462EC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462EC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462EC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462EC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613918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1391878" w:displacedByCustomXml="prev"/>
      </w:tr>
      <w:tr w:rsidR="00D6567F" w:rsidTr="00462EC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1180049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00774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80049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462EC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6516271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00774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16271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462EC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3440222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00774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40222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462EC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5216325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800774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16325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C9B" w:rsidRDefault="00817C9B" w:rsidP="00A67754">
      <w:r>
        <w:separator/>
      </w:r>
    </w:p>
  </w:endnote>
  <w:endnote w:type="continuationSeparator" w:id="0">
    <w:p w:rsidR="00817C9B" w:rsidRDefault="00817C9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4DA" w:rsidRPr="00830749" w:rsidRDefault="005114DA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5114DA" w:rsidRPr="00830749" w:rsidRDefault="005114DA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93E0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4DA" w:rsidRPr="00830749" w:rsidRDefault="005114DA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114DA" w:rsidRPr="00830749" w:rsidRDefault="005114DA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93E03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C9B" w:rsidRDefault="00817C9B" w:rsidP="00A67754">
      <w:r>
        <w:separator/>
      </w:r>
    </w:p>
  </w:footnote>
  <w:footnote w:type="continuationSeparator" w:id="0">
    <w:p w:rsidR="00817C9B" w:rsidRDefault="00817C9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4DA" w:rsidRDefault="005114D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5114DA" w:rsidRPr="00830749" w:rsidRDefault="005114D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4DA" w:rsidRDefault="005114DA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5114DA" w:rsidRPr="00830749" w:rsidRDefault="005114DA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772A4"/>
    <w:multiLevelType w:val="hybridMultilevel"/>
    <w:tmpl w:val="9D683754"/>
    <w:lvl w:ilvl="0" w:tplc="1024A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F0D6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3EC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F296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4A7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F8D8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72B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B27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06D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1522D7F"/>
    <w:multiLevelType w:val="hybridMultilevel"/>
    <w:tmpl w:val="1DF22CC0"/>
    <w:lvl w:ilvl="0" w:tplc="1D4090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CEA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9C9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C8D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5C5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1C4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0EE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AA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085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BA467B"/>
    <w:multiLevelType w:val="hybridMultilevel"/>
    <w:tmpl w:val="54B64FD6"/>
    <w:lvl w:ilvl="0" w:tplc="5C8A7A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CA47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BC7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A44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F8E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14F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4A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9CB3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0A2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B66E08"/>
    <w:multiLevelType w:val="hybridMultilevel"/>
    <w:tmpl w:val="ECF8A8B4"/>
    <w:lvl w:ilvl="0" w:tplc="93C47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26D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6284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04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A2AB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205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D2A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25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70B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88E4105"/>
    <w:multiLevelType w:val="hybridMultilevel"/>
    <w:tmpl w:val="28EC2C8A"/>
    <w:lvl w:ilvl="0" w:tplc="29389F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6A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387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2C5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0E3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B236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E40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B26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646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36"/>
  </w:num>
  <w:num w:numId="5">
    <w:abstractNumId w:val="5"/>
  </w:num>
  <w:num w:numId="6">
    <w:abstractNumId w:val="19"/>
  </w:num>
  <w:num w:numId="7">
    <w:abstractNumId w:val="29"/>
  </w:num>
  <w:num w:numId="8">
    <w:abstractNumId w:val="16"/>
  </w:num>
  <w:num w:numId="9">
    <w:abstractNumId w:val="18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30"/>
  </w:num>
  <w:num w:numId="15">
    <w:abstractNumId w:val="44"/>
  </w:num>
  <w:num w:numId="16">
    <w:abstractNumId w:val="35"/>
  </w:num>
  <w:num w:numId="17">
    <w:abstractNumId w:val="20"/>
  </w:num>
  <w:num w:numId="18">
    <w:abstractNumId w:val="4"/>
  </w:num>
  <w:num w:numId="19">
    <w:abstractNumId w:val="1"/>
  </w:num>
  <w:num w:numId="20">
    <w:abstractNumId w:val="9"/>
  </w:num>
  <w:num w:numId="21">
    <w:abstractNumId w:val="43"/>
  </w:num>
  <w:num w:numId="22">
    <w:abstractNumId w:val="28"/>
  </w:num>
  <w:num w:numId="23">
    <w:abstractNumId w:val="27"/>
  </w:num>
  <w:num w:numId="24">
    <w:abstractNumId w:val="42"/>
  </w:num>
  <w:num w:numId="25">
    <w:abstractNumId w:val="33"/>
  </w:num>
  <w:num w:numId="26">
    <w:abstractNumId w:val="41"/>
  </w:num>
  <w:num w:numId="27">
    <w:abstractNumId w:val="13"/>
  </w:num>
  <w:num w:numId="28">
    <w:abstractNumId w:val="26"/>
  </w:num>
  <w:num w:numId="29">
    <w:abstractNumId w:val="22"/>
  </w:num>
  <w:num w:numId="30">
    <w:abstractNumId w:val="0"/>
  </w:num>
  <w:num w:numId="31">
    <w:abstractNumId w:val="14"/>
  </w:num>
  <w:num w:numId="32">
    <w:abstractNumId w:val="34"/>
  </w:num>
  <w:num w:numId="33">
    <w:abstractNumId w:val="46"/>
  </w:num>
  <w:num w:numId="34">
    <w:abstractNumId w:val="23"/>
  </w:num>
  <w:num w:numId="35">
    <w:abstractNumId w:val="10"/>
  </w:num>
  <w:num w:numId="36">
    <w:abstractNumId w:val="24"/>
  </w:num>
  <w:num w:numId="37">
    <w:abstractNumId w:val="38"/>
  </w:num>
  <w:num w:numId="38">
    <w:abstractNumId w:val="32"/>
  </w:num>
  <w:num w:numId="39">
    <w:abstractNumId w:val="39"/>
  </w:num>
  <w:num w:numId="40">
    <w:abstractNumId w:val="37"/>
  </w:num>
  <w:num w:numId="41">
    <w:abstractNumId w:val="6"/>
  </w:num>
  <w:num w:numId="42">
    <w:abstractNumId w:val="31"/>
  </w:num>
  <w:num w:numId="43">
    <w:abstractNumId w:val="40"/>
  </w:num>
  <w:num w:numId="44">
    <w:abstractNumId w:val="15"/>
  </w:num>
  <w:num w:numId="45">
    <w:abstractNumId w:val="25"/>
  </w:num>
  <w:num w:numId="46">
    <w:abstractNumId w:val="45"/>
  </w:num>
  <w:num w:numId="47">
    <w:abstractNumId w:val="2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4C3E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09FB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4F52"/>
    <w:rsid w:val="001157AF"/>
    <w:rsid w:val="00116C30"/>
    <w:rsid w:val="0012075F"/>
    <w:rsid w:val="00124CA5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37DD"/>
    <w:rsid w:val="00204C77"/>
    <w:rsid w:val="00213294"/>
    <w:rsid w:val="0021376B"/>
    <w:rsid w:val="00214096"/>
    <w:rsid w:val="002168EB"/>
    <w:rsid w:val="00217C56"/>
    <w:rsid w:val="00220F44"/>
    <w:rsid w:val="00222B64"/>
    <w:rsid w:val="00231624"/>
    <w:rsid w:val="00233402"/>
    <w:rsid w:val="002337BA"/>
    <w:rsid w:val="002343A5"/>
    <w:rsid w:val="002432AE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43E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4F67"/>
    <w:rsid w:val="002C66FA"/>
    <w:rsid w:val="002D1837"/>
    <w:rsid w:val="002D3E2B"/>
    <w:rsid w:val="002D4C72"/>
    <w:rsid w:val="002D5452"/>
    <w:rsid w:val="002E3F66"/>
    <w:rsid w:val="002E6B84"/>
    <w:rsid w:val="002F6523"/>
    <w:rsid w:val="00301207"/>
    <w:rsid w:val="00301C4E"/>
    <w:rsid w:val="00304897"/>
    <w:rsid w:val="003050B6"/>
    <w:rsid w:val="00311E5D"/>
    <w:rsid w:val="003126C1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0FC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04E0F"/>
    <w:rsid w:val="00410BC8"/>
    <w:rsid w:val="00410EFE"/>
    <w:rsid w:val="004163B0"/>
    <w:rsid w:val="00417106"/>
    <w:rsid w:val="00420D74"/>
    <w:rsid w:val="004223AE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2EC8"/>
    <w:rsid w:val="0046338F"/>
    <w:rsid w:val="004657D2"/>
    <w:rsid w:val="00466598"/>
    <w:rsid w:val="004676B1"/>
    <w:rsid w:val="00467952"/>
    <w:rsid w:val="00473716"/>
    <w:rsid w:val="004768EA"/>
    <w:rsid w:val="0048116D"/>
    <w:rsid w:val="00482720"/>
    <w:rsid w:val="00491A6D"/>
    <w:rsid w:val="00496DEF"/>
    <w:rsid w:val="004A3499"/>
    <w:rsid w:val="004B0BF6"/>
    <w:rsid w:val="004B42E2"/>
    <w:rsid w:val="004C0DA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4DA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327B"/>
    <w:rsid w:val="005A75EE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575FB"/>
    <w:rsid w:val="00661A32"/>
    <w:rsid w:val="00665015"/>
    <w:rsid w:val="00666379"/>
    <w:rsid w:val="0066767E"/>
    <w:rsid w:val="006677C8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ADD"/>
    <w:rsid w:val="006B7CFD"/>
    <w:rsid w:val="006C212E"/>
    <w:rsid w:val="006C26ED"/>
    <w:rsid w:val="006C7661"/>
    <w:rsid w:val="006D0673"/>
    <w:rsid w:val="006D4794"/>
    <w:rsid w:val="006D721B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904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352C"/>
    <w:rsid w:val="00753BEF"/>
    <w:rsid w:val="00754C46"/>
    <w:rsid w:val="00757B27"/>
    <w:rsid w:val="007603A1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3E03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34EE"/>
    <w:rsid w:val="007F575E"/>
    <w:rsid w:val="00800774"/>
    <w:rsid w:val="00806562"/>
    <w:rsid w:val="008121F4"/>
    <w:rsid w:val="008133D3"/>
    <w:rsid w:val="00814BD6"/>
    <w:rsid w:val="00817A2D"/>
    <w:rsid w:val="00817C9B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30B6"/>
    <w:rsid w:val="00954532"/>
    <w:rsid w:val="00956D8C"/>
    <w:rsid w:val="00970B74"/>
    <w:rsid w:val="0097148E"/>
    <w:rsid w:val="00971AC8"/>
    <w:rsid w:val="0098186A"/>
    <w:rsid w:val="00986974"/>
    <w:rsid w:val="00986BC7"/>
    <w:rsid w:val="009906C4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4D4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6F5"/>
    <w:rsid w:val="00A43D76"/>
    <w:rsid w:val="00A47DE3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037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44D"/>
    <w:rsid w:val="00B80970"/>
    <w:rsid w:val="00B8133E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E7045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26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42FE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3539"/>
    <w:rsid w:val="00CB7163"/>
    <w:rsid w:val="00CB7187"/>
    <w:rsid w:val="00CC3D35"/>
    <w:rsid w:val="00CC5E27"/>
    <w:rsid w:val="00CD0491"/>
    <w:rsid w:val="00CD2F3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1A4F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0624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2027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4423"/>
    <w:rsid w:val="00E85228"/>
    <w:rsid w:val="00E925E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D6F5C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4117"/>
    <w:rsid w:val="00F30473"/>
    <w:rsid w:val="00F30F42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4EC"/>
    <w:rsid w:val="00F82D78"/>
    <w:rsid w:val="00F84646"/>
    <w:rsid w:val="00F8647F"/>
    <w:rsid w:val="00F8706B"/>
    <w:rsid w:val="00F9233F"/>
    <w:rsid w:val="00F924BC"/>
    <w:rsid w:val="00F9268B"/>
    <w:rsid w:val="00F92F09"/>
    <w:rsid w:val="00F93040"/>
    <w:rsid w:val="00F97200"/>
    <w:rsid w:val="00F97320"/>
    <w:rsid w:val="00FA33EB"/>
    <w:rsid w:val="00FA39D6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BAC44D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5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47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47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861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084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56F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2EF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1EB47DB-2C45-47BF-989C-B6858ADFF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113</TotalTime>
  <Pages>17</Pages>
  <Words>1410</Words>
  <Characters>8041</Characters>
  <Application>Microsoft Office Word</Application>
  <DocSecurity>8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Annamarie Dorin</cp:lastModifiedBy>
  <cp:revision>16</cp:revision>
  <cp:lastPrinted>2019-03-08T04:29:00Z</cp:lastPrinted>
  <dcterms:created xsi:type="dcterms:W3CDTF">2019-05-21T04:39:00Z</dcterms:created>
  <dcterms:modified xsi:type="dcterms:W3CDTF">2019-05-21T08:31:00Z</dcterms:modified>
  <cp:contentStatus>v1-3_02/05/2019</cp:contentStatus>
</cp:coreProperties>
</file>