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Ref396827952"/>
    <w:bookmarkStart w:id="1" w:name="_Ref530488637"/>
    <w:p w14:paraId="5B23FCD1" w14:textId="77777777" w:rsidR="00162BE7" w:rsidRPr="00DD7A44" w:rsidRDefault="0089730B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14:paraId="0EA6C40E" w14:textId="77777777" w:rsidR="00162BE7" w:rsidRPr="00DD7A44" w:rsidRDefault="0089730B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14:paraId="2EBC16AB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0BE5FD6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14:paraId="54A44528" w14:textId="77777777" w:rsidTr="002C3F3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26F53AF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23EA2A3B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962ED9D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3428FDE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7B960220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4DC7498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5871C582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FB2E159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2C7BD3FF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580AE1D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3CFDF955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7652F7A2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6"/>
        <w:gridCol w:w="7056"/>
      </w:tblGrid>
      <w:tr w:rsidR="00162BE7" w:rsidRPr="00DD7A44" w14:paraId="5BBDFF98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F3062C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140BDCB" w14:textId="77777777" w:rsidR="00162BE7" w:rsidRPr="00DD7A44" w:rsidRDefault="00EA5744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94701768" w:edGrp="everyone"/>
            <w:r>
              <w:rPr>
                <w:rFonts w:ascii="Arial" w:hAnsi="Arial" w:cs="Arial"/>
                <w:sz w:val="22"/>
                <w:szCs w:val="22"/>
              </w:rPr>
              <w:t>Alexander Butler</w:t>
            </w:r>
            <w:permEnd w:id="1694701768"/>
          </w:p>
        </w:tc>
      </w:tr>
      <w:tr w:rsidR="00162BE7" w:rsidRPr="00DD7A44" w14:paraId="065A0A55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30344F6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794392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A220656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5334DF90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74B005F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10002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35A1DC5" w14:textId="77777777" w:rsidR="00162BE7" w:rsidRPr="00DD7A44" w:rsidRDefault="00162BE7" w:rsidP="002C3F3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GB" w:eastAsia="en-GB"/>
                  </w:rPr>
                  <w:drawing>
                    <wp:inline distT="0" distB="0" distL="0" distR="0" wp14:anchorId="1DC55C74" wp14:editId="377898FF">
                      <wp:extent cx="4339737" cy="1666240"/>
                      <wp:effectExtent l="0" t="0" r="3810" b="1016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503247" cy="1729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000219" w:displacedByCustomXml="prev"/>
      </w:tr>
    </w:tbl>
    <w:p w14:paraId="2E717EB7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5316FF6E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3F90A654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520DB5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AE49E10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06375169" w:edGrp="everyone"/>
            <w:permEnd w:id="1506375169"/>
          </w:p>
        </w:tc>
      </w:tr>
      <w:tr w:rsidR="00162BE7" w:rsidRPr="00DD7A44" w14:paraId="24194F5C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B49A82D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3C5A103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FBEC1B1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69F96190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A064EC4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86878462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08A6F1" w14:textId="77777777" w:rsidR="00162BE7" w:rsidRPr="00DD7A44" w:rsidRDefault="00162BE7" w:rsidP="002C3F3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GB" w:eastAsia="en-GB"/>
                  </w:rPr>
                  <w:drawing>
                    <wp:inline distT="0" distB="0" distL="0" distR="0" wp14:anchorId="0A084B78" wp14:editId="7B43FB7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68784625" w:displacedByCustomXml="next"/>
          </w:sdtContent>
        </w:sdt>
      </w:tr>
    </w:tbl>
    <w:p w14:paraId="1F20AE60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43CE6347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6C40E767" w14:textId="77777777" w:rsidTr="002C3F3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C382CB" w14:textId="77777777" w:rsidR="00162BE7" w:rsidRPr="00DD7A44" w:rsidRDefault="00162BE7" w:rsidP="002C3F3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43909611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A7D8414" w14:textId="77777777" w:rsidR="00162BE7" w:rsidRPr="00DD7A44" w:rsidRDefault="00162BE7" w:rsidP="002C3F3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543909611"/>
    </w:tbl>
    <w:p w14:paraId="10FA4917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6CD2B5C5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6A942C2B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14:paraId="4DF0B089" w14:textId="77777777" w:rsidTr="002C3F3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16F5326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36D5B75D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3FE84D77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14:paraId="03F44E1A" w14:textId="77777777" w:rsidTr="002C3F3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5B15D99" w14:textId="77777777" w:rsidR="00162BE7" w:rsidRPr="00162BE7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14:paraId="20608AA7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2334689" w:edGrp="everyone"/>
            <w:permEnd w:id="862334689"/>
          </w:p>
        </w:tc>
        <w:tc>
          <w:tcPr>
            <w:tcW w:w="1272" w:type="dxa"/>
            <w:vAlign w:val="center"/>
          </w:tcPr>
          <w:p w14:paraId="32B3FADE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3DABD417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14:paraId="3A3B99EA" w14:textId="77777777" w:rsidTr="002C3F3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4E64E375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F76D932" w14:textId="77777777" w:rsidR="00162BE7" w:rsidRPr="00DD7A44" w:rsidRDefault="00162BE7" w:rsidP="002C3F3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53365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5D7716E6" w14:textId="77777777" w:rsidR="00162BE7" w:rsidRPr="00DD7A44" w:rsidRDefault="00162BE7" w:rsidP="002C3F3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3365444" w:displacedByCustomXml="prev"/>
        <w:permStart w:id="2018056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3CB65730" w14:textId="77777777" w:rsidR="00162BE7" w:rsidRPr="00DD7A44" w:rsidRDefault="00162BE7" w:rsidP="002C3F3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805621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14:paraId="770345A8" w14:textId="77777777" w:rsidTr="002C3F30">
        <w:tc>
          <w:tcPr>
            <w:tcW w:w="9016" w:type="dxa"/>
            <w:shd w:val="clear" w:color="auto" w:fill="D9D9D9" w:themeFill="background1" w:themeFillShade="D9"/>
          </w:tcPr>
          <w:p w14:paraId="1B8C78CE" w14:textId="77777777" w:rsidR="00162BE7" w:rsidRPr="00DD7A44" w:rsidRDefault="00162BE7" w:rsidP="002C3F3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14:paraId="79A2CFDA" w14:textId="77777777" w:rsidTr="002C3F30">
        <w:trPr>
          <w:trHeight w:val="13602"/>
        </w:trPr>
        <w:tc>
          <w:tcPr>
            <w:tcW w:w="9016" w:type="dxa"/>
          </w:tcPr>
          <w:p w14:paraId="53944188" w14:textId="77777777" w:rsidR="00162BE7" w:rsidRPr="00DD7A44" w:rsidRDefault="00162BE7" w:rsidP="002C3F30">
            <w:pPr>
              <w:rPr>
                <w:rFonts w:ascii="Arial" w:hAnsi="Arial" w:cs="Arial"/>
                <w:szCs w:val="24"/>
              </w:rPr>
            </w:pPr>
            <w:permStart w:id="1570840473" w:edGrp="everyone"/>
            <w:permEnd w:id="1570840473"/>
          </w:p>
        </w:tc>
      </w:tr>
    </w:tbl>
    <w:bookmarkEnd w:id="0"/>
    <w:p w14:paraId="760CC90A" w14:textId="77777777"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638985BB" w14:textId="77777777" w:rsidR="009A5729" w:rsidRDefault="009A5729" w:rsidP="009A5729">
      <w:pPr>
        <w:rPr>
          <w:rFonts w:ascii="Arial" w:hAnsi="Arial" w:cs="Arial"/>
          <w:sz w:val="22"/>
          <w:szCs w:val="22"/>
        </w:rPr>
      </w:pPr>
    </w:p>
    <w:p w14:paraId="2DDC55F0" w14:textId="77777777"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A13830F" wp14:editId="5997CD82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val="en-GB" w:eastAsia="en-GB"/>
        </w:rPr>
        <w:drawing>
          <wp:inline distT="0" distB="0" distL="0" distR="0" wp14:anchorId="2FB3E632" wp14:editId="2392CA35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9AD74" w14:textId="77777777"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val="en-GB" w:eastAsia="en-GB"/>
        </w:rPr>
        <w:lastRenderedPageBreak/>
        <w:drawing>
          <wp:inline distT="0" distB="0" distL="0" distR="0" wp14:anchorId="51641604" wp14:editId="07AD6B3A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14:paraId="51E0301A" w14:textId="77777777" w:rsidR="009A5729" w:rsidRDefault="009A5729" w:rsidP="009A5729">
      <w:pPr>
        <w:jc w:val="left"/>
      </w:pPr>
      <w:r>
        <w:rPr>
          <w:noProof/>
          <w:lang w:val="en-GB" w:eastAsia="en-GB"/>
        </w:rPr>
        <w:lastRenderedPageBreak/>
        <w:drawing>
          <wp:inline distT="0" distB="0" distL="0" distR="0" wp14:anchorId="22F74665" wp14:editId="03545E9F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441E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0C1BF13E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27028FCC" w14:textId="77777777"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14:paraId="28534866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14:paraId="1E0D28E1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14:paraId="0977B26F" w14:textId="77777777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E5FF93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8AA151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C5B5E17" w14:textId="77777777"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358501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303253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3C3987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3253608" w:displacedByCustomXml="prev"/>
      </w:tr>
      <w:tr w:rsidR="00037D85" w14:paraId="38B474D6" w14:textId="77777777" w:rsidTr="002C3F3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04FD40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74718A" w14:textId="77777777"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34AD8D" w14:textId="77777777"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FF2BBB6" w14:textId="61B5A850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71184742" w:edGrp="everyone"/>
            <w:r w:rsidR="002C3F30">
              <w:rPr>
                <w:rFonts w:ascii="Arial" w:hAnsi="Arial" w:cs="Arial"/>
                <w:sz w:val="22"/>
                <w:szCs w:val="22"/>
              </w:rPr>
              <w:t>A</w:t>
            </w:r>
            <w:permEnd w:id="87118474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584" w14:textId="77777777"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6EF8" w14:textId="77777777"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E60E03" w14:textId="77777777" w:rsidR="00037D85" w:rsidRDefault="00037D85" w:rsidP="00037D85">
            <w:pPr>
              <w:ind w:left="993" w:hanging="993"/>
            </w:pPr>
          </w:p>
        </w:tc>
      </w:tr>
      <w:tr w:rsidR="00037D85" w14:paraId="2C6C2040" w14:textId="77777777" w:rsidTr="002C3F3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3175F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D48B59" w14:textId="77777777"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F2CEA5" w14:textId="77777777"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AEE466A" w14:textId="1106DE3B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83342553" w:edGrp="everyone"/>
            <w:r w:rsidR="002C3F30">
              <w:rPr>
                <w:rFonts w:ascii="Arial" w:hAnsi="Arial" w:cs="Arial"/>
                <w:sz w:val="22"/>
                <w:szCs w:val="22"/>
              </w:rPr>
              <w:t>B</w:t>
            </w:r>
            <w:permEnd w:id="48334255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2C60" w14:textId="77777777"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1D84" w14:textId="77777777"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102519" w14:textId="77777777" w:rsidR="00037D85" w:rsidRDefault="00037D85" w:rsidP="00037D85">
            <w:pPr>
              <w:ind w:left="993" w:hanging="993"/>
            </w:pPr>
          </w:p>
        </w:tc>
      </w:tr>
      <w:tr w:rsidR="00037D85" w14:paraId="698BA199" w14:textId="77777777" w:rsidTr="002C3F30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1E0DDE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B06D696" w14:textId="77777777"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06329A3" w14:textId="77777777"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7411054" w14:textId="4F8836C1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486578616" w:edGrp="everyone"/>
            <w:r w:rsidR="002C3F30">
              <w:rPr>
                <w:rFonts w:ascii="Arial" w:hAnsi="Arial" w:cs="Arial"/>
                <w:sz w:val="22"/>
                <w:szCs w:val="22"/>
              </w:rPr>
              <w:t>C</w:t>
            </w:r>
            <w:permEnd w:id="148657861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569C" w14:textId="77777777"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36E52" w14:textId="77777777"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1C1CD9" w14:textId="77777777" w:rsidR="00037D85" w:rsidRDefault="00037D85" w:rsidP="00037D85">
            <w:pPr>
              <w:ind w:left="993" w:hanging="993"/>
            </w:pPr>
          </w:p>
        </w:tc>
      </w:tr>
    </w:tbl>
    <w:p w14:paraId="2CC352A9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5C46DC55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257F98E6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14:paraId="2B19783D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14:paraId="491279EF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2676FB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AF4536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7FF1424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43139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FB475A7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139850" w:displacedByCustomXml="prev"/>
      </w:tr>
      <w:tr w:rsidR="00E433EC" w14:paraId="04349D19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DC9FD0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384435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EBCE2B" w14:textId="77777777"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44357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13F22" w14:textId="77777777"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EFCA67" w14:textId="77777777" w:rsidR="00E433EC" w:rsidRDefault="00E433EC" w:rsidP="00E433EC">
            <w:pPr>
              <w:ind w:left="993" w:hanging="993"/>
            </w:pPr>
          </w:p>
        </w:tc>
      </w:tr>
      <w:tr w:rsidR="00E433EC" w14:paraId="253F93CA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7B8D17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421466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E0905C" w14:textId="77777777"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1466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EED91" w14:textId="77777777"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CACD8" w14:textId="77777777" w:rsidR="00E433EC" w:rsidRDefault="00E433EC" w:rsidP="00E433EC">
            <w:pPr>
              <w:ind w:left="993" w:hanging="993"/>
            </w:pPr>
          </w:p>
        </w:tc>
      </w:tr>
      <w:tr w:rsidR="00E433EC" w14:paraId="011478C0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158480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3294186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8ED5B" w14:textId="09C97ED5" w:rsidR="00E433EC" w:rsidRPr="00827129" w:rsidRDefault="005748D3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94186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068125" w14:textId="77777777"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952E0E" w14:textId="77777777" w:rsidR="00E433EC" w:rsidRDefault="00E433EC" w:rsidP="00E433EC">
            <w:pPr>
              <w:ind w:left="993" w:hanging="993"/>
            </w:pPr>
          </w:p>
        </w:tc>
      </w:tr>
    </w:tbl>
    <w:p w14:paraId="096910EE" w14:textId="77777777"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14:paraId="1EBB3043" w14:textId="77777777"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14:paraId="0E37495B" w14:textId="77777777"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14:paraId="7A05DD11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14:paraId="3341A2B9" w14:textId="77777777" w:rsidTr="002C3F30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FED5CA" w14:textId="77777777" w:rsidR="001D5782" w:rsidRDefault="001D5782" w:rsidP="002C3F3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445C8B50" w14:textId="77777777" w:rsidR="001D5782" w:rsidRPr="00721F99" w:rsidRDefault="001D5782" w:rsidP="002C3F30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2D59493D" w14:textId="77777777" w:rsidR="001D5782" w:rsidRDefault="001D5782" w:rsidP="002C3F30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55B8672" w14:textId="77777777" w:rsidR="001D5782" w:rsidRDefault="001D5782" w:rsidP="002C3F30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14:paraId="657A2E21" w14:textId="77777777" w:rsidTr="002C3F30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0C6ED7" w14:textId="77777777" w:rsidR="001D5782" w:rsidRPr="00FE608E" w:rsidRDefault="001D5782" w:rsidP="002C3F3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95153D" w14:textId="49DA1C60" w:rsidR="00B5744C" w:rsidRDefault="00B5744C" w:rsidP="00B5744C">
            <w:pPr>
              <w:widowControl w:val="0"/>
              <w:autoSpaceDE w:val="0"/>
              <w:autoSpaceDN w:val="0"/>
              <w:adjustRightInd w:val="0"/>
              <w:spacing w:after="240" w:line="360" w:lineRule="atLeast"/>
              <w:jc w:val="left"/>
              <w:rPr>
                <w:rFonts w:ascii="Times" w:hAnsi="Times" w:cs="Times"/>
                <w:color w:val="000000"/>
                <w:szCs w:val="24"/>
                <w:lang w:val="en-GB" w:eastAsia="en-AU"/>
              </w:rPr>
            </w:pPr>
            <w:permStart w:id="1329167757" w:edGrp="everyone"/>
            <w:r>
              <w:rPr>
                <w:rFonts w:ascii="Arial" w:hAnsi="Arial" w:cs="Arial"/>
                <w:sz w:val="22"/>
                <w:szCs w:val="22"/>
              </w:rPr>
              <w:t>Volume 2 – Part 3.1.3.5</w:t>
            </w:r>
            <w:r>
              <w:rPr>
                <w:rFonts w:ascii="Arial" w:hAnsi="Arial" w:cs="Arial"/>
                <w:b/>
                <w:bCs/>
                <w:color w:val="1C1C1D"/>
                <w:sz w:val="32"/>
                <w:szCs w:val="32"/>
                <w:lang w:val="en-GB" w:eastAsia="en-AU"/>
              </w:rPr>
              <w:t xml:space="preserve"> </w:t>
            </w:r>
          </w:p>
          <w:permEnd w:id="1329167757"/>
          <w:p w14:paraId="100533EE" w14:textId="012A3386" w:rsidR="001D5782" w:rsidRPr="001D5782" w:rsidRDefault="001D5782" w:rsidP="001D578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A5F4D3" w14:textId="7785DBFE" w:rsidR="001D5782" w:rsidRPr="001D5782" w:rsidRDefault="00164492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940680854" w:edGrp="everyone"/>
            <w:r>
              <w:rPr>
                <w:rFonts w:ascii="Arial" w:hAnsi="Arial" w:cs="Arial"/>
                <w:sz w:val="22"/>
                <w:szCs w:val="22"/>
              </w:rPr>
              <w:t>Volume 1 – Part F1 – F1.1</w:t>
            </w:r>
            <w:permEnd w:id="19406808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AE0172" w14:textId="77777777" w:rsidR="001D5782" w:rsidRDefault="001D5782" w:rsidP="002C3F30">
            <w:pPr>
              <w:ind w:left="993" w:hanging="993"/>
            </w:pPr>
          </w:p>
        </w:tc>
      </w:tr>
    </w:tbl>
    <w:p w14:paraId="1B489F47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14:paraId="4C1320DD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14E08F5C" w14:textId="77777777"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14:paraId="05E8846F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14:paraId="1003B694" w14:textId="77777777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2D38CB" w14:textId="77777777" w:rsidR="00F320C5" w:rsidRPr="00DD7A44" w:rsidRDefault="00F320C5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41D3" w14:textId="77777777" w:rsidR="00252E8C" w:rsidRDefault="00252E8C" w:rsidP="00252E8C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jc w:val="left"/>
              <w:rPr>
                <w:rFonts w:ascii="Times" w:hAnsi="Times" w:cs="Times"/>
                <w:color w:val="000000"/>
                <w:szCs w:val="24"/>
                <w:lang w:val="en-GB" w:eastAsia="en-AU"/>
              </w:rPr>
            </w:pPr>
            <w:permStart w:id="1075924374" w:edGrp="everyone"/>
            <w:r>
              <w:rPr>
                <w:rFonts w:ascii="Arial" w:hAnsi="Arial" w:cs="Arial"/>
                <w:color w:val="1C1C1D"/>
                <w:sz w:val="26"/>
                <w:szCs w:val="26"/>
                <w:lang w:val="en-GB" w:eastAsia="en-AU"/>
              </w:rPr>
              <w:t xml:space="preserve">AS/NZS 3500.3. </w:t>
            </w:r>
          </w:p>
          <w:permEnd w:id="1075924374"/>
          <w:p w14:paraId="15E88C81" w14:textId="77777777" w:rsidR="00F320C5" w:rsidRPr="00DD7A44" w:rsidRDefault="00F320C5" w:rsidP="002C3F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22792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562F2A7" w14:textId="77777777" w:rsidR="00F320C5" w:rsidRPr="00DD7A44" w:rsidRDefault="00F320C5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2792008" w:displacedByCustomXml="prev"/>
      </w:tr>
    </w:tbl>
    <w:p w14:paraId="7980114C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41248007" w14:textId="77777777"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14:paraId="30506A48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14:paraId="180A088D" w14:textId="77777777"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14:paraId="7FFDAFFE" w14:textId="77777777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F6CC22" w14:textId="77777777"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02160F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1511E4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46617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5C4CDE" w14:textId="77777777"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617988" w:displacedByCustomXml="prev"/>
      </w:tr>
      <w:tr w:rsidR="00C03DE9" w14:paraId="1CDD2FFA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55B130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66649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7B5979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66495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46B65" w14:textId="77777777"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38E605" w14:textId="77777777" w:rsidR="00C03DE9" w:rsidRDefault="00C03DE9" w:rsidP="00C03DE9">
            <w:pPr>
              <w:ind w:left="993" w:hanging="993"/>
            </w:pPr>
          </w:p>
        </w:tc>
      </w:tr>
      <w:tr w:rsidR="00C03DE9" w14:paraId="7FC2EE05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863B58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51326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9FA1A4" w14:textId="3274CCD2" w:rsidR="00C03DE9" w:rsidRPr="00827129" w:rsidRDefault="00D11AD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13265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090864" w14:textId="77777777"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93A8E4" w14:textId="77777777" w:rsidR="00C03DE9" w:rsidRDefault="00C03DE9" w:rsidP="00C03DE9">
            <w:pPr>
              <w:ind w:left="993" w:hanging="993"/>
            </w:pPr>
          </w:p>
        </w:tc>
      </w:tr>
      <w:tr w:rsidR="00C03DE9" w14:paraId="2FA818AC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3222AF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86241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990EE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86241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E9CFF4" w14:textId="77777777"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DBA726" w14:textId="77777777" w:rsidR="00C03DE9" w:rsidRDefault="00C03DE9" w:rsidP="00C03DE9">
            <w:pPr>
              <w:ind w:left="993" w:hanging="993"/>
            </w:pPr>
          </w:p>
        </w:tc>
      </w:tr>
      <w:tr w:rsidR="00C03DE9" w14:paraId="6D952D2E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C75D58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502509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54D129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02509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E8E3B7" w14:textId="77777777"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74CACE" w14:textId="77777777" w:rsidR="00C03DE9" w:rsidRDefault="00C03DE9" w:rsidP="00C03DE9">
            <w:pPr>
              <w:ind w:left="993" w:hanging="993"/>
            </w:pPr>
          </w:p>
        </w:tc>
      </w:tr>
      <w:tr w:rsidR="00C03DE9" w14:paraId="49CB3FFF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330B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897095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A12285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97095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B5FEB8" w14:textId="77777777"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F98760" w14:textId="77777777" w:rsidR="00C03DE9" w:rsidRDefault="00C03DE9" w:rsidP="00C03DE9">
            <w:pPr>
              <w:ind w:left="993" w:hanging="993"/>
            </w:pPr>
          </w:p>
        </w:tc>
      </w:tr>
    </w:tbl>
    <w:p w14:paraId="1562F67A" w14:textId="77777777"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14:paraId="10965BD3" w14:textId="77777777"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14:paraId="734D5549" w14:textId="77777777"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19F2D536" w14:textId="77777777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CDD517" w14:textId="77777777" w:rsidR="00E8318F" w:rsidRPr="00DD7A44" w:rsidRDefault="00E8318F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D210" w14:textId="45E26E47" w:rsidR="00E8318F" w:rsidRPr="00DD7A44" w:rsidRDefault="00D11AD1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458072668" w:edGrp="everyone"/>
            <w:r>
              <w:rPr>
                <w:rFonts w:ascii="Arial" w:hAnsi="Arial" w:cs="Arial"/>
                <w:sz w:val="22"/>
                <w:szCs w:val="22"/>
              </w:rPr>
              <w:t xml:space="preserve">15 degrees </w:t>
            </w:r>
            <w:permEnd w:id="1458072668"/>
          </w:p>
        </w:tc>
        <w:permStart w:id="13993909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AB6949" w14:textId="77777777" w:rsidR="00E8318F" w:rsidRPr="00DD7A44" w:rsidRDefault="00E8318F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9390990" w:displacedByCustomXml="prev"/>
      </w:tr>
    </w:tbl>
    <w:p w14:paraId="13EA3B3B" w14:textId="77777777"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14:paraId="1BEF0C45" w14:textId="77777777"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14:paraId="3CB671A2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14:paraId="3E322107" w14:textId="77777777"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5E1FA5EA" w14:textId="77777777" w:rsidTr="002C3F3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29E6D5" w14:textId="77777777" w:rsidR="00E8318F" w:rsidRPr="00DD7A44" w:rsidRDefault="00E8318F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3252" w14:textId="1AAD7967" w:rsidR="00E8318F" w:rsidRPr="00DD7A44" w:rsidRDefault="00D11AD1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747532395" w:edGrp="everyone"/>
            <w:r>
              <w:rPr>
                <w:rFonts w:ascii="Arial" w:hAnsi="Arial" w:cs="Arial"/>
                <w:sz w:val="22"/>
                <w:szCs w:val="22"/>
              </w:rPr>
              <w:t xml:space="preserve">150 x 50 </w:t>
            </w:r>
            <w:permEnd w:id="1747532395"/>
          </w:p>
        </w:tc>
        <w:permStart w:id="931618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5C75CB" w14:textId="77777777" w:rsidR="00E8318F" w:rsidRPr="00DD7A44" w:rsidRDefault="00E8318F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618366" w:displacedByCustomXml="prev"/>
      </w:tr>
    </w:tbl>
    <w:p w14:paraId="7F2CF28C" w14:textId="77777777" w:rsidR="00911776" w:rsidRDefault="00911776" w:rsidP="00911776">
      <w:pPr>
        <w:rPr>
          <w:rFonts w:ascii="Arial" w:hAnsi="Arial" w:cs="Arial"/>
          <w:sz w:val="22"/>
          <w:szCs w:val="22"/>
        </w:rPr>
      </w:pPr>
    </w:p>
    <w:p w14:paraId="7A61DE51" w14:textId="77777777"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14:paraId="179AB434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14:paraId="24FFDC39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14:paraId="11A01FB4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B04C6E" w14:textId="77777777"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70C3A5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0E66CF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5216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48AF32E" w14:textId="77777777"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5216446" w:displacedByCustomXml="prev"/>
      </w:tr>
      <w:tr w:rsidR="00C03DE9" w14:paraId="78D3DAE2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ECF6C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00678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C35D6D" w14:textId="716ECAA6" w:rsidR="00C03DE9" w:rsidRPr="00827129" w:rsidRDefault="00D11AD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06782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3D61E" w14:textId="77777777"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A2D98" w14:textId="77777777" w:rsidR="00C03DE9" w:rsidRDefault="00C03DE9" w:rsidP="00C03DE9">
            <w:pPr>
              <w:ind w:left="993" w:hanging="993"/>
            </w:pPr>
          </w:p>
        </w:tc>
      </w:tr>
      <w:tr w:rsidR="00C03DE9" w14:paraId="7921CA1B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8118E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30386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A5E349" w14:textId="2516AB72" w:rsidR="00C03DE9" w:rsidRPr="00827129" w:rsidRDefault="00D11AD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0386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0D415C" w14:textId="77777777"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913818" w14:textId="77777777" w:rsidR="00C03DE9" w:rsidRDefault="00C03DE9" w:rsidP="00C03DE9">
            <w:pPr>
              <w:ind w:left="993" w:hanging="993"/>
            </w:pPr>
          </w:p>
        </w:tc>
      </w:tr>
      <w:tr w:rsidR="00C03DE9" w14:paraId="1C31EDF5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536266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50881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AECF" w14:textId="536528D9" w:rsidR="00C03DE9" w:rsidRPr="00827129" w:rsidRDefault="00D11AD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0881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9072E" w14:textId="77777777"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52A3A" w14:textId="77777777" w:rsidR="00C03DE9" w:rsidRDefault="00C03DE9" w:rsidP="00C03DE9">
            <w:pPr>
              <w:ind w:left="993" w:hanging="993"/>
            </w:pPr>
          </w:p>
        </w:tc>
      </w:tr>
    </w:tbl>
    <w:p w14:paraId="42827F49" w14:textId="77777777"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14:paraId="2359DE9A" w14:textId="77777777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49BD6D92" w14:textId="77777777"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14:paraId="032159A7" w14:textId="77777777"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1DBC901A" w14:textId="77777777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790674" w14:textId="77777777" w:rsidR="009F3405" w:rsidRPr="00DD7A44" w:rsidRDefault="009F3405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FB0D" w14:textId="77777777" w:rsidR="009F3405" w:rsidRDefault="00D11AD1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774055992" w:edGrp="everyone"/>
            <w:r>
              <w:rPr>
                <w:rFonts w:ascii="Arial" w:hAnsi="Arial" w:cs="Arial"/>
                <w:sz w:val="22"/>
                <w:szCs w:val="22"/>
              </w:rPr>
              <w:t>Concreter</w:t>
            </w:r>
          </w:p>
          <w:p w14:paraId="1B44789D" w14:textId="77777777" w:rsidR="009F3405" w:rsidRDefault="001567F3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Plumber</w:t>
            </w:r>
          </w:p>
          <w:p w14:paraId="0AF95F1F" w14:textId="589576DA" w:rsidR="009F3405" w:rsidRPr="00DD7A44" w:rsidRDefault="001567F3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Electrician </w:t>
            </w:r>
            <w:permEnd w:id="774055992"/>
          </w:p>
        </w:tc>
        <w:permStart w:id="1582519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C2DD9D" w14:textId="77777777" w:rsidR="009F3405" w:rsidRPr="00DD7A44" w:rsidRDefault="009F3405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2519734" w:displacedByCustomXml="prev"/>
      </w:tr>
    </w:tbl>
    <w:p w14:paraId="65F0F488" w14:textId="2CD3E8C4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67E2035C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64A7C739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14:paraId="1392B7A4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4314AFB8" w14:textId="77777777" w:rsidTr="002C3F3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9BD18F" w14:textId="77777777" w:rsidR="009F3405" w:rsidRPr="00DD7A44" w:rsidRDefault="009F3405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09545" w14:textId="77777777" w:rsidR="009F3405" w:rsidRDefault="008C0C38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665935995" w:edGrp="everyone"/>
            <w:r>
              <w:rPr>
                <w:rFonts w:ascii="Arial" w:hAnsi="Arial" w:cs="Arial"/>
                <w:sz w:val="22"/>
                <w:szCs w:val="22"/>
              </w:rPr>
              <w:t xml:space="preserve">Excavator </w:t>
            </w:r>
          </w:p>
          <w:p w14:paraId="2697168E" w14:textId="77777777" w:rsidR="009F3405" w:rsidRDefault="00CB529A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Concrete truck </w:t>
            </w:r>
          </w:p>
          <w:p w14:paraId="3AC369FD" w14:textId="79E2EBA6" w:rsidR="009F3405" w:rsidRPr="00DD7A44" w:rsidRDefault="006E0925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Wheelbarrow</w:t>
            </w:r>
            <w:permEnd w:id="1665935995"/>
          </w:p>
        </w:tc>
        <w:permStart w:id="17958915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5C5DF4E" w14:textId="77777777" w:rsidR="009F3405" w:rsidRPr="00DD7A44" w:rsidRDefault="009F3405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5891507" w:displacedByCustomXml="prev"/>
      </w:tr>
    </w:tbl>
    <w:p w14:paraId="0BA5ED67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77914DCC" w14:textId="77777777"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14:paraId="1C6292F5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14:paraId="0CAC809F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62A52DE4" w14:textId="77777777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CF0F67" w14:textId="77777777" w:rsidR="009F3405" w:rsidRPr="00DD7A44" w:rsidRDefault="009F3405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D2BD" w14:textId="02EB6F8A" w:rsidR="009F3405" w:rsidRPr="00DD7A44" w:rsidRDefault="00C15480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578378364" w:edGrp="everyone"/>
            <w:r>
              <w:rPr>
                <w:rFonts w:ascii="Arial" w:hAnsi="Arial" w:cs="Arial"/>
                <w:sz w:val="22"/>
                <w:szCs w:val="22"/>
              </w:rPr>
              <w:t>Volume 2 – Part 3.5.4.</w:t>
            </w:r>
            <w:permEnd w:id="1578378364"/>
          </w:p>
        </w:tc>
        <w:permStart w:id="15500636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375ADA" w14:textId="77777777" w:rsidR="009F3405" w:rsidRPr="00DD7A44" w:rsidRDefault="009F3405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0063686" w:displacedByCustomXml="prev"/>
      </w:tr>
    </w:tbl>
    <w:p w14:paraId="75DE75B7" w14:textId="77777777"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14:paraId="7256F147" w14:textId="77777777"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14:paraId="0C731E1E" w14:textId="77777777"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14:paraId="276E3719" w14:textId="77777777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5718F9" w14:textId="77777777"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C1BB" w14:textId="77777777" w:rsidR="001B5CE5" w:rsidRDefault="001B5CE5" w:rsidP="001B5CE5">
            <w:pPr>
              <w:widowControl w:val="0"/>
              <w:autoSpaceDE w:val="0"/>
              <w:autoSpaceDN w:val="0"/>
              <w:adjustRightInd w:val="0"/>
              <w:spacing w:after="240" w:line="300" w:lineRule="atLeast"/>
              <w:jc w:val="left"/>
              <w:rPr>
                <w:rFonts w:ascii="Times" w:hAnsi="Times" w:cs="Times"/>
                <w:color w:val="000000"/>
                <w:szCs w:val="24"/>
                <w:lang w:val="en-GB" w:eastAsia="en-AU"/>
              </w:rPr>
            </w:pPr>
            <w:permStart w:id="935098233" w:edGrp="everyone"/>
            <w:r>
              <w:rPr>
                <w:rFonts w:ascii="Arial" w:hAnsi="Arial" w:cs="Arial"/>
                <w:color w:val="1C1C1D"/>
                <w:sz w:val="26"/>
                <w:szCs w:val="26"/>
                <w:lang w:val="en-GB" w:eastAsia="en-AU"/>
              </w:rPr>
              <w:t xml:space="preserve">AS 1720 Part 1 </w:t>
            </w:r>
          </w:p>
          <w:permEnd w:id="935098233"/>
          <w:p w14:paraId="2365EB84" w14:textId="77777777" w:rsidR="00A953E2" w:rsidRPr="00DD7A44" w:rsidRDefault="00A953E2" w:rsidP="00A953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26692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808DF60" w14:textId="77777777"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6692193" w:displacedByCustomXml="prev"/>
      </w:tr>
    </w:tbl>
    <w:p w14:paraId="4A449006" w14:textId="77777777"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14:paraId="43561D22" w14:textId="77777777"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14:paraId="59A86ADB" w14:textId="77777777"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2D1834AB" w14:textId="77777777"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14:paraId="14A9472F" w14:textId="77777777" w:rsidR="000F79F3" w:rsidRPr="0097148E" w:rsidRDefault="000F79F3" w:rsidP="000F79F3">
      <w:pPr>
        <w:jc w:val="left"/>
      </w:pPr>
      <w:r w:rsidRPr="0097148E">
        <w:rPr>
          <w:noProof/>
          <w:lang w:val="en-GB" w:eastAsia="en-GB"/>
        </w:rPr>
        <w:drawing>
          <wp:inline distT="0" distB="0" distL="0" distR="0" wp14:anchorId="56BEA9A4" wp14:editId="6B7ED50A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C9F5B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0E1A3244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14:paraId="1E0703C4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0E3673F7" w14:textId="77777777" w:rsidTr="002C3F3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283E5D" w14:textId="77777777" w:rsidR="002B6803" w:rsidRPr="00DD7A44" w:rsidRDefault="002B6803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2631" w14:textId="29BC7AB8" w:rsidR="002B6803" w:rsidRPr="00DD7A44" w:rsidRDefault="00AA27AA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885824633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885824633"/>
          </w:p>
        </w:tc>
        <w:permStart w:id="1804092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CDEE650" w14:textId="77777777" w:rsidR="002B6803" w:rsidRPr="00DD7A44" w:rsidRDefault="002B6803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4092866" w:displacedByCustomXml="prev"/>
      </w:tr>
    </w:tbl>
    <w:p w14:paraId="5A0B8998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07AA7546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3161A4DE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14:paraId="09FEB976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71A28F10" w14:textId="77777777" w:rsidTr="002C3F30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1D8B0F" w14:textId="77777777" w:rsidR="002B6803" w:rsidRPr="00DD7A44" w:rsidRDefault="002B6803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71D9" w14:textId="31072714" w:rsidR="002B6803" w:rsidRPr="00DD7A44" w:rsidRDefault="00AA27AA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966693881" w:edGrp="everyone"/>
            <w:r>
              <w:rPr>
                <w:rFonts w:ascii="Arial" w:hAnsi="Arial" w:cs="Arial"/>
                <w:sz w:val="22"/>
                <w:szCs w:val="22"/>
              </w:rPr>
              <w:t>0.55 and 0.79</w:t>
            </w:r>
            <w:permEnd w:id="1966693881"/>
          </w:p>
        </w:tc>
        <w:permStart w:id="525687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5882E6" w14:textId="77777777" w:rsidR="002B6803" w:rsidRPr="00DD7A44" w:rsidRDefault="002B6803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5687003" w:displacedByCustomXml="prev"/>
      </w:tr>
    </w:tbl>
    <w:p w14:paraId="04574D08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2432D4E5" w14:textId="77777777"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4D1E1661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14:paraId="164D6221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52C8455C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BA4C21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727716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307540C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27716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3023D4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B6331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5396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B792D36" w14:textId="08466437" w:rsidR="00C03DE9" w:rsidRDefault="00AA27AA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5396219" w:displacedByCustomXml="prev"/>
      </w:tr>
      <w:tr w:rsidR="00C03DE9" w14:paraId="3727532B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19C4F8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800574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FA6432C" w14:textId="0B538D78" w:rsidR="00C03DE9" w:rsidRPr="00827129" w:rsidRDefault="00AA27A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005740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BCA18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34F621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CD309AF" w14:textId="77777777" w:rsidR="00C03DE9" w:rsidRDefault="00C03DE9" w:rsidP="00C03DE9">
            <w:pPr>
              <w:ind w:left="993" w:hanging="993"/>
            </w:pPr>
          </w:p>
        </w:tc>
      </w:tr>
    </w:tbl>
    <w:p w14:paraId="7AAE753B" w14:textId="77777777" w:rsidR="00DE3FC0" w:rsidRDefault="00DE3FC0" w:rsidP="00DE3FC0">
      <w:pPr>
        <w:rPr>
          <w:rFonts w:ascii="Arial" w:hAnsi="Arial" w:cs="Arial"/>
          <w:sz w:val="22"/>
          <w:szCs w:val="22"/>
        </w:rPr>
      </w:pPr>
    </w:p>
    <w:p w14:paraId="11D445C2" w14:textId="77777777"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784D78E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t>True or False (Tick your response): A Gantt Chart may assist with determining the numbers of on-site personnel required and the time requirements for a project.</w:t>
      </w:r>
      <w:bookmarkEnd w:id="16"/>
    </w:p>
    <w:p w14:paraId="5E4E1F47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14:paraId="2CA882CF" w14:textId="77777777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12C593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078416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9328FFD" w14:textId="4A502453" w:rsidR="00C03DE9" w:rsidRPr="00827129" w:rsidRDefault="0035066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78416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CAB2D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C3C27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25362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BDC474F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5362731" w:displacedByCustomXml="prev"/>
      </w:tr>
      <w:tr w:rsidR="00C03DE9" w14:paraId="08D84423" w14:textId="77777777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AF1943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324080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36905EA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240803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14D566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4B7966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37D4BF8" w14:textId="77777777" w:rsidR="00C03DE9" w:rsidRDefault="00C03DE9" w:rsidP="00C03DE9">
            <w:pPr>
              <w:ind w:left="993" w:hanging="993"/>
            </w:pPr>
          </w:p>
        </w:tc>
      </w:tr>
    </w:tbl>
    <w:p w14:paraId="6BBA9A6D" w14:textId="77777777"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70C32BC6" w14:textId="77777777"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0A734597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14:paraId="034172AC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14:paraId="04E53A91" w14:textId="77777777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D8E889" w14:textId="77777777" w:rsidR="00551164" w:rsidRPr="00DD7A44" w:rsidRDefault="00551164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7E28" w14:textId="40AE7D50" w:rsidR="00551164" w:rsidRPr="00DD7A44" w:rsidRDefault="00DE749F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612200159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612200159"/>
          </w:p>
        </w:tc>
        <w:permStart w:id="106944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BD7959" w14:textId="77777777" w:rsidR="00551164" w:rsidRPr="00DD7A44" w:rsidRDefault="00551164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4451" w:displacedByCustomXml="prev"/>
      </w:tr>
    </w:tbl>
    <w:p w14:paraId="690485C5" w14:textId="77777777"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14:paraId="6D8CC023" w14:textId="77777777"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4BB3FC4B" w14:textId="77777777"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14:paraId="52E2B392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14:paraId="2FC697CA" w14:textId="77777777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E0FB836" w14:textId="77777777"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C1AD718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BA87A3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121918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AF262D7" w14:textId="77777777"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1918498" w:displacedByCustomXml="prev"/>
      </w:tr>
      <w:tr w:rsidR="00661A32" w14:paraId="3B968E36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B9F75F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F34C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960C9" w14:textId="5D5F2FCF" w:rsidR="00661A32" w:rsidRPr="007C3634" w:rsidRDefault="00024F22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71880060" w:edGrp="everyone"/>
            <w:r>
              <w:rPr>
                <w:rFonts w:ascii="Arial" w:hAnsi="Arial" w:cs="Arial"/>
                <w:sz w:val="22"/>
              </w:rPr>
              <w:t>A sub contractor can quote labour on an hourly basis</w:t>
            </w:r>
            <w:r w:rsidR="004A6920">
              <w:rPr>
                <w:rFonts w:ascii="Arial" w:hAnsi="Arial" w:cs="Arial"/>
                <w:sz w:val="22"/>
              </w:rPr>
              <w:t xml:space="preserve"> for a particular job without specifying the time to calculate the job.</w:t>
            </w:r>
            <w:r w:rsidR="00E359AC">
              <w:rPr>
                <w:rFonts w:ascii="Arial" w:hAnsi="Arial" w:cs="Arial"/>
                <w:sz w:val="22"/>
              </w:rPr>
              <w:t xml:space="preserve"> This charge covers the overheads and profits in running their business.</w:t>
            </w:r>
            <w:permEnd w:id="671880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F2BF02" w14:textId="77777777" w:rsidR="00661A32" w:rsidRDefault="00661A32" w:rsidP="00C03DE9">
            <w:pPr>
              <w:ind w:left="993" w:hanging="993"/>
            </w:pPr>
          </w:p>
        </w:tc>
      </w:tr>
      <w:tr w:rsidR="00661A32" w14:paraId="6F17C02E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DA8955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D341F1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95A002" w14:textId="191B6921" w:rsidR="00661A32" w:rsidRPr="007C3634" w:rsidRDefault="004A692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854018496" w:edGrp="everyone"/>
            <w:r>
              <w:rPr>
                <w:rFonts w:ascii="Arial" w:hAnsi="Arial" w:cs="Arial"/>
                <w:sz w:val="22"/>
              </w:rPr>
              <w:t>Installation of doors etc. is usually quoted per unit</w:t>
            </w:r>
            <w:permEnd w:id="1854018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281E1C" w14:textId="77777777" w:rsidR="00661A32" w:rsidRDefault="00661A32" w:rsidP="00C03DE9">
            <w:pPr>
              <w:ind w:left="993" w:hanging="993"/>
            </w:pPr>
          </w:p>
        </w:tc>
      </w:tr>
      <w:tr w:rsidR="00661A32" w14:paraId="6D3A2317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4A4C3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1B703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F6D6C4" w14:textId="27B9F1F7" w:rsidR="00661A32" w:rsidRPr="007C3634" w:rsidRDefault="004A6920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41782990" w:edGrp="everyone"/>
            <w:r>
              <w:rPr>
                <w:rFonts w:ascii="Arial" w:hAnsi="Arial" w:cs="Arial"/>
                <w:sz w:val="22"/>
              </w:rPr>
              <w:t>The cost of building walls</w:t>
            </w:r>
            <w:r w:rsidR="00E359AC">
              <w:rPr>
                <w:rFonts w:ascii="Arial" w:hAnsi="Arial" w:cs="Arial"/>
                <w:sz w:val="22"/>
              </w:rPr>
              <w:t xml:space="preserve"> to a specified height may be quoted per lineal metre of wall length. </w:t>
            </w:r>
            <w:permEnd w:id="11417829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99ED87" w14:textId="77777777" w:rsidR="00661A32" w:rsidRDefault="00661A32" w:rsidP="00C03DE9">
            <w:pPr>
              <w:ind w:left="993" w:hanging="993"/>
            </w:pPr>
          </w:p>
        </w:tc>
      </w:tr>
    </w:tbl>
    <w:p w14:paraId="6A611B65" w14:textId="77777777"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A64DD37" w14:textId="77777777"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14:paraId="7A87538E" w14:textId="77777777"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14:paraId="349D60DA" w14:textId="77777777"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14:paraId="341818C9" w14:textId="77777777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996530" w14:textId="77777777"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BCB9BAE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D2059B9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61238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1EDD2E" w14:textId="77777777"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1238755" w:displacedByCustomXml="prev"/>
      </w:tr>
      <w:tr w:rsidR="00C03DE9" w14:paraId="37E25AD7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7BA027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166179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BBB66E" w14:textId="1CCB90F7" w:rsidR="00C03DE9" w:rsidRPr="00827129" w:rsidRDefault="007E04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66179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297FD" w14:textId="77777777"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9DB2D5" w14:textId="77777777" w:rsidR="00C03DE9" w:rsidRDefault="00C03DE9" w:rsidP="00C03DE9">
            <w:pPr>
              <w:ind w:left="993" w:hanging="993"/>
            </w:pPr>
          </w:p>
        </w:tc>
      </w:tr>
      <w:tr w:rsidR="00C03DE9" w14:paraId="4A856D98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C3AC3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121980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B1B595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21980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FF08C" w14:textId="77777777"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0BE60E" w14:textId="77777777" w:rsidR="00C03DE9" w:rsidRDefault="00C03DE9" w:rsidP="00C03DE9">
            <w:pPr>
              <w:ind w:left="993" w:hanging="993"/>
            </w:pPr>
          </w:p>
        </w:tc>
      </w:tr>
      <w:tr w:rsidR="00C03DE9" w14:paraId="2AEF5872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CA372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368270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B2082B" w14:textId="32444FFF" w:rsidR="00C03DE9" w:rsidRPr="00827129" w:rsidRDefault="007E04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3682701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F013FE" w14:textId="77777777"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3BBDDB" w14:textId="77777777" w:rsidR="00C03DE9" w:rsidRDefault="00C03DE9" w:rsidP="00C03DE9">
            <w:pPr>
              <w:ind w:left="993" w:hanging="993"/>
            </w:pPr>
          </w:p>
        </w:tc>
      </w:tr>
      <w:tr w:rsidR="00C03DE9" w14:paraId="67D3DC1F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20D7BE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492347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01750D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2347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F47C8B" w14:textId="77777777"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AAE0C" w14:textId="77777777" w:rsidR="00C03DE9" w:rsidRDefault="00C03DE9" w:rsidP="00C03DE9">
            <w:pPr>
              <w:ind w:left="993" w:hanging="993"/>
            </w:pPr>
          </w:p>
        </w:tc>
      </w:tr>
    </w:tbl>
    <w:p w14:paraId="45B08254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1F84AE07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14:paraId="40151065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3D55688A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22C1F8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21921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780150" w14:textId="6651C464" w:rsidR="00C03DE9" w:rsidRPr="00827129" w:rsidRDefault="007E04CE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219217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73914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B564AC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6920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1E3DB01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920452" w:displacedByCustomXml="prev"/>
      </w:tr>
      <w:tr w:rsidR="00C03DE9" w14:paraId="6DB8F49F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98524C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114609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E99F11F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14609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C3FEFD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1A09C0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F4DC6D" w14:textId="77777777" w:rsidR="00C03DE9" w:rsidRDefault="00C03DE9" w:rsidP="00C03DE9">
            <w:pPr>
              <w:ind w:left="993" w:hanging="993"/>
            </w:pPr>
          </w:p>
        </w:tc>
      </w:tr>
    </w:tbl>
    <w:p w14:paraId="6B8D6C59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2B828473" w14:textId="77777777"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491FFBD4" w14:textId="77777777"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14:paraId="6B0CDBDD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14:paraId="4B3C8C75" w14:textId="77777777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75BA40B" w14:textId="77777777"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1B13674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682CEAA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2980769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33F3763" w14:textId="77777777"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076965" w:displacedByCustomXml="prev"/>
      </w:tr>
      <w:tr w:rsidR="0079171E" w14:paraId="6E3184C1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546E2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38E6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9D27A22" w14:textId="77777777" w:rsidR="00D315F0" w:rsidRPr="007E04CE" w:rsidRDefault="00854E4C" w:rsidP="007E04CE">
            <w:pPr>
              <w:numPr>
                <w:ilvl w:val="0"/>
                <w:numId w:val="43"/>
              </w:numPr>
              <w:jc w:val="left"/>
              <w:rPr>
                <w:rFonts w:ascii="Arial" w:hAnsi="Arial" w:cs="Arial"/>
                <w:sz w:val="22"/>
                <w:lang w:val="en-GB"/>
              </w:rPr>
            </w:pPr>
            <w:permStart w:id="1920406938" w:edGrp="everyone"/>
            <w:r w:rsidRPr="007E04CE">
              <w:rPr>
                <w:rFonts w:ascii="Arial" w:hAnsi="Arial" w:cs="Arial"/>
                <w:sz w:val="22"/>
              </w:rPr>
              <w:t>Dealing with distant suppliers might mean longer delivery times and extra freight costs.</w:t>
            </w:r>
          </w:p>
          <w:permEnd w:id="1920406938"/>
          <w:p w14:paraId="6BDC9F80" w14:textId="79EBE58E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DFEA70" w14:textId="77777777" w:rsidR="0079171E" w:rsidRDefault="0079171E" w:rsidP="00A93F40">
            <w:pPr>
              <w:ind w:left="993" w:hanging="993"/>
            </w:pPr>
          </w:p>
        </w:tc>
      </w:tr>
      <w:tr w:rsidR="0079171E" w14:paraId="7C66A3F2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BED78C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0461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74EB35" w14:textId="77777777" w:rsidR="00D315F0" w:rsidRPr="007E04CE" w:rsidRDefault="00854E4C" w:rsidP="007E04CE">
            <w:pPr>
              <w:numPr>
                <w:ilvl w:val="0"/>
                <w:numId w:val="44"/>
              </w:numPr>
              <w:jc w:val="left"/>
              <w:rPr>
                <w:rFonts w:ascii="Arial" w:hAnsi="Arial" w:cs="Arial"/>
                <w:sz w:val="22"/>
                <w:lang w:val="en-GB"/>
              </w:rPr>
            </w:pPr>
            <w:permStart w:id="769527092" w:edGrp="everyone"/>
            <w:r w:rsidRPr="007E04CE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</w:p>
          <w:permEnd w:id="769527092"/>
          <w:p w14:paraId="3E94D415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98F11C" w14:textId="77777777" w:rsidR="0079171E" w:rsidRDefault="0079171E" w:rsidP="00A93F40">
            <w:pPr>
              <w:ind w:left="993" w:hanging="993"/>
            </w:pPr>
          </w:p>
        </w:tc>
      </w:tr>
      <w:tr w:rsidR="0079171E" w14:paraId="77FF20C4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AC86F5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C22B36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D4B3BB" w14:textId="77777777" w:rsidR="00D315F0" w:rsidRPr="007E04CE" w:rsidRDefault="00854E4C" w:rsidP="007E04CE">
            <w:pPr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  <w:lang w:val="en-GB"/>
              </w:rPr>
            </w:pPr>
            <w:permStart w:id="1182356770" w:edGrp="everyone"/>
            <w:r w:rsidRPr="007E04CE">
              <w:rPr>
                <w:rFonts w:ascii="Arial" w:hAnsi="Arial" w:cs="Arial"/>
                <w:sz w:val="22"/>
              </w:rPr>
              <w:t xml:space="preserve">Suppliers should be able to deliverythe right goods and on time. </w:t>
            </w:r>
          </w:p>
          <w:permEnd w:id="1182356770"/>
          <w:p w14:paraId="7D009805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D4FD1E" w14:textId="77777777" w:rsidR="0079171E" w:rsidRDefault="0079171E" w:rsidP="00A93F40">
            <w:pPr>
              <w:ind w:left="993" w:hanging="993"/>
            </w:pPr>
          </w:p>
        </w:tc>
      </w:tr>
      <w:tr w:rsidR="0079171E" w14:paraId="2B3E3EA0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98FA3D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C4B387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870186" w14:textId="77777777" w:rsidR="00D315F0" w:rsidRPr="007E04CE" w:rsidRDefault="00854E4C" w:rsidP="007E04CE">
            <w:pPr>
              <w:numPr>
                <w:ilvl w:val="0"/>
                <w:numId w:val="46"/>
              </w:numPr>
              <w:jc w:val="left"/>
              <w:rPr>
                <w:rFonts w:ascii="Arial" w:hAnsi="Arial" w:cs="Arial"/>
                <w:sz w:val="22"/>
                <w:lang w:val="en-GB"/>
              </w:rPr>
            </w:pPr>
            <w:permStart w:id="715940661" w:edGrp="everyone"/>
            <w:r w:rsidRPr="007E04CE">
              <w:rPr>
                <w:rFonts w:ascii="Arial" w:hAnsi="Arial" w:cs="Arial"/>
                <w:sz w:val="22"/>
              </w:rPr>
              <w:t xml:space="preserve">Look for experienced suppliers who have been in business a long time. This illustrates financial stability. </w:t>
            </w:r>
          </w:p>
          <w:permEnd w:id="715940661"/>
          <w:p w14:paraId="792812D0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66AE6D" w14:textId="77777777" w:rsidR="0079171E" w:rsidRDefault="0079171E" w:rsidP="00A93F40">
            <w:pPr>
              <w:ind w:left="993" w:hanging="993"/>
            </w:pPr>
          </w:p>
        </w:tc>
      </w:tr>
      <w:tr w:rsidR="0079171E" w14:paraId="1BD2BC29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F54E5B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CB9E73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DBDF0C" w14:textId="77777777" w:rsidR="00D315F0" w:rsidRPr="007E04CE" w:rsidRDefault="00854E4C" w:rsidP="007E04CE">
            <w:pPr>
              <w:numPr>
                <w:ilvl w:val="0"/>
                <w:numId w:val="47"/>
              </w:numPr>
              <w:jc w:val="left"/>
              <w:rPr>
                <w:rFonts w:ascii="Arial" w:hAnsi="Arial" w:cs="Arial"/>
                <w:sz w:val="22"/>
                <w:lang w:val="en-GB"/>
              </w:rPr>
            </w:pPr>
            <w:permStart w:id="1401640510" w:edGrp="everyone"/>
            <w:r w:rsidRPr="007E04CE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1401640510"/>
          <w:p w14:paraId="1C8A6DC2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A16600" w14:textId="77777777" w:rsidR="0079171E" w:rsidRDefault="0079171E" w:rsidP="00A93F40">
            <w:pPr>
              <w:ind w:left="993" w:hanging="993"/>
            </w:pPr>
          </w:p>
        </w:tc>
      </w:tr>
    </w:tbl>
    <w:p w14:paraId="7E89202C" w14:textId="77777777"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DA4296C" w14:textId="77777777" w:rsidR="00316B46" w:rsidRDefault="00316B46">
      <w:pPr>
        <w:jc w:val="left"/>
      </w:pPr>
    </w:p>
    <w:p w14:paraId="4DD614BC" w14:textId="77777777" w:rsidR="00CA412F" w:rsidRDefault="00CA412F">
      <w:pPr>
        <w:jc w:val="left"/>
      </w:pPr>
      <w:r>
        <w:lastRenderedPageBreak/>
        <w:br w:type="page"/>
      </w:r>
    </w:p>
    <w:p w14:paraId="28E65DEB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14:paraId="28ADD03F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2F1ACC7E" w14:textId="77777777"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14:paraId="3223BBD1" w14:textId="77777777"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val="en-GB" w:eastAsia="en-GB"/>
        </w:rPr>
        <w:drawing>
          <wp:inline distT="0" distB="0" distL="0" distR="0" wp14:anchorId="7BBFD704" wp14:editId="09A8B45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903B0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93F4AB5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14:paraId="1C21DE71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14:paraId="72012D45" w14:textId="77777777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14:paraId="5A5F62FA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14:paraId="1864E711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14:paraId="689C5FD4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3232B5D1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14:paraId="5E75CF3E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14:paraId="57D1FF54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52152DD8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14:paraId="118C8B8B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14:paraId="3D8CF1C8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2E3D1D52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14:paraId="799AAA87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14:paraId="63245F7E" w14:textId="77777777"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05705CD0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42A54A97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14:paraId="5A2B5114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4BE433D3" w14:textId="77777777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D25E62" w14:textId="77777777" w:rsidR="00EB646E" w:rsidRPr="00DD7A44" w:rsidRDefault="00EB646E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7167" w14:textId="77777777" w:rsidR="00EB646E" w:rsidRDefault="003F35DF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2070433169" w:edGrp="everyone"/>
            <w:r>
              <w:rPr>
                <w:rFonts w:ascii="Arial" w:hAnsi="Arial" w:cs="Arial"/>
                <w:sz w:val="22"/>
                <w:szCs w:val="22"/>
              </w:rPr>
              <w:t>17.10</w:t>
            </w:r>
            <w:r w:rsidR="00FC5A08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11133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CE676B" w14:textId="77777777" w:rsidR="00EB646E" w:rsidRDefault="00EB646E" w:rsidP="002C3F3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623608" w14:textId="5AC602DF" w:rsidR="00EB646E" w:rsidRDefault="00EB646E" w:rsidP="002C3F30">
            <w:pPr>
              <w:rPr>
                <w:rFonts w:ascii="Arial" w:hAnsi="Arial" w:cs="Arial"/>
                <w:sz w:val="22"/>
                <w:szCs w:val="22"/>
              </w:rPr>
            </w:pPr>
          </w:p>
          <w:permEnd w:id="2070433169"/>
          <w:p w14:paraId="037BA195" w14:textId="492D2E2C" w:rsidR="00EB646E" w:rsidRPr="00DD7A44" w:rsidRDefault="00EB646E" w:rsidP="002C3F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1204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8F28BA6" w14:textId="77777777" w:rsidR="00EB646E" w:rsidRPr="00DD7A44" w:rsidRDefault="00EB646E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204286" w:displacedByCustomXml="prev"/>
      </w:tr>
    </w:tbl>
    <w:p w14:paraId="0CA4FB4D" w14:textId="60BFB9A8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30495DB0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099C02EE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14:paraId="41291DB5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4FE3310C" w14:textId="77777777" w:rsidTr="002C3F3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6579E6" w14:textId="77777777" w:rsidR="00EB646E" w:rsidRPr="00DD7A44" w:rsidRDefault="00EB646E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61E5" w14:textId="577BB037" w:rsidR="00EB646E" w:rsidRPr="00DD7A44" w:rsidRDefault="002767CB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208428074" w:edGrp="everyone"/>
            <w:r>
              <w:rPr>
                <w:rFonts w:ascii="Arial" w:hAnsi="Arial" w:cs="Arial"/>
                <w:sz w:val="22"/>
                <w:szCs w:val="22"/>
              </w:rPr>
              <w:t>2.50 x 17.10 = $14.75</w:t>
            </w:r>
            <w:permEnd w:id="1208428074"/>
          </w:p>
        </w:tc>
        <w:permStart w:id="9867370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7252E7" w14:textId="77777777" w:rsidR="00EB646E" w:rsidRPr="00DD7A44" w:rsidRDefault="00EB646E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6737058" w:displacedByCustomXml="prev"/>
      </w:tr>
    </w:tbl>
    <w:p w14:paraId="59DD7DFD" w14:textId="77777777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21372A94" w14:textId="77777777"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5C69372C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14:paraId="4B7670CB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0CF8A285" w14:textId="77777777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D20579" w14:textId="77777777" w:rsidR="000D0F37" w:rsidRPr="00DD7A44" w:rsidRDefault="000D0F37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7858" w14:textId="77777777" w:rsidR="000D0F37" w:rsidRDefault="000D0F37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357068414" w:edGrp="everyone"/>
          </w:p>
          <w:permEnd w:id="357068414"/>
          <w:p w14:paraId="2928B1C0" w14:textId="77777777" w:rsidR="000D0F37" w:rsidRPr="00DD7A44" w:rsidRDefault="000D0F37" w:rsidP="002C3F3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78235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37CE78" w14:textId="42475FDC" w:rsidR="000D0F37" w:rsidRPr="00DD7A44" w:rsidRDefault="00327771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8235665" w:displacedByCustomXml="prev"/>
      </w:tr>
    </w:tbl>
    <w:p w14:paraId="397F8263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6BB9E109" w14:textId="77777777"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54FB04A3" w14:textId="77777777"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44C06CDD" w14:textId="77777777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EDD07C" w14:textId="77777777" w:rsidR="000D0F37" w:rsidRPr="00DD7A44" w:rsidRDefault="000D0F37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6360" w14:textId="5FE625CF" w:rsidR="000D0F37" w:rsidRDefault="00327771" w:rsidP="002C3F30">
            <w:pPr>
              <w:rPr>
                <w:lang w:val="en-US"/>
              </w:rPr>
            </w:pPr>
            <w:permStart w:id="708778973" w:edGrp="everyone"/>
            <w:r>
              <w:rPr>
                <w:rFonts w:ascii="Arial" w:hAnsi="Arial" w:cs="Arial"/>
                <w:sz w:val="22"/>
                <w:szCs w:val="22"/>
              </w:rPr>
              <w:t xml:space="preserve">Above answer is 2.25 cube metres (wouldn’t allow me to type it in there – edit was locked) </w:t>
            </w:r>
            <w:r w:rsidRPr="00B12541">
              <w:rPr>
                <w:lang w:val="en-US"/>
              </w:rPr>
              <w:t xml:space="preserve">6.0m </w:t>
            </w:r>
            <w:r>
              <w:rPr>
                <w:lang w:val="en-US"/>
              </w:rPr>
              <w:t>x</w:t>
            </w:r>
            <w:r w:rsidRPr="00B12541">
              <w:rPr>
                <w:lang w:val="en-US"/>
              </w:rPr>
              <w:t xml:space="preserve"> 2.5m </w:t>
            </w:r>
            <w:r>
              <w:rPr>
                <w:lang w:val="en-US"/>
              </w:rPr>
              <w:t>x</w:t>
            </w:r>
            <w:r w:rsidRPr="00B12541">
              <w:rPr>
                <w:lang w:val="en-US"/>
              </w:rPr>
              <w:t xml:space="preserve"> </w:t>
            </w:r>
            <w:r>
              <w:rPr>
                <w:lang w:val="en-US"/>
              </w:rPr>
              <w:t>0.</w:t>
            </w:r>
            <w:r w:rsidRPr="00B12541">
              <w:rPr>
                <w:lang w:val="en-US"/>
              </w:rPr>
              <w:t>15</w:t>
            </w:r>
            <w:r>
              <w:rPr>
                <w:lang w:val="en-US"/>
              </w:rPr>
              <w:t>m = 2.25 cube</w:t>
            </w:r>
          </w:p>
          <w:p w14:paraId="191729E7" w14:textId="77777777" w:rsidR="000D0F37" w:rsidRDefault="000D0F37" w:rsidP="002C3F30">
            <w:pPr>
              <w:rPr>
                <w:lang w:val="en-US"/>
              </w:rPr>
            </w:pPr>
          </w:p>
          <w:p w14:paraId="28AF3619" w14:textId="77777777" w:rsidR="000D0F37" w:rsidRDefault="000D0F37" w:rsidP="002C3F30">
            <w:pPr>
              <w:rPr>
                <w:lang w:val="en-US"/>
              </w:rPr>
            </w:pPr>
          </w:p>
          <w:p w14:paraId="0A63F4C6" w14:textId="35F85765" w:rsidR="000D0F37" w:rsidRPr="00DD7A44" w:rsidRDefault="00327771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lang w:val="en-US"/>
              </w:rPr>
              <w:t>Q. 25 – 50 x 2.25 = $112.5</w:t>
            </w:r>
            <w:r w:rsidR="0011175B">
              <w:rPr>
                <w:lang w:val="en-US"/>
              </w:rPr>
              <w:t>0</w:t>
            </w:r>
            <w:permEnd w:id="708778973"/>
          </w:p>
        </w:tc>
        <w:permStart w:id="1730886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B20D99" w14:textId="77777777" w:rsidR="000D0F37" w:rsidRPr="00DD7A44" w:rsidRDefault="000D0F37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0886078" w:displacedByCustomXml="prev"/>
      </w:tr>
    </w:tbl>
    <w:p w14:paraId="251D42AA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6E932835" w14:textId="77777777"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1E7A58CA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14:paraId="56AD07A3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00ED367C" w14:textId="77777777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0AD247" w14:textId="77777777" w:rsidR="000D0F37" w:rsidRPr="00DD7A44" w:rsidRDefault="000D0F37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D460" w14:textId="073F1D1D" w:rsidR="000D0F37" w:rsidRPr="00DD7A44" w:rsidRDefault="0011175B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664432945" w:edGrp="everyone"/>
            <w:r>
              <w:rPr>
                <w:rFonts w:ascii="Arial" w:hAnsi="Arial" w:cs="Arial"/>
                <w:sz w:val="22"/>
                <w:szCs w:val="22"/>
              </w:rPr>
              <w:t xml:space="preserve">6.5 x </w:t>
            </w:r>
            <w:r>
              <w:rPr>
                <w:rFonts w:cs="Arial"/>
                <w:sz w:val="22"/>
                <w:szCs w:val="22"/>
              </w:rPr>
              <w:t>49.50 = 321.75</w:t>
            </w:r>
            <w:permEnd w:id="664432945"/>
          </w:p>
        </w:tc>
        <w:permStart w:id="15773966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AD0D89" w14:textId="77777777" w:rsidR="000D0F37" w:rsidRPr="00DD7A44" w:rsidRDefault="000D0F37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396648" w:displacedByCustomXml="prev"/>
      </w:tr>
    </w:tbl>
    <w:p w14:paraId="274FF43C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41597CB0" w14:textId="77777777"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14:paraId="21113794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14:paraId="2C8DFD70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02D6BFC9" w14:textId="77777777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406EE7" w14:textId="77777777" w:rsidR="000D0F37" w:rsidRPr="00DD7A44" w:rsidRDefault="000D0F37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7D1D" w14:textId="2A99D5BE" w:rsidR="000D0F37" w:rsidRPr="00DD7A44" w:rsidRDefault="0011175B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532351146" w:edGrp="everyone"/>
            <w:r>
              <w:rPr>
                <w:rFonts w:cs="Arial"/>
                <w:sz w:val="22"/>
                <w:szCs w:val="22"/>
              </w:rPr>
              <w:t xml:space="preserve">321.75 + </w:t>
            </w:r>
            <w:r>
              <w:rPr>
                <w:lang w:val="en-US"/>
              </w:rPr>
              <w:t>112.50</w:t>
            </w:r>
            <w:r>
              <w:rPr>
                <w:b/>
                <w:lang w:val="en-US"/>
              </w:rPr>
              <w:t xml:space="preserve"> </w:t>
            </w:r>
            <w:r>
              <w:rPr>
                <w:lang w:val="en-US"/>
              </w:rPr>
              <w:t xml:space="preserve">+ </w:t>
            </w:r>
            <w:r>
              <w:rPr>
                <w:rFonts w:ascii="Arial" w:hAnsi="Arial" w:cs="Arial"/>
                <w:sz w:val="22"/>
                <w:szCs w:val="22"/>
              </w:rPr>
              <w:t>14.75</w:t>
            </w:r>
            <w:r w:rsidR="00AF4E9D">
              <w:rPr>
                <w:rFonts w:ascii="Arial" w:hAnsi="Arial" w:cs="Arial"/>
                <w:sz w:val="22"/>
                <w:szCs w:val="22"/>
              </w:rPr>
              <w:t xml:space="preserve"> = $449</w:t>
            </w:r>
            <w:permEnd w:id="532351146"/>
          </w:p>
        </w:tc>
        <w:permStart w:id="206395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D2BC2A3" w14:textId="77777777" w:rsidR="000D0F37" w:rsidRPr="00DD7A44" w:rsidRDefault="000D0F37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395087" w:displacedByCustomXml="prev"/>
      </w:tr>
    </w:tbl>
    <w:p w14:paraId="038829F6" w14:textId="77777777"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14:paraId="19BE6EBB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39AAB46C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64D85C2D" w14:textId="77777777"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val="en-GB" w:eastAsia="en-GB"/>
        </w:rPr>
        <w:drawing>
          <wp:inline distT="0" distB="0" distL="0" distR="0" wp14:anchorId="281BE34C" wp14:editId="50EBA516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510B3" w14:textId="77777777"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14:paraId="696E8182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4F6B5A4D" w14:textId="77777777"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2" w:name="_Ref2947606"/>
      <w:r>
        <w:t>Measure the required quantities for the items listed below</w:t>
      </w:r>
      <w:r w:rsidRPr="00780921">
        <w:t>.</w:t>
      </w:r>
      <w:bookmarkEnd w:id="32"/>
    </w:p>
    <w:p w14:paraId="64742266" w14:textId="77777777"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14:paraId="4354CED9" w14:textId="77777777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588882" w14:textId="77777777"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79BAD2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200CABA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21885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36E2380" w14:textId="77777777"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1885212" w:displacedByCustomXml="prev"/>
      </w:tr>
      <w:tr w:rsidR="00942C8B" w14:paraId="1E27162F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904382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A28C" w14:textId="012B1998" w:rsidR="00942C8B" w:rsidRPr="007C3634" w:rsidRDefault="007C43FA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34850575" w:edGrp="everyone"/>
            <w:r>
              <w:rPr>
                <w:rFonts w:ascii="Arial" w:hAnsi="Arial" w:cs="Arial"/>
                <w:sz w:val="22"/>
              </w:rPr>
              <w:t>27</w:t>
            </w:r>
            <w:permEnd w:id="193485057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FBACA45" w14:textId="77777777"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EEAB1B" w14:textId="77777777" w:rsidR="00942C8B" w:rsidRDefault="00942C8B" w:rsidP="00942C8B">
            <w:pPr>
              <w:ind w:left="993" w:hanging="993"/>
            </w:pPr>
          </w:p>
        </w:tc>
      </w:tr>
      <w:tr w:rsidR="00942C8B" w14:paraId="6B3252CA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AC7B6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8BA0" w14:textId="1964A467" w:rsidR="00942C8B" w:rsidRPr="007C3634" w:rsidRDefault="009D4960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43027120" w:edGrp="everyone"/>
            <w:r>
              <w:rPr>
                <w:rFonts w:ascii="Arial" w:hAnsi="Arial" w:cs="Arial"/>
                <w:sz w:val="22"/>
              </w:rPr>
              <w:t>1</w:t>
            </w:r>
            <w:permEnd w:id="44302712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5524B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D2C090" w14:textId="77777777" w:rsidR="00942C8B" w:rsidRDefault="00942C8B" w:rsidP="00942C8B">
            <w:pPr>
              <w:ind w:left="993" w:hanging="993"/>
            </w:pPr>
          </w:p>
        </w:tc>
      </w:tr>
      <w:tr w:rsidR="00942C8B" w14:paraId="08D97091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9F009A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E6D91A" w14:textId="628BC093" w:rsidR="00942C8B" w:rsidRPr="007C3634" w:rsidRDefault="005D2E78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52989524" w:edGrp="everyone"/>
            <w:r>
              <w:rPr>
                <w:rFonts w:ascii="Arial" w:hAnsi="Arial" w:cs="Arial"/>
                <w:sz w:val="22"/>
              </w:rPr>
              <w:t>1</w:t>
            </w:r>
            <w:permEnd w:id="3529895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23AD63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BF7ADD" w14:textId="77777777" w:rsidR="00942C8B" w:rsidRDefault="00942C8B" w:rsidP="00942C8B">
            <w:pPr>
              <w:ind w:left="993" w:hanging="993"/>
            </w:pPr>
          </w:p>
        </w:tc>
      </w:tr>
      <w:tr w:rsidR="00942C8B" w14:paraId="37A127A2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C01CF5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2391E9" w14:textId="14213156" w:rsidR="00942C8B" w:rsidRPr="007C3634" w:rsidRDefault="00E106E1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746363461" w:edGrp="everyone"/>
            <w:r>
              <w:rPr>
                <w:rFonts w:ascii="Arial" w:hAnsi="Arial" w:cs="Arial"/>
                <w:sz w:val="22"/>
              </w:rPr>
              <w:t>4</w:t>
            </w:r>
            <w:permEnd w:id="17463634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A1663E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DC471E" w14:textId="77777777" w:rsidR="00942C8B" w:rsidRDefault="00942C8B" w:rsidP="00942C8B">
            <w:pPr>
              <w:ind w:left="993" w:hanging="993"/>
            </w:pPr>
          </w:p>
        </w:tc>
      </w:tr>
      <w:tr w:rsidR="00942C8B" w14:paraId="30046E1D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7A549C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CA795" w14:textId="586E60A5" w:rsidR="00942C8B" w:rsidRPr="007C3634" w:rsidRDefault="00E106E1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895093217" w:edGrp="everyone"/>
            <w:r>
              <w:rPr>
                <w:rFonts w:ascii="Arial" w:hAnsi="Arial" w:cs="Arial"/>
                <w:sz w:val="22"/>
              </w:rPr>
              <w:t>2</w:t>
            </w:r>
            <w:permEnd w:id="8950932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85E0D6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0F4630" w14:textId="77777777" w:rsidR="00942C8B" w:rsidRDefault="00942C8B" w:rsidP="00942C8B">
            <w:pPr>
              <w:ind w:left="993" w:hanging="993"/>
            </w:pPr>
          </w:p>
        </w:tc>
      </w:tr>
    </w:tbl>
    <w:p w14:paraId="35011DBC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06DE8EEA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231D63C7" w14:textId="77777777"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3" w:name="_Ref3188312"/>
      <w:bookmarkStart w:id="34" w:name="_Ref3187883"/>
      <w:r>
        <w:t>The costs for each of the items are provided in the table below.</w:t>
      </w:r>
      <w:bookmarkEnd w:id="33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14:paraId="719BB92A" w14:textId="77777777" w:rsidTr="00316317">
        <w:tc>
          <w:tcPr>
            <w:tcW w:w="1701" w:type="dxa"/>
            <w:shd w:val="clear" w:color="auto" w:fill="D9D9D9" w:themeFill="background1" w:themeFillShade="D9"/>
          </w:tcPr>
          <w:p w14:paraId="398988AF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C4D6EAC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14:paraId="63B19174" w14:textId="77777777" w:rsidTr="00316317">
        <w:tc>
          <w:tcPr>
            <w:tcW w:w="1701" w:type="dxa"/>
          </w:tcPr>
          <w:p w14:paraId="7E1B63AF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14:paraId="7BCC3246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14:paraId="742BBFA2" w14:textId="77777777" w:rsidTr="00316317">
        <w:tc>
          <w:tcPr>
            <w:tcW w:w="1701" w:type="dxa"/>
          </w:tcPr>
          <w:p w14:paraId="2E25E9E1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14:paraId="7F8A354D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14:paraId="563B6603" w14:textId="77777777" w:rsidTr="00316317">
        <w:tc>
          <w:tcPr>
            <w:tcW w:w="1701" w:type="dxa"/>
          </w:tcPr>
          <w:p w14:paraId="4D63A303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14:paraId="027178FE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14:paraId="4B8D6A6D" w14:textId="77777777" w:rsidTr="00316317">
        <w:tc>
          <w:tcPr>
            <w:tcW w:w="1701" w:type="dxa"/>
          </w:tcPr>
          <w:p w14:paraId="3FC574B5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14:paraId="151B18A7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14:paraId="4DE81970" w14:textId="77777777" w:rsidTr="00316317">
        <w:tc>
          <w:tcPr>
            <w:tcW w:w="1701" w:type="dxa"/>
          </w:tcPr>
          <w:p w14:paraId="0B38B470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14:paraId="196EE230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14:paraId="5C24BAE6" w14:textId="77777777"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4"/>
    </w:p>
    <w:p w14:paraId="0822E1E6" w14:textId="77777777"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14:paraId="104F6B62" w14:textId="7777777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40EDF3" w14:textId="77777777"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F5625C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6CB5085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863327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0DCC3C6" w14:textId="77777777"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3327855" w:displacedByCustomXml="prev"/>
      </w:tr>
      <w:tr w:rsidR="00E255C0" w14:paraId="77C07A23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D74A05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7D3B" w14:textId="28167D3D" w:rsidR="00E255C0" w:rsidRPr="007C3634" w:rsidRDefault="000A20D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20881005" w:edGrp="everyone"/>
            <w:r>
              <w:rPr>
                <w:rFonts w:ascii="Arial" w:hAnsi="Arial" w:cs="Arial"/>
                <w:sz w:val="22"/>
              </w:rPr>
              <w:t>$1323</w:t>
            </w:r>
            <w:permEnd w:id="52088100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DB40AFC" w14:textId="77777777"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165B7C" w14:textId="77777777" w:rsidR="00E255C0" w:rsidRDefault="00E255C0" w:rsidP="00E255C0">
            <w:pPr>
              <w:ind w:left="993" w:hanging="993"/>
            </w:pPr>
          </w:p>
        </w:tc>
      </w:tr>
      <w:tr w:rsidR="00E255C0" w14:paraId="265422D6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1A859B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4C92" w14:textId="36CEFEAB" w:rsidR="00E255C0" w:rsidRPr="007C3634" w:rsidRDefault="0005753B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96392405" w:edGrp="everyone"/>
            <w:r>
              <w:rPr>
                <w:rFonts w:ascii="Arial" w:hAnsi="Arial" w:cs="Arial"/>
                <w:sz w:val="22"/>
              </w:rPr>
              <w:t>$59</w:t>
            </w:r>
            <w:permEnd w:id="49639240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A5EE5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75994" w14:textId="77777777" w:rsidR="00E255C0" w:rsidRDefault="00E255C0" w:rsidP="00E255C0">
            <w:pPr>
              <w:ind w:left="993" w:hanging="993"/>
            </w:pPr>
          </w:p>
        </w:tc>
      </w:tr>
      <w:tr w:rsidR="00E255C0" w14:paraId="48198AB2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C93BB2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03D360" w14:textId="0D1E266D" w:rsidR="00E255C0" w:rsidRPr="007C3634" w:rsidRDefault="00C7038E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979009288" w:edGrp="everyone"/>
            <w:r>
              <w:rPr>
                <w:rFonts w:ascii="Arial" w:hAnsi="Arial" w:cs="Arial"/>
                <w:sz w:val="22"/>
              </w:rPr>
              <w:t>$82</w:t>
            </w:r>
            <w:permEnd w:id="19790092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D0D272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2622FF" w14:textId="77777777" w:rsidR="00E255C0" w:rsidRDefault="00E255C0" w:rsidP="00E255C0">
            <w:pPr>
              <w:ind w:left="993" w:hanging="993"/>
            </w:pPr>
          </w:p>
        </w:tc>
      </w:tr>
      <w:tr w:rsidR="00E255C0" w14:paraId="42665917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EAA476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B3F585" w14:textId="5FC8206F" w:rsidR="00E255C0" w:rsidRPr="007C3634" w:rsidRDefault="00D801B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491343012" w:edGrp="everyone"/>
            <w:r>
              <w:rPr>
                <w:rFonts w:ascii="Arial" w:hAnsi="Arial" w:cs="Arial"/>
                <w:sz w:val="22"/>
              </w:rPr>
              <w:t>$116</w:t>
            </w:r>
            <w:permEnd w:id="14913430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EC111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A1632B" w14:textId="77777777" w:rsidR="00E255C0" w:rsidRDefault="00E255C0" w:rsidP="00E255C0">
            <w:pPr>
              <w:ind w:left="993" w:hanging="993"/>
            </w:pPr>
          </w:p>
        </w:tc>
      </w:tr>
      <w:tr w:rsidR="00E255C0" w14:paraId="67F65BC0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74937B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24AC480" w14:textId="211DD415" w:rsidR="00E255C0" w:rsidRPr="007C3634" w:rsidRDefault="00211F9C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115388500" w:edGrp="everyone"/>
            <w:r>
              <w:rPr>
                <w:rFonts w:ascii="Arial" w:hAnsi="Arial" w:cs="Arial"/>
                <w:sz w:val="22"/>
              </w:rPr>
              <w:t>$</w:t>
            </w:r>
            <w:r w:rsidR="0061021F">
              <w:rPr>
                <w:rFonts w:ascii="Arial" w:hAnsi="Arial" w:cs="Arial"/>
                <w:sz w:val="22"/>
              </w:rPr>
              <w:t>78</w:t>
            </w:r>
            <w:permEnd w:id="11153885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615537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0EFC6A" w14:textId="77777777" w:rsidR="00E255C0" w:rsidRDefault="00E255C0" w:rsidP="00E255C0">
            <w:pPr>
              <w:ind w:left="993" w:hanging="993"/>
            </w:pPr>
          </w:p>
        </w:tc>
      </w:tr>
      <w:tr w:rsidR="00E255C0" w14:paraId="7E71FC2A" w14:textId="77777777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2ACE81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413170" w14:textId="42867080" w:rsidR="00E255C0" w:rsidRPr="007C3634" w:rsidRDefault="00E443F5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604969956" w:edGrp="everyone"/>
            <w:r>
              <w:rPr>
                <w:rFonts w:ascii="Arial" w:hAnsi="Arial" w:cs="Arial"/>
                <w:sz w:val="22"/>
              </w:rPr>
              <w:t>$1656</w:t>
            </w:r>
            <w:permEnd w:id="60496995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1251DA" w14:textId="77777777"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DB12ED" w14:textId="77777777" w:rsidR="00E255C0" w:rsidRDefault="00E255C0" w:rsidP="00E255C0">
            <w:pPr>
              <w:ind w:left="993" w:hanging="993"/>
            </w:pPr>
          </w:p>
        </w:tc>
      </w:tr>
    </w:tbl>
    <w:p w14:paraId="75E3D0F0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3FD386CA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30E6DA1C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5" w:name="_Ref3190884"/>
      <w:r>
        <w:t>Name one (1) organisation that provides workers’ compensation insurance</w:t>
      </w:r>
      <w:r w:rsidRPr="00BE699F">
        <w:t>.</w:t>
      </w:r>
      <w:bookmarkEnd w:id="35"/>
    </w:p>
    <w:p w14:paraId="234A3F23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3C30C2AF" w14:textId="77777777" w:rsidTr="002C3F3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64E8D2" w14:textId="77777777" w:rsidR="002E3F66" w:rsidRPr="00DD7A44" w:rsidRDefault="002E3F66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A897" w14:textId="7002172D" w:rsidR="002E3F66" w:rsidRPr="00DD7A44" w:rsidRDefault="00460F69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1274939000" w:edGrp="everyone"/>
            <w:r>
              <w:rPr>
                <w:rFonts w:ascii="Arial" w:hAnsi="Arial" w:cs="Arial"/>
                <w:sz w:val="22"/>
                <w:szCs w:val="22"/>
              </w:rPr>
              <w:t>Workcover</w:t>
            </w:r>
            <w:permEnd w:id="1274939000"/>
          </w:p>
        </w:tc>
        <w:permStart w:id="1265579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047CB2" w14:textId="77777777" w:rsidR="002E3F66" w:rsidRPr="00DD7A44" w:rsidRDefault="002E3F66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579656" w:displacedByCustomXml="prev"/>
      </w:tr>
    </w:tbl>
    <w:p w14:paraId="35A97D88" w14:textId="77777777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42418899" w14:textId="77777777"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14:paraId="67222647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5"/>
      <w:r>
        <w:lastRenderedPageBreak/>
        <w:t>Which of the following environmental costs should be considered when determining project costs? Tick all that apply.</w:t>
      </w:r>
      <w:bookmarkEnd w:id="36"/>
    </w:p>
    <w:p w14:paraId="242363B0" w14:textId="77777777"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14:paraId="6C76AABA" w14:textId="77777777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B40E02" w14:textId="77777777"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8A4FF9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2AD701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63902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870926" w14:textId="77777777"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902132" w:displacedByCustomXml="prev"/>
      </w:tr>
      <w:tr w:rsidR="00F924BC" w14:paraId="239A0B2D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809D0E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07824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15E2C0" w14:textId="7CD7ECA6" w:rsidR="00F924BC" w:rsidRPr="00827129" w:rsidRDefault="00B16FF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78243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A8B038" w14:textId="77777777"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7D57B1" w14:textId="77777777" w:rsidR="00F924BC" w:rsidRDefault="00F924BC" w:rsidP="00F924BC">
            <w:pPr>
              <w:ind w:left="993" w:hanging="993"/>
            </w:pPr>
          </w:p>
        </w:tc>
      </w:tr>
      <w:tr w:rsidR="00F924BC" w14:paraId="434BD350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AB8A12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692668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DCD4BE" w14:textId="1920BAD4" w:rsidR="00F924BC" w:rsidRPr="00827129" w:rsidRDefault="00E106E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26689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DA4EB2" w14:textId="77777777"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09DC0F" w14:textId="77777777" w:rsidR="00F924BC" w:rsidRDefault="00F924BC" w:rsidP="00F924BC">
            <w:pPr>
              <w:ind w:left="993" w:hanging="993"/>
            </w:pPr>
          </w:p>
        </w:tc>
      </w:tr>
      <w:tr w:rsidR="00F924BC" w14:paraId="3E7ADFEB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F66FD0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3564146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2C70E7" w14:textId="6A9B5401" w:rsidR="00F924BC" w:rsidRPr="00827129" w:rsidRDefault="00B16FF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64146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F42ECD" w14:textId="77777777"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B442FE" w14:textId="77777777" w:rsidR="00F924BC" w:rsidRDefault="00F924BC" w:rsidP="00F924BC">
            <w:pPr>
              <w:ind w:left="993" w:hanging="993"/>
            </w:pPr>
          </w:p>
        </w:tc>
      </w:tr>
      <w:tr w:rsidR="00F924BC" w14:paraId="06FDCD18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ED0574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574295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F6E6C4" w14:textId="6DFC8010" w:rsidR="00F924BC" w:rsidRPr="00827129" w:rsidRDefault="00B16FF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74295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FFCCD0" w14:textId="77777777"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6118B5" w14:textId="77777777" w:rsidR="00F924BC" w:rsidRDefault="00F924BC" w:rsidP="00F924BC">
            <w:pPr>
              <w:ind w:left="993" w:hanging="993"/>
            </w:pPr>
          </w:p>
        </w:tc>
      </w:tr>
    </w:tbl>
    <w:p w14:paraId="51B1D694" w14:textId="77777777"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14:paraId="2E81C2D5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431C41C4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7"/>
      <w:r>
        <w:t>List three (3) statutory costs that should be considered when determining project costs</w:t>
      </w:r>
      <w:r w:rsidRPr="00BE699F">
        <w:t>.</w:t>
      </w:r>
      <w:bookmarkEnd w:id="37"/>
      <w:r>
        <w:t xml:space="preserve"> </w:t>
      </w:r>
    </w:p>
    <w:p w14:paraId="2E13D49F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0A947EAC" w14:textId="77777777" w:rsidTr="002C3F3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D09820" w14:textId="77777777" w:rsidR="002E3F66" w:rsidRPr="00DD7A44" w:rsidRDefault="002E3F66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A208" w14:textId="77777777" w:rsidR="002E3F66" w:rsidRDefault="00B16FFA" w:rsidP="002C3F30">
            <w:pPr>
              <w:rPr>
                <w:rFonts w:ascii="Arial" w:hAnsi="Arial" w:cs="Arial"/>
                <w:sz w:val="22"/>
                <w:szCs w:val="22"/>
              </w:rPr>
            </w:pPr>
            <w:permStart w:id="951920316" w:edGrp="everyone"/>
            <w:r>
              <w:rPr>
                <w:rFonts w:ascii="Arial" w:hAnsi="Arial" w:cs="Arial"/>
                <w:sz w:val="22"/>
                <w:szCs w:val="22"/>
              </w:rPr>
              <w:t>Required licences</w:t>
            </w:r>
          </w:p>
          <w:p w14:paraId="100ED703" w14:textId="77777777" w:rsidR="002E3F66" w:rsidRDefault="00B16FFA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Registration of vehicles </w:t>
            </w:r>
          </w:p>
          <w:p w14:paraId="6268DE96" w14:textId="5ABE770E" w:rsidR="002E3F66" w:rsidRPr="00DD7A44" w:rsidRDefault="00B16FFA" w:rsidP="002C3F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for Health and Safety Reps</w:t>
            </w:r>
            <w:permEnd w:id="951920316"/>
          </w:p>
        </w:tc>
        <w:permStart w:id="1801804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300DF6" w14:textId="77777777" w:rsidR="002E3F66" w:rsidRPr="00DD7A44" w:rsidRDefault="002E3F66" w:rsidP="002C3F30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180440" w:displacedByCustomXml="prev"/>
      </w:tr>
    </w:tbl>
    <w:p w14:paraId="7DCC39F6" w14:textId="245B39A0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1ED89C63" w14:textId="77777777"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14:paraId="76F44BEB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8" w:name="_Ref3195574"/>
      <w:r>
        <w:t>Which two (2) of the following methods are commonly used when determining the profit on a project? Tick all that apply.</w:t>
      </w:r>
      <w:bookmarkEnd w:id="38"/>
    </w:p>
    <w:p w14:paraId="15115AEE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14:paraId="4E5FED5B" w14:textId="77777777" w:rsidTr="002C3F3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DA06F2" w14:textId="77777777" w:rsidR="007E2755" w:rsidRDefault="007E2755" w:rsidP="002C3F3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494B61" w14:textId="77777777" w:rsidR="007E2755" w:rsidRDefault="007E2755" w:rsidP="002C3F3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EDD9D6F" w14:textId="77777777" w:rsidR="007E2755" w:rsidRDefault="007E2755" w:rsidP="002C3F3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096615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6ED72F5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661576" w:displacedByCustomXml="prev"/>
      </w:tr>
      <w:tr w:rsidR="00F924BC" w14:paraId="5756C3D0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21996B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7182373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078427" w14:textId="77777777"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823739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57D52" w14:textId="77777777"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8592A0" w14:textId="77777777" w:rsidR="00F924BC" w:rsidRDefault="00F924BC" w:rsidP="00F924BC">
            <w:pPr>
              <w:ind w:left="993" w:hanging="993"/>
            </w:pPr>
          </w:p>
        </w:tc>
      </w:tr>
      <w:tr w:rsidR="00F924BC" w14:paraId="6541A079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A2EB8A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5850510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2D2F8" w14:textId="5AC4B562" w:rsidR="00F924BC" w:rsidRPr="00827129" w:rsidRDefault="000556E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5051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D432A8" w14:textId="77777777"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A84A92" w14:textId="77777777" w:rsidR="00F924BC" w:rsidRDefault="00F924BC" w:rsidP="00F924BC">
            <w:pPr>
              <w:ind w:left="993" w:hanging="993"/>
            </w:pPr>
          </w:p>
        </w:tc>
      </w:tr>
      <w:tr w:rsidR="00F924BC" w14:paraId="1F69F8D1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B62F34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642241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3DB149" w14:textId="1351052F" w:rsidR="00F924BC" w:rsidRPr="00827129" w:rsidRDefault="000556E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42241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71DBB" w14:textId="77777777"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CC4B1B" w14:textId="77777777" w:rsidR="00F924BC" w:rsidRDefault="00F924BC" w:rsidP="00F924BC">
            <w:pPr>
              <w:ind w:left="993" w:hanging="993"/>
            </w:pPr>
          </w:p>
        </w:tc>
      </w:tr>
    </w:tbl>
    <w:p w14:paraId="3F7B31A2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742BE72B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53505C39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6"/>
      <w:r>
        <w:t>True or False (Tick your response): Usually a percentage is added to the estimate to cover company overheads.</w:t>
      </w:r>
      <w:bookmarkEnd w:id="39"/>
    </w:p>
    <w:p w14:paraId="4CEEDD6F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14:paraId="7FFBA6F4" w14:textId="77777777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B1C64B" w14:textId="77777777"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230514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10CBFD" w14:textId="15FB03F5" w:rsidR="00F924BC" w:rsidRPr="00827129" w:rsidRDefault="000556E0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30514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6E9137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C5AF8A" w14:textId="77777777"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41437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AEC22B0" w14:textId="77777777"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1437266" w:displacedByCustomXml="prev"/>
      </w:tr>
      <w:tr w:rsidR="00F924BC" w14:paraId="433322BD" w14:textId="77777777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40E9EE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97244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95B4312" w14:textId="77777777"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72449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29143B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F9FDAA" w14:textId="77777777"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085419D" w14:textId="77777777" w:rsidR="00F924BC" w:rsidRDefault="00F924BC" w:rsidP="00F924BC">
            <w:pPr>
              <w:ind w:left="993" w:hanging="993"/>
            </w:pPr>
          </w:p>
        </w:tc>
      </w:tr>
    </w:tbl>
    <w:p w14:paraId="1BC88C7F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77C2A3D3" w14:textId="77777777"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13BEA2" w14:textId="77777777"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0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0"/>
    </w:p>
    <w:p w14:paraId="6D84EC65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14:paraId="3C79ACE2" w14:textId="77777777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6DCA97" w14:textId="77777777"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01D773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BB33364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30080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4C74A4A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080216" w:displacedByCustomXml="prev"/>
      </w:tr>
      <w:tr w:rsidR="00C73450" w14:paraId="31E7EA86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EA3631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B259" w14:textId="77777777"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A1FAAD2" w14:textId="74657C91" w:rsidR="00C73450" w:rsidRPr="007C3634" w:rsidRDefault="0089730B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405777349" w:edGrp="everyone"/>
            <w:r>
              <w:rPr>
                <w:rFonts w:ascii="Arial" w:hAnsi="Arial" w:cs="Arial"/>
                <w:sz w:val="22"/>
              </w:rPr>
              <w:t xml:space="preserve">Cost of rent </w:t>
            </w:r>
            <w:permEnd w:id="14057773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E8ED63" w14:textId="77777777" w:rsidR="00C73450" w:rsidRDefault="00C73450" w:rsidP="00C73450">
            <w:pPr>
              <w:ind w:left="993" w:hanging="993"/>
            </w:pPr>
          </w:p>
        </w:tc>
      </w:tr>
      <w:tr w:rsidR="00C73450" w14:paraId="5CCE96FB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CDE63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4F49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CA7CC2" w14:textId="1F67F1FF" w:rsidR="00C73450" w:rsidRPr="007C3634" w:rsidRDefault="00C118B2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2068458318" w:edGrp="everyone"/>
            <w:r>
              <w:rPr>
                <w:rFonts w:ascii="Arial" w:hAnsi="Arial" w:cs="Arial"/>
                <w:sz w:val="22"/>
              </w:rPr>
              <w:t>Sick pay</w:t>
            </w:r>
            <w:permEnd w:id="20684583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210522" w14:textId="77777777" w:rsidR="00C73450" w:rsidRDefault="00C73450" w:rsidP="00C73450">
            <w:pPr>
              <w:ind w:left="993" w:hanging="993"/>
            </w:pPr>
          </w:p>
        </w:tc>
      </w:tr>
      <w:tr w:rsidR="00C73450" w14:paraId="4F04DC75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830CC6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8DEFDB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77C00" w14:textId="71BB9515" w:rsidR="00C73450" w:rsidRPr="007C3634" w:rsidRDefault="00C118B2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696860345" w:edGrp="everyone"/>
            <w:r>
              <w:rPr>
                <w:rFonts w:ascii="Arial" w:hAnsi="Arial" w:cs="Arial"/>
                <w:sz w:val="22"/>
              </w:rPr>
              <w:t>Fuel</w:t>
            </w:r>
            <w:permEnd w:id="16968603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9CE4DD" w14:textId="77777777" w:rsidR="00C73450" w:rsidRDefault="00C73450" w:rsidP="00C73450">
            <w:pPr>
              <w:ind w:left="993" w:hanging="993"/>
            </w:pPr>
          </w:p>
        </w:tc>
      </w:tr>
      <w:tr w:rsidR="00C73450" w14:paraId="0F89683D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8A5D1C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229E2A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1A846E" w14:textId="4453317A" w:rsidR="00C73450" w:rsidRPr="007C3634" w:rsidRDefault="00C118B2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636133894" w:edGrp="everyone"/>
            <w:r>
              <w:rPr>
                <w:rFonts w:ascii="Arial" w:hAnsi="Arial" w:cs="Arial"/>
                <w:sz w:val="22"/>
              </w:rPr>
              <w:t>Tax</w:t>
            </w:r>
            <w:bookmarkStart w:id="41" w:name="_GoBack"/>
            <w:bookmarkEnd w:id="41"/>
            <w:permEnd w:id="16361338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573B43" w14:textId="77777777" w:rsidR="00C73450" w:rsidRDefault="00C73450" w:rsidP="00C73450">
            <w:pPr>
              <w:ind w:left="993" w:hanging="993"/>
            </w:pPr>
          </w:p>
        </w:tc>
      </w:tr>
    </w:tbl>
    <w:p w14:paraId="2570990B" w14:textId="77777777"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BAC0D44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4285D47A" w14:textId="77777777"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14:paraId="23352004" w14:textId="77777777"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14:paraId="481A0F2C" w14:textId="77777777"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292BF5" wp14:editId="75885694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48EC3" w14:textId="24EAA234" w:rsidR="0089730B" w:rsidRPr="00F924BC" w:rsidRDefault="0089730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8324880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78324880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B292BF5" id="_x0000_t202" coordsize="21600,21600" o:spt="202" path="m0,0l0,21600,21600,21600,21600,0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" filled="f" stroked="f" strokeweight=".5pt">
                <v:textbox>
                  <w:txbxContent>
                    <w:p w14:paraId="5DD48EC3" w14:textId="24EAA234" w:rsidR="0089730B" w:rsidRPr="00F924BC" w:rsidRDefault="0089730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83248802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78324880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6E6048" wp14:editId="47706F04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6EEF4" w14:textId="585D7729" w:rsidR="0089730B" w:rsidRPr="00F924BC" w:rsidRDefault="0089730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5834418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7583441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E6048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" filled="f" stroked="f" strokeweight=".5pt">
                <v:textbox>
                  <w:txbxContent>
                    <w:p w14:paraId="42A6EEF4" w14:textId="585D7729" w:rsidR="0089730B" w:rsidRPr="00F924BC" w:rsidRDefault="0089730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58344187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75834418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5FC385" wp14:editId="708A55BD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31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E673C0" w14:textId="02110A2D" w:rsidR="0089730B" w:rsidRPr="00F924BC" w:rsidRDefault="0089730B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0519332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costs</w:t>
                            </w:r>
                            <w:permEnd w:id="20519332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FC385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" filled="f" stroked="f" strokeweight=".5pt">
                <v:textbox>
                  <w:txbxContent>
                    <w:p w14:paraId="74E673C0" w14:textId="02110A2D" w:rsidR="0089730B" w:rsidRPr="00F924BC" w:rsidRDefault="0089730B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205193322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costs</w:t>
                      </w:r>
                      <w:permEnd w:id="205193322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344ECE" wp14:editId="62C01672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31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08B7A9" w14:textId="7C7490F4" w:rsidR="0089730B" w:rsidRPr="00F924BC" w:rsidRDefault="0089730B" w:rsidP="00DD457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43981611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44398161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44ECE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" filled="f" stroked="f" strokeweight=".5pt">
                <v:textbox>
                  <w:txbxContent>
                    <w:p w14:paraId="6608B7A9" w14:textId="7C7490F4" w:rsidR="0089730B" w:rsidRPr="00F924BC" w:rsidRDefault="0089730B" w:rsidP="00DD4574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ermStart w:id="1443981611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44398161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EE3E46" wp14:editId="2A5475B8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31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050CD" w14:textId="0534E632" w:rsidR="0089730B" w:rsidRPr="00F924BC" w:rsidRDefault="0089730B" w:rsidP="00DD4574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229577992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22957799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E3E46"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" filled="f" stroked="f" strokeweight=".5pt">
                <v:textbox>
                  <w:txbxContent>
                    <w:p w14:paraId="3AF050CD" w14:textId="0534E632" w:rsidR="0089730B" w:rsidRPr="00F924BC" w:rsidRDefault="0089730B" w:rsidP="00DD4574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permStart w:id="229577992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229577992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val="en-GB" w:eastAsia="en-GB"/>
        </w:rPr>
        <w:drawing>
          <wp:inline distT="0" distB="0" distL="0" distR="0" wp14:anchorId="2C418FDB" wp14:editId="6A389867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4DD08" w14:textId="77777777"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14:paraId="5DAC8595" w14:textId="77777777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D6051C6" w14:textId="77777777" w:rsidR="00062F10" w:rsidRPr="001C4084" w:rsidRDefault="00062F10" w:rsidP="002C3F3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DF8E9" w14:textId="77777777"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492467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5B2F6A3" w14:textId="77777777"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2467815" w:displacedByCustomXml="prev"/>
      </w:tr>
    </w:tbl>
    <w:p w14:paraId="3E8D9213" w14:textId="77777777"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14:paraId="5829C0C9" w14:textId="77777777"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4D5CFB6" w14:textId="77777777"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14:paraId="298E5A27" w14:textId="77777777"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14:paraId="18E9C4EB" w14:textId="77777777" w:rsidTr="002C3F3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254642" w14:textId="77777777" w:rsidR="00062F10" w:rsidRDefault="00062F10" w:rsidP="002C3F3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20545BE" w14:textId="77777777" w:rsidR="00062F10" w:rsidRDefault="00062F10" w:rsidP="002C3F3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F5155D9" w14:textId="77777777" w:rsidR="00062F10" w:rsidRDefault="00062F10" w:rsidP="002C3F3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91349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575F25" w14:textId="77777777"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349353" w:displacedByCustomXml="prev"/>
      </w:tr>
      <w:tr w:rsidR="00D6567F" w14:paraId="60E183D2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3420DE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804936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DDD902" w14:textId="0AB7A2AC" w:rsidR="00D6567F" w:rsidRPr="00827129" w:rsidRDefault="00A0414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49365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B254D" w14:textId="77777777"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32D350" w14:textId="77777777" w:rsidR="00D6567F" w:rsidRDefault="00D6567F" w:rsidP="00D6567F">
            <w:pPr>
              <w:ind w:left="993" w:hanging="993"/>
            </w:pPr>
          </w:p>
        </w:tc>
      </w:tr>
      <w:tr w:rsidR="00D6567F" w14:paraId="3823CD79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8AEE5F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81216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E79F9B" w14:textId="0AEC5EE5" w:rsidR="00D6567F" w:rsidRPr="00827129" w:rsidRDefault="00A0414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12163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E2E922" w14:textId="77777777"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167F70" w14:textId="77777777" w:rsidR="00D6567F" w:rsidRDefault="00D6567F" w:rsidP="00D6567F">
            <w:pPr>
              <w:ind w:left="993" w:hanging="993"/>
            </w:pPr>
          </w:p>
        </w:tc>
      </w:tr>
      <w:tr w:rsidR="00D6567F" w14:paraId="1185085B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8E6702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542777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129F95" w14:textId="2CED0136" w:rsidR="00D6567F" w:rsidRPr="00827129" w:rsidRDefault="00A0414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42777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80C12A" w14:textId="77777777"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7F3E48" w14:textId="77777777" w:rsidR="00D6567F" w:rsidRDefault="00D6567F" w:rsidP="00D6567F">
            <w:pPr>
              <w:ind w:left="993" w:hanging="993"/>
            </w:pPr>
          </w:p>
        </w:tc>
      </w:tr>
      <w:tr w:rsidR="00D6567F" w14:paraId="2F71C13D" w14:textId="77777777" w:rsidTr="002C3F3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9E4760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3766563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5102E" w14:textId="2B6D23B4" w:rsidR="00D6567F" w:rsidRPr="00827129" w:rsidRDefault="00A04145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66563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A9A89" w14:textId="77777777"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377435" w14:textId="77777777" w:rsidR="00D6567F" w:rsidRDefault="00D6567F" w:rsidP="00D6567F">
            <w:pPr>
              <w:ind w:left="993" w:hanging="993"/>
            </w:pPr>
          </w:p>
        </w:tc>
      </w:tr>
    </w:tbl>
    <w:p w14:paraId="3A0F0C8A" w14:textId="77777777"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702876" w14:textId="77777777" w:rsidR="00A714DD" w:rsidRDefault="00A714DD" w:rsidP="00A67754">
      <w:r>
        <w:separator/>
      </w:r>
    </w:p>
  </w:endnote>
  <w:endnote w:type="continuationSeparator" w:id="0">
    <w:p w14:paraId="7073231C" w14:textId="77777777" w:rsidR="00A714DD" w:rsidRDefault="00A714D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169CA" w14:textId="77777777" w:rsidR="0089730B" w:rsidRPr="00830749" w:rsidRDefault="0089730B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14:paraId="0F642B6D" w14:textId="77777777" w:rsidR="0089730B" w:rsidRPr="00830749" w:rsidRDefault="0089730B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118B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118B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848D1" w14:textId="77777777" w:rsidR="0089730B" w:rsidRPr="00830749" w:rsidRDefault="0089730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BBE659A" w14:textId="77777777" w:rsidR="0089730B" w:rsidRPr="00830749" w:rsidRDefault="0089730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C118B2">
      <w:rPr>
        <w:rFonts w:ascii="Arial" w:hAnsi="Arial" w:cs="Arial"/>
        <w:b/>
        <w:noProof/>
        <w:sz w:val="16"/>
        <w:szCs w:val="16"/>
      </w:rPr>
      <w:t>17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118B2">
      <w:rPr>
        <w:rFonts w:ascii="Arial" w:hAnsi="Arial" w:cs="Arial"/>
        <w:b/>
        <w:noProof/>
        <w:sz w:val="16"/>
        <w:szCs w:val="16"/>
      </w:rPr>
      <w:t>19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6B541" w14:textId="77777777" w:rsidR="00A714DD" w:rsidRDefault="00A714DD" w:rsidP="00A67754">
      <w:r>
        <w:separator/>
      </w:r>
    </w:p>
  </w:footnote>
  <w:footnote w:type="continuationSeparator" w:id="0">
    <w:p w14:paraId="36515E91" w14:textId="77777777" w:rsidR="00A714DD" w:rsidRDefault="00A714D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6A326" w14:textId="77777777" w:rsidR="0089730B" w:rsidRDefault="0089730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2E7DE88F" w14:textId="77777777" w:rsidR="0089730B" w:rsidRPr="00830749" w:rsidRDefault="0089730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15DF9" w14:textId="77777777" w:rsidR="0089730B" w:rsidRDefault="0089730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1BCEE151" w14:textId="77777777" w:rsidR="0089730B" w:rsidRPr="00830749" w:rsidRDefault="0089730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549F8"/>
    <w:multiLevelType w:val="hybridMultilevel"/>
    <w:tmpl w:val="E858F94E"/>
    <w:lvl w:ilvl="0" w:tplc="ACE41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E64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AC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9C5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E68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680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05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8861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EEE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864084F"/>
    <w:multiLevelType w:val="hybridMultilevel"/>
    <w:tmpl w:val="E798606C"/>
    <w:lvl w:ilvl="0" w:tplc="ACD86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42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EAF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6B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4489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981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285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05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862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ACC69EE"/>
    <w:multiLevelType w:val="hybridMultilevel"/>
    <w:tmpl w:val="3E7C9D70"/>
    <w:lvl w:ilvl="0" w:tplc="6C5A2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DA5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448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5A06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D0C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E4E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44CF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207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A7C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7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9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527CA8"/>
    <w:multiLevelType w:val="hybridMultilevel"/>
    <w:tmpl w:val="0E486334"/>
    <w:lvl w:ilvl="0" w:tplc="20188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90A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D6F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9A3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820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E89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07D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5E1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1CD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8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0822EB"/>
    <w:multiLevelType w:val="hybridMultilevel"/>
    <w:tmpl w:val="990CD5E8"/>
    <w:lvl w:ilvl="0" w:tplc="A6741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BC9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6F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0068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03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A9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367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F01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6A3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1"/>
  </w:num>
  <w:num w:numId="3">
    <w:abstractNumId w:val="19"/>
  </w:num>
  <w:num w:numId="4">
    <w:abstractNumId w:val="37"/>
  </w:num>
  <w:num w:numId="5">
    <w:abstractNumId w:val="8"/>
  </w:num>
  <w:num w:numId="6">
    <w:abstractNumId w:val="22"/>
  </w:num>
  <w:num w:numId="7">
    <w:abstractNumId w:val="30"/>
  </w:num>
  <w:num w:numId="8">
    <w:abstractNumId w:val="18"/>
  </w:num>
  <w:num w:numId="9">
    <w:abstractNumId w:val="21"/>
  </w:num>
  <w:num w:numId="10">
    <w:abstractNumId w:val="15"/>
  </w:num>
  <w:num w:numId="11">
    <w:abstractNumId w:val="14"/>
  </w:num>
  <w:num w:numId="12">
    <w:abstractNumId w:val="2"/>
  </w:num>
  <w:num w:numId="13">
    <w:abstractNumId w:val="10"/>
  </w:num>
  <w:num w:numId="14">
    <w:abstractNumId w:val="31"/>
  </w:num>
  <w:num w:numId="15">
    <w:abstractNumId w:val="44"/>
  </w:num>
  <w:num w:numId="16">
    <w:abstractNumId w:val="36"/>
  </w:num>
  <w:num w:numId="17">
    <w:abstractNumId w:val="23"/>
  </w:num>
  <w:num w:numId="18">
    <w:abstractNumId w:val="7"/>
  </w:num>
  <w:num w:numId="19">
    <w:abstractNumId w:val="1"/>
  </w:num>
  <w:num w:numId="20">
    <w:abstractNumId w:val="12"/>
  </w:num>
  <w:num w:numId="21">
    <w:abstractNumId w:val="43"/>
  </w:num>
  <w:num w:numId="22">
    <w:abstractNumId w:val="29"/>
  </w:num>
  <w:num w:numId="23">
    <w:abstractNumId w:val="28"/>
  </w:num>
  <w:num w:numId="24">
    <w:abstractNumId w:val="42"/>
  </w:num>
  <w:num w:numId="25">
    <w:abstractNumId w:val="34"/>
  </w:num>
  <w:num w:numId="26">
    <w:abstractNumId w:val="41"/>
  </w:num>
  <w:num w:numId="27">
    <w:abstractNumId w:val="16"/>
  </w:num>
  <w:num w:numId="28">
    <w:abstractNumId w:val="27"/>
  </w:num>
  <w:num w:numId="29">
    <w:abstractNumId w:val="24"/>
  </w:num>
  <w:num w:numId="30">
    <w:abstractNumId w:val="0"/>
  </w:num>
  <w:num w:numId="31">
    <w:abstractNumId w:val="17"/>
  </w:num>
  <w:num w:numId="32">
    <w:abstractNumId w:val="35"/>
  </w:num>
  <w:num w:numId="33">
    <w:abstractNumId w:val="45"/>
  </w:num>
  <w:num w:numId="34">
    <w:abstractNumId w:val="25"/>
  </w:num>
  <w:num w:numId="35">
    <w:abstractNumId w:val="13"/>
  </w:num>
  <w:num w:numId="36">
    <w:abstractNumId w:val="26"/>
  </w:num>
  <w:num w:numId="37">
    <w:abstractNumId w:val="39"/>
  </w:num>
  <w:num w:numId="38">
    <w:abstractNumId w:val="33"/>
  </w:num>
  <w:num w:numId="39">
    <w:abstractNumId w:val="40"/>
  </w:num>
  <w:num w:numId="40">
    <w:abstractNumId w:val="38"/>
  </w:num>
  <w:num w:numId="41">
    <w:abstractNumId w:val="9"/>
  </w:num>
  <w:num w:numId="42">
    <w:abstractNumId w:val="32"/>
  </w:num>
  <w:num w:numId="43">
    <w:abstractNumId w:val="46"/>
  </w:num>
  <w:num w:numId="44">
    <w:abstractNumId w:val="20"/>
  </w:num>
  <w:num w:numId="45">
    <w:abstractNumId w:val="4"/>
  </w:num>
  <w:num w:numId="46">
    <w:abstractNumId w:val="3"/>
  </w:num>
  <w:num w:numId="47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22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56E0"/>
    <w:rsid w:val="00056C96"/>
    <w:rsid w:val="0005753B"/>
    <w:rsid w:val="00061726"/>
    <w:rsid w:val="00062F10"/>
    <w:rsid w:val="000653FD"/>
    <w:rsid w:val="000672EE"/>
    <w:rsid w:val="00074457"/>
    <w:rsid w:val="00076AD6"/>
    <w:rsid w:val="0008468E"/>
    <w:rsid w:val="00085F76"/>
    <w:rsid w:val="00086A56"/>
    <w:rsid w:val="00090D03"/>
    <w:rsid w:val="000913A9"/>
    <w:rsid w:val="00091491"/>
    <w:rsid w:val="00096CC2"/>
    <w:rsid w:val="000A20D3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5A3E"/>
    <w:rsid w:val="000F79F3"/>
    <w:rsid w:val="001028FD"/>
    <w:rsid w:val="00103A5E"/>
    <w:rsid w:val="0011133A"/>
    <w:rsid w:val="0011175B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67F3"/>
    <w:rsid w:val="001578F8"/>
    <w:rsid w:val="00162BE7"/>
    <w:rsid w:val="00164492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5CE5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1F9C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2E8C"/>
    <w:rsid w:val="00257541"/>
    <w:rsid w:val="0025778A"/>
    <w:rsid w:val="00265A8F"/>
    <w:rsid w:val="0026676B"/>
    <w:rsid w:val="00267C62"/>
    <w:rsid w:val="00271B12"/>
    <w:rsid w:val="0027392A"/>
    <w:rsid w:val="002762BF"/>
    <w:rsid w:val="002767CB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3F30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771"/>
    <w:rsid w:val="00327E27"/>
    <w:rsid w:val="00334357"/>
    <w:rsid w:val="0033666D"/>
    <w:rsid w:val="00336763"/>
    <w:rsid w:val="00347500"/>
    <w:rsid w:val="00347A6D"/>
    <w:rsid w:val="00350662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35DF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0F69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A6920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717F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748D3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2E78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021F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47EE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925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43FA"/>
    <w:rsid w:val="007C52E8"/>
    <w:rsid w:val="007C63F4"/>
    <w:rsid w:val="007D3292"/>
    <w:rsid w:val="007D3954"/>
    <w:rsid w:val="007E0151"/>
    <w:rsid w:val="007E04CE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4E4C"/>
    <w:rsid w:val="00855F97"/>
    <w:rsid w:val="00860AFB"/>
    <w:rsid w:val="00872A11"/>
    <w:rsid w:val="008744AB"/>
    <w:rsid w:val="008748CE"/>
    <w:rsid w:val="00882B9D"/>
    <w:rsid w:val="008868DF"/>
    <w:rsid w:val="0089730B"/>
    <w:rsid w:val="008A082C"/>
    <w:rsid w:val="008A257C"/>
    <w:rsid w:val="008A3A99"/>
    <w:rsid w:val="008A60E8"/>
    <w:rsid w:val="008B39C9"/>
    <w:rsid w:val="008C0C38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D4960"/>
    <w:rsid w:val="009E08FC"/>
    <w:rsid w:val="009E33A9"/>
    <w:rsid w:val="009E3CED"/>
    <w:rsid w:val="009E4376"/>
    <w:rsid w:val="009E78AF"/>
    <w:rsid w:val="009F3405"/>
    <w:rsid w:val="009F34EB"/>
    <w:rsid w:val="00A04145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14DD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27AA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4E9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16FFA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5744C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8B2"/>
    <w:rsid w:val="00C11985"/>
    <w:rsid w:val="00C145EE"/>
    <w:rsid w:val="00C1477C"/>
    <w:rsid w:val="00C15480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038E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529A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1AD1"/>
    <w:rsid w:val="00D12E1D"/>
    <w:rsid w:val="00D157D2"/>
    <w:rsid w:val="00D23B56"/>
    <w:rsid w:val="00D25838"/>
    <w:rsid w:val="00D26665"/>
    <w:rsid w:val="00D26D34"/>
    <w:rsid w:val="00D315F0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01B3"/>
    <w:rsid w:val="00D8474B"/>
    <w:rsid w:val="00D86257"/>
    <w:rsid w:val="00D92E95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4574"/>
    <w:rsid w:val="00DD533D"/>
    <w:rsid w:val="00DE18C7"/>
    <w:rsid w:val="00DE37A3"/>
    <w:rsid w:val="00DE3FC0"/>
    <w:rsid w:val="00DE52AD"/>
    <w:rsid w:val="00DE749F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06E1"/>
    <w:rsid w:val="00E14BFA"/>
    <w:rsid w:val="00E14FDF"/>
    <w:rsid w:val="00E20A05"/>
    <w:rsid w:val="00E21584"/>
    <w:rsid w:val="00E2279E"/>
    <w:rsid w:val="00E255C0"/>
    <w:rsid w:val="00E31677"/>
    <w:rsid w:val="00E3181C"/>
    <w:rsid w:val="00E359AC"/>
    <w:rsid w:val="00E36EDD"/>
    <w:rsid w:val="00E433EC"/>
    <w:rsid w:val="00E441DD"/>
    <w:rsid w:val="00E443F5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744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BCC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5A08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A39C8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E04CE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41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8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669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305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207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header" Target="header2.xml"/><Relationship Id="rId21" Type="http://schemas.openxmlformats.org/officeDocument/2006/relationships/footer" Target="footer1.xml"/><Relationship Id="rId22" Type="http://schemas.openxmlformats.org/officeDocument/2006/relationships/footer" Target="footer2.xml"/><Relationship Id="rId23" Type="http://schemas.openxmlformats.org/officeDocument/2006/relationships/fontTable" Target="fontTable.xml"/><Relationship Id="rId24" Type="http://schemas.openxmlformats.org/officeDocument/2006/relationships/glossaryDocument" Target="glossary/document.xml"/><Relationship Id="rId25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772D5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87829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F08E6"/>
    <w:rsid w:val="00D938F2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EDE40FC-3FDA-534C-B0E0-15506E4E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S:\Library Source\Library Templates\For word 2007\Theory Exam.dotx</Template>
  <TotalTime>2527</TotalTime>
  <Pages>19</Pages>
  <Words>1458</Words>
  <Characters>8316</Characters>
  <Application>Microsoft Macintosh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Al Butler</cp:lastModifiedBy>
  <cp:revision>98</cp:revision>
  <cp:lastPrinted>2019-03-08T04:29:00Z</cp:lastPrinted>
  <dcterms:created xsi:type="dcterms:W3CDTF">2015-02-26T05:16:00Z</dcterms:created>
  <dcterms:modified xsi:type="dcterms:W3CDTF">2019-09-24T03:54:00Z</dcterms:modified>
  <cp:contentStatus>v1-3_02/05/2019</cp:contentStatus>
</cp:coreProperties>
</file>