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0DC82" w14:textId="77777777" w:rsidR="00677444" w:rsidRPr="004932A4" w:rsidRDefault="00E75393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677444" w:rsidRPr="004932A4">
        <w:rPr>
          <w:szCs w:val="32"/>
        </w:rPr>
        <w:t xml:space="preserve"> </w:t>
      </w:r>
    </w:p>
    <w:p w14:paraId="0E4835AE" w14:textId="77777777" w:rsidR="004C3241" w:rsidRDefault="00E75393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  <w:r w:rsidR="004C3241">
        <w:rPr>
          <w:szCs w:val="32"/>
        </w:rPr>
        <w:t xml:space="preserve"> </w:t>
      </w:r>
    </w:p>
    <w:p w14:paraId="03400E82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B7950D7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081F2A1E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rFonts w:ascii="Arial" w:hAnsi="Arial" w:cs="Arial"/>
              <w:i/>
              <w:sz w:val="20"/>
            </w:rPr>
            <w:t>CPCCBC4013A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rFonts w:ascii="Arial" w:hAnsi="Arial" w:cs="Arial"/>
              <w:i/>
              <w:sz w:val="20"/>
            </w:rPr>
            <w:t>Prepare and evaluate tender documentation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E9F7B7E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7516C43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49B317DD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76A744BC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0A04DD22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77A4062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6A8C740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294C58E9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14:paraId="33F45417" w14:textId="77777777" w:rsidTr="00A17A6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0FB9BBD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7F928B3B" w14:textId="227E9E2B" w:rsidR="00BB469F" w:rsidRPr="00455CC3" w:rsidRDefault="007029F8" w:rsidP="00A17A65">
            <w:pPr>
              <w:jc w:val="left"/>
              <w:rPr>
                <w:rFonts w:ascii="Arial" w:hAnsi="Arial" w:cs="Arial"/>
                <w:sz w:val="22"/>
              </w:rPr>
            </w:pPr>
            <w:permStart w:id="2012760815" w:edGrp="everyone"/>
            <w:r>
              <w:rPr>
                <w:rFonts w:ascii="Arial" w:hAnsi="Arial" w:cs="Arial"/>
                <w:sz w:val="22"/>
              </w:rPr>
              <w:t>Nathan Weiss</w:t>
            </w:r>
            <w:permEnd w:id="2012760815"/>
          </w:p>
        </w:tc>
      </w:tr>
    </w:tbl>
    <w:p w14:paraId="3F4AC15C" w14:textId="77777777" w:rsidR="00BB469F" w:rsidRDefault="00BB469F" w:rsidP="00BB469F">
      <w:pPr>
        <w:jc w:val="left"/>
        <w:rPr>
          <w:rFonts w:ascii="Arial" w:hAnsi="Arial" w:cs="Arial"/>
          <w:sz w:val="20"/>
        </w:rPr>
      </w:pPr>
    </w:p>
    <w:p w14:paraId="31E8B972" w14:textId="77777777"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BB469F" w:rsidRPr="004C3241" w14:paraId="1505D276" w14:textId="77777777" w:rsidTr="00A17A65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81F07C8" w14:textId="77777777" w:rsidR="00BB469F" w:rsidRPr="004C3241" w:rsidRDefault="00BB469F" w:rsidP="00A17A6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697A546D" w14:textId="77777777" w:rsidR="00BB469F" w:rsidRPr="004C3241" w:rsidRDefault="00BB469F" w:rsidP="00A17A6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BB469F" w:rsidRPr="004C3241" w14:paraId="734A280C" w14:textId="77777777" w:rsidTr="00A17A6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B67ABD2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73375E8B" w14:textId="77777777" w:rsidR="00BB469F" w:rsidRPr="004C3241" w:rsidRDefault="00E75393" w:rsidP="00A17A6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527200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8527200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545677284" w:edGrp="everyone"/>
        <w:tc>
          <w:tcPr>
            <w:tcW w:w="2668" w:type="dxa"/>
            <w:vAlign w:val="center"/>
          </w:tcPr>
          <w:p w14:paraId="2E32F0BC" w14:textId="77777777" w:rsidR="00BB469F" w:rsidRPr="004C3241" w:rsidRDefault="00E75393" w:rsidP="00A17A6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45677284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14:paraId="3804208E" w14:textId="77777777" w:rsidTr="00A17A6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EEF46B2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3C78220F" w14:textId="77777777" w:rsidR="00BB469F" w:rsidRPr="004C3241" w:rsidRDefault="00E75393" w:rsidP="00A17A6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0709949" w:edGrp="everyone"/>
                <w:r w:rsidR="00BB469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0709949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67BF7BFA" w14:textId="77777777" w:rsidR="00BB469F" w:rsidRPr="004C3241" w:rsidRDefault="00E75393" w:rsidP="00A17A6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63625448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63625448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14:paraId="76E659BB" w14:textId="77777777" w:rsidTr="00A17A65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1161AF4C" w14:textId="77777777" w:rsidR="00BB469F" w:rsidRPr="004C3241" w:rsidRDefault="00BB469F" w:rsidP="00A17A6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711997871" w:edGrp="everyone"/>
        <w:tc>
          <w:tcPr>
            <w:tcW w:w="2667" w:type="dxa"/>
            <w:vAlign w:val="center"/>
          </w:tcPr>
          <w:p w14:paraId="6B8EA390" w14:textId="77777777" w:rsidR="00BB469F" w:rsidRPr="004C3241" w:rsidRDefault="00E75393" w:rsidP="00A17A6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B469F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11997871"/>
            <w:r w:rsidR="00BB469F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5A25CAEA" w14:textId="77777777" w:rsidR="00BB469F" w:rsidRPr="004C3241" w:rsidRDefault="00E75393" w:rsidP="00A17A6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44890829" w:edGrp="everyone"/>
                <w:r w:rsidR="00BB469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44890829"/>
              </w:sdtContent>
            </w:sdt>
            <w:r w:rsidR="00BB469F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7E0D5C42" w14:textId="77777777" w:rsidR="00BB469F" w:rsidRDefault="00BB469F" w:rsidP="00BB469F">
      <w:pPr>
        <w:jc w:val="left"/>
        <w:rPr>
          <w:rFonts w:ascii="Arial" w:hAnsi="Arial" w:cs="Arial"/>
          <w:sz w:val="20"/>
        </w:rPr>
      </w:pPr>
    </w:p>
    <w:p w14:paraId="61993D98" w14:textId="77777777"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14:paraId="7F12741A" w14:textId="77777777" w:rsidTr="00A17A6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DCE688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0B84C1FB" w14:textId="77777777" w:rsidR="00BB469F" w:rsidRPr="00455CC3" w:rsidRDefault="00BB469F" w:rsidP="00A17A65">
            <w:pPr>
              <w:jc w:val="left"/>
              <w:rPr>
                <w:rFonts w:ascii="Arial" w:hAnsi="Arial" w:cs="Arial"/>
                <w:sz w:val="22"/>
              </w:rPr>
            </w:pPr>
            <w:permStart w:id="1157907221" w:edGrp="everyone"/>
            <w:permEnd w:id="1157907221"/>
          </w:p>
        </w:tc>
      </w:tr>
      <w:tr w:rsidR="00BB469F" w:rsidRPr="004C3241" w14:paraId="21235958" w14:textId="77777777" w:rsidTr="00A17A65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1FCF2F3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3757681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vAlign w:val="center"/>
              </w:tcPr>
              <w:p w14:paraId="6000FE29" w14:textId="77777777" w:rsidR="00BB469F" w:rsidRPr="004C3241" w:rsidRDefault="00BB469F" w:rsidP="00A17A6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27B66B6" wp14:editId="132020EC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576810" w:displacedByCustomXml="prev"/>
      </w:tr>
      <w:tr w:rsidR="00BB469F" w:rsidRPr="004C3241" w14:paraId="49EF9777" w14:textId="77777777" w:rsidTr="00A17A6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4274568" w14:textId="77777777" w:rsidR="00BB469F" w:rsidRPr="004C3241" w:rsidRDefault="00BB469F" w:rsidP="00A17A6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318530326" w:edGrp="everyone"/>
        <w:tc>
          <w:tcPr>
            <w:tcW w:w="53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19E88B6" w14:textId="77777777" w:rsidR="00BB469F" w:rsidRPr="00DD7A44" w:rsidRDefault="00E75393" w:rsidP="00A17A65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C88B89EF89CD46FD9DB4E6B2DD38576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BB469F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318530326"/>
          </w:p>
        </w:tc>
      </w:tr>
    </w:tbl>
    <w:p w14:paraId="079298E9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1E00CC9B" w14:textId="77777777" w:rsidR="00C76B5E" w:rsidRPr="004932A4" w:rsidRDefault="00E75393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14:paraId="1FB6255C" w14:textId="77777777" w:rsidR="00C76B5E" w:rsidRPr="004932A4" w:rsidRDefault="00E75393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</w:p>
    <w:p w14:paraId="29C4061A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02AD874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4C14D433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6BEBF24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3EB7C296" w14:textId="77777777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AB0CDA9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5BCE85B7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1CEC9599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3B33D970" w14:textId="77777777"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F2962C5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1BF0B8B" w14:textId="77777777" w:rsidR="00101E97" w:rsidRDefault="00101E97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192A7D29" w14:textId="77777777"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0E104114" w14:textId="77777777"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9D42B5" w14:textId="77777777" w:rsidR="00C76B5E" w:rsidRPr="00923E1E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61D7614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4347B70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830749" w14:paraId="599596EC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145789C" w14:textId="77777777" w:rsidR="00A92834" w:rsidRPr="001C4084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130D62F" w14:textId="0AB2DEF9" w:rsidR="00A92834" w:rsidRPr="001C4084" w:rsidRDefault="00C16DE9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0065118" w:edGrp="everyone"/>
            <w:r>
              <w:rPr>
                <w:rFonts w:ascii="Arial" w:hAnsi="Arial" w:cs="Arial"/>
                <w:sz w:val="22"/>
                <w:szCs w:val="22"/>
              </w:rPr>
              <w:t>Nathan Weiss</w:t>
            </w:r>
            <w:permEnd w:id="290065118"/>
          </w:p>
        </w:tc>
      </w:tr>
      <w:tr w:rsidR="00A92834" w:rsidRPr="004E05D0" w14:paraId="2C8C19BB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CBD15F" w14:textId="77777777" w:rsidR="00A92834" w:rsidRPr="004E05D0" w:rsidRDefault="00A92834" w:rsidP="00A17A6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82C0A18" w14:textId="77777777" w:rsidR="00A92834" w:rsidRPr="004E05D0" w:rsidRDefault="00A92834" w:rsidP="00A17A6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830749" w14:paraId="2E67F863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C3DAB3" w14:textId="77777777" w:rsidR="00A92834" w:rsidRPr="001C4084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330083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5A9CE9C" w14:textId="77777777" w:rsidR="00A92834" w:rsidRPr="00DD7A44" w:rsidRDefault="00A92834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29BB82D" wp14:editId="2442A516">
                      <wp:extent cx="882839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283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33008342" w:displacedByCustomXml="prev"/>
      </w:tr>
      <w:tr w:rsidR="00A92834" w:rsidRPr="00830749" w14:paraId="251804DF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5B0ACE7" w14:textId="77777777" w:rsidR="00A92834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5E609F0" w14:textId="77777777" w:rsidR="00A92834" w:rsidRPr="001C4084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14:paraId="695C634D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57F99D5" w14:textId="77777777" w:rsidR="00A92834" w:rsidRPr="0077428E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596759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4FBF4EF9278D4C9AA43FCC712FBE3257"/>
            </w:placeholder>
            <w:date w:fullDate="2021-03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B3D4A69" w14:textId="498603F2" w:rsidR="00A92834" w:rsidRPr="00DD7A44" w:rsidRDefault="00C16DE9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28/03/2021</w:t>
                </w:r>
              </w:p>
            </w:tc>
          </w:sdtContent>
        </w:sdt>
        <w:permEnd w:id="1159675936" w:displacedByCustomXml="prev"/>
      </w:tr>
    </w:tbl>
    <w:p w14:paraId="185A73EA" w14:textId="77777777"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p w14:paraId="611DA3E9" w14:textId="77777777"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32118C" w14:paraId="4B1BF720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25FB8F" w14:textId="77777777" w:rsidR="00A92834" w:rsidRPr="0032118C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1307597" w14:textId="77777777" w:rsidR="00A92834" w:rsidRPr="0032118C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15089730" w:edGrp="everyone"/>
            <w:permEnd w:id="1015089730"/>
          </w:p>
        </w:tc>
      </w:tr>
      <w:tr w:rsidR="00A92834" w:rsidRPr="004E05D0" w14:paraId="2CE319B6" w14:textId="77777777" w:rsidTr="00A17A65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E4553A" w14:textId="77777777" w:rsidR="00A92834" w:rsidRPr="004E05D0" w:rsidRDefault="00A92834" w:rsidP="00A17A6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4A65A4C" w14:textId="77777777" w:rsidR="00A92834" w:rsidRPr="004E05D0" w:rsidRDefault="00A92834" w:rsidP="00A17A6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32118C" w14:paraId="73DDDD18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5E1796" w14:textId="77777777" w:rsidR="00A92834" w:rsidRPr="0032118C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9246671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7BB9F5E" w14:textId="77777777" w:rsidR="00A92834" w:rsidRPr="00DD7A44" w:rsidRDefault="00A92834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8C6061A" wp14:editId="5FE50483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24667149" w:displacedByCustomXml="prev"/>
      </w:tr>
      <w:tr w:rsidR="00A92834" w:rsidRPr="0032118C" w14:paraId="5BAFBE42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177DCFA" w14:textId="77777777" w:rsidR="00A92834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E653505" w14:textId="77777777" w:rsidR="00A92834" w:rsidRPr="0032118C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14:paraId="39ED0409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22C1B9" w14:textId="77777777" w:rsidR="00A92834" w:rsidRPr="0077428E" w:rsidRDefault="00A92834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4916214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6E7E38" w14:textId="77777777" w:rsidR="00A92834" w:rsidRPr="00DD7A44" w:rsidRDefault="00E75393" w:rsidP="00A17A65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743BDE62B500417C8AFF8C5FC0FEFBE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A9283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9162141"/>
          </w:p>
        </w:tc>
      </w:tr>
    </w:tbl>
    <w:p w14:paraId="54C09F64" w14:textId="77777777" w:rsidR="00C76B5E" w:rsidRPr="0077428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7CAF9C29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7806D31E" w14:textId="77777777" w:rsidR="00C76B5E" w:rsidRPr="004932A4" w:rsidRDefault="00C76B5E" w:rsidP="00C76B5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14:paraId="0B7BD45F" w14:textId="77777777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8DE1A6A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BA8195E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3AE20237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F2CFB" w:rsidRPr="004932A4" w14:paraId="79644F3C" w14:textId="77777777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88EF291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411" w:type="dxa"/>
            <w:vMerge w:val="restart"/>
            <w:vAlign w:val="center"/>
          </w:tcPr>
          <w:p w14:paraId="0EFC650B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1101891" w:edGrp="everyone"/>
            <w:permEnd w:id="1471101891"/>
          </w:p>
        </w:tc>
        <w:tc>
          <w:tcPr>
            <w:tcW w:w="1346" w:type="dxa"/>
            <w:vAlign w:val="center"/>
          </w:tcPr>
          <w:p w14:paraId="03BD0B9A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672B3B1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F2CFB" w:rsidRPr="004932A4" w14:paraId="0564D263" w14:textId="77777777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840AB02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3ED2919" w14:textId="77777777"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11927749" w:edGrp="everyone"/>
        <w:tc>
          <w:tcPr>
            <w:tcW w:w="1346" w:type="dxa"/>
            <w:vAlign w:val="center"/>
          </w:tcPr>
          <w:p w14:paraId="3C4E4E7E" w14:textId="77777777" w:rsidR="00DF2CFB" w:rsidRPr="00533511" w:rsidRDefault="00E75393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11927749"/>
          </w:p>
        </w:tc>
        <w:permStart w:id="688262308" w:edGrp="everyone"/>
        <w:tc>
          <w:tcPr>
            <w:tcW w:w="1347" w:type="dxa"/>
            <w:vAlign w:val="center"/>
          </w:tcPr>
          <w:p w14:paraId="23260A46" w14:textId="77777777" w:rsidR="00DF2CFB" w:rsidRPr="00533511" w:rsidRDefault="00E75393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688262308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791DF0" w14:paraId="60DE87CB" w14:textId="77777777" w:rsidTr="00791DF0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07E7C0DD" w14:textId="77777777" w:rsidR="00791DF0" w:rsidRDefault="00791DF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0" w:name="_Ref396827952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791DF0" w14:paraId="7B19F285" w14:textId="77777777" w:rsidTr="00791DF0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0C68B6" w14:textId="77777777" w:rsidR="00791DF0" w:rsidRDefault="00791DF0">
            <w:pPr>
              <w:rPr>
                <w:rFonts w:ascii="Arial" w:hAnsi="Arial" w:cs="Arial"/>
                <w:szCs w:val="24"/>
              </w:rPr>
            </w:pPr>
            <w:permStart w:id="1496978124" w:edGrp="everyone"/>
            <w:permEnd w:id="1496978124"/>
          </w:p>
        </w:tc>
      </w:tr>
    </w:tbl>
    <w:p w14:paraId="2D79C171" w14:textId="77777777" w:rsidR="004F0F5E" w:rsidRPr="00827129" w:rsidRDefault="004F0F5E" w:rsidP="004F0F5E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contract.</w:t>
      </w:r>
      <w:bookmarkEnd w:id="1"/>
    </w:p>
    <w:p w14:paraId="32FEDFE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4F0F5E" w:rsidRPr="00827129" w14:paraId="3773BA76" w14:textId="77777777" w:rsidTr="00A17A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E037D8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CB49A4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BD4C8E9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60224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D2C4C30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0224733" w:displacedByCustomXml="prev"/>
      </w:tr>
      <w:tr w:rsidR="004F0F5E" w:rsidRPr="00827129" w14:paraId="301147AD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C4FF5B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8532A1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5F42BF8" w14:textId="5D99C5B0" w:rsidR="004F0F5E" w:rsidRPr="00827129" w:rsidRDefault="00E44442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38971222" w:edGrp="everyone"/>
            <w:r>
              <w:rPr>
                <w:rFonts w:ascii="Arial" w:hAnsi="Arial" w:cs="Arial"/>
                <w:sz w:val="22"/>
              </w:rPr>
              <w:t xml:space="preserve">The builder is entitled to be paid for the cost of the work along with either a commission or a fixed fee. </w:t>
            </w:r>
            <w:permEnd w:id="3389712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7AEFF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746BFA73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F785ED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D992EA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8E5EF3A" w14:textId="0AE66941" w:rsidR="004F0F5E" w:rsidRPr="00827129" w:rsidRDefault="00403FA2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1527795" w:edGrp="everyone"/>
            <w:r>
              <w:rPr>
                <w:rFonts w:ascii="Arial" w:hAnsi="Arial" w:cs="Arial"/>
                <w:sz w:val="22"/>
              </w:rPr>
              <w:t>A Lump sum contract is where the builder agrees to complete the work according to the specifications, within the required timeline and for an agreed sum.</w:t>
            </w:r>
            <w:permEnd w:id="1991527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176434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6CD74B11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740CA1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8156A43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89A43DE" w14:textId="76DBEF30" w:rsidR="004F0F5E" w:rsidRPr="00827129" w:rsidRDefault="00DD799B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4021645" w:edGrp="everyone"/>
            <w:r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224021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2A3F9E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65B002CD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67ADA2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67CED68" w14:textId="77777777" w:rsidR="004F0F5E" w:rsidRPr="00827129" w:rsidRDefault="004F0F5E" w:rsidP="00A17A65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1AC622E" w14:textId="05C87549" w:rsidR="004F0F5E" w:rsidRPr="00827129" w:rsidRDefault="00DD799B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0401160" w:edGrp="everyone"/>
            <w:r>
              <w:rPr>
                <w:rFonts w:ascii="Arial" w:hAnsi="Arial" w:cs="Arial"/>
                <w:sz w:val="22"/>
              </w:rPr>
              <w:t xml:space="preserve">The cost of work is calculated by applying an agreed schedule of rates to the work </w:t>
            </w:r>
            <w:proofErr w:type="gramStart"/>
            <w:r>
              <w:rPr>
                <w:rFonts w:ascii="Arial" w:hAnsi="Arial" w:cs="Arial"/>
                <w:sz w:val="22"/>
              </w:rPr>
              <w:t>actually performed</w:t>
            </w:r>
            <w:proofErr w:type="gramEnd"/>
            <w:r>
              <w:rPr>
                <w:rFonts w:ascii="Arial" w:hAnsi="Arial" w:cs="Arial"/>
                <w:sz w:val="22"/>
              </w:rPr>
              <w:t>, which is measured.</w:t>
            </w:r>
            <w:permEnd w:id="16504011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3F6FC7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2C6866B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C383D3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4912133" w14:textId="77777777" w:rsidR="004F0F5E" w:rsidRPr="00827129" w:rsidRDefault="004F0F5E" w:rsidP="004F0F5E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5EB3808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4F0F5E" w:rsidRPr="00827129" w14:paraId="13923B93" w14:textId="77777777" w:rsidTr="00A17A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56EDE6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CF15A22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21BB26D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116693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B98E4E6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6693385" w:displacedByCustomXml="prev"/>
      </w:tr>
      <w:tr w:rsidR="004F0F5E" w:rsidRPr="00827129" w14:paraId="034B6595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043F15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F4E9CF" w14:textId="6F61C119" w:rsidR="004F0F5E" w:rsidRPr="00827129" w:rsidRDefault="00F14321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1117150" w:edGrp="everyone"/>
            <w:r>
              <w:rPr>
                <w:rFonts w:ascii="Arial" w:hAnsi="Arial" w:cs="Arial"/>
                <w:sz w:val="22"/>
              </w:rPr>
              <w:t xml:space="preserve">Drawings and specifications </w:t>
            </w:r>
            <w:permEnd w:id="1721117150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3BA9AAB" w14:textId="5056EFA9" w:rsidR="004F0F5E" w:rsidRPr="00827129" w:rsidRDefault="00F14321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6347679" w:edGrp="everyone"/>
            <w:r>
              <w:rPr>
                <w:rFonts w:ascii="Arial" w:hAnsi="Arial" w:cs="Arial"/>
                <w:sz w:val="22"/>
              </w:rPr>
              <w:t>The client would have met with a design consultant to develop their ideas into drawings and specificat</w:t>
            </w:r>
            <w:r w:rsidR="00715B85">
              <w:rPr>
                <w:rFonts w:ascii="Arial" w:hAnsi="Arial" w:cs="Arial"/>
                <w:sz w:val="22"/>
              </w:rPr>
              <w:t>i</w:t>
            </w:r>
            <w:r>
              <w:rPr>
                <w:rFonts w:ascii="Arial" w:hAnsi="Arial" w:cs="Arial"/>
                <w:sz w:val="22"/>
              </w:rPr>
              <w:t xml:space="preserve">ons </w:t>
            </w:r>
            <w:permEnd w:id="13063476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CC5E52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4A463D7B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84A6EB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2048281" w14:textId="0BDF68F1" w:rsidR="004F0F5E" w:rsidRPr="00827129" w:rsidRDefault="00715B85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27046411" w:edGrp="everyone"/>
            <w:r>
              <w:rPr>
                <w:rFonts w:ascii="Arial" w:hAnsi="Arial" w:cs="Arial"/>
                <w:sz w:val="22"/>
              </w:rPr>
              <w:t xml:space="preserve">Bill of quantities </w:t>
            </w:r>
            <w:permEnd w:id="1127046411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20F6674" w14:textId="3A10E59E" w:rsidR="004F0F5E" w:rsidRPr="00827129" w:rsidRDefault="0068697C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43516371" w:edGrp="everyone"/>
            <w:r>
              <w:rPr>
                <w:rFonts w:ascii="Arial" w:hAnsi="Arial" w:cs="Arial"/>
                <w:sz w:val="22"/>
              </w:rPr>
              <w:t>Formal quantities calculated by a professional quantity surveyor using the provided drawings and specifications.</w:t>
            </w:r>
            <w:permEnd w:id="6435163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DA56F1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68AD0C7A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B18109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4BAFF895" w14:textId="1C0EB970" w:rsidR="004F0F5E" w:rsidRPr="00827129" w:rsidRDefault="0068697C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287942" w:edGrp="everyone"/>
            <w:r>
              <w:rPr>
                <w:rFonts w:ascii="Arial" w:hAnsi="Arial" w:cs="Arial"/>
                <w:sz w:val="22"/>
              </w:rPr>
              <w:t xml:space="preserve">Project parameters </w:t>
            </w:r>
            <w:permEnd w:id="20428794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8E03C74" w14:textId="564516DB" w:rsidR="004F0F5E" w:rsidRPr="00827129" w:rsidRDefault="0068697C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0341873" w:edGrp="everyone"/>
            <w:r>
              <w:rPr>
                <w:rFonts w:ascii="Arial" w:hAnsi="Arial" w:cs="Arial"/>
                <w:sz w:val="22"/>
              </w:rPr>
              <w:t>Cost schedules or estimated timeframes to complete work.</w:t>
            </w:r>
            <w:permEnd w:id="19403418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7BFD32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31298963" w14:textId="77777777" w:rsidTr="00A17A65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C48FB1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CC95E4D" w14:textId="6116A971" w:rsidR="004F0F5E" w:rsidRPr="00827129" w:rsidRDefault="003D0B0D" w:rsidP="00A17A65">
            <w:pPr>
              <w:jc w:val="center"/>
              <w:rPr>
                <w:rFonts w:ascii="Arial" w:hAnsi="Arial" w:cs="Arial"/>
                <w:sz w:val="22"/>
              </w:rPr>
            </w:pPr>
            <w:permStart w:id="232727307" w:edGrp="everyone"/>
            <w:r>
              <w:rPr>
                <w:rFonts w:ascii="Arial" w:hAnsi="Arial" w:cs="Arial"/>
                <w:sz w:val="22"/>
              </w:rPr>
              <w:t xml:space="preserve">Site Layout information </w:t>
            </w:r>
            <w:permEnd w:id="23272730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433AA7B" w14:textId="78553FB1" w:rsidR="004F0F5E" w:rsidRPr="00827129" w:rsidRDefault="003D0B0D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36131009" w:edGrp="everyone"/>
            <w:r>
              <w:rPr>
                <w:rFonts w:ascii="Arial" w:hAnsi="Arial" w:cs="Arial"/>
                <w:sz w:val="22"/>
              </w:rPr>
              <w:t>Information regarding the site layout.</w:t>
            </w:r>
            <w:permEnd w:id="8361310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2009EC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21886EF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A159E99" w14:textId="77777777" w:rsidR="004F0F5E" w:rsidRPr="00827129" w:rsidRDefault="004F0F5E" w:rsidP="004F0F5E">
      <w:pPr>
        <w:pStyle w:val="11CSTCPLQuestionBullet"/>
        <w:ind w:left="709" w:hanging="709"/>
      </w:pPr>
      <w:bookmarkStart w:id="3" w:name="_Ref428791704"/>
      <w:r w:rsidRPr="00827129">
        <w:lastRenderedPageBreak/>
        <w:t>Identify five (5) risks that should be considered by a builder interested in submitting a tender.</w:t>
      </w:r>
      <w:bookmarkEnd w:id="3"/>
    </w:p>
    <w:p w14:paraId="7A72152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044E181A" w14:textId="77777777" w:rsidTr="00A17A65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A203D0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F3BD" w14:textId="77777777" w:rsidR="004F0F5E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649746811" w:edGrp="everyone"/>
            <w:r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2F8672D9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5BEB75" w14:textId="5DC76B13" w:rsidR="004F0F5E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Weather and other delays that impact the project’s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completion</w:t>
            </w:r>
            <w:proofErr w:type="gramEnd"/>
          </w:p>
          <w:p w14:paraId="46639749" w14:textId="6593C50D" w:rsidR="00EA6530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84200B" w14:textId="77777777" w:rsidR="004F0F5E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23142ABB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F2E96C" w14:textId="77777777" w:rsidR="004F0F5E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Failure to anticipate labour and material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costs</w:t>
            </w:r>
            <w:proofErr w:type="gramEnd"/>
          </w:p>
          <w:p w14:paraId="39E2D1ED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78EE3F" w14:textId="44533C75" w:rsidR="004F0F5E" w:rsidRPr="00827129" w:rsidRDefault="00EA653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Exposure through clauses that work against the organis</w:t>
            </w:r>
            <w:r w:rsidR="00BE3C72">
              <w:rPr>
                <w:rFonts w:ascii="Arial" w:hAnsi="Arial" w:cs="Arial"/>
                <w:sz w:val="22"/>
                <w:szCs w:val="22"/>
              </w:rPr>
              <w:t>ation</w:t>
            </w:r>
            <w:permEnd w:id="1649746811"/>
          </w:p>
        </w:tc>
        <w:permStart w:id="825513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58BCC1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5513416" w:displacedByCustomXml="prev"/>
      </w:tr>
    </w:tbl>
    <w:p w14:paraId="42FF44B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55FBB47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447E5FE" w14:textId="77777777" w:rsidR="004F0F5E" w:rsidRPr="00827129" w:rsidRDefault="004F0F5E" w:rsidP="004F0F5E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454F1F2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4F0F5E" w:rsidRPr="00827129" w14:paraId="2FC977CD" w14:textId="77777777" w:rsidTr="00A17A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B323A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67295BD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E7561D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312353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9DF8A4D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1235321" w:displacedByCustomXml="prev"/>
      </w:tr>
      <w:tr w:rsidR="004F0F5E" w:rsidRPr="00827129" w14:paraId="79E196EE" w14:textId="77777777" w:rsidTr="00A17A65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05C66B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B99D3A1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758C2BF" w14:textId="676A6CE9" w:rsidR="004F0F5E" w:rsidRPr="00827129" w:rsidRDefault="00D00628" w:rsidP="00A17A6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9007329" w:edGrp="everyone"/>
            <w:r>
              <w:rPr>
                <w:rFonts w:ascii="Arial" w:hAnsi="Arial" w:cs="Arial"/>
                <w:sz w:val="22"/>
                <w:szCs w:val="22"/>
              </w:rPr>
              <w:t xml:space="preserve">The size of the project </w:t>
            </w:r>
            <w:permEnd w:id="3790073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33EB96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30E6877B" w14:textId="77777777" w:rsidTr="00A17A65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682691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C9C6E0D" w14:textId="77777777" w:rsidR="004F0F5E" w:rsidRPr="00827129" w:rsidRDefault="004F0F5E" w:rsidP="00A17A65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836DFB5" w14:textId="518FA886" w:rsidR="004F0F5E" w:rsidRPr="00827129" w:rsidRDefault="00D00628" w:rsidP="00A17A6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14272879" w:edGrp="everyone"/>
            <w:r>
              <w:rPr>
                <w:rFonts w:ascii="Arial" w:hAnsi="Arial" w:cs="Arial"/>
                <w:sz w:val="22"/>
                <w:szCs w:val="22"/>
              </w:rPr>
              <w:t xml:space="preserve">The Difficulty of the project </w:t>
            </w:r>
            <w:permEnd w:id="12142728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10DAD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16E8473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801A28F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1C63905" w14:textId="77777777" w:rsidR="004F0F5E" w:rsidRPr="00827129" w:rsidRDefault="004F0F5E" w:rsidP="004F0F5E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4C862BF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4F0F5E" w:rsidRPr="00827129" w14:paraId="04B324DC" w14:textId="77777777" w:rsidTr="00A17A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517095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58D368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B2F6FF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9593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FBA9A03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93124" w:displacedByCustomXml="prev"/>
      </w:tr>
      <w:tr w:rsidR="004F0F5E" w:rsidRPr="00827129" w14:paraId="22450BE7" w14:textId="77777777" w:rsidTr="00A17A65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99AF23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DE0B9CB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1445FB1" w14:textId="1F25D9E4" w:rsidR="004F0F5E" w:rsidRPr="00827129" w:rsidRDefault="00624B1D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7230160" w:edGrp="everyone"/>
            <w:r>
              <w:rPr>
                <w:rFonts w:ascii="Arial" w:hAnsi="Arial" w:cs="Arial"/>
                <w:sz w:val="22"/>
              </w:rPr>
              <w:t xml:space="preserve">If there is no rise or fall clause in the contract you </w:t>
            </w:r>
            <w:proofErr w:type="gramStart"/>
            <w:r>
              <w:rPr>
                <w:rFonts w:ascii="Arial" w:hAnsi="Arial" w:cs="Arial"/>
                <w:sz w:val="22"/>
              </w:rPr>
              <w:t>must  allow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for anticipated increased costs. Also check your calculations as mistakes could be catastrophic.  </w:t>
            </w:r>
            <w:permEnd w:id="19472301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7AC98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1A87BDC6" w14:textId="77777777" w:rsidTr="00A17A65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E66333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7883E8" w14:textId="77777777" w:rsidR="004F0F5E" w:rsidRPr="00827129" w:rsidRDefault="004F0F5E" w:rsidP="00A17A65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C690FBC" w14:textId="3ACD04F9" w:rsidR="004F0F5E" w:rsidRPr="00827129" w:rsidRDefault="00624B1D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0818313" w:edGrp="everyone"/>
            <w:r>
              <w:rPr>
                <w:rFonts w:ascii="Arial" w:hAnsi="Arial" w:cs="Arial"/>
                <w:sz w:val="22"/>
              </w:rPr>
              <w:t>Ensure you check the tender documents against the contract. Ensure the contractual requirements are acceptable to the business.</w:t>
            </w:r>
            <w:permEnd w:id="3908183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8D5879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64882806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567458E0" w14:textId="77777777" w:rsidR="004F0F5E" w:rsidRPr="00827129" w:rsidRDefault="004F0F5E" w:rsidP="004F0F5E">
      <w:pPr>
        <w:pStyle w:val="11CSTCPLQuestionBullet"/>
        <w:ind w:left="709" w:hanging="709"/>
      </w:pPr>
      <w:bookmarkStart w:id="6" w:name="_Ref497317156"/>
      <w:r w:rsidRPr="00827129">
        <w:lastRenderedPageBreak/>
        <w:t>Which of the following are considered direct costs? Tick all that apply.</w:t>
      </w:r>
      <w:bookmarkEnd w:id="6"/>
    </w:p>
    <w:p w14:paraId="48827C6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14:paraId="2B88037D" w14:textId="77777777" w:rsidTr="00A17A6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EADB33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E80952" w14:textId="77777777" w:rsidR="004F0F5E" w:rsidRPr="00827129" w:rsidRDefault="004F0F5E" w:rsidP="00A17A65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CBA67CE" w14:textId="77777777" w:rsidR="004F0F5E" w:rsidRPr="00827129" w:rsidRDefault="004F0F5E" w:rsidP="00A17A65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770864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62D1B96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864887" w:displacedByCustomXml="prev"/>
      </w:tr>
      <w:tr w:rsidR="004F0F5E" w:rsidRPr="00827129" w14:paraId="0B5AE355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FA9C84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5273237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534014" w14:textId="7386B250" w:rsidR="004F0F5E" w:rsidRPr="00827129" w:rsidRDefault="000F29FB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732379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E2E16" w14:textId="77777777" w:rsidR="004F0F5E" w:rsidRPr="00827129" w:rsidRDefault="004F0F5E" w:rsidP="00A17A65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CACE57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229322FC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CFF3F2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754676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CE4A02" w14:textId="72A8FB0B" w:rsidR="004F0F5E" w:rsidRPr="00827129" w:rsidRDefault="000F29FB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46764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F9DFF5" w14:textId="77777777" w:rsidR="004F0F5E" w:rsidRPr="00827129" w:rsidRDefault="004F0F5E" w:rsidP="00A17A65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117A70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277AD3A5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B1E09D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5867761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0289F4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67761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7321D9" w14:textId="77777777" w:rsidR="004F0F5E" w:rsidRPr="00827129" w:rsidRDefault="004F0F5E" w:rsidP="00A17A65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E641E6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684786E8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163889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28339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83A036" w14:textId="2F260DC4" w:rsidR="004F0F5E" w:rsidRPr="00827129" w:rsidRDefault="000F29FB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3394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5F32F" w14:textId="77777777" w:rsidR="004F0F5E" w:rsidRPr="00827129" w:rsidRDefault="004F0F5E" w:rsidP="00A17A65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F3B6D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2B5D212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0F68F8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17086604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3AC125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86604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0741F" w14:textId="77777777" w:rsidR="004F0F5E" w:rsidRPr="00827129" w:rsidRDefault="004F0F5E" w:rsidP="00A17A65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438E44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2AEC6AD9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48D0B0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8000056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7AA2BE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00056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C20C58" w14:textId="77777777" w:rsidR="004F0F5E" w:rsidRPr="00827129" w:rsidRDefault="004F0F5E" w:rsidP="00A17A65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606416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17A2E5E9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CBCBEA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2827353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5ABBFC" w14:textId="2976747D" w:rsidR="004F0F5E" w:rsidRPr="00827129" w:rsidRDefault="000F29FB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27353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EA5C35" w14:textId="77777777" w:rsidR="004F0F5E" w:rsidRPr="00827129" w:rsidRDefault="004F0F5E" w:rsidP="00A17A65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E036CB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5F5ADF2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C2FCE42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110893D2" w14:textId="77777777" w:rsidR="004F0F5E" w:rsidRPr="00827129" w:rsidRDefault="004F0F5E" w:rsidP="004F0F5E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111B8A9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14:paraId="25585572" w14:textId="77777777" w:rsidTr="00A17A6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A0E8F8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1666B0" w14:textId="77777777" w:rsidR="004F0F5E" w:rsidRPr="00827129" w:rsidRDefault="004F0F5E" w:rsidP="00A17A65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6E1353" w14:textId="77777777" w:rsidR="004F0F5E" w:rsidRPr="00827129" w:rsidRDefault="004F0F5E" w:rsidP="00A17A65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630960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E8497E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960513" w:displacedByCustomXml="prev"/>
      </w:tr>
      <w:tr w:rsidR="004F0F5E" w:rsidRPr="00827129" w14:paraId="2CE691B7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2B4D4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14073954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700E9E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73954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EDA8EE" w14:textId="77777777" w:rsidR="004F0F5E" w:rsidRPr="00827129" w:rsidRDefault="004F0F5E" w:rsidP="00A17A65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766AA8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47A21DC8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70D580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12922647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BB55EF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22647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C81C7" w14:textId="77777777" w:rsidR="004F0F5E" w:rsidRPr="00827129" w:rsidRDefault="004F0F5E" w:rsidP="00A17A65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6B5B81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7E0BEE7F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5D6B28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9845040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E4ADC7" w14:textId="667E3578" w:rsidR="004F0F5E" w:rsidRPr="00827129" w:rsidRDefault="00A12ED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45040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EB99BD" w14:textId="77777777" w:rsidR="004F0F5E" w:rsidRPr="00827129" w:rsidRDefault="004F0F5E" w:rsidP="00A17A65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75B775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57AA940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C98D07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11738432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340802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38432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3ECA0" w14:textId="77777777" w:rsidR="004F0F5E" w:rsidRPr="00827129" w:rsidRDefault="004F0F5E" w:rsidP="00A17A65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397CEF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0272022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BBE094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8008780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A36FED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08780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0988A1" w14:textId="77777777" w:rsidR="004F0F5E" w:rsidRPr="00827129" w:rsidRDefault="004F0F5E" w:rsidP="00A17A65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CB3E70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79645876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08A334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10444135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69B61D" w14:textId="73D13017" w:rsidR="004F0F5E" w:rsidRPr="00827129" w:rsidRDefault="00A12ED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44135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7C6787" w14:textId="77777777" w:rsidR="004F0F5E" w:rsidRPr="00827129" w:rsidRDefault="004F0F5E" w:rsidP="00A17A65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C7C95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6286EB9" w14:textId="77777777" w:rsidTr="00A17A6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A29C22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permStart w:id="37094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4C822C" w14:textId="77777777" w:rsidR="004F0F5E" w:rsidRPr="00827129" w:rsidRDefault="004F0F5E" w:rsidP="00A17A6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0941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2A7FD8" w14:textId="77777777" w:rsidR="004F0F5E" w:rsidRPr="00827129" w:rsidRDefault="004F0F5E" w:rsidP="00A17A65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773B3E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682C87B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F5EB0D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EB25D7A" w14:textId="77777777" w:rsidR="004F0F5E" w:rsidRPr="00827129" w:rsidRDefault="004F0F5E" w:rsidP="004F0F5E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14:paraId="5BB8EE74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constant</w:t>
      </w:r>
    </w:p>
    <w:p w14:paraId="60A0CFE0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quantities</w:t>
      </w:r>
    </w:p>
    <w:p w14:paraId="1453A842" w14:textId="77777777"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rates</w:t>
      </w:r>
    </w:p>
    <w:p w14:paraId="686AA45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7CDED762" w14:textId="77777777" w:rsidTr="00A17A65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2ECE68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45D8" w14:textId="3DA5947E" w:rsidR="004F0F5E" w:rsidRPr="00827129" w:rsidRDefault="007079B6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232409476" w:edGrp="everyone"/>
            <w:r>
              <w:rPr>
                <w:rFonts w:ascii="Arial" w:hAnsi="Arial" w:cs="Arial"/>
                <w:sz w:val="22"/>
                <w:szCs w:val="22"/>
              </w:rPr>
              <w:t xml:space="preserve">Labour costs are established by combining all types of labour required on the project. Labour costs can be broken down into labour constant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( The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anticipated time required for the item of work), labour quantities ( Quantity of work required for the item of work) and Labour rates ( Monetary rates for the work performed). </w:t>
            </w:r>
            <w:permEnd w:id="232409476"/>
          </w:p>
        </w:tc>
        <w:permStart w:id="2046307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D1560B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6307103" w:displacedByCustomXml="prev"/>
      </w:tr>
    </w:tbl>
    <w:p w14:paraId="0BF9C051" w14:textId="77777777" w:rsidR="004F0F5E" w:rsidRPr="00D45A60" w:rsidRDefault="004F0F5E" w:rsidP="004F0F5E">
      <w:pPr>
        <w:rPr>
          <w:rFonts w:ascii="Arial" w:hAnsi="Arial" w:cs="Arial"/>
          <w:sz w:val="4"/>
          <w:szCs w:val="2"/>
        </w:rPr>
      </w:pPr>
    </w:p>
    <w:p w14:paraId="0753A4B1" w14:textId="77777777" w:rsidR="004F0F5E" w:rsidRPr="00827129" w:rsidRDefault="004F0F5E" w:rsidP="004F0F5E">
      <w:pPr>
        <w:pStyle w:val="11CSTCPLQuestionBullet"/>
        <w:ind w:left="709" w:hanging="709"/>
      </w:pPr>
      <w:bookmarkStart w:id="9" w:name="_Ref516420098"/>
      <w:r w:rsidRPr="00827129">
        <w:lastRenderedPageBreak/>
        <w:t>Explain the following types of direct material waste that must be considered when calculating material costs.</w:t>
      </w:r>
      <w:bookmarkEnd w:id="9"/>
    </w:p>
    <w:p w14:paraId="2EE1D5C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14:paraId="3E859160" w14:textId="77777777" w:rsidTr="00A17A6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3AF21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BF24B6B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443E2E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142033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A1263A5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033309" w:displacedByCustomXml="prev"/>
      </w:tr>
      <w:tr w:rsidR="004F0F5E" w:rsidRPr="00827129" w14:paraId="4FFF4FED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26E0F3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909248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848C35A" w14:textId="6A0F99B1" w:rsidR="004F0F5E" w:rsidRPr="008C700C" w:rsidRDefault="004072D9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0676544" w:edGrp="everyone"/>
            <w:r>
              <w:rPr>
                <w:rFonts w:ascii="Arial" w:hAnsi="Arial" w:cs="Arial"/>
                <w:sz w:val="22"/>
              </w:rPr>
              <w:t xml:space="preserve">When you </w:t>
            </w:r>
            <w:proofErr w:type="gramStart"/>
            <w:r>
              <w:rPr>
                <w:rFonts w:ascii="Arial" w:hAnsi="Arial" w:cs="Arial"/>
                <w:sz w:val="22"/>
              </w:rPr>
              <w:t>have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purchase a particular amount, but all may not be required.</w:t>
            </w:r>
            <w:permEnd w:id="18506765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B1C74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1C8BA769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AA235F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1BB90B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496CA6A" w14:textId="26A4D761" w:rsidR="004F0F5E" w:rsidRPr="008C700C" w:rsidRDefault="004072D9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40647048" w:edGrp="everyone"/>
            <w:r>
              <w:rPr>
                <w:rFonts w:ascii="Arial" w:hAnsi="Arial" w:cs="Arial"/>
                <w:sz w:val="22"/>
              </w:rPr>
              <w:t>The quality may not be up to standard.</w:t>
            </w:r>
            <w:permEnd w:id="17406470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E0222B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1EBD96D1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A22E2D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CD255AE" w14:textId="77777777" w:rsidR="004F0F5E" w:rsidRPr="00827129" w:rsidRDefault="004F0F5E" w:rsidP="00A17A65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C2DCC2D" w14:textId="2C1E8650" w:rsidR="004F0F5E" w:rsidRPr="008C700C" w:rsidRDefault="004072D9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9868797" w:edGrp="everyone"/>
            <w:r>
              <w:rPr>
                <w:rFonts w:ascii="Arial" w:hAnsi="Arial" w:cs="Arial"/>
                <w:sz w:val="22"/>
              </w:rPr>
              <w:t>Material that may be damaged or broken when handled.</w:t>
            </w:r>
            <w:permEnd w:id="15998687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EBDA1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6A4F94C8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A0BBA1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EEEBA60" w14:textId="77777777" w:rsidR="004F0F5E" w:rsidRPr="00827129" w:rsidRDefault="004F0F5E" w:rsidP="004F0F5E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2770F3A8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14:paraId="1CEA914D" w14:textId="77777777" w:rsidTr="00A17A6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403465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26E1A8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BABB124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0207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4B77404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07815" w:displacedByCustomXml="prev"/>
      </w:tr>
      <w:tr w:rsidR="004F0F5E" w:rsidRPr="00827129" w14:paraId="17F09AD1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D4F443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DAB9E83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BECB7EB" w14:textId="0D3E8982" w:rsidR="004F0F5E" w:rsidRPr="008C700C" w:rsidRDefault="00BF578E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83123942" w:edGrp="everyone"/>
            <w:r>
              <w:rPr>
                <w:rFonts w:ascii="Arial" w:hAnsi="Arial" w:cs="Arial"/>
                <w:sz w:val="22"/>
              </w:rPr>
              <w:t>Material may be used for something else other then what it was intended for.</w:t>
            </w:r>
            <w:permEnd w:id="1083123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89248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63036607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70026C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198914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6ACA5AC" w14:textId="7DCE4D09" w:rsidR="004F0F5E" w:rsidRPr="008C700C" w:rsidRDefault="00BF578E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7515803" w:edGrp="everyone"/>
            <w:r>
              <w:rPr>
                <w:rFonts w:ascii="Arial" w:hAnsi="Arial" w:cs="Arial"/>
                <w:sz w:val="22"/>
              </w:rPr>
              <w:t>Construction technique may be different from originally planned.</w:t>
            </w:r>
            <w:permEnd w:id="1687515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5C966C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0892B3DC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6E0E9C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D333802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0F88D8E" w14:textId="0FE8B98B" w:rsidR="004F0F5E" w:rsidRPr="008C700C" w:rsidRDefault="00BF578E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6973193" w:edGrp="everyone"/>
            <w:r>
              <w:rPr>
                <w:rFonts w:ascii="Arial" w:hAnsi="Arial" w:cs="Arial"/>
                <w:sz w:val="22"/>
              </w:rPr>
              <w:t>Mistakes in production or estimating.</w:t>
            </w:r>
            <w:permEnd w:id="1486973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5B387C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0166D0F7" w14:textId="77777777" w:rsidTr="00A17A65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0AA4FB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6683BE0" w14:textId="77777777" w:rsidR="004F0F5E" w:rsidRPr="00827129" w:rsidRDefault="004F0F5E" w:rsidP="00A17A65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7CDE29A" w14:textId="66BF649B" w:rsidR="004F0F5E" w:rsidRPr="008C700C" w:rsidRDefault="00BF578E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703361" w:edGrp="everyone"/>
            <w:r>
              <w:rPr>
                <w:rFonts w:ascii="Arial" w:hAnsi="Arial" w:cs="Arial"/>
                <w:sz w:val="22"/>
              </w:rPr>
              <w:t>Waste caused by theft or vandalism.</w:t>
            </w:r>
            <w:permEnd w:id="1347033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7B332B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606B4D20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F7AA3B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EE74F50" w14:textId="77777777" w:rsidR="004F0F5E" w:rsidRPr="00827129" w:rsidRDefault="004F0F5E" w:rsidP="004F0F5E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3ADA93D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6430791B" w14:textId="77777777" w:rsidTr="00A17A65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78363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81FD" w14:textId="77777777" w:rsidR="004F0F5E" w:rsidRDefault="00613525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799036682" w:edGrp="everyone"/>
            <w:r>
              <w:rPr>
                <w:rFonts w:ascii="Arial" w:hAnsi="Arial" w:cs="Arial"/>
                <w:sz w:val="22"/>
                <w:szCs w:val="22"/>
              </w:rPr>
              <w:t>Running costs of Plant</w:t>
            </w:r>
          </w:p>
          <w:p w14:paraId="3C8DF1F2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612465" w14:textId="77777777" w:rsidR="004F0F5E" w:rsidRDefault="00613525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Labour costs of operating Plant</w:t>
            </w:r>
          </w:p>
          <w:p w14:paraId="380DEDB4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2861B5" w14:textId="15314ED0" w:rsidR="004F0F5E" w:rsidRPr="003F178D" w:rsidRDefault="00613525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Purchase or Hire costs</w:t>
            </w:r>
            <w:permEnd w:id="1799036682"/>
          </w:p>
        </w:tc>
        <w:permStart w:id="1181616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9103A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1616593" w:displacedByCustomXml="prev"/>
      </w:tr>
    </w:tbl>
    <w:p w14:paraId="32A2DA5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C9F647F" w14:textId="77777777" w:rsidR="004F0F5E" w:rsidRPr="00827129" w:rsidRDefault="004F0F5E" w:rsidP="004F0F5E">
      <w:pPr>
        <w:pStyle w:val="11CSTCPLQuestionBullet"/>
        <w:ind w:left="709" w:hanging="709"/>
      </w:pPr>
      <w:bookmarkStart w:id="12" w:name="_Ref516420103"/>
      <w:r w:rsidRPr="00827129">
        <w:lastRenderedPageBreak/>
        <w:t>List the two ways in which subcontractors may provide a price for their work.</w:t>
      </w:r>
      <w:bookmarkEnd w:id="12"/>
    </w:p>
    <w:p w14:paraId="79DF1FA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634F21B5" w14:textId="77777777" w:rsidTr="00A17A65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CDF007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3CBF" w14:textId="583DC304" w:rsidR="004F0F5E" w:rsidRPr="00827129" w:rsidRDefault="00E76FD8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866876999" w:edGrp="everyone"/>
            <w:r>
              <w:rPr>
                <w:rFonts w:ascii="Arial" w:hAnsi="Arial" w:cs="Arial"/>
                <w:sz w:val="22"/>
                <w:szCs w:val="22"/>
              </w:rPr>
              <w:t xml:space="preserve">An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all inclusive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price or a schedule of unit rates, assessing the work involved and applying the relevant subcontract rates.</w:t>
            </w:r>
            <w:permEnd w:id="866876999"/>
          </w:p>
        </w:tc>
        <w:permStart w:id="12126404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ED3D21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640424" w:displacedByCustomXml="prev"/>
      </w:tr>
    </w:tbl>
    <w:p w14:paraId="6DCD0D5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E86CF93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44D62121" w14:textId="77777777" w:rsidR="004F0F5E" w:rsidRPr="00827129" w:rsidRDefault="004F0F5E" w:rsidP="004F0F5E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65C1CA0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79E405AD" w14:textId="77777777" w:rsidTr="00A17A65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703C9E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CB5E" w14:textId="77777777" w:rsidR="004F0F5E" w:rsidRDefault="00A17A65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2123196729" w:edGrp="everyone"/>
            <w:r>
              <w:rPr>
                <w:rFonts w:ascii="Arial" w:hAnsi="Arial" w:cs="Arial"/>
                <w:sz w:val="22"/>
                <w:szCs w:val="22"/>
              </w:rPr>
              <w:t>Carp</w:t>
            </w:r>
            <w:r w:rsidR="00693B22">
              <w:rPr>
                <w:rFonts w:ascii="Arial" w:hAnsi="Arial" w:cs="Arial"/>
                <w:sz w:val="22"/>
                <w:szCs w:val="22"/>
              </w:rPr>
              <w:t>enter</w:t>
            </w:r>
          </w:p>
          <w:p w14:paraId="1045A2EE" w14:textId="77777777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14:paraId="6F389250" w14:textId="77777777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Concreter</w:t>
            </w:r>
          </w:p>
          <w:p w14:paraId="5CF9D9C2" w14:textId="77777777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Electrician </w:t>
            </w:r>
          </w:p>
          <w:p w14:paraId="7F2B1467" w14:textId="77777777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Tiler</w:t>
            </w:r>
          </w:p>
          <w:p w14:paraId="17726B80" w14:textId="77777777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Roofer</w:t>
            </w:r>
          </w:p>
          <w:p w14:paraId="4F3A9ABF" w14:textId="60BBE500" w:rsidR="004F0F5E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Block layer</w:t>
            </w:r>
          </w:p>
          <w:p w14:paraId="234D084B" w14:textId="4AA35E46" w:rsidR="00693B22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Cabinet Maker</w:t>
            </w:r>
          </w:p>
          <w:p w14:paraId="78648702" w14:textId="6F1AD272" w:rsidR="00693B22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Renderer</w:t>
            </w:r>
          </w:p>
          <w:p w14:paraId="730841A4" w14:textId="54EE9779" w:rsidR="00693B22" w:rsidRDefault="00693B22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Painter</w:t>
            </w:r>
          </w:p>
          <w:permEnd w:id="2123196729"/>
          <w:p w14:paraId="2AD25D94" w14:textId="6848E308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913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5CCAFC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13576" w:displacedByCustomXml="prev"/>
      </w:tr>
    </w:tbl>
    <w:p w14:paraId="3BBABFC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65BE793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ECFA150" w14:textId="77777777" w:rsidR="004F0F5E" w:rsidRPr="00827129" w:rsidRDefault="004F0F5E" w:rsidP="004F0F5E">
      <w:pPr>
        <w:pStyle w:val="11CSTCPLQuestionBullet"/>
        <w:ind w:left="709" w:hanging="709"/>
      </w:pPr>
      <w:bookmarkStart w:id="14" w:name="_Ref497317794"/>
      <w:r w:rsidRPr="00827129">
        <w:t>True or False (Tick your response): Each subcontractor is individually responsible to the client for a job tendered by a builder.</w:t>
      </w:r>
      <w:bookmarkEnd w:id="14"/>
    </w:p>
    <w:p w14:paraId="4E6C224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F0F5E" w:rsidRPr="00827129" w14:paraId="3BEFE36D" w14:textId="77777777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6CAC35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4726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1724A0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472669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E4F0E1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F9D104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9487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D441DE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9487039" w:displacedByCustomXml="prev"/>
      </w:tr>
      <w:tr w:rsidR="004F0F5E" w:rsidRPr="00827129" w14:paraId="1B4F9A30" w14:textId="77777777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F49726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836467467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782BE" w14:textId="3AA22E0A" w:rsidR="004F0F5E" w:rsidRPr="00827129" w:rsidRDefault="00E75393" w:rsidP="002864D1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823008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DC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36467467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3F8945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81D22A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D6874A5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57DAD86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1AD1E1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9685269" w14:textId="77777777" w:rsidR="004F0F5E" w:rsidRPr="00827129" w:rsidRDefault="004F0F5E" w:rsidP="004F0F5E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622E823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57F3B550" w14:textId="77777777" w:rsidTr="00A17A65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46D41F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7611" w14:textId="0CB2C038" w:rsidR="004F0F5E" w:rsidRPr="00827129" w:rsidRDefault="00AE6969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534535914" w:edGrp="everyone"/>
            <w:r>
              <w:rPr>
                <w:rFonts w:ascii="Arial" w:hAnsi="Arial" w:cs="Arial"/>
                <w:sz w:val="22"/>
                <w:szCs w:val="22"/>
              </w:rPr>
              <w:t>Data build</w:t>
            </w:r>
            <w:permEnd w:id="1534535914"/>
          </w:p>
        </w:tc>
        <w:permStart w:id="258805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7224A0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8805370" w:displacedByCustomXml="prev"/>
      </w:tr>
    </w:tbl>
    <w:p w14:paraId="3B7F97D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8F06AB9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2A3AF25B" w14:textId="77777777" w:rsidR="004F0F5E" w:rsidRPr="00827129" w:rsidRDefault="004F0F5E" w:rsidP="004F0F5E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14:paraId="32705AE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3CEDDBFE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5C6BEC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3764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3A4F6F4" w14:textId="07B1B490" w:rsidR="004F0F5E" w:rsidRPr="00827129" w:rsidRDefault="009A022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376475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2CDA7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B83F6F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36059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1664EE8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3605997" w:displacedByCustomXml="prev"/>
      </w:tr>
      <w:tr w:rsidR="004F0F5E" w:rsidRPr="00827129" w14:paraId="2D6D3D69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1D8494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888489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73EB6B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848942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B56EA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E23031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05F91E8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52D9AD9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3E5B93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1EFF961A" w14:textId="77777777" w:rsidR="004F0F5E" w:rsidRPr="00827129" w:rsidRDefault="004F0F5E" w:rsidP="004F0F5E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14:paraId="4E2E277B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7A78E76D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AD70D3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31459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CE3202" w14:textId="2D49242A" w:rsidR="004F0F5E" w:rsidRPr="00827129" w:rsidRDefault="009A022A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14597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614B06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87E5EB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16875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78C3FD1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6875710" w:displacedByCustomXml="prev"/>
      </w:tr>
      <w:tr w:rsidR="004F0F5E" w:rsidRPr="00827129" w14:paraId="768B7FAA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532AC6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5334018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09CB03F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34018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220AD8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06F5E2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13AAC7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60AD81D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B5AC9E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5018B79" w14:textId="77777777" w:rsidR="004F0F5E" w:rsidRPr="00827129" w:rsidRDefault="004F0F5E" w:rsidP="004F0F5E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14:paraId="07507CE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14:paraId="18B8AA5E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5D43229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191253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89527FC" w14:textId="4DB88B6B" w:rsidR="004F0F5E" w:rsidRPr="00827129" w:rsidRDefault="001204A5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91253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2BC742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83194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114170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AE2C551" w14:textId="77777777" w:rsidR="004F0F5E" w:rsidRPr="00827129" w:rsidRDefault="004F0F5E" w:rsidP="002864D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417064" w:displacedByCustomXml="prev"/>
      </w:tr>
      <w:tr w:rsidR="004F0F5E" w:rsidRPr="00827129" w14:paraId="09014554" w14:textId="77777777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6C8806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11935640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1AB5102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356409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F72E6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7ABBD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6843565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10CD4EA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F4E494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695E4458" w14:textId="77777777" w:rsidR="004F0F5E" w:rsidRPr="00827129" w:rsidRDefault="004F0F5E" w:rsidP="004F0F5E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14:paraId="6070C11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4F0F5E" w:rsidRPr="00827129" w14:paraId="74653186" w14:textId="77777777" w:rsidTr="00A17A6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CFA2E" w14:textId="77777777" w:rsidR="004F0F5E" w:rsidRPr="00827129" w:rsidRDefault="004F0F5E" w:rsidP="00A17A65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069A97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3657192" w14:textId="77777777" w:rsidR="004F0F5E" w:rsidRPr="00827129" w:rsidRDefault="004F0F5E" w:rsidP="00A17A65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9231742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5C291EE" w14:textId="77777777" w:rsidR="004F0F5E" w:rsidRPr="00827129" w:rsidRDefault="004F0F5E" w:rsidP="00A17A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3174257" w:displacedByCustomXml="prev"/>
      </w:tr>
      <w:tr w:rsidR="004F0F5E" w:rsidRPr="00827129" w14:paraId="5B145537" w14:textId="77777777" w:rsidTr="00A17A6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29C841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F45915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30A2A95" w14:textId="20E7B0C5" w:rsidR="004F0F5E" w:rsidRPr="008C700C" w:rsidRDefault="00245450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4078086" w:edGrp="everyone"/>
            <w:r>
              <w:rPr>
                <w:rFonts w:ascii="Arial" w:hAnsi="Arial" w:cs="Arial"/>
                <w:sz w:val="22"/>
              </w:rPr>
              <w:t>During the pre-approval process, a home may require a code assessment as to whether it falls in a noise corridor, hillslopes overlay etc. All have their own building requirements to satisfy relevant building codes.</w:t>
            </w:r>
            <w:permEnd w:id="16540780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10798F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941C783" w14:textId="77777777" w:rsidTr="00A17A6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5F8E5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3FA41D6" w14:textId="77777777" w:rsidR="004F0F5E" w:rsidRPr="00827129" w:rsidRDefault="004F0F5E" w:rsidP="00A17A65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2BC5DA6" w14:textId="09C18E13" w:rsidR="004F0F5E" w:rsidRPr="008C700C" w:rsidRDefault="00724D79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8342332" w:edGrp="everyone"/>
            <w:r>
              <w:rPr>
                <w:rFonts w:ascii="Arial" w:hAnsi="Arial" w:cs="Arial"/>
                <w:sz w:val="22"/>
              </w:rPr>
              <w:t xml:space="preserve">An example could be the Australian standard for waterproofing. </w:t>
            </w:r>
            <w:proofErr w:type="gramStart"/>
            <w:r>
              <w:rPr>
                <w:rFonts w:ascii="Arial" w:hAnsi="Arial" w:cs="Arial"/>
                <w:sz w:val="22"/>
              </w:rPr>
              <w:t>I.e.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AS 3740-1994</w:t>
            </w:r>
            <w:permEnd w:id="9983423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6177E7" w14:textId="77777777" w:rsidR="004F0F5E" w:rsidRPr="00827129" w:rsidRDefault="004F0F5E" w:rsidP="00A17A65">
            <w:pPr>
              <w:ind w:left="993" w:hanging="993"/>
            </w:pPr>
          </w:p>
        </w:tc>
      </w:tr>
      <w:tr w:rsidR="004F0F5E" w:rsidRPr="00827129" w14:paraId="56F74FB0" w14:textId="77777777" w:rsidTr="00A17A6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8FCA53" w14:textId="77777777" w:rsidR="004F0F5E" w:rsidRPr="00827129" w:rsidRDefault="004F0F5E" w:rsidP="00A17A65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651B4E8" w14:textId="77777777" w:rsidR="004F0F5E" w:rsidRPr="00827129" w:rsidRDefault="004F0F5E" w:rsidP="00A17A65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796118E" w14:textId="1B35A9A1" w:rsidR="004F0F5E" w:rsidRPr="008C700C" w:rsidRDefault="00245450" w:rsidP="00A17A6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38914386" w:edGrp="everyone"/>
            <w:r>
              <w:rPr>
                <w:rFonts w:ascii="Arial" w:hAnsi="Arial" w:cs="Arial"/>
                <w:sz w:val="22"/>
              </w:rPr>
              <w:t xml:space="preserve">One of the most recent government regulations to be enforced is a change to smoke alarm laws. The law according to the building regulation states a smoke alarm must be installed in every bedroom of a domestic dwelling. </w:t>
            </w:r>
            <w:permEnd w:id="11389143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2C564C" w14:textId="77777777" w:rsidR="004F0F5E" w:rsidRPr="00827129" w:rsidRDefault="004F0F5E" w:rsidP="00A17A65">
            <w:pPr>
              <w:ind w:left="993" w:hanging="993"/>
            </w:pPr>
          </w:p>
        </w:tc>
      </w:tr>
    </w:tbl>
    <w:p w14:paraId="68B907F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1D73E80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298FEBB" w14:textId="77777777" w:rsidR="004F0F5E" w:rsidRPr="00827129" w:rsidRDefault="004F0F5E" w:rsidP="004F0F5E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14:paraId="42710986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0C3AA1AC" w14:textId="77777777" w:rsidTr="00A17A65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873F5D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FC0F" w14:textId="77777777" w:rsidR="004F0F5E" w:rsidRDefault="00A81542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258474030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Artists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impressions </w:t>
            </w:r>
          </w:p>
          <w:p w14:paraId="550B1C47" w14:textId="77777777" w:rsidR="004F0F5E" w:rsidRDefault="00723E38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52895C26" w14:textId="77777777" w:rsidR="004F0F5E" w:rsidRDefault="008E4E7F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14:paraId="3096898F" w14:textId="3D6BC741" w:rsidR="004F0F5E" w:rsidRPr="00827129" w:rsidRDefault="008E4E7F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Promotional materials</w:t>
            </w:r>
            <w:permEnd w:id="258474030"/>
          </w:p>
        </w:tc>
        <w:permStart w:id="1174234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280453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234430" w:displacedByCustomXml="prev"/>
      </w:tr>
    </w:tbl>
    <w:p w14:paraId="4058FBD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0C1E4A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196CF4EB" w14:textId="77777777" w:rsidR="004F0F5E" w:rsidRPr="00827129" w:rsidRDefault="004F0F5E" w:rsidP="004F0F5E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14:paraId="03FC9B97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056D41BE" w14:textId="77777777" w:rsidTr="00A17A6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E99686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3BAA" w14:textId="180ADFD6" w:rsidR="004F0F5E" w:rsidRPr="00827129" w:rsidRDefault="00AE591B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920858421" w:edGrp="everyone"/>
            <w:r>
              <w:rPr>
                <w:rFonts w:ascii="Arial" w:hAnsi="Arial" w:cs="Arial"/>
                <w:sz w:val="22"/>
                <w:szCs w:val="22"/>
              </w:rPr>
              <w:t>It</w:t>
            </w:r>
            <w:r w:rsidR="00041FC3">
              <w:rPr>
                <w:rFonts w:ascii="Arial" w:hAnsi="Arial" w:cs="Arial"/>
                <w:sz w:val="22"/>
                <w:szCs w:val="22"/>
              </w:rPr>
              <w:t xml:space="preserve"> i</w:t>
            </w:r>
            <w:r>
              <w:rPr>
                <w:rFonts w:ascii="Arial" w:hAnsi="Arial" w:cs="Arial"/>
                <w:sz w:val="22"/>
                <w:szCs w:val="22"/>
              </w:rPr>
              <w:t>s important to check the accuracy of a tender</w:t>
            </w:r>
            <w:r w:rsidR="00D42B2D">
              <w:rPr>
                <w:rFonts w:ascii="Arial" w:hAnsi="Arial" w:cs="Arial"/>
                <w:sz w:val="22"/>
                <w:szCs w:val="22"/>
              </w:rPr>
              <w:t xml:space="preserve"> to ensure it meets all the relevant building codes, </w:t>
            </w:r>
            <w:proofErr w:type="gramStart"/>
            <w:r w:rsidR="00D42B2D">
              <w:rPr>
                <w:rFonts w:ascii="Arial" w:hAnsi="Arial" w:cs="Arial"/>
                <w:sz w:val="22"/>
                <w:szCs w:val="22"/>
              </w:rPr>
              <w:t>standards</w:t>
            </w:r>
            <w:proofErr w:type="gramEnd"/>
            <w:r w:rsidR="00D42B2D">
              <w:rPr>
                <w:rFonts w:ascii="Arial" w:hAnsi="Arial" w:cs="Arial"/>
                <w:sz w:val="22"/>
                <w:szCs w:val="22"/>
              </w:rPr>
              <w:t xml:space="preserve"> and regulations relevant to the construction being undertaken.</w:t>
            </w:r>
            <w:r w:rsidR="00041FC3">
              <w:rPr>
                <w:rFonts w:ascii="Arial" w:hAnsi="Arial" w:cs="Arial"/>
                <w:sz w:val="22"/>
                <w:szCs w:val="22"/>
              </w:rPr>
              <w:t xml:space="preserve"> It is also important to ensure the correct price is stated as it could cause major financial struggles if wrong.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20858421"/>
          </w:p>
        </w:tc>
        <w:permStart w:id="252011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33DD04F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011733" w:displacedByCustomXml="prev"/>
      </w:tr>
    </w:tbl>
    <w:p w14:paraId="4B7FBDBC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E9EB979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2A3E518B" w14:textId="77777777" w:rsidR="004F0F5E" w:rsidRPr="00827129" w:rsidRDefault="004F0F5E" w:rsidP="004F0F5E">
      <w:pPr>
        <w:pStyle w:val="11CSTCPLQuestionBullet"/>
        <w:ind w:left="709" w:hanging="709"/>
      </w:pPr>
      <w:bookmarkStart w:id="22" w:name="_Ref516420201"/>
      <w:r w:rsidRPr="00827129">
        <w:t>Identify an appropriate staff member within an organisation who may approve/endorse/modify a tender prior to submission to the client.</w:t>
      </w:r>
      <w:bookmarkEnd w:id="22"/>
    </w:p>
    <w:p w14:paraId="33CAFB44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31FD27FB" w14:textId="77777777" w:rsidTr="00A17A6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163B45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7832" w14:textId="71A94460" w:rsidR="004F0F5E" w:rsidRPr="00827129" w:rsidRDefault="00AE591B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806457510" w:edGrp="everyone"/>
            <w:r>
              <w:rPr>
                <w:rFonts w:ascii="Arial" w:hAnsi="Arial" w:cs="Arial"/>
                <w:sz w:val="22"/>
                <w:szCs w:val="22"/>
              </w:rPr>
              <w:t>Someone in Management</w:t>
            </w:r>
            <w:permEnd w:id="1806457510"/>
          </w:p>
        </w:tc>
        <w:permStart w:id="458823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CBDD80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823608" w:displacedByCustomXml="prev"/>
      </w:tr>
    </w:tbl>
    <w:p w14:paraId="57F38FA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35DB518A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14:paraId="39D3DA5F" w14:textId="77777777" w:rsidR="004F0F5E" w:rsidRPr="00827129" w:rsidRDefault="004F0F5E" w:rsidP="004F0F5E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14:paraId="0F6D540B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4F0F5E" w:rsidRPr="00827129" w14:paraId="4AFBA155" w14:textId="77777777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3DE231" w14:textId="77777777"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496005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11B547C" w14:textId="77777777"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9600503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84D510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EEB39B" w14:textId="77777777"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66728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6D379E" w14:textId="77777777"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6728176" w:displacedByCustomXml="prev"/>
      </w:tr>
      <w:tr w:rsidR="004F0F5E" w:rsidRPr="00827129" w14:paraId="35555631" w14:textId="77777777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91A50" w14:textId="77777777" w:rsidR="004F0F5E" w:rsidRPr="00827129" w:rsidRDefault="004F0F5E" w:rsidP="002864D1">
            <w:pPr>
              <w:ind w:left="993" w:hanging="993"/>
              <w:jc w:val="center"/>
            </w:pPr>
          </w:p>
        </w:tc>
        <w:permStart w:id="1301829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5234024" w14:textId="3A438F2E" w:rsidR="004F0F5E" w:rsidRPr="00827129" w:rsidRDefault="001204A5" w:rsidP="002864D1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01829682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6046B9" w14:textId="77777777"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85F009" w14:textId="77777777" w:rsidR="004F0F5E" w:rsidRPr="00827129" w:rsidRDefault="004F0F5E" w:rsidP="002864D1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69567863" w14:textId="77777777" w:rsidR="004F0F5E" w:rsidRPr="00827129" w:rsidRDefault="004F0F5E" w:rsidP="002864D1">
            <w:pPr>
              <w:ind w:left="993" w:hanging="993"/>
            </w:pPr>
          </w:p>
        </w:tc>
      </w:tr>
    </w:tbl>
    <w:p w14:paraId="25D862A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794E6E9F" w14:textId="77777777"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50F6B98E" w14:textId="77777777" w:rsidR="004F0F5E" w:rsidRPr="00827129" w:rsidRDefault="004F0F5E" w:rsidP="004F0F5E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Pr="00827129">
        <w:br/>
        <w:t>You are required to hire a range of materials, according to the Bill of Quantities listed below. Allow 15% for loss and damage.</w:t>
      </w:r>
      <w:r w:rsidRPr="00827129">
        <w:br/>
      </w:r>
      <w:r w:rsidRPr="00827129">
        <w:br/>
        <w:t>Complete the calculations to determine the costs for the required materials.</w:t>
      </w:r>
      <w:bookmarkEnd w:id="24"/>
    </w:p>
    <w:p w14:paraId="243956BA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0F5E" w:rsidRPr="00827129" w14:paraId="1B8D162A" w14:textId="77777777" w:rsidTr="00A17A65">
        <w:tc>
          <w:tcPr>
            <w:tcW w:w="3005" w:type="dxa"/>
            <w:shd w:val="clear" w:color="auto" w:fill="D9D9D9" w:themeFill="background1" w:themeFillShade="D9"/>
          </w:tcPr>
          <w:p w14:paraId="46C0E4C1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71148904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3BD9548A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4F0F5E" w:rsidRPr="00827129" w14:paraId="375EAE2B" w14:textId="77777777" w:rsidTr="00A17A65">
        <w:tc>
          <w:tcPr>
            <w:tcW w:w="3005" w:type="dxa"/>
          </w:tcPr>
          <w:p w14:paraId="0E980F8B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7A990981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5C0E9B0A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4F0F5E" w:rsidRPr="00827129" w14:paraId="05C47888" w14:textId="77777777" w:rsidTr="00A17A65">
        <w:tc>
          <w:tcPr>
            <w:tcW w:w="3005" w:type="dxa"/>
          </w:tcPr>
          <w:p w14:paraId="464C71CD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7DB69891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6107DD5F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4F0F5E" w:rsidRPr="00827129" w14:paraId="135E0929" w14:textId="77777777" w:rsidTr="00A17A65">
        <w:tc>
          <w:tcPr>
            <w:tcW w:w="3005" w:type="dxa"/>
          </w:tcPr>
          <w:p w14:paraId="5D50A5EA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79F9D7CC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00D8AC7E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14:paraId="646EC650" w14:textId="77777777" w:rsidTr="00A17A65">
        <w:tc>
          <w:tcPr>
            <w:tcW w:w="3005" w:type="dxa"/>
          </w:tcPr>
          <w:p w14:paraId="199223E5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1677B770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09C4F81A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14:paraId="089EAE47" w14:textId="77777777" w:rsidTr="00A17A65">
        <w:tc>
          <w:tcPr>
            <w:tcW w:w="3005" w:type="dxa"/>
          </w:tcPr>
          <w:p w14:paraId="08BACA7D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00F6C9EC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6AD122B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4F0F5E" w:rsidRPr="00827129" w14:paraId="3B4BB73D" w14:textId="77777777" w:rsidTr="00A17A65">
        <w:tc>
          <w:tcPr>
            <w:tcW w:w="3005" w:type="dxa"/>
          </w:tcPr>
          <w:p w14:paraId="4A9090AD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270B2BDB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729E3B09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14:paraId="394679D1" w14:textId="77777777" w:rsidTr="00A17A65">
        <w:tc>
          <w:tcPr>
            <w:tcW w:w="3005" w:type="dxa"/>
          </w:tcPr>
          <w:p w14:paraId="62C17972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335D05E6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12B80939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14:paraId="6A8427F1" w14:textId="77777777" w:rsidTr="00A17A65">
        <w:tc>
          <w:tcPr>
            <w:tcW w:w="3005" w:type="dxa"/>
          </w:tcPr>
          <w:p w14:paraId="5FBC23E9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4FBA8B71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42845A2C" w14:textId="77777777" w:rsidR="004F0F5E" w:rsidRPr="00827129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6AFD4035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7E627332" w14:textId="77777777" w:rsidTr="00A17A65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953488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DC91" w14:textId="0216A5F1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378564348" w:edGrp="everyone"/>
            <w:r>
              <w:rPr>
                <w:rFonts w:ascii="Arial" w:hAnsi="Arial" w:cs="Arial"/>
                <w:sz w:val="22"/>
                <w:szCs w:val="22"/>
              </w:rPr>
              <w:t xml:space="preserve">Frame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1  18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x .60 x 3  =  $32.40</w:t>
            </w:r>
          </w:p>
          <w:p w14:paraId="1A3A4480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Frame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2  18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x .55 x 3  =  $29.70</w:t>
            </w:r>
          </w:p>
          <w:p w14:paraId="5CE73C82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       60 x 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20  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3 = $36.00</w:t>
            </w:r>
          </w:p>
          <w:p w14:paraId="20A1D926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Base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Plate  36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x .10 x 3 = $10.80</w:t>
            </w:r>
          </w:p>
          <w:p w14:paraId="3B6A5BBA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 plate       36 x .3 x 3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=  $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32.40</w:t>
            </w:r>
          </w:p>
          <w:p w14:paraId="6D978DD6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              36 x .1 x 3 = $10.80</w:t>
            </w:r>
          </w:p>
          <w:p w14:paraId="39B27726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     39.6 x .2 x 3 = $23.76</w:t>
            </w:r>
          </w:p>
          <w:p w14:paraId="0C211FF1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Joists       165 x .15 x 3 = $74.25</w:t>
            </w:r>
          </w:p>
          <w:p w14:paraId="04558996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1163A0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</w:t>
            </w:r>
          </w:p>
          <w:p w14:paraId="10C9AAE9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961AE7" w14:textId="54C647E3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+ 15%   250.11x.15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=  </w:t>
            </w:r>
            <w:r w:rsidR="00D34099">
              <w:rPr>
                <w:rFonts w:ascii="Arial" w:hAnsi="Arial" w:cs="Arial"/>
                <w:sz w:val="22"/>
                <w:szCs w:val="22"/>
              </w:rPr>
              <w:t>$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37.52</w:t>
            </w:r>
          </w:p>
          <w:p w14:paraId="66F4D847" w14:textId="77777777" w:rsidR="00244B60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BB030" w14:textId="77777777" w:rsidR="004F0F5E" w:rsidRDefault="00244B60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Grand total   250.11 + 37.52 = </w:t>
            </w:r>
            <w:r w:rsidR="00D34099">
              <w:rPr>
                <w:rFonts w:ascii="Arial" w:hAnsi="Arial" w:cs="Arial"/>
                <w:sz w:val="22"/>
                <w:szCs w:val="22"/>
              </w:rPr>
              <w:t>$287.63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9235FA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FCE33C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0D01E0" w14:textId="1C348809" w:rsidR="004F0F5E" w:rsidRPr="00827129" w:rsidRDefault="001D183B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total cost to hire the materials is $287.63</w:t>
            </w:r>
            <w:permEnd w:id="378564348"/>
          </w:p>
        </w:tc>
        <w:permStart w:id="10364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0DB841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64830" w:displacedByCustomXml="prev"/>
      </w:tr>
    </w:tbl>
    <w:p w14:paraId="21EA4059" w14:textId="77777777" w:rsidR="004F0F5E" w:rsidRPr="006912AA" w:rsidRDefault="004F0F5E" w:rsidP="004F0F5E">
      <w:pPr>
        <w:rPr>
          <w:rFonts w:ascii="Arial" w:hAnsi="Arial" w:cs="Arial"/>
          <w:sz w:val="20"/>
        </w:rPr>
      </w:pPr>
    </w:p>
    <w:p w14:paraId="32B3617C" w14:textId="77777777" w:rsidR="004F0F5E" w:rsidRPr="00827129" w:rsidRDefault="004F0F5E" w:rsidP="004F0F5E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Pr="00827129">
        <w:br/>
        <w:t>Complete the labour calculations.</w:t>
      </w:r>
      <w:bookmarkEnd w:id="25"/>
    </w:p>
    <w:p w14:paraId="26AFB302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0F77E415" w14:textId="77777777" w:rsidTr="00A17A6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7308DA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2B59" w14:textId="77777777" w:rsidR="004F0F5E" w:rsidRDefault="00736E5C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318403844" w:edGrp="everyone"/>
            <w:r>
              <w:rPr>
                <w:rFonts w:ascii="Arial" w:hAnsi="Arial" w:cs="Arial"/>
                <w:sz w:val="22"/>
                <w:szCs w:val="22"/>
              </w:rPr>
              <w:t xml:space="preserve"> 70/ 1.1 = 63.63 hours</w:t>
            </w:r>
          </w:p>
          <w:p w14:paraId="33795104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ADB596" w14:textId="77777777" w:rsidR="004F0F5E" w:rsidRDefault="00736E5C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x 64 = $960</w:t>
            </w:r>
          </w:p>
          <w:p w14:paraId="0A3AF1CD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1D5BF5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764B9" w14:textId="048F56FF" w:rsidR="004F0F5E" w:rsidRPr="00827129" w:rsidRDefault="00736E5C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cost for labour would be $960</w:t>
            </w:r>
            <w:permEnd w:id="1318403844"/>
          </w:p>
        </w:tc>
        <w:permStart w:id="20116573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4FB24C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1657316" w:displacedByCustomXml="prev"/>
      </w:tr>
    </w:tbl>
    <w:p w14:paraId="0575A9BD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0DFD5C4E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14:paraId="4BCAC8FE" w14:textId="77777777" w:rsidR="004F0F5E" w:rsidRPr="00827129" w:rsidRDefault="004F0F5E" w:rsidP="004F0F5E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 \* MERGEFORMAT </w:instrText>
      </w:r>
      <w:r w:rsidRPr="00827129">
        <w:fldChar w:fldCharType="separate"/>
      </w:r>
      <w:r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14:paraId="3D8D9C01" w14:textId="77777777"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14:paraId="4BC42FF4" w14:textId="77777777" w:rsidTr="00A17A6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A6A322" w14:textId="77777777" w:rsidR="004F0F5E" w:rsidRPr="00827129" w:rsidRDefault="004F0F5E" w:rsidP="00A17A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2A2D" w14:textId="3C1A244E" w:rsidR="004F0F5E" w:rsidRDefault="00594A9B" w:rsidP="00A17A65">
            <w:pPr>
              <w:rPr>
                <w:rFonts w:ascii="Arial" w:hAnsi="Arial" w:cs="Arial"/>
                <w:sz w:val="22"/>
                <w:szCs w:val="22"/>
              </w:rPr>
            </w:pPr>
            <w:permStart w:id="1289189739" w:edGrp="everyone"/>
            <w:r>
              <w:rPr>
                <w:rFonts w:ascii="Arial" w:hAnsi="Arial" w:cs="Arial"/>
                <w:sz w:val="22"/>
                <w:szCs w:val="22"/>
              </w:rPr>
              <w:t>287.63 + 960 = $1247.63</w:t>
            </w:r>
          </w:p>
          <w:p w14:paraId="61AEDFAA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3E6379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BA1CF6" w14:textId="77777777" w:rsidR="004F0F5E" w:rsidRDefault="00594A9B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1247.63 + 10% = $1372.39</w:t>
            </w:r>
          </w:p>
          <w:p w14:paraId="25CD0ACF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3743C4" w14:textId="77777777" w:rsidR="004F0F5E" w:rsidRDefault="004F0F5E" w:rsidP="00A17A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CD4837" w14:textId="3EE4ADE0" w:rsidR="004F0F5E" w:rsidRPr="00827129" w:rsidRDefault="00EF0604" w:rsidP="00A17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total project cost would be $1372.39</w:t>
            </w:r>
            <w:permEnd w:id="1289189739"/>
          </w:p>
        </w:tc>
        <w:permStart w:id="1191383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1581902" w14:textId="77777777" w:rsidR="004F0F5E" w:rsidRPr="00827129" w:rsidRDefault="004F0F5E" w:rsidP="00A17A6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383479" w:displacedByCustomXml="prev"/>
      </w:tr>
    </w:tbl>
    <w:p w14:paraId="40706F65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default" r:id="rId15"/>
          <w:footerReference w:type="default" r:id="rId16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46E41AB" w14:textId="77777777" w:rsidR="00C76B5E" w:rsidRPr="004932A4" w:rsidRDefault="00E75393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14:paraId="04DA1E02" w14:textId="77777777" w:rsidR="00C76B5E" w:rsidRPr="004932A4" w:rsidRDefault="00E75393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469F">
            <w:rPr>
              <w:szCs w:val="32"/>
            </w:rPr>
            <w:t>Prepare and evaluate tender documentation</w:t>
          </w:r>
        </w:sdtContent>
      </w:sdt>
    </w:p>
    <w:p w14:paraId="3EBDE0E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56913B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4253DCFA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B275176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2E6D1C39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AE07007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7F3694A8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F1E23F" w14:textId="77777777"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817669" w14:textId="77777777" w:rsidR="004C6B3F" w:rsidRPr="00F01505" w:rsidRDefault="007678DC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36A866CC" w14:textId="77777777"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757C72FA" w14:textId="77777777" w:rsidR="00C76B5E" w:rsidRPr="00F01505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6513BE9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1574325D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25BCCFA9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830749" w14:paraId="4EFC9C66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77750DF" w14:textId="77777777" w:rsidR="00E04406" w:rsidRPr="001C4084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76669FC" w14:textId="6172FBCC" w:rsidR="00E04406" w:rsidRPr="001C4084" w:rsidRDefault="004119DD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93436851" w:edGrp="everyone"/>
            <w:r>
              <w:rPr>
                <w:rFonts w:ascii="Arial" w:hAnsi="Arial" w:cs="Arial"/>
                <w:sz w:val="22"/>
                <w:szCs w:val="22"/>
              </w:rPr>
              <w:t>Nathan Weiss</w:t>
            </w:r>
            <w:permEnd w:id="593436851"/>
          </w:p>
        </w:tc>
      </w:tr>
      <w:tr w:rsidR="00E04406" w:rsidRPr="0047156F" w14:paraId="2C7088BC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08C334" w14:textId="77777777" w:rsidR="00E04406" w:rsidRPr="0047156F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358D0B" w14:textId="77777777" w:rsidR="00E04406" w:rsidRPr="0047156F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830749" w14:paraId="5FC8E5AD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3A4E70" w14:textId="77777777" w:rsidR="00E04406" w:rsidRPr="001C4084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000494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922285825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BE01D17" w14:textId="77777777" w:rsidR="00E04406" w:rsidRPr="00DD7A44" w:rsidRDefault="00E04406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EAF32C" wp14:editId="629F21ED">
                      <wp:extent cx="882839" cy="428625"/>
                      <wp:effectExtent l="0" t="0" r="0" b="0"/>
                      <wp:docPr id="10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283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00049466" w:displacedByCustomXml="prev"/>
      </w:tr>
      <w:tr w:rsidR="00E04406" w:rsidRPr="00830749" w14:paraId="6FB9CC13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9201476" w14:textId="77777777" w:rsidR="00E04406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EBDBAF3" w14:textId="77777777" w:rsidR="00E04406" w:rsidRPr="001C4084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14:paraId="5CDDDF04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D6DFE6" w14:textId="77777777" w:rsidR="00E04406" w:rsidRPr="0077428E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8213717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82360681"/>
            <w:placeholder>
              <w:docPart w:val="15C774C0CA0F43BAB031C4C2FBE06EA7"/>
            </w:placeholder>
            <w:date w:fullDate="2021-03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586314" w14:textId="1A88B5D1" w:rsidR="00E04406" w:rsidRPr="00DD7A44" w:rsidRDefault="004119DD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28/03/2021</w:t>
                </w:r>
              </w:p>
            </w:tc>
          </w:sdtContent>
        </w:sdt>
        <w:permEnd w:id="821371750" w:displacedByCustomXml="prev"/>
      </w:tr>
    </w:tbl>
    <w:p w14:paraId="46C173BF" w14:textId="77777777"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p w14:paraId="06823152" w14:textId="77777777"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32118C" w14:paraId="50617462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AABC7A" w14:textId="77777777" w:rsidR="00E04406" w:rsidRPr="0032118C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0D7C2B" w14:textId="77777777" w:rsidR="00E04406" w:rsidRPr="0032118C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32799034" w:edGrp="everyone"/>
            <w:permEnd w:id="332799034"/>
          </w:p>
        </w:tc>
      </w:tr>
      <w:tr w:rsidR="00E04406" w:rsidRPr="0047156F" w14:paraId="7A01790F" w14:textId="77777777" w:rsidTr="00A17A65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BAA9B2" w14:textId="77777777" w:rsidR="00E04406" w:rsidRPr="0047156F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50CE031" w14:textId="77777777" w:rsidR="00E04406" w:rsidRPr="0047156F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32118C" w14:paraId="72683109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58E3CAC" w14:textId="77777777" w:rsidR="00E04406" w:rsidRPr="0032118C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763741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86848879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CBA4EA6" w14:textId="77777777" w:rsidR="00E04406" w:rsidRPr="00DD7A44" w:rsidRDefault="00E04406" w:rsidP="00A17A6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AE16EC5" wp14:editId="356382E3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76374199" w:displacedByCustomXml="prev"/>
      </w:tr>
      <w:tr w:rsidR="00E04406" w:rsidRPr="0032118C" w14:paraId="1131DD36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2E1457" w14:textId="77777777" w:rsidR="00E04406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CCF2100" w14:textId="77777777" w:rsidR="00E04406" w:rsidRPr="0032118C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14:paraId="5B8A0708" w14:textId="77777777" w:rsidTr="00A17A6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1001CC9" w14:textId="77777777" w:rsidR="00E04406" w:rsidRPr="0077428E" w:rsidRDefault="00E04406" w:rsidP="00A17A6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3037475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C5D1F64" w14:textId="77777777" w:rsidR="00E04406" w:rsidRPr="00DD7A44" w:rsidRDefault="00E75393" w:rsidP="00A17A65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12533956"/>
                <w:placeholder>
                  <w:docPart w:val="81B4FC56B9564960B0DBC3F94DCE1F2D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E04406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30374754"/>
          </w:p>
        </w:tc>
      </w:tr>
    </w:tbl>
    <w:p w14:paraId="593CB797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095BF519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27D6805F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4E7BC811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6B079081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1C3F9675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1E2C2AEF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7DB70B8A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242A564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1CFDBB4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53394" w:rsidRPr="004932A4" w14:paraId="2DBA5BFB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1F77E28D" w14:textId="77777777"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1)</w:t>
            </w:r>
          </w:p>
        </w:tc>
        <w:permStart w:id="1157116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553B0FE4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7116522" w:displacedByCustomXml="prev"/>
        <w:permStart w:id="1970563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83314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55DD8168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0563331" w:displacedByCustomXml="prev"/>
      </w:tr>
      <w:tr w:rsidR="00A53394" w:rsidRPr="004932A4" w14:paraId="046D4C28" w14:textId="77777777" w:rsidTr="00D72E53">
        <w:trPr>
          <w:cantSplit/>
          <w:trHeight w:val="454"/>
          <w:jc w:val="center"/>
        </w:trPr>
        <w:tc>
          <w:tcPr>
            <w:tcW w:w="2528" w:type="dxa"/>
            <w:vAlign w:val="center"/>
          </w:tcPr>
          <w:p w14:paraId="616786EC" w14:textId="77777777"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890847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526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5BAFE44C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0847320" w:displacedByCustomXml="prev"/>
        <w:permStart w:id="15709758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378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14:paraId="05D62C47" w14:textId="77777777"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0975879" w:displacedByCustomXml="prev"/>
      </w:tr>
    </w:tbl>
    <w:p w14:paraId="700F3C06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24AE" w:rsidRPr="00553DDB" w14:paraId="79EB00D5" w14:textId="77777777" w:rsidTr="00A17A65">
        <w:tc>
          <w:tcPr>
            <w:tcW w:w="9016" w:type="dxa"/>
            <w:shd w:val="clear" w:color="auto" w:fill="D9D9D9" w:themeFill="background1" w:themeFillShade="D9"/>
          </w:tcPr>
          <w:p w14:paraId="137E9371" w14:textId="77777777" w:rsidR="008224AE" w:rsidRPr="00553DDB" w:rsidRDefault="008224AE" w:rsidP="00A17A65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224AE" w:rsidRPr="00553DDB" w14:paraId="5C38B7B4" w14:textId="77777777" w:rsidTr="00A17A65">
        <w:trPr>
          <w:trHeight w:val="13602"/>
        </w:trPr>
        <w:tc>
          <w:tcPr>
            <w:tcW w:w="9016" w:type="dxa"/>
          </w:tcPr>
          <w:p w14:paraId="478BE0B7" w14:textId="77777777" w:rsidR="008224AE" w:rsidRPr="00553DDB" w:rsidRDefault="008224AE" w:rsidP="00A17A65">
            <w:pPr>
              <w:rPr>
                <w:rFonts w:ascii="Arial" w:hAnsi="Arial" w:cs="Arial"/>
                <w:szCs w:val="24"/>
              </w:rPr>
            </w:pPr>
            <w:permStart w:id="197228395" w:edGrp="everyone"/>
            <w:permEnd w:id="197228395"/>
          </w:p>
        </w:tc>
      </w:tr>
    </w:tbl>
    <w:p w14:paraId="06EC4B76" w14:textId="77777777" w:rsidR="006774E6" w:rsidRPr="00765796" w:rsidRDefault="00E75393" w:rsidP="0011218C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284890340"/>
          <w:placeholder>
            <w:docPart w:val="A2800AB8BDB147F38CD0185CF700A6D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B469F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-32419804"/>
        <w:placeholder>
          <w:docPart w:val="9208ECEFAF3E458EB5ED6E148FBECB8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3217A3E4" w14:textId="77777777" w:rsidR="006774E6" w:rsidRPr="00765796" w:rsidRDefault="00BB469F" w:rsidP="006774E6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14:paraId="4FF73A3E" w14:textId="77777777" w:rsidR="006774E6" w:rsidRPr="00760FCF" w:rsidRDefault="006774E6" w:rsidP="006774E6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242F6C" w:rsidRPr="00683908" w14:paraId="525AC936" w14:textId="77777777" w:rsidTr="00A17A65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A824340" w14:textId="77777777" w:rsidR="00242F6C" w:rsidRPr="00696855" w:rsidRDefault="00242F6C" w:rsidP="00A17A6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>
              <w:rPr>
                <w:rFonts w:cs="Arial"/>
                <w:b/>
                <w:sz w:val="28"/>
                <w:szCs w:val="28"/>
              </w:rPr>
              <w:t xml:space="preserve"> 1 (2X)</w:t>
            </w:r>
          </w:p>
        </w:tc>
      </w:tr>
      <w:tr w:rsidR="00570440" w:rsidRPr="000559FC" w14:paraId="06ACE3C0" w14:textId="77777777" w:rsidTr="00A17A65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FE60A15" w14:textId="77777777"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71DD64B" w14:textId="77777777" w:rsidR="00570440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On two (2) occasions, a suitable observer is to verify the participant’s ability to prepare and evaluation tender documentation, including calculation of labour and material requirements using costing software programs. </w:t>
            </w:r>
          </w:p>
          <w:p w14:paraId="0EB2CF18" w14:textId="77777777"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14:paraId="7CBF8902" w14:textId="77777777" w:rsidR="00570440" w:rsidRDefault="00570440" w:rsidP="00570440">
            <w:pPr>
              <w:jc w:val="left"/>
              <w:rPr>
                <w:rFonts w:cs="Arial"/>
                <w:sz w:val="20"/>
              </w:rPr>
            </w:pPr>
            <w:r w:rsidRPr="000D3673">
              <w:rPr>
                <w:rFonts w:cs="Arial"/>
                <w:sz w:val="20"/>
              </w:rPr>
              <w:t xml:space="preserve">The participant is to gather evidence of how they have completed each component of the Practical Task, which is to be submitted with this Practical Assessment sheet. </w:t>
            </w:r>
            <w:r>
              <w:rPr>
                <w:rFonts w:cs="Arial"/>
                <w:sz w:val="20"/>
              </w:rPr>
              <w:t>Evidence to be submitted may include:</w:t>
            </w:r>
          </w:p>
          <w:p w14:paraId="5AF801E5" w14:textId="77777777" w:rsidR="00570440" w:rsidRPr="00D62DC7" w:rsidRDefault="00570440" w:rsidP="00570440">
            <w:pPr>
              <w:pStyle w:val="ListParagraph"/>
              <w:numPr>
                <w:ilvl w:val="0"/>
                <w:numId w:val="68"/>
              </w:numPr>
              <w:ind w:left="720" w:hanging="360"/>
              <w:jc w:val="left"/>
              <w:rPr>
                <w:rFonts w:cs="Arial"/>
                <w:sz w:val="20"/>
              </w:rPr>
            </w:pPr>
            <w:r w:rsidRPr="00D62DC7">
              <w:rPr>
                <w:rFonts w:cs="Arial"/>
                <w:sz w:val="20"/>
              </w:rPr>
              <w:t>Any tender documents you have submitted to client and correspondence (redact any sensitive info)</w:t>
            </w:r>
          </w:p>
          <w:p w14:paraId="776D84E1" w14:textId="77777777"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14:paraId="3F8FB203" w14:textId="77777777"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570440" w:rsidRPr="000559FC" w14:paraId="7A51CA56" w14:textId="77777777" w:rsidTr="00A17A65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1A9FB3E" w14:textId="77777777"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1183FBB" w14:textId="77777777"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Computer.</w:t>
            </w:r>
          </w:p>
        </w:tc>
      </w:tr>
      <w:tr w:rsidR="00570440" w:rsidRPr="00683908" w14:paraId="6E546F5D" w14:textId="77777777" w:rsidTr="00A17A65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ECC4A8A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70440" w:rsidRPr="00683908" w14:paraId="625523CD" w14:textId="77777777" w:rsidTr="00A17A65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38413DD1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9ED5EA8" w14:textId="3B45D3D7" w:rsidR="00570440" w:rsidRPr="00DE6B06" w:rsidRDefault="00E75393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520104809" w:edGrp="everyone"/>
            <w:r>
              <w:rPr>
                <w:rFonts w:ascii="Arial" w:hAnsi="Arial" w:cs="Arial"/>
                <w:sz w:val="22"/>
              </w:rPr>
              <w:t>Nathan Weiss</w:t>
            </w:r>
            <w:permEnd w:id="520104809"/>
          </w:p>
        </w:tc>
      </w:tr>
      <w:tr w:rsidR="00570440" w:rsidRPr="00683908" w14:paraId="2DA06B6C" w14:textId="77777777" w:rsidTr="00A17A65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74B6854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22EE5E32" w14:textId="19F4FD29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205928197" w:edGrp="everyone"/>
            <w:permEnd w:id="1205928197"/>
          </w:p>
        </w:tc>
      </w:tr>
      <w:tr w:rsidR="00570440" w:rsidRPr="00683908" w14:paraId="5FDFD0DF" w14:textId="77777777" w:rsidTr="00A17A65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E45DE1B" w14:textId="77777777"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5966A3C6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1A5C768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581780835" w:edGrp="everyone"/>
            <w:permEnd w:id="581780835"/>
          </w:p>
        </w:tc>
      </w:tr>
      <w:tr w:rsidR="00570440" w:rsidRPr="00683908" w14:paraId="17EE24EE" w14:textId="77777777" w:rsidTr="00A17A65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85CF107" w14:textId="77777777"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097503E" w14:textId="77777777"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635549074" w:edGrp="everyone"/>
            <w:permEnd w:id="1635549074"/>
          </w:p>
        </w:tc>
      </w:tr>
      <w:tr w:rsidR="00570440" w:rsidRPr="00683908" w14:paraId="43FB5FA6" w14:textId="77777777" w:rsidTr="00A17A65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60B801A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01413288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223E1D6B" w14:textId="77777777" w:rsidR="00570440" w:rsidRPr="00DE6B06" w:rsidRDefault="00570440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5A11A1A" wp14:editId="507336E7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14132884" w:displacedByCustomXml="prev"/>
      </w:tr>
      <w:tr w:rsidR="00570440" w:rsidRPr="00683908" w14:paraId="52401582" w14:textId="77777777" w:rsidTr="00A17A65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D912B9D" w14:textId="77777777"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3392972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F4DE38FEBD944904BA744C84B2714C0E"/>
            </w:placeholder>
            <w:date w:fullDate="2021-03-2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542E460" w14:textId="4D27C20D" w:rsidR="00570440" w:rsidRPr="00DE6B06" w:rsidRDefault="004D6B31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29/03/2021</w:t>
                </w:r>
              </w:p>
            </w:tc>
          </w:sdtContent>
        </w:sdt>
        <w:permEnd w:id="339297227" w:displacedByCustomXml="prev"/>
      </w:tr>
      <w:tr w:rsidR="00570440" w:rsidRPr="00683908" w14:paraId="2C65943A" w14:textId="77777777" w:rsidTr="00A17A65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7F8605DF" w14:textId="77777777" w:rsidR="00570440" w:rsidRPr="0019760F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539C408F" w14:textId="77777777" w:rsidR="00570440" w:rsidRPr="00696855" w:rsidRDefault="00570440" w:rsidP="00570440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70440" w:rsidRPr="00683908" w14:paraId="5378049C" w14:textId="77777777" w:rsidTr="00A17A65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FF44C96" w14:textId="77777777" w:rsidR="00570440" w:rsidRPr="00696855" w:rsidRDefault="00570440" w:rsidP="00570440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6A2AF653" w14:textId="77777777"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D38B435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36617DD" w14:textId="77777777"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EAE657C" w14:textId="77777777"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70440" w:rsidRPr="00696855" w14:paraId="5FE45D31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E55C836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7" w:name="_Ref515351350"/>
            <w:bookmarkStart w:id="28" w:name="_Ref495661944"/>
            <w:r>
              <w:rPr>
                <w:rFonts w:cs="Arial"/>
                <w:sz w:val="20"/>
              </w:rPr>
              <w:t>Evaluate contract risk by:</w:t>
            </w:r>
            <w:bookmarkEnd w:id="27"/>
          </w:p>
          <w:bookmarkEnd w:id="28"/>
          <w:p w14:paraId="7BEE9CE6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14:paraId="0C06293B" w14:textId="77777777"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1275269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36871B5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5269302" w:displacedByCustomXml="prev"/>
        <w:permStart w:id="1579950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38DF0C37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9950364" w:displacedByCustomXml="prev"/>
      </w:tr>
      <w:tr w:rsidR="00570440" w:rsidRPr="00696855" w14:paraId="71B01A61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56D7F804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9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29"/>
          </w:p>
          <w:p w14:paraId="36529BC7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14:paraId="1A2EF178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14:paraId="15F249B6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14:paraId="0B0278AD" w14:textId="77777777"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14:paraId="78DC491B" w14:textId="77777777"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2063038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5ED7CDB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3038188" w:displacedByCustomXml="prev"/>
        <w:permStart w:id="13157783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72DBB4B3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5778384" w:displacedByCustomXml="prev"/>
      </w:tr>
      <w:tr w:rsidR="00570440" w:rsidRPr="00696855" w14:paraId="61454819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BF0F60D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0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0"/>
            <w:r>
              <w:rPr>
                <w:rFonts w:cs="Arial"/>
                <w:sz w:val="20"/>
              </w:rPr>
              <w:t xml:space="preserve"> </w:t>
            </w:r>
          </w:p>
        </w:tc>
        <w:permStart w:id="16565798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61BF91C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6579851" w:displacedByCustomXml="prev"/>
        <w:permStart w:id="630068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6A307D56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068369" w:displacedByCustomXml="prev"/>
      </w:tr>
      <w:tr w:rsidR="00570440" w:rsidRPr="00696855" w14:paraId="6278CA5D" w14:textId="77777777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9EBCA96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1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295184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5C7BEBA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5184840" w:displacedByCustomXml="prev"/>
        <w:permStart w:id="2032629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7AEC9E10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629290" w:displacedByCustomXml="prev"/>
      </w:tr>
      <w:tr w:rsidR="00570440" w:rsidRPr="00696855" w14:paraId="7302480C" w14:textId="77777777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4EF84A0B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2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32"/>
          </w:p>
        </w:tc>
        <w:permStart w:id="2060729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63D764B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729087" w:displacedByCustomXml="prev"/>
        <w:permStart w:id="1406691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1EEFDD1C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6691133" w:displacedByCustomXml="prev"/>
      </w:tr>
      <w:tr w:rsidR="00570440" w:rsidRPr="00696855" w14:paraId="52E4CA33" w14:textId="77777777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3992DC23" w14:textId="77777777"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33"/>
            <w:r>
              <w:rPr>
                <w:rFonts w:cs="Arial"/>
                <w:sz w:val="20"/>
              </w:rPr>
              <w:t xml:space="preserve"> </w:t>
            </w:r>
          </w:p>
        </w:tc>
        <w:permStart w:id="31152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213F438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152086" w:displacedByCustomXml="prev"/>
        <w:permStart w:id="2094996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14:paraId="628CE973" w14:textId="77777777"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996888" w:displacedByCustomXml="prev"/>
      </w:tr>
      <w:tr w:rsidR="00501CD2" w:rsidRPr="00683908" w14:paraId="3449C230" w14:textId="77777777" w:rsidTr="00A17A65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E2DF62C" w14:textId="77777777" w:rsidR="00501CD2" w:rsidRPr="001D07E7" w:rsidRDefault="00501CD2" w:rsidP="00501CD2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503139563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-655303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03139563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377332906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1318764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77332906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0CAB7ADD" w14:textId="77777777" w:rsidR="00242F6C" w:rsidRPr="00F926FC" w:rsidRDefault="00242F6C" w:rsidP="00242F6C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42F6C" w:rsidRPr="00553DDB" w14:paraId="5CA31DD1" w14:textId="77777777" w:rsidTr="00A17A65">
        <w:tc>
          <w:tcPr>
            <w:tcW w:w="9057" w:type="dxa"/>
            <w:shd w:val="clear" w:color="auto" w:fill="D9D9D9" w:themeFill="background1" w:themeFillShade="D9"/>
          </w:tcPr>
          <w:p w14:paraId="29953871" w14:textId="77777777" w:rsidR="00242F6C" w:rsidRPr="00553DDB" w:rsidRDefault="00242F6C" w:rsidP="00A17A65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42F6C" w:rsidRPr="00553DDB" w14:paraId="5606BE5F" w14:textId="77777777" w:rsidTr="00FF6E62">
        <w:trPr>
          <w:trHeight w:val="13463"/>
        </w:trPr>
        <w:tc>
          <w:tcPr>
            <w:tcW w:w="9057" w:type="dxa"/>
          </w:tcPr>
          <w:p w14:paraId="78BBC1CD" w14:textId="77777777" w:rsidR="00242F6C" w:rsidRPr="00553DDB" w:rsidRDefault="00242F6C" w:rsidP="00A17A65">
            <w:pPr>
              <w:rPr>
                <w:rFonts w:ascii="Arial" w:hAnsi="Arial" w:cs="Arial"/>
                <w:szCs w:val="24"/>
              </w:rPr>
            </w:pPr>
            <w:permStart w:id="360331734" w:edGrp="everyone"/>
            <w:permEnd w:id="360331734"/>
          </w:p>
        </w:tc>
      </w:tr>
    </w:tbl>
    <w:p w14:paraId="5BC227BD" w14:textId="77777777" w:rsidR="00FC083A" w:rsidRPr="00FF6E62" w:rsidRDefault="00FC083A" w:rsidP="00BA5ADB">
      <w:pPr>
        <w:rPr>
          <w:sz w:val="10"/>
        </w:rPr>
      </w:pPr>
    </w:p>
    <w:sectPr w:rsidR="00FC083A" w:rsidRPr="00FF6E62" w:rsidSect="0024074F">
      <w:headerReference w:type="even" r:id="rId17"/>
      <w:headerReference w:type="default" r:id="rId18"/>
      <w:footerReference w:type="default" r:id="rId19"/>
      <w:pgSz w:w="11906" w:h="16838"/>
      <w:pgMar w:top="1276" w:right="1440" w:bottom="1418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A67CC" w14:textId="77777777" w:rsidR="00C24AE1" w:rsidRDefault="00C24AE1" w:rsidP="00A67754">
      <w:r>
        <w:separator/>
      </w:r>
    </w:p>
  </w:endnote>
  <w:endnote w:type="continuationSeparator" w:id="0">
    <w:p w14:paraId="25792568" w14:textId="77777777" w:rsidR="00C24AE1" w:rsidRDefault="00C24AE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102E9" w14:textId="77777777" w:rsidR="00E75393" w:rsidRPr="00830749" w:rsidRDefault="00E753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B59496E" w14:textId="318C452F" w:rsidR="00E75393" w:rsidRPr="00830749" w:rsidRDefault="00E753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D6B3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18DCC" w14:textId="77777777" w:rsidR="00E75393" w:rsidRPr="00830749" w:rsidRDefault="00E753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AE98435" w14:textId="288B6AFD" w:rsidR="00E75393" w:rsidRPr="00830749" w:rsidRDefault="00E753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D6B3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5E7DC" w14:textId="77777777" w:rsidR="00E75393" w:rsidRPr="00830749" w:rsidRDefault="00E753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E7C907A" w14:textId="4746367F" w:rsidR="00E75393" w:rsidRPr="00830749" w:rsidRDefault="00E753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D6B31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3065C" w14:textId="77777777" w:rsidR="00E75393" w:rsidRPr="00830749" w:rsidRDefault="00E753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877BB62" w14:textId="540B8A3D" w:rsidR="00E75393" w:rsidRPr="00830749" w:rsidRDefault="00E753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3387328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D6B3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6AEE0" w14:textId="77777777" w:rsidR="00C24AE1" w:rsidRDefault="00C24AE1" w:rsidP="00A67754">
      <w:r>
        <w:separator/>
      </w:r>
    </w:p>
  </w:footnote>
  <w:footnote w:type="continuationSeparator" w:id="0">
    <w:p w14:paraId="120B04F4" w14:textId="77777777" w:rsidR="00C24AE1" w:rsidRDefault="00C24AE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B84D9" w14:textId="77777777" w:rsidR="00E75393" w:rsidRDefault="00E753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10544A22" w14:textId="77777777" w:rsidR="00E75393" w:rsidRPr="00830749" w:rsidRDefault="00E753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B4A62" w14:textId="77777777" w:rsidR="00E75393" w:rsidRDefault="00E753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443181D8" w14:textId="77777777" w:rsidR="00E75393" w:rsidRPr="00830749" w:rsidRDefault="00E753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8B473" w14:textId="77777777" w:rsidR="00E75393" w:rsidRDefault="00E753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1C9F63BD" w14:textId="77777777" w:rsidR="00E75393" w:rsidRPr="00830749" w:rsidRDefault="00E753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F4399" w14:textId="77777777" w:rsidR="00E75393" w:rsidRPr="00B82C75" w:rsidRDefault="00E75393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7759798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4286093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3DA11BB9" w14:textId="77777777" w:rsidR="00E75393" w:rsidRPr="00830749" w:rsidRDefault="00E75393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8479B" w14:textId="77777777" w:rsidR="00E75393" w:rsidRDefault="00E75393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66175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1116308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165FEC6A" w14:textId="77777777" w:rsidR="00E75393" w:rsidRPr="00830749" w:rsidRDefault="00E75393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772FBC"/>
    <w:multiLevelType w:val="singleLevel"/>
    <w:tmpl w:val="C016A50C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CA2783"/>
    <w:multiLevelType w:val="hybridMultilevel"/>
    <w:tmpl w:val="FA22A5E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0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52"/>
  </w:num>
  <w:num w:numId="5">
    <w:abstractNumId w:val="11"/>
  </w:num>
  <w:num w:numId="6">
    <w:abstractNumId w:val="30"/>
  </w:num>
  <w:num w:numId="7">
    <w:abstractNumId w:val="45"/>
  </w:num>
  <w:num w:numId="8">
    <w:abstractNumId w:val="24"/>
  </w:num>
  <w:num w:numId="9">
    <w:abstractNumId w:val="26"/>
  </w:num>
  <w:num w:numId="10">
    <w:abstractNumId w:val="42"/>
  </w:num>
  <w:num w:numId="11">
    <w:abstractNumId w:val="40"/>
  </w:num>
  <w:num w:numId="12">
    <w:abstractNumId w:val="62"/>
  </w:num>
  <w:num w:numId="13">
    <w:abstractNumId w:val="16"/>
  </w:num>
  <w:num w:numId="14">
    <w:abstractNumId w:val="7"/>
  </w:num>
  <w:num w:numId="15">
    <w:abstractNumId w:val="39"/>
  </w:num>
  <w:num w:numId="16">
    <w:abstractNumId w:val="29"/>
  </w:num>
  <w:num w:numId="17">
    <w:abstractNumId w:val="38"/>
  </w:num>
  <w:num w:numId="18">
    <w:abstractNumId w:val="47"/>
  </w:num>
  <w:num w:numId="19">
    <w:abstractNumId w:val="10"/>
  </w:num>
  <w:num w:numId="20">
    <w:abstractNumId w:val="57"/>
  </w:num>
  <w:num w:numId="21">
    <w:abstractNumId w:val="55"/>
  </w:num>
  <w:num w:numId="22">
    <w:abstractNumId w:val="46"/>
  </w:num>
  <w:num w:numId="23">
    <w:abstractNumId w:val="60"/>
  </w:num>
  <w:num w:numId="24">
    <w:abstractNumId w:val="22"/>
  </w:num>
  <w:num w:numId="25">
    <w:abstractNumId w:val="67"/>
  </w:num>
  <w:num w:numId="26">
    <w:abstractNumId w:val="54"/>
  </w:num>
  <w:num w:numId="27">
    <w:abstractNumId w:val="0"/>
  </w:num>
  <w:num w:numId="28">
    <w:abstractNumId w:val="44"/>
  </w:num>
  <w:num w:numId="29">
    <w:abstractNumId w:val="65"/>
  </w:num>
  <w:num w:numId="30">
    <w:abstractNumId w:val="53"/>
  </w:num>
  <w:num w:numId="31">
    <w:abstractNumId w:val="64"/>
  </w:num>
  <w:num w:numId="32">
    <w:abstractNumId w:val="20"/>
  </w:num>
  <w:num w:numId="33">
    <w:abstractNumId w:val="51"/>
  </w:num>
  <w:num w:numId="34">
    <w:abstractNumId w:val="2"/>
  </w:num>
  <w:num w:numId="35">
    <w:abstractNumId w:val="66"/>
  </w:num>
  <w:num w:numId="36">
    <w:abstractNumId w:val="63"/>
  </w:num>
  <w:num w:numId="37">
    <w:abstractNumId w:val="13"/>
  </w:num>
  <w:num w:numId="38">
    <w:abstractNumId w:val="15"/>
  </w:num>
  <w:num w:numId="39">
    <w:abstractNumId w:val="32"/>
  </w:num>
  <w:num w:numId="40">
    <w:abstractNumId w:val="43"/>
  </w:num>
  <w:num w:numId="41">
    <w:abstractNumId w:val="41"/>
  </w:num>
  <w:num w:numId="42">
    <w:abstractNumId w:val="58"/>
  </w:num>
  <w:num w:numId="43">
    <w:abstractNumId w:val="1"/>
  </w:num>
  <w:num w:numId="44">
    <w:abstractNumId w:val="27"/>
  </w:num>
  <w:num w:numId="45">
    <w:abstractNumId w:val="31"/>
  </w:num>
  <w:num w:numId="46">
    <w:abstractNumId w:val="59"/>
  </w:num>
  <w:num w:numId="47">
    <w:abstractNumId w:val="23"/>
  </w:num>
  <w:num w:numId="48">
    <w:abstractNumId w:val="19"/>
  </w:num>
  <w:num w:numId="49">
    <w:abstractNumId w:val="4"/>
  </w:num>
  <w:num w:numId="50">
    <w:abstractNumId w:val="61"/>
  </w:num>
  <w:num w:numId="51">
    <w:abstractNumId w:val="36"/>
  </w:num>
  <w:num w:numId="52">
    <w:abstractNumId w:val="14"/>
  </w:num>
  <w:num w:numId="53">
    <w:abstractNumId w:val="3"/>
  </w:num>
  <w:num w:numId="54">
    <w:abstractNumId w:val="5"/>
  </w:num>
  <w:num w:numId="55">
    <w:abstractNumId w:val="33"/>
  </w:num>
  <w:num w:numId="56">
    <w:abstractNumId w:val="17"/>
  </w:num>
  <w:num w:numId="57">
    <w:abstractNumId w:val="8"/>
  </w:num>
  <w:num w:numId="58">
    <w:abstractNumId w:val="28"/>
  </w:num>
  <w:num w:numId="59">
    <w:abstractNumId w:val="37"/>
  </w:num>
  <w:num w:numId="60">
    <w:abstractNumId w:val="49"/>
  </w:num>
  <w:num w:numId="61">
    <w:abstractNumId w:val="56"/>
  </w:num>
  <w:num w:numId="62">
    <w:abstractNumId w:val="50"/>
  </w:num>
  <w:num w:numId="63">
    <w:abstractNumId w:val="18"/>
  </w:num>
  <w:num w:numId="64">
    <w:abstractNumId w:val="34"/>
  </w:num>
  <w:num w:numId="65">
    <w:abstractNumId w:val="35"/>
  </w:num>
  <w:num w:numId="66">
    <w:abstractNumId w:val="21"/>
  </w:num>
  <w:num w:numId="67">
    <w:abstractNumId w:val="6"/>
  </w:num>
  <w:num w:numId="68">
    <w:abstractNumId w:val="48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4T1IbW6mtR2OIqzuYV6quM3HCwhyx9/hpDElnmreAiJzrf7W52pnSENOl/73EHZr3t1fDrJWsA0Z+yvqCp3fEQ==" w:salt="lK+TD9LYnAx2NyRgcG7dO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1FC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42E0"/>
    <w:rsid w:val="000B7B64"/>
    <w:rsid w:val="000C233D"/>
    <w:rsid w:val="000C4F46"/>
    <w:rsid w:val="000C6FB4"/>
    <w:rsid w:val="000C7FA2"/>
    <w:rsid w:val="000E680F"/>
    <w:rsid w:val="000F0FCA"/>
    <w:rsid w:val="000F29FB"/>
    <w:rsid w:val="000F6AFC"/>
    <w:rsid w:val="00101E97"/>
    <w:rsid w:val="00103A5E"/>
    <w:rsid w:val="00106585"/>
    <w:rsid w:val="0011218C"/>
    <w:rsid w:val="001157AF"/>
    <w:rsid w:val="00116C30"/>
    <w:rsid w:val="001204A5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D183B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4074F"/>
    <w:rsid w:val="00242F6C"/>
    <w:rsid w:val="00244B60"/>
    <w:rsid w:val="002454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4D1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875"/>
    <w:rsid w:val="003259FD"/>
    <w:rsid w:val="0033666D"/>
    <w:rsid w:val="00336763"/>
    <w:rsid w:val="00340FD1"/>
    <w:rsid w:val="003430D8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212"/>
    <w:rsid w:val="003C173C"/>
    <w:rsid w:val="003C33FB"/>
    <w:rsid w:val="003C3E0C"/>
    <w:rsid w:val="003C6A1A"/>
    <w:rsid w:val="003D0B0D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3FA2"/>
    <w:rsid w:val="00405E00"/>
    <w:rsid w:val="004072D9"/>
    <w:rsid w:val="00410BC8"/>
    <w:rsid w:val="00410EFE"/>
    <w:rsid w:val="004119DD"/>
    <w:rsid w:val="004163B0"/>
    <w:rsid w:val="00417106"/>
    <w:rsid w:val="00420D74"/>
    <w:rsid w:val="004256A8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04D1"/>
    <w:rsid w:val="004C3241"/>
    <w:rsid w:val="004C48E0"/>
    <w:rsid w:val="004C56C5"/>
    <w:rsid w:val="004C6B3F"/>
    <w:rsid w:val="004C72F3"/>
    <w:rsid w:val="004D0680"/>
    <w:rsid w:val="004D18D8"/>
    <w:rsid w:val="004D6B31"/>
    <w:rsid w:val="004D7CCC"/>
    <w:rsid w:val="004E3FB7"/>
    <w:rsid w:val="004E5C7F"/>
    <w:rsid w:val="004E6613"/>
    <w:rsid w:val="004E67D0"/>
    <w:rsid w:val="004E79AD"/>
    <w:rsid w:val="004F06CC"/>
    <w:rsid w:val="004F0F5E"/>
    <w:rsid w:val="00501CD2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0D0B"/>
    <w:rsid w:val="00543100"/>
    <w:rsid w:val="00544F28"/>
    <w:rsid w:val="00545C50"/>
    <w:rsid w:val="00555130"/>
    <w:rsid w:val="00570440"/>
    <w:rsid w:val="00573C4A"/>
    <w:rsid w:val="00583840"/>
    <w:rsid w:val="005868D2"/>
    <w:rsid w:val="005948F5"/>
    <w:rsid w:val="00594A9B"/>
    <w:rsid w:val="005B3783"/>
    <w:rsid w:val="005B3D52"/>
    <w:rsid w:val="005B424E"/>
    <w:rsid w:val="005B4B38"/>
    <w:rsid w:val="005C1FB7"/>
    <w:rsid w:val="005C20EC"/>
    <w:rsid w:val="005C48AD"/>
    <w:rsid w:val="005C684E"/>
    <w:rsid w:val="005D0D43"/>
    <w:rsid w:val="005D38E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525"/>
    <w:rsid w:val="0061390C"/>
    <w:rsid w:val="00614655"/>
    <w:rsid w:val="00616E96"/>
    <w:rsid w:val="00621440"/>
    <w:rsid w:val="00622B2F"/>
    <w:rsid w:val="00624B1D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697C"/>
    <w:rsid w:val="00691ED4"/>
    <w:rsid w:val="006923AD"/>
    <w:rsid w:val="00693B22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29F8"/>
    <w:rsid w:val="00703DE3"/>
    <w:rsid w:val="007045DB"/>
    <w:rsid w:val="007070CF"/>
    <w:rsid w:val="00707741"/>
    <w:rsid w:val="007079B6"/>
    <w:rsid w:val="00710EA0"/>
    <w:rsid w:val="007128AF"/>
    <w:rsid w:val="00714EB8"/>
    <w:rsid w:val="00715B85"/>
    <w:rsid w:val="00720E1B"/>
    <w:rsid w:val="0072118A"/>
    <w:rsid w:val="0072174F"/>
    <w:rsid w:val="0072177C"/>
    <w:rsid w:val="00723E38"/>
    <w:rsid w:val="00724D79"/>
    <w:rsid w:val="007317A7"/>
    <w:rsid w:val="00732F50"/>
    <w:rsid w:val="007339D1"/>
    <w:rsid w:val="00734157"/>
    <w:rsid w:val="00734580"/>
    <w:rsid w:val="00736E5C"/>
    <w:rsid w:val="00740FE9"/>
    <w:rsid w:val="00743307"/>
    <w:rsid w:val="00743AEF"/>
    <w:rsid w:val="00747137"/>
    <w:rsid w:val="007518B1"/>
    <w:rsid w:val="00754C46"/>
    <w:rsid w:val="00757B27"/>
    <w:rsid w:val="00760FCF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DF0"/>
    <w:rsid w:val="007A1BB4"/>
    <w:rsid w:val="007A5008"/>
    <w:rsid w:val="007B48B1"/>
    <w:rsid w:val="007B4D3C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4AE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E4E7F"/>
    <w:rsid w:val="008F0BA8"/>
    <w:rsid w:val="008F464C"/>
    <w:rsid w:val="00901593"/>
    <w:rsid w:val="009025D4"/>
    <w:rsid w:val="009030D3"/>
    <w:rsid w:val="009046CD"/>
    <w:rsid w:val="009055FD"/>
    <w:rsid w:val="009056E2"/>
    <w:rsid w:val="00911120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022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4084"/>
    <w:rsid w:val="00A07F94"/>
    <w:rsid w:val="00A12EDE"/>
    <w:rsid w:val="00A17A65"/>
    <w:rsid w:val="00A20341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3394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542"/>
    <w:rsid w:val="00A81BDD"/>
    <w:rsid w:val="00A81FCA"/>
    <w:rsid w:val="00A8283F"/>
    <w:rsid w:val="00A86913"/>
    <w:rsid w:val="00A877AF"/>
    <w:rsid w:val="00A92834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591B"/>
    <w:rsid w:val="00AE6969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75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7210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328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ADB"/>
    <w:rsid w:val="00BA7D5F"/>
    <w:rsid w:val="00BB3713"/>
    <w:rsid w:val="00BB469F"/>
    <w:rsid w:val="00BD1359"/>
    <w:rsid w:val="00BD2445"/>
    <w:rsid w:val="00BD4B75"/>
    <w:rsid w:val="00BD5D83"/>
    <w:rsid w:val="00BE0686"/>
    <w:rsid w:val="00BE1F60"/>
    <w:rsid w:val="00BE3C72"/>
    <w:rsid w:val="00BE5659"/>
    <w:rsid w:val="00BF15FF"/>
    <w:rsid w:val="00BF51EE"/>
    <w:rsid w:val="00BF578E"/>
    <w:rsid w:val="00BF721E"/>
    <w:rsid w:val="00C02070"/>
    <w:rsid w:val="00C05340"/>
    <w:rsid w:val="00C0790A"/>
    <w:rsid w:val="00C116AB"/>
    <w:rsid w:val="00C145EE"/>
    <w:rsid w:val="00C1477C"/>
    <w:rsid w:val="00C16DE9"/>
    <w:rsid w:val="00C17076"/>
    <w:rsid w:val="00C21B79"/>
    <w:rsid w:val="00C24AE1"/>
    <w:rsid w:val="00C25494"/>
    <w:rsid w:val="00C320F8"/>
    <w:rsid w:val="00C35DC9"/>
    <w:rsid w:val="00C3636D"/>
    <w:rsid w:val="00C373BC"/>
    <w:rsid w:val="00C3763B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0628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099"/>
    <w:rsid w:val="00D342DF"/>
    <w:rsid w:val="00D402D1"/>
    <w:rsid w:val="00D41220"/>
    <w:rsid w:val="00D42B2D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F43"/>
    <w:rsid w:val="00D762CD"/>
    <w:rsid w:val="00D936AE"/>
    <w:rsid w:val="00D952D8"/>
    <w:rsid w:val="00D95463"/>
    <w:rsid w:val="00D95679"/>
    <w:rsid w:val="00D97241"/>
    <w:rsid w:val="00DA162F"/>
    <w:rsid w:val="00DA2CF0"/>
    <w:rsid w:val="00DA34F5"/>
    <w:rsid w:val="00DA44D3"/>
    <w:rsid w:val="00DA675B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799B"/>
    <w:rsid w:val="00DE18C7"/>
    <w:rsid w:val="00DE37A3"/>
    <w:rsid w:val="00DE52AD"/>
    <w:rsid w:val="00DF0328"/>
    <w:rsid w:val="00DF2CFB"/>
    <w:rsid w:val="00DF5671"/>
    <w:rsid w:val="00DF71FB"/>
    <w:rsid w:val="00E015C8"/>
    <w:rsid w:val="00E0429C"/>
    <w:rsid w:val="00E04406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41DD"/>
    <w:rsid w:val="00E44442"/>
    <w:rsid w:val="00E50AAD"/>
    <w:rsid w:val="00E51079"/>
    <w:rsid w:val="00E51C4F"/>
    <w:rsid w:val="00E548A5"/>
    <w:rsid w:val="00E572E5"/>
    <w:rsid w:val="00E62A2B"/>
    <w:rsid w:val="00E7090F"/>
    <w:rsid w:val="00E75393"/>
    <w:rsid w:val="00E76FD8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A6530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0604"/>
    <w:rsid w:val="00EF2F06"/>
    <w:rsid w:val="00EF529A"/>
    <w:rsid w:val="00EF6466"/>
    <w:rsid w:val="00EF69A4"/>
    <w:rsid w:val="00F01B45"/>
    <w:rsid w:val="00F023CE"/>
    <w:rsid w:val="00F03457"/>
    <w:rsid w:val="00F04BBE"/>
    <w:rsid w:val="00F06E9D"/>
    <w:rsid w:val="00F07185"/>
    <w:rsid w:val="00F14321"/>
    <w:rsid w:val="00F20DC7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6E62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273A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2800AB8BDB147F38CD0185CF700A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2D4B-048F-4F7C-A80A-B03B215B0F54}"/>
      </w:docPartPr>
      <w:docPartBody>
        <w:p w:rsidR="008946ED" w:rsidRDefault="009D1912" w:rsidP="009D1912">
          <w:pPr>
            <w:pStyle w:val="A2800AB8BDB147F38CD0185CF700A6D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208ECEFAF3E458EB5ED6E148FBE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9755-0D28-4781-A0F6-CB5103E86B57}"/>
      </w:docPartPr>
      <w:docPartBody>
        <w:p w:rsidR="008946ED" w:rsidRDefault="009D1912" w:rsidP="009D1912">
          <w:pPr>
            <w:pStyle w:val="9208ECEFAF3E458EB5ED6E148FBECB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C88B89EF89CD46FD9DB4E6B2DD385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19BB3-D218-4E74-93BD-1AC09B793732}"/>
      </w:docPartPr>
      <w:docPartBody>
        <w:p w:rsidR="008C2E72" w:rsidRDefault="002870D2" w:rsidP="002870D2">
          <w:pPr>
            <w:pStyle w:val="C88B89EF89CD46FD9DB4E6B2DD385762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FBF4EF9278D4C9AA43FCC712FBE3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E058D-3810-4EB8-9ECD-766CD4208D46}"/>
      </w:docPartPr>
      <w:docPartBody>
        <w:p w:rsidR="008C2E72" w:rsidRDefault="002870D2" w:rsidP="002870D2">
          <w:pPr>
            <w:pStyle w:val="4FBF4EF9278D4C9AA43FCC712FBE325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43BDE62B500417C8AFF8C5FC0FEF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A9938-B6D9-4954-BE29-49DB81DFD019}"/>
      </w:docPartPr>
      <w:docPartBody>
        <w:p w:rsidR="008C2E72" w:rsidRDefault="002870D2" w:rsidP="002870D2">
          <w:pPr>
            <w:pStyle w:val="743BDE62B500417C8AFF8C5FC0FEFB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C774C0CA0F43BAB031C4C2FBE06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DFE6-65F4-44EC-A59F-D4C433D9530A}"/>
      </w:docPartPr>
      <w:docPartBody>
        <w:p w:rsidR="008C2E72" w:rsidRDefault="002870D2" w:rsidP="002870D2">
          <w:pPr>
            <w:pStyle w:val="15C774C0CA0F43BAB031C4C2FBE06EA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B4FC56B9564960B0DBC3F94DCE1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9847-D66A-4E0C-81EA-782FDCE07E9E}"/>
      </w:docPartPr>
      <w:docPartBody>
        <w:p w:rsidR="008C2E72" w:rsidRDefault="002870D2" w:rsidP="002870D2">
          <w:pPr>
            <w:pStyle w:val="81B4FC56B9564960B0DBC3F94DCE1F2D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DE38FEBD944904BA744C84B2714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5EE63-5DB2-4322-B131-55FCB5CA0C88}"/>
      </w:docPartPr>
      <w:docPartBody>
        <w:p w:rsidR="008C2E72" w:rsidRDefault="002870D2" w:rsidP="002870D2">
          <w:pPr>
            <w:pStyle w:val="F4DE38FEBD944904BA744C84B2714C0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A01CD"/>
    <w:rsid w:val="001E4222"/>
    <w:rsid w:val="001F2D33"/>
    <w:rsid w:val="00216485"/>
    <w:rsid w:val="00247826"/>
    <w:rsid w:val="0026412C"/>
    <w:rsid w:val="002870D2"/>
    <w:rsid w:val="002A67A7"/>
    <w:rsid w:val="002E7BED"/>
    <w:rsid w:val="003D7AF8"/>
    <w:rsid w:val="00470E63"/>
    <w:rsid w:val="00530616"/>
    <w:rsid w:val="005D3BC9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C2E72"/>
    <w:rsid w:val="009133ED"/>
    <w:rsid w:val="0092096F"/>
    <w:rsid w:val="00944745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70D2"/>
    <w:rPr>
      <w:color w:val="808080"/>
    </w:r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C88B89EF89CD46FD9DB4E6B2DD385762">
    <w:name w:val="C88B89EF89CD46FD9DB4E6B2DD385762"/>
    <w:rsid w:val="002870D2"/>
    <w:pPr>
      <w:spacing w:after="160" w:line="259" w:lineRule="auto"/>
    </w:pPr>
  </w:style>
  <w:style w:type="paragraph" w:customStyle="1" w:styleId="4FBF4EF9278D4C9AA43FCC712FBE3257">
    <w:name w:val="4FBF4EF9278D4C9AA43FCC712FBE3257"/>
    <w:rsid w:val="002870D2"/>
    <w:pPr>
      <w:spacing w:after="160" w:line="259" w:lineRule="auto"/>
    </w:pPr>
  </w:style>
  <w:style w:type="paragraph" w:customStyle="1" w:styleId="743BDE62B500417C8AFF8C5FC0FEFBE0">
    <w:name w:val="743BDE62B500417C8AFF8C5FC0FEFBE0"/>
    <w:rsid w:val="002870D2"/>
    <w:pPr>
      <w:spacing w:after="160" w:line="259" w:lineRule="auto"/>
    </w:pPr>
  </w:style>
  <w:style w:type="paragraph" w:customStyle="1" w:styleId="15C774C0CA0F43BAB031C4C2FBE06EA7">
    <w:name w:val="15C774C0CA0F43BAB031C4C2FBE06EA7"/>
    <w:rsid w:val="002870D2"/>
    <w:pPr>
      <w:spacing w:after="160" w:line="259" w:lineRule="auto"/>
    </w:pPr>
  </w:style>
  <w:style w:type="paragraph" w:customStyle="1" w:styleId="81B4FC56B9564960B0DBC3F94DCE1F2D">
    <w:name w:val="81B4FC56B9564960B0DBC3F94DCE1F2D"/>
    <w:rsid w:val="002870D2"/>
    <w:pPr>
      <w:spacing w:after="160" w:line="259" w:lineRule="auto"/>
    </w:pPr>
  </w:style>
  <w:style w:type="paragraph" w:customStyle="1" w:styleId="F4DE38FEBD944904BA744C84B2714C0E">
    <w:name w:val="F4DE38FEBD944904BA744C84B2714C0E"/>
    <w:rsid w:val="002870D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F1F1-C437-4FA8-BB90-5928410676F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C6AE020-FF5F-4520-9C22-ADD375A9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5852</TotalTime>
  <Pages>18</Pages>
  <Words>2343</Words>
  <Characters>13356</Characters>
  <Application>Microsoft Office Word</Application>
  <DocSecurity>8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lastModifiedBy>Steph Ansell</cp:lastModifiedBy>
  <cp:revision>40</cp:revision>
  <cp:lastPrinted>2019-05-27T02:31:00Z</cp:lastPrinted>
  <dcterms:created xsi:type="dcterms:W3CDTF">2021-02-11T06:24:00Z</dcterms:created>
  <dcterms:modified xsi:type="dcterms:W3CDTF">2021-03-28T09:53:00Z</dcterms:modified>
  <cp:contentStatus>v1-1_09/10/2019</cp:contentStatus>
</cp:coreProperties>
</file>