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09A7045" w14:textId="77777777" w:rsidR="00FF3387" w:rsidRDefault="00E47AE8" w:rsidP="001F0826">
      <w:pPr>
        <w:pStyle w:val="Title"/>
      </w:pPr>
      <w:sdt>
        <w:sdtPr>
          <w:alias w:val="Title"/>
          <w:tag w:val=""/>
          <w:id w:val="1520121400"/>
          <w:placeholder>
            <w:docPart w:val="AFA63FEE6E62499984B672FDE1B0A2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7EE7">
            <w:t>Workplace incident report</w:t>
          </w:r>
        </w:sdtContent>
      </w:sdt>
    </w:p>
    <w:tbl>
      <w:tblPr>
        <w:tblStyle w:val="TableGrid"/>
        <w:tblW w:w="0" w:type="auto"/>
        <w:tblBorders>
          <w:top w:val="single" w:sz="2" w:space="0" w:color="F2F2F2" w:themeColor="accent6"/>
          <w:left w:val="single" w:sz="2" w:space="0" w:color="F2F2F2" w:themeColor="accent6"/>
          <w:bottom w:val="single" w:sz="2" w:space="0" w:color="F2F2F2" w:themeColor="accent6"/>
          <w:right w:val="single" w:sz="2" w:space="0" w:color="F2F2F2" w:themeColor="accent6"/>
          <w:insideH w:val="single" w:sz="2" w:space="0" w:color="F2F2F2" w:themeColor="accent6"/>
          <w:insideV w:val="single" w:sz="2" w:space="0" w:color="F2F2F2" w:themeColor="accent6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FE12B6" w14:paraId="0E63AC9F" w14:textId="77777777" w:rsidTr="00AA556A">
        <w:tc>
          <w:tcPr>
            <w:tcW w:w="709" w:type="dxa"/>
            <w:tcBorders>
              <w:bottom w:val="single" w:sz="18" w:space="0" w:color="006233" w:themeColor="accent1"/>
            </w:tcBorders>
            <w:shd w:val="clear" w:color="auto" w:fill="F2F2F2" w:themeFill="accent6"/>
            <w:vAlign w:val="center"/>
          </w:tcPr>
          <w:p w14:paraId="6FD200AC" w14:textId="77777777" w:rsidR="00FE12B6" w:rsidRDefault="00FE12B6" w:rsidP="00FE12B6">
            <w:r w:rsidRPr="00FE12B6">
              <w:rPr>
                <w:noProof/>
                <w:lang w:eastAsia="en-AU"/>
              </w:rPr>
              <w:drawing>
                <wp:inline distT="0" distB="0" distL="0" distR="0" wp14:anchorId="7BC6BF0A" wp14:editId="129BEA7B">
                  <wp:extent cx="310111" cy="302150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55" cy="309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19" w:type="dxa"/>
            <w:tcBorders>
              <w:bottom w:val="single" w:sz="18" w:space="0" w:color="006233" w:themeColor="accent1"/>
            </w:tcBorders>
            <w:shd w:val="clear" w:color="auto" w:fill="F2F2F2" w:themeFill="accent6"/>
            <w:vAlign w:val="center"/>
          </w:tcPr>
          <w:p w14:paraId="6670BF31" w14:textId="77777777" w:rsidR="00FE12B6" w:rsidRDefault="005D7EE7" w:rsidP="005D7EE7">
            <w:r>
              <w:rPr>
                <w:color w:val="006233" w:themeColor="text1"/>
              </w:rPr>
              <w:t>Please complete and r</w:t>
            </w:r>
            <w:r w:rsidRPr="005D7EE7">
              <w:rPr>
                <w:color w:val="006233" w:themeColor="text1"/>
              </w:rPr>
              <w:t>eturn to McNab HSE Team</w:t>
            </w:r>
            <w:r>
              <w:rPr>
                <w:color w:val="006233" w:themeColor="text1"/>
              </w:rPr>
              <w:t xml:space="preserve"> – </w:t>
            </w:r>
            <w:hyperlink r:id="rId9" w:history="1">
              <w:r w:rsidRPr="004A4008">
                <w:rPr>
                  <w:rStyle w:val="Hyperlink"/>
                </w:rPr>
                <w:t>safety@mcnab.net.au</w:t>
              </w:r>
            </w:hyperlink>
            <w:r>
              <w:rPr>
                <w:color w:val="006233" w:themeColor="text1"/>
              </w:rPr>
              <w:t xml:space="preserve">. </w:t>
            </w:r>
          </w:p>
        </w:tc>
      </w:tr>
    </w:tbl>
    <w:p w14:paraId="20E1FFDE" w14:textId="77777777" w:rsidR="005D7EE7" w:rsidRDefault="005D7EE7" w:rsidP="001A4466">
      <w:pPr>
        <w:spacing w:before="0"/>
        <w:rPr>
          <w:sz w:val="18"/>
        </w:rPr>
      </w:pP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5D7EE7" w14:paraId="3CCF83B0" w14:textId="77777777" w:rsidTr="00AE72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4"/>
          </w:tcPr>
          <w:p w14:paraId="1921B2A8" w14:textId="77777777" w:rsidR="005D7EE7" w:rsidRDefault="005D7EE7" w:rsidP="001A4466">
            <w:r>
              <w:t>Incident details</w:t>
            </w:r>
          </w:p>
        </w:tc>
      </w:tr>
      <w:tr w:rsidR="005D7EE7" w14:paraId="7C00A2E4" w14:textId="77777777" w:rsidTr="003117F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4"/>
          </w:tcPr>
          <w:p w14:paraId="7FFBDAAA" w14:textId="77777777" w:rsidR="005D7EE7" w:rsidRDefault="005D7EE7" w:rsidP="001A4466">
            <w:pPr>
              <w:pStyle w:val="Normal-FormTitle"/>
            </w:pPr>
            <w:r w:rsidRPr="005D7EE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5D7EE7">
              <w:instrText xml:space="preserve"> FORMCHECKBOX </w:instrText>
            </w:r>
            <w:r w:rsidR="00E47AE8">
              <w:fldChar w:fldCharType="separate"/>
            </w:r>
            <w:r w:rsidRPr="005D7EE7">
              <w:fldChar w:fldCharType="end"/>
            </w:r>
            <w:bookmarkEnd w:id="1"/>
            <w:r w:rsidRPr="005D7EE7">
              <w:t xml:space="preserve"> Near Miss</w:t>
            </w:r>
            <w:r>
              <w:t xml:space="preserve">    </w:t>
            </w:r>
            <w:r w:rsidRPr="005D7EE7">
              <w:t xml:space="preserve"> </w:t>
            </w:r>
            <w:r w:rsidRPr="005D7EE7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EE7">
              <w:instrText xml:space="preserve"> FORMCHECKBOX </w:instrText>
            </w:r>
            <w:r w:rsidR="00E47AE8">
              <w:fldChar w:fldCharType="separate"/>
            </w:r>
            <w:r w:rsidRPr="005D7EE7">
              <w:fldChar w:fldCharType="end"/>
            </w:r>
            <w:r w:rsidRPr="005D7EE7">
              <w:t xml:space="preserve"> Hazard</w:t>
            </w:r>
            <w:r>
              <w:t xml:space="preserve">    </w:t>
            </w:r>
            <w:r w:rsidRPr="005D7EE7">
              <w:t xml:space="preserve"> </w:t>
            </w:r>
            <w:r w:rsidRPr="005D7EE7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5D7EE7">
              <w:instrText xml:space="preserve"> FORMCHECKBOX </w:instrText>
            </w:r>
            <w:r w:rsidR="00E47AE8">
              <w:fldChar w:fldCharType="separate"/>
            </w:r>
            <w:r w:rsidRPr="005D7EE7">
              <w:fldChar w:fldCharType="end"/>
            </w:r>
            <w:bookmarkEnd w:id="2"/>
            <w:r w:rsidRPr="005D7EE7">
              <w:t xml:space="preserve"> Injury/Illness</w:t>
            </w:r>
            <w:r>
              <w:t xml:space="preserve">    </w:t>
            </w:r>
            <w:r w:rsidRPr="005D7EE7">
              <w:t xml:space="preserve"> </w:t>
            </w:r>
            <w:r w:rsidRPr="005D7EE7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Pr="005D7EE7">
              <w:instrText xml:space="preserve"> FORMCHECKBOX </w:instrText>
            </w:r>
            <w:r w:rsidR="00E47AE8">
              <w:fldChar w:fldCharType="separate"/>
            </w:r>
            <w:r w:rsidRPr="005D7EE7">
              <w:fldChar w:fldCharType="end"/>
            </w:r>
            <w:bookmarkEnd w:id="3"/>
            <w:r w:rsidRPr="005D7EE7">
              <w:t xml:space="preserve"> Environmental incident</w:t>
            </w:r>
            <w:r>
              <w:t xml:space="preserve">    </w:t>
            </w:r>
            <w:r w:rsidRPr="005D7EE7">
              <w:t xml:space="preserve"> </w:t>
            </w:r>
            <w:r w:rsidRPr="005D7EE7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EE7">
              <w:instrText xml:space="preserve"> FORMCHECKBOX </w:instrText>
            </w:r>
            <w:r w:rsidR="00E47AE8">
              <w:fldChar w:fldCharType="separate"/>
            </w:r>
            <w:r w:rsidRPr="005D7EE7">
              <w:fldChar w:fldCharType="end"/>
            </w:r>
            <w:r w:rsidRPr="005D7EE7">
              <w:t xml:space="preserve"> Property damage/theft</w:t>
            </w:r>
            <w:r>
              <w:t xml:space="preserve">    </w:t>
            </w:r>
            <w:r w:rsidRPr="005D7EE7">
              <w:t xml:space="preserve"> </w:t>
            </w:r>
            <w:r w:rsidRPr="005D7EE7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7EE7">
              <w:instrText xml:space="preserve"> FORMCHECKBOX </w:instrText>
            </w:r>
            <w:r w:rsidR="00E47AE8">
              <w:fldChar w:fldCharType="separate"/>
            </w:r>
            <w:r w:rsidRPr="005D7EE7">
              <w:fldChar w:fldCharType="end"/>
            </w:r>
            <w:r w:rsidRPr="005D7EE7">
              <w:t xml:space="preserve"> Non-compliance</w:t>
            </w:r>
          </w:p>
        </w:tc>
      </w:tr>
      <w:tr w:rsidR="005D7EE7" w:rsidRPr="00AA556A" w14:paraId="57B02F02" w14:textId="77777777" w:rsidTr="002610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3F75FDD6" w14:textId="77777777" w:rsidR="005D7EE7" w:rsidRPr="005D7EE7" w:rsidRDefault="005D7EE7" w:rsidP="001A4466">
            <w:pPr>
              <w:pStyle w:val="Normal-FormTitle"/>
              <w:rPr>
                <w:i/>
              </w:rPr>
            </w:pPr>
            <w:r w:rsidRPr="005D7EE7">
              <w:rPr>
                <w:b/>
              </w:rPr>
              <w:t>Date of occurrence</w:t>
            </w:r>
            <w:r>
              <w:rPr>
                <w:b/>
              </w:rPr>
              <w:br/>
            </w:r>
            <w:r w:rsidRPr="005D7EE7">
              <w:rPr>
                <w:i/>
              </w:rPr>
              <w:t>If unknown use date reported</w:t>
            </w:r>
          </w:p>
        </w:tc>
        <w:tc>
          <w:tcPr>
            <w:tcW w:w="2407" w:type="dxa"/>
          </w:tcPr>
          <w:p w14:paraId="2C97E212" w14:textId="77777777" w:rsidR="005D7EE7" w:rsidRPr="005268AC" w:rsidRDefault="005D7EE7" w:rsidP="001A4466">
            <w:pPr>
              <w:pStyle w:val="Normal-FormTit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14:textFill>
                  <w14:solidFill>
                    <w14:srgbClr w14:val="000000">
                      <w14:alpha w14:val="50000"/>
                    </w14:srgbClr>
                  </w14:solidFill>
                </w14:textFill>
              </w:rPr>
            </w:pPr>
            <w:r w:rsidRPr="005268AC">
              <w:rPr>
                <w:color w:val="000000"/>
                <w14:textFill>
                  <w14:solidFill>
                    <w14:srgbClr w14:val="000000">
                      <w14:alpha w14:val="40000"/>
                    </w14:srgbClr>
                  </w14:solidFill>
                </w14:textFill>
              </w:rPr>
              <w:t>DD Month YYYY</w:t>
            </w:r>
          </w:p>
        </w:tc>
        <w:tc>
          <w:tcPr>
            <w:tcW w:w="2407" w:type="dxa"/>
            <w:shd w:val="clear" w:color="auto" w:fill="F2F2F2" w:themeFill="accent6"/>
          </w:tcPr>
          <w:p w14:paraId="59C89285" w14:textId="77777777" w:rsidR="005D7EE7" w:rsidRPr="005D7EE7" w:rsidRDefault="005D7EE7" w:rsidP="001A4466">
            <w:pPr>
              <w:pStyle w:val="Normal-FormTit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EE7">
              <w:rPr>
                <w:b/>
              </w:rPr>
              <w:t>Time</w:t>
            </w:r>
          </w:p>
        </w:tc>
        <w:tc>
          <w:tcPr>
            <w:tcW w:w="2407" w:type="dxa"/>
          </w:tcPr>
          <w:p w14:paraId="7EA9EB2E" w14:textId="77777777" w:rsidR="005D7EE7" w:rsidRPr="00AA556A" w:rsidRDefault="005D7EE7" w:rsidP="001A4466">
            <w:pPr>
              <w:pStyle w:val="Normal-FormTit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D083DC4" w14:textId="77777777" w:rsidR="005D7EE7" w:rsidRPr="005D7EE7" w:rsidRDefault="005D7EE7" w:rsidP="008D03F4">
      <w:pPr>
        <w:pStyle w:val="Normal-FormTitle"/>
        <w:spacing w:before="0" w:after="0"/>
      </w:pP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54AB0" w14:paraId="1B5FF69A" w14:textId="77777777" w:rsidTr="00CB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4"/>
          </w:tcPr>
          <w:p w14:paraId="60363A1B" w14:textId="77777777" w:rsidR="00054AB0" w:rsidRDefault="00054AB0" w:rsidP="001A4466">
            <w:pPr>
              <w:spacing w:before="60" w:after="60"/>
            </w:pPr>
            <w:r>
              <w:t>Personal details</w:t>
            </w:r>
          </w:p>
        </w:tc>
      </w:tr>
      <w:tr w:rsidR="00054AB0" w14:paraId="324E78FF" w14:textId="77777777" w:rsidTr="002610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4B842EC9" w14:textId="77777777" w:rsidR="00054AB0" w:rsidRPr="00054AB0" w:rsidRDefault="005D7EE7" w:rsidP="001A4466">
            <w:pPr>
              <w:pStyle w:val="Normal-FormTitle"/>
              <w:spacing w:before="60" w:after="60"/>
              <w:rPr>
                <w:b/>
              </w:rPr>
            </w:pPr>
            <w:r>
              <w:rPr>
                <w:b/>
              </w:rPr>
              <w:t>First name</w:t>
            </w:r>
          </w:p>
        </w:tc>
        <w:tc>
          <w:tcPr>
            <w:tcW w:w="2407" w:type="dxa"/>
          </w:tcPr>
          <w:p w14:paraId="2903C1BE" w14:textId="77777777" w:rsidR="00054AB0" w:rsidRDefault="00054AB0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07" w:type="dxa"/>
            <w:shd w:val="clear" w:color="auto" w:fill="F2F2F2" w:themeFill="accent6"/>
          </w:tcPr>
          <w:p w14:paraId="102C5F02" w14:textId="77777777" w:rsidR="00054AB0" w:rsidRPr="00054AB0" w:rsidRDefault="005D7EE7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Surname</w:t>
            </w:r>
          </w:p>
        </w:tc>
        <w:tc>
          <w:tcPr>
            <w:tcW w:w="2407" w:type="dxa"/>
          </w:tcPr>
          <w:p w14:paraId="1145800F" w14:textId="77777777" w:rsidR="00054AB0" w:rsidRDefault="00054AB0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7EE7" w14:paraId="7BFB02A6" w14:textId="77777777" w:rsidTr="002610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0784954C" w14:textId="77777777" w:rsidR="005D7EE7" w:rsidRPr="00054AB0" w:rsidRDefault="005D7EE7" w:rsidP="001A4466">
            <w:pPr>
              <w:pStyle w:val="Normal-FormTitle"/>
              <w:spacing w:before="60" w:after="60"/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7221" w:type="dxa"/>
            <w:gridSpan w:val="3"/>
          </w:tcPr>
          <w:p w14:paraId="0460431B" w14:textId="77777777" w:rsidR="005D7EE7" w:rsidRPr="005D7EE7" w:rsidRDefault="005D7EE7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4AB0" w14:paraId="1F22B91A" w14:textId="77777777" w:rsidTr="002610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67A1A213" w14:textId="77777777" w:rsidR="00054AB0" w:rsidRPr="00054AB0" w:rsidRDefault="005D7EE7" w:rsidP="001A4466">
            <w:pPr>
              <w:pStyle w:val="Normal-FormTitle"/>
              <w:spacing w:before="60" w:after="60"/>
              <w:rPr>
                <w:b/>
              </w:rPr>
            </w:pPr>
            <w:r>
              <w:rPr>
                <w:b/>
              </w:rPr>
              <w:t>Date of birth</w:t>
            </w:r>
          </w:p>
        </w:tc>
        <w:tc>
          <w:tcPr>
            <w:tcW w:w="2407" w:type="dxa"/>
          </w:tcPr>
          <w:p w14:paraId="3ED391D6" w14:textId="77777777" w:rsidR="00054AB0" w:rsidRDefault="00054AB0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07" w:type="dxa"/>
            <w:shd w:val="clear" w:color="auto" w:fill="F2F2F2" w:themeFill="accent6"/>
          </w:tcPr>
          <w:p w14:paraId="558E9DE6" w14:textId="77777777" w:rsidR="00054AB0" w:rsidRPr="00054AB0" w:rsidRDefault="005D7EE7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Sex</w:t>
            </w:r>
          </w:p>
        </w:tc>
        <w:tc>
          <w:tcPr>
            <w:tcW w:w="2407" w:type="dxa"/>
          </w:tcPr>
          <w:p w14:paraId="5B4C749E" w14:textId="77777777" w:rsidR="00054AB0" w:rsidRDefault="00054AB0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54AB0" w14:paraId="5891A22B" w14:textId="77777777" w:rsidTr="002610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1223DCE9" w14:textId="77777777" w:rsidR="00054AB0" w:rsidRPr="00054AB0" w:rsidRDefault="005D7EE7" w:rsidP="001A4466">
            <w:pPr>
              <w:pStyle w:val="Normal-FormTitle"/>
              <w:spacing w:before="60" w:after="60"/>
              <w:rPr>
                <w:b/>
              </w:rPr>
            </w:pPr>
            <w:r>
              <w:rPr>
                <w:b/>
              </w:rPr>
              <w:t>Phone</w:t>
            </w:r>
          </w:p>
        </w:tc>
        <w:tc>
          <w:tcPr>
            <w:tcW w:w="2407" w:type="dxa"/>
          </w:tcPr>
          <w:p w14:paraId="04DE8E8C" w14:textId="77777777" w:rsidR="00054AB0" w:rsidRDefault="00054AB0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07" w:type="dxa"/>
            <w:shd w:val="clear" w:color="auto" w:fill="F2F2F2" w:themeFill="accent6"/>
          </w:tcPr>
          <w:p w14:paraId="690F314D" w14:textId="77777777" w:rsidR="00054AB0" w:rsidRPr="00054AB0" w:rsidRDefault="005D7EE7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Employer</w:t>
            </w:r>
          </w:p>
        </w:tc>
        <w:tc>
          <w:tcPr>
            <w:tcW w:w="2407" w:type="dxa"/>
          </w:tcPr>
          <w:p w14:paraId="06E349C4" w14:textId="77777777" w:rsidR="00054AB0" w:rsidRDefault="00054AB0" w:rsidP="001A4466">
            <w:pPr>
              <w:pStyle w:val="Normal-FormTitle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6072DC6" w14:textId="77777777" w:rsidR="003575B1" w:rsidRDefault="003575B1" w:rsidP="008D03F4">
      <w:pPr>
        <w:spacing w:before="0" w:after="0"/>
      </w:pP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610BF" w14:paraId="49AAFE63" w14:textId="77777777" w:rsidTr="00AE72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4"/>
          </w:tcPr>
          <w:p w14:paraId="3C74032F" w14:textId="77777777" w:rsidR="002610BF" w:rsidRDefault="002610BF" w:rsidP="001A4466">
            <w:pPr>
              <w:spacing w:before="80" w:after="80"/>
            </w:pPr>
            <w:r>
              <w:t xml:space="preserve">Description of occurrence – complete for all occurrences </w:t>
            </w:r>
          </w:p>
        </w:tc>
      </w:tr>
      <w:tr w:rsidR="002610BF" w14:paraId="19E1A48D" w14:textId="77777777" w:rsidTr="002610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3FEDED6A" w14:textId="77777777" w:rsidR="002610BF" w:rsidRPr="00054AB0" w:rsidRDefault="002610BF" w:rsidP="001A4466">
            <w:pPr>
              <w:pStyle w:val="Normal-FormTitle"/>
              <w:spacing w:before="80" w:after="80"/>
              <w:rPr>
                <w:b/>
              </w:rPr>
            </w:pPr>
            <w:r>
              <w:rPr>
                <w:b/>
              </w:rPr>
              <w:t>Site</w:t>
            </w:r>
          </w:p>
        </w:tc>
        <w:tc>
          <w:tcPr>
            <w:tcW w:w="2407" w:type="dxa"/>
          </w:tcPr>
          <w:p w14:paraId="25B9BFFF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07" w:type="dxa"/>
            <w:shd w:val="clear" w:color="auto" w:fill="F2F2F2" w:themeFill="accent6"/>
          </w:tcPr>
          <w:p w14:paraId="62074DDC" w14:textId="77777777" w:rsidR="002610BF" w:rsidRPr="00054AB0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McNab Project #</w:t>
            </w:r>
          </w:p>
        </w:tc>
        <w:tc>
          <w:tcPr>
            <w:tcW w:w="2407" w:type="dxa"/>
          </w:tcPr>
          <w:p w14:paraId="4D42E1EA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610BF" w14:paraId="157441EC" w14:textId="77777777" w:rsidTr="002610BF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00728733" w14:textId="4572A907" w:rsidR="002610BF" w:rsidRPr="002610BF" w:rsidRDefault="002610BF" w:rsidP="001A4466">
            <w:pPr>
              <w:pStyle w:val="Normal-FormTitle"/>
              <w:spacing w:before="80" w:after="80"/>
              <w:rPr>
                <w:b/>
              </w:rPr>
            </w:pPr>
            <w:r w:rsidRPr="002610BF">
              <w:rPr>
                <w:b/>
              </w:rPr>
              <w:t xml:space="preserve">Where did the occurrence take place? </w:t>
            </w:r>
            <w:r w:rsidR="008D468B">
              <w:t>e.</w:t>
            </w:r>
            <w:r w:rsidRPr="002610BF">
              <w:t>g. machine shop, freezer room</w:t>
            </w:r>
          </w:p>
        </w:tc>
        <w:tc>
          <w:tcPr>
            <w:tcW w:w="7221" w:type="dxa"/>
            <w:gridSpan w:val="3"/>
          </w:tcPr>
          <w:p w14:paraId="44B95810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610BF" w14:paraId="6B7DFEE9" w14:textId="77777777" w:rsidTr="002610BF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2811AD17" w14:textId="644DE54E" w:rsidR="002610BF" w:rsidRPr="002610BF" w:rsidRDefault="002610BF" w:rsidP="001A4466">
            <w:pPr>
              <w:pStyle w:val="Normal-FormTitle"/>
              <w:spacing w:before="80" w:after="80"/>
            </w:pPr>
            <w:r w:rsidRPr="002610BF">
              <w:rPr>
                <w:b/>
              </w:rPr>
              <w:t xml:space="preserve">What occurred and what was the outcome of this event? Include the name of any particular chemical, product, process or equipment involved. </w:t>
            </w:r>
            <w:r w:rsidR="008D468B" w:rsidRPr="008D468B">
              <w:rPr>
                <w:bCs/>
              </w:rPr>
              <w:t>e.</w:t>
            </w:r>
            <w:r w:rsidRPr="002610BF">
              <w:t>g. Brakes failed on forklift truck McN119 and hit head on forklift as a result</w:t>
            </w:r>
          </w:p>
        </w:tc>
        <w:tc>
          <w:tcPr>
            <w:tcW w:w="7221" w:type="dxa"/>
            <w:gridSpan w:val="3"/>
          </w:tcPr>
          <w:p w14:paraId="492A013B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2610BF" w14:paraId="5262D945" w14:textId="77777777" w:rsidTr="002610BF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5BA91F9D" w14:textId="77777777" w:rsidR="002610BF" w:rsidRPr="002610BF" w:rsidRDefault="002610BF" w:rsidP="001A4466">
            <w:pPr>
              <w:pStyle w:val="Normal-FormTitle"/>
              <w:spacing w:before="80" w:after="80"/>
              <w:rPr>
                <w:b/>
                <w:bCs/>
              </w:rPr>
            </w:pPr>
            <w:r w:rsidRPr="002610BF">
              <w:rPr>
                <w:b/>
                <w:bCs/>
              </w:rPr>
              <w:t xml:space="preserve">Did the event involve a high risk activity? </w:t>
            </w:r>
          </w:p>
        </w:tc>
        <w:tc>
          <w:tcPr>
            <w:tcW w:w="7221" w:type="dxa"/>
            <w:gridSpan w:val="3"/>
          </w:tcPr>
          <w:p w14:paraId="022EA454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 xml:space="preserve">Yes   </w:t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>No</w:t>
            </w:r>
          </w:p>
        </w:tc>
      </w:tr>
      <w:tr w:rsidR="002610BF" w14:paraId="438EBD15" w14:textId="77777777" w:rsidTr="002610BF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35361319" w14:textId="77777777" w:rsidR="002610BF" w:rsidRPr="002610BF" w:rsidRDefault="002610BF" w:rsidP="001A4466">
            <w:pPr>
              <w:pStyle w:val="Normal-FormTitle"/>
              <w:spacing w:before="80" w:after="80"/>
              <w:rPr>
                <w:b/>
              </w:rPr>
            </w:pPr>
            <w:r w:rsidRPr="002610BF">
              <w:rPr>
                <w:b/>
              </w:rPr>
              <w:t>If yes, was there a SWMS for the task and was it adequate</w:t>
            </w:r>
            <w:r w:rsidR="00261A82">
              <w:rPr>
                <w:b/>
              </w:rPr>
              <w:t>, was it followed</w:t>
            </w:r>
            <w:r w:rsidRPr="002610BF">
              <w:rPr>
                <w:b/>
              </w:rPr>
              <w:t>? Provide details of SWMS and whether amendments are required.</w:t>
            </w:r>
          </w:p>
        </w:tc>
        <w:tc>
          <w:tcPr>
            <w:tcW w:w="7221" w:type="dxa"/>
            <w:gridSpan w:val="3"/>
          </w:tcPr>
          <w:p w14:paraId="76876731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  <w:tr w:rsidR="002610BF" w14:paraId="2554735E" w14:textId="77777777" w:rsidTr="002610BF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shd w:val="clear" w:color="auto" w:fill="F2F2F2" w:themeFill="accent6"/>
          </w:tcPr>
          <w:p w14:paraId="55F8B940" w14:textId="77777777" w:rsidR="002610BF" w:rsidRPr="002610BF" w:rsidRDefault="002610BF" w:rsidP="001A4466">
            <w:pPr>
              <w:pStyle w:val="Normal-FormTitle"/>
              <w:spacing w:before="80" w:after="80"/>
            </w:pPr>
            <w:r w:rsidRPr="002610BF">
              <w:rPr>
                <w:b/>
              </w:rPr>
              <w:t xml:space="preserve">Was appropriate PPE worn at the time of the incident? Please provide </w:t>
            </w:r>
            <w:r w:rsidR="00344011">
              <w:rPr>
                <w:b/>
              </w:rPr>
              <w:t>details</w:t>
            </w:r>
            <w:r w:rsidRPr="002610BF">
              <w:rPr>
                <w:b/>
              </w:rPr>
              <w:t>.</w:t>
            </w:r>
          </w:p>
        </w:tc>
        <w:tc>
          <w:tcPr>
            <w:tcW w:w="7221" w:type="dxa"/>
            <w:gridSpan w:val="3"/>
          </w:tcPr>
          <w:p w14:paraId="41E7B84C" w14:textId="77777777" w:rsidR="002610BF" w:rsidRDefault="002610BF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 xml:space="preserve">Yes   </w:t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 xml:space="preserve">No   </w:t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>N/A</w:t>
            </w:r>
          </w:p>
          <w:p w14:paraId="71961299" w14:textId="77777777" w:rsidR="002610BF" w:rsidRPr="002610BF" w:rsidRDefault="00344011" w:rsidP="001A4466">
            <w:pPr>
              <w:pStyle w:val="Normal-FormTitle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 Narrow"/>
                <w:b/>
                <w:sz w:val="20"/>
                <w:szCs w:val="20"/>
              </w:rPr>
            </w:pPr>
            <w:r>
              <w:rPr>
                <w:b/>
              </w:rPr>
              <w:t>Details</w:t>
            </w:r>
            <w:r w:rsidR="002610BF" w:rsidRPr="002610BF">
              <w:rPr>
                <w:b/>
              </w:rPr>
              <w:t xml:space="preserve">: </w:t>
            </w:r>
          </w:p>
        </w:tc>
      </w:tr>
    </w:tbl>
    <w:p w14:paraId="33DA9353" w14:textId="77777777" w:rsidR="00401715" w:rsidRDefault="00401715" w:rsidP="00D54DB4">
      <w:pPr>
        <w:spacing w:before="0" w:after="0"/>
      </w:pPr>
    </w:p>
    <w:p w14:paraId="63529724" w14:textId="77777777" w:rsidR="00261A82" w:rsidRDefault="00261A82" w:rsidP="00D54DB4">
      <w:pPr>
        <w:spacing w:before="0" w:after="0"/>
      </w:pP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1271"/>
        <w:gridCol w:w="1938"/>
        <w:gridCol w:w="1039"/>
        <w:gridCol w:w="2170"/>
        <w:gridCol w:w="1232"/>
        <w:gridCol w:w="1978"/>
      </w:tblGrid>
      <w:tr w:rsidR="00401715" w14:paraId="450A5606" w14:textId="77777777" w:rsidTr="00957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6"/>
          </w:tcPr>
          <w:p w14:paraId="727D1E8F" w14:textId="77777777" w:rsidR="00401715" w:rsidRDefault="002610BF" w:rsidP="008D73C9">
            <w:pPr>
              <w:spacing w:before="50" w:after="50"/>
            </w:pPr>
            <w:r>
              <w:lastRenderedPageBreak/>
              <w:t>Basis of employment – complete for all occurrences</w:t>
            </w:r>
            <w:r w:rsidR="00344011">
              <w:t xml:space="preserve"> (one report per person)</w:t>
            </w:r>
            <w:r>
              <w:t xml:space="preserve"> </w:t>
            </w:r>
          </w:p>
        </w:tc>
      </w:tr>
      <w:tr w:rsidR="00344011" w14:paraId="02C64FD9" w14:textId="77777777" w:rsidTr="003440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F2F2F2" w:themeFill="accent6"/>
          </w:tcPr>
          <w:p w14:paraId="38930A9C" w14:textId="77777777" w:rsidR="00344011" w:rsidRPr="00054AB0" w:rsidRDefault="00344011" w:rsidP="008D73C9">
            <w:pPr>
              <w:pStyle w:val="Normal-FormTitle"/>
              <w:spacing w:before="50" w:after="50"/>
              <w:rPr>
                <w:b/>
              </w:rPr>
            </w:pPr>
            <w:r>
              <w:rPr>
                <w:b/>
              </w:rPr>
              <w:t>Start time</w:t>
            </w:r>
          </w:p>
        </w:tc>
        <w:tc>
          <w:tcPr>
            <w:tcW w:w="1938" w:type="dxa"/>
          </w:tcPr>
          <w:p w14:paraId="7C0AC1C2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>0600-1159</w:t>
            </w:r>
          </w:p>
          <w:p w14:paraId="43B82D6E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>1200-1559</w:t>
            </w:r>
          </w:p>
          <w:p w14:paraId="0BB3BBD7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 Narrow" w:hAnsi="Arial Narrow" w:cs="Arial Narrow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Arial Narrow"/>
                <w:sz w:val="20"/>
                <w:szCs w:val="20"/>
              </w:rPr>
              <w:instrText xml:space="preserve"> FORMCHECKBOX </w:instrText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</w:r>
            <w:r w:rsidR="00E47AE8">
              <w:rPr>
                <w:rFonts w:ascii="Arial Narrow" w:hAnsi="Arial Narrow" w:cs="Arial Narrow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Arial Narrow"/>
                <w:sz w:val="20"/>
                <w:szCs w:val="20"/>
              </w:rPr>
              <w:fldChar w:fldCharType="end"/>
            </w:r>
            <w:r w:rsidRPr="00AA556A">
              <w:t xml:space="preserve"> </w:t>
            </w:r>
            <w:r>
              <w:t>1600-0559</w:t>
            </w:r>
          </w:p>
        </w:tc>
        <w:tc>
          <w:tcPr>
            <w:tcW w:w="1039" w:type="dxa"/>
            <w:shd w:val="clear" w:color="auto" w:fill="F2F2F2" w:themeFill="accent6"/>
          </w:tcPr>
          <w:p w14:paraId="0939E9A5" w14:textId="77777777" w:rsidR="00344011" w:rsidRPr="00054AB0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Shift </w:t>
            </w:r>
          </w:p>
        </w:tc>
        <w:tc>
          <w:tcPr>
            <w:tcW w:w="2170" w:type="dxa"/>
          </w:tcPr>
          <w:p w14:paraId="0DC51DCF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Fixed, standard or flex</w:t>
            </w:r>
          </w:p>
          <w:p w14:paraId="5E1550E2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Rotating </w:t>
            </w:r>
          </w:p>
        </w:tc>
        <w:tc>
          <w:tcPr>
            <w:tcW w:w="1232" w:type="dxa"/>
            <w:shd w:val="clear" w:color="auto" w:fill="F2F2F2" w:themeFill="accent6"/>
          </w:tcPr>
          <w:p w14:paraId="72CCE143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Hours</w:t>
            </w:r>
          </w:p>
        </w:tc>
        <w:tc>
          <w:tcPr>
            <w:tcW w:w="1978" w:type="dxa"/>
          </w:tcPr>
          <w:p w14:paraId="38EACE83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>8 hours or less</w:t>
            </w:r>
          </w:p>
          <w:p w14:paraId="23014525" w14:textId="77777777" w:rsid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>More than 8 hours (excluding overtime)</w:t>
            </w:r>
          </w:p>
        </w:tc>
      </w:tr>
      <w:tr w:rsidR="00344011" w14:paraId="31E129FB" w14:textId="77777777" w:rsidTr="00675E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F2F2F2" w:themeFill="accent6"/>
          </w:tcPr>
          <w:p w14:paraId="0CF1DC2D" w14:textId="77777777" w:rsid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>
              <w:rPr>
                <w:b/>
              </w:rPr>
              <w:t xml:space="preserve">Job title </w:t>
            </w:r>
          </w:p>
        </w:tc>
        <w:tc>
          <w:tcPr>
            <w:tcW w:w="8357" w:type="dxa"/>
            <w:gridSpan w:val="5"/>
          </w:tcPr>
          <w:p w14:paraId="35986180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1715" w14:paraId="769F5DE6" w14:textId="77777777" w:rsidTr="00957D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6"/>
            <w:shd w:val="clear" w:color="auto" w:fill="F2F2F2" w:themeFill="accent6"/>
          </w:tcPr>
          <w:p w14:paraId="26145F79" w14:textId="77777777" w:rsidR="00401715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Main tasks performed</w:t>
            </w:r>
          </w:p>
        </w:tc>
      </w:tr>
      <w:tr w:rsidR="00401715" w14:paraId="3520211F" w14:textId="77777777" w:rsidTr="00957D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6"/>
          </w:tcPr>
          <w:p w14:paraId="5AE2428E" w14:textId="77777777" w:rsidR="00401715" w:rsidRPr="00D54DB4" w:rsidRDefault="00401715" w:rsidP="008D73C9">
            <w:pPr>
              <w:pStyle w:val="Normal-FormTitle"/>
              <w:spacing w:before="50" w:after="50"/>
            </w:pPr>
          </w:p>
        </w:tc>
      </w:tr>
      <w:tr w:rsidR="00344011" w14:paraId="1483FE26" w14:textId="77777777" w:rsidTr="003440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6"/>
            <w:shd w:val="clear" w:color="auto" w:fill="F2F2F2" w:themeFill="accent6"/>
          </w:tcPr>
          <w:p w14:paraId="2CA36C71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Training provided</w:t>
            </w:r>
          </w:p>
        </w:tc>
      </w:tr>
      <w:tr w:rsidR="00344011" w14:paraId="6FAB41CD" w14:textId="77777777" w:rsidTr="00957D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6"/>
          </w:tcPr>
          <w:p w14:paraId="26B9BC24" w14:textId="77777777" w:rsidR="00344011" w:rsidRDefault="00344011" w:rsidP="008D73C9">
            <w:pPr>
              <w:pStyle w:val="Normal-FormTitle"/>
              <w:spacing w:before="50" w:after="50"/>
            </w:pPr>
            <w:r w:rsidRPr="0034401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 xml:space="preserve">Induction training  </w:t>
            </w:r>
            <w:r w:rsidRPr="0034401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>Task specific training</w:t>
            </w:r>
          </w:p>
          <w:p w14:paraId="3E737DBB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Details:</w:t>
            </w:r>
          </w:p>
        </w:tc>
      </w:tr>
    </w:tbl>
    <w:p w14:paraId="180851A2" w14:textId="77777777" w:rsidR="00401715" w:rsidRDefault="00401715" w:rsidP="00D54DB4">
      <w:pPr>
        <w:spacing w:before="0" w:after="0"/>
      </w:pPr>
    </w:p>
    <w:tbl>
      <w:tblPr>
        <w:tblStyle w:val="GridTable1Light-Accent4"/>
        <w:tblW w:w="9747" w:type="dxa"/>
        <w:tblLook w:val="04A0" w:firstRow="1" w:lastRow="0" w:firstColumn="1" w:lastColumn="0" w:noHBand="0" w:noVBand="1"/>
      </w:tblPr>
      <w:tblGrid>
        <w:gridCol w:w="2225"/>
        <w:gridCol w:w="211"/>
        <w:gridCol w:w="678"/>
        <w:gridCol w:w="822"/>
        <w:gridCol w:w="567"/>
        <w:gridCol w:w="370"/>
        <w:gridCol w:w="84"/>
        <w:gridCol w:w="283"/>
        <w:gridCol w:w="255"/>
        <w:gridCol w:w="935"/>
        <w:gridCol w:w="653"/>
        <w:gridCol w:w="156"/>
        <w:gridCol w:w="382"/>
        <w:gridCol w:w="467"/>
        <w:gridCol w:w="34"/>
        <w:gridCol w:w="350"/>
        <w:gridCol w:w="1275"/>
      </w:tblGrid>
      <w:tr w:rsidR="00344011" w:rsidRPr="00344011" w14:paraId="470A8EEC" w14:textId="77777777" w:rsidTr="003440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</w:tcPr>
          <w:p w14:paraId="12306695" w14:textId="77777777" w:rsidR="00344011" w:rsidRDefault="00344011" w:rsidP="008D73C9">
            <w:pPr>
              <w:spacing w:before="50" w:after="50"/>
            </w:pPr>
            <w:r w:rsidRPr="00344011">
              <w:t>Part A – Complete only for injury, illness, or disease</w:t>
            </w:r>
          </w:p>
          <w:p w14:paraId="65DC147B" w14:textId="77777777" w:rsidR="008D03F4" w:rsidRPr="00344011" w:rsidRDefault="008D03F4" w:rsidP="008D73C9">
            <w:pPr>
              <w:pStyle w:val="Normal-FormTitle"/>
              <w:spacing w:before="50" w:after="50"/>
              <w:rPr>
                <w:bCs/>
              </w:rPr>
            </w:pPr>
            <w:r w:rsidRPr="008D03F4">
              <w:t>NB. If this incident results in an injured worker receiving external treatment, please ensure a copy of the related SWMS, injured workers induction and Daily Pre-start for the day of the incident has been saved to the J Drive.</w:t>
            </w:r>
          </w:p>
        </w:tc>
      </w:tr>
      <w:tr w:rsidR="00344011" w:rsidRPr="00344011" w14:paraId="7B26B0C7" w14:textId="77777777" w:rsidTr="003440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gridSpan w:val="4"/>
            <w:shd w:val="clear" w:color="auto" w:fill="F2F2F2" w:themeFill="accent6"/>
          </w:tcPr>
          <w:p w14:paraId="7B19BE36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Bodily location – mark on drawing</w:t>
            </w:r>
          </w:p>
        </w:tc>
        <w:tc>
          <w:tcPr>
            <w:tcW w:w="5811" w:type="dxa"/>
            <w:gridSpan w:val="13"/>
            <w:shd w:val="clear" w:color="auto" w:fill="F2F2F2" w:themeFill="accent6"/>
          </w:tcPr>
          <w:p w14:paraId="25A30C97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4011">
              <w:rPr>
                <w:b/>
              </w:rPr>
              <w:t>Injury / disease nature</w:t>
            </w:r>
          </w:p>
        </w:tc>
      </w:tr>
      <w:tr w:rsidR="001A4466" w:rsidRPr="00344011" w14:paraId="5D89F67A" w14:textId="77777777" w:rsidTr="005B534D">
        <w:trPr>
          <w:trHeight w:val="1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gridSpan w:val="4"/>
            <w:vMerge w:val="restart"/>
            <w:vAlign w:val="top"/>
          </w:tcPr>
          <w:p w14:paraId="1658BDC7" w14:textId="77777777" w:rsidR="001A4466" w:rsidRPr="00344011" w:rsidRDefault="001A4466" w:rsidP="008D73C9">
            <w:pPr>
              <w:pStyle w:val="Normal-FormTitle"/>
              <w:spacing w:before="50" w:after="50"/>
            </w:pPr>
            <w:r w:rsidRPr="00344011">
              <w:rPr>
                <w:noProof/>
                <w:lang w:eastAsia="en-AU"/>
              </w:rPr>
              <w:drawing>
                <wp:inline distT="0" distB="0" distL="0" distR="0" wp14:anchorId="027F304D" wp14:editId="646CB59D">
                  <wp:extent cx="1466850" cy="135996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2" t="3771" r="5226" b="5113"/>
                          <a:stretch/>
                        </pic:blipFill>
                        <pic:spPr bwMode="auto">
                          <a:xfrm>
                            <a:off x="0" y="0"/>
                            <a:ext cx="1473009" cy="1365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44011">
              <w:t>Code*</w:t>
            </w:r>
          </w:p>
        </w:tc>
        <w:tc>
          <w:tcPr>
            <w:tcW w:w="5811" w:type="dxa"/>
            <w:gridSpan w:val="13"/>
          </w:tcPr>
          <w:p w14:paraId="65753BF4" w14:textId="77777777" w:rsidR="001A4466" w:rsidRPr="00344011" w:rsidRDefault="001A4466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30E4A48A" w14:textId="77777777" w:rsidTr="001A4466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gridSpan w:val="4"/>
            <w:vMerge/>
          </w:tcPr>
          <w:p w14:paraId="10C1834F" w14:textId="77777777" w:rsidR="00344011" w:rsidRPr="00344011" w:rsidRDefault="00344011" w:rsidP="008D73C9">
            <w:pPr>
              <w:pStyle w:val="Normal-FormTitle"/>
              <w:spacing w:before="50" w:after="50"/>
            </w:pPr>
          </w:p>
        </w:tc>
        <w:tc>
          <w:tcPr>
            <w:tcW w:w="3685" w:type="dxa"/>
            <w:gridSpan w:val="9"/>
          </w:tcPr>
          <w:p w14:paraId="6AD73122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gridSpan w:val="3"/>
          </w:tcPr>
          <w:p w14:paraId="5C84D179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t>Code*</w:t>
            </w:r>
          </w:p>
        </w:tc>
        <w:tc>
          <w:tcPr>
            <w:tcW w:w="1275" w:type="dxa"/>
          </w:tcPr>
          <w:p w14:paraId="6E64ECFD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499C61B1" w14:textId="77777777" w:rsidTr="00344011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4E891B12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Initial treatment details</w:t>
            </w:r>
          </w:p>
        </w:tc>
        <w:tc>
          <w:tcPr>
            <w:tcW w:w="7522" w:type="dxa"/>
            <w:gridSpan w:val="16"/>
          </w:tcPr>
          <w:p w14:paraId="7CE072AD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088EFD8B" w14:textId="77777777" w:rsidTr="00344011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0F5C8D1C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First aid officer</w:t>
            </w:r>
          </w:p>
        </w:tc>
        <w:tc>
          <w:tcPr>
            <w:tcW w:w="7522" w:type="dxa"/>
            <w:gridSpan w:val="16"/>
          </w:tcPr>
          <w:p w14:paraId="6C9E1B6C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74C25B64" w14:textId="77777777" w:rsidTr="00344011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70A161FC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Further Treatment</w:t>
            </w:r>
          </w:p>
        </w:tc>
        <w:tc>
          <w:tcPr>
            <w:tcW w:w="7522" w:type="dxa"/>
            <w:gridSpan w:val="16"/>
          </w:tcPr>
          <w:p w14:paraId="7A38EBFE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First aid only</w:t>
            </w:r>
            <w:r>
              <w:t xml:space="preserve">  </w:t>
            </w:r>
            <w:r w:rsidRPr="00344011">
              <w:t xml:space="preserve"> </w:t>
            </w:r>
            <w:r w:rsidRPr="0034401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Refusal</w:t>
            </w:r>
            <w:r>
              <w:t xml:space="preserve">  </w:t>
            </w:r>
            <w:r w:rsidRPr="00344011">
              <w:t xml:space="preserve"> </w:t>
            </w:r>
            <w:r w:rsidRPr="0034401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Medical Centre</w:t>
            </w:r>
            <w:r>
              <w:t xml:space="preserve">  </w:t>
            </w:r>
            <w:r w:rsidRPr="00344011">
              <w:t xml:space="preserve"> </w:t>
            </w:r>
            <w:r w:rsidRPr="0034401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Dentist</w:t>
            </w:r>
            <w:r>
              <w:t xml:space="preserve">  </w:t>
            </w:r>
            <w:r w:rsidRPr="00344011">
              <w:t xml:space="preserve"> </w:t>
            </w:r>
            <w:r w:rsidRPr="0034401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Ambulance</w:t>
            </w:r>
            <w:r>
              <w:t xml:space="preserve">  </w:t>
            </w:r>
            <w:r w:rsidRPr="00344011">
              <w:t xml:space="preserve"> </w:t>
            </w:r>
            <w:r w:rsidRPr="0034401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Hospital </w:t>
            </w:r>
          </w:p>
        </w:tc>
      </w:tr>
      <w:tr w:rsidR="00344011" w:rsidRPr="00344011" w14:paraId="19040C68" w14:textId="77777777" w:rsidTr="00344011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5F390FBA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Refusal of treatment waiver</w:t>
            </w:r>
          </w:p>
        </w:tc>
        <w:tc>
          <w:tcPr>
            <w:tcW w:w="7522" w:type="dxa"/>
            <w:gridSpan w:val="16"/>
          </w:tcPr>
          <w:p w14:paraId="2B1D2AEA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t>I,</w:t>
            </w:r>
            <w:r>
              <w:t xml:space="preserve"> _____________________________________________________________</w:t>
            </w:r>
            <w:r w:rsidRPr="00344011">
              <w:t xml:space="preserve"> have refused treatment recommended by the nominated first aid officer and accept full responsibility for further treatment (if any) to the injury.  Signed: </w:t>
            </w:r>
            <w:r>
              <w:t>________________________</w:t>
            </w:r>
            <w:r w:rsidRPr="00344011">
              <w:t xml:space="preserve"> Date:</w:t>
            </w:r>
            <w:r>
              <w:t xml:space="preserve"> ___________________</w:t>
            </w:r>
          </w:p>
        </w:tc>
      </w:tr>
      <w:tr w:rsidR="00344011" w:rsidRPr="00344011" w14:paraId="2512FC0B" w14:textId="77777777" w:rsidTr="003440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4B5CAA80" w14:textId="77777777" w:rsidR="00344011" w:rsidRPr="00344011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344011">
              <w:rPr>
                <w:b/>
              </w:rPr>
              <w:t>Treatment provider</w:t>
            </w:r>
          </w:p>
        </w:tc>
        <w:tc>
          <w:tcPr>
            <w:tcW w:w="7522" w:type="dxa"/>
            <w:gridSpan w:val="16"/>
          </w:tcPr>
          <w:p w14:paraId="3D05DD99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07EA1F2F" w14:textId="77777777" w:rsidTr="003973EC">
        <w:trPr>
          <w:trHeight w:val="1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645BF415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Mechanism of injury*</w:t>
            </w:r>
          </w:p>
        </w:tc>
        <w:tc>
          <w:tcPr>
            <w:tcW w:w="889" w:type="dxa"/>
            <w:gridSpan w:val="2"/>
          </w:tcPr>
          <w:p w14:paraId="36AFAB69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26" w:type="dxa"/>
            <w:gridSpan w:val="5"/>
            <w:shd w:val="clear" w:color="auto" w:fill="F2F2F2" w:themeFill="accent6"/>
          </w:tcPr>
          <w:p w14:paraId="0C4FB68F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Breakdown agency*</w:t>
            </w:r>
          </w:p>
        </w:tc>
        <w:tc>
          <w:tcPr>
            <w:tcW w:w="1843" w:type="dxa"/>
            <w:gridSpan w:val="3"/>
          </w:tcPr>
          <w:p w14:paraId="691B5680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9" w:type="dxa"/>
            <w:gridSpan w:val="4"/>
            <w:shd w:val="clear" w:color="auto" w:fill="F2F2F2" w:themeFill="accent6"/>
          </w:tcPr>
          <w:p w14:paraId="58D26270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Agency of injury*</w:t>
            </w:r>
          </w:p>
        </w:tc>
        <w:tc>
          <w:tcPr>
            <w:tcW w:w="1625" w:type="dxa"/>
            <w:gridSpan w:val="2"/>
          </w:tcPr>
          <w:p w14:paraId="1A1738C8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1248381A" w14:textId="77777777" w:rsidTr="008D03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  <w:shd w:val="clear" w:color="auto" w:fill="848484" w:themeFill="accent4"/>
          </w:tcPr>
          <w:p w14:paraId="3BBB0F56" w14:textId="77777777" w:rsidR="00344011" w:rsidRPr="008D03F4" w:rsidRDefault="00344011" w:rsidP="008D73C9">
            <w:pPr>
              <w:spacing w:before="50" w:after="50"/>
              <w:rPr>
                <w:b/>
                <w:color w:val="FFFFFF" w:themeColor="background1"/>
              </w:rPr>
            </w:pPr>
            <w:r w:rsidRPr="008D03F4">
              <w:rPr>
                <w:b/>
                <w:color w:val="FFFFFF" w:themeColor="background1"/>
              </w:rPr>
              <w:t>Part B – Complete for Chemicals, Plant, Equipment &amp; Vehicle Incidents</w:t>
            </w:r>
          </w:p>
        </w:tc>
      </w:tr>
      <w:tr w:rsidR="00344011" w:rsidRPr="00344011" w14:paraId="1383DB70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779CF976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Item 1</w:t>
            </w:r>
            <w:r w:rsidR="008D03F4">
              <w:t xml:space="preserve"> </w:t>
            </w:r>
            <w:r w:rsidR="008D03F4">
              <w:br/>
            </w:r>
            <w:proofErr w:type="spellStart"/>
            <w:r w:rsidR="008D03F4">
              <w:t>E</w:t>
            </w:r>
            <w:r w:rsidR="008D03F4" w:rsidRPr="008D03F4">
              <w:t>g</w:t>
            </w:r>
            <w:proofErr w:type="spellEnd"/>
            <w:r w:rsidR="008D03F4" w:rsidRPr="008D03F4">
              <w:t>.</w:t>
            </w:r>
            <w:r w:rsidRPr="008D03F4">
              <w:t xml:space="preserve"> Single Cab Ute, 20lt Fuel Can</w:t>
            </w:r>
          </w:p>
        </w:tc>
        <w:tc>
          <w:tcPr>
            <w:tcW w:w="3270" w:type="dxa"/>
            <w:gridSpan w:val="8"/>
          </w:tcPr>
          <w:p w14:paraId="5C1B10A9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44" w:type="dxa"/>
            <w:gridSpan w:val="3"/>
            <w:shd w:val="clear" w:color="auto" w:fill="F2F2F2" w:themeFill="accent6"/>
          </w:tcPr>
          <w:p w14:paraId="155B19B6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Rego / approval #</w:t>
            </w:r>
          </w:p>
        </w:tc>
        <w:tc>
          <w:tcPr>
            <w:tcW w:w="2508" w:type="dxa"/>
            <w:gridSpan w:val="5"/>
          </w:tcPr>
          <w:p w14:paraId="62F60753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06BF1FA2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44861AD3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Make</w:t>
            </w:r>
          </w:p>
        </w:tc>
        <w:tc>
          <w:tcPr>
            <w:tcW w:w="2278" w:type="dxa"/>
            <w:gridSpan w:val="4"/>
          </w:tcPr>
          <w:p w14:paraId="67BFE0E6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gridSpan w:val="4"/>
            <w:shd w:val="clear" w:color="auto" w:fill="F2F2F2" w:themeFill="accent6"/>
          </w:tcPr>
          <w:p w14:paraId="4723C600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Model</w:t>
            </w:r>
          </w:p>
        </w:tc>
        <w:tc>
          <w:tcPr>
            <w:tcW w:w="1744" w:type="dxa"/>
            <w:gridSpan w:val="3"/>
          </w:tcPr>
          <w:p w14:paraId="426FBDCC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3" w:type="dxa"/>
            <w:gridSpan w:val="3"/>
            <w:shd w:val="clear" w:color="auto" w:fill="F2F2F2" w:themeFill="accent6"/>
          </w:tcPr>
          <w:p w14:paraId="53D1261B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Year</w:t>
            </w:r>
          </w:p>
        </w:tc>
        <w:tc>
          <w:tcPr>
            <w:tcW w:w="1625" w:type="dxa"/>
            <w:gridSpan w:val="2"/>
          </w:tcPr>
          <w:p w14:paraId="19AFC256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34F2A78C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6D2D3AC7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Condition / other information</w:t>
            </w:r>
          </w:p>
        </w:tc>
        <w:tc>
          <w:tcPr>
            <w:tcW w:w="7522" w:type="dxa"/>
            <w:gridSpan w:val="16"/>
          </w:tcPr>
          <w:p w14:paraId="7B34D595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7D10F2D7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5C12676C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Owner</w:t>
            </w:r>
          </w:p>
        </w:tc>
        <w:tc>
          <w:tcPr>
            <w:tcW w:w="7522" w:type="dxa"/>
            <w:gridSpan w:val="16"/>
          </w:tcPr>
          <w:p w14:paraId="4916719A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bookmarkEnd w:id="4"/>
            <w:r w:rsidRPr="00344011">
              <w:t xml:space="preserve"> McNab</w:t>
            </w:r>
            <w:r w:rsidR="008D03F4">
              <w:t xml:space="preserve"> </w:t>
            </w:r>
            <w:r w:rsidRPr="00344011">
              <w:t xml:space="preserve"> </w:t>
            </w:r>
            <w:r w:rsidRPr="00344011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bookmarkEnd w:id="5"/>
            <w:r w:rsidRPr="00344011">
              <w:t xml:space="preserve"> Other:</w:t>
            </w:r>
          </w:p>
        </w:tc>
      </w:tr>
      <w:tr w:rsidR="00344011" w:rsidRPr="00344011" w14:paraId="218BC8BF" w14:textId="77777777" w:rsidTr="001A4466">
        <w:trPr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0E411067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Item</w:t>
            </w:r>
            <w:r w:rsidR="008D03F4">
              <w:rPr>
                <w:b/>
              </w:rPr>
              <w:t xml:space="preserve"> 2 </w:t>
            </w:r>
            <w:r w:rsidR="008D03F4">
              <w:rPr>
                <w:b/>
              </w:rPr>
              <w:br/>
            </w:r>
            <w:proofErr w:type="spellStart"/>
            <w:r w:rsidR="008D03F4">
              <w:t>E</w:t>
            </w:r>
            <w:r w:rsidRPr="008D03F4">
              <w:t>g</w:t>
            </w:r>
            <w:proofErr w:type="spellEnd"/>
            <w:r w:rsidRPr="008D03F4">
              <w:t xml:space="preserve">. </w:t>
            </w:r>
            <w:r w:rsidR="008D03F4" w:rsidRPr="008D03F4">
              <w:t>Fork lift truck, Single Cab Ute</w:t>
            </w:r>
          </w:p>
        </w:tc>
        <w:tc>
          <w:tcPr>
            <w:tcW w:w="3270" w:type="dxa"/>
            <w:gridSpan w:val="8"/>
          </w:tcPr>
          <w:p w14:paraId="711F0147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44" w:type="dxa"/>
            <w:gridSpan w:val="3"/>
            <w:shd w:val="clear" w:color="auto" w:fill="F2F2F2" w:themeFill="accent6"/>
          </w:tcPr>
          <w:p w14:paraId="4D80F408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Rego / approval #</w:t>
            </w:r>
          </w:p>
        </w:tc>
        <w:tc>
          <w:tcPr>
            <w:tcW w:w="2508" w:type="dxa"/>
            <w:gridSpan w:val="5"/>
          </w:tcPr>
          <w:p w14:paraId="671EBED4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2518D68A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0AA11949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Make</w:t>
            </w:r>
          </w:p>
        </w:tc>
        <w:tc>
          <w:tcPr>
            <w:tcW w:w="2278" w:type="dxa"/>
            <w:gridSpan w:val="4"/>
          </w:tcPr>
          <w:p w14:paraId="6153CD73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gridSpan w:val="4"/>
            <w:shd w:val="clear" w:color="auto" w:fill="F2F2F2" w:themeFill="accent6"/>
          </w:tcPr>
          <w:p w14:paraId="66FD9D00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Model</w:t>
            </w:r>
          </w:p>
        </w:tc>
        <w:tc>
          <w:tcPr>
            <w:tcW w:w="1744" w:type="dxa"/>
            <w:gridSpan w:val="3"/>
          </w:tcPr>
          <w:p w14:paraId="2A7CFC3E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3" w:type="dxa"/>
            <w:gridSpan w:val="3"/>
            <w:shd w:val="clear" w:color="auto" w:fill="F2F2F2" w:themeFill="accent6"/>
          </w:tcPr>
          <w:p w14:paraId="17E597F0" w14:textId="77777777" w:rsidR="00344011" w:rsidRPr="008D03F4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Year</w:t>
            </w:r>
          </w:p>
        </w:tc>
        <w:tc>
          <w:tcPr>
            <w:tcW w:w="1625" w:type="dxa"/>
            <w:gridSpan w:val="2"/>
          </w:tcPr>
          <w:p w14:paraId="5E029B9E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7481539A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44EB3351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lastRenderedPageBreak/>
              <w:t>Condition / other information</w:t>
            </w:r>
          </w:p>
        </w:tc>
        <w:tc>
          <w:tcPr>
            <w:tcW w:w="7522" w:type="dxa"/>
            <w:gridSpan w:val="16"/>
          </w:tcPr>
          <w:p w14:paraId="0E1C7356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4F5864B1" w14:textId="77777777" w:rsidTr="008D03F4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shd w:val="clear" w:color="auto" w:fill="F2F2F2" w:themeFill="accent6"/>
          </w:tcPr>
          <w:p w14:paraId="20711EFA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Owner</w:t>
            </w:r>
          </w:p>
        </w:tc>
        <w:tc>
          <w:tcPr>
            <w:tcW w:w="7522" w:type="dxa"/>
            <w:gridSpan w:val="16"/>
          </w:tcPr>
          <w:p w14:paraId="2EBE232E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McNab </w:t>
            </w:r>
            <w:r w:rsidRPr="00344011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Other:</w:t>
            </w:r>
          </w:p>
        </w:tc>
      </w:tr>
      <w:tr w:rsidR="00344011" w:rsidRPr="00344011" w14:paraId="17E231BC" w14:textId="77777777" w:rsidTr="008D03F4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 w:val="restart"/>
            <w:shd w:val="clear" w:color="auto" w:fill="F2F2F2" w:themeFill="accent6"/>
          </w:tcPr>
          <w:p w14:paraId="0D1BB0FF" w14:textId="77777777" w:rsidR="00344011" w:rsidRPr="008D03F4" w:rsidRDefault="00344011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 xml:space="preserve">Details of </w:t>
            </w:r>
            <w:r w:rsidR="008D03F4" w:rsidRPr="008D03F4">
              <w:rPr>
                <w:b/>
              </w:rPr>
              <w:t>occurrence</w:t>
            </w:r>
            <w:r w:rsidRPr="008D03F4">
              <w:rPr>
                <w:b/>
              </w:rPr>
              <w:t xml:space="preserve">, provide as much detail as </w:t>
            </w:r>
            <w:r w:rsidR="008D03F4" w:rsidRPr="008D03F4">
              <w:rPr>
                <w:b/>
              </w:rPr>
              <w:t>possible</w:t>
            </w:r>
            <w:r w:rsidRPr="008D03F4">
              <w:rPr>
                <w:b/>
              </w:rPr>
              <w:t xml:space="preserve">.  Include information such as roads, etc. </w:t>
            </w:r>
          </w:p>
        </w:tc>
        <w:tc>
          <w:tcPr>
            <w:tcW w:w="7522" w:type="dxa"/>
            <w:gridSpan w:val="16"/>
          </w:tcPr>
          <w:p w14:paraId="7A61E02E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7A439A26" w14:textId="77777777" w:rsidTr="008D03F4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/>
            <w:shd w:val="clear" w:color="auto" w:fill="F2F2F2" w:themeFill="accent6"/>
          </w:tcPr>
          <w:p w14:paraId="5B9AB7DC" w14:textId="77777777" w:rsidR="00344011" w:rsidRPr="00344011" w:rsidRDefault="00344011" w:rsidP="008D73C9">
            <w:pPr>
              <w:pStyle w:val="Normal-FormTitle"/>
              <w:spacing w:before="50" w:after="50"/>
            </w:pPr>
          </w:p>
        </w:tc>
        <w:tc>
          <w:tcPr>
            <w:tcW w:w="7522" w:type="dxa"/>
            <w:gridSpan w:val="16"/>
          </w:tcPr>
          <w:p w14:paraId="598C6676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44011" w:rsidRPr="00344011" w14:paraId="5221FE76" w14:textId="77777777" w:rsidTr="008D03F4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/>
            <w:shd w:val="clear" w:color="auto" w:fill="F2F2F2" w:themeFill="accent6"/>
          </w:tcPr>
          <w:p w14:paraId="0E7DA97B" w14:textId="77777777" w:rsidR="00344011" w:rsidRPr="00344011" w:rsidRDefault="00344011" w:rsidP="008D73C9">
            <w:pPr>
              <w:pStyle w:val="Normal-FormTitle"/>
              <w:spacing w:before="50" w:after="50"/>
            </w:pPr>
          </w:p>
        </w:tc>
        <w:tc>
          <w:tcPr>
            <w:tcW w:w="7522" w:type="dxa"/>
            <w:gridSpan w:val="16"/>
          </w:tcPr>
          <w:p w14:paraId="05DB88F6" w14:textId="77777777" w:rsidR="00344011" w:rsidRPr="00344011" w:rsidRDefault="00344011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17016C45" w14:textId="77777777" w:rsidTr="008D03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  <w:shd w:val="clear" w:color="auto" w:fill="848484" w:themeFill="accent4"/>
          </w:tcPr>
          <w:p w14:paraId="7D2BDE70" w14:textId="77777777" w:rsidR="008D03F4" w:rsidRPr="008D03F4" w:rsidRDefault="008D03F4" w:rsidP="008D73C9">
            <w:pPr>
              <w:spacing w:before="50" w:after="50"/>
              <w:rPr>
                <w:b/>
                <w:color w:val="FFFFFF" w:themeColor="background2"/>
              </w:rPr>
            </w:pPr>
            <w:r w:rsidRPr="008D03F4">
              <w:rPr>
                <w:b/>
                <w:color w:val="FFFFFF" w:themeColor="background2"/>
              </w:rPr>
              <w:t>Part C – Complete for non-compliance Process Activity</w:t>
            </w:r>
          </w:p>
        </w:tc>
      </w:tr>
      <w:tr w:rsidR="008D03F4" w:rsidRPr="00344011" w14:paraId="0A538EF6" w14:textId="77777777" w:rsidTr="00AE7237">
        <w:trPr>
          <w:trHeight w:val="1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 w:val="restart"/>
          </w:tcPr>
          <w:p w14:paraId="2CA35707" w14:textId="77777777" w:rsidR="008D03F4" w:rsidRPr="00344011" w:rsidRDefault="008D03F4" w:rsidP="008D73C9">
            <w:pPr>
              <w:pStyle w:val="Normal-FormTitle"/>
              <w:spacing w:before="50" w:after="50"/>
            </w:pPr>
            <w:r w:rsidRPr="008D03F4">
              <w:rPr>
                <w:b/>
              </w:rPr>
              <w:t xml:space="preserve">Process or activity </w:t>
            </w:r>
            <w:r>
              <w:br/>
            </w:r>
            <w:proofErr w:type="spellStart"/>
            <w:r w:rsidRPr="00344011">
              <w:t>e</w:t>
            </w:r>
            <w:r>
              <w:t>g</w:t>
            </w:r>
            <w:proofErr w:type="spellEnd"/>
            <w:r>
              <w:t>. Lock out / Tag out procedure</w:t>
            </w:r>
          </w:p>
        </w:tc>
        <w:tc>
          <w:tcPr>
            <w:tcW w:w="7522" w:type="dxa"/>
            <w:gridSpan w:val="16"/>
          </w:tcPr>
          <w:p w14:paraId="114E77B8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0DADD71C" w14:textId="77777777" w:rsidTr="00AE7237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/>
          </w:tcPr>
          <w:p w14:paraId="42A020EC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7522" w:type="dxa"/>
            <w:gridSpan w:val="16"/>
          </w:tcPr>
          <w:p w14:paraId="141BE85C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0F67E55E" w14:textId="77777777" w:rsidTr="00AE7237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/>
          </w:tcPr>
          <w:p w14:paraId="6121FDCC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7522" w:type="dxa"/>
            <w:gridSpan w:val="16"/>
          </w:tcPr>
          <w:p w14:paraId="701276E3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083CF222" w14:textId="77777777" w:rsidTr="00AE7237">
        <w:trPr>
          <w:trHeight w:val="1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 w:val="restart"/>
          </w:tcPr>
          <w:p w14:paraId="1FD70737" w14:textId="77777777" w:rsidR="008D03F4" w:rsidRPr="008D03F4" w:rsidRDefault="008D03F4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Occurrence observed which is at odds with the process or activity</w:t>
            </w:r>
          </w:p>
        </w:tc>
        <w:tc>
          <w:tcPr>
            <w:tcW w:w="7522" w:type="dxa"/>
            <w:gridSpan w:val="16"/>
          </w:tcPr>
          <w:p w14:paraId="173C8813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334B636A" w14:textId="77777777" w:rsidTr="00AE7237">
        <w:trPr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/>
          </w:tcPr>
          <w:p w14:paraId="2521C2CB" w14:textId="77777777" w:rsidR="008D03F4" w:rsidRPr="008D03F4" w:rsidRDefault="008D03F4" w:rsidP="008D73C9">
            <w:pPr>
              <w:pStyle w:val="Normal-FormTitle"/>
              <w:spacing w:before="50" w:after="50"/>
              <w:rPr>
                <w:b/>
              </w:rPr>
            </w:pPr>
          </w:p>
        </w:tc>
        <w:tc>
          <w:tcPr>
            <w:tcW w:w="7522" w:type="dxa"/>
            <w:gridSpan w:val="16"/>
          </w:tcPr>
          <w:p w14:paraId="1B3AA151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564C3115" w14:textId="77777777" w:rsidTr="00AE7237">
        <w:trPr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  <w:vMerge/>
          </w:tcPr>
          <w:p w14:paraId="6E319BD1" w14:textId="77777777" w:rsidR="008D03F4" w:rsidRPr="008D03F4" w:rsidRDefault="008D03F4" w:rsidP="008D73C9">
            <w:pPr>
              <w:pStyle w:val="Normal-FormTitle"/>
              <w:spacing w:before="50" w:after="50"/>
              <w:rPr>
                <w:b/>
              </w:rPr>
            </w:pPr>
          </w:p>
        </w:tc>
        <w:tc>
          <w:tcPr>
            <w:tcW w:w="7522" w:type="dxa"/>
            <w:gridSpan w:val="16"/>
          </w:tcPr>
          <w:p w14:paraId="0033979E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154C30F3" w14:textId="77777777" w:rsidTr="00AE7237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5" w:type="dxa"/>
          </w:tcPr>
          <w:p w14:paraId="4403E4AC" w14:textId="77777777" w:rsidR="008D03F4" w:rsidRPr="008D03F4" w:rsidRDefault="008D03F4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Activity owner</w:t>
            </w:r>
          </w:p>
        </w:tc>
        <w:tc>
          <w:tcPr>
            <w:tcW w:w="7522" w:type="dxa"/>
            <w:gridSpan w:val="16"/>
          </w:tcPr>
          <w:p w14:paraId="64686DE1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bookmarkEnd w:id="6"/>
            <w:r w:rsidRPr="00344011">
              <w:t xml:space="preserve"> McNab </w:t>
            </w:r>
            <w:r w:rsidRPr="00344011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bookmarkEnd w:id="7"/>
            <w:r w:rsidRPr="00344011">
              <w:t xml:space="preserve"> Other:</w:t>
            </w:r>
          </w:p>
        </w:tc>
      </w:tr>
      <w:tr w:rsidR="00C82382" w:rsidRPr="00344011" w14:paraId="1701B1FB" w14:textId="77777777" w:rsidTr="001E2215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  <w:shd w:val="clear" w:color="auto" w:fill="848484" w:themeFill="accent4"/>
          </w:tcPr>
          <w:p w14:paraId="1E0A94F8" w14:textId="400EA9AE" w:rsidR="00C82382" w:rsidRPr="00344011" w:rsidRDefault="00C82382" w:rsidP="001C0810">
            <w:pPr>
              <w:pStyle w:val="Normal-FormTitle"/>
              <w:spacing w:before="50" w:after="50"/>
            </w:pPr>
            <w:r w:rsidRPr="00C82382">
              <w:rPr>
                <w:b/>
                <w:color w:val="FFFFFF" w:themeColor="background2"/>
                <w:sz w:val="22"/>
              </w:rPr>
              <w:t xml:space="preserve">Part D – </w:t>
            </w:r>
            <w:r w:rsidR="001C0810">
              <w:rPr>
                <w:b/>
                <w:color w:val="FFFFFF" w:themeColor="background2"/>
                <w:sz w:val="22"/>
              </w:rPr>
              <w:t>Stakeholders to inform</w:t>
            </w:r>
          </w:p>
        </w:tc>
      </w:tr>
      <w:tr w:rsidR="00C82382" w:rsidRPr="00344011" w14:paraId="066C3421" w14:textId="77777777" w:rsidTr="00C82382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  <w:gridSpan w:val="2"/>
          </w:tcPr>
          <w:p w14:paraId="6E05B770" w14:textId="088D37D5" w:rsidR="00C82382" w:rsidRPr="00344011" w:rsidRDefault="00C82382" w:rsidP="008D73C9">
            <w:pPr>
              <w:pStyle w:val="Normal-FormTitle"/>
              <w:spacing w:before="50" w:after="5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>Client</w:t>
            </w:r>
          </w:p>
        </w:tc>
        <w:tc>
          <w:tcPr>
            <w:tcW w:w="2437" w:type="dxa"/>
            <w:gridSpan w:val="4"/>
          </w:tcPr>
          <w:p w14:paraId="6C5B2AB6" w14:textId="3EA50BD9" w:rsidR="00C82382" w:rsidRPr="00344011" w:rsidRDefault="00C82382" w:rsidP="0007462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 w:rsidR="00074629">
              <w:t>Asset Owner</w:t>
            </w:r>
          </w:p>
        </w:tc>
        <w:tc>
          <w:tcPr>
            <w:tcW w:w="2366" w:type="dxa"/>
            <w:gridSpan w:val="6"/>
          </w:tcPr>
          <w:p w14:paraId="00827F08" w14:textId="3B17373F" w:rsidR="00C82382" w:rsidRPr="00344011" w:rsidRDefault="00C82382" w:rsidP="0007462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 w:rsidR="00074629">
              <w:t>QLD Regulator</w:t>
            </w:r>
          </w:p>
        </w:tc>
        <w:tc>
          <w:tcPr>
            <w:tcW w:w="2508" w:type="dxa"/>
            <w:gridSpan w:val="5"/>
          </w:tcPr>
          <w:p w14:paraId="2988F6AE" w14:textId="231D996F" w:rsidR="00C82382" w:rsidRPr="00344011" w:rsidRDefault="00C82382" w:rsidP="0007462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 w:rsidR="00074629">
              <w:t>NSW Regulator</w:t>
            </w:r>
          </w:p>
        </w:tc>
      </w:tr>
      <w:tr w:rsidR="00074629" w:rsidRPr="00344011" w14:paraId="7E0ABBE4" w14:textId="77777777" w:rsidTr="00CD7B1F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  <w:gridSpan w:val="2"/>
          </w:tcPr>
          <w:p w14:paraId="394C171C" w14:textId="6D42BA80" w:rsidR="00074629" w:rsidRPr="00344011" w:rsidRDefault="00074629" w:rsidP="00074629">
            <w:pPr>
              <w:pStyle w:val="Normal-FormTitle"/>
              <w:spacing w:before="50" w:after="5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>QBCC</w:t>
            </w:r>
          </w:p>
        </w:tc>
        <w:tc>
          <w:tcPr>
            <w:tcW w:w="7311" w:type="dxa"/>
            <w:gridSpan w:val="15"/>
          </w:tcPr>
          <w:p w14:paraId="60E2F62B" w14:textId="2B5436C3" w:rsidR="00074629" w:rsidRPr="00344011" w:rsidRDefault="00074629" w:rsidP="0007462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4011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4011">
              <w:instrText xml:space="preserve"> FORMCHECKBOX </w:instrText>
            </w:r>
            <w:r w:rsidR="00E47AE8">
              <w:fldChar w:fldCharType="separate"/>
            </w:r>
            <w:r w:rsidRPr="00344011">
              <w:fldChar w:fldCharType="end"/>
            </w:r>
            <w:r w:rsidRPr="00344011">
              <w:t xml:space="preserve"> </w:t>
            </w:r>
            <w:r>
              <w:t>Other:</w:t>
            </w:r>
          </w:p>
        </w:tc>
      </w:tr>
      <w:tr w:rsidR="008D03F4" w:rsidRPr="00344011" w14:paraId="0FDE67C9" w14:textId="77777777" w:rsidTr="008D03F4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  <w:shd w:val="clear" w:color="auto" w:fill="848484" w:themeFill="accent4"/>
          </w:tcPr>
          <w:p w14:paraId="26FE9672" w14:textId="2FCAD5C4" w:rsidR="008D03F4" w:rsidRPr="00344011" w:rsidRDefault="00C82382" w:rsidP="008D73C9">
            <w:pPr>
              <w:spacing w:before="50" w:after="50"/>
            </w:pPr>
            <w:r>
              <w:rPr>
                <w:b/>
                <w:color w:val="FFFFFF" w:themeColor="background2"/>
              </w:rPr>
              <w:t>Part E</w:t>
            </w:r>
            <w:r w:rsidR="008D03F4" w:rsidRPr="008D03F4">
              <w:rPr>
                <w:b/>
                <w:color w:val="FFFFFF" w:themeColor="background2"/>
              </w:rPr>
              <w:t xml:space="preserve"> – Initial corrective actions- complete for all occurrences</w:t>
            </w:r>
          </w:p>
        </w:tc>
      </w:tr>
      <w:tr w:rsidR="008D03F4" w:rsidRPr="00344011" w14:paraId="672AB851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  <w:shd w:val="clear" w:color="auto" w:fill="F2F2F2" w:themeFill="accent6"/>
          </w:tcPr>
          <w:p w14:paraId="624051B9" w14:textId="77777777" w:rsidR="008D03F4" w:rsidRPr="008D03F4" w:rsidRDefault="008D03F4" w:rsidP="008D73C9">
            <w:pPr>
              <w:pStyle w:val="Normal-FormTitle"/>
              <w:spacing w:before="50" w:after="50"/>
              <w:rPr>
                <w:b/>
              </w:rPr>
            </w:pPr>
            <w:r w:rsidRPr="008D03F4">
              <w:rPr>
                <w:b/>
              </w:rPr>
              <w:t>Action</w:t>
            </w:r>
          </w:p>
        </w:tc>
        <w:tc>
          <w:tcPr>
            <w:tcW w:w="1843" w:type="dxa"/>
            <w:gridSpan w:val="4"/>
            <w:shd w:val="clear" w:color="auto" w:fill="F2F2F2" w:themeFill="accent6"/>
          </w:tcPr>
          <w:p w14:paraId="588C1FE4" w14:textId="77777777" w:rsidR="008D03F4" w:rsidRPr="003973EC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D03F4">
              <w:rPr>
                <w:b/>
              </w:rPr>
              <w:t>Responsibility</w:t>
            </w:r>
            <w:r w:rsidR="003973EC">
              <w:rPr>
                <w:b/>
              </w:rPr>
              <w:br/>
            </w:r>
            <w:r w:rsidRPr="003973EC">
              <w:t>(</w:t>
            </w:r>
            <w:r w:rsidR="003973EC" w:rsidRPr="003973EC">
              <w:t>N</w:t>
            </w:r>
            <w:r w:rsidRPr="003973EC">
              <w:t xml:space="preserve">ame &amp; </w:t>
            </w:r>
            <w:r w:rsidR="003973EC" w:rsidRPr="003973EC">
              <w:t>E</w:t>
            </w:r>
            <w:r w:rsidRPr="003973EC">
              <w:t>mployer)</w:t>
            </w:r>
          </w:p>
        </w:tc>
        <w:tc>
          <w:tcPr>
            <w:tcW w:w="1473" w:type="dxa"/>
            <w:gridSpan w:val="3"/>
            <w:shd w:val="clear" w:color="auto" w:fill="F2F2F2" w:themeFill="accent6"/>
          </w:tcPr>
          <w:p w14:paraId="12B04712" w14:textId="77777777" w:rsidR="008D03F4" w:rsidRPr="008D03F4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Target date</w:t>
            </w:r>
          </w:p>
        </w:tc>
        <w:tc>
          <w:tcPr>
            <w:tcW w:w="1658" w:type="dxa"/>
            <w:gridSpan w:val="4"/>
            <w:shd w:val="clear" w:color="auto" w:fill="F2F2F2" w:themeFill="accent6"/>
          </w:tcPr>
          <w:p w14:paraId="0FA33DD5" w14:textId="77777777" w:rsidR="008D03F4" w:rsidRPr="008D03F4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Completion date</w:t>
            </w:r>
          </w:p>
        </w:tc>
        <w:tc>
          <w:tcPr>
            <w:tcW w:w="1659" w:type="dxa"/>
            <w:gridSpan w:val="3"/>
            <w:shd w:val="clear" w:color="auto" w:fill="F2F2F2" w:themeFill="accent6"/>
          </w:tcPr>
          <w:p w14:paraId="0487C204" w14:textId="77777777" w:rsidR="008D03F4" w:rsidRPr="008D03F4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03F4">
              <w:rPr>
                <w:b/>
              </w:rPr>
              <w:t>Signature</w:t>
            </w:r>
          </w:p>
        </w:tc>
      </w:tr>
      <w:tr w:rsidR="008D03F4" w:rsidRPr="00344011" w14:paraId="365881AA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6CEDE359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7D37CB0F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6075F6DB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288C2BDE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247BA43D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6D0062AA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7C7337DD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6B3302B5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1EFBC979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3C6CFA3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3BC76F2A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02416684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42D60DBE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28DA00C6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4E5C8219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4DF7CE93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36BCC0E8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56AAF295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22068E74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7093A9F8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6BEC77EB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69C150B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3841FD9B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00CB3513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77291EB5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7F8C0B1F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3A93B0C1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4EF0A5C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01143F40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16BBC247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0EBFBD93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6CD85AB2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431C4940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2F32F1BF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5070E987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6EADE0C3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3C18D64A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1FE1AD13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2FB983BA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7AFF3788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2C0248C1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4AE718A0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1F949213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21B4B8D9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2D241D6C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5D8981BD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7F4310C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73B53D5A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1EA8A1D8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4655AEA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601994E1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50716AA2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2A149C19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16938B10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0AFF9079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09561F4B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47FB2F9A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0A5DF8FF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5225FE2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7AF67FDB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354AB270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0DAC536C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27091CD2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23A35BD0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4D0604E4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19D08A0D" w14:textId="77777777" w:rsidTr="003973EC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gridSpan w:val="3"/>
          </w:tcPr>
          <w:p w14:paraId="5D93FD60" w14:textId="77777777" w:rsidR="008D03F4" w:rsidRPr="00344011" w:rsidRDefault="008D03F4" w:rsidP="008D73C9">
            <w:pPr>
              <w:pStyle w:val="Normal-FormTitle"/>
              <w:spacing w:before="50" w:after="50"/>
            </w:pPr>
          </w:p>
        </w:tc>
        <w:tc>
          <w:tcPr>
            <w:tcW w:w="1843" w:type="dxa"/>
            <w:gridSpan w:val="4"/>
          </w:tcPr>
          <w:p w14:paraId="116C3FCB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73" w:type="dxa"/>
            <w:gridSpan w:val="3"/>
          </w:tcPr>
          <w:p w14:paraId="00D80227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8" w:type="dxa"/>
            <w:gridSpan w:val="4"/>
          </w:tcPr>
          <w:p w14:paraId="79D73681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59" w:type="dxa"/>
            <w:gridSpan w:val="3"/>
          </w:tcPr>
          <w:p w14:paraId="5052F6BD" w14:textId="77777777" w:rsidR="008D03F4" w:rsidRPr="00344011" w:rsidRDefault="008D03F4" w:rsidP="008D73C9">
            <w:pPr>
              <w:pStyle w:val="Normal-FormTitle"/>
              <w:spacing w:before="50" w:after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03F4" w:rsidRPr="00344011" w14:paraId="50AB5007" w14:textId="77777777" w:rsidTr="008D03F4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  <w:shd w:val="clear" w:color="auto" w:fill="848484" w:themeFill="accent4"/>
          </w:tcPr>
          <w:p w14:paraId="704CE2F2" w14:textId="6C803F22" w:rsidR="008D03F4" w:rsidRPr="008D03F4" w:rsidRDefault="008D03F4" w:rsidP="00C82382">
            <w:pPr>
              <w:spacing w:before="50" w:after="50"/>
              <w:rPr>
                <w:b/>
                <w:color w:val="FFFFFF" w:themeColor="background2"/>
              </w:rPr>
            </w:pPr>
            <w:r w:rsidRPr="008D03F4">
              <w:rPr>
                <w:b/>
                <w:color w:val="FFFFFF" w:themeColor="background2"/>
              </w:rPr>
              <w:t xml:space="preserve">Part </w:t>
            </w:r>
            <w:r w:rsidR="00C82382">
              <w:rPr>
                <w:b/>
                <w:color w:val="FFFFFF" w:themeColor="background2"/>
              </w:rPr>
              <w:t>F</w:t>
            </w:r>
            <w:r w:rsidRPr="008D03F4">
              <w:rPr>
                <w:b/>
                <w:color w:val="FFFFFF" w:themeColor="background2"/>
              </w:rPr>
              <w:t xml:space="preserve"> – Include photos where appropriate</w:t>
            </w:r>
          </w:p>
        </w:tc>
      </w:tr>
      <w:tr w:rsidR="008D03F4" w:rsidRPr="00344011" w14:paraId="038CB4DC" w14:textId="77777777" w:rsidTr="00AE7237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7" w:type="dxa"/>
            <w:gridSpan w:val="17"/>
          </w:tcPr>
          <w:p w14:paraId="572A0EF5" w14:textId="77777777" w:rsidR="008D03F4" w:rsidRPr="00344011" w:rsidRDefault="008D03F4" w:rsidP="008D73C9">
            <w:pPr>
              <w:pStyle w:val="Normal-FormTitle"/>
              <w:spacing w:before="50" w:after="50"/>
            </w:pPr>
            <w:r w:rsidRPr="00344011">
              <w:t>Save in job folder and submit, along with this report, to McNab Safety</w:t>
            </w:r>
          </w:p>
        </w:tc>
      </w:tr>
    </w:tbl>
    <w:p w14:paraId="480305F5" w14:textId="77777777" w:rsidR="00344011" w:rsidRDefault="00344011" w:rsidP="00D54DB4">
      <w:pPr>
        <w:spacing w:before="0" w:after="0"/>
      </w:pPr>
    </w:p>
    <w:p w14:paraId="570BD3BC" w14:textId="5330C0CC" w:rsidR="003761E6" w:rsidRPr="003761E6" w:rsidRDefault="00344011" w:rsidP="00344011">
      <w:pPr>
        <w:pStyle w:val="Normal-FormTitle"/>
      </w:pPr>
      <w:r w:rsidRPr="00344011">
        <w:t xml:space="preserve">Notes: At </w:t>
      </w:r>
      <w:r w:rsidRPr="00344011">
        <w:rPr>
          <w:u w:val="single"/>
        </w:rPr>
        <w:t>minimum,</w:t>
      </w:r>
      <w:r w:rsidRPr="00344011">
        <w:t xml:space="preserve"> any occurrence should be report at the next Pre-start and tabled at the next Safety Committee meeting. This provides opportunity for wider consultation on corrective actions. </w:t>
      </w:r>
      <w:r w:rsidRPr="00344011">
        <w:rPr>
          <w:b/>
        </w:rPr>
        <w:t>Investigation should be performed</w:t>
      </w:r>
      <w:r w:rsidRPr="00344011">
        <w:t xml:space="preserve"> for all high potential, notifiable, and serious injury incidents. The Return to Work coordinator must be contacted for any worker’s compensation cases. No worker is permitted to work while on a restriction for a work related injury, without an approved Return to Work Plan. Items marked with (*) refer to Injury breakdown, mechanism, bodily location and injury agency sourced from </w:t>
      </w:r>
      <w:r w:rsidRPr="00230EAD">
        <w:t>AS1885 Workplace Injury and Disease Recording Standard</w:t>
      </w:r>
      <w:r w:rsidRPr="00344011">
        <w:t>, to be completed by the HSE Team.</w:t>
      </w:r>
    </w:p>
    <w:sectPr w:rsidR="003761E6" w:rsidRPr="003761E6" w:rsidSect="002D729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1A79A" w14:textId="77777777" w:rsidR="001626D7" w:rsidRDefault="001626D7" w:rsidP="00FF3387">
      <w:pPr>
        <w:spacing w:before="0" w:after="0"/>
      </w:pPr>
      <w:r>
        <w:separator/>
      </w:r>
    </w:p>
  </w:endnote>
  <w:endnote w:type="continuationSeparator" w:id="0">
    <w:p w14:paraId="7B762B9F" w14:textId="77777777" w:rsidR="001626D7" w:rsidRDefault="001626D7" w:rsidP="00FF33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28209" w14:textId="77777777" w:rsidR="00FC17B3" w:rsidRDefault="00FC17B3" w:rsidP="00CA4D4F">
    <w:pPr>
      <w:pStyle w:val="Footer"/>
    </w:pPr>
    <w:r>
      <w:br/>
    </w:r>
  </w:p>
  <w:tbl>
    <w:tblPr>
      <w:tblStyle w:val="TableGrid"/>
      <w:tblW w:w="0" w:type="auto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4"/>
      <w:gridCol w:w="4814"/>
    </w:tblGrid>
    <w:tr w:rsidR="00FC17B3" w14:paraId="0A19CC63" w14:textId="77777777" w:rsidTr="0012407E">
      <w:trPr>
        <w:trHeight w:val="60"/>
      </w:trPr>
      <w:tc>
        <w:tcPr>
          <w:tcW w:w="4814" w:type="dxa"/>
          <w:shd w:val="clear" w:color="auto" w:fill="auto"/>
          <w:vAlign w:val="bottom"/>
        </w:tcPr>
        <w:p w14:paraId="4A1386BC" w14:textId="77777777" w:rsidR="00FC17B3" w:rsidRPr="00E12BD8" w:rsidRDefault="00E47AE8" w:rsidP="00CA4D4F">
          <w:pPr>
            <w:pStyle w:val="Footer"/>
            <w:rPr>
              <w:b/>
              <w:color w:val="006233" w:themeColor="text1"/>
              <w:sz w:val="18"/>
              <w:szCs w:val="18"/>
            </w:rPr>
          </w:pPr>
          <w:sdt>
            <w:sdtPr>
              <w:rPr>
                <w:b/>
                <w:color w:val="006233" w:themeColor="text1"/>
                <w:sz w:val="18"/>
                <w:szCs w:val="18"/>
              </w:rPr>
              <w:alias w:val="Title"/>
              <w:tag w:val=""/>
              <w:id w:val="230359316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5D7EE7">
                <w:rPr>
                  <w:b/>
                  <w:color w:val="006233" w:themeColor="text1"/>
                  <w:sz w:val="18"/>
                  <w:szCs w:val="18"/>
                </w:rPr>
                <w:t>Workplace incident report</w:t>
              </w:r>
            </w:sdtContent>
          </w:sdt>
        </w:p>
        <w:p w14:paraId="6A24B0B0" w14:textId="24DF6A47" w:rsidR="00FC17B3" w:rsidRPr="00FF3387" w:rsidRDefault="00FC17B3" w:rsidP="00CA4D4F">
          <w:pPr>
            <w:pStyle w:val="Footer"/>
            <w:rPr>
              <w:sz w:val="18"/>
              <w:szCs w:val="18"/>
            </w:rPr>
          </w:pPr>
          <w:r w:rsidRPr="00E12BD8">
            <w:rPr>
              <w:b/>
              <w:sz w:val="18"/>
              <w:szCs w:val="18"/>
            </w:rPr>
            <w:t>Document Number</w:t>
          </w:r>
          <w:r>
            <w:rPr>
              <w:sz w:val="18"/>
              <w:szCs w:val="18"/>
            </w:rPr>
            <w:t xml:space="preserve"> </w:t>
          </w:r>
          <w:r w:rsidRPr="00E12BD8">
            <w:rPr>
              <w:sz w:val="18"/>
              <w:szCs w:val="18"/>
            </w:rPr>
            <w:t>0</w:t>
          </w:r>
          <w:r>
            <w:rPr>
              <w:sz w:val="18"/>
              <w:szCs w:val="18"/>
            </w:rPr>
            <w:t>6</w:t>
          </w:r>
          <w:r w:rsidRPr="00E12BD8">
            <w:rPr>
              <w:sz w:val="18"/>
              <w:szCs w:val="18"/>
            </w:rPr>
            <w:t>.</w:t>
          </w:r>
          <w:r w:rsidR="008D468B">
            <w:rPr>
              <w:sz w:val="18"/>
              <w:szCs w:val="18"/>
            </w:rPr>
            <w:t>41</w:t>
          </w:r>
          <w:r w:rsidR="009407E0">
            <w:rPr>
              <w:sz w:val="18"/>
              <w:szCs w:val="18"/>
            </w:rPr>
            <w:t xml:space="preserve"> |</w:t>
          </w:r>
          <w:r w:rsidRPr="00E12BD8">
            <w:rPr>
              <w:sz w:val="18"/>
              <w:szCs w:val="18"/>
            </w:rPr>
            <w:t xml:space="preserve"> </w:t>
          </w:r>
          <w:r w:rsidR="009407E0">
            <w:rPr>
              <w:b/>
              <w:sz w:val="18"/>
              <w:szCs w:val="18"/>
            </w:rPr>
            <w:t xml:space="preserve">Revision </w:t>
          </w:r>
          <w:r w:rsidR="009407E0">
            <w:rPr>
              <w:sz w:val="18"/>
              <w:szCs w:val="18"/>
            </w:rPr>
            <w:t>20220113</w:t>
          </w:r>
        </w:p>
      </w:tc>
      <w:tc>
        <w:tcPr>
          <w:tcW w:w="4814" w:type="dxa"/>
          <w:shd w:val="clear" w:color="auto" w:fill="auto"/>
          <w:vAlign w:val="bottom"/>
        </w:tcPr>
        <w:p w14:paraId="1C9B3A57" w14:textId="77777777" w:rsidR="00FC17B3" w:rsidRDefault="00FC17B3" w:rsidP="00CA4D4F">
          <w:pPr>
            <w:spacing w:before="0" w:after="0"/>
            <w:jc w:val="right"/>
            <w:rPr>
              <w:noProof/>
              <w:lang w:eastAsia="en-AU"/>
            </w:rPr>
          </w:pPr>
          <w:r w:rsidRPr="00E12BD8">
            <w:rPr>
              <w:noProof/>
              <w:sz w:val="18"/>
              <w:lang w:eastAsia="en-AU"/>
            </w:rPr>
            <w:t xml:space="preserve">Page </w:t>
          </w:r>
          <w:r w:rsidRPr="00E12BD8">
            <w:rPr>
              <w:noProof/>
              <w:sz w:val="18"/>
              <w:lang w:eastAsia="en-AU"/>
            </w:rPr>
            <w:fldChar w:fldCharType="begin"/>
          </w:r>
          <w:r w:rsidRPr="00E12BD8">
            <w:rPr>
              <w:noProof/>
              <w:sz w:val="18"/>
              <w:lang w:eastAsia="en-AU"/>
            </w:rPr>
            <w:instrText xml:space="preserve"> PAGE  \* Arabic  \* MERGEFORMAT </w:instrText>
          </w:r>
          <w:r w:rsidRPr="00E12BD8">
            <w:rPr>
              <w:noProof/>
              <w:sz w:val="18"/>
              <w:lang w:eastAsia="en-AU"/>
            </w:rPr>
            <w:fldChar w:fldCharType="separate"/>
          </w:r>
          <w:r w:rsidR="00E47AE8">
            <w:rPr>
              <w:noProof/>
              <w:sz w:val="18"/>
              <w:lang w:eastAsia="en-AU"/>
            </w:rPr>
            <w:t>2</w:t>
          </w:r>
          <w:r w:rsidRPr="00E12BD8">
            <w:rPr>
              <w:noProof/>
              <w:sz w:val="18"/>
              <w:lang w:eastAsia="en-AU"/>
            </w:rPr>
            <w:fldChar w:fldCharType="end"/>
          </w:r>
          <w:r w:rsidRPr="00E12BD8">
            <w:rPr>
              <w:noProof/>
              <w:sz w:val="18"/>
              <w:lang w:eastAsia="en-AU"/>
            </w:rPr>
            <w:t xml:space="preserve"> of </w:t>
          </w:r>
          <w:r w:rsidRPr="00E12BD8">
            <w:rPr>
              <w:noProof/>
              <w:sz w:val="18"/>
              <w:lang w:eastAsia="en-AU"/>
            </w:rPr>
            <w:fldChar w:fldCharType="begin"/>
          </w:r>
          <w:r w:rsidRPr="00E12BD8">
            <w:rPr>
              <w:noProof/>
              <w:sz w:val="18"/>
              <w:lang w:eastAsia="en-AU"/>
            </w:rPr>
            <w:instrText xml:space="preserve"> NUMPAGES  \* Arabic  \* MERGEFORMAT </w:instrText>
          </w:r>
          <w:r w:rsidRPr="00E12BD8">
            <w:rPr>
              <w:noProof/>
              <w:sz w:val="18"/>
              <w:lang w:eastAsia="en-AU"/>
            </w:rPr>
            <w:fldChar w:fldCharType="separate"/>
          </w:r>
          <w:r w:rsidR="00E47AE8">
            <w:rPr>
              <w:noProof/>
              <w:sz w:val="18"/>
              <w:lang w:eastAsia="en-AU"/>
            </w:rPr>
            <w:t>3</w:t>
          </w:r>
          <w:r w:rsidRPr="00E12BD8">
            <w:rPr>
              <w:noProof/>
              <w:sz w:val="18"/>
              <w:lang w:eastAsia="en-AU"/>
            </w:rPr>
            <w:fldChar w:fldCharType="end"/>
          </w:r>
        </w:p>
      </w:tc>
    </w:tr>
  </w:tbl>
  <w:p w14:paraId="1AC2AEF6" w14:textId="77777777" w:rsidR="00FC17B3" w:rsidRPr="00CA4D4F" w:rsidRDefault="00FC17B3" w:rsidP="00CA4D4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B28E4" w14:textId="77777777" w:rsidR="00FC17B3" w:rsidRDefault="00FC17B3" w:rsidP="00FE12B6">
    <w:pPr>
      <w:pStyle w:val="Footer"/>
    </w:pPr>
    <w:r>
      <w:br/>
    </w:r>
  </w:p>
  <w:tbl>
    <w:tblPr>
      <w:tblStyle w:val="TableGrid"/>
      <w:tblW w:w="0" w:type="auto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4"/>
      <w:gridCol w:w="4814"/>
    </w:tblGrid>
    <w:tr w:rsidR="00FC17B3" w14:paraId="1529CE69" w14:textId="77777777" w:rsidTr="00CB32A1">
      <w:trPr>
        <w:trHeight w:val="60"/>
      </w:trPr>
      <w:tc>
        <w:tcPr>
          <w:tcW w:w="4814" w:type="dxa"/>
          <w:shd w:val="clear" w:color="auto" w:fill="auto"/>
          <w:vAlign w:val="bottom"/>
        </w:tcPr>
        <w:p w14:paraId="750C8519" w14:textId="77777777" w:rsidR="00FC17B3" w:rsidRPr="00E12BD8" w:rsidRDefault="00E47AE8" w:rsidP="00FE12B6">
          <w:pPr>
            <w:pStyle w:val="Footer"/>
            <w:rPr>
              <w:b/>
              <w:color w:val="006233" w:themeColor="text1"/>
              <w:sz w:val="18"/>
              <w:szCs w:val="18"/>
            </w:rPr>
          </w:pPr>
          <w:sdt>
            <w:sdtPr>
              <w:rPr>
                <w:b/>
                <w:color w:val="006233" w:themeColor="text1"/>
                <w:sz w:val="18"/>
                <w:szCs w:val="18"/>
              </w:rPr>
              <w:alias w:val="Title"/>
              <w:tag w:val=""/>
              <w:id w:val="1324004386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5D7EE7">
                <w:rPr>
                  <w:b/>
                  <w:color w:val="006233" w:themeColor="text1"/>
                  <w:sz w:val="18"/>
                  <w:szCs w:val="18"/>
                </w:rPr>
                <w:t>Workplace incident report</w:t>
              </w:r>
            </w:sdtContent>
          </w:sdt>
        </w:p>
        <w:p w14:paraId="7C5AFADA" w14:textId="10F10AF1" w:rsidR="00FC17B3" w:rsidRPr="00FF3387" w:rsidRDefault="009407E0" w:rsidP="00AC053A">
          <w:pPr>
            <w:pStyle w:val="Footer"/>
            <w:rPr>
              <w:sz w:val="18"/>
              <w:szCs w:val="18"/>
            </w:rPr>
          </w:pPr>
          <w:r w:rsidRPr="00E12BD8">
            <w:rPr>
              <w:b/>
              <w:sz w:val="18"/>
              <w:szCs w:val="18"/>
            </w:rPr>
            <w:t>Document Number</w:t>
          </w:r>
          <w:r>
            <w:rPr>
              <w:sz w:val="18"/>
              <w:szCs w:val="18"/>
            </w:rPr>
            <w:t xml:space="preserve"> </w:t>
          </w:r>
          <w:r w:rsidRPr="00E12BD8">
            <w:rPr>
              <w:sz w:val="18"/>
              <w:szCs w:val="18"/>
            </w:rPr>
            <w:t>0</w:t>
          </w:r>
          <w:r>
            <w:rPr>
              <w:sz w:val="18"/>
              <w:szCs w:val="18"/>
            </w:rPr>
            <w:t>6</w:t>
          </w:r>
          <w:r w:rsidRPr="00E12BD8">
            <w:rPr>
              <w:sz w:val="18"/>
              <w:szCs w:val="18"/>
            </w:rPr>
            <w:t>.</w:t>
          </w:r>
          <w:r>
            <w:rPr>
              <w:sz w:val="18"/>
              <w:szCs w:val="18"/>
            </w:rPr>
            <w:t>41 |</w:t>
          </w:r>
          <w:r w:rsidRPr="00E12BD8">
            <w:rPr>
              <w:sz w:val="18"/>
              <w:szCs w:val="18"/>
            </w:rPr>
            <w:t xml:space="preserve"> </w:t>
          </w:r>
          <w:r>
            <w:rPr>
              <w:b/>
              <w:sz w:val="18"/>
              <w:szCs w:val="18"/>
            </w:rPr>
            <w:t xml:space="preserve">Revision </w:t>
          </w:r>
          <w:r>
            <w:rPr>
              <w:sz w:val="18"/>
              <w:szCs w:val="18"/>
            </w:rPr>
            <w:t>20220113</w:t>
          </w:r>
        </w:p>
      </w:tc>
      <w:tc>
        <w:tcPr>
          <w:tcW w:w="4814" w:type="dxa"/>
          <w:shd w:val="clear" w:color="auto" w:fill="auto"/>
          <w:vAlign w:val="bottom"/>
        </w:tcPr>
        <w:p w14:paraId="49567741" w14:textId="77777777" w:rsidR="00FC17B3" w:rsidRDefault="00FC17B3" w:rsidP="00FE12B6">
          <w:pPr>
            <w:spacing w:before="0" w:after="0"/>
            <w:jc w:val="right"/>
            <w:rPr>
              <w:noProof/>
              <w:lang w:eastAsia="en-AU"/>
            </w:rPr>
          </w:pPr>
          <w:r w:rsidRPr="00E12BD8">
            <w:rPr>
              <w:noProof/>
              <w:sz w:val="18"/>
              <w:lang w:eastAsia="en-AU"/>
            </w:rPr>
            <w:t xml:space="preserve">Page </w:t>
          </w:r>
          <w:r w:rsidRPr="00E12BD8">
            <w:rPr>
              <w:noProof/>
              <w:sz w:val="18"/>
              <w:lang w:eastAsia="en-AU"/>
            </w:rPr>
            <w:fldChar w:fldCharType="begin"/>
          </w:r>
          <w:r w:rsidRPr="00E12BD8">
            <w:rPr>
              <w:noProof/>
              <w:sz w:val="18"/>
              <w:lang w:eastAsia="en-AU"/>
            </w:rPr>
            <w:instrText xml:space="preserve"> PAGE  \* Arabic  \* MERGEFORMAT </w:instrText>
          </w:r>
          <w:r w:rsidRPr="00E12BD8">
            <w:rPr>
              <w:noProof/>
              <w:sz w:val="18"/>
              <w:lang w:eastAsia="en-AU"/>
            </w:rPr>
            <w:fldChar w:fldCharType="separate"/>
          </w:r>
          <w:r w:rsidR="00E47AE8">
            <w:rPr>
              <w:noProof/>
              <w:sz w:val="18"/>
              <w:lang w:eastAsia="en-AU"/>
            </w:rPr>
            <w:t>1</w:t>
          </w:r>
          <w:r w:rsidRPr="00E12BD8">
            <w:rPr>
              <w:noProof/>
              <w:sz w:val="18"/>
              <w:lang w:eastAsia="en-AU"/>
            </w:rPr>
            <w:fldChar w:fldCharType="end"/>
          </w:r>
          <w:r w:rsidRPr="00E12BD8">
            <w:rPr>
              <w:noProof/>
              <w:sz w:val="18"/>
              <w:lang w:eastAsia="en-AU"/>
            </w:rPr>
            <w:t xml:space="preserve"> of </w:t>
          </w:r>
          <w:r w:rsidRPr="00E12BD8">
            <w:rPr>
              <w:noProof/>
              <w:sz w:val="18"/>
              <w:lang w:eastAsia="en-AU"/>
            </w:rPr>
            <w:fldChar w:fldCharType="begin"/>
          </w:r>
          <w:r w:rsidRPr="00E12BD8">
            <w:rPr>
              <w:noProof/>
              <w:sz w:val="18"/>
              <w:lang w:eastAsia="en-AU"/>
            </w:rPr>
            <w:instrText xml:space="preserve"> NUMPAGES  \* Arabic  \* MERGEFORMAT </w:instrText>
          </w:r>
          <w:r w:rsidRPr="00E12BD8">
            <w:rPr>
              <w:noProof/>
              <w:sz w:val="18"/>
              <w:lang w:eastAsia="en-AU"/>
            </w:rPr>
            <w:fldChar w:fldCharType="separate"/>
          </w:r>
          <w:r w:rsidR="00E47AE8">
            <w:rPr>
              <w:noProof/>
              <w:sz w:val="18"/>
              <w:lang w:eastAsia="en-AU"/>
            </w:rPr>
            <w:t>3</w:t>
          </w:r>
          <w:r w:rsidRPr="00E12BD8">
            <w:rPr>
              <w:noProof/>
              <w:sz w:val="18"/>
              <w:lang w:eastAsia="en-AU"/>
            </w:rPr>
            <w:fldChar w:fldCharType="end"/>
          </w:r>
        </w:p>
      </w:tc>
    </w:tr>
  </w:tbl>
  <w:p w14:paraId="7FE044CB" w14:textId="77777777" w:rsidR="00FC17B3" w:rsidRPr="00FE12B6" w:rsidRDefault="00FC17B3" w:rsidP="00FE12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0385B" w14:textId="77777777" w:rsidR="001626D7" w:rsidRDefault="001626D7" w:rsidP="00FF3387">
      <w:pPr>
        <w:spacing w:before="0" w:after="0"/>
      </w:pPr>
      <w:r>
        <w:separator/>
      </w:r>
    </w:p>
  </w:footnote>
  <w:footnote w:type="continuationSeparator" w:id="0">
    <w:p w14:paraId="7888153E" w14:textId="77777777" w:rsidR="001626D7" w:rsidRDefault="001626D7" w:rsidP="00FF33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170" w:type="dxa"/>
        <w:bottom w:w="113" w:type="dxa"/>
        <w:right w:w="170" w:type="dxa"/>
      </w:tblCellMar>
      <w:tblLook w:val="04A0" w:firstRow="1" w:lastRow="0" w:firstColumn="1" w:lastColumn="0" w:noHBand="0" w:noVBand="1"/>
    </w:tblPr>
    <w:tblGrid>
      <w:gridCol w:w="1365"/>
      <w:gridCol w:w="8269"/>
    </w:tblGrid>
    <w:tr w:rsidR="00FC17B3" w:rsidRPr="00142BAB" w14:paraId="3B32F388" w14:textId="77777777" w:rsidTr="00CB32A1">
      <w:trPr>
        <w:trHeight w:val="21"/>
      </w:trPr>
      <w:tc>
        <w:tcPr>
          <w:tcW w:w="1365" w:type="dxa"/>
          <w:tcBorders>
            <w:top w:val="single" w:sz="12" w:space="0" w:color="006233" w:themeColor="accent1"/>
            <w:left w:val="single" w:sz="12" w:space="0" w:color="006233" w:themeColor="accent1"/>
            <w:bottom w:val="single" w:sz="12" w:space="0" w:color="006233" w:themeColor="accent1"/>
            <w:right w:val="single" w:sz="12" w:space="0" w:color="006233" w:themeColor="accent1"/>
          </w:tcBorders>
          <w:shd w:val="clear" w:color="auto" w:fill="auto"/>
        </w:tcPr>
        <w:p w14:paraId="325F9469" w14:textId="77777777" w:rsidR="00FC17B3" w:rsidRPr="002D7296" w:rsidRDefault="00FC17B3" w:rsidP="00FE12B6">
          <w:pPr>
            <w:spacing w:before="0" w:after="0"/>
            <w:jc w:val="center"/>
            <w:rPr>
              <w:b/>
              <w:color w:val="006233" w:themeColor="text1"/>
              <w:sz w:val="20"/>
              <w:szCs w:val="20"/>
            </w:rPr>
          </w:pPr>
          <w:r>
            <w:rPr>
              <w:b/>
              <w:color w:val="006233" w:themeColor="text1"/>
              <w:sz w:val="20"/>
              <w:szCs w:val="20"/>
            </w:rPr>
            <w:t>FORM</w:t>
          </w:r>
        </w:p>
      </w:tc>
      <w:tc>
        <w:tcPr>
          <w:tcW w:w="8269" w:type="dxa"/>
          <w:tcBorders>
            <w:top w:val="single" w:sz="4" w:space="0" w:color="FFFFFF" w:themeColor="background1"/>
            <w:left w:val="single" w:sz="12" w:space="0" w:color="006233" w:themeColor="accent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FFFFFF" w:themeFill="background1"/>
          <w:vAlign w:val="center"/>
        </w:tcPr>
        <w:p w14:paraId="17CD5497" w14:textId="77777777" w:rsidR="00FC17B3" w:rsidRPr="002D7296" w:rsidRDefault="00FC17B3" w:rsidP="00AC053A">
          <w:pPr>
            <w:spacing w:before="0" w:after="0"/>
            <w:rPr>
              <w:b/>
              <w:color w:val="006233" w:themeColor="accent1"/>
              <w:sz w:val="20"/>
              <w:szCs w:val="20"/>
            </w:rPr>
          </w:pPr>
          <w:r w:rsidRPr="002D7296">
            <w:rPr>
              <w:b/>
              <w:noProof/>
              <w:sz w:val="20"/>
              <w:szCs w:val="20"/>
              <w:lang w:eastAsia="en-AU"/>
            </w:rPr>
            <w:drawing>
              <wp:anchor distT="0" distB="0" distL="114300" distR="114300" simplePos="0" relativeHeight="251672576" behindDoc="0" locked="0" layoutInCell="1" allowOverlap="1" wp14:anchorId="3DBB3D59" wp14:editId="532D4756">
                <wp:simplePos x="0" y="0"/>
                <wp:positionH relativeFrom="margin">
                  <wp:posOffset>3922395</wp:posOffset>
                </wp:positionH>
                <wp:positionV relativeFrom="paragraph">
                  <wp:posOffset>-151130</wp:posOffset>
                </wp:positionV>
                <wp:extent cx="1457325" cy="372110"/>
                <wp:effectExtent l="0" t="0" r="9525" b="889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372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color w:val="ADADAD" w:themeColor="text2" w:themeTint="66"/>
              <w:sz w:val="20"/>
              <w:szCs w:val="20"/>
            </w:rPr>
            <w:t>CONTAINS CONFIDENTIAL DATA</w:t>
          </w:r>
        </w:p>
      </w:tc>
    </w:tr>
  </w:tbl>
  <w:p w14:paraId="2CB5779B" w14:textId="77777777" w:rsidR="00FC17B3" w:rsidRPr="00311AC7" w:rsidRDefault="00FC17B3" w:rsidP="00311AC7">
    <w:pPr>
      <w:pStyle w:val="Header"/>
    </w:pPr>
  </w:p>
  <w:p w14:paraId="48BA4EEC" w14:textId="77777777" w:rsidR="00FC17B3" w:rsidRPr="00311AC7" w:rsidRDefault="00FC17B3" w:rsidP="00311A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170" w:type="dxa"/>
        <w:bottom w:w="113" w:type="dxa"/>
        <w:right w:w="170" w:type="dxa"/>
      </w:tblCellMar>
      <w:tblLook w:val="04A0" w:firstRow="1" w:lastRow="0" w:firstColumn="1" w:lastColumn="0" w:noHBand="0" w:noVBand="1"/>
    </w:tblPr>
    <w:tblGrid>
      <w:gridCol w:w="1365"/>
      <w:gridCol w:w="8269"/>
    </w:tblGrid>
    <w:tr w:rsidR="00FC17B3" w:rsidRPr="00142BAB" w14:paraId="1238AED1" w14:textId="77777777" w:rsidTr="00CB32A1">
      <w:trPr>
        <w:trHeight w:val="21"/>
      </w:trPr>
      <w:tc>
        <w:tcPr>
          <w:tcW w:w="1365" w:type="dxa"/>
          <w:tcBorders>
            <w:top w:val="single" w:sz="12" w:space="0" w:color="006233" w:themeColor="accent1"/>
            <w:left w:val="single" w:sz="12" w:space="0" w:color="006233" w:themeColor="accent1"/>
            <w:bottom w:val="single" w:sz="12" w:space="0" w:color="006233" w:themeColor="accent1"/>
            <w:right w:val="single" w:sz="12" w:space="0" w:color="006233" w:themeColor="accent1"/>
          </w:tcBorders>
          <w:shd w:val="clear" w:color="auto" w:fill="006233" w:themeFill="accent1"/>
        </w:tcPr>
        <w:p w14:paraId="660A67B5" w14:textId="77777777" w:rsidR="00FC17B3" w:rsidRPr="00142BAB" w:rsidRDefault="00FC17B3" w:rsidP="00FE12B6">
          <w:pPr>
            <w:spacing w:before="0" w:after="0"/>
            <w:jc w:val="center"/>
            <w:rPr>
              <w:b/>
              <w:color w:val="FFFFFF" w:themeColor="background2"/>
              <w:sz w:val="20"/>
              <w:szCs w:val="20"/>
            </w:rPr>
          </w:pPr>
          <w:r>
            <w:rPr>
              <w:b/>
              <w:color w:val="FFFFFF" w:themeColor="background2"/>
              <w:sz w:val="20"/>
              <w:szCs w:val="20"/>
            </w:rPr>
            <w:t>FORM</w:t>
          </w:r>
        </w:p>
      </w:tc>
      <w:tc>
        <w:tcPr>
          <w:tcW w:w="8269" w:type="dxa"/>
          <w:tcBorders>
            <w:top w:val="single" w:sz="4" w:space="0" w:color="FFFFFF" w:themeColor="background1"/>
            <w:left w:val="single" w:sz="12" w:space="0" w:color="006233" w:themeColor="accent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FFFFFF" w:themeFill="background1"/>
          <w:vAlign w:val="center"/>
        </w:tcPr>
        <w:p w14:paraId="3839888F" w14:textId="77777777" w:rsidR="00FC17B3" w:rsidRPr="002D7296" w:rsidRDefault="00FC17B3" w:rsidP="00AC053A">
          <w:pPr>
            <w:spacing w:before="0" w:after="0"/>
            <w:rPr>
              <w:b/>
              <w:color w:val="006233" w:themeColor="accent1"/>
              <w:sz w:val="20"/>
              <w:szCs w:val="20"/>
            </w:rPr>
          </w:pPr>
          <w:r>
            <w:rPr>
              <w:b/>
              <w:color w:val="ADADAD" w:themeColor="text2" w:themeTint="66"/>
              <w:sz w:val="20"/>
              <w:szCs w:val="20"/>
            </w:rPr>
            <w:t>CONTAINS CONFIDENTIAL DATA</w:t>
          </w:r>
          <w:r w:rsidRPr="002D7296">
            <w:rPr>
              <w:b/>
              <w:noProof/>
              <w:sz w:val="20"/>
              <w:szCs w:val="20"/>
              <w:lang w:eastAsia="en-AU"/>
            </w:rPr>
            <w:t xml:space="preserve"> </w:t>
          </w:r>
          <w:r w:rsidRPr="002D7296">
            <w:rPr>
              <w:b/>
              <w:noProof/>
              <w:sz w:val="20"/>
              <w:szCs w:val="20"/>
              <w:lang w:eastAsia="en-AU"/>
            </w:rPr>
            <w:drawing>
              <wp:anchor distT="0" distB="0" distL="114300" distR="114300" simplePos="0" relativeHeight="251670528" behindDoc="0" locked="0" layoutInCell="1" allowOverlap="1" wp14:anchorId="0B169D70" wp14:editId="7DA29A70">
                <wp:simplePos x="0" y="0"/>
                <wp:positionH relativeFrom="margin">
                  <wp:posOffset>3922395</wp:posOffset>
                </wp:positionH>
                <wp:positionV relativeFrom="paragraph">
                  <wp:posOffset>-151130</wp:posOffset>
                </wp:positionV>
                <wp:extent cx="1457325" cy="372110"/>
                <wp:effectExtent l="0" t="0" r="9525" b="889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372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3974BBD" w14:textId="77777777" w:rsidR="00FC17B3" w:rsidRPr="00142BAB" w:rsidRDefault="00FC17B3" w:rsidP="00FE12B6">
    <w:pPr>
      <w:pStyle w:val="Header"/>
      <w:jc w:val="right"/>
      <w:rPr>
        <w:sz w:val="20"/>
        <w:szCs w:val="20"/>
      </w:rPr>
    </w:pPr>
  </w:p>
  <w:p w14:paraId="7E4153E5" w14:textId="77777777" w:rsidR="00FC17B3" w:rsidRPr="00FE12B6" w:rsidRDefault="00FC17B3" w:rsidP="00FE12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E1AB3"/>
    <w:multiLevelType w:val="hybridMultilevel"/>
    <w:tmpl w:val="D8D898C6"/>
    <w:lvl w:ilvl="0" w:tplc="D8060F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olor w:val="auto"/>
        <w:w w:val="99"/>
        <w:sz w:val="20"/>
        <w:szCs w:val="20"/>
        <w:lang w:val="en-AU" w:eastAsia="en-US" w:bidi="ar-SA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132B5"/>
    <w:multiLevelType w:val="hybridMultilevel"/>
    <w:tmpl w:val="0F9C158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D040D0"/>
    <w:multiLevelType w:val="multilevel"/>
    <w:tmpl w:val="575E1226"/>
    <w:lvl w:ilvl="0">
      <w:start w:val="1"/>
      <w:numFmt w:val="decimal"/>
      <w:pStyle w:val="NumberedListLevel1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NumberedList-Level2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pStyle w:val="NumberedList-Level3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3" w15:restartNumberingAfterBreak="0">
    <w:nsid w:val="17CC1BB4"/>
    <w:multiLevelType w:val="hybridMultilevel"/>
    <w:tmpl w:val="1BA27FDE"/>
    <w:lvl w:ilvl="0" w:tplc="140C5F0A">
      <w:start w:val="1"/>
      <w:numFmt w:val="bullet"/>
      <w:lvlText w:val="▪"/>
      <w:lvlJc w:val="left"/>
      <w:pPr>
        <w:ind w:left="1440" w:hanging="360"/>
      </w:pPr>
      <w:rPr>
        <w:rFonts w:ascii="Calibri" w:hAnsi="Calibri" w:hint="default"/>
        <w:color w:val="006233" w:themeColor="accent1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D2EEE"/>
    <w:multiLevelType w:val="hybridMultilevel"/>
    <w:tmpl w:val="38847F7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E09E6"/>
    <w:multiLevelType w:val="hybridMultilevel"/>
    <w:tmpl w:val="E6CCB6B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9A60B0"/>
    <w:multiLevelType w:val="hybridMultilevel"/>
    <w:tmpl w:val="1E527E1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  <w:w w:val="99"/>
        <w:sz w:val="20"/>
        <w:szCs w:val="20"/>
        <w:lang w:val="en-AU" w:eastAsia="en-US" w:bidi="ar-SA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04315"/>
    <w:multiLevelType w:val="hybridMultilevel"/>
    <w:tmpl w:val="0EDC66F6"/>
    <w:lvl w:ilvl="0" w:tplc="9D183F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w w:val="99"/>
        <w:sz w:val="20"/>
        <w:szCs w:val="20"/>
        <w:lang w:val="en-AU" w:eastAsia="en-US" w:bidi="ar-SA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B432F8"/>
    <w:multiLevelType w:val="hybridMultilevel"/>
    <w:tmpl w:val="06D81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69319C"/>
    <w:multiLevelType w:val="hybridMultilevel"/>
    <w:tmpl w:val="DF0A43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AF3BBB"/>
    <w:multiLevelType w:val="hybridMultilevel"/>
    <w:tmpl w:val="5582C8E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AB06FE"/>
    <w:multiLevelType w:val="hybridMultilevel"/>
    <w:tmpl w:val="80A835FA"/>
    <w:lvl w:ilvl="0" w:tplc="9C4A4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olor w:val="006233"/>
        <w:w w:val="99"/>
        <w:sz w:val="20"/>
        <w:szCs w:val="20"/>
        <w:lang w:val="en-AU" w:eastAsia="en-US" w:bidi="ar-SA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D0293C"/>
    <w:multiLevelType w:val="hybridMultilevel"/>
    <w:tmpl w:val="17E4E58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1F0EFA"/>
    <w:multiLevelType w:val="hybridMultilevel"/>
    <w:tmpl w:val="61B6F940"/>
    <w:lvl w:ilvl="0" w:tplc="140C5F0A">
      <w:start w:val="1"/>
      <w:numFmt w:val="bullet"/>
      <w:lvlText w:val="▪"/>
      <w:lvlJc w:val="left"/>
      <w:pPr>
        <w:ind w:left="1080" w:hanging="360"/>
      </w:pPr>
      <w:rPr>
        <w:rFonts w:ascii="Calibri" w:hAnsi="Calibri" w:hint="default"/>
        <w:color w:val="006233" w:themeColor="accent1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2"/>
  </w:num>
  <w:num w:numId="5">
    <w:abstractNumId w:val="11"/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10"/>
  </w:num>
  <w:num w:numId="11">
    <w:abstractNumId w:val="12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attachedTemplate r:id="rId1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FB"/>
    <w:rsid w:val="00003C93"/>
    <w:rsid w:val="00017150"/>
    <w:rsid w:val="000324F3"/>
    <w:rsid w:val="00054AB0"/>
    <w:rsid w:val="00074629"/>
    <w:rsid w:val="000A3EFB"/>
    <w:rsid w:val="000C2C4D"/>
    <w:rsid w:val="000D1566"/>
    <w:rsid w:val="000F4A3B"/>
    <w:rsid w:val="00104800"/>
    <w:rsid w:val="001157FD"/>
    <w:rsid w:val="00117B44"/>
    <w:rsid w:val="0012407E"/>
    <w:rsid w:val="00142BAB"/>
    <w:rsid w:val="001626D7"/>
    <w:rsid w:val="001639B1"/>
    <w:rsid w:val="001961D2"/>
    <w:rsid w:val="001A4466"/>
    <w:rsid w:val="001C0810"/>
    <w:rsid w:val="001D2B25"/>
    <w:rsid w:val="001E2B00"/>
    <w:rsid w:val="001F0826"/>
    <w:rsid w:val="00225BFE"/>
    <w:rsid w:val="00230EAD"/>
    <w:rsid w:val="002376DD"/>
    <w:rsid w:val="00237F1B"/>
    <w:rsid w:val="002610BF"/>
    <w:rsid w:val="00261A82"/>
    <w:rsid w:val="00261C60"/>
    <w:rsid w:val="00280819"/>
    <w:rsid w:val="002A0F5A"/>
    <w:rsid w:val="002A7946"/>
    <w:rsid w:val="002B4282"/>
    <w:rsid w:val="002C091E"/>
    <w:rsid w:val="002D7296"/>
    <w:rsid w:val="003048C2"/>
    <w:rsid w:val="00311AC7"/>
    <w:rsid w:val="0032761A"/>
    <w:rsid w:val="00344011"/>
    <w:rsid w:val="003575B1"/>
    <w:rsid w:val="003647DC"/>
    <w:rsid w:val="00372006"/>
    <w:rsid w:val="003761E6"/>
    <w:rsid w:val="00383B60"/>
    <w:rsid w:val="003973EC"/>
    <w:rsid w:val="003A59F7"/>
    <w:rsid w:val="003B19BA"/>
    <w:rsid w:val="003B6F95"/>
    <w:rsid w:val="003E2278"/>
    <w:rsid w:val="00401715"/>
    <w:rsid w:val="004032CC"/>
    <w:rsid w:val="00424779"/>
    <w:rsid w:val="004B1F44"/>
    <w:rsid w:val="004E2618"/>
    <w:rsid w:val="004F4C71"/>
    <w:rsid w:val="0050777D"/>
    <w:rsid w:val="005268AC"/>
    <w:rsid w:val="00535DA3"/>
    <w:rsid w:val="00545270"/>
    <w:rsid w:val="005A3ADA"/>
    <w:rsid w:val="005B3485"/>
    <w:rsid w:val="005D7EE7"/>
    <w:rsid w:val="00601CFC"/>
    <w:rsid w:val="006442D1"/>
    <w:rsid w:val="00676BC0"/>
    <w:rsid w:val="00682286"/>
    <w:rsid w:val="006E5082"/>
    <w:rsid w:val="006F2DBC"/>
    <w:rsid w:val="0072141D"/>
    <w:rsid w:val="007237DA"/>
    <w:rsid w:val="00735F11"/>
    <w:rsid w:val="00742218"/>
    <w:rsid w:val="00793771"/>
    <w:rsid w:val="007958F9"/>
    <w:rsid w:val="007B540A"/>
    <w:rsid w:val="007B60A4"/>
    <w:rsid w:val="00882F7D"/>
    <w:rsid w:val="00887F1D"/>
    <w:rsid w:val="008A5F1E"/>
    <w:rsid w:val="008C2B5A"/>
    <w:rsid w:val="008D03F4"/>
    <w:rsid w:val="008D468B"/>
    <w:rsid w:val="008D73C9"/>
    <w:rsid w:val="008E559B"/>
    <w:rsid w:val="00905B60"/>
    <w:rsid w:val="00914722"/>
    <w:rsid w:val="0091540F"/>
    <w:rsid w:val="00935DD4"/>
    <w:rsid w:val="009407E0"/>
    <w:rsid w:val="009579D5"/>
    <w:rsid w:val="009711C6"/>
    <w:rsid w:val="009867F2"/>
    <w:rsid w:val="00A079F0"/>
    <w:rsid w:val="00A812A9"/>
    <w:rsid w:val="00A818E9"/>
    <w:rsid w:val="00A90833"/>
    <w:rsid w:val="00AA44C8"/>
    <w:rsid w:val="00AA556A"/>
    <w:rsid w:val="00AC053A"/>
    <w:rsid w:val="00B00BC2"/>
    <w:rsid w:val="00B86BC6"/>
    <w:rsid w:val="00B9595E"/>
    <w:rsid w:val="00BC05AC"/>
    <w:rsid w:val="00BD0242"/>
    <w:rsid w:val="00BD6702"/>
    <w:rsid w:val="00C057FC"/>
    <w:rsid w:val="00C76626"/>
    <w:rsid w:val="00C82382"/>
    <w:rsid w:val="00C93846"/>
    <w:rsid w:val="00CA0B80"/>
    <w:rsid w:val="00CA4D4F"/>
    <w:rsid w:val="00CB19E7"/>
    <w:rsid w:val="00CB2309"/>
    <w:rsid w:val="00CB32A1"/>
    <w:rsid w:val="00CF38D9"/>
    <w:rsid w:val="00D3611A"/>
    <w:rsid w:val="00D4092E"/>
    <w:rsid w:val="00D43DD5"/>
    <w:rsid w:val="00D54DB4"/>
    <w:rsid w:val="00D80B54"/>
    <w:rsid w:val="00DE7DE6"/>
    <w:rsid w:val="00DF282E"/>
    <w:rsid w:val="00E12BD8"/>
    <w:rsid w:val="00E164C3"/>
    <w:rsid w:val="00E20728"/>
    <w:rsid w:val="00E21982"/>
    <w:rsid w:val="00E279A7"/>
    <w:rsid w:val="00E309A4"/>
    <w:rsid w:val="00E4265E"/>
    <w:rsid w:val="00E47AE8"/>
    <w:rsid w:val="00E644D4"/>
    <w:rsid w:val="00E95FA9"/>
    <w:rsid w:val="00EF0B5E"/>
    <w:rsid w:val="00EF434C"/>
    <w:rsid w:val="00F17904"/>
    <w:rsid w:val="00F30FD1"/>
    <w:rsid w:val="00F5583D"/>
    <w:rsid w:val="00F64647"/>
    <w:rsid w:val="00F92855"/>
    <w:rsid w:val="00FA23E6"/>
    <w:rsid w:val="00FB4623"/>
    <w:rsid w:val="00FB7A7E"/>
    <w:rsid w:val="00FC17B3"/>
    <w:rsid w:val="00FC53E7"/>
    <w:rsid w:val="00FD0E90"/>
    <w:rsid w:val="00FE12B6"/>
    <w:rsid w:val="00FE4425"/>
    <w:rsid w:val="00FF338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93295F2"/>
  <w15:chartTrackingRefBased/>
  <w15:docId w15:val="{CF6AC0D9-4151-4CC9-AAF6-B5E002807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DB4"/>
    <w:pPr>
      <w:spacing w:before="120"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7662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color w:val="006233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540F"/>
    <w:pPr>
      <w:keepNext/>
      <w:keepLines/>
      <w:outlineLvl w:val="1"/>
    </w:pPr>
    <w:rPr>
      <w:rFonts w:asciiTheme="majorHAnsi" w:eastAsiaTheme="majorEastAsia" w:hAnsiTheme="majorHAnsi" w:cstheme="majorBidi"/>
      <w:color w:val="006233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0242"/>
    <w:pPr>
      <w:keepNext/>
      <w:keepLines/>
      <w:spacing w:before="160"/>
      <w:outlineLvl w:val="2"/>
    </w:pPr>
    <w:rPr>
      <w:rFonts w:asciiTheme="majorHAnsi" w:eastAsiaTheme="majorEastAsia" w:hAnsiTheme="majorHAnsi" w:cstheme="majorBidi"/>
      <w:b/>
      <w:color w:val="006233" w:themeColor="accent1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E508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  <w:caps/>
      <w:color w:val="006233" w:themeColor="accen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626"/>
    <w:rPr>
      <w:rFonts w:asciiTheme="majorHAnsi" w:eastAsiaTheme="majorEastAsia" w:hAnsiTheme="majorHAnsi" w:cstheme="majorBidi"/>
      <w:b/>
      <w:color w:val="006233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1540F"/>
    <w:rPr>
      <w:rFonts w:asciiTheme="majorHAnsi" w:eastAsiaTheme="majorEastAsia" w:hAnsiTheme="majorHAnsi" w:cstheme="majorBidi"/>
      <w:color w:val="006233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D0242"/>
    <w:rPr>
      <w:rFonts w:asciiTheme="majorHAnsi" w:eastAsiaTheme="majorEastAsia" w:hAnsiTheme="majorHAnsi" w:cstheme="majorBidi"/>
      <w:b/>
      <w:color w:val="006233" w:themeColor="accent1"/>
      <w:szCs w:val="24"/>
    </w:rPr>
  </w:style>
  <w:style w:type="paragraph" w:styleId="IntenseQuote">
    <w:name w:val="Intense Quote"/>
    <w:aliases w:val="Feature Quote"/>
    <w:basedOn w:val="Normal"/>
    <w:next w:val="Normal"/>
    <w:link w:val="IntenseQuoteChar"/>
    <w:uiPriority w:val="30"/>
    <w:rsid w:val="00383B60"/>
    <w:pPr>
      <w:pBdr>
        <w:top w:val="single" w:sz="8" w:space="10" w:color="848484" w:themeColor="accent4"/>
        <w:bottom w:val="single" w:sz="8" w:space="10" w:color="848484" w:themeColor="accent4"/>
      </w:pBdr>
      <w:spacing w:before="360" w:after="360"/>
      <w:mirrorIndents/>
    </w:pPr>
    <w:rPr>
      <w:b/>
      <w:i/>
      <w:iCs/>
      <w:color w:val="848484" w:themeColor="accent4"/>
      <w:sz w:val="26"/>
    </w:rPr>
  </w:style>
  <w:style w:type="character" w:customStyle="1" w:styleId="IntenseQuoteChar">
    <w:name w:val="Intense Quote Char"/>
    <w:aliases w:val="Feature Quote Char"/>
    <w:basedOn w:val="DefaultParagraphFont"/>
    <w:link w:val="IntenseQuote"/>
    <w:uiPriority w:val="30"/>
    <w:rsid w:val="00383B60"/>
    <w:rPr>
      <w:b/>
      <w:i/>
      <w:iCs/>
      <w:color w:val="848484" w:themeColor="accent4"/>
      <w:sz w:val="26"/>
    </w:rPr>
  </w:style>
  <w:style w:type="paragraph" w:styleId="Header">
    <w:name w:val="header"/>
    <w:basedOn w:val="Normal"/>
    <w:link w:val="HeaderChar"/>
    <w:uiPriority w:val="99"/>
    <w:unhideWhenUsed/>
    <w:rsid w:val="00FF3387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FF3387"/>
  </w:style>
  <w:style w:type="paragraph" w:styleId="Footer">
    <w:name w:val="footer"/>
    <w:basedOn w:val="Normal"/>
    <w:link w:val="FooterChar"/>
    <w:uiPriority w:val="99"/>
    <w:unhideWhenUsed/>
    <w:rsid w:val="00FF3387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FF3387"/>
  </w:style>
  <w:style w:type="table" w:styleId="TableGrid">
    <w:name w:val="Table Grid"/>
    <w:basedOn w:val="TableNormal"/>
    <w:uiPriority w:val="39"/>
    <w:rsid w:val="00FF3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6E5082"/>
    <w:rPr>
      <w:rFonts w:asciiTheme="majorHAnsi" w:eastAsiaTheme="majorEastAsia" w:hAnsiTheme="majorHAnsi" w:cstheme="majorBidi"/>
      <w:b/>
      <w:iCs/>
      <w:caps/>
      <w:color w:val="006233" w:themeColor="accent1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F0826"/>
    <w:pPr>
      <w:spacing w:before="0"/>
      <w:contextualSpacing/>
    </w:pPr>
    <w:rPr>
      <w:rFonts w:asciiTheme="majorHAnsi" w:eastAsiaTheme="majorEastAsia" w:hAnsiTheme="majorHAnsi" w:cstheme="majorBidi"/>
      <w:color w:val="006233" w:themeColor="accent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826"/>
    <w:rPr>
      <w:rFonts w:asciiTheme="majorHAnsi" w:eastAsiaTheme="majorEastAsia" w:hAnsiTheme="majorHAnsi" w:cstheme="majorBidi"/>
      <w:color w:val="006233" w:themeColor="accent1"/>
      <w:spacing w:val="-10"/>
      <w:kern w:val="28"/>
      <w:sz w:val="52"/>
      <w:szCs w:val="56"/>
    </w:rPr>
  </w:style>
  <w:style w:type="character" w:styleId="PlaceholderText">
    <w:name w:val="Placeholder Text"/>
    <w:basedOn w:val="DefaultParagraphFont"/>
    <w:uiPriority w:val="99"/>
    <w:semiHidden/>
    <w:rsid w:val="00FF3387"/>
    <w:rPr>
      <w:color w:val="808080"/>
    </w:rPr>
  </w:style>
  <w:style w:type="character" w:styleId="Emphasis">
    <w:name w:val="Emphasis"/>
    <w:basedOn w:val="DefaultParagraphFont"/>
    <w:uiPriority w:val="20"/>
    <w:rsid w:val="00F92855"/>
    <w:rPr>
      <w:i/>
      <w:iCs/>
    </w:rPr>
  </w:style>
  <w:style w:type="character" w:styleId="IntenseEmphasis">
    <w:name w:val="Intense Emphasis"/>
    <w:basedOn w:val="DefaultParagraphFont"/>
    <w:uiPriority w:val="21"/>
    <w:rsid w:val="00F92855"/>
    <w:rPr>
      <w:i/>
      <w:iCs/>
      <w:color w:val="006233" w:themeColor="accent1"/>
    </w:rPr>
  </w:style>
  <w:style w:type="paragraph" w:styleId="Quote">
    <w:name w:val="Quote"/>
    <w:basedOn w:val="Normal"/>
    <w:next w:val="Normal"/>
    <w:link w:val="QuoteChar"/>
    <w:uiPriority w:val="29"/>
    <w:rsid w:val="00F92855"/>
    <w:pPr>
      <w:spacing w:before="200" w:after="200"/>
      <w:ind w:left="284" w:right="851"/>
    </w:pPr>
    <w:rPr>
      <w:b/>
      <w:i/>
      <w:iCs/>
      <w:color w:val="848484" w:themeColor="accent4"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F92855"/>
    <w:rPr>
      <w:b/>
      <w:i/>
      <w:iCs/>
      <w:color w:val="848484" w:themeColor="accent4"/>
      <w:sz w:val="26"/>
    </w:rPr>
  </w:style>
  <w:style w:type="paragraph" w:customStyle="1" w:styleId="SectorName">
    <w:name w:val="Sector Name"/>
    <w:basedOn w:val="IntenseQuote"/>
    <w:link w:val="SectorNameChar"/>
    <w:rsid w:val="006E5082"/>
    <w:pPr>
      <w:pBdr>
        <w:top w:val="single" w:sz="8" w:space="8" w:color="006233" w:themeColor="accent1"/>
        <w:left w:val="single" w:sz="8" w:space="8" w:color="006233" w:themeColor="accent1"/>
        <w:bottom w:val="single" w:sz="8" w:space="8" w:color="006233" w:themeColor="accent1"/>
        <w:right w:val="single" w:sz="8" w:space="8" w:color="006233" w:themeColor="accent1"/>
      </w:pBdr>
      <w:shd w:val="clear" w:color="auto" w:fill="006233" w:themeFill="accent1"/>
      <w:spacing w:before="240" w:after="240"/>
      <w:ind w:left="160" w:right="160"/>
      <w:jc w:val="center"/>
    </w:pPr>
    <w:rPr>
      <w:i w:val="0"/>
      <w:caps/>
      <w:color w:val="FFFFFF" w:themeColor="background1"/>
    </w:rPr>
  </w:style>
  <w:style w:type="paragraph" w:styleId="ListParagraph">
    <w:name w:val="List Paragraph"/>
    <w:basedOn w:val="Normal"/>
    <w:uiPriority w:val="34"/>
    <w:rsid w:val="006E5082"/>
    <w:pPr>
      <w:ind w:left="720"/>
      <w:contextualSpacing/>
    </w:pPr>
  </w:style>
  <w:style w:type="character" w:customStyle="1" w:styleId="SectorNameChar">
    <w:name w:val="Sector Name Char"/>
    <w:basedOn w:val="IntenseQuoteChar"/>
    <w:link w:val="SectorName"/>
    <w:rsid w:val="006E5082"/>
    <w:rPr>
      <w:b/>
      <w:i w:val="0"/>
      <w:iCs/>
      <w:caps/>
      <w:color w:val="FFFFFF" w:themeColor="background1"/>
      <w:sz w:val="26"/>
      <w:shd w:val="clear" w:color="auto" w:fill="006233" w:themeFill="accent1"/>
    </w:rPr>
  </w:style>
  <w:style w:type="paragraph" w:styleId="NoSpacing">
    <w:name w:val="No Spacing"/>
    <w:uiPriority w:val="1"/>
    <w:qFormat/>
    <w:rsid w:val="000324F3"/>
    <w:pPr>
      <w:spacing w:after="0" w:line="240" w:lineRule="auto"/>
    </w:pPr>
  </w:style>
  <w:style w:type="paragraph" w:customStyle="1" w:styleId="NumberedList-Level2">
    <w:name w:val="Numbered List - Level 2"/>
    <w:basedOn w:val="Heading2"/>
    <w:link w:val="NumberedList-Level2Char"/>
    <w:qFormat/>
    <w:rsid w:val="00BD0242"/>
    <w:pPr>
      <w:numPr>
        <w:ilvl w:val="1"/>
        <w:numId w:val="4"/>
      </w:numPr>
      <w:ind w:left="720"/>
    </w:pPr>
  </w:style>
  <w:style w:type="paragraph" w:customStyle="1" w:styleId="NumberedListLevel1">
    <w:name w:val="Numbered List Level 1"/>
    <w:basedOn w:val="Heading1"/>
    <w:link w:val="NumberedListLevel1Char"/>
    <w:qFormat/>
    <w:rsid w:val="00E12BD8"/>
    <w:pPr>
      <w:numPr>
        <w:numId w:val="4"/>
      </w:numPr>
    </w:pPr>
  </w:style>
  <w:style w:type="character" w:customStyle="1" w:styleId="NumberedList-Level2Char">
    <w:name w:val="Numbered List - Level 2 Char"/>
    <w:basedOn w:val="Heading2Char"/>
    <w:link w:val="NumberedList-Level2"/>
    <w:rsid w:val="00BD0242"/>
    <w:rPr>
      <w:rFonts w:asciiTheme="majorHAnsi" w:eastAsiaTheme="majorEastAsia" w:hAnsiTheme="majorHAnsi" w:cstheme="majorBidi"/>
      <w:b w:val="0"/>
      <w:color w:val="006233" w:themeColor="accent1"/>
      <w:sz w:val="32"/>
      <w:szCs w:val="26"/>
    </w:rPr>
  </w:style>
  <w:style w:type="table" w:styleId="ListTable3-Accent6">
    <w:name w:val="List Table 3 Accent 6"/>
    <w:aliases w:val="List Table - McNab"/>
    <w:basedOn w:val="TableNormal"/>
    <w:uiPriority w:val="48"/>
    <w:rsid w:val="00142BAB"/>
    <w:pPr>
      <w:spacing w:after="0" w:line="240" w:lineRule="auto"/>
    </w:pPr>
    <w:tblPr>
      <w:tblStyleRowBandSize w:val="1"/>
      <w:tblStyleColBandSize w:val="1"/>
      <w:tblBorders>
        <w:top w:val="single" w:sz="4" w:space="0" w:color="F2F2F2" w:themeColor="accent6"/>
        <w:left w:val="single" w:sz="4" w:space="0" w:color="F2F2F2" w:themeColor="accent6"/>
        <w:bottom w:val="single" w:sz="4" w:space="0" w:color="F2F2F2" w:themeColor="accent6"/>
        <w:right w:val="single" w:sz="4" w:space="0" w:color="F2F2F2" w:themeColor="accent6"/>
      </w:tblBorders>
    </w:tblPr>
    <w:tcPr>
      <w:vAlign w:val="center"/>
    </w:tcPr>
    <w:tblStylePr w:type="firstRow">
      <w:pPr>
        <w:jc w:val="left"/>
      </w:pPr>
      <w:rPr>
        <w:b/>
        <w:bCs/>
        <w:color w:val="FFFFFF" w:themeColor="background1"/>
      </w:rPr>
      <w:tblPr/>
      <w:tcPr>
        <w:shd w:val="clear" w:color="auto" w:fill="F2F2F2" w:themeFill="accent6"/>
      </w:tcPr>
    </w:tblStylePr>
    <w:tblStylePr w:type="lastRow">
      <w:rPr>
        <w:b/>
        <w:bCs/>
      </w:rPr>
      <w:tblPr/>
      <w:tcPr>
        <w:tcBorders>
          <w:top w:val="double" w:sz="4" w:space="0" w:color="F2F2F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shd w:val="clear" w:color="auto" w:fill="FCFCFC" w:themeFill="accent6" w:themeFillTint="33"/>
      </w:tcPr>
    </w:tblStylePr>
    <w:tblStylePr w:type="lastCol">
      <w:rPr>
        <w:b w:val="0"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2F2F2" w:themeColor="accent6"/>
          <w:right w:val="single" w:sz="4" w:space="0" w:color="F2F2F2" w:themeColor="accent6"/>
        </w:tcBorders>
      </w:tcPr>
    </w:tblStylePr>
    <w:tblStylePr w:type="band1Horz">
      <w:tblPr/>
      <w:tcPr>
        <w:tcBorders>
          <w:top w:val="single" w:sz="4" w:space="0" w:color="F2F2F2" w:themeColor="accent6"/>
          <w:bottom w:val="single" w:sz="4" w:space="0" w:color="F2F2F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F2F2" w:themeColor="accent6"/>
          <w:left w:val="nil"/>
        </w:tcBorders>
      </w:tcPr>
    </w:tblStylePr>
    <w:tblStylePr w:type="swCell">
      <w:tblPr/>
      <w:tcPr>
        <w:tcBorders>
          <w:top w:val="double" w:sz="4" w:space="0" w:color="F2F2F2" w:themeColor="accent6"/>
          <w:right w:val="nil"/>
        </w:tcBorders>
      </w:tcPr>
    </w:tblStylePr>
  </w:style>
  <w:style w:type="character" w:customStyle="1" w:styleId="NumberedListLevel1Char">
    <w:name w:val="Numbered List Level 1 Char"/>
    <w:basedOn w:val="Heading1Char"/>
    <w:link w:val="NumberedListLevel1"/>
    <w:rsid w:val="00E12BD8"/>
    <w:rPr>
      <w:rFonts w:asciiTheme="majorHAnsi" w:eastAsiaTheme="majorEastAsia" w:hAnsiTheme="majorHAnsi" w:cstheme="majorBidi"/>
      <w:b/>
      <w:color w:val="006233" w:themeColor="accent1"/>
      <w:sz w:val="40"/>
      <w:szCs w:val="32"/>
    </w:rPr>
  </w:style>
  <w:style w:type="table" w:styleId="ListTable4-Accent6">
    <w:name w:val="List Table 4 Accent 6"/>
    <w:basedOn w:val="TableNormal"/>
    <w:uiPriority w:val="49"/>
    <w:rsid w:val="003E2278"/>
    <w:pPr>
      <w:spacing w:after="0" w:line="240" w:lineRule="auto"/>
    </w:pPr>
    <w:tblPr>
      <w:tblStyleRowBandSize w:val="1"/>
      <w:tblStyleColBandSize w:val="1"/>
      <w:tblBorders>
        <w:top w:val="single" w:sz="4" w:space="0" w:color="F7F7F7" w:themeColor="accent6" w:themeTint="99"/>
        <w:left w:val="single" w:sz="4" w:space="0" w:color="F7F7F7" w:themeColor="accent6" w:themeTint="99"/>
        <w:bottom w:val="single" w:sz="4" w:space="0" w:color="F7F7F7" w:themeColor="accent6" w:themeTint="99"/>
        <w:right w:val="single" w:sz="4" w:space="0" w:color="F7F7F7" w:themeColor="accent6" w:themeTint="99"/>
        <w:insideH w:val="single" w:sz="4" w:space="0" w:color="F7F7F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F2F2" w:themeColor="accent6"/>
          <w:left w:val="single" w:sz="4" w:space="0" w:color="F2F2F2" w:themeColor="accent6"/>
          <w:bottom w:val="single" w:sz="4" w:space="0" w:color="F2F2F2" w:themeColor="accent6"/>
          <w:right w:val="single" w:sz="4" w:space="0" w:color="F2F2F2" w:themeColor="accent6"/>
          <w:insideH w:val="nil"/>
        </w:tcBorders>
        <w:shd w:val="clear" w:color="auto" w:fill="F2F2F2" w:themeFill="accent6"/>
      </w:tcPr>
    </w:tblStylePr>
    <w:tblStylePr w:type="lastRow">
      <w:rPr>
        <w:b/>
        <w:bCs/>
      </w:rPr>
      <w:tblPr/>
      <w:tcPr>
        <w:tcBorders>
          <w:top w:val="double" w:sz="4" w:space="0" w:color="F7F7F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CFC" w:themeFill="accent6" w:themeFillTint="33"/>
      </w:tcPr>
    </w:tblStylePr>
    <w:tblStylePr w:type="band1Horz">
      <w:tblPr/>
      <w:tcPr>
        <w:shd w:val="clear" w:color="auto" w:fill="FCFCFC" w:themeFill="accent6" w:themeFillTint="33"/>
      </w:tcPr>
    </w:tblStylePr>
  </w:style>
  <w:style w:type="table" w:styleId="TableGridLight">
    <w:name w:val="Grid Table Light"/>
    <w:basedOn w:val="TableNormal"/>
    <w:uiPriority w:val="40"/>
    <w:rsid w:val="003E227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4">
    <w:name w:val="Plain Table 4"/>
    <w:basedOn w:val="TableNormal"/>
    <w:uiPriority w:val="44"/>
    <w:rsid w:val="003E227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5">
    <w:name w:val="Grid Table 4 Accent 5"/>
    <w:basedOn w:val="TableNormal"/>
    <w:uiPriority w:val="49"/>
    <w:rsid w:val="003E2278"/>
    <w:pPr>
      <w:spacing w:after="0" w:line="240" w:lineRule="auto"/>
    </w:pPr>
    <w:tblPr>
      <w:tblStyleRowBandSize w:val="1"/>
      <w:tblStyleColBandSize w:val="1"/>
      <w:tblBorders>
        <w:top w:val="single" w:sz="4" w:space="0" w:color="D2D2D2" w:themeColor="accent5" w:themeTint="99"/>
        <w:left w:val="single" w:sz="4" w:space="0" w:color="D2D2D2" w:themeColor="accent5" w:themeTint="99"/>
        <w:bottom w:val="single" w:sz="4" w:space="0" w:color="D2D2D2" w:themeColor="accent5" w:themeTint="99"/>
        <w:right w:val="single" w:sz="4" w:space="0" w:color="D2D2D2" w:themeColor="accent5" w:themeTint="99"/>
        <w:insideH w:val="single" w:sz="4" w:space="0" w:color="D2D2D2" w:themeColor="accent5" w:themeTint="99"/>
        <w:insideV w:val="single" w:sz="4" w:space="0" w:color="D2D2D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B5B5" w:themeColor="accent5"/>
          <w:left w:val="single" w:sz="4" w:space="0" w:color="B5B5B5" w:themeColor="accent5"/>
          <w:bottom w:val="single" w:sz="4" w:space="0" w:color="B5B5B5" w:themeColor="accent5"/>
          <w:right w:val="single" w:sz="4" w:space="0" w:color="B5B5B5" w:themeColor="accent5"/>
          <w:insideH w:val="nil"/>
          <w:insideV w:val="nil"/>
        </w:tcBorders>
        <w:shd w:val="clear" w:color="auto" w:fill="B5B5B5" w:themeFill="accent5"/>
      </w:tcPr>
    </w:tblStylePr>
    <w:tblStylePr w:type="lastRow">
      <w:rPr>
        <w:b/>
        <w:bCs/>
      </w:rPr>
      <w:tblPr/>
      <w:tcPr>
        <w:tcBorders>
          <w:top w:val="double" w:sz="4" w:space="0" w:color="B5B5B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0F0" w:themeFill="accent5" w:themeFillTint="33"/>
      </w:tcPr>
    </w:tblStylePr>
    <w:tblStylePr w:type="band1Horz">
      <w:tblPr/>
      <w:tcPr>
        <w:shd w:val="clear" w:color="auto" w:fill="F0F0F0" w:themeFill="accent5" w:themeFillTint="33"/>
      </w:tcPr>
    </w:tblStylePr>
  </w:style>
  <w:style w:type="paragraph" w:customStyle="1" w:styleId="NumberedList-Level3">
    <w:name w:val="Numbered List - Level 3"/>
    <w:basedOn w:val="Heading3"/>
    <w:link w:val="NumberedList-Level3Char"/>
    <w:qFormat/>
    <w:rsid w:val="00BD0242"/>
    <w:pPr>
      <w:numPr>
        <w:ilvl w:val="2"/>
        <w:numId w:val="4"/>
      </w:numPr>
      <w:ind w:left="1080"/>
    </w:pPr>
  </w:style>
  <w:style w:type="character" w:customStyle="1" w:styleId="NumberedList-Level3Char">
    <w:name w:val="Numbered List - Level 3 Char"/>
    <w:basedOn w:val="Heading3Char"/>
    <w:link w:val="NumberedList-Level3"/>
    <w:rsid w:val="00BD0242"/>
    <w:rPr>
      <w:rFonts w:asciiTheme="majorHAnsi" w:eastAsiaTheme="majorEastAsia" w:hAnsiTheme="majorHAnsi" w:cstheme="majorBidi"/>
      <w:b/>
      <w:color w:val="006233" w:themeColor="accent1"/>
      <w:szCs w:val="24"/>
    </w:rPr>
  </w:style>
  <w:style w:type="table" w:styleId="GridTable1Light-Accent4">
    <w:name w:val="Grid Table 1 Light Accent 4"/>
    <w:basedOn w:val="TableNormal"/>
    <w:uiPriority w:val="46"/>
    <w:rsid w:val="009579D5"/>
    <w:pPr>
      <w:spacing w:after="0" w:line="240" w:lineRule="auto"/>
    </w:pPr>
    <w:tblPr>
      <w:tblStyleRowBandSize w:val="1"/>
      <w:tblStyleColBandSize w:val="1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</w:tblPr>
    <w:tcPr>
      <w:vAlign w:val="center"/>
    </w:tcPr>
    <w:tblStylePr w:type="firstRow">
      <w:pPr>
        <w:jc w:val="left"/>
      </w:pPr>
      <w:rPr>
        <w:b/>
        <w:bCs/>
        <w:color w:val="FFFFFF" w:themeColor="background2"/>
      </w:rPr>
      <w:tblPr/>
      <w:tcPr>
        <w:shd w:val="clear" w:color="auto" w:fill="848484" w:themeFill="accent4"/>
      </w:tcPr>
    </w:tblStylePr>
    <w:tblStylePr w:type="lastRow">
      <w:rPr>
        <w:b/>
        <w:bCs/>
      </w:rPr>
      <w:tblPr/>
      <w:tcPr>
        <w:tcBorders>
          <w:top w:val="double" w:sz="2" w:space="0" w:color="B5B5B5" w:themeColor="accent4" w:themeTint="99"/>
        </w:tcBorders>
      </w:tcPr>
    </w:tblStylePr>
    <w:tblStylePr w:type="firstCol">
      <w:rPr>
        <w:b w:val="0"/>
        <w:bCs/>
        <w:color w:val="auto"/>
      </w:rPr>
    </w:tblStylePr>
    <w:tblStylePr w:type="lastCol">
      <w:rPr>
        <w:b w:val="0"/>
        <w:bCs/>
      </w:rPr>
    </w:tblStylePr>
  </w:style>
  <w:style w:type="table" w:styleId="GridTable1Light-Accent5">
    <w:name w:val="Grid Table 1 Light Accent 5"/>
    <w:basedOn w:val="TableNormal"/>
    <w:uiPriority w:val="46"/>
    <w:rsid w:val="00054AB0"/>
    <w:pPr>
      <w:spacing w:after="0" w:line="240" w:lineRule="auto"/>
    </w:pPr>
    <w:tblPr>
      <w:tblStyleRowBandSize w:val="1"/>
      <w:tblStyleColBandSize w:val="1"/>
      <w:tblBorders>
        <w:top w:val="single" w:sz="4" w:space="0" w:color="E1E1E1" w:themeColor="accent5" w:themeTint="66"/>
        <w:left w:val="single" w:sz="4" w:space="0" w:color="E1E1E1" w:themeColor="accent5" w:themeTint="66"/>
        <w:bottom w:val="single" w:sz="4" w:space="0" w:color="E1E1E1" w:themeColor="accent5" w:themeTint="66"/>
        <w:right w:val="single" w:sz="4" w:space="0" w:color="E1E1E1" w:themeColor="accent5" w:themeTint="66"/>
        <w:insideH w:val="single" w:sz="4" w:space="0" w:color="E1E1E1" w:themeColor="accent5" w:themeTint="66"/>
        <w:insideV w:val="single" w:sz="4" w:space="0" w:color="E1E1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2D2D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2D2D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-FormTitle">
    <w:name w:val="Normal - Form Title"/>
    <w:basedOn w:val="Normal"/>
    <w:link w:val="Normal-FormTitleChar"/>
    <w:qFormat/>
    <w:rsid w:val="004B1F44"/>
    <w:rPr>
      <w:bCs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E559B"/>
    <w:rPr>
      <w:sz w:val="16"/>
      <w:szCs w:val="16"/>
    </w:rPr>
  </w:style>
  <w:style w:type="character" w:customStyle="1" w:styleId="Normal-FormTitleChar">
    <w:name w:val="Normal - Form Title Char"/>
    <w:basedOn w:val="DefaultParagraphFont"/>
    <w:link w:val="Normal-FormTitle"/>
    <w:rsid w:val="004B1F44"/>
    <w:rPr>
      <w:bCs/>
      <w:sz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55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55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55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55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55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59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D7EE7"/>
    <w:rPr>
      <w:color w:val="00623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afety@mcnab.net.a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place%20Health%20&amp;%20Safety\HSEQ%20Administrator\Notices\20211013%20City%20Hall%20QBCC\Superseded\Incident%20Investigation%20Report%2006.38%20-%20Finger%20crushed%20in%20scissor%20lift%20-%20nv.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FA63FEE6E62499984B672FDE1B0A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53B02-714F-44E1-9C9E-3D1EB6E09C49}"/>
      </w:docPartPr>
      <w:docPartBody>
        <w:p w:rsidR="006A44A8" w:rsidRDefault="006A44A8">
          <w:pPr>
            <w:pStyle w:val="AFA63FEE6E62499984B672FDE1B0A2C6"/>
          </w:pPr>
          <w:r w:rsidRPr="0027141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A8"/>
    <w:rsid w:val="003B2E73"/>
    <w:rsid w:val="006A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FA63FEE6E62499984B672FDE1B0A2C6">
    <w:name w:val="AFA63FEE6E62499984B672FDE1B0A2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cNab Office Palette">
      <a:dk1>
        <a:srgbClr val="006233"/>
      </a:dk1>
      <a:lt1>
        <a:srgbClr val="FFFFFF"/>
      </a:lt1>
      <a:dk2>
        <a:srgbClr val="333333"/>
      </a:dk2>
      <a:lt2>
        <a:srgbClr val="FFFFFF"/>
      </a:lt2>
      <a:accent1>
        <a:srgbClr val="006233"/>
      </a:accent1>
      <a:accent2>
        <a:srgbClr val="4C9170"/>
      </a:accent2>
      <a:accent3>
        <a:srgbClr val="B2D0C1"/>
      </a:accent3>
      <a:accent4>
        <a:srgbClr val="848484"/>
      </a:accent4>
      <a:accent5>
        <a:srgbClr val="B5B5B5"/>
      </a:accent5>
      <a:accent6>
        <a:srgbClr val="F2F2F2"/>
      </a:accent6>
      <a:hlink>
        <a:srgbClr val="006233"/>
      </a:hlink>
      <a:folHlink>
        <a:srgbClr val="88C86F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3A3A2-2AE5-4B2F-B999-AB9B20246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Incident Investigation Report 06.38 - Finger crushed in scissor lift - nv.1</Template>
  <TotalTime>1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Workplace incident report</vt:lpstr>
    </vt:vector>
  </TitlesOfParts>
  <Company/>
  <LinksUpToDate>false</LinksUpToDate>
  <CharactersWithSpaces>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Workplace incident report</dc:title>
  <dc:subject/>
  <dc:creator>Sophia Brown</dc:creator>
  <cp:keywords/>
  <dc:description/>
  <cp:lastModifiedBy>Ric Henderson</cp:lastModifiedBy>
  <cp:revision>2</cp:revision>
  <dcterms:created xsi:type="dcterms:W3CDTF">2023-04-26T06:34:00Z</dcterms:created>
  <dcterms:modified xsi:type="dcterms:W3CDTF">2023-04-26T06:34:00Z</dcterms:modified>
</cp:coreProperties>
</file>