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14:paraId="5A40E990" w14:textId="77777777" w:rsidR="00933AAC" w:rsidRPr="00DD7A44" w:rsidRDefault="0070243A"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Content>
          <w:r w:rsidR="00933AAC">
            <w:rPr>
              <w:szCs w:val="32"/>
            </w:rPr>
            <w:t>CPCCBC4007A</w:t>
          </w:r>
        </w:sdtContent>
      </w:sdt>
      <w:r w:rsidR="00933AAC" w:rsidRPr="00DD7A44">
        <w:rPr>
          <w:szCs w:val="32"/>
        </w:rPr>
        <w:t xml:space="preserve"> </w:t>
      </w:r>
    </w:p>
    <w:p w14:paraId="074D21D7" w14:textId="77777777" w:rsidR="00933AAC" w:rsidRPr="00DD7A44" w:rsidRDefault="0070243A"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Content>
          <w:r w:rsidR="00933AAC">
            <w:rPr>
              <w:szCs w:val="32"/>
            </w:rPr>
            <w:t>Plan building or construction work</w:t>
          </w:r>
        </w:sdtContent>
      </w:sdt>
    </w:p>
    <w:p w14:paraId="3517F77E" w14:textId="77777777" w:rsidR="00933AAC" w:rsidRPr="00DD7A44" w:rsidRDefault="00933AAC" w:rsidP="00933AAC">
      <w:pPr>
        <w:ind w:left="709" w:right="-24" w:hanging="709"/>
        <w:rPr>
          <w:rFonts w:ascii="Arial" w:hAnsi="Arial" w:cs="Arial"/>
          <w:sz w:val="22"/>
          <w:szCs w:val="22"/>
        </w:rPr>
      </w:pPr>
    </w:p>
    <w:p w14:paraId="737E7410" w14:textId="77777777"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14:paraId="5DE28241" w14:textId="77777777"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5377B1A" w14:textId="77777777"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14:paraId="4C7A86DC" w14:textId="77777777" w:rsidR="00933AAC" w:rsidRPr="00DD7A44" w:rsidRDefault="00933AAC" w:rsidP="00777342">
            <w:pPr>
              <w:ind w:right="-24"/>
              <w:jc w:val="center"/>
              <w:rPr>
                <w:rFonts w:ascii="Arial" w:hAnsi="Arial" w:cs="Arial"/>
                <w:b/>
                <w:szCs w:val="24"/>
              </w:rPr>
            </w:pPr>
          </w:p>
          <w:p w14:paraId="13948DC7"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450FB554"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06AC2D8A"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165BA854"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555563E6"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47E65009"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69994F2B"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397F2606"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55ABDBCB" w14:textId="77777777" w:rsidR="00933AAC" w:rsidRPr="00DD7A44" w:rsidRDefault="00933AAC" w:rsidP="00933AAC">
      <w:pPr>
        <w:ind w:right="-24"/>
        <w:rPr>
          <w:rFonts w:ascii="Arial" w:hAnsi="Arial" w:cs="Arial"/>
          <w:sz w:val="22"/>
          <w:szCs w:val="22"/>
        </w:rPr>
      </w:pPr>
    </w:p>
    <w:p w14:paraId="3D1BCEF7"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0E14137A" w14:textId="77777777" w:rsidTr="00777342">
        <w:tc>
          <w:tcPr>
            <w:tcW w:w="2552" w:type="dxa"/>
            <w:tcBorders>
              <w:top w:val="nil"/>
              <w:left w:val="nil"/>
              <w:bottom w:val="nil"/>
              <w:right w:val="nil"/>
            </w:tcBorders>
          </w:tcPr>
          <w:p w14:paraId="6EDFB9DC"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17EA2EDA" w14:textId="1EECB41B" w:rsidR="00933AAC" w:rsidRPr="00DD7A44" w:rsidRDefault="00214D99" w:rsidP="00777342">
            <w:pPr>
              <w:ind w:right="-24"/>
              <w:rPr>
                <w:rFonts w:ascii="Arial" w:hAnsi="Arial" w:cs="Arial"/>
                <w:sz w:val="22"/>
                <w:szCs w:val="22"/>
              </w:rPr>
            </w:pPr>
            <w:permStart w:id="934440701" w:edGrp="everyone"/>
            <w:proofErr w:type="spellStart"/>
            <w:r>
              <w:rPr>
                <w:rFonts w:ascii="Arial" w:hAnsi="Arial" w:cs="Arial"/>
                <w:sz w:val="22"/>
                <w:szCs w:val="22"/>
              </w:rPr>
              <w:t>Miljan</w:t>
            </w:r>
            <w:proofErr w:type="spellEnd"/>
            <w:r>
              <w:rPr>
                <w:rFonts w:ascii="Arial" w:hAnsi="Arial" w:cs="Arial"/>
                <w:sz w:val="22"/>
                <w:szCs w:val="22"/>
              </w:rPr>
              <w:t xml:space="preserve"> Tepic</w:t>
            </w:r>
            <w:permEnd w:id="934440701"/>
          </w:p>
        </w:tc>
      </w:tr>
      <w:tr w:rsidR="00933AAC" w:rsidRPr="00DD7A44" w14:paraId="547CED37" w14:textId="77777777" w:rsidTr="00777342">
        <w:tc>
          <w:tcPr>
            <w:tcW w:w="2552" w:type="dxa"/>
            <w:tcBorders>
              <w:top w:val="nil"/>
              <w:left w:val="nil"/>
              <w:bottom w:val="nil"/>
              <w:right w:val="nil"/>
            </w:tcBorders>
          </w:tcPr>
          <w:p w14:paraId="333BDE3A" w14:textId="77777777" w:rsidR="00933AAC" w:rsidRPr="00DD7A44" w:rsidRDefault="00933AAC" w:rsidP="00777342">
            <w:pPr>
              <w:ind w:right="-24"/>
              <w:rPr>
                <w:rFonts w:ascii="Arial" w:hAnsi="Arial" w:cs="Arial"/>
                <w:sz w:val="22"/>
                <w:szCs w:val="22"/>
              </w:rPr>
            </w:pPr>
          </w:p>
          <w:p w14:paraId="1AC925AC"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31B6FFB7" w14:textId="77777777" w:rsidR="00933AAC" w:rsidRPr="00DD7A44" w:rsidRDefault="00933AAC" w:rsidP="00777342">
            <w:pPr>
              <w:ind w:right="-24"/>
              <w:rPr>
                <w:rFonts w:ascii="Arial" w:hAnsi="Arial" w:cs="Arial"/>
                <w:sz w:val="22"/>
                <w:szCs w:val="22"/>
              </w:rPr>
            </w:pPr>
          </w:p>
        </w:tc>
      </w:tr>
      <w:tr w:rsidR="00933AAC" w:rsidRPr="00DD7A44" w14:paraId="64FC24BE" w14:textId="77777777" w:rsidTr="00777342">
        <w:tc>
          <w:tcPr>
            <w:tcW w:w="2552" w:type="dxa"/>
            <w:tcBorders>
              <w:top w:val="nil"/>
              <w:left w:val="nil"/>
              <w:bottom w:val="nil"/>
              <w:right w:val="nil"/>
            </w:tcBorders>
          </w:tcPr>
          <w:p w14:paraId="57A539BC"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159942616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8A4CA91"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6E2E94" wp14:editId="3631E0AD">
                      <wp:extent cx="99737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97377" cy="428625"/>
                              </a:xfrm>
                              <a:prstGeom prst="rect">
                                <a:avLst/>
                              </a:prstGeom>
                              <a:noFill/>
                              <a:ln>
                                <a:noFill/>
                              </a:ln>
                            </pic:spPr>
                          </pic:pic>
                        </a:graphicData>
                      </a:graphic>
                    </wp:inline>
                  </w:drawing>
                </w:r>
              </w:p>
            </w:tc>
          </w:sdtContent>
        </w:sdt>
        <w:permEnd w:id="1599426163" w:displacedByCustomXml="prev"/>
      </w:tr>
    </w:tbl>
    <w:p w14:paraId="381A87D5" w14:textId="77777777" w:rsidR="00933AAC" w:rsidRPr="00DD7A44" w:rsidRDefault="00933AAC" w:rsidP="00933AAC">
      <w:pPr>
        <w:ind w:right="-24"/>
        <w:rPr>
          <w:rFonts w:ascii="Arial" w:hAnsi="Arial" w:cs="Arial"/>
          <w:sz w:val="22"/>
          <w:szCs w:val="22"/>
        </w:rPr>
      </w:pPr>
    </w:p>
    <w:p w14:paraId="6CD9C50D"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73DA3E6D" w14:textId="77777777" w:rsidTr="00777342">
        <w:tc>
          <w:tcPr>
            <w:tcW w:w="2552" w:type="dxa"/>
            <w:tcBorders>
              <w:top w:val="nil"/>
              <w:left w:val="nil"/>
              <w:bottom w:val="nil"/>
              <w:right w:val="nil"/>
            </w:tcBorders>
          </w:tcPr>
          <w:p w14:paraId="79697948"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5E5EBF35" w14:textId="77777777" w:rsidR="00933AAC" w:rsidRPr="00DD7A44" w:rsidRDefault="00933AAC" w:rsidP="00777342">
            <w:pPr>
              <w:ind w:right="-24"/>
              <w:rPr>
                <w:rFonts w:ascii="Arial" w:hAnsi="Arial" w:cs="Arial"/>
                <w:sz w:val="22"/>
                <w:szCs w:val="22"/>
              </w:rPr>
            </w:pPr>
            <w:permStart w:id="540961709" w:edGrp="everyone"/>
            <w:permEnd w:id="540961709"/>
          </w:p>
        </w:tc>
      </w:tr>
      <w:tr w:rsidR="00933AAC" w:rsidRPr="00DD7A44" w14:paraId="31F6FEBC" w14:textId="77777777" w:rsidTr="00777342">
        <w:tc>
          <w:tcPr>
            <w:tcW w:w="2552" w:type="dxa"/>
            <w:tcBorders>
              <w:top w:val="nil"/>
              <w:left w:val="nil"/>
              <w:bottom w:val="nil"/>
              <w:right w:val="nil"/>
            </w:tcBorders>
          </w:tcPr>
          <w:p w14:paraId="1699C433" w14:textId="77777777" w:rsidR="00933AAC" w:rsidRPr="00DD7A44" w:rsidRDefault="00933AAC" w:rsidP="00777342">
            <w:pPr>
              <w:ind w:right="-24"/>
              <w:rPr>
                <w:rFonts w:ascii="Arial" w:hAnsi="Arial" w:cs="Arial"/>
                <w:sz w:val="22"/>
                <w:szCs w:val="22"/>
              </w:rPr>
            </w:pPr>
          </w:p>
          <w:p w14:paraId="2408A1E2"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7A372E45" w14:textId="77777777" w:rsidR="00933AAC" w:rsidRPr="00DD7A44" w:rsidRDefault="00933AAC" w:rsidP="00777342">
            <w:pPr>
              <w:ind w:right="-24"/>
              <w:rPr>
                <w:rFonts w:ascii="Arial" w:hAnsi="Arial" w:cs="Arial"/>
                <w:sz w:val="22"/>
                <w:szCs w:val="22"/>
              </w:rPr>
            </w:pPr>
          </w:p>
        </w:tc>
      </w:tr>
      <w:tr w:rsidR="00933AAC" w:rsidRPr="00DD7A44" w14:paraId="6CAF0880" w14:textId="77777777" w:rsidTr="00777342">
        <w:tc>
          <w:tcPr>
            <w:tcW w:w="2552" w:type="dxa"/>
            <w:tcBorders>
              <w:top w:val="nil"/>
              <w:left w:val="nil"/>
              <w:bottom w:val="nil"/>
              <w:right w:val="nil"/>
            </w:tcBorders>
          </w:tcPr>
          <w:p w14:paraId="6B973AE6"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842505363" w:edGrp="everyone" w:displacedByCustomXml="prev"/>
            <w:tc>
              <w:tcPr>
                <w:tcW w:w="6520" w:type="dxa"/>
                <w:tcBorders>
                  <w:top w:val="nil"/>
                  <w:left w:val="nil"/>
                  <w:bottom w:val="single" w:sz="8" w:space="0" w:color="auto"/>
                  <w:right w:val="nil"/>
                </w:tcBorders>
              </w:tcPr>
              <w:p w14:paraId="23BB8A22"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C6622C2" wp14:editId="25506D4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42505363" w:displacedByCustomXml="next"/>
          </w:sdtContent>
        </w:sdt>
      </w:tr>
    </w:tbl>
    <w:p w14:paraId="11E601A7" w14:textId="77777777" w:rsidR="00933AAC" w:rsidRPr="00DD7A44" w:rsidRDefault="00933AAC" w:rsidP="00933AAC">
      <w:pPr>
        <w:ind w:right="-24"/>
        <w:rPr>
          <w:rFonts w:ascii="Arial" w:hAnsi="Arial" w:cs="Arial"/>
          <w:sz w:val="22"/>
          <w:szCs w:val="22"/>
        </w:rPr>
      </w:pPr>
    </w:p>
    <w:p w14:paraId="3FDA0D8E" w14:textId="77777777" w:rsidR="00933AAC" w:rsidRPr="00DD7A44" w:rsidRDefault="00933AAC" w:rsidP="00933AAC">
      <w:pPr>
        <w:ind w:right="-24"/>
        <w:rPr>
          <w:rFonts w:ascii="Arial" w:hAnsi="Arial" w:cs="Arial"/>
          <w:sz w:val="22"/>
          <w:szCs w:val="22"/>
        </w:rPr>
      </w:pPr>
      <w:bookmarkStart w:id="4" w:name="_GoBack"/>
      <w:bookmarkEnd w:id="4"/>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20DB7D5F" w14:textId="77777777" w:rsidTr="00777342">
        <w:tc>
          <w:tcPr>
            <w:tcW w:w="2552" w:type="dxa"/>
            <w:tcBorders>
              <w:top w:val="nil"/>
              <w:left w:val="nil"/>
              <w:bottom w:val="nil"/>
              <w:right w:val="nil"/>
            </w:tcBorders>
          </w:tcPr>
          <w:p w14:paraId="2B46C8AB" w14:textId="77777777" w:rsidR="00933AAC" w:rsidRPr="00DD7A44" w:rsidRDefault="00933AAC" w:rsidP="00777342">
            <w:pPr>
              <w:ind w:right="-24"/>
              <w:rPr>
                <w:rFonts w:ascii="Arial" w:hAnsi="Arial" w:cs="Arial"/>
                <w:sz w:val="22"/>
                <w:szCs w:val="22"/>
              </w:rPr>
            </w:pPr>
            <w:permStart w:id="7538006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3E52AEA359E24FE5AF8530661FC6B151"/>
            </w:placeholder>
            <w:date w:fullDate="2019-09-2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58D17EB" w14:textId="2244C6C1" w:rsidR="00933AAC" w:rsidRPr="00DD7A44" w:rsidRDefault="001C5DAB" w:rsidP="00777342">
                <w:pPr>
                  <w:ind w:right="-24"/>
                  <w:rPr>
                    <w:rFonts w:ascii="Arial" w:hAnsi="Arial" w:cs="Arial"/>
                    <w:sz w:val="22"/>
                    <w:szCs w:val="22"/>
                  </w:rPr>
                </w:pPr>
                <w:r>
                  <w:rPr>
                    <w:rFonts w:ascii="Arial" w:hAnsi="Arial" w:cs="Arial"/>
                    <w:sz w:val="22"/>
                    <w:szCs w:val="22"/>
                  </w:rPr>
                  <w:t>26/09/2019</w:t>
                </w:r>
              </w:p>
            </w:tc>
          </w:sdtContent>
        </w:sdt>
      </w:tr>
      <w:permEnd w:id="75380062"/>
    </w:tbl>
    <w:p w14:paraId="1F6567AD" w14:textId="77777777" w:rsidR="00933AAC" w:rsidRPr="00DD7A44" w:rsidRDefault="00933AAC" w:rsidP="00933AAC">
      <w:pPr>
        <w:ind w:right="-24"/>
        <w:rPr>
          <w:rFonts w:ascii="Arial" w:hAnsi="Arial" w:cs="Arial"/>
          <w:sz w:val="22"/>
          <w:szCs w:val="22"/>
        </w:rPr>
      </w:pPr>
    </w:p>
    <w:p w14:paraId="10471A3D" w14:textId="77777777" w:rsidR="00933AAC" w:rsidRPr="00DD7A44" w:rsidRDefault="00933AAC" w:rsidP="00933AAC">
      <w:pPr>
        <w:ind w:right="-24"/>
        <w:rPr>
          <w:rFonts w:ascii="Arial" w:hAnsi="Arial" w:cs="Arial"/>
          <w:sz w:val="22"/>
          <w:szCs w:val="22"/>
        </w:rPr>
      </w:pPr>
    </w:p>
    <w:p w14:paraId="12C64717" w14:textId="77777777"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14:paraId="285A6761" w14:textId="77777777" w:rsidTr="00777342">
        <w:trPr>
          <w:trHeight w:val="217"/>
          <w:jc w:val="center"/>
        </w:trPr>
        <w:tc>
          <w:tcPr>
            <w:tcW w:w="2528" w:type="dxa"/>
            <w:shd w:val="clear" w:color="auto" w:fill="F3F3F3"/>
            <w:vAlign w:val="center"/>
          </w:tcPr>
          <w:p w14:paraId="5BA20848"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7224A492"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02CA5CE5"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14:paraId="06099D2B" w14:textId="77777777" w:rsidTr="00777342">
        <w:trPr>
          <w:cantSplit/>
          <w:jc w:val="center"/>
        </w:trPr>
        <w:tc>
          <w:tcPr>
            <w:tcW w:w="2528" w:type="dxa"/>
            <w:vMerge w:val="restart"/>
            <w:vAlign w:val="center"/>
          </w:tcPr>
          <w:p w14:paraId="2F3CB1D5"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14:paraId="467F0EB2" w14:textId="77777777" w:rsidR="00933AAC" w:rsidRPr="00933AAC" w:rsidRDefault="00933AAC" w:rsidP="00777342">
            <w:pPr>
              <w:ind w:right="-24"/>
              <w:jc w:val="center"/>
              <w:rPr>
                <w:rFonts w:ascii="Arial" w:hAnsi="Arial" w:cs="Arial"/>
                <w:sz w:val="22"/>
                <w:szCs w:val="22"/>
              </w:rPr>
            </w:pPr>
            <w:permStart w:id="726207769" w:edGrp="everyone"/>
            <w:permEnd w:id="726207769"/>
          </w:p>
        </w:tc>
        <w:tc>
          <w:tcPr>
            <w:tcW w:w="1272" w:type="dxa"/>
            <w:vAlign w:val="center"/>
          </w:tcPr>
          <w:p w14:paraId="1363A619"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14:paraId="70E7C1FB" w14:textId="77777777"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14:paraId="265F2084" w14:textId="77777777" w:rsidTr="00777342">
        <w:trPr>
          <w:cantSplit/>
          <w:trHeight w:val="454"/>
          <w:jc w:val="center"/>
        </w:trPr>
        <w:tc>
          <w:tcPr>
            <w:tcW w:w="2528" w:type="dxa"/>
            <w:vMerge/>
            <w:vAlign w:val="center"/>
          </w:tcPr>
          <w:p w14:paraId="39DF2C26" w14:textId="77777777" w:rsidR="00933AAC" w:rsidRPr="00DD7A44" w:rsidRDefault="00933AAC" w:rsidP="00777342">
            <w:pPr>
              <w:ind w:right="-24"/>
              <w:jc w:val="center"/>
              <w:rPr>
                <w:rFonts w:ascii="Arial" w:hAnsi="Arial" w:cs="Arial"/>
                <w:sz w:val="22"/>
                <w:szCs w:val="22"/>
              </w:rPr>
            </w:pPr>
          </w:p>
        </w:tc>
        <w:tc>
          <w:tcPr>
            <w:tcW w:w="2559" w:type="dxa"/>
            <w:vMerge/>
            <w:vAlign w:val="center"/>
          </w:tcPr>
          <w:p w14:paraId="41AD8A1E" w14:textId="77777777" w:rsidR="00933AAC" w:rsidRPr="00DD7A44" w:rsidRDefault="00933AAC" w:rsidP="00777342">
            <w:pPr>
              <w:ind w:right="-24"/>
              <w:jc w:val="center"/>
              <w:rPr>
                <w:rFonts w:ascii="Arial" w:hAnsi="Arial" w:cs="Arial"/>
                <w:sz w:val="22"/>
                <w:szCs w:val="22"/>
              </w:rPr>
            </w:pPr>
          </w:p>
        </w:tc>
        <w:permStart w:id="166515724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39987259"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1665157247" w:displacedByCustomXml="prev"/>
        <w:permStart w:id="18305391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286784D1"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183053915" w:displacedByCustomXml="prev"/>
      </w:tr>
    </w:tbl>
    <w:tbl>
      <w:tblPr>
        <w:tblStyle w:val="TableGrid"/>
        <w:tblW w:w="0" w:type="auto"/>
        <w:tblLook w:val="04A0" w:firstRow="1" w:lastRow="0" w:firstColumn="1" w:lastColumn="0" w:noHBand="0" w:noVBand="1"/>
      </w:tblPr>
      <w:tblGrid>
        <w:gridCol w:w="9016"/>
      </w:tblGrid>
      <w:tr w:rsidR="00933AAC" w:rsidRPr="00DD7A44" w14:paraId="06F454AD" w14:textId="77777777" w:rsidTr="00777342">
        <w:tc>
          <w:tcPr>
            <w:tcW w:w="9016" w:type="dxa"/>
            <w:shd w:val="clear" w:color="auto" w:fill="D9D9D9" w:themeFill="background1" w:themeFillShade="D9"/>
          </w:tcPr>
          <w:p w14:paraId="2A6F3295" w14:textId="77777777"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14:paraId="368D8368" w14:textId="77777777" w:rsidTr="00777342">
        <w:trPr>
          <w:trHeight w:val="13602"/>
        </w:trPr>
        <w:tc>
          <w:tcPr>
            <w:tcW w:w="9016" w:type="dxa"/>
          </w:tcPr>
          <w:p w14:paraId="66611C74" w14:textId="77777777" w:rsidR="00933AAC" w:rsidRPr="00DD7A44" w:rsidRDefault="00933AAC" w:rsidP="00777342">
            <w:pPr>
              <w:rPr>
                <w:rFonts w:ascii="Arial" w:hAnsi="Arial" w:cs="Arial"/>
                <w:szCs w:val="24"/>
              </w:rPr>
            </w:pPr>
            <w:permStart w:id="1448038854" w:edGrp="everyone"/>
            <w:permEnd w:id="1448038854"/>
          </w:p>
        </w:tc>
      </w:tr>
    </w:tbl>
    <w:bookmarkEnd w:id="0"/>
    <w:p w14:paraId="6DF6EA85" w14:textId="77777777"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14:paraId="348FE3EF" w14:textId="77777777" w:rsidR="00414F9C" w:rsidRDefault="00414F9C" w:rsidP="00414F9C">
      <w:pPr>
        <w:pStyle w:val="11CSTCPLQuestionBullet"/>
        <w:numPr>
          <w:ilvl w:val="0"/>
          <w:numId w:val="17"/>
        </w:numPr>
        <w:ind w:left="1134"/>
      </w:pPr>
      <w:r>
        <w:t>Material requirements</w:t>
      </w:r>
    </w:p>
    <w:p w14:paraId="0F2805CB" w14:textId="77777777" w:rsidR="00414F9C" w:rsidRDefault="00414F9C" w:rsidP="00414F9C">
      <w:pPr>
        <w:pStyle w:val="11CSTCPLQuestionBullet"/>
        <w:numPr>
          <w:ilvl w:val="0"/>
          <w:numId w:val="17"/>
        </w:numPr>
        <w:ind w:left="1134"/>
      </w:pPr>
      <w:r>
        <w:t>Plant requirements</w:t>
      </w:r>
    </w:p>
    <w:p w14:paraId="0D72F88B" w14:textId="77777777" w:rsidR="00414F9C" w:rsidRDefault="00414F9C" w:rsidP="00414F9C">
      <w:pPr>
        <w:pStyle w:val="11CSTCPLQuestionBullet"/>
        <w:numPr>
          <w:ilvl w:val="0"/>
          <w:numId w:val="17"/>
        </w:numPr>
        <w:ind w:left="1134"/>
      </w:pPr>
      <w:r>
        <w:t>On-site labour requirements</w:t>
      </w:r>
    </w:p>
    <w:p w14:paraId="0EB59E07" w14:textId="77777777"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14:paraId="687C287D" w14:textId="77777777"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14:paraId="76DCDEB2" w14:textId="77777777" w:rsidTr="001C13D1">
        <w:tc>
          <w:tcPr>
            <w:tcW w:w="1027" w:type="dxa"/>
            <w:tcBorders>
              <w:top w:val="nil"/>
              <w:left w:val="nil"/>
              <w:bottom w:val="nil"/>
              <w:right w:val="single" w:sz="4" w:space="0" w:color="auto"/>
            </w:tcBorders>
          </w:tcPr>
          <w:p w14:paraId="7E2A3B38" w14:textId="77777777"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2EBE31" w14:textId="35534E99" w:rsidR="0022426D" w:rsidRPr="001C4084" w:rsidRDefault="000E478F" w:rsidP="00327D04">
            <w:pPr>
              <w:rPr>
                <w:rFonts w:ascii="Arial" w:hAnsi="Arial" w:cs="Arial"/>
                <w:sz w:val="22"/>
                <w:szCs w:val="22"/>
              </w:rPr>
            </w:pPr>
            <w:permStart w:id="850416976" w:edGrp="everyone"/>
            <w:r>
              <w:rPr>
                <w:rFonts w:ascii="Arial" w:hAnsi="Arial" w:cs="Arial"/>
                <w:sz w:val="22"/>
                <w:szCs w:val="22"/>
              </w:rPr>
              <w:t>Project Plan Specifications</w:t>
            </w:r>
            <w:permEnd w:id="850416976"/>
          </w:p>
        </w:tc>
        <w:permStart w:id="1032534771"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D43388A" w14:textId="77777777"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032534771" w:displacedByCustomXml="prev"/>
      </w:tr>
    </w:tbl>
    <w:p w14:paraId="12584755" w14:textId="77777777" w:rsidR="0022426D" w:rsidRDefault="0022426D" w:rsidP="0022426D">
      <w:pPr>
        <w:rPr>
          <w:rFonts w:ascii="Arial" w:hAnsi="Arial" w:cs="Arial"/>
          <w:sz w:val="22"/>
          <w:szCs w:val="22"/>
        </w:rPr>
      </w:pPr>
    </w:p>
    <w:p w14:paraId="5FB5344F" w14:textId="77777777" w:rsidR="008C3955" w:rsidRDefault="008C3955" w:rsidP="008C3955">
      <w:pPr>
        <w:rPr>
          <w:rFonts w:ascii="Arial" w:hAnsi="Arial" w:cs="Arial"/>
          <w:sz w:val="22"/>
          <w:szCs w:val="22"/>
        </w:rPr>
      </w:pPr>
    </w:p>
    <w:p w14:paraId="45A4AFE3" w14:textId="77777777" w:rsidR="008C3955" w:rsidRPr="00830749" w:rsidRDefault="008C3955" w:rsidP="008C3955">
      <w:pPr>
        <w:pStyle w:val="11CSTCPLQuestionBullet"/>
        <w:ind w:left="709" w:hanging="709"/>
      </w:pPr>
      <w:bookmarkStart w:id="5" w:name="_Ref336349"/>
      <w:bookmarkStart w:id="6" w:name="_Ref535482381"/>
      <w:r>
        <w:t>Name the Act and identify the section that outlines the maximum deposit amounts that may be accepted by a builder before services are provided. Identify the maximum deposit amounts and the penalties for breaching such requirements.</w:t>
      </w:r>
      <w:bookmarkEnd w:id="5"/>
      <w:bookmarkEnd w:id="6"/>
    </w:p>
    <w:p w14:paraId="59FC7499" w14:textId="77777777"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14:paraId="51DDA22C" w14:textId="77777777" w:rsidTr="00327D04">
        <w:tc>
          <w:tcPr>
            <w:tcW w:w="624" w:type="pct"/>
            <w:tcBorders>
              <w:top w:val="nil"/>
              <w:left w:val="nil"/>
              <w:bottom w:val="nil"/>
              <w:right w:val="single" w:sz="12" w:space="0" w:color="auto"/>
            </w:tcBorders>
            <w:shd w:val="clear" w:color="auto" w:fill="auto"/>
          </w:tcPr>
          <w:p w14:paraId="45120951" w14:textId="77777777"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FFC4C4E" w14:textId="77777777"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D082B0B" w14:textId="77777777" w:rsidR="008C3955" w:rsidRDefault="008C3955" w:rsidP="00327D04">
            <w:pPr>
              <w:keepNext/>
              <w:ind w:left="993" w:right="82" w:hanging="993"/>
              <w:jc w:val="center"/>
            </w:pPr>
            <w:r>
              <w:t>Requirements and penalties</w:t>
            </w:r>
          </w:p>
        </w:tc>
        <w:permStart w:id="1144477880"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D68359C" w14:textId="77777777" w:rsidR="008C3955" w:rsidRDefault="000F5027" w:rsidP="000F5027">
                <w:pPr>
                  <w:keepNext/>
                  <w:ind w:left="993" w:hanging="993"/>
                </w:pPr>
                <w:r w:rsidRPr="00797AFE">
                  <w:rPr>
                    <w:rFonts w:ascii="Arial" w:hAnsi="Arial" w:cs="Arial"/>
                    <w:sz w:val="44"/>
                    <w:szCs w:val="44"/>
                  </w:rPr>
                  <w:sym w:font="Wingdings" w:char="F0A8"/>
                </w:r>
              </w:p>
            </w:tc>
          </w:sdtContent>
        </w:sdt>
        <w:permEnd w:id="1144477880" w:displacedByCustomXml="prev"/>
      </w:tr>
      <w:tr w:rsidR="008C3955" w14:paraId="78E5345F" w14:textId="77777777" w:rsidTr="00703C8A">
        <w:trPr>
          <w:trHeight w:val="2551"/>
          <w:hidden/>
        </w:trPr>
        <w:tc>
          <w:tcPr>
            <w:tcW w:w="624" w:type="pct"/>
            <w:tcBorders>
              <w:top w:val="nil"/>
              <w:left w:val="nil"/>
              <w:bottom w:val="nil"/>
              <w:right w:val="single" w:sz="12" w:space="0" w:color="auto"/>
            </w:tcBorders>
          </w:tcPr>
          <w:p w14:paraId="3EA35F9B" w14:textId="77777777"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9644573" w14:textId="6BFB63D1" w:rsidR="008C3955" w:rsidRDefault="0070243A" w:rsidP="00703C8A">
            <w:pPr>
              <w:ind w:right="82"/>
              <w:jc w:val="left"/>
              <w:rPr>
                <w:rFonts w:ascii="Arial" w:hAnsi="Arial" w:cs="Arial"/>
                <w:sz w:val="22"/>
                <w:szCs w:val="22"/>
              </w:rPr>
            </w:pPr>
            <w:permStart w:id="1614363664" w:edGrp="everyone"/>
            <w:r>
              <w:rPr>
                <w:rFonts w:ascii="Arial" w:hAnsi="Arial" w:cs="Arial"/>
                <w:sz w:val="22"/>
                <w:szCs w:val="22"/>
              </w:rPr>
              <w:t xml:space="preserve">QBCC Act </w:t>
            </w:r>
            <w:r w:rsidR="0079315E">
              <w:rPr>
                <w:rFonts w:ascii="Arial" w:hAnsi="Arial" w:cs="Arial"/>
                <w:sz w:val="22"/>
                <w:szCs w:val="22"/>
              </w:rPr>
              <w:t xml:space="preserve">1991 </w:t>
            </w:r>
            <w:r>
              <w:rPr>
                <w:rFonts w:ascii="Arial" w:hAnsi="Arial" w:cs="Arial"/>
                <w:sz w:val="22"/>
                <w:szCs w:val="22"/>
              </w:rPr>
              <w:t>Schedule 1B</w:t>
            </w:r>
          </w:p>
          <w:p w14:paraId="1C978D2F" w14:textId="665FE2EC" w:rsidR="008C3955" w:rsidRPr="00703C8A" w:rsidRDefault="0070243A" w:rsidP="00703C8A">
            <w:pPr>
              <w:ind w:right="82"/>
              <w:jc w:val="left"/>
              <w:rPr>
                <w:rFonts w:ascii="Arial" w:hAnsi="Arial" w:cs="Arial"/>
                <w:sz w:val="22"/>
                <w:szCs w:val="22"/>
              </w:rPr>
            </w:pPr>
            <w:r>
              <w:rPr>
                <w:rFonts w:ascii="Arial" w:hAnsi="Arial" w:cs="Arial"/>
                <w:sz w:val="22"/>
                <w:szCs w:val="22"/>
              </w:rPr>
              <w:t>Section 33</w:t>
            </w:r>
            <w:permEnd w:id="1614363664"/>
          </w:p>
        </w:tc>
        <w:tc>
          <w:tcPr>
            <w:tcW w:w="2559" w:type="pct"/>
            <w:tcBorders>
              <w:top w:val="single" w:sz="12" w:space="0" w:color="auto"/>
              <w:left w:val="single" w:sz="4" w:space="0" w:color="auto"/>
            </w:tcBorders>
            <w:shd w:val="clear" w:color="auto" w:fill="auto"/>
            <w:vAlign w:val="center"/>
          </w:tcPr>
          <w:p w14:paraId="53BC6930" w14:textId="77777777" w:rsidR="008C3955" w:rsidRDefault="0070243A" w:rsidP="00703C8A">
            <w:pPr>
              <w:ind w:right="82"/>
              <w:jc w:val="left"/>
              <w:rPr>
                <w:rFonts w:ascii="Arial" w:hAnsi="Arial" w:cs="Arial"/>
                <w:sz w:val="22"/>
                <w:szCs w:val="22"/>
              </w:rPr>
            </w:pPr>
            <w:permStart w:id="1661805559" w:edGrp="everyone"/>
            <w:r>
              <w:rPr>
                <w:rFonts w:ascii="Arial" w:hAnsi="Arial" w:cs="Arial"/>
                <w:sz w:val="22"/>
                <w:szCs w:val="22"/>
              </w:rPr>
              <w:t>Must not receive deposit under contract of more than:</w:t>
            </w:r>
          </w:p>
          <w:p w14:paraId="1A35C211" w14:textId="77777777" w:rsidR="008C3955" w:rsidRDefault="0070243A" w:rsidP="00703C8A">
            <w:pPr>
              <w:ind w:right="82"/>
              <w:jc w:val="left"/>
              <w:rPr>
                <w:rFonts w:ascii="Arial" w:hAnsi="Arial" w:cs="Arial"/>
                <w:sz w:val="22"/>
                <w:szCs w:val="22"/>
              </w:rPr>
            </w:pPr>
            <w:r>
              <w:rPr>
                <w:rFonts w:ascii="Arial" w:hAnsi="Arial" w:cs="Arial"/>
                <w:sz w:val="22"/>
                <w:szCs w:val="22"/>
              </w:rPr>
              <w:t>-for level 1: 10% of contract sum</w:t>
            </w:r>
          </w:p>
          <w:p w14:paraId="193A95A4" w14:textId="6DC84D4B" w:rsidR="008C3955" w:rsidRDefault="0070243A" w:rsidP="00703C8A">
            <w:pPr>
              <w:ind w:right="82"/>
              <w:jc w:val="left"/>
              <w:rPr>
                <w:rFonts w:ascii="Arial" w:hAnsi="Arial" w:cs="Arial"/>
                <w:sz w:val="22"/>
                <w:szCs w:val="22"/>
              </w:rPr>
            </w:pPr>
            <w:r>
              <w:rPr>
                <w:rFonts w:ascii="Arial" w:hAnsi="Arial" w:cs="Arial"/>
                <w:sz w:val="22"/>
                <w:szCs w:val="22"/>
              </w:rPr>
              <w:t>-for level 2: 5% of contract sum</w:t>
            </w:r>
          </w:p>
          <w:p w14:paraId="384A1D33" w14:textId="32DE1AA6" w:rsidR="0079315E" w:rsidRDefault="0079315E" w:rsidP="00703C8A">
            <w:pPr>
              <w:ind w:right="82"/>
              <w:jc w:val="left"/>
              <w:rPr>
                <w:rFonts w:ascii="Arial" w:hAnsi="Arial" w:cs="Arial"/>
                <w:sz w:val="22"/>
                <w:szCs w:val="22"/>
              </w:rPr>
            </w:pPr>
            <w:r>
              <w:rPr>
                <w:rFonts w:ascii="Arial" w:hAnsi="Arial" w:cs="Arial"/>
                <w:sz w:val="22"/>
                <w:szCs w:val="22"/>
              </w:rPr>
              <w:t>-level 1 or 2 under which the value of off-site work is more than 50% of the contract price 20% of contract price</w:t>
            </w:r>
          </w:p>
          <w:p w14:paraId="4BEACE68" w14:textId="77777777" w:rsidR="008C3955" w:rsidRDefault="008C3955" w:rsidP="00703C8A">
            <w:pPr>
              <w:ind w:right="82"/>
              <w:jc w:val="left"/>
              <w:rPr>
                <w:rFonts w:ascii="Arial" w:hAnsi="Arial" w:cs="Arial"/>
                <w:sz w:val="22"/>
                <w:szCs w:val="22"/>
              </w:rPr>
            </w:pPr>
          </w:p>
          <w:p w14:paraId="7D100FAC" w14:textId="159B8DA6" w:rsidR="008C3955" w:rsidRPr="00703C8A" w:rsidRDefault="0070243A" w:rsidP="00703C8A">
            <w:pPr>
              <w:ind w:right="82"/>
              <w:jc w:val="left"/>
              <w:rPr>
                <w:rFonts w:ascii="Arial" w:hAnsi="Arial" w:cs="Arial"/>
                <w:sz w:val="22"/>
                <w:szCs w:val="22"/>
              </w:rPr>
            </w:pPr>
            <w:r>
              <w:rPr>
                <w:rFonts w:ascii="Arial" w:hAnsi="Arial" w:cs="Arial"/>
                <w:sz w:val="22"/>
                <w:szCs w:val="22"/>
              </w:rPr>
              <w:t>Maximum penalty: 100 penalty points</w:t>
            </w:r>
            <w:permEnd w:id="1661805559"/>
          </w:p>
        </w:tc>
        <w:tc>
          <w:tcPr>
            <w:tcW w:w="335" w:type="pct"/>
            <w:tcBorders>
              <w:top w:val="nil"/>
              <w:left w:val="single" w:sz="12" w:space="0" w:color="auto"/>
              <w:bottom w:val="nil"/>
              <w:right w:val="nil"/>
            </w:tcBorders>
          </w:tcPr>
          <w:p w14:paraId="6C364440" w14:textId="77777777" w:rsidR="008C3955" w:rsidRDefault="008C3955" w:rsidP="00327D04">
            <w:pPr>
              <w:ind w:left="993" w:hanging="993"/>
            </w:pPr>
          </w:p>
        </w:tc>
      </w:tr>
    </w:tbl>
    <w:p w14:paraId="0C171AB9" w14:textId="77777777" w:rsidR="008C3955" w:rsidRPr="00830749" w:rsidRDefault="008C3955" w:rsidP="008C3955">
      <w:pPr>
        <w:rPr>
          <w:rFonts w:ascii="Arial" w:hAnsi="Arial" w:cs="Arial"/>
          <w:sz w:val="22"/>
          <w:szCs w:val="22"/>
        </w:rPr>
      </w:pPr>
    </w:p>
    <w:p w14:paraId="6D68E892" w14:textId="77777777" w:rsidR="00327D04" w:rsidRDefault="00327D04" w:rsidP="00327D04">
      <w:pPr>
        <w:rPr>
          <w:rFonts w:ascii="Arial" w:hAnsi="Arial" w:cs="Arial"/>
          <w:sz w:val="22"/>
          <w:szCs w:val="22"/>
        </w:rPr>
      </w:pPr>
    </w:p>
    <w:p w14:paraId="6CAF202C" w14:textId="77777777" w:rsidR="00327D04" w:rsidRPr="00830749" w:rsidRDefault="00327D04" w:rsidP="00327D04">
      <w:pPr>
        <w:pStyle w:val="11CSTCPLQuestionBullet"/>
        <w:ind w:left="709" w:hanging="709"/>
      </w:pPr>
      <w:bookmarkStart w:id="7" w:name="_Ref336355"/>
      <w:r>
        <w:t>Identify three (3) subcontractors you may engage for a job and the type of work they may undertake.</w:t>
      </w:r>
      <w:bookmarkEnd w:id="7"/>
      <w:r>
        <w:t xml:space="preserve"> </w:t>
      </w:r>
    </w:p>
    <w:p w14:paraId="157230FF" w14:textId="77777777"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14:paraId="5A450541" w14:textId="77777777" w:rsidTr="00414F9C">
        <w:tc>
          <w:tcPr>
            <w:tcW w:w="624" w:type="pct"/>
            <w:tcBorders>
              <w:top w:val="nil"/>
              <w:left w:val="nil"/>
              <w:bottom w:val="nil"/>
              <w:right w:val="single" w:sz="12" w:space="0" w:color="auto"/>
            </w:tcBorders>
            <w:shd w:val="clear" w:color="auto" w:fill="auto"/>
          </w:tcPr>
          <w:p w14:paraId="58CE6799" w14:textId="77777777"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16944EF" w14:textId="77777777"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3E862AF7" w14:textId="77777777" w:rsidR="00327D04" w:rsidRDefault="00327D04" w:rsidP="00414F9C">
            <w:pPr>
              <w:keepNext/>
              <w:ind w:left="993" w:right="82" w:hanging="993"/>
              <w:jc w:val="center"/>
            </w:pPr>
            <w:r>
              <w:t>Work</w:t>
            </w:r>
          </w:p>
        </w:tc>
        <w:permStart w:id="1153072321"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C2B0AAB" w14:textId="77777777" w:rsidR="00327D04" w:rsidRDefault="000F5027" w:rsidP="000F5027">
                <w:pPr>
                  <w:keepNext/>
                  <w:ind w:left="993" w:hanging="993"/>
                </w:pPr>
                <w:r w:rsidRPr="00797AFE">
                  <w:rPr>
                    <w:rFonts w:ascii="Arial" w:hAnsi="Arial" w:cs="Arial"/>
                    <w:sz w:val="44"/>
                    <w:szCs w:val="44"/>
                  </w:rPr>
                  <w:sym w:font="Wingdings" w:char="F0A8"/>
                </w:r>
              </w:p>
            </w:tc>
          </w:sdtContent>
        </w:sdt>
        <w:permEnd w:id="1153072321" w:displacedByCustomXml="prev"/>
      </w:tr>
      <w:tr w:rsidR="00327D04" w14:paraId="760A4F18" w14:textId="77777777" w:rsidTr="003024E7">
        <w:trPr>
          <w:trHeight w:val="1417"/>
          <w:hidden/>
        </w:trPr>
        <w:tc>
          <w:tcPr>
            <w:tcW w:w="624" w:type="pct"/>
            <w:tcBorders>
              <w:top w:val="nil"/>
              <w:left w:val="nil"/>
              <w:bottom w:val="nil"/>
              <w:right w:val="single" w:sz="12" w:space="0" w:color="auto"/>
            </w:tcBorders>
          </w:tcPr>
          <w:p w14:paraId="24E7853A" w14:textId="77777777"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0EECA26" w14:textId="01ACD011" w:rsidR="00327D04" w:rsidRPr="001C13D1" w:rsidRDefault="00D879F6" w:rsidP="003024E7">
            <w:pPr>
              <w:ind w:right="82"/>
              <w:jc w:val="left"/>
              <w:rPr>
                <w:rFonts w:ascii="Arial" w:hAnsi="Arial" w:cs="Arial"/>
                <w:sz w:val="22"/>
                <w:szCs w:val="22"/>
              </w:rPr>
            </w:pPr>
            <w:permStart w:id="1138700455" w:edGrp="everyone"/>
            <w:r>
              <w:rPr>
                <w:rFonts w:ascii="Arial" w:hAnsi="Arial" w:cs="Arial"/>
                <w:sz w:val="22"/>
                <w:szCs w:val="22"/>
              </w:rPr>
              <w:t>Plumbing</w:t>
            </w:r>
            <w:permEnd w:id="1138700455"/>
          </w:p>
        </w:tc>
        <w:tc>
          <w:tcPr>
            <w:tcW w:w="2559" w:type="pct"/>
            <w:tcBorders>
              <w:top w:val="single" w:sz="12" w:space="0" w:color="auto"/>
              <w:left w:val="single" w:sz="4" w:space="0" w:color="auto"/>
              <w:bottom w:val="single" w:sz="12" w:space="0" w:color="auto"/>
            </w:tcBorders>
            <w:shd w:val="clear" w:color="auto" w:fill="auto"/>
            <w:vAlign w:val="center"/>
          </w:tcPr>
          <w:p w14:paraId="43CE09F7" w14:textId="19A64B7D" w:rsidR="00327D04" w:rsidRPr="001C13D1" w:rsidRDefault="00D879F6" w:rsidP="003024E7">
            <w:pPr>
              <w:ind w:right="82"/>
              <w:jc w:val="left"/>
              <w:rPr>
                <w:rFonts w:ascii="Arial" w:hAnsi="Arial" w:cs="Arial"/>
                <w:sz w:val="22"/>
                <w:szCs w:val="22"/>
              </w:rPr>
            </w:pPr>
            <w:permStart w:id="1203375372" w:edGrp="everyone"/>
            <w:r>
              <w:rPr>
                <w:rFonts w:ascii="Arial" w:hAnsi="Arial" w:cs="Arial"/>
                <w:sz w:val="22"/>
                <w:szCs w:val="22"/>
              </w:rPr>
              <w:t>Organises water supply, installs pipes and drains, installs roof guttering, taps and toilets, sewer connections.</w:t>
            </w:r>
            <w:permEnd w:id="1203375372"/>
          </w:p>
        </w:tc>
        <w:tc>
          <w:tcPr>
            <w:tcW w:w="335" w:type="pct"/>
            <w:tcBorders>
              <w:top w:val="nil"/>
              <w:left w:val="single" w:sz="12" w:space="0" w:color="auto"/>
              <w:bottom w:val="nil"/>
              <w:right w:val="nil"/>
            </w:tcBorders>
          </w:tcPr>
          <w:p w14:paraId="526133BA" w14:textId="77777777" w:rsidR="00327D04" w:rsidRDefault="00327D04" w:rsidP="00414F9C">
            <w:pPr>
              <w:ind w:left="993" w:hanging="993"/>
            </w:pPr>
          </w:p>
        </w:tc>
      </w:tr>
      <w:tr w:rsidR="00327D04" w14:paraId="11688C48" w14:textId="77777777" w:rsidTr="003024E7">
        <w:trPr>
          <w:trHeight w:val="1417"/>
          <w:hidden/>
        </w:trPr>
        <w:tc>
          <w:tcPr>
            <w:tcW w:w="624" w:type="pct"/>
            <w:tcBorders>
              <w:top w:val="nil"/>
              <w:left w:val="nil"/>
              <w:bottom w:val="nil"/>
              <w:right w:val="single" w:sz="12" w:space="0" w:color="auto"/>
            </w:tcBorders>
          </w:tcPr>
          <w:p w14:paraId="04893479"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EAEB70A" w14:textId="6CCE1C7A" w:rsidR="00327D04" w:rsidRPr="001C13D1" w:rsidRDefault="00D879F6" w:rsidP="003024E7">
            <w:pPr>
              <w:ind w:right="82"/>
              <w:jc w:val="left"/>
              <w:rPr>
                <w:rFonts w:ascii="Arial" w:hAnsi="Arial" w:cs="Arial"/>
                <w:sz w:val="22"/>
                <w:szCs w:val="22"/>
              </w:rPr>
            </w:pPr>
            <w:permStart w:id="2058255848" w:edGrp="everyone"/>
            <w:r>
              <w:rPr>
                <w:rFonts w:ascii="Arial" w:hAnsi="Arial" w:cs="Arial"/>
                <w:sz w:val="22"/>
                <w:szCs w:val="22"/>
              </w:rPr>
              <w:t>Concreting</w:t>
            </w:r>
            <w:permEnd w:id="2058255848"/>
          </w:p>
        </w:tc>
        <w:tc>
          <w:tcPr>
            <w:tcW w:w="2559" w:type="pct"/>
            <w:tcBorders>
              <w:top w:val="single" w:sz="12" w:space="0" w:color="auto"/>
              <w:left w:val="single" w:sz="4" w:space="0" w:color="auto"/>
            </w:tcBorders>
            <w:shd w:val="clear" w:color="auto" w:fill="auto"/>
            <w:vAlign w:val="center"/>
          </w:tcPr>
          <w:p w14:paraId="2FB0AD23" w14:textId="0F6F646C" w:rsidR="00327D04" w:rsidRPr="001C13D1" w:rsidRDefault="00D879F6" w:rsidP="003024E7">
            <w:pPr>
              <w:ind w:right="82"/>
              <w:jc w:val="left"/>
              <w:rPr>
                <w:rFonts w:ascii="Arial" w:hAnsi="Arial" w:cs="Arial"/>
                <w:sz w:val="22"/>
                <w:szCs w:val="22"/>
              </w:rPr>
            </w:pPr>
            <w:permStart w:id="2009408997" w:edGrp="everyone"/>
            <w:r>
              <w:rPr>
                <w:rFonts w:ascii="Arial" w:hAnsi="Arial" w:cs="Arial"/>
                <w:sz w:val="22"/>
                <w:szCs w:val="22"/>
              </w:rPr>
              <w:t>Installs formwork and pours concrete.</w:t>
            </w:r>
            <w:permEnd w:id="2009408997"/>
          </w:p>
        </w:tc>
        <w:tc>
          <w:tcPr>
            <w:tcW w:w="335" w:type="pct"/>
            <w:tcBorders>
              <w:top w:val="nil"/>
              <w:left w:val="single" w:sz="12" w:space="0" w:color="auto"/>
              <w:bottom w:val="nil"/>
              <w:right w:val="nil"/>
            </w:tcBorders>
          </w:tcPr>
          <w:p w14:paraId="27EEDB87" w14:textId="77777777" w:rsidR="00327D04" w:rsidRDefault="00327D04" w:rsidP="00414F9C">
            <w:pPr>
              <w:ind w:left="993" w:hanging="993"/>
            </w:pPr>
          </w:p>
        </w:tc>
      </w:tr>
      <w:tr w:rsidR="00327D04" w14:paraId="5FEA257B" w14:textId="77777777" w:rsidTr="003024E7">
        <w:trPr>
          <w:trHeight w:val="1417"/>
          <w:hidden/>
        </w:trPr>
        <w:tc>
          <w:tcPr>
            <w:tcW w:w="624" w:type="pct"/>
            <w:tcBorders>
              <w:top w:val="nil"/>
              <w:left w:val="nil"/>
              <w:bottom w:val="nil"/>
              <w:right w:val="single" w:sz="12" w:space="0" w:color="auto"/>
            </w:tcBorders>
          </w:tcPr>
          <w:p w14:paraId="72DA6F82"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0F4C7C3" w14:textId="3682A34A" w:rsidR="00327D04" w:rsidRPr="001C13D1" w:rsidRDefault="00D879F6" w:rsidP="003024E7">
            <w:pPr>
              <w:ind w:right="82"/>
              <w:jc w:val="left"/>
              <w:rPr>
                <w:rFonts w:ascii="Arial" w:hAnsi="Arial" w:cs="Arial"/>
                <w:sz w:val="22"/>
                <w:szCs w:val="22"/>
              </w:rPr>
            </w:pPr>
            <w:permStart w:id="1737951464" w:edGrp="everyone"/>
            <w:r>
              <w:rPr>
                <w:rFonts w:ascii="Arial" w:hAnsi="Arial" w:cs="Arial"/>
                <w:sz w:val="22"/>
                <w:szCs w:val="22"/>
              </w:rPr>
              <w:t>Carpentry</w:t>
            </w:r>
            <w:permEnd w:id="1737951464"/>
          </w:p>
        </w:tc>
        <w:tc>
          <w:tcPr>
            <w:tcW w:w="2559" w:type="pct"/>
            <w:tcBorders>
              <w:top w:val="single" w:sz="12" w:space="0" w:color="auto"/>
              <w:left w:val="single" w:sz="4" w:space="0" w:color="auto"/>
            </w:tcBorders>
            <w:shd w:val="clear" w:color="auto" w:fill="auto"/>
            <w:vAlign w:val="center"/>
          </w:tcPr>
          <w:p w14:paraId="09A04F4C" w14:textId="09DDE250" w:rsidR="00327D04" w:rsidRPr="001C13D1" w:rsidRDefault="00D879F6" w:rsidP="003024E7">
            <w:pPr>
              <w:ind w:right="82"/>
              <w:jc w:val="left"/>
              <w:rPr>
                <w:rFonts w:ascii="Arial" w:hAnsi="Arial" w:cs="Arial"/>
                <w:sz w:val="22"/>
                <w:szCs w:val="22"/>
              </w:rPr>
            </w:pPr>
            <w:permStart w:id="424431871" w:edGrp="everyone"/>
            <w:r>
              <w:rPr>
                <w:rFonts w:ascii="Arial" w:hAnsi="Arial" w:cs="Arial"/>
                <w:sz w:val="22"/>
                <w:szCs w:val="22"/>
              </w:rPr>
              <w:t>Installs flooring, wall frames, roof trusses, windows, external doors and frames, decking and steps and other joinery</w:t>
            </w:r>
            <w:permEnd w:id="424431871"/>
            <w:r>
              <w:rPr>
                <w:rFonts w:ascii="Arial" w:hAnsi="Arial" w:cs="Arial"/>
                <w:sz w:val="22"/>
                <w:szCs w:val="22"/>
              </w:rPr>
              <w:t>.</w:t>
            </w:r>
          </w:p>
        </w:tc>
        <w:tc>
          <w:tcPr>
            <w:tcW w:w="335" w:type="pct"/>
            <w:tcBorders>
              <w:top w:val="nil"/>
              <w:left w:val="single" w:sz="12" w:space="0" w:color="auto"/>
              <w:bottom w:val="nil"/>
              <w:right w:val="nil"/>
            </w:tcBorders>
          </w:tcPr>
          <w:p w14:paraId="660EC6B6" w14:textId="77777777" w:rsidR="00327D04" w:rsidRDefault="00327D04" w:rsidP="00414F9C">
            <w:pPr>
              <w:ind w:left="993" w:hanging="993"/>
            </w:pPr>
          </w:p>
        </w:tc>
      </w:tr>
    </w:tbl>
    <w:p w14:paraId="34ACD912" w14:textId="77777777" w:rsidR="005821E1" w:rsidRDefault="005821E1" w:rsidP="005821E1">
      <w:pPr>
        <w:rPr>
          <w:rFonts w:ascii="Arial" w:hAnsi="Arial" w:cs="Arial"/>
          <w:sz w:val="22"/>
          <w:szCs w:val="22"/>
        </w:rPr>
      </w:pPr>
    </w:p>
    <w:p w14:paraId="661044E7" w14:textId="77777777" w:rsidR="005821E1" w:rsidRPr="00830749" w:rsidRDefault="005821E1" w:rsidP="005821E1">
      <w:pPr>
        <w:pStyle w:val="11CSTCPLQuestionBullet"/>
        <w:ind w:left="709" w:hanging="709"/>
      </w:pPr>
      <w:bookmarkStart w:id="8" w:name="_Ref346751"/>
      <w:r>
        <w:t>Which of the following methods may be used to find subcontractors for a project? Tick all that apply.</w:t>
      </w:r>
      <w:bookmarkEnd w:id="8"/>
    </w:p>
    <w:p w14:paraId="1930490F" w14:textId="77777777"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14:paraId="23232007" w14:textId="77777777" w:rsidTr="00C036A0">
        <w:tc>
          <w:tcPr>
            <w:tcW w:w="610" w:type="pct"/>
            <w:tcBorders>
              <w:top w:val="nil"/>
              <w:left w:val="nil"/>
              <w:bottom w:val="nil"/>
              <w:right w:val="single" w:sz="12" w:space="0" w:color="auto"/>
            </w:tcBorders>
            <w:shd w:val="clear" w:color="auto" w:fill="auto"/>
          </w:tcPr>
          <w:p w14:paraId="6C6F7094" w14:textId="77777777"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3EDD72" w14:textId="77777777"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C225AC" w14:textId="77777777" w:rsidR="005821E1" w:rsidRDefault="005821E1" w:rsidP="00C036A0">
            <w:pPr>
              <w:keepNext/>
              <w:ind w:left="993" w:hanging="993"/>
              <w:jc w:val="center"/>
            </w:pPr>
            <w:r>
              <w:t>Possible Answers</w:t>
            </w:r>
          </w:p>
        </w:tc>
        <w:permStart w:id="1555247095"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2C075C" w14:textId="77777777" w:rsidR="005821E1" w:rsidRDefault="000F5027" w:rsidP="000F5027">
                <w:pPr>
                  <w:keepNext/>
                  <w:ind w:left="993" w:hanging="993"/>
                </w:pPr>
                <w:r w:rsidRPr="00797AFE">
                  <w:rPr>
                    <w:rFonts w:ascii="Arial" w:hAnsi="Arial" w:cs="Arial"/>
                    <w:sz w:val="44"/>
                    <w:szCs w:val="44"/>
                  </w:rPr>
                  <w:sym w:font="Wingdings" w:char="F0A8"/>
                </w:r>
              </w:p>
            </w:tc>
          </w:sdtContent>
        </w:sdt>
        <w:permEnd w:id="1555247095" w:displacedByCustomXml="prev"/>
      </w:tr>
      <w:tr w:rsidR="000F5027" w14:paraId="738B54CE" w14:textId="77777777" w:rsidTr="00C036A0">
        <w:trPr>
          <w:trHeight w:val="425"/>
          <w:hidden/>
        </w:trPr>
        <w:tc>
          <w:tcPr>
            <w:tcW w:w="610" w:type="pct"/>
            <w:tcBorders>
              <w:top w:val="nil"/>
              <w:left w:val="nil"/>
              <w:bottom w:val="nil"/>
              <w:right w:val="single" w:sz="12" w:space="0" w:color="auto"/>
            </w:tcBorders>
          </w:tcPr>
          <w:p w14:paraId="15906A96" w14:textId="77777777" w:rsidR="000F5027" w:rsidRPr="00FE608E" w:rsidRDefault="000F5027" w:rsidP="000F5027">
            <w:pPr>
              <w:ind w:left="993" w:hanging="993"/>
              <w:jc w:val="center"/>
              <w:rPr>
                <w:vanish/>
              </w:rPr>
            </w:pPr>
          </w:p>
        </w:tc>
        <w:permStart w:id="72922260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055BF40" w14:textId="6D656117" w:rsidR="000F5027" w:rsidRPr="00827129" w:rsidRDefault="00E10DCA"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92226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496F462" w14:textId="77777777" w:rsidR="000F5027" w:rsidRDefault="000F5027" w:rsidP="000F5027">
            <w:pPr>
              <w:jc w:val="center"/>
            </w:pPr>
            <w:r>
              <w:t>Advertising</w:t>
            </w:r>
          </w:p>
        </w:tc>
        <w:tc>
          <w:tcPr>
            <w:tcW w:w="335" w:type="pct"/>
            <w:tcBorders>
              <w:top w:val="nil"/>
              <w:left w:val="single" w:sz="12" w:space="0" w:color="auto"/>
              <w:bottom w:val="nil"/>
              <w:right w:val="nil"/>
            </w:tcBorders>
          </w:tcPr>
          <w:p w14:paraId="3E2A304A" w14:textId="77777777" w:rsidR="000F5027" w:rsidRDefault="000F5027" w:rsidP="000F5027">
            <w:pPr>
              <w:ind w:left="993" w:hanging="993"/>
            </w:pPr>
          </w:p>
        </w:tc>
      </w:tr>
      <w:tr w:rsidR="000F5027" w14:paraId="72F31E5A" w14:textId="77777777" w:rsidTr="00C036A0">
        <w:trPr>
          <w:trHeight w:val="425"/>
          <w:hidden/>
        </w:trPr>
        <w:tc>
          <w:tcPr>
            <w:tcW w:w="610" w:type="pct"/>
            <w:tcBorders>
              <w:top w:val="nil"/>
              <w:left w:val="nil"/>
              <w:bottom w:val="nil"/>
              <w:right w:val="single" w:sz="12" w:space="0" w:color="auto"/>
            </w:tcBorders>
          </w:tcPr>
          <w:p w14:paraId="43415F71" w14:textId="77777777" w:rsidR="000F5027" w:rsidRPr="00FE608E" w:rsidRDefault="000F5027" w:rsidP="000F5027">
            <w:pPr>
              <w:ind w:left="993" w:hanging="993"/>
              <w:jc w:val="center"/>
              <w:rPr>
                <w:vanish/>
              </w:rPr>
            </w:pPr>
          </w:p>
        </w:tc>
        <w:permStart w:id="2001080453"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F74E96" w14:textId="195175D1" w:rsidR="000F5027" w:rsidRPr="00827129" w:rsidRDefault="00E10DCA"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10804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8EB6D8" w14:textId="77777777" w:rsidR="000F5027" w:rsidRDefault="000F5027" w:rsidP="000F5027">
            <w:pPr>
              <w:jc w:val="center"/>
            </w:pPr>
            <w:r>
              <w:t>Networking</w:t>
            </w:r>
          </w:p>
        </w:tc>
        <w:tc>
          <w:tcPr>
            <w:tcW w:w="335" w:type="pct"/>
            <w:tcBorders>
              <w:top w:val="nil"/>
              <w:left w:val="single" w:sz="12" w:space="0" w:color="auto"/>
              <w:bottom w:val="nil"/>
              <w:right w:val="nil"/>
            </w:tcBorders>
          </w:tcPr>
          <w:p w14:paraId="25095AF5" w14:textId="77777777" w:rsidR="000F5027" w:rsidRDefault="000F5027" w:rsidP="000F5027">
            <w:pPr>
              <w:ind w:left="993" w:hanging="993"/>
            </w:pPr>
          </w:p>
        </w:tc>
      </w:tr>
      <w:tr w:rsidR="000F5027" w14:paraId="6B83C980" w14:textId="77777777" w:rsidTr="00C036A0">
        <w:trPr>
          <w:trHeight w:val="425"/>
          <w:hidden/>
        </w:trPr>
        <w:tc>
          <w:tcPr>
            <w:tcW w:w="610" w:type="pct"/>
            <w:tcBorders>
              <w:top w:val="nil"/>
              <w:left w:val="nil"/>
              <w:bottom w:val="nil"/>
              <w:right w:val="single" w:sz="12" w:space="0" w:color="auto"/>
            </w:tcBorders>
          </w:tcPr>
          <w:p w14:paraId="73E0491F" w14:textId="77777777" w:rsidR="000F5027" w:rsidRPr="00FE608E" w:rsidRDefault="000F5027" w:rsidP="000F5027">
            <w:pPr>
              <w:ind w:left="993" w:hanging="993"/>
              <w:jc w:val="center"/>
              <w:rPr>
                <w:vanish/>
              </w:rPr>
            </w:pPr>
          </w:p>
        </w:tc>
        <w:permStart w:id="981480989"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620FC9" w14:textId="68C2D7B9" w:rsidR="000F5027" w:rsidRPr="00827129" w:rsidRDefault="00E10DCA"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14809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3049705" w14:textId="77777777" w:rsidR="000F5027" w:rsidRDefault="000F5027" w:rsidP="000F5027">
            <w:pPr>
              <w:jc w:val="center"/>
            </w:pPr>
            <w:r>
              <w:t>Online searches</w:t>
            </w:r>
          </w:p>
        </w:tc>
        <w:tc>
          <w:tcPr>
            <w:tcW w:w="335" w:type="pct"/>
            <w:tcBorders>
              <w:top w:val="nil"/>
              <w:left w:val="single" w:sz="12" w:space="0" w:color="auto"/>
              <w:bottom w:val="nil"/>
              <w:right w:val="nil"/>
            </w:tcBorders>
          </w:tcPr>
          <w:p w14:paraId="32225E2E" w14:textId="77777777" w:rsidR="000F5027" w:rsidRDefault="000F5027" w:rsidP="000F5027">
            <w:pPr>
              <w:ind w:left="993" w:hanging="993"/>
            </w:pPr>
          </w:p>
        </w:tc>
      </w:tr>
      <w:tr w:rsidR="000F5027" w14:paraId="523C0E84" w14:textId="77777777" w:rsidTr="00C036A0">
        <w:trPr>
          <w:trHeight w:val="425"/>
          <w:hidden/>
        </w:trPr>
        <w:tc>
          <w:tcPr>
            <w:tcW w:w="610" w:type="pct"/>
            <w:tcBorders>
              <w:top w:val="nil"/>
              <w:left w:val="nil"/>
              <w:bottom w:val="nil"/>
              <w:right w:val="single" w:sz="12" w:space="0" w:color="auto"/>
            </w:tcBorders>
          </w:tcPr>
          <w:p w14:paraId="39D61595" w14:textId="77777777" w:rsidR="000F5027" w:rsidRPr="00FE608E" w:rsidRDefault="000F5027" w:rsidP="000F5027">
            <w:pPr>
              <w:ind w:left="993" w:hanging="993"/>
              <w:jc w:val="center"/>
              <w:rPr>
                <w:vanish/>
              </w:rPr>
            </w:pPr>
          </w:p>
        </w:tc>
        <w:permStart w:id="1236300966"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506C620" w14:textId="5B6E0B46" w:rsidR="000F5027" w:rsidRPr="00827129" w:rsidRDefault="00E10DCA"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63009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FEBA107" w14:textId="77777777" w:rsidR="000F5027" w:rsidRPr="00404731" w:rsidRDefault="000F5027" w:rsidP="000F5027">
            <w:pPr>
              <w:jc w:val="center"/>
            </w:pPr>
            <w:r>
              <w:t>Tenders</w:t>
            </w:r>
          </w:p>
        </w:tc>
        <w:tc>
          <w:tcPr>
            <w:tcW w:w="335" w:type="pct"/>
            <w:tcBorders>
              <w:top w:val="nil"/>
              <w:left w:val="single" w:sz="12" w:space="0" w:color="auto"/>
              <w:bottom w:val="nil"/>
              <w:right w:val="nil"/>
            </w:tcBorders>
          </w:tcPr>
          <w:p w14:paraId="1D8D567F" w14:textId="77777777" w:rsidR="000F5027" w:rsidRDefault="000F5027" w:rsidP="000F5027">
            <w:pPr>
              <w:ind w:left="993" w:hanging="993"/>
            </w:pPr>
          </w:p>
        </w:tc>
      </w:tr>
      <w:tr w:rsidR="000F5027" w14:paraId="775A4265" w14:textId="77777777" w:rsidTr="00C036A0">
        <w:trPr>
          <w:trHeight w:val="425"/>
          <w:hidden/>
        </w:trPr>
        <w:tc>
          <w:tcPr>
            <w:tcW w:w="610" w:type="pct"/>
            <w:tcBorders>
              <w:top w:val="nil"/>
              <w:left w:val="nil"/>
              <w:bottom w:val="nil"/>
              <w:right w:val="single" w:sz="12" w:space="0" w:color="auto"/>
            </w:tcBorders>
          </w:tcPr>
          <w:p w14:paraId="6505C9A0" w14:textId="77777777" w:rsidR="000F5027" w:rsidRPr="00FE608E" w:rsidRDefault="000F5027" w:rsidP="000F5027">
            <w:pPr>
              <w:ind w:left="993" w:hanging="993"/>
              <w:jc w:val="center"/>
              <w:rPr>
                <w:vanish/>
              </w:rPr>
            </w:pPr>
          </w:p>
        </w:tc>
        <w:permStart w:id="1763797591"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14D9A4" w14:textId="609E4F42" w:rsidR="000F5027" w:rsidRPr="00827129" w:rsidRDefault="00E10DCA"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37975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CEE2C3C" w14:textId="77777777" w:rsidR="000F5027" w:rsidRDefault="000F5027" w:rsidP="000F5027">
            <w:pPr>
              <w:jc w:val="center"/>
            </w:pPr>
            <w:r>
              <w:t>Word of mouth</w:t>
            </w:r>
          </w:p>
        </w:tc>
        <w:tc>
          <w:tcPr>
            <w:tcW w:w="335" w:type="pct"/>
            <w:tcBorders>
              <w:top w:val="nil"/>
              <w:left w:val="single" w:sz="12" w:space="0" w:color="auto"/>
              <w:bottom w:val="nil"/>
              <w:right w:val="nil"/>
            </w:tcBorders>
          </w:tcPr>
          <w:p w14:paraId="5823FAD2" w14:textId="77777777" w:rsidR="000F5027" w:rsidRDefault="000F5027" w:rsidP="000F5027">
            <w:pPr>
              <w:ind w:left="993" w:hanging="993"/>
            </w:pPr>
          </w:p>
        </w:tc>
      </w:tr>
    </w:tbl>
    <w:p w14:paraId="5CB22369" w14:textId="77777777" w:rsidR="005821E1" w:rsidRDefault="005821E1" w:rsidP="005821E1">
      <w:pPr>
        <w:rPr>
          <w:rFonts w:ascii="Arial" w:hAnsi="Arial" w:cs="Arial"/>
          <w:sz w:val="22"/>
          <w:szCs w:val="22"/>
        </w:rPr>
      </w:pPr>
    </w:p>
    <w:p w14:paraId="390563C3" w14:textId="77777777" w:rsidR="00327D04" w:rsidRPr="00830749" w:rsidRDefault="00327D04" w:rsidP="00327D04">
      <w:pPr>
        <w:rPr>
          <w:rFonts w:ascii="Arial" w:hAnsi="Arial" w:cs="Arial"/>
          <w:sz w:val="22"/>
          <w:szCs w:val="22"/>
        </w:rPr>
      </w:pPr>
    </w:p>
    <w:p w14:paraId="1ED109E8" w14:textId="77777777" w:rsidR="003E54BF" w:rsidRPr="003E54BF" w:rsidRDefault="003E54BF" w:rsidP="003E54BF">
      <w:pPr>
        <w:pStyle w:val="11CSTCPLQuestionBullet"/>
        <w:ind w:left="709" w:hanging="709"/>
      </w:pPr>
      <w:bookmarkStart w:id="9" w:name="_Ref336359"/>
      <w:r w:rsidRPr="003E54BF">
        <w:t xml:space="preserve">Explain the importance of determining subcontractor </w:t>
      </w:r>
      <w:r w:rsidR="008F3494">
        <w:t xml:space="preserve">or plant </w:t>
      </w:r>
      <w:r w:rsidRPr="003E54BF">
        <w:t>availability for a job.</w:t>
      </w:r>
      <w:bookmarkEnd w:id="9"/>
    </w:p>
    <w:p w14:paraId="5475C97E"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03747BF7" w14:textId="77777777" w:rsidTr="00ED3BFD">
        <w:trPr>
          <w:trHeight w:val="2494"/>
        </w:trPr>
        <w:tc>
          <w:tcPr>
            <w:tcW w:w="1027" w:type="dxa"/>
            <w:tcBorders>
              <w:top w:val="nil"/>
              <w:left w:val="nil"/>
              <w:bottom w:val="nil"/>
              <w:right w:val="single" w:sz="4" w:space="0" w:color="auto"/>
            </w:tcBorders>
          </w:tcPr>
          <w:p w14:paraId="45BFDA2A"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214C9B" w14:textId="3D6CB822" w:rsidR="003E54BF" w:rsidRPr="001C4084" w:rsidRDefault="002C565A" w:rsidP="0080720E">
            <w:pPr>
              <w:rPr>
                <w:rFonts w:ascii="Arial" w:hAnsi="Arial" w:cs="Arial"/>
                <w:sz w:val="22"/>
                <w:szCs w:val="22"/>
              </w:rPr>
            </w:pPr>
            <w:permStart w:id="442580799" w:edGrp="everyone"/>
            <w:r>
              <w:rPr>
                <w:rFonts w:ascii="Arial" w:hAnsi="Arial" w:cs="Arial"/>
                <w:sz w:val="22"/>
                <w:szCs w:val="22"/>
              </w:rPr>
              <w:t>It is important in order to be able to adequately resource a project. Understanding availability will allow you to plan and progress a project accordingly and also find out if you may have resourcing issues in which case you may need to find alternative subcontractors or plant to ensure your project is resourced for completion in a timely manner.</w:t>
            </w:r>
            <w:permEnd w:id="442580799"/>
          </w:p>
        </w:tc>
        <w:permStart w:id="720773095"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84BDDC"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20773095" w:displacedByCustomXml="prev"/>
      </w:tr>
    </w:tbl>
    <w:p w14:paraId="26C45A72" w14:textId="77777777" w:rsidR="003E54BF" w:rsidRDefault="003E54BF" w:rsidP="003E54BF">
      <w:pPr>
        <w:rPr>
          <w:rFonts w:ascii="Arial" w:hAnsi="Arial" w:cs="Arial"/>
          <w:sz w:val="22"/>
          <w:szCs w:val="22"/>
        </w:rPr>
      </w:pPr>
    </w:p>
    <w:bookmarkEnd w:id="3"/>
    <w:p w14:paraId="55CE853B" w14:textId="77777777" w:rsidR="00CA4398" w:rsidRDefault="00CA4398" w:rsidP="00632E82">
      <w:pPr>
        <w:rPr>
          <w:rFonts w:ascii="Arial" w:hAnsi="Arial" w:cs="Arial"/>
          <w:sz w:val="22"/>
          <w:szCs w:val="22"/>
        </w:rPr>
      </w:pPr>
    </w:p>
    <w:p w14:paraId="6ED9FCA7" w14:textId="77777777" w:rsidR="00CA4398" w:rsidRPr="00830749" w:rsidRDefault="00E95A43" w:rsidP="00CA4398">
      <w:pPr>
        <w:pStyle w:val="11CSTCPLQuestionBullet"/>
        <w:ind w:left="709" w:hanging="709"/>
      </w:pPr>
      <w:bookmarkStart w:id="10" w:name="_Ref336365"/>
      <w:r>
        <w:t xml:space="preserve">Identify two (2) methods you might use to find </w:t>
      </w:r>
      <w:r w:rsidR="00F23C3D">
        <w:t xml:space="preserve">a </w:t>
      </w:r>
      <w:r w:rsidR="00CA4398" w:rsidRPr="0058188A">
        <w:t xml:space="preserve">supplier </w:t>
      </w:r>
      <w:r>
        <w:t>for materials.</w:t>
      </w:r>
      <w:bookmarkEnd w:id="10"/>
    </w:p>
    <w:p w14:paraId="3BBE72CD"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35C62E08" w14:textId="77777777" w:rsidTr="00F77BBD">
        <w:trPr>
          <w:trHeight w:val="1928"/>
        </w:trPr>
        <w:tc>
          <w:tcPr>
            <w:tcW w:w="1027" w:type="dxa"/>
            <w:tcBorders>
              <w:top w:val="nil"/>
              <w:left w:val="nil"/>
              <w:bottom w:val="nil"/>
              <w:right w:val="single" w:sz="4" w:space="0" w:color="auto"/>
            </w:tcBorders>
          </w:tcPr>
          <w:p w14:paraId="1446FE1D"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4AFC08" w14:textId="28FAB4BF" w:rsidR="003E54BF" w:rsidRDefault="00080C54" w:rsidP="0080720E">
            <w:pPr>
              <w:rPr>
                <w:rFonts w:ascii="Arial" w:hAnsi="Arial" w:cs="Arial"/>
                <w:sz w:val="22"/>
                <w:szCs w:val="22"/>
              </w:rPr>
            </w:pPr>
            <w:permStart w:id="1955734726" w:edGrp="everyone"/>
            <w:r>
              <w:rPr>
                <w:rFonts w:ascii="Arial" w:hAnsi="Arial" w:cs="Arial"/>
                <w:sz w:val="22"/>
                <w:szCs w:val="22"/>
              </w:rPr>
              <w:t>-Find a local supplier by utilising online resources such as Google, Yellow Pages etc.</w:t>
            </w:r>
          </w:p>
          <w:p w14:paraId="34F4C5C6" w14:textId="3A6D2B79" w:rsidR="00080C54" w:rsidRDefault="00080C54" w:rsidP="0080720E">
            <w:pPr>
              <w:rPr>
                <w:rFonts w:ascii="Arial" w:hAnsi="Arial" w:cs="Arial"/>
                <w:sz w:val="22"/>
                <w:szCs w:val="22"/>
              </w:rPr>
            </w:pPr>
            <w:r>
              <w:rPr>
                <w:rFonts w:ascii="Arial" w:hAnsi="Arial" w:cs="Arial"/>
                <w:sz w:val="22"/>
                <w:szCs w:val="22"/>
              </w:rPr>
              <w:t>-Attend industry events and exhibitions to find suppliers and examine their products.</w:t>
            </w:r>
          </w:p>
          <w:p w14:paraId="0929A1B1" w14:textId="731D7672" w:rsidR="00376BCC" w:rsidRDefault="00376BCC" w:rsidP="0080720E">
            <w:pPr>
              <w:rPr>
                <w:rFonts w:ascii="Arial" w:hAnsi="Arial" w:cs="Arial"/>
                <w:sz w:val="22"/>
                <w:szCs w:val="22"/>
              </w:rPr>
            </w:pPr>
            <w:r>
              <w:rPr>
                <w:rFonts w:ascii="Arial" w:hAnsi="Arial" w:cs="Arial"/>
                <w:sz w:val="22"/>
                <w:szCs w:val="22"/>
              </w:rPr>
              <w:t>-Word of mouth from industry contacts.</w:t>
            </w:r>
          </w:p>
          <w:permEnd w:id="1955734726"/>
          <w:p w14:paraId="028F57A2" w14:textId="057D1F21" w:rsidR="003E54BF" w:rsidRPr="001C4084" w:rsidRDefault="003E54BF" w:rsidP="0080720E">
            <w:pPr>
              <w:rPr>
                <w:rFonts w:ascii="Arial" w:hAnsi="Arial" w:cs="Arial"/>
                <w:sz w:val="22"/>
                <w:szCs w:val="22"/>
              </w:rPr>
            </w:pPr>
          </w:p>
        </w:tc>
        <w:permStart w:id="1262500552"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21A510"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62500552" w:displacedByCustomXml="prev"/>
      </w:tr>
    </w:tbl>
    <w:p w14:paraId="0EE0C3DF" w14:textId="77777777" w:rsidR="003E54BF" w:rsidRDefault="003E54BF" w:rsidP="003E54BF">
      <w:pPr>
        <w:rPr>
          <w:rFonts w:ascii="Arial" w:hAnsi="Arial" w:cs="Arial"/>
          <w:sz w:val="22"/>
          <w:szCs w:val="22"/>
        </w:rPr>
      </w:pPr>
    </w:p>
    <w:p w14:paraId="5FC7091E" w14:textId="77777777" w:rsidR="00F23C3D" w:rsidRDefault="00F23C3D" w:rsidP="00F23C3D">
      <w:pPr>
        <w:rPr>
          <w:rFonts w:ascii="Arial" w:hAnsi="Arial" w:cs="Arial"/>
          <w:sz w:val="22"/>
          <w:szCs w:val="22"/>
        </w:rPr>
      </w:pPr>
    </w:p>
    <w:p w14:paraId="71B5AC32" w14:textId="77777777" w:rsidR="00F23C3D" w:rsidRPr="00830749" w:rsidRDefault="00F23C3D" w:rsidP="00F23C3D">
      <w:pPr>
        <w:pStyle w:val="11CSTCPLQuestionBullet"/>
        <w:ind w:left="709" w:hanging="709"/>
      </w:pPr>
      <w:bookmarkStart w:id="11" w:name="_Ref336369"/>
      <w:r>
        <w:t>Name two (2) factors that may impact on the availability of materials.</w:t>
      </w:r>
      <w:bookmarkEnd w:id="11"/>
    </w:p>
    <w:p w14:paraId="619BF45F" w14:textId="77777777"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14:paraId="4E308A1F" w14:textId="77777777" w:rsidTr="00777342">
        <w:trPr>
          <w:trHeight w:val="1928"/>
        </w:trPr>
        <w:tc>
          <w:tcPr>
            <w:tcW w:w="1027" w:type="dxa"/>
            <w:tcBorders>
              <w:top w:val="nil"/>
              <w:left w:val="nil"/>
              <w:bottom w:val="nil"/>
              <w:right w:val="single" w:sz="4" w:space="0" w:color="auto"/>
            </w:tcBorders>
          </w:tcPr>
          <w:p w14:paraId="36FAC43E" w14:textId="77777777" w:rsidR="00F77BBD" w:rsidRPr="001C4084" w:rsidRDefault="00F77BBD"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3B2DC8" w14:textId="77777777" w:rsidR="00F77BBD" w:rsidRDefault="00AB1AF2" w:rsidP="00777342">
            <w:pPr>
              <w:rPr>
                <w:rFonts w:ascii="Arial" w:hAnsi="Arial" w:cs="Arial"/>
                <w:sz w:val="22"/>
                <w:szCs w:val="22"/>
              </w:rPr>
            </w:pPr>
            <w:permStart w:id="415063373" w:edGrp="everyone"/>
            <w:r>
              <w:rPr>
                <w:rFonts w:ascii="Arial" w:hAnsi="Arial" w:cs="Arial"/>
                <w:sz w:val="22"/>
                <w:szCs w:val="22"/>
              </w:rPr>
              <w:t>-Material manufacture. Some materials are held in high stock while others are made on demand with lead time becoming a major factor.</w:t>
            </w:r>
          </w:p>
          <w:p w14:paraId="4D474F4C" w14:textId="23D06E56" w:rsidR="00F77BBD" w:rsidRPr="001C4084" w:rsidRDefault="00AB1AF2" w:rsidP="00777342">
            <w:pPr>
              <w:rPr>
                <w:rFonts w:ascii="Arial" w:hAnsi="Arial" w:cs="Arial"/>
                <w:sz w:val="22"/>
                <w:szCs w:val="22"/>
              </w:rPr>
            </w:pPr>
            <w:r>
              <w:rPr>
                <w:rFonts w:ascii="Arial" w:hAnsi="Arial" w:cs="Arial"/>
                <w:sz w:val="22"/>
                <w:szCs w:val="22"/>
              </w:rPr>
              <w:t>-Material location. Some materials are stored locally while others are interstate or overseas.</w:t>
            </w:r>
            <w:permEnd w:id="415063373"/>
          </w:p>
        </w:tc>
        <w:permStart w:id="1002579291"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B9E91B" w14:textId="77777777"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1002579291" w:displacedByCustomXml="prev"/>
      </w:tr>
    </w:tbl>
    <w:p w14:paraId="372FB4E2" w14:textId="77777777" w:rsidR="00D742AC" w:rsidRDefault="00D742AC" w:rsidP="00D742AC">
      <w:pPr>
        <w:rPr>
          <w:rFonts w:ascii="Arial" w:hAnsi="Arial" w:cs="Arial"/>
          <w:sz w:val="22"/>
          <w:szCs w:val="22"/>
        </w:rPr>
      </w:pPr>
    </w:p>
    <w:p w14:paraId="3C3B11FA" w14:textId="77777777" w:rsidR="00D742AC" w:rsidRPr="00830749" w:rsidRDefault="00D742AC" w:rsidP="00D742AC">
      <w:pPr>
        <w:pStyle w:val="11CSTCPLQuestionBullet"/>
        <w:ind w:left="709" w:hanging="709"/>
      </w:pPr>
      <w:bookmarkStart w:id="12" w:name="_Ref446563"/>
      <w:r>
        <w:lastRenderedPageBreak/>
        <w:t>Australian Standards must be considered when selecting materials. Identify the Australian Standard (referenced in the National Construction Code) which relates to the requirements for interior lighting.</w:t>
      </w:r>
      <w:bookmarkEnd w:id="12"/>
    </w:p>
    <w:p w14:paraId="412D6F6C" w14:textId="77777777"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14:paraId="1A470C90" w14:textId="77777777" w:rsidTr="009612D9">
        <w:tc>
          <w:tcPr>
            <w:tcW w:w="1027" w:type="dxa"/>
            <w:tcBorders>
              <w:top w:val="nil"/>
              <w:left w:val="nil"/>
              <w:bottom w:val="nil"/>
              <w:right w:val="single" w:sz="4" w:space="0" w:color="auto"/>
            </w:tcBorders>
          </w:tcPr>
          <w:p w14:paraId="071866A4" w14:textId="77777777"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266457" w14:textId="7AF08074" w:rsidR="00D742AC" w:rsidRPr="001C4084" w:rsidRDefault="001A3EEF" w:rsidP="00777342">
            <w:pPr>
              <w:rPr>
                <w:rFonts w:ascii="Arial" w:hAnsi="Arial" w:cs="Arial"/>
                <w:sz w:val="22"/>
                <w:szCs w:val="22"/>
              </w:rPr>
            </w:pPr>
            <w:permStart w:id="1430597153" w:edGrp="everyone"/>
            <w:r>
              <w:rPr>
                <w:rFonts w:ascii="Arial" w:hAnsi="Arial" w:cs="Arial"/>
                <w:sz w:val="22"/>
                <w:szCs w:val="22"/>
              </w:rPr>
              <w:t>AS/NZS 1680</w:t>
            </w:r>
            <w:permEnd w:id="1430597153"/>
          </w:p>
        </w:tc>
        <w:permStart w:id="717623020"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E43160" w14:textId="77777777"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17623020" w:displacedByCustomXml="prev"/>
      </w:tr>
    </w:tbl>
    <w:p w14:paraId="32B9BE3D" w14:textId="77777777" w:rsidR="00D742AC" w:rsidRDefault="00D742AC" w:rsidP="00D742AC">
      <w:pPr>
        <w:jc w:val="left"/>
        <w:rPr>
          <w:rFonts w:ascii="Arial" w:hAnsi="Arial" w:cs="Arial"/>
          <w:sz w:val="22"/>
          <w:szCs w:val="22"/>
        </w:rPr>
      </w:pPr>
    </w:p>
    <w:p w14:paraId="1AC40068" w14:textId="77777777" w:rsidR="00E95A43" w:rsidRDefault="00E95A43">
      <w:pPr>
        <w:jc w:val="left"/>
        <w:rPr>
          <w:rFonts w:ascii="Arial" w:hAnsi="Arial" w:cs="Arial"/>
          <w:sz w:val="22"/>
          <w:szCs w:val="22"/>
        </w:rPr>
      </w:pPr>
    </w:p>
    <w:p w14:paraId="6C504BE1" w14:textId="77777777" w:rsidR="0048570F" w:rsidRPr="00830749" w:rsidRDefault="0048570F" w:rsidP="0048570F">
      <w:pPr>
        <w:pStyle w:val="11CSTCPLQuestionBullet"/>
        <w:ind w:left="709" w:hanging="709"/>
      </w:pPr>
      <w:bookmarkStart w:id="13" w:name="_Ref351751"/>
      <w:r>
        <w:t xml:space="preserve">Identify </w:t>
      </w:r>
      <w:r w:rsidR="00DA038B">
        <w:t>two (2)</w:t>
      </w:r>
      <w:r>
        <w:t xml:space="preserve"> types of plant that may be used for a building project and identify the type of work they may be used for.</w:t>
      </w:r>
      <w:bookmarkEnd w:id="13"/>
      <w:r>
        <w:t xml:space="preserve"> </w:t>
      </w:r>
    </w:p>
    <w:p w14:paraId="5F7BD61F" w14:textId="77777777"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14:paraId="7CF0EC76" w14:textId="77777777" w:rsidTr="00D742AC">
        <w:tc>
          <w:tcPr>
            <w:tcW w:w="624" w:type="pct"/>
            <w:tcBorders>
              <w:top w:val="nil"/>
              <w:left w:val="nil"/>
              <w:bottom w:val="nil"/>
              <w:right w:val="single" w:sz="12" w:space="0" w:color="auto"/>
            </w:tcBorders>
            <w:shd w:val="clear" w:color="auto" w:fill="auto"/>
          </w:tcPr>
          <w:p w14:paraId="2CD245F2" w14:textId="77777777"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9D210DC" w14:textId="77777777"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14:paraId="2ADD8763" w14:textId="77777777" w:rsidR="0048570F" w:rsidRDefault="0048570F" w:rsidP="00D742AC">
            <w:pPr>
              <w:keepNext/>
              <w:ind w:left="993" w:right="82" w:hanging="993"/>
              <w:jc w:val="center"/>
            </w:pPr>
            <w:r>
              <w:t>Work</w:t>
            </w:r>
          </w:p>
        </w:tc>
        <w:permStart w:id="1651247563"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F9FB50A" w14:textId="77777777" w:rsidR="0048570F" w:rsidRDefault="000F5027" w:rsidP="000F5027">
                <w:pPr>
                  <w:keepNext/>
                  <w:ind w:left="993" w:hanging="993"/>
                </w:pPr>
                <w:r w:rsidRPr="00797AFE">
                  <w:rPr>
                    <w:rFonts w:ascii="Arial" w:hAnsi="Arial" w:cs="Arial"/>
                    <w:sz w:val="44"/>
                    <w:szCs w:val="44"/>
                  </w:rPr>
                  <w:sym w:font="Wingdings" w:char="F0A8"/>
                </w:r>
              </w:p>
            </w:tc>
          </w:sdtContent>
        </w:sdt>
        <w:permEnd w:id="1651247563" w:displacedByCustomXml="prev"/>
      </w:tr>
      <w:tr w:rsidR="009612D9" w14:paraId="29FBDA79" w14:textId="77777777" w:rsidTr="00D742AC">
        <w:trPr>
          <w:trHeight w:val="1417"/>
          <w:hidden/>
        </w:trPr>
        <w:tc>
          <w:tcPr>
            <w:tcW w:w="624" w:type="pct"/>
            <w:tcBorders>
              <w:top w:val="nil"/>
              <w:left w:val="nil"/>
              <w:bottom w:val="nil"/>
              <w:right w:val="single" w:sz="12" w:space="0" w:color="auto"/>
            </w:tcBorders>
          </w:tcPr>
          <w:p w14:paraId="41AC7509"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012B204" w14:textId="0670218F" w:rsidR="009612D9" w:rsidRPr="001C13D1" w:rsidRDefault="00957D46" w:rsidP="009612D9">
            <w:pPr>
              <w:ind w:right="82"/>
              <w:jc w:val="left"/>
              <w:rPr>
                <w:rFonts w:ascii="Arial" w:hAnsi="Arial" w:cs="Arial"/>
                <w:sz w:val="22"/>
                <w:szCs w:val="22"/>
              </w:rPr>
            </w:pPr>
            <w:permStart w:id="1409906060" w:edGrp="everyone"/>
            <w:r>
              <w:rPr>
                <w:rFonts w:ascii="Arial" w:hAnsi="Arial" w:cs="Arial"/>
                <w:sz w:val="22"/>
                <w:szCs w:val="22"/>
              </w:rPr>
              <w:t>Excavator</w:t>
            </w:r>
            <w:permEnd w:id="1409906060"/>
          </w:p>
        </w:tc>
        <w:tc>
          <w:tcPr>
            <w:tcW w:w="2559" w:type="pct"/>
            <w:tcBorders>
              <w:top w:val="single" w:sz="12" w:space="0" w:color="auto"/>
              <w:left w:val="single" w:sz="4" w:space="0" w:color="auto"/>
              <w:bottom w:val="single" w:sz="12" w:space="0" w:color="auto"/>
            </w:tcBorders>
            <w:shd w:val="clear" w:color="auto" w:fill="auto"/>
            <w:vAlign w:val="center"/>
          </w:tcPr>
          <w:p w14:paraId="3843EB77" w14:textId="4F4D9EFD" w:rsidR="009612D9" w:rsidRPr="001C13D1" w:rsidRDefault="00A26E0F" w:rsidP="009612D9">
            <w:pPr>
              <w:ind w:right="82"/>
              <w:jc w:val="left"/>
              <w:rPr>
                <w:rFonts w:ascii="Arial" w:hAnsi="Arial" w:cs="Arial"/>
                <w:sz w:val="22"/>
                <w:szCs w:val="22"/>
              </w:rPr>
            </w:pPr>
            <w:permStart w:id="669067971" w:edGrp="everyone"/>
            <w:r>
              <w:rPr>
                <w:rFonts w:ascii="Arial" w:hAnsi="Arial" w:cs="Arial"/>
                <w:sz w:val="22"/>
                <w:szCs w:val="22"/>
              </w:rPr>
              <w:t>Levelling the site to achieve grades and levels. Digging trenches to lay plumbing and other services.</w:t>
            </w:r>
            <w:permEnd w:id="669067971"/>
          </w:p>
        </w:tc>
        <w:tc>
          <w:tcPr>
            <w:tcW w:w="335" w:type="pct"/>
            <w:tcBorders>
              <w:top w:val="nil"/>
              <w:left w:val="single" w:sz="12" w:space="0" w:color="auto"/>
              <w:bottom w:val="nil"/>
              <w:right w:val="nil"/>
            </w:tcBorders>
          </w:tcPr>
          <w:p w14:paraId="20AD0DEC" w14:textId="77777777" w:rsidR="009612D9" w:rsidRDefault="009612D9" w:rsidP="009612D9">
            <w:pPr>
              <w:ind w:left="993" w:hanging="993"/>
            </w:pPr>
          </w:p>
        </w:tc>
      </w:tr>
      <w:tr w:rsidR="009612D9" w14:paraId="295887B2" w14:textId="77777777" w:rsidTr="00777342">
        <w:trPr>
          <w:trHeight w:val="1417"/>
          <w:hidden/>
        </w:trPr>
        <w:tc>
          <w:tcPr>
            <w:tcW w:w="624" w:type="pct"/>
            <w:tcBorders>
              <w:top w:val="nil"/>
              <w:left w:val="nil"/>
              <w:bottom w:val="nil"/>
              <w:right w:val="single" w:sz="12" w:space="0" w:color="auto"/>
            </w:tcBorders>
          </w:tcPr>
          <w:p w14:paraId="3DF90F3A"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6C9F18D" w14:textId="3A4B70DF" w:rsidR="009612D9" w:rsidRPr="001C13D1" w:rsidRDefault="00957D46" w:rsidP="009612D9">
            <w:pPr>
              <w:ind w:right="82"/>
              <w:jc w:val="left"/>
              <w:rPr>
                <w:rFonts w:ascii="Arial" w:hAnsi="Arial" w:cs="Arial"/>
                <w:sz w:val="22"/>
                <w:szCs w:val="22"/>
              </w:rPr>
            </w:pPr>
            <w:permStart w:id="560669988" w:edGrp="everyone"/>
            <w:r>
              <w:rPr>
                <w:rFonts w:ascii="Arial" w:hAnsi="Arial" w:cs="Arial"/>
                <w:sz w:val="22"/>
                <w:szCs w:val="22"/>
              </w:rPr>
              <w:t>Crane</w:t>
            </w:r>
            <w:permEnd w:id="560669988"/>
          </w:p>
        </w:tc>
        <w:tc>
          <w:tcPr>
            <w:tcW w:w="2559" w:type="pct"/>
            <w:tcBorders>
              <w:top w:val="single" w:sz="12" w:space="0" w:color="auto"/>
              <w:left w:val="single" w:sz="4" w:space="0" w:color="auto"/>
              <w:bottom w:val="single" w:sz="12" w:space="0" w:color="auto"/>
            </w:tcBorders>
            <w:shd w:val="clear" w:color="auto" w:fill="auto"/>
            <w:vAlign w:val="center"/>
          </w:tcPr>
          <w:p w14:paraId="5C445AA7" w14:textId="3C86188D" w:rsidR="009612D9" w:rsidRPr="001C13D1" w:rsidRDefault="00A26E0F" w:rsidP="009612D9">
            <w:pPr>
              <w:ind w:right="82"/>
              <w:jc w:val="left"/>
              <w:rPr>
                <w:rFonts w:ascii="Arial" w:hAnsi="Arial" w:cs="Arial"/>
                <w:sz w:val="22"/>
                <w:szCs w:val="22"/>
              </w:rPr>
            </w:pPr>
            <w:permStart w:id="969421981" w:edGrp="everyone"/>
            <w:r>
              <w:rPr>
                <w:rFonts w:ascii="Arial" w:hAnsi="Arial" w:cs="Arial"/>
                <w:sz w:val="22"/>
                <w:szCs w:val="22"/>
              </w:rPr>
              <w:t>Used to lift materials and supplies onto site; lift elements in place such as beams and pre-cast panels etc.</w:t>
            </w:r>
            <w:permEnd w:id="969421981"/>
          </w:p>
        </w:tc>
        <w:tc>
          <w:tcPr>
            <w:tcW w:w="335" w:type="pct"/>
            <w:tcBorders>
              <w:top w:val="nil"/>
              <w:left w:val="single" w:sz="12" w:space="0" w:color="auto"/>
              <w:bottom w:val="nil"/>
              <w:right w:val="nil"/>
            </w:tcBorders>
          </w:tcPr>
          <w:p w14:paraId="4556ADDB" w14:textId="77777777" w:rsidR="009612D9" w:rsidRDefault="009612D9" w:rsidP="009612D9">
            <w:pPr>
              <w:ind w:left="993" w:hanging="993"/>
            </w:pPr>
          </w:p>
        </w:tc>
      </w:tr>
    </w:tbl>
    <w:p w14:paraId="445A8909" w14:textId="77777777" w:rsidR="0048570F" w:rsidRDefault="0048570F" w:rsidP="0048570F">
      <w:pPr>
        <w:rPr>
          <w:rFonts w:ascii="Arial" w:hAnsi="Arial" w:cs="Arial"/>
          <w:sz w:val="22"/>
          <w:szCs w:val="22"/>
        </w:rPr>
      </w:pPr>
    </w:p>
    <w:p w14:paraId="60480226" w14:textId="77777777" w:rsidR="00DA038B" w:rsidRDefault="00DA038B" w:rsidP="0048570F">
      <w:pPr>
        <w:rPr>
          <w:rFonts w:ascii="Arial" w:hAnsi="Arial" w:cs="Arial"/>
          <w:sz w:val="22"/>
          <w:szCs w:val="22"/>
        </w:rPr>
      </w:pPr>
    </w:p>
    <w:p w14:paraId="45874A84" w14:textId="77777777" w:rsidR="00DA038B" w:rsidRPr="00830749" w:rsidRDefault="00DA038B" w:rsidP="00DA038B">
      <w:pPr>
        <w:pStyle w:val="11CSTCPLQuestionBullet"/>
        <w:ind w:left="709" w:hanging="709"/>
      </w:pPr>
      <w:bookmarkStart w:id="14" w:name="_Ref356099"/>
      <w:r>
        <w:t>Identify two (2) types of equipment that may be used for a building project and identify the type of work they may be used for.</w:t>
      </w:r>
      <w:bookmarkEnd w:id="14"/>
      <w:r>
        <w:t xml:space="preserve"> </w:t>
      </w:r>
    </w:p>
    <w:p w14:paraId="72427434"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3E7BB9D8" w14:textId="77777777" w:rsidTr="00D742AC">
        <w:tc>
          <w:tcPr>
            <w:tcW w:w="624" w:type="pct"/>
            <w:tcBorders>
              <w:top w:val="nil"/>
              <w:left w:val="nil"/>
              <w:bottom w:val="nil"/>
              <w:right w:val="single" w:sz="12" w:space="0" w:color="auto"/>
            </w:tcBorders>
            <w:shd w:val="clear" w:color="auto" w:fill="auto"/>
          </w:tcPr>
          <w:p w14:paraId="7A70EF51" w14:textId="77777777"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999DD27" w14:textId="77777777"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14:paraId="7EC5FC34" w14:textId="77777777" w:rsidR="00DA038B" w:rsidRDefault="00DA038B" w:rsidP="00D742AC">
            <w:pPr>
              <w:keepNext/>
              <w:ind w:left="993" w:right="82" w:hanging="993"/>
              <w:jc w:val="center"/>
            </w:pPr>
            <w:r>
              <w:t>Work</w:t>
            </w:r>
          </w:p>
        </w:tc>
        <w:permStart w:id="1165644500"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694B55"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165644500" w:displacedByCustomXml="prev"/>
      </w:tr>
      <w:tr w:rsidR="00E3270A" w14:paraId="6D6AB726" w14:textId="77777777" w:rsidTr="00D742AC">
        <w:trPr>
          <w:trHeight w:val="1417"/>
          <w:hidden/>
        </w:trPr>
        <w:tc>
          <w:tcPr>
            <w:tcW w:w="624" w:type="pct"/>
            <w:tcBorders>
              <w:top w:val="nil"/>
              <w:left w:val="nil"/>
              <w:bottom w:val="nil"/>
              <w:right w:val="single" w:sz="12" w:space="0" w:color="auto"/>
            </w:tcBorders>
          </w:tcPr>
          <w:p w14:paraId="2B9575A0"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FCE5305" w14:textId="0F2EAD23" w:rsidR="00E3270A" w:rsidRPr="001C13D1" w:rsidRDefault="00664278" w:rsidP="00E3270A">
            <w:pPr>
              <w:ind w:right="82"/>
              <w:jc w:val="left"/>
              <w:rPr>
                <w:rFonts w:ascii="Arial" w:hAnsi="Arial" w:cs="Arial"/>
                <w:sz w:val="22"/>
                <w:szCs w:val="22"/>
              </w:rPr>
            </w:pPr>
            <w:permStart w:id="565080262" w:edGrp="everyone"/>
            <w:r>
              <w:rPr>
                <w:rFonts w:ascii="Arial" w:hAnsi="Arial" w:cs="Arial"/>
                <w:sz w:val="22"/>
                <w:szCs w:val="22"/>
              </w:rPr>
              <w:t>Ladder</w:t>
            </w:r>
            <w:permEnd w:id="565080262"/>
          </w:p>
        </w:tc>
        <w:tc>
          <w:tcPr>
            <w:tcW w:w="2559" w:type="pct"/>
            <w:tcBorders>
              <w:top w:val="single" w:sz="12" w:space="0" w:color="auto"/>
              <w:left w:val="single" w:sz="4" w:space="0" w:color="auto"/>
              <w:bottom w:val="single" w:sz="12" w:space="0" w:color="auto"/>
            </w:tcBorders>
            <w:shd w:val="clear" w:color="auto" w:fill="auto"/>
            <w:vAlign w:val="center"/>
          </w:tcPr>
          <w:p w14:paraId="49539CC4" w14:textId="3AFC90B0" w:rsidR="00E3270A" w:rsidRPr="001C13D1" w:rsidRDefault="00023F16" w:rsidP="00E3270A">
            <w:pPr>
              <w:ind w:right="82"/>
              <w:jc w:val="left"/>
              <w:rPr>
                <w:rFonts w:ascii="Arial" w:hAnsi="Arial" w:cs="Arial"/>
                <w:sz w:val="22"/>
                <w:szCs w:val="22"/>
              </w:rPr>
            </w:pPr>
            <w:permStart w:id="1855797991" w:edGrp="everyone"/>
            <w:r>
              <w:rPr>
                <w:rFonts w:ascii="Arial" w:hAnsi="Arial" w:cs="Arial"/>
                <w:sz w:val="22"/>
                <w:szCs w:val="22"/>
              </w:rPr>
              <w:t>Used to access areas difficult from floor levels. I.e. ceilings, roofs etc.</w:t>
            </w:r>
            <w:permEnd w:id="1855797991"/>
          </w:p>
        </w:tc>
        <w:tc>
          <w:tcPr>
            <w:tcW w:w="335" w:type="pct"/>
            <w:tcBorders>
              <w:top w:val="nil"/>
              <w:left w:val="single" w:sz="12" w:space="0" w:color="auto"/>
              <w:bottom w:val="nil"/>
              <w:right w:val="nil"/>
            </w:tcBorders>
          </w:tcPr>
          <w:p w14:paraId="27B1DCA7" w14:textId="77777777" w:rsidR="00E3270A" w:rsidRDefault="00E3270A" w:rsidP="00E3270A">
            <w:pPr>
              <w:ind w:left="993" w:hanging="993"/>
            </w:pPr>
          </w:p>
        </w:tc>
      </w:tr>
      <w:tr w:rsidR="00E3270A" w14:paraId="033A953A" w14:textId="77777777" w:rsidTr="00777342">
        <w:trPr>
          <w:trHeight w:val="1417"/>
          <w:hidden/>
        </w:trPr>
        <w:tc>
          <w:tcPr>
            <w:tcW w:w="624" w:type="pct"/>
            <w:tcBorders>
              <w:top w:val="nil"/>
              <w:left w:val="nil"/>
              <w:bottom w:val="nil"/>
              <w:right w:val="single" w:sz="12" w:space="0" w:color="auto"/>
            </w:tcBorders>
          </w:tcPr>
          <w:p w14:paraId="32012DC2"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245362D" w14:textId="4E8EF91A" w:rsidR="00E3270A" w:rsidRPr="001C13D1" w:rsidRDefault="00664278" w:rsidP="00E3270A">
            <w:pPr>
              <w:ind w:right="82"/>
              <w:jc w:val="left"/>
              <w:rPr>
                <w:rFonts w:ascii="Arial" w:hAnsi="Arial" w:cs="Arial"/>
                <w:sz w:val="22"/>
                <w:szCs w:val="22"/>
              </w:rPr>
            </w:pPr>
            <w:permStart w:id="115557170" w:edGrp="everyone"/>
            <w:r>
              <w:rPr>
                <w:rFonts w:ascii="Arial" w:hAnsi="Arial" w:cs="Arial"/>
                <w:sz w:val="22"/>
                <w:szCs w:val="22"/>
              </w:rPr>
              <w:t>Wheelbarrow</w:t>
            </w:r>
            <w:permEnd w:id="115557170"/>
          </w:p>
        </w:tc>
        <w:tc>
          <w:tcPr>
            <w:tcW w:w="2559" w:type="pct"/>
            <w:tcBorders>
              <w:top w:val="single" w:sz="12" w:space="0" w:color="auto"/>
              <w:left w:val="single" w:sz="4" w:space="0" w:color="auto"/>
              <w:bottom w:val="single" w:sz="12" w:space="0" w:color="auto"/>
            </w:tcBorders>
            <w:shd w:val="clear" w:color="auto" w:fill="auto"/>
            <w:vAlign w:val="center"/>
          </w:tcPr>
          <w:p w14:paraId="643C6038" w14:textId="2C2CDCBC" w:rsidR="00E3270A" w:rsidRPr="001C13D1" w:rsidRDefault="00023F16" w:rsidP="00E3270A">
            <w:pPr>
              <w:ind w:right="82"/>
              <w:jc w:val="left"/>
              <w:rPr>
                <w:rFonts w:ascii="Arial" w:hAnsi="Arial" w:cs="Arial"/>
                <w:sz w:val="22"/>
                <w:szCs w:val="22"/>
              </w:rPr>
            </w:pPr>
            <w:permStart w:id="1098274673" w:edGrp="everyone"/>
            <w:r>
              <w:rPr>
                <w:rFonts w:ascii="Arial" w:hAnsi="Arial" w:cs="Arial"/>
                <w:sz w:val="22"/>
                <w:szCs w:val="22"/>
              </w:rPr>
              <w:t>Used to move items and material around site. I.e. soil, aggregates etc.</w:t>
            </w:r>
            <w:permEnd w:id="1098274673"/>
          </w:p>
        </w:tc>
        <w:tc>
          <w:tcPr>
            <w:tcW w:w="335" w:type="pct"/>
            <w:tcBorders>
              <w:top w:val="nil"/>
              <w:left w:val="single" w:sz="12" w:space="0" w:color="auto"/>
              <w:bottom w:val="nil"/>
              <w:right w:val="nil"/>
            </w:tcBorders>
          </w:tcPr>
          <w:p w14:paraId="7B44388E" w14:textId="77777777" w:rsidR="00E3270A" w:rsidRDefault="00E3270A" w:rsidP="00E3270A">
            <w:pPr>
              <w:ind w:left="993" w:hanging="993"/>
            </w:pPr>
          </w:p>
        </w:tc>
      </w:tr>
    </w:tbl>
    <w:p w14:paraId="797B8C70" w14:textId="77777777" w:rsidR="00DA038B" w:rsidRDefault="00DA038B" w:rsidP="00DA038B">
      <w:pPr>
        <w:rPr>
          <w:rFonts w:ascii="Arial" w:hAnsi="Arial" w:cs="Arial"/>
          <w:sz w:val="22"/>
          <w:szCs w:val="22"/>
        </w:rPr>
      </w:pPr>
    </w:p>
    <w:p w14:paraId="13C791A3" w14:textId="77777777" w:rsidR="00D742AC" w:rsidRDefault="00D742AC">
      <w:pPr>
        <w:jc w:val="left"/>
        <w:rPr>
          <w:rFonts w:ascii="Arial" w:hAnsi="Arial" w:cs="Arial"/>
          <w:sz w:val="22"/>
          <w:szCs w:val="22"/>
        </w:rPr>
      </w:pPr>
    </w:p>
    <w:p w14:paraId="6A2AE8D0" w14:textId="77777777" w:rsidR="003E1DF7" w:rsidRPr="00830749" w:rsidRDefault="003E1DF7" w:rsidP="003E1DF7">
      <w:pPr>
        <w:pStyle w:val="11CSTCPLQuestionBullet"/>
        <w:ind w:left="709" w:hanging="709"/>
      </w:pPr>
      <w:bookmarkStart w:id="15" w:name="_Ref351753"/>
      <w:r>
        <w:t>Identify two (2) of the records you should keep when hiring plant and/or equipment.</w:t>
      </w:r>
      <w:bookmarkEnd w:id="15"/>
    </w:p>
    <w:p w14:paraId="0B326229" w14:textId="77777777"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14:paraId="35F2FA00" w14:textId="77777777" w:rsidTr="00D3456C">
        <w:trPr>
          <w:trHeight w:val="1077"/>
        </w:trPr>
        <w:tc>
          <w:tcPr>
            <w:tcW w:w="1027" w:type="dxa"/>
            <w:tcBorders>
              <w:top w:val="nil"/>
              <w:left w:val="nil"/>
              <w:bottom w:val="nil"/>
              <w:right w:val="single" w:sz="4" w:space="0" w:color="auto"/>
            </w:tcBorders>
          </w:tcPr>
          <w:p w14:paraId="26EC7645" w14:textId="77777777"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C62E9B" w14:textId="77777777" w:rsidR="003E1DF7" w:rsidRDefault="009B2B4F" w:rsidP="00C036A0">
            <w:pPr>
              <w:rPr>
                <w:rFonts w:ascii="Arial" w:hAnsi="Arial" w:cs="Arial"/>
                <w:sz w:val="22"/>
                <w:szCs w:val="22"/>
              </w:rPr>
            </w:pPr>
            <w:permStart w:id="554049238" w:edGrp="everyone"/>
            <w:r>
              <w:rPr>
                <w:rFonts w:ascii="Arial" w:hAnsi="Arial" w:cs="Arial"/>
                <w:sz w:val="22"/>
                <w:szCs w:val="22"/>
              </w:rPr>
              <w:t>-Invoices</w:t>
            </w:r>
          </w:p>
          <w:p w14:paraId="051C03D1" w14:textId="77777777" w:rsidR="003E1DF7" w:rsidRDefault="009B2B4F" w:rsidP="00C036A0">
            <w:pPr>
              <w:rPr>
                <w:rFonts w:ascii="Arial" w:hAnsi="Arial" w:cs="Arial"/>
                <w:sz w:val="22"/>
                <w:szCs w:val="22"/>
              </w:rPr>
            </w:pPr>
            <w:r>
              <w:rPr>
                <w:rFonts w:ascii="Arial" w:hAnsi="Arial" w:cs="Arial"/>
                <w:sz w:val="22"/>
                <w:szCs w:val="22"/>
              </w:rPr>
              <w:t>-Receipts</w:t>
            </w:r>
          </w:p>
          <w:p w14:paraId="5881F175" w14:textId="76A08E3A" w:rsidR="003E1DF7" w:rsidRPr="001C4084" w:rsidRDefault="00C57BDD" w:rsidP="00C036A0">
            <w:pPr>
              <w:rPr>
                <w:rFonts w:ascii="Arial" w:hAnsi="Arial" w:cs="Arial"/>
                <w:sz w:val="22"/>
                <w:szCs w:val="22"/>
              </w:rPr>
            </w:pPr>
            <w:r>
              <w:rPr>
                <w:rFonts w:ascii="Arial" w:hAnsi="Arial" w:cs="Arial"/>
                <w:sz w:val="22"/>
                <w:szCs w:val="22"/>
              </w:rPr>
              <w:t>-Inspection records</w:t>
            </w:r>
            <w:permEnd w:id="554049238"/>
          </w:p>
        </w:tc>
        <w:permStart w:id="988812086"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18FEC8" w14:textId="77777777"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88812086" w:displacedByCustomXml="prev"/>
      </w:tr>
    </w:tbl>
    <w:p w14:paraId="456DA672" w14:textId="77777777" w:rsidR="00D742AC" w:rsidRDefault="00D742AC">
      <w:pPr>
        <w:jc w:val="left"/>
        <w:rPr>
          <w:rFonts w:ascii="Arial" w:hAnsi="Arial" w:cs="Arial"/>
          <w:sz w:val="22"/>
          <w:szCs w:val="22"/>
        </w:rPr>
      </w:pPr>
    </w:p>
    <w:p w14:paraId="1A973217" w14:textId="77777777" w:rsidR="00F83AC3" w:rsidRPr="00830749" w:rsidRDefault="00F83AC3" w:rsidP="00F83AC3">
      <w:pPr>
        <w:pStyle w:val="11CSTCPLQuestionBullet"/>
        <w:ind w:left="709" w:hanging="709"/>
      </w:pPr>
      <w:bookmarkStart w:id="16" w:name="_Ref438091"/>
      <w:r>
        <w:lastRenderedPageBreak/>
        <w:t>Name five (5) temporary services that need to be organised for a building site.</w:t>
      </w:r>
      <w:bookmarkEnd w:id="16"/>
    </w:p>
    <w:p w14:paraId="35696B8E" w14:textId="77777777"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14:paraId="0C047520" w14:textId="77777777" w:rsidTr="00777342">
        <w:trPr>
          <w:trHeight w:val="2494"/>
        </w:trPr>
        <w:tc>
          <w:tcPr>
            <w:tcW w:w="1027" w:type="dxa"/>
            <w:tcBorders>
              <w:top w:val="nil"/>
              <w:left w:val="nil"/>
              <w:bottom w:val="nil"/>
              <w:right w:val="single" w:sz="4" w:space="0" w:color="auto"/>
            </w:tcBorders>
          </w:tcPr>
          <w:p w14:paraId="28500034" w14:textId="77777777"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7E0C40" w14:textId="016DD91D" w:rsidR="00A5275B" w:rsidRDefault="00C57BDD" w:rsidP="00777342">
            <w:pPr>
              <w:rPr>
                <w:rFonts w:ascii="Arial" w:hAnsi="Arial" w:cs="Arial"/>
                <w:sz w:val="22"/>
                <w:szCs w:val="22"/>
              </w:rPr>
            </w:pPr>
            <w:permStart w:id="2060854173" w:edGrp="everyone"/>
            <w:r>
              <w:rPr>
                <w:rFonts w:ascii="Arial" w:hAnsi="Arial" w:cs="Arial"/>
                <w:sz w:val="22"/>
                <w:szCs w:val="22"/>
              </w:rPr>
              <w:t>-Power</w:t>
            </w:r>
          </w:p>
          <w:p w14:paraId="6E2EE56E" w14:textId="75EAA559" w:rsidR="00C57BDD" w:rsidRDefault="00C57BDD" w:rsidP="00777342">
            <w:pPr>
              <w:rPr>
                <w:rFonts w:ascii="Arial" w:hAnsi="Arial" w:cs="Arial"/>
                <w:sz w:val="22"/>
                <w:szCs w:val="22"/>
              </w:rPr>
            </w:pPr>
            <w:r>
              <w:rPr>
                <w:rFonts w:ascii="Arial" w:hAnsi="Arial" w:cs="Arial"/>
                <w:sz w:val="22"/>
                <w:szCs w:val="22"/>
              </w:rPr>
              <w:t>-water</w:t>
            </w:r>
          </w:p>
          <w:p w14:paraId="45D62B70" w14:textId="5DD55C39" w:rsidR="00C57BDD" w:rsidRDefault="00C57BDD" w:rsidP="00777342">
            <w:pPr>
              <w:rPr>
                <w:rFonts w:ascii="Arial" w:hAnsi="Arial" w:cs="Arial"/>
                <w:sz w:val="22"/>
                <w:szCs w:val="22"/>
              </w:rPr>
            </w:pPr>
            <w:r>
              <w:rPr>
                <w:rFonts w:ascii="Arial" w:hAnsi="Arial" w:cs="Arial"/>
                <w:sz w:val="22"/>
                <w:szCs w:val="22"/>
              </w:rPr>
              <w:t>-fencing</w:t>
            </w:r>
          </w:p>
          <w:p w14:paraId="5D3FE72C" w14:textId="31ED9D9F" w:rsidR="00C57BDD" w:rsidRDefault="00C57BDD" w:rsidP="00777342">
            <w:pPr>
              <w:rPr>
                <w:rFonts w:ascii="Arial" w:hAnsi="Arial" w:cs="Arial"/>
                <w:sz w:val="22"/>
                <w:szCs w:val="22"/>
              </w:rPr>
            </w:pPr>
            <w:r>
              <w:rPr>
                <w:rFonts w:ascii="Arial" w:hAnsi="Arial" w:cs="Arial"/>
                <w:sz w:val="22"/>
                <w:szCs w:val="22"/>
              </w:rPr>
              <w:t>-barricades</w:t>
            </w:r>
          </w:p>
          <w:p w14:paraId="03C49B7B" w14:textId="44B19368" w:rsidR="00C57BDD" w:rsidRDefault="00966089" w:rsidP="00777342">
            <w:pPr>
              <w:rPr>
                <w:rFonts w:ascii="Arial" w:hAnsi="Arial" w:cs="Arial"/>
                <w:sz w:val="22"/>
                <w:szCs w:val="22"/>
              </w:rPr>
            </w:pPr>
            <w:r>
              <w:rPr>
                <w:rFonts w:ascii="Arial" w:hAnsi="Arial" w:cs="Arial"/>
                <w:sz w:val="22"/>
                <w:szCs w:val="22"/>
              </w:rPr>
              <w:t>-seepage barriers</w:t>
            </w:r>
          </w:p>
          <w:permEnd w:id="2060854173"/>
          <w:p w14:paraId="202487A9" w14:textId="560D1F7E" w:rsidR="00A5275B" w:rsidRPr="001C4084" w:rsidRDefault="00A5275B" w:rsidP="00777342">
            <w:pPr>
              <w:rPr>
                <w:rFonts w:ascii="Arial" w:hAnsi="Arial" w:cs="Arial"/>
                <w:sz w:val="22"/>
                <w:szCs w:val="22"/>
              </w:rPr>
            </w:pPr>
          </w:p>
        </w:tc>
        <w:permStart w:id="2056679394"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751DC9" w14:textId="77777777"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2056679394" w:displacedByCustomXml="prev"/>
      </w:tr>
    </w:tbl>
    <w:p w14:paraId="220DFC95" w14:textId="2F5C6DFE" w:rsidR="00F83AC3" w:rsidRDefault="00F83AC3" w:rsidP="00F83AC3">
      <w:pPr>
        <w:jc w:val="left"/>
        <w:rPr>
          <w:rFonts w:ascii="Arial" w:hAnsi="Arial" w:cs="Arial"/>
          <w:sz w:val="22"/>
          <w:szCs w:val="22"/>
        </w:rPr>
      </w:pPr>
    </w:p>
    <w:p w14:paraId="0D9F9D33" w14:textId="77777777" w:rsidR="00075B03" w:rsidRDefault="00075B03" w:rsidP="00075B03">
      <w:pPr>
        <w:rPr>
          <w:rFonts w:ascii="Arial" w:hAnsi="Arial" w:cs="Arial"/>
          <w:sz w:val="22"/>
          <w:szCs w:val="22"/>
        </w:rPr>
      </w:pPr>
    </w:p>
    <w:p w14:paraId="3F5E626D" w14:textId="77777777" w:rsidR="00075B03" w:rsidRPr="00830749" w:rsidRDefault="00075B03" w:rsidP="00075B03">
      <w:pPr>
        <w:pStyle w:val="11CSTCPLQuestionBullet"/>
        <w:ind w:left="709" w:hanging="709"/>
      </w:pPr>
      <w:bookmarkStart w:id="17" w:name="_Ref438093"/>
      <w:r>
        <w:t>True or False (Tick your response): Site accommodation should be provided where construction work occurs in a remote area.</w:t>
      </w:r>
      <w:bookmarkEnd w:id="17"/>
    </w:p>
    <w:p w14:paraId="22F2D294" w14:textId="77777777"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75B03" w14:paraId="68474706" w14:textId="77777777" w:rsidTr="00414F9C">
        <w:trPr>
          <w:trHeight w:val="425"/>
        </w:trPr>
        <w:tc>
          <w:tcPr>
            <w:tcW w:w="1557" w:type="pct"/>
            <w:tcBorders>
              <w:top w:val="nil"/>
              <w:left w:val="nil"/>
              <w:bottom w:val="nil"/>
              <w:right w:val="single" w:sz="12" w:space="0" w:color="auto"/>
            </w:tcBorders>
            <w:shd w:val="clear" w:color="auto" w:fill="auto"/>
          </w:tcPr>
          <w:p w14:paraId="58854F95" w14:textId="77777777"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4ADC7A" w14:textId="77777777"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F8E387" w14:textId="77777777"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63D7627" w14:textId="77777777" w:rsidR="00075B03" w:rsidRPr="00E106BF" w:rsidRDefault="00075B03" w:rsidP="00414F9C">
            <w:pPr>
              <w:keepNext/>
              <w:ind w:left="993" w:hanging="993"/>
              <w:rPr>
                <w:rFonts w:ascii="Arial" w:hAnsi="Arial" w:cs="Arial"/>
                <w:sz w:val="44"/>
                <w:szCs w:val="44"/>
              </w:rPr>
            </w:pPr>
          </w:p>
        </w:tc>
        <w:permStart w:id="268850612"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EEA9447" w14:textId="7D430D91" w:rsidR="00075B03" w:rsidRDefault="00721F6F" w:rsidP="000F5027">
                <w:pPr>
                  <w:keepNext/>
                  <w:ind w:left="993" w:hanging="993"/>
                </w:pPr>
                <w:r>
                  <w:rPr>
                    <w:rFonts w:ascii="Arial" w:hAnsi="Arial" w:cs="Arial"/>
                    <w:sz w:val="44"/>
                    <w:szCs w:val="44"/>
                  </w:rPr>
                  <w:sym w:font="Wingdings" w:char="F0A8"/>
                </w:r>
              </w:p>
            </w:tc>
          </w:sdtContent>
        </w:sdt>
        <w:permEnd w:id="268850612" w:displacedByCustomXml="prev"/>
      </w:tr>
      <w:tr w:rsidR="00075B03" w14:paraId="0F1C1C31" w14:textId="77777777" w:rsidTr="00414F9C">
        <w:trPr>
          <w:trHeight w:val="425"/>
          <w:hidden/>
        </w:trPr>
        <w:tc>
          <w:tcPr>
            <w:tcW w:w="1557" w:type="pct"/>
            <w:tcBorders>
              <w:top w:val="nil"/>
              <w:left w:val="nil"/>
              <w:bottom w:val="nil"/>
              <w:right w:val="single" w:sz="12" w:space="0" w:color="auto"/>
            </w:tcBorders>
          </w:tcPr>
          <w:p w14:paraId="117CAC37" w14:textId="77777777"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6E77732" w14:textId="77777777"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D4A25D" w14:textId="77777777"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065A487" w14:textId="77777777" w:rsidR="00075B03" w:rsidRDefault="00075B03" w:rsidP="00414F9C">
            <w:pPr>
              <w:ind w:left="993" w:hanging="993"/>
            </w:pPr>
          </w:p>
        </w:tc>
        <w:tc>
          <w:tcPr>
            <w:tcW w:w="336" w:type="pct"/>
            <w:tcBorders>
              <w:top w:val="nil"/>
              <w:left w:val="nil"/>
              <w:bottom w:val="nil"/>
              <w:right w:val="nil"/>
            </w:tcBorders>
          </w:tcPr>
          <w:p w14:paraId="5665813E" w14:textId="77777777" w:rsidR="00075B03" w:rsidRDefault="00075B03" w:rsidP="00414F9C">
            <w:pPr>
              <w:ind w:left="993" w:hanging="993"/>
            </w:pPr>
          </w:p>
        </w:tc>
      </w:tr>
    </w:tbl>
    <w:p w14:paraId="44723E8B" w14:textId="77777777" w:rsidR="00075B03" w:rsidRDefault="00075B03" w:rsidP="00075B03">
      <w:pPr>
        <w:rPr>
          <w:rFonts w:ascii="Arial" w:hAnsi="Arial" w:cs="Arial"/>
          <w:sz w:val="22"/>
          <w:szCs w:val="22"/>
        </w:rPr>
      </w:pPr>
    </w:p>
    <w:p w14:paraId="6DD643EB" w14:textId="77777777" w:rsidR="00DA038B" w:rsidRDefault="00DA038B">
      <w:pPr>
        <w:jc w:val="left"/>
        <w:rPr>
          <w:rFonts w:ascii="Arial" w:hAnsi="Arial" w:cs="Arial"/>
          <w:sz w:val="22"/>
          <w:szCs w:val="22"/>
        </w:rPr>
      </w:pPr>
    </w:p>
    <w:p w14:paraId="4FF87E03" w14:textId="77777777" w:rsidR="00F23C3D" w:rsidRPr="00830749" w:rsidRDefault="00F23C3D" w:rsidP="00F23C3D">
      <w:pPr>
        <w:pStyle w:val="11CSTCPLQuestionBullet"/>
        <w:ind w:left="709" w:hanging="709"/>
      </w:pPr>
      <w:bookmarkStart w:id="18" w:name="_Ref336377"/>
      <w:r w:rsidRPr="004A7836">
        <w:t>What is required of a builder before any person is allowed on a building site</w:t>
      </w:r>
      <w:r>
        <w:t>? Tick all that apply.</w:t>
      </w:r>
      <w:bookmarkEnd w:id="18"/>
    </w:p>
    <w:p w14:paraId="0B072BCF" w14:textId="77777777"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14:paraId="753216AA" w14:textId="77777777" w:rsidTr="0080720E">
        <w:tc>
          <w:tcPr>
            <w:tcW w:w="610" w:type="pct"/>
            <w:tcBorders>
              <w:top w:val="nil"/>
              <w:left w:val="nil"/>
              <w:bottom w:val="nil"/>
              <w:right w:val="single" w:sz="12" w:space="0" w:color="auto"/>
            </w:tcBorders>
            <w:shd w:val="clear" w:color="auto" w:fill="auto"/>
          </w:tcPr>
          <w:p w14:paraId="2D285B33" w14:textId="77777777"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3F7372" w14:textId="77777777"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3C8D92" w14:textId="77777777" w:rsidR="00F23C3D" w:rsidRDefault="00F23C3D" w:rsidP="0080720E">
            <w:pPr>
              <w:keepNext/>
              <w:ind w:left="993" w:hanging="993"/>
              <w:jc w:val="center"/>
            </w:pPr>
            <w:r>
              <w:t>Possible Answers</w:t>
            </w:r>
          </w:p>
        </w:tc>
        <w:permStart w:id="1005260681"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0FD383" w14:textId="77777777" w:rsidR="00F23C3D" w:rsidRDefault="000F5027" w:rsidP="000F5027">
                <w:pPr>
                  <w:keepNext/>
                  <w:ind w:left="993" w:hanging="993"/>
                </w:pPr>
                <w:r w:rsidRPr="00797AFE">
                  <w:rPr>
                    <w:rFonts w:ascii="Arial" w:hAnsi="Arial" w:cs="Arial"/>
                    <w:sz w:val="44"/>
                    <w:szCs w:val="44"/>
                  </w:rPr>
                  <w:sym w:font="Wingdings" w:char="F0A8"/>
                </w:r>
              </w:p>
            </w:tc>
          </w:sdtContent>
        </w:sdt>
        <w:permEnd w:id="1005260681" w:displacedByCustomXml="prev"/>
      </w:tr>
      <w:tr w:rsidR="0021401A" w14:paraId="1F67E4BC" w14:textId="77777777" w:rsidTr="0080720E">
        <w:trPr>
          <w:trHeight w:val="425"/>
          <w:hidden/>
        </w:trPr>
        <w:tc>
          <w:tcPr>
            <w:tcW w:w="610" w:type="pct"/>
            <w:tcBorders>
              <w:top w:val="nil"/>
              <w:left w:val="nil"/>
              <w:bottom w:val="nil"/>
              <w:right w:val="single" w:sz="12" w:space="0" w:color="auto"/>
            </w:tcBorders>
          </w:tcPr>
          <w:p w14:paraId="1D9C5BF0" w14:textId="77777777" w:rsidR="0021401A" w:rsidRPr="00FE608E" w:rsidRDefault="0021401A" w:rsidP="0021401A">
            <w:pPr>
              <w:ind w:left="993" w:hanging="993"/>
              <w:jc w:val="center"/>
              <w:rPr>
                <w:vanish/>
              </w:rPr>
            </w:pPr>
          </w:p>
        </w:tc>
        <w:permStart w:id="150619030"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7FDA7C" w14:textId="4F8BC984" w:rsidR="0021401A" w:rsidRPr="00827129" w:rsidRDefault="00EF4647"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6190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ED87C9" w14:textId="77777777"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14:paraId="2C7F0176" w14:textId="77777777" w:rsidR="0021401A" w:rsidRDefault="0021401A" w:rsidP="0021401A">
            <w:pPr>
              <w:ind w:left="993" w:hanging="993"/>
            </w:pPr>
          </w:p>
        </w:tc>
      </w:tr>
      <w:tr w:rsidR="0021401A" w14:paraId="261123CA" w14:textId="77777777" w:rsidTr="0080720E">
        <w:trPr>
          <w:trHeight w:val="425"/>
          <w:hidden/>
        </w:trPr>
        <w:tc>
          <w:tcPr>
            <w:tcW w:w="610" w:type="pct"/>
            <w:tcBorders>
              <w:top w:val="nil"/>
              <w:left w:val="nil"/>
              <w:bottom w:val="nil"/>
              <w:right w:val="single" w:sz="12" w:space="0" w:color="auto"/>
            </w:tcBorders>
          </w:tcPr>
          <w:p w14:paraId="6FBEC41B" w14:textId="77777777" w:rsidR="0021401A" w:rsidRPr="00FE608E" w:rsidRDefault="0021401A" w:rsidP="0021401A">
            <w:pPr>
              <w:ind w:left="993" w:hanging="993"/>
              <w:jc w:val="center"/>
              <w:rPr>
                <w:vanish/>
              </w:rPr>
            </w:pPr>
          </w:p>
        </w:tc>
        <w:permStart w:id="701255315"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76286A"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125531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F90D80" w14:textId="77777777"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14:paraId="4487BAAC" w14:textId="77777777" w:rsidR="0021401A" w:rsidRDefault="0021401A" w:rsidP="0021401A">
            <w:pPr>
              <w:ind w:left="993" w:hanging="993"/>
            </w:pPr>
          </w:p>
        </w:tc>
      </w:tr>
      <w:tr w:rsidR="0021401A" w14:paraId="146E35E3" w14:textId="77777777" w:rsidTr="0080720E">
        <w:trPr>
          <w:trHeight w:val="425"/>
          <w:hidden/>
        </w:trPr>
        <w:tc>
          <w:tcPr>
            <w:tcW w:w="610" w:type="pct"/>
            <w:tcBorders>
              <w:top w:val="nil"/>
              <w:left w:val="nil"/>
              <w:bottom w:val="nil"/>
              <w:right w:val="single" w:sz="12" w:space="0" w:color="auto"/>
            </w:tcBorders>
          </w:tcPr>
          <w:p w14:paraId="7A96C4E9" w14:textId="77777777" w:rsidR="0021401A" w:rsidRPr="00FE608E" w:rsidRDefault="0021401A" w:rsidP="0021401A">
            <w:pPr>
              <w:ind w:left="993" w:hanging="993"/>
              <w:jc w:val="center"/>
              <w:rPr>
                <w:vanish/>
              </w:rPr>
            </w:pPr>
          </w:p>
        </w:tc>
        <w:permStart w:id="1318147653"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0D1842"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181476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6847F5" w14:textId="77777777"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14:paraId="559D73BE" w14:textId="77777777" w:rsidR="0021401A" w:rsidRDefault="0021401A" w:rsidP="0021401A">
            <w:pPr>
              <w:ind w:left="993" w:hanging="993"/>
            </w:pPr>
          </w:p>
        </w:tc>
      </w:tr>
      <w:tr w:rsidR="0021401A" w14:paraId="18E3F19D" w14:textId="77777777" w:rsidTr="0080720E">
        <w:trPr>
          <w:trHeight w:val="425"/>
          <w:hidden/>
        </w:trPr>
        <w:tc>
          <w:tcPr>
            <w:tcW w:w="610" w:type="pct"/>
            <w:tcBorders>
              <w:top w:val="nil"/>
              <w:left w:val="nil"/>
              <w:bottom w:val="nil"/>
              <w:right w:val="single" w:sz="12" w:space="0" w:color="auto"/>
            </w:tcBorders>
          </w:tcPr>
          <w:p w14:paraId="63161496" w14:textId="77777777" w:rsidR="0021401A" w:rsidRPr="00FE608E" w:rsidRDefault="0021401A" w:rsidP="0021401A">
            <w:pPr>
              <w:ind w:left="993" w:hanging="993"/>
              <w:jc w:val="center"/>
              <w:rPr>
                <w:vanish/>
              </w:rPr>
            </w:pPr>
          </w:p>
        </w:tc>
        <w:permStart w:id="569272644"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120B780" w14:textId="635A0868" w:rsidR="0021401A" w:rsidRPr="00827129" w:rsidRDefault="00EF4647"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92726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2C90C0" w14:textId="77777777"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14:paraId="2BB9FB21" w14:textId="77777777" w:rsidR="0021401A" w:rsidRDefault="0021401A" w:rsidP="0021401A">
            <w:pPr>
              <w:ind w:left="993" w:hanging="993"/>
            </w:pPr>
          </w:p>
        </w:tc>
      </w:tr>
    </w:tbl>
    <w:p w14:paraId="7BB8D897" w14:textId="77777777" w:rsidR="00F23C3D" w:rsidRDefault="00F23C3D" w:rsidP="00F23C3D">
      <w:pPr>
        <w:rPr>
          <w:rFonts w:ascii="Arial" w:hAnsi="Arial" w:cs="Arial"/>
          <w:sz w:val="22"/>
          <w:szCs w:val="22"/>
        </w:rPr>
      </w:pPr>
    </w:p>
    <w:p w14:paraId="7D5A20C6" w14:textId="77777777" w:rsidR="00D742AC" w:rsidRDefault="00D742AC">
      <w:pPr>
        <w:jc w:val="left"/>
        <w:rPr>
          <w:rFonts w:ascii="Arial" w:hAnsi="Arial" w:cs="Arial"/>
          <w:sz w:val="22"/>
          <w:szCs w:val="22"/>
        </w:rPr>
      </w:pPr>
    </w:p>
    <w:p w14:paraId="05A838F4" w14:textId="77777777" w:rsidR="00EA5D86" w:rsidRPr="00830749" w:rsidRDefault="00EA5D86" w:rsidP="00EA5D86">
      <w:pPr>
        <w:pStyle w:val="11CSTCPLQuestionBullet"/>
        <w:ind w:left="709" w:hanging="709"/>
      </w:pPr>
      <w:bookmarkStart w:id="19" w:name="_Ref336379"/>
      <w:r>
        <w:t>Who issues a construction induction card? Tick your response.</w:t>
      </w:r>
      <w:bookmarkEnd w:id="19"/>
    </w:p>
    <w:p w14:paraId="219DA735" w14:textId="77777777"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14:paraId="506E32EE" w14:textId="77777777" w:rsidTr="0080720E">
        <w:tc>
          <w:tcPr>
            <w:tcW w:w="610" w:type="pct"/>
            <w:tcBorders>
              <w:top w:val="nil"/>
              <w:left w:val="nil"/>
              <w:bottom w:val="nil"/>
              <w:right w:val="single" w:sz="12" w:space="0" w:color="auto"/>
            </w:tcBorders>
            <w:shd w:val="clear" w:color="auto" w:fill="auto"/>
          </w:tcPr>
          <w:p w14:paraId="3824696E" w14:textId="77777777"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ED7E3F" w14:textId="77777777"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111633" w14:textId="77777777" w:rsidR="00EA5D86" w:rsidRDefault="00EA5D86" w:rsidP="0080720E">
            <w:pPr>
              <w:keepNext/>
              <w:ind w:left="993" w:hanging="993"/>
              <w:jc w:val="center"/>
            </w:pPr>
            <w:r>
              <w:t>Possible Answers</w:t>
            </w:r>
          </w:p>
        </w:tc>
        <w:permStart w:id="1422945749"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8D57CD" w14:textId="77777777" w:rsidR="00EA5D86" w:rsidRDefault="000F5027" w:rsidP="000F5027">
                <w:pPr>
                  <w:keepNext/>
                  <w:ind w:left="993" w:hanging="993"/>
                </w:pPr>
                <w:r w:rsidRPr="00797AFE">
                  <w:rPr>
                    <w:rFonts w:ascii="Arial" w:hAnsi="Arial" w:cs="Arial"/>
                    <w:sz w:val="44"/>
                    <w:szCs w:val="44"/>
                  </w:rPr>
                  <w:sym w:font="Wingdings" w:char="F0A8"/>
                </w:r>
              </w:p>
            </w:tc>
          </w:sdtContent>
        </w:sdt>
        <w:permEnd w:id="1422945749" w:displacedByCustomXml="prev"/>
      </w:tr>
      <w:tr w:rsidR="0021401A" w14:paraId="0EF84D8E" w14:textId="77777777" w:rsidTr="0080720E">
        <w:trPr>
          <w:trHeight w:val="425"/>
          <w:hidden/>
        </w:trPr>
        <w:tc>
          <w:tcPr>
            <w:tcW w:w="610" w:type="pct"/>
            <w:tcBorders>
              <w:top w:val="nil"/>
              <w:left w:val="nil"/>
              <w:bottom w:val="nil"/>
              <w:right w:val="single" w:sz="12" w:space="0" w:color="auto"/>
            </w:tcBorders>
          </w:tcPr>
          <w:p w14:paraId="2EA4BE09" w14:textId="77777777" w:rsidR="0021401A" w:rsidRPr="00FE608E" w:rsidRDefault="0021401A" w:rsidP="0021401A">
            <w:pPr>
              <w:ind w:left="993" w:hanging="993"/>
              <w:jc w:val="center"/>
              <w:rPr>
                <w:vanish/>
              </w:rPr>
            </w:pPr>
          </w:p>
        </w:tc>
        <w:permStart w:id="2058960369"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1B367D"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89603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061D60" w14:textId="77777777"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14:paraId="61A195AF" w14:textId="77777777" w:rsidR="0021401A" w:rsidRDefault="0021401A" w:rsidP="0021401A">
            <w:pPr>
              <w:ind w:left="993" w:hanging="993"/>
            </w:pPr>
          </w:p>
        </w:tc>
      </w:tr>
      <w:tr w:rsidR="0021401A" w14:paraId="6F036E01" w14:textId="77777777" w:rsidTr="0080720E">
        <w:trPr>
          <w:trHeight w:val="425"/>
          <w:hidden/>
        </w:trPr>
        <w:tc>
          <w:tcPr>
            <w:tcW w:w="610" w:type="pct"/>
            <w:tcBorders>
              <w:top w:val="nil"/>
              <w:left w:val="nil"/>
              <w:bottom w:val="nil"/>
              <w:right w:val="single" w:sz="12" w:space="0" w:color="auto"/>
            </w:tcBorders>
          </w:tcPr>
          <w:p w14:paraId="66C3FCD4" w14:textId="77777777" w:rsidR="0021401A" w:rsidRPr="00FE608E" w:rsidRDefault="0021401A" w:rsidP="0021401A">
            <w:pPr>
              <w:ind w:left="993" w:hanging="993"/>
              <w:jc w:val="center"/>
              <w:rPr>
                <w:vanish/>
              </w:rPr>
            </w:pPr>
          </w:p>
        </w:tc>
        <w:permStart w:id="498150126"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7C72C5B" w14:textId="77777777"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81501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FD62A4" w14:textId="77777777"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14:paraId="59BE27A3" w14:textId="77777777" w:rsidR="0021401A" w:rsidRDefault="0021401A" w:rsidP="0021401A">
            <w:pPr>
              <w:ind w:left="993" w:hanging="993"/>
            </w:pPr>
          </w:p>
        </w:tc>
      </w:tr>
      <w:tr w:rsidR="0021401A" w14:paraId="678720E8" w14:textId="77777777" w:rsidTr="0080720E">
        <w:trPr>
          <w:trHeight w:val="425"/>
          <w:hidden/>
        </w:trPr>
        <w:tc>
          <w:tcPr>
            <w:tcW w:w="610" w:type="pct"/>
            <w:tcBorders>
              <w:top w:val="nil"/>
              <w:left w:val="nil"/>
              <w:bottom w:val="nil"/>
              <w:right w:val="single" w:sz="12" w:space="0" w:color="auto"/>
            </w:tcBorders>
          </w:tcPr>
          <w:p w14:paraId="71A01BBD" w14:textId="77777777" w:rsidR="0021401A" w:rsidRPr="00FE608E" w:rsidRDefault="0021401A" w:rsidP="0021401A">
            <w:pPr>
              <w:ind w:left="993" w:hanging="993"/>
              <w:jc w:val="center"/>
              <w:rPr>
                <w:vanish/>
              </w:rPr>
            </w:pPr>
          </w:p>
        </w:tc>
        <w:permStart w:id="337870399"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65519C6" w14:textId="0AC9AE08" w:rsidR="0021401A" w:rsidRPr="00827129" w:rsidRDefault="00561768"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7870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CA7B00" w14:textId="77777777"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14:paraId="57DD8012" w14:textId="77777777" w:rsidR="0021401A" w:rsidRDefault="0021401A" w:rsidP="0021401A">
            <w:pPr>
              <w:ind w:left="993" w:hanging="993"/>
            </w:pPr>
          </w:p>
        </w:tc>
      </w:tr>
    </w:tbl>
    <w:p w14:paraId="4606537A" w14:textId="77777777" w:rsidR="00EA5D86" w:rsidRDefault="00EA5D86" w:rsidP="00EA5D86">
      <w:pPr>
        <w:rPr>
          <w:rFonts w:ascii="Arial" w:hAnsi="Arial" w:cs="Arial"/>
          <w:sz w:val="22"/>
          <w:szCs w:val="22"/>
        </w:rPr>
      </w:pPr>
    </w:p>
    <w:p w14:paraId="7BBD3813" w14:textId="77777777" w:rsidR="00D742AC" w:rsidRDefault="00D742AC">
      <w:pPr>
        <w:jc w:val="left"/>
        <w:rPr>
          <w:rFonts w:ascii="Arial" w:hAnsi="Arial" w:cs="Arial"/>
          <w:sz w:val="22"/>
          <w:szCs w:val="22"/>
        </w:rPr>
      </w:pPr>
      <w:r>
        <w:rPr>
          <w:rFonts w:ascii="Arial" w:hAnsi="Arial" w:cs="Arial"/>
          <w:sz w:val="22"/>
          <w:szCs w:val="22"/>
        </w:rPr>
        <w:br w:type="page"/>
      </w:r>
    </w:p>
    <w:p w14:paraId="251D190E" w14:textId="77777777" w:rsidR="001C2B6F" w:rsidRPr="00830749" w:rsidRDefault="001C2B6F" w:rsidP="001C2B6F">
      <w:pPr>
        <w:pStyle w:val="11CSTCPLQuestionBullet"/>
        <w:ind w:left="709" w:hanging="709"/>
      </w:pPr>
      <w:bookmarkStart w:id="20" w:name="_Ref445773"/>
      <w:r>
        <w:lastRenderedPageBreak/>
        <w:t>Identify one (1) action you might take to facilitate site access for machinery.</w:t>
      </w:r>
      <w:bookmarkEnd w:id="20"/>
      <w:r>
        <w:t xml:space="preserve"> </w:t>
      </w:r>
    </w:p>
    <w:p w14:paraId="6856F424" w14:textId="77777777"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14:paraId="29D6E8A5" w14:textId="77777777" w:rsidTr="00D3456C">
        <w:trPr>
          <w:trHeight w:val="1448"/>
        </w:trPr>
        <w:tc>
          <w:tcPr>
            <w:tcW w:w="1027" w:type="dxa"/>
            <w:tcBorders>
              <w:top w:val="nil"/>
              <w:left w:val="nil"/>
              <w:bottom w:val="nil"/>
              <w:right w:val="single" w:sz="4" w:space="0" w:color="auto"/>
            </w:tcBorders>
          </w:tcPr>
          <w:p w14:paraId="6AE102E9" w14:textId="77777777"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398BD2" w14:textId="248A5C36" w:rsidR="00D3456C" w:rsidRPr="001C4084" w:rsidRDefault="0066035B" w:rsidP="00777342">
            <w:pPr>
              <w:rPr>
                <w:rFonts w:ascii="Arial" w:hAnsi="Arial" w:cs="Arial"/>
                <w:sz w:val="22"/>
                <w:szCs w:val="22"/>
              </w:rPr>
            </w:pPr>
            <w:permStart w:id="1727348679" w:edGrp="everyone"/>
            <w:r>
              <w:rPr>
                <w:rFonts w:ascii="Arial" w:hAnsi="Arial" w:cs="Arial"/>
                <w:sz w:val="22"/>
                <w:szCs w:val="22"/>
              </w:rPr>
              <w:t>Traffic control.</w:t>
            </w:r>
            <w:permEnd w:id="1727348679"/>
          </w:p>
        </w:tc>
        <w:permStart w:id="798896342"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BB5D5C7" w14:textId="77777777"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798896342" w:displacedByCustomXml="prev"/>
      </w:tr>
    </w:tbl>
    <w:p w14:paraId="34A7C202" w14:textId="77777777" w:rsidR="001C2B6F" w:rsidRDefault="001C2B6F" w:rsidP="001C2B6F">
      <w:pPr>
        <w:rPr>
          <w:rFonts w:ascii="Arial" w:hAnsi="Arial" w:cs="Arial"/>
          <w:sz w:val="22"/>
          <w:szCs w:val="22"/>
        </w:rPr>
      </w:pPr>
    </w:p>
    <w:p w14:paraId="22CA85D1" w14:textId="77777777" w:rsidR="001C2B6F" w:rsidRDefault="001C2B6F" w:rsidP="001C2B6F">
      <w:pPr>
        <w:rPr>
          <w:rFonts w:ascii="Arial" w:hAnsi="Arial" w:cs="Arial"/>
          <w:sz w:val="22"/>
          <w:szCs w:val="22"/>
        </w:rPr>
      </w:pPr>
    </w:p>
    <w:p w14:paraId="4E7C7A84" w14:textId="77777777" w:rsidR="001C2B6F" w:rsidRPr="00830749" w:rsidRDefault="001C2B6F" w:rsidP="001C2B6F">
      <w:pPr>
        <w:pStyle w:val="11CSTCPLQuestionBullet"/>
        <w:ind w:left="709" w:hanging="709"/>
      </w:pPr>
      <w:bookmarkStart w:id="21" w:name="_Ref427235149"/>
      <w:r>
        <w:rPr>
          <w:rFonts w:eastAsiaTheme="minorEastAsia"/>
          <w:kern w:val="24"/>
        </w:rPr>
        <w:t>Identify the Volume and Sections of the NCC that relate to access to buildings for Classes 1 and 10, and Classes 2 to 9.</w:t>
      </w:r>
      <w:bookmarkEnd w:id="21"/>
    </w:p>
    <w:p w14:paraId="187500C2" w14:textId="77777777"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14:paraId="10BFF2C1" w14:textId="77777777" w:rsidTr="00777342">
        <w:tc>
          <w:tcPr>
            <w:tcW w:w="611" w:type="pct"/>
            <w:tcBorders>
              <w:top w:val="nil"/>
              <w:left w:val="nil"/>
              <w:bottom w:val="nil"/>
              <w:right w:val="single" w:sz="12" w:space="0" w:color="auto"/>
            </w:tcBorders>
            <w:shd w:val="clear" w:color="auto" w:fill="auto"/>
          </w:tcPr>
          <w:p w14:paraId="5BAACE0B" w14:textId="77777777"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2AF6558" w14:textId="77777777"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DCFC9A4" w14:textId="77777777" w:rsidR="001C2B6F" w:rsidRDefault="001C2B6F" w:rsidP="00777342">
            <w:pPr>
              <w:ind w:right="82"/>
              <w:jc w:val="center"/>
            </w:pPr>
            <w:r>
              <w:t>Classes 2 to 9</w:t>
            </w:r>
          </w:p>
        </w:tc>
        <w:permStart w:id="73928347"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778F45" w14:textId="77777777" w:rsidR="001C2B6F" w:rsidRDefault="000F5027" w:rsidP="000F5027">
                <w:pPr>
                  <w:keepNext/>
                  <w:ind w:left="993" w:hanging="993"/>
                </w:pPr>
                <w:r w:rsidRPr="00797AFE">
                  <w:rPr>
                    <w:rFonts w:ascii="Arial" w:hAnsi="Arial" w:cs="Arial"/>
                    <w:sz w:val="44"/>
                    <w:szCs w:val="44"/>
                  </w:rPr>
                  <w:sym w:font="Wingdings" w:char="F0A8"/>
                </w:r>
              </w:p>
            </w:tc>
          </w:sdtContent>
        </w:sdt>
        <w:permEnd w:id="73928347" w:displacedByCustomXml="prev"/>
      </w:tr>
      <w:tr w:rsidR="001C2B6F" w14:paraId="43402029" w14:textId="77777777" w:rsidTr="00777342">
        <w:trPr>
          <w:trHeight w:val="850"/>
          <w:hidden/>
        </w:trPr>
        <w:tc>
          <w:tcPr>
            <w:tcW w:w="611" w:type="pct"/>
            <w:tcBorders>
              <w:top w:val="nil"/>
              <w:left w:val="nil"/>
              <w:bottom w:val="nil"/>
              <w:right w:val="single" w:sz="12" w:space="0" w:color="auto"/>
            </w:tcBorders>
          </w:tcPr>
          <w:p w14:paraId="2ED0A1CB" w14:textId="77777777"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4DBADC2" w14:textId="6F6AD2A4" w:rsidR="001C2B6F" w:rsidRPr="00597C5A" w:rsidRDefault="00CA3BA8" w:rsidP="00597C5A">
            <w:pPr>
              <w:ind w:right="82"/>
              <w:jc w:val="left"/>
              <w:rPr>
                <w:rFonts w:ascii="Arial" w:hAnsi="Arial" w:cs="Arial"/>
                <w:sz w:val="22"/>
                <w:szCs w:val="22"/>
              </w:rPr>
            </w:pPr>
            <w:permStart w:id="1203570899" w:edGrp="everyone"/>
            <w:r>
              <w:rPr>
                <w:rFonts w:ascii="Arial" w:hAnsi="Arial" w:cs="Arial"/>
                <w:sz w:val="22"/>
                <w:szCs w:val="22"/>
              </w:rPr>
              <w:t xml:space="preserve">Volume 2: Section </w:t>
            </w:r>
            <w:r w:rsidR="00A07D6C">
              <w:rPr>
                <w:rFonts w:ascii="Arial" w:hAnsi="Arial" w:cs="Arial"/>
                <w:sz w:val="22"/>
                <w:szCs w:val="22"/>
              </w:rPr>
              <w:t xml:space="preserve">2.5 &amp; </w:t>
            </w:r>
            <w:r>
              <w:rPr>
                <w:rFonts w:ascii="Arial" w:hAnsi="Arial" w:cs="Arial"/>
                <w:sz w:val="22"/>
                <w:szCs w:val="22"/>
              </w:rPr>
              <w:t>3.9</w:t>
            </w:r>
            <w:permEnd w:id="1203570899"/>
          </w:p>
        </w:tc>
        <w:tc>
          <w:tcPr>
            <w:tcW w:w="2027" w:type="pct"/>
            <w:tcBorders>
              <w:left w:val="single" w:sz="4" w:space="0" w:color="auto"/>
            </w:tcBorders>
            <w:shd w:val="clear" w:color="auto" w:fill="auto"/>
            <w:vAlign w:val="center"/>
          </w:tcPr>
          <w:p w14:paraId="4AA5AA1E" w14:textId="4681ECC1" w:rsidR="001C2B6F" w:rsidRPr="00597C5A" w:rsidRDefault="00CA3BA8" w:rsidP="00597C5A">
            <w:pPr>
              <w:ind w:right="82"/>
              <w:jc w:val="left"/>
              <w:rPr>
                <w:rFonts w:ascii="Arial" w:hAnsi="Arial" w:cs="Arial"/>
                <w:sz w:val="22"/>
                <w:szCs w:val="22"/>
              </w:rPr>
            </w:pPr>
            <w:permStart w:id="366177047" w:edGrp="everyone"/>
            <w:r>
              <w:rPr>
                <w:rFonts w:ascii="Arial" w:hAnsi="Arial" w:cs="Arial"/>
                <w:sz w:val="22"/>
                <w:szCs w:val="22"/>
              </w:rPr>
              <w:t>Volume 1: Section D</w:t>
            </w:r>
            <w:permEnd w:id="366177047"/>
          </w:p>
        </w:tc>
        <w:tc>
          <w:tcPr>
            <w:tcW w:w="335" w:type="pct"/>
            <w:tcBorders>
              <w:top w:val="nil"/>
              <w:left w:val="single" w:sz="12" w:space="0" w:color="auto"/>
              <w:bottom w:val="nil"/>
              <w:right w:val="nil"/>
            </w:tcBorders>
          </w:tcPr>
          <w:p w14:paraId="507C150B" w14:textId="77777777" w:rsidR="001C2B6F" w:rsidRDefault="001C2B6F" w:rsidP="00777342">
            <w:pPr>
              <w:ind w:left="993" w:hanging="993"/>
            </w:pPr>
          </w:p>
        </w:tc>
      </w:tr>
    </w:tbl>
    <w:p w14:paraId="0E1EA495" w14:textId="77777777" w:rsidR="001C2B6F" w:rsidRDefault="001C2B6F" w:rsidP="001C2B6F">
      <w:pPr>
        <w:rPr>
          <w:rFonts w:ascii="Arial" w:hAnsi="Arial" w:cs="Arial"/>
          <w:sz w:val="22"/>
          <w:szCs w:val="22"/>
        </w:rPr>
      </w:pPr>
    </w:p>
    <w:p w14:paraId="489C99E2" w14:textId="77777777" w:rsidR="00075B03" w:rsidRDefault="00075B03">
      <w:pPr>
        <w:jc w:val="left"/>
        <w:rPr>
          <w:rFonts w:ascii="Arial" w:hAnsi="Arial" w:cs="Arial"/>
          <w:sz w:val="22"/>
          <w:szCs w:val="22"/>
        </w:rPr>
      </w:pPr>
    </w:p>
    <w:p w14:paraId="3AC83DF5" w14:textId="77777777" w:rsidR="00A65E29" w:rsidRPr="00830749" w:rsidRDefault="00A65E29" w:rsidP="00A65E29">
      <w:pPr>
        <w:pStyle w:val="11CSTCPLQuestionBullet"/>
        <w:ind w:left="709" w:hanging="709"/>
      </w:pPr>
      <w:bookmarkStart w:id="22" w:name="_Ref343117"/>
      <w:r>
        <w:t>You should contact your local council to be approved for out of hours construction. Identify the required documentation for an application and the timeframe for approval.</w:t>
      </w:r>
      <w:bookmarkEnd w:id="22"/>
      <w:r>
        <w:t xml:space="preserve"> </w:t>
      </w:r>
    </w:p>
    <w:p w14:paraId="2EFDA517" w14:textId="77777777"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14:paraId="4E35E6D4" w14:textId="77777777" w:rsidTr="00597C5A">
        <w:trPr>
          <w:trHeight w:val="1928"/>
        </w:trPr>
        <w:tc>
          <w:tcPr>
            <w:tcW w:w="1027" w:type="dxa"/>
            <w:tcBorders>
              <w:top w:val="nil"/>
              <w:left w:val="nil"/>
              <w:bottom w:val="nil"/>
              <w:right w:val="single" w:sz="4" w:space="0" w:color="auto"/>
            </w:tcBorders>
          </w:tcPr>
          <w:p w14:paraId="53B328F7" w14:textId="77777777"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63572E" w14:textId="77777777" w:rsidR="00A65E29" w:rsidRDefault="00C10B48" w:rsidP="00C036A0">
            <w:pPr>
              <w:rPr>
                <w:rFonts w:ascii="Arial" w:hAnsi="Arial" w:cs="Arial"/>
                <w:sz w:val="22"/>
                <w:szCs w:val="22"/>
              </w:rPr>
            </w:pPr>
            <w:permStart w:id="547717025" w:edGrp="everyone"/>
            <w:r>
              <w:rPr>
                <w:rFonts w:ascii="Arial" w:hAnsi="Arial" w:cs="Arial"/>
                <w:sz w:val="22"/>
                <w:szCs w:val="22"/>
              </w:rPr>
              <w:t>Brisbane City Council – compliance assessment for out of hours construction approval.</w:t>
            </w:r>
          </w:p>
          <w:p w14:paraId="1201C882" w14:textId="77777777" w:rsidR="00A65E29" w:rsidRDefault="00C10B48" w:rsidP="00C036A0">
            <w:pPr>
              <w:rPr>
                <w:rFonts w:ascii="Arial" w:hAnsi="Arial" w:cs="Arial"/>
                <w:sz w:val="22"/>
                <w:szCs w:val="22"/>
              </w:rPr>
            </w:pPr>
            <w:r>
              <w:rPr>
                <w:rFonts w:ascii="Arial" w:hAnsi="Arial" w:cs="Arial"/>
                <w:sz w:val="22"/>
                <w:szCs w:val="22"/>
              </w:rPr>
              <w:t>Required documentation includes a site-specific Construction Noise Management Plan and a copy of the notification letter to be provided to affected residents.</w:t>
            </w:r>
          </w:p>
          <w:p w14:paraId="1B375BC2" w14:textId="61966A6D" w:rsidR="00A65E29" w:rsidRPr="001C4084" w:rsidRDefault="00C10B48" w:rsidP="00C036A0">
            <w:pPr>
              <w:rPr>
                <w:rFonts w:ascii="Arial" w:hAnsi="Arial" w:cs="Arial"/>
                <w:sz w:val="22"/>
                <w:szCs w:val="22"/>
              </w:rPr>
            </w:pPr>
            <w:r>
              <w:rPr>
                <w:rFonts w:ascii="Arial" w:hAnsi="Arial" w:cs="Arial"/>
                <w:sz w:val="22"/>
                <w:szCs w:val="22"/>
              </w:rPr>
              <w:t>Minimum of 10 working days is required for assessment of application.</w:t>
            </w:r>
            <w:permEnd w:id="547717025"/>
          </w:p>
        </w:tc>
        <w:permStart w:id="451289070"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C7D4A7" w14:textId="77777777"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51289070" w:displacedByCustomXml="prev"/>
      </w:tr>
    </w:tbl>
    <w:p w14:paraId="04E53CE5" w14:textId="77777777" w:rsidR="00D742AC" w:rsidRDefault="00D742AC">
      <w:pPr>
        <w:jc w:val="left"/>
        <w:rPr>
          <w:rFonts w:ascii="Arial" w:hAnsi="Arial" w:cs="Arial"/>
          <w:sz w:val="22"/>
          <w:szCs w:val="22"/>
        </w:rPr>
      </w:pPr>
    </w:p>
    <w:p w14:paraId="695DC38D" w14:textId="77777777" w:rsidR="00D742AC" w:rsidRDefault="00D742AC">
      <w:pPr>
        <w:jc w:val="left"/>
        <w:rPr>
          <w:rFonts w:ascii="Arial" w:hAnsi="Arial" w:cs="Arial"/>
          <w:sz w:val="22"/>
          <w:szCs w:val="22"/>
        </w:rPr>
      </w:pPr>
    </w:p>
    <w:p w14:paraId="4D23F86D" w14:textId="77777777" w:rsidR="000C1224" w:rsidRPr="00830749" w:rsidRDefault="00E95A43" w:rsidP="000C1224">
      <w:pPr>
        <w:pStyle w:val="11CSTCPLQuestionBullet"/>
        <w:ind w:left="709" w:hanging="709"/>
      </w:pPr>
      <w:bookmarkStart w:id="23"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3"/>
      <w:r w:rsidR="000C1224">
        <w:t xml:space="preserve"> </w:t>
      </w:r>
    </w:p>
    <w:p w14:paraId="77FE3F44"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14:paraId="4C6294FC" w14:textId="77777777" w:rsidTr="001C2B6F">
        <w:tc>
          <w:tcPr>
            <w:tcW w:w="624" w:type="pct"/>
            <w:tcBorders>
              <w:top w:val="nil"/>
              <w:left w:val="nil"/>
              <w:bottom w:val="nil"/>
              <w:right w:val="single" w:sz="12" w:space="0" w:color="auto"/>
            </w:tcBorders>
            <w:shd w:val="clear" w:color="auto" w:fill="auto"/>
          </w:tcPr>
          <w:p w14:paraId="6FCE1374" w14:textId="77777777"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CD3DCE" w14:textId="77777777"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14:paraId="0FC8DAA3" w14:textId="77777777" w:rsidR="000C1224" w:rsidRDefault="0080720E" w:rsidP="001C2B6F">
            <w:pPr>
              <w:keepNext/>
              <w:ind w:left="993" w:right="82" w:hanging="993"/>
              <w:jc w:val="center"/>
            </w:pPr>
            <w:r>
              <w:t>Documentation and approval body</w:t>
            </w:r>
          </w:p>
        </w:tc>
        <w:permStart w:id="1900573432"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7847AE" w14:textId="77777777" w:rsidR="000C1224" w:rsidRDefault="000F5027" w:rsidP="000F5027">
                <w:pPr>
                  <w:keepNext/>
                  <w:ind w:left="993" w:hanging="993"/>
                </w:pPr>
                <w:r w:rsidRPr="00797AFE">
                  <w:rPr>
                    <w:rFonts w:ascii="Arial" w:hAnsi="Arial" w:cs="Arial"/>
                    <w:sz w:val="44"/>
                    <w:szCs w:val="44"/>
                  </w:rPr>
                  <w:sym w:font="Wingdings" w:char="F0A8"/>
                </w:r>
              </w:p>
            </w:tc>
          </w:sdtContent>
        </w:sdt>
        <w:permEnd w:id="1900573432" w:displacedByCustomXml="prev"/>
      </w:tr>
      <w:tr w:rsidR="000C1224" w14:paraId="0D13FEB8" w14:textId="77777777" w:rsidTr="001C2B6F">
        <w:trPr>
          <w:trHeight w:val="1134"/>
          <w:hidden/>
        </w:trPr>
        <w:tc>
          <w:tcPr>
            <w:tcW w:w="624" w:type="pct"/>
            <w:tcBorders>
              <w:top w:val="nil"/>
              <w:left w:val="nil"/>
              <w:bottom w:val="nil"/>
              <w:right w:val="single" w:sz="12" w:space="0" w:color="auto"/>
            </w:tcBorders>
          </w:tcPr>
          <w:p w14:paraId="7CFA58EA" w14:textId="77777777"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B321341" w14:textId="5863D777" w:rsidR="000C1224" w:rsidRPr="00597C5A" w:rsidRDefault="004E6675" w:rsidP="00597C5A">
            <w:pPr>
              <w:ind w:right="82"/>
              <w:jc w:val="left"/>
              <w:rPr>
                <w:rFonts w:ascii="Arial" w:hAnsi="Arial" w:cs="Arial"/>
                <w:sz w:val="22"/>
                <w:szCs w:val="22"/>
              </w:rPr>
            </w:pPr>
            <w:permStart w:id="1720587230" w:edGrp="everyone"/>
            <w:r>
              <w:rPr>
                <w:rFonts w:ascii="Arial" w:hAnsi="Arial" w:cs="Arial"/>
                <w:sz w:val="22"/>
                <w:szCs w:val="22"/>
              </w:rPr>
              <w:t>Building approval</w:t>
            </w:r>
            <w:permEnd w:id="1720587230"/>
          </w:p>
        </w:tc>
        <w:tc>
          <w:tcPr>
            <w:tcW w:w="2559" w:type="pct"/>
            <w:tcBorders>
              <w:top w:val="single" w:sz="12" w:space="0" w:color="auto"/>
              <w:left w:val="single" w:sz="4" w:space="0" w:color="auto"/>
              <w:bottom w:val="single" w:sz="12" w:space="0" w:color="auto"/>
            </w:tcBorders>
            <w:shd w:val="clear" w:color="auto" w:fill="auto"/>
            <w:vAlign w:val="center"/>
          </w:tcPr>
          <w:p w14:paraId="79828A7D" w14:textId="77777777" w:rsidR="004E6675" w:rsidRDefault="004E6675" w:rsidP="00597C5A">
            <w:pPr>
              <w:ind w:right="82"/>
              <w:jc w:val="left"/>
              <w:rPr>
                <w:rFonts w:ascii="Arial" w:hAnsi="Arial" w:cs="Arial"/>
                <w:sz w:val="22"/>
                <w:szCs w:val="22"/>
              </w:rPr>
            </w:pPr>
            <w:permStart w:id="5777106" w:edGrp="everyone"/>
            <w:r>
              <w:rPr>
                <w:rFonts w:ascii="Arial" w:hAnsi="Arial" w:cs="Arial"/>
                <w:sz w:val="22"/>
                <w:szCs w:val="22"/>
              </w:rPr>
              <w:t>Approving body is Council</w:t>
            </w:r>
          </w:p>
          <w:p w14:paraId="3B195D09" w14:textId="16720A19" w:rsidR="000C1224" w:rsidRPr="00597C5A" w:rsidRDefault="004E6675" w:rsidP="00597C5A">
            <w:pPr>
              <w:ind w:right="82"/>
              <w:jc w:val="left"/>
              <w:rPr>
                <w:rFonts w:ascii="Arial" w:hAnsi="Arial" w:cs="Arial"/>
                <w:sz w:val="22"/>
                <w:szCs w:val="22"/>
              </w:rPr>
            </w:pPr>
            <w:r>
              <w:rPr>
                <w:rFonts w:ascii="Arial" w:hAnsi="Arial" w:cs="Arial"/>
                <w:sz w:val="22"/>
                <w:szCs w:val="22"/>
              </w:rPr>
              <w:t>Docs: Development application, plans, specifications etc.</w:t>
            </w:r>
            <w:permEnd w:id="5777106"/>
          </w:p>
        </w:tc>
        <w:tc>
          <w:tcPr>
            <w:tcW w:w="335" w:type="pct"/>
            <w:tcBorders>
              <w:top w:val="nil"/>
              <w:left w:val="single" w:sz="12" w:space="0" w:color="auto"/>
              <w:bottom w:val="nil"/>
              <w:right w:val="nil"/>
            </w:tcBorders>
          </w:tcPr>
          <w:p w14:paraId="5712F37E" w14:textId="77777777" w:rsidR="000C1224" w:rsidRDefault="000C1224" w:rsidP="001C2B6F">
            <w:pPr>
              <w:ind w:left="993" w:hanging="993"/>
            </w:pPr>
          </w:p>
        </w:tc>
      </w:tr>
      <w:tr w:rsidR="000C1224" w14:paraId="19BE1538" w14:textId="77777777" w:rsidTr="001C2B6F">
        <w:trPr>
          <w:trHeight w:val="1134"/>
          <w:hidden/>
        </w:trPr>
        <w:tc>
          <w:tcPr>
            <w:tcW w:w="624" w:type="pct"/>
            <w:tcBorders>
              <w:top w:val="nil"/>
              <w:left w:val="nil"/>
              <w:bottom w:val="nil"/>
              <w:right w:val="single" w:sz="12" w:space="0" w:color="auto"/>
            </w:tcBorders>
          </w:tcPr>
          <w:p w14:paraId="531F996E" w14:textId="77777777"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E4E00D3" w14:textId="2CD5AA37" w:rsidR="000C1224" w:rsidRPr="00597C5A" w:rsidRDefault="004E6675" w:rsidP="00597C5A">
            <w:pPr>
              <w:ind w:right="82"/>
              <w:jc w:val="left"/>
              <w:rPr>
                <w:rFonts w:ascii="Arial" w:hAnsi="Arial" w:cs="Arial"/>
                <w:sz w:val="22"/>
                <w:szCs w:val="22"/>
              </w:rPr>
            </w:pPr>
            <w:permStart w:id="982536752" w:edGrp="everyone"/>
            <w:r>
              <w:rPr>
                <w:rFonts w:ascii="Arial" w:hAnsi="Arial" w:cs="Arial"/>
                <w:sz w:val="22"/>
                <w:szCs w:val="22"/>
              </w:rPr>
              <w:t>Sydney Water building plan approval</w:t>
            </w:r>
            <w:permEnd w:id="982536752"/>
          </w:p>
        </w:tc>
        <w:tc>
          <w:tcPr>
            <w:tcW w:w="2559" w:type="pct"/>
            <w:tcBorders>
              <w:top w:val="single" w:sz="12" w:space="0" w:color="auto"/>
              <w:left w:val="single" w:sz="4" w:space="0" w:color="auto"/>
            </w:tcBorders>
            <w:shd w:val="clear" w:color="auto" w:fill="auto"/>
            <w:vAlign w:val="center"/>
          </w:tcPr>
          <w:p w14:paraId="1A762FA5" w14:textId="77777777" w:rsidR="000C1224" w:rsidRDefault="004E6675" w:rsidP="00597C5A">
            <w:pPr>
              <w:ind w:right="82"/>
              <w:jc w:val="left"/>
              <w:rPr>
                <w:rFonts w:ascii="Arial" w:hAnsi="Arial" w:cs="Arial"/>
                <w:sz w:val="22"/>
                <w:szCs w:val="22"/>
              </w:rPr>
            </w:pPr>
            <w:permStart w:id="1718378394" w:edGrp="everyone"/>
            <w:r>
              <w:rPr>
                <w:rFonts w:ascii="Arial" w:hAnsi="Arial" w:cs="Arial"/>
                <w:sz w:val="22"/>
                <w:szCs w:val="22"/>
              </w:rPr>
              <w:t>Approval body is Sydney Water</w:t>
            </w:r>
          </w:p>
          <w:p w14:paraId="1182A620" w14:textId="7190B049" w:rsidR="000C1224" w:rsidRPr="00597C5A" w:rsidRDefault="004E6675" w:rsidP="00597C5A">
            <w:pPr>
              <w:ind w:right="82"/>
              <w:jc w:val="left"/>
              <w:rPr>
                <w:rFonts w:ascii="Arial" w:hAnsi="Arial" w:cs="Arial"/>
                <w:sz w:val="22"/>
                <w:szCs w:val="22"/>
              </w:rPr>
            </w:pPr>
            <w:r>
              <w:rPr>
                <w:rFonts w:ascii="Arial" w:hAnsi="Arial" w:cs="Arial"/>
                <w:sz w:val="22"/>
                <w:szCs w:val="22"/>
              </w:rPr>
              <w:t>Docs: application and plans</w:t>
            </w:r>
            <w:permEnd w:id="1718378394"/>
          </w:p>
        </w:tc>
        <w:tc>
          <w:tcPr>
            <w:tcW w:w="335" w:type="pct"/>
            <w:tcBorders>
              <w:top w:val="nil"/>
              <w:left w:val="single" w:sz="12" w:space="0" w:color="auto"/>
              <w:bottom w:val="nil"/>
              <w:right w:val="nil"/>
            </w:tcBorders>
          </w:tcPr>
          <w:p w14:paraId="5C2BDCAF" w14:textId="77777777" w:rsidR="000C1224" w:rsidRDefault="000C1224" w:rsidP="001C2B6F">
            <w:pPr>
              <w:ind w:left="993" w:hanging="993"/>
            </w:pPr>
          </w:p>
        </w:tc>
      </w:tr>
    </w:tbl>
    <w:p w14:paraId="2C40D18C" w14:textId="77777777" w:rsidR="00D742AC" w:rsidRDefault="00D742AC" w:rsidP="000C1224">
      <w:pPr>
        <w:rPr>
          <w:rFonts w:ascii="Arial" w:hAnsi="Arial" w:cs="Arial"/>
          <w:sz w:val="22"/>
          <w:szCs w:val="22"/>
        </w:rPr>
      </w:pPr>
    </w:p>
    <w:p w14:paraId="4DB3B748" w14:textId="77777777" w:rsidR="000C1224" w:rsidRPr="00830749" w:rsidRDefault="000C1224" w:rsidP="000C1224">
      <w:pPr>
        <w:pStyle w:val="11CSTCPLQuestionBullet"/>
        <w:ind w:left="709" w:hanging="709"/>
      </w:pPr>
      <w:bookmarkStart w:id="24" w:name="_Ref424211634"/>
      <w:r>
        <w:lastRenderedPageBreak/>
        <w:t>True or False (Tick your response): Project commencement date is always at the date the contract is signed.</w:t>
      </w:r>
      <w:bookmarkEnd w:id="24"/>
    </w:p>
    <w:p w14:paraId="028B33AE"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14:paraId="69F69806" w14:textId="77777777" w:rsidTr="00872416">
        <w:trPr>
          <w:trHeight w:val="425"/>
        </w:trPr>
        <w:tc>
          <w:tcPr>
            <w:tcW w:w="1556" w:type="pct"/>
            <w:tcBorders>
              <w:top w:val="nil"/>
              <w:left w:val="nil"/>
              <w:bottom w:val="nil"/>
              <w:right w:val="single" w:sz="12" w:space="0" w:color="auto"/>
            </w:tcBorders>
            <w:shd w:val="clear" w:color="auto" w:fill="auto"/>
          </w:tcPr>
          <w:p w14:paraId="314A4A9E" w14:textId="77777777" w:rsidR="00872416" w:rsidRDefault="00872416" w:rsidP="00872416">
            <w:pPr>
              <w:keepNext/>
              <w:ind w:left="993" w:hanging="993"/>
            </w:pPr>
            <w:r w:rsidRPr="001C4084">
              <w:rPr>
                <w:rFonts w:ascii="Arial" w:hAnsi="Arial" w:cs="Arial"/>
                <w:b/>
                <w:sz w:val="22"/>
                <w:szCs w:val="22"/>
              </w:rPr>
              <w:t>Answer</w:t>
            </w:r>
          </w:p>
        </w:tc>
        <w:permStart w:id="1938520601"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1D4FEB" w14:textId="77777777" w:rsidR="00872416" w:rsidRPr="00827129" w:rsidRDefault="00872416"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85206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8F9D8D" w14:textId="77777777"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D9BE006" w14:textId="77777777" w:rsidR="00872416" w:rsidRPr="00E106BF" w:rsidRDefault="00872416" w:rsidP="00872416">
            <w:pPr>
              <w:keepNext/>
              <w:ind w:left="993" w:hanging="993"/>
              <w:rPr>
                <w:rFonts w:ascii="Arial" w:hAnsi="Arial" w:cs="Arial"/>
                <w:sz w:val="44"/>
                <w:szCs w:val="44"/>
              </w:rPr>
            </w:pPr>
          </w:p>
        </w:tc>
        <w:permStart w:id="336411435"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FEE09B0" w14:textId="77777777" w:rsidR="00872416" w:rsidRDefault="00872416" w:rsidP="00872416">
                <w:pPr>
                  <w:keepNext/>
                  <w:ind w:left="993" w:hanging="993"/>
                </w:pPr>
                <w:r w:rsidRPr="00797AFE">
                  <w:rPr>
                    <w:rFonts w:ascii="Arial" w:hAnsi="Arial" w:cs="Arial"/>
                    <w:sz w:val="44"/>
                    <w:szCs w:val="44"/>
                  </w:rPr>
                  <w:sym w:font="Wingdings" w:char="F0A8"/>
                </w:r>
              </w:p>
            </w:tc>
          </w:sdtContent>
        </w:sdt>
        <w:permEnd w:id="336411435" w:displacedByCustomXml="prev"/>
      </w:tr>
      <w:tr w:rsidR="00872416" w14:paraId="439B0DCE" w14:textId="77777777" w:rsidTr="00872416">
        <w:trPr>
          <w:trHeight w:val="425"/>
          <w:hidden/>
        </w:trPr>
        <w:tc>
          <w:tcPr>
            <w:tcW w:w="1556" w:type="pct"/>
            <w:tcBorders>
              <w:top w:val="nil"/>
              <w:left w:val="nil"/>
              <w:bottom w:val="nil"/>
              <w:right w:val="single" w:sz="12" w:space="0" w:color="auto"/>
            </w:tcBorders>
          </w:tcPr>
          <w:p w14:paraId="34331E62" w14:textId="77777777" w:rsidR="00872416" w:rsidRPr="00FE608E" w:rsidRDefault="00872416" w:rsidP="00872416">
            <w:pPr>
              <w:ind w:left="993" w:hanging="993"/>
              <w:jc w:val="center"/>
              <w:rPr>
                <w:vanish/>
              </w:rPr>
            </w:pPr>
          </w:p>
        </w:tc>
        <w:permStart w:id="1286170585"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216746" w14:textId="7EBA641D" w:rsidR="00872416" w:rsidRPr="00827129" w:rsidRDefault="000B346A"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61705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83C1D2" w14:textId="77777777"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AF6383" w14:textId="77777777" w:rsidR="00872416" w:rsidRDefault="00872416" w:rsidP="00872416">
            <w:pPr>
              <w:ind w:left="993" w:hanging="993"/>
            </w:pPr>
          </w:p>
        </w:tc>
        <w:tc>
          <w:tcPr>
            <w:tcW w:w="336" w:type="pct"/>
            <w:tcBorders>
              <w:top w:val="nil"/>
              <w:left w:val="nil"/>
              <w:bottom w:val="nil"/>
              <w:right w:val="nil"/>
            </w:tcBorders>
          </w:tcPr>
          <w:p w14:paraId="7C898AB4" w14:textId="77777777" w:rsidR="00872416" w:rsidRDefault="00872416" w:rsidP="00872416">
            <w:pPr>
              <w:ind w:left="993" w:hanging="993"/>
            </w:pPr>
          </w:p>
        </w:tc>
      </w:tr>
    </w:tbl>
    <w:p w14:paraId="2E6D7FC3" w14:textId="77777777" w:rsidR="00F5594C" w:rsidRDefault="00F5594C" w:rsidP="005821E1">
      <w:pPr>
        <w:rPr>
          <w:rFonts w:ascii="Arial" w:hAnsi="Arial" w:cs="Arial"/>
          <w:sz w:val="22"/>
          <w:szCs w:val="22"/>
        </w:rPr>
      </w:pPr>
    </w:p>
    <w:p w14:paraId="39CB3335" w14:textId="77777777" w:rsidR="00CC084E" w:rsidRDefault="00CC084E" w:rsidP="005821E1">
      <w:pPr>
        <w:rPr>
          <w:rFonts w:ascii="Arial" w:hAnsi="Arial" w:cs="Arial"/>
          <w:sz w:val="22"/>
          <w:szCs w:val="22"/>
        </w:rPr>
      </w:pPr>
    </w:p>
    <w:p w14:paraId="43784A27" w14:textId="77777777" w:rsidR="005821E1" w:rsidRPr="00830749" w:rsidRDefault="005821E1" w:rsidP="005821E1">
      <w:pPr>
        <w:pStyle w:val="11CSTCPLQuestionBullet"/>
        <w:ind w:left="709" w:hanging="709"/>
      </w:pPr>
      <w:bookmarkStart w:id="25" w:name="_Ref346763"/>
      <w:r>
        <w:t>What document should be developed when purchasing supplies or construction materials?</w:t>
      </w:r>
      <w:bookmarkEnd w:id="25"/>
    </w:p>
    <w:p w14:paraId="78C18219" w14:textId="77777777"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08484B09" w14:textId="77777777" w:rsidTr="00870E80">
        <w:trPr>
          <w:trHeight w:val="454"/>
        </w:trPr>
        <w:tc>
          <w:tcPr>
            <w:tcW w:w="1027" w:type="dxa"/>
            <w:tcBorders>
              <w:top w:val="nil"/>
              <w:left w:val="nil"/>
              <w:bottom w:val="nil"/>
              <w:right w:val="single" w:sz="4" w:space="0" w:color="auto"/>
            </w:tcBorders>
          </w:tcPr>
          <w:p w14:paraId="32A8E14F"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D860A7" w14:textId="0F255EF9" w:rsidR="00685BD6" w:rsidRPr="001C4084" w:rsidRDefault="007C76BF" w:rsidP="00777342">
            <w:pPr>
              <w:rPr>
                <w:rFonts w:ascii="Arial" w:hAnsi="Arial" w:cs="Arial"/>
                <w:sz w:val="22"/>
                <w:szCs w:val="22"/>
              </w:rPr>
            </w:pPr>
            <w:permStart w:id="357433727" w:edGrp="everyone"/>
            <w:r>
              <w:rPr>
                <w:rFonts w:ascii="Arial" w:hAnsi="Arial" w:cs="Arial"/>
                <w:sz w:val="22"/>
                <w:szCs w:val="22"/>
              </w:rPr>
              <w:t>Purchase order</w:t>
            </w:r>
            <w:permEnd w:id="357433727"/>
          </w:p>
        </w:tc>
        <w:permStart w:id="1304833332"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00AF0C"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304833332" w:displacedByCustomXml="prev"/>
      </w:tr>
    </w:tbl>
    <w:p w14:paraId="58734C7E" w14:textId="77777777" w:rsidR="005821E1" w:rsidRDefault="005821E1" w:rsidP="005821E1">
      <w:pPr>
        <w:rPr>
          <w:rFonts w:ascii="Arial" w:hAnsi="Arial" w:cs="Arial"/>
          <w:sz w:val="22"/>
          <w:szCs w:val="22"/>
        </w:rPr>
      </w:pPr>
    </w:p>
    <w:p w14:paraId="5A4A6EC4" w14:textId="77777777" w:rsidR="000C1224" w:rsidRDefault="000C1224" w:rsidP="000C1224">
      <w:pPr>
        <w:rPr>
          <w:rFonts w:ascii="Arial" w:hAnsi="Arial" w:cs="Arial"/>
          <w:sz w:val="22"/>
          <w:szCs w:val="22"/>
        </w:rPr>
      </w:pPr>
    </w:p>
    <w:p w14:paraId="74882BBE" w14:textId="77777777" w:rsidR="000C1224" w:rsidRPr="00830749" w:rsidRDefault="000C1224" w:rsidP="000C1224">
      <w:pPr>
        <w:pStyle w:val="11CSTCPLQuestionBullet"/>
        <w:ind w:left="709" w:hanging="709"/>
      </w:pPr>
      <w:bookmarkStart w:id="26" w:name="_Ref336403"/>
      <w:r>
        <w:t>True or False (Tick your response): Every delivery should be physically checked against the delivery sheet.</w:t>
      </w:r>
      <w:bookmarkEnd w:id="26"/>
    </w:p>
    <w:p w14:paraId="2703105C"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14:paraId="623B3B81" w14:textId="77777777" w:rsidTr="00863931">
        <w:trPr>
          <w:trHeight w:val="425"/>
        </w:trPr>
        <w:tc>
          <w:tcPr>
            <w:tcW w:w="1556" w:type="pct"/>
            <w:tcBorders>
              <w:top w:val="nil"/>
              <w:left w:val="nil"/>
              <w:bottom w:val="nil"/>
              <w:right w:val="single" w:sz="12" w:space="0" w:color="auto"/>
            </w:tcBorders>
            <w:shd w:val="clear" w:color="auto" w:fill="auto"/>
          </w:tcPr>
          <w:p w14:paraId="3B976879" w14:textId="77777777" w:rsidR="006C1DB2" w:rsidRDefault="006C1DB2" w:rsidP="006C1DB2">
            <w:pPr>
              <w:keepNext/>
              <w:ind w:left="993" w:hanging="993"/>
            </w:pPr>
            <w:r w:rsidRPr="001C4084">
              <w:rPr>
                <w:rFonts w:ascii="Arial" w:hAnsi="Arial" w:cs="Arial"/>
                <w:b/>
                <w:sz w:val="22"/>
                <w:szCs w:val="22"/>
              </w:rPr>
              <w:t>Answer</w:t>
            </w:r>
          </w:p>
        </w:tc>
        <w:permStart w:id="1129140817"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8FB5A3" w14:textId="615BBEA7" w:rsidR="006C1DB2" w:rsidRPr="00827129" w:rsidRDefault="008375C9"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91408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37F33A" w14:textId="77777777"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7AB6B7" w14:textId="77777777" w:rsidR="006C1DB2" w:rsidRPr="00E106BF" w:rsidRDefault="006C1DB2" w:rsidP="006C1DB2">
            <w:pPr>
              <w:keepNext/>
              <w:ind w:left="993" w:hanging="993"/>
              <w:rPr>
                <w:rFonts w:ascii="Arial" w:hAnsi="Arial" w:cs="Arial"/>
                <w:sz w:val="44"/>
                <w:szCs w:val="44"/>
              </w:rPr>
            </w:pPr>
          </w:p>
        </w:tc>
        <w:permStart w:id="2116683572"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DC03843" w14:textId="77777777" w:rsidR="006C1DB2" w:rsidRDefault="006C1DB2" w:rsidP="006C1DB2">
                <w:pPr>
                  <w:keepNext/>
                  <w:ind w:left="993" w:hanging="993"/>
                </w:pPr>
                <w:r w:rsidRPr="00797AFE">
                  <w:rPr>
                    <w:rFonts w:ascii="Arial" w:hAnsi="Arial" w:cs="Arial"/>
                    <w:sz w:val="44"/>
                    <w:szCs w:val="44"/>
                  </w:rPr>
                  <w:sym w:font="Wingdings" w:char="F0A8"/>
                </w:r>
              </w:p>
            </w:tc>
          </w:sdtContent>
        </w:sdt>
        <w:permEnd w:id="2116683572" w:displacedByCustomXml="prev"/>
      </w:tr>
      <w:tr w:rsidR="00863931" w14:paraId="7CAC8758" w14:textId="77777777" w:rsidTr="00863931">
        <w:trPr>
          <w:trHeight w:val="425"/>
          <w:hidden/>
        </w:trPr>
        <w:tc>
          <w:tcPr>
            <w:tcW w:w="1556" w:type="pct"/>
            <w:tcBorders>
              <w:top w:val="nil"/>
              <w:left w:val="nil"/>
              <w:bottom w:val="nil"/>
              <w:right w:val="single" w:sz="12" w:space="0" w:color="auto"/>
            </w:tcBorders>
          </w:tcPr>
          <w:p w14:paraId="1566A38D" w14:textId="77777777" w:rsidR="00863931" w:rsidRPr="00FE608E" w:rsidRDefault="00863931" w:rsidP="00863931">
            <w:pPr>
              <w:ind w:left="993" w:hanging="993"/>
              <w:jc w:val="center"/>
              <w:rPr>
                <w:vanish/>
              </w:rPr>
            </w:pPr>
          </w:p>
        </w:tc>
        <w:permStart w:id="435297518"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D9D09FA" w14:textId="77777777"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352975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9486AD" w14:textId="77777777"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FF5FEE" w14:textId="77777777" w:rsidR="00863931" w:rsidRDefault="00863931" w:rsidP="00863931">
            <w:pPr>
              <w:ind w:left="993" w:hanging="993"/>
            </w:pPr>
          </w:p>
        </w:tc>
        <w:tc>
          <w:tcPr>
            <w:tcW w:w="336" w:type="pct"/>
            <w:tcBorders>
              <w:top w:val="nil"/>
              <w:left w:val="nil"/>
              <w:bottom w:val="nil"/>
              <w:right w:val="nil"/>
            </w:tcBorders>
          </w:tcPr>
          <w:p w14:paraId="5810196E" w14:textId="77777777" w:rsidR="00863931" w:rsidRDefault="00863931" w:rsidP="00863931">
            <w:pPr>
              <w:ind w:left="993" w:hanging="993"/>
            </w:pPr>
          </w:p>
        </w:tc>
      </w:tr>
    </w:tbl>
    <w:p w14:paraId="01D13AE0" w14:textId="77777777" w:rsidR="000C1224" w:rsidRDefault="000C1224" w:rsidP="000C1224">
      <w:pPr>
        <w:jc w:val="left"/>
        <w:rPr>
          <w:rFonts w:ascii="Arial" w:hAnsi="Arial" w:cs="Arial"/>
          <w:sz w:val="22"/>
          <w:szCs w:val="22"/>
        </w:rPr>
      </w:pPr>
    </w:p>
    <w:p w14:paraId="52CC593F" w14:textId="77777777" w:rsidR="000C1224" w:rsidRDefault="000C1224" w:rsidP="000C1224">
      <w:pPr>
        <w:rPr>
          <w:rFonts w:ascii="Arial" w:hAnsi="Arial" w:cs="Arial"/>
          <w:sz w:val="22"/>
          <w:szCs w:val="22"/>
        </w:rPr>
      </w:pPr>
    </w:p>
    <w:p w14:paraId="0488B6BC" w14:textId="77777777" w:rsidR="000C1224" w:rsidRPr="00830749" w:rsidRDefault="000C1224" w:rsidP="000C1224">
      <w:pPr>
        <w:pStyle w:val="11CSTCPLQuestionBullet"/>
        <w:ind w:left="709" w:hanging="709"/>
      </w:pPr>
      <w:bookmarkStart w:id="27" w:name="_Ref336405"/>
      <w:r>
        <w:t>Who should be contacted if items are missing from a delivery?</w:t>
      </w:r>
      <w:bookmarkEnd w:id="27"/>
    </w:p>
    <w:p w14:paraId="0BD7038C" w14:textId="77777777"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7514EEC2" w14:textId="77777777" w:rsidTr="00870E80">
        <w:trPr>
          <w:trHeight w:val="454"/>
        </w:trPr>
        <w:tc>
          <w:tcPr>
            <w:tcW w:w="1027" w:type="dxa"/>
            <w:tcBorders>
              <w:top w:val="nil"/>
              <w:left w:val="nil"/>
              <w:bottom w:val="nil"/>
              <w:right w:val="single" w:sz="4" w:space="0" w:color="auto"/>
            </w:tcBorders>
          </w:tcPr>
          <w:p w14:paraId="52AFBCA5"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E4D4EB" w14:textId="2C4812E8" w:rsidR="00685BD6" w:rsidRPr="001C4084" w:rsidRDefault="008375C9" w:rsidP="00777342">
            <w:pPr>
              <w:rPr>
                <w:rFonts w:ascii="Arial" w:hAnsi="Arial" w:cs="Arial"/>
                <w:sz w:val="22"/>
                <w:szCs w:val="22"/>
              </w:rPr>
            </w:pPr>
            <w:permStart w:id="25759584" w:edGrp="everyone"/>
            <w:r>
              <w:rPr>
                <w:rFonts w:ascii="Arial" w:hAnsi="Arial" w:cs="Arial"/>
                <w:sz w:val="22"/>
                <w:szCs w:val="22"/>
              </w:rPr>
              <w:t>Supplier</w:t>
            </w:r>
            <w:permEnd w:id="25759584"/>
          </w:p>
        </w:tc>
        <w:permStart w:id="355957421"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C90014"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355957421" w:displacedByCustomXml="prev"/>
      </w:tr>
    </w:tbl>
    <w:p w14:paraId="3F186D1B" w14:textId="77777777" w:rsidR="00DA038B" w:rsidRDefault="00DA038B" w:rsidP="00DA038B">
      <w:pPr>
        <w:rPr>
          <w:rFonts w:ascii="Arial" w:hAnsi="Arial" w:cs="Arial"/>
          <w:sz w:val="22"/>
          <w:szCs w:val="22"/>
        </w:rPr>
      </w:pPr>
    </w:p>
    <w:p w14:paraId="271E7C8D" w14:textId="77777777" w:rsidR="00075B03" w:rsidRDefault="00075B03" w:rsidP="00DA038B">
      <w:pPr>
        <w:rPr>
          <w:rFonts w:ascii="Arial" w:hAnsi="Arial" w:cs="Arial"/>
          <w:sz w:val="22"/>
          <w:szCs w:val="22"/>
        </w:rPr>
      </w:pPr>
    </w:p>
    <w:p w14:paraId="579CFB99" w14:textId="77777777" w:rsidR="00DA038B" w:rsidRPr="00830749" w:rsidRDefault="00DA038B" w:rsidP="00DA038B">
      <w:pPr>
        <w:pStyle w:val="11CSTCPLQuestionBullet"/>
        <w:ind w:left="709" w:hanging="709"/>
      </w:pPr>
      <w:bookmarkStart w:id="28" w:name="_Ref355889"/>
      <w:r>
        <w:t>Name the Act and identify the section that outlines the requirement to implement hazard and risk management on site. Briefly describe the requirements.</w:t>
      </w:r>
      <w:bookmarkEnd w:id="28"/>
    </w:p>
    <w:p w14:paraId="3C6CF646"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2BCEE12D" w14:textId="77777777" w:rsidTr="00075B03">
        <w:tc>
          <w:tcPr>
            <w:tcW w:w="624" w:type="pct"/>
            <w:tcBorders>
              <w:top w:val="nil"/>
              <w:left w:val="nil"/>
              <w:bottom w:val="nil"/>
              <w:right w:val="single" w:sz="12" w:space="0" w:color="auto"/>
            </w:tcBorders>
            <w:shd w:val="clear" w:color="auto" w:fill="auto"/>
          </w:tcPr>
          <w:p w14:paraId="3B309F2A" w14:textId="77777777"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356EFE3" w14:textId="77777777"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93DCB4E" w14:textId="77777777" w:rsidR="00DA038B" w:rsidRDefault="00DA038B" w:rsidP="00075B03">
            <w:pPr>
              <w:keepNext/>
              <w:ind w:left="993" w:right="82" w:hanging="993"/>
              <w:jc w:val="center"/>
            </w:pPr>
            <w:r>
              <w:t>Requirements</w:t>
            </w:r>
          </w:p>
        </w:tc>
        <w:permStart w:id="1234920699"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AD4221"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234920699" w:displacedByCustomXml="prev"/>
      </w:tr>
      <w:tr w:rsidR="00DA038B" w14:paraId="48F62F1F" w14:textId="77777777" w:rsidTr="00075B03">
        <w:trPr>
          <w:trHeight w:val="2268"/>
          <w:hidden/>
        </w:trPr>
        <w:tc>
          <w:tcPr>
            <w:tcW w:w="624" w:type="pct"/>
            <w:tcBorders>
              <w:top w:val="nil"/>
              <w:left w:val="nil"/>
              <w:bottom w:val="nil"/>
              <w:right w:val="single" w:sz="12" w:space="0" w:color="auto"/>
            </w:tcBorders>
          </w:tcPr>
          <w:p w14:paraId="3AA1587C" w14:textId="77777777"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ACC5E6B" w14:textId="2FC9FE49" w:rsidR="00DA038B" w:rsidRPr="00872416" w:rsidRDefault="007C76BF" w:rsidP="00872416">
            <w:pPr>
              <w:ind w:right="82"/>
              <w:jc w:val="left"/>
              <w:rPr>
                <w:rFonts w:ascii="Arial" w:hAnsi="Arial" w:cs="Arial"/>
                <w:sz w:val="22"/>
                <w:szCs w:val="22"/>
              </w:rPr>
            </w:pPr>
            <w:permStart w:id="2110459891" w:edGrp="everyone"/>
            <w:r>
              <w:rPr>
                <w:rFonts w:ascii="Arial" w:hAnsi="Arial" w:cs="Arial"/>
                <w:sz w:val="22"/>
                <w:szCs w:val="22"/>
              </w:rPr>
              <w:t>Schedule 2E</w:t>
            </w:r>
            <w:permEnd w:id="2110459891"/>
          </w:p>
        </w:tc>
        <w:tc>
          <w:tcPr>
            <w:tcW w:w="2559" w:type="pct"/>
            <w:tcBorders>
              <w:top w:val="single" w:sz="12" w:space="0" w:color="auto"/>
              <w:left w:val="single" w:sz="4" w:space="0" w:color="auto"/>
            </w:tcBorders>
            <w:shd w:val="clear" w:color="auto" w:fill="auto"/>
            <w:vAlign w:val="center"/>
          </w:tcPr>
          <w:p w14:paraId="6D4F12C0" w14:textId="48AF9BAD" w:rsidR="00DA038B" w:rsidRPr="00872416" w:rsidRDefault="007C76BF" w:rsidP="00872416">
            <w:pPr>
              <w:ind w:right="82"/>
              <w:jc w:val="left"/>
              <w:rPr>
                <w:rFonts w:ascii="Arial" w:hAnsi="Arial" w:cs="Arial"/>
                <w:sz w:val="22"/>
                <w:szCs w:val="22"/>
              </w:rPr>
            </w:pPr>
            <w:permStart w:id="525218979" w:edGrp="everyone"/>
            <w:r>
              <w:rPr>
                <w:rFonts w:ascii="Arial" w:hAnsi="Arial" w:cs="Arial"/>
                <w:sz w:val="22"/>
                <w:szCs w:val="22"/>
              </w:rPr>
              <w:t>Environmental Protection Regulation 2008 (Qld) Waste handlers must submit waste tracking information when transporting regulated waste or waste residues.</w:t>
            </w:r>
            <w:permEnd w:id="525218979"/>
          </w:p>
        </w:tc>
        <w:tc>
          <w:tcPr>
            <w:tcW w:w="335" w:type="pct"/>
            <w:tcBorders>
              <w:top w:val="nil"/>
              <w:left w:val="single" w:sz="12" w:space="0" w:color="auto"/>
              <w:bottom w:val="nil"/>
              <w:right w:val="nil"/>
            </w:tcBorders>
          </w:tcPr>
          <w:p w14:paraId="0D8F2E76" w14:textId="77777777" w:rsidR="00DA038B" w:rsidRDefault="00DA038B" w:rsidP="00075B03">
            <w:pPr>
              <w:ind w:left="993" w:hanging="993"/>
            </w:pPr>
          </w:p>
        </w:tc>
      </w:tr>
    </w:tbl>
    <w:p w14:paraId="277A9254" w14:textId="77777777" w:rsidR="00DA038B" w:rsidRPr="00830749" w:rsidRDefault="00DA038B" w:rsidP="00DA038B">
      <w:pPr>
        <w:rPr>
          <w:rFonts w:ascii="Arial" w:hAnsi="Arial" w:cs="Arial"/>
          <w:sz w:val="22"/>
          <w:szCs w:val="22"/>
        </w:rPr>
      </w:pPr>
    </w:p>
    <w:p w14:paraId="244C60BB" w14:textId="77777777" w:rsidR="001C2B6F" w:rsidRDefault="001C2B6F">
      <w:pPr>
        <w:jc w:val="left"/>
        <w:rPr>
          <w:rFonts w:ascii="Arial" w:hAnsi="Arial" w:cs="Arial"/>
          <w:sz w:val="22"/>
          <w:szCs w:val="22"/>
        </w:rPr>
      </w:pPr>
    </w:p>
    <w:p w14:paraId="2127B2F6" w14:textId="77777777" w:rsidR="00207E06" w:rsidRPr="00830749" w:rsidRDefault="00207E06" w:rsidP="00207E06">
      <w:pPr>
        <w:pStyle w:val="11CSTCPLQuestionBullet"/>
        <w:ind w:left="709" w:hanging="709"/>
      </w:pPr>
      <w:bookmarkStart w:id="29" w:name="_Ref355891"/>
      <w:r>
        <w:t xml:space="preserve">Identify one (1) regulation that </w:t>
      </w:r>
      <w:r w:rsidR="00F54C6E">
        <w:t xml:space="preserve">an organisation’s </w:t>
      </w:r>
      <w:r>
        <w:t>WHS policies and procedures must comply with.</w:t>
      </w:r>
      <w:bookmarkEnd w:id="29"/>
    </w:p>
    <w:p w14:paraId="0B0956B8" w14:textId="77777777"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024344B3" w14:textId="77777777" w:rsidTr="00870E80">
        <w:trPr>
          <w:trHeight w:val="454"/>
        </w:trPr>
        <w:tc>
          <w:tcPr>
            <w:tcW w:w="1027" w:type="dxa"/>
            <w:tcBorders>
              <w:top w:val="nil"/>
              <w:left w:val="nil"/>
              <w:bottom w:val="nil"/>
              <w:right w:val="single" w:sz="4" w:space="0" w:color="auto"/>
            </w:tcBorders>
          </w:tcPr>
          <w:p w14:paraId="00509209"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FF17CC" w14:textId="2EA2521C" w:rsidR="00685BD6" w:rsidRPr="001C4084" w:rsidRDefault="00BE2C92" w:rsidP="00777342">
            <w:pPr>
              <w:rPr>
                <w:rFonts w:ascii="Arial" w:hAnsi="Arial" w:cs="Arial"/>
                <w:sz w:val="22"/>
                <w:szCs w:val="22"/>
              </w:rPr>
            </w:pPr>
            <w:permStart w:id="1737108034" w:edGrp="everyone"/>
            <w:r>
              <w:rPr>
                <w:rFonts w:ascii="Arial" w:hAnsi="Arial" w:cs="Arial"/>
                <w:sz w:val="22"/>
                <w:szCs w:val="22"/>
              </w:rPr>
              <w:t>Work Health and Safety Act 2011 NSW</w:t>
            </w:r>
            <w:permEnd w:id="1737108034"/>
          </w:p>
        </w:tc>
        <w:permStart w:id="90387002"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40AD40"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90387002" w:displacedByCustomXml="prev"/>
      </w:tr>
    </w:tbl>
    <w:p w14:paraId="69AF2F56" w14:textId="77777777" w:rsidR="00CC084E" w:rsidRDefault="00CC084E" w:rsidP="00CC084E">
      <w:pPr>
        <w:rPr>
          <w:rFonts w:ascii="Arial" w:hAnsi="Arial" w:cs="Arial"/>
          <w:sz w:val="22"/>
          <w:szCs w:val="22"/>
        </w:rPr>
      </w:pPr>
    </w:p>
    <w:p w14:paraId="00B7EBD0" w14:textId="77777777" w:rsidR="00CC084E" w:rsidRPr="00830749" w:rsidRDefault="00CC084E" w:rsidP="00CC084E">
      <w:pPr>
        <w:pStyle w:val="11CSTCPLQuestionBullet"/>
        <w:ind w:left="709" w:hanging="709"/>
      </w:pPr>
      <w:bookmarkStart w:id="30" w:name="_Ref359896"/>
      <w:r>
        <w:t>What document should be followed when disposing of hazardous materials?</w:t>
      </w:r>
      <w:bookmarkEnd w:id="30"/>
    </w:p>
    <w:p w14:paraId="2ADE2E74"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14:paraId="7D847C5D" w14:textId="77777777" w:rsidTr="00777342">
        <w:trPr>
          <w:trHeight w:val="454"/>
        </w:trPr>
        <w:tc>
          <w:tcPr>
            <w:tcW w:w="1027" w:type="dxa"/>
            <w:tcBorders>
              <w:top w:val="nil"/>
              <w:left w:val="nil"/>
              <w:bottom w:val="nil"/>
              <w:right w:val="single" w:sz="4" w:space="0" w:color="auto"/>
            </w:tcBorders>
          </w:tcPr>
          <w:p w14:paraId="28A8F235" w14:textId="77777777"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60A6F7" w14:textId="61C9D5C5" w:rsidR="00B04BD7" w:rsidRPr="001C4084" w:rsidRDefault="00BE2C92" w:rsidP="00777342">
            <w:pPr>
              <w:rPr>
                <w:rFonts w:ascii="Arial" w:hAnsi="Arial" w:cs="Arial"/>
                <w:sz w:val="22"/>
                <w:szCs w:val="22"/>
              </w:rPr>
            </w:pPr>
            <w:permStart w:id="712072098" w:edGrp="everyone"/>
            <w:r>
              <w:rPr>
                <w:rFonts w:ascii="Arial" w:hAnsi="Arial" w:cs="Arial"/>
                <w:sz w:val="22"/>
                <w:szCs w:val="22"/>
              </w:rPr>
              <w:t>Safety Data Sheet (SDS)</w:t>
            </w:r>
            <w:permEnd w:id="712072098"/>
          </w:p>
        </w:tc>
        <w:permStart w:id="1806114513"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F253C5" w14:textId="77777777"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1806114513" w:displacedByCustomXml="prev"/>
      </w:tr>
    </w:tbl>
    <w:p w14:paraId="5EA3E6C8" w14:textId="77777777" w:rsidR="00CC084E" w:rsidRDefault="00CC084E" w:rsidP="00CC084E">
      <w:pPr>
        <w:rPr>
          <w:rFonts w:ascii="Arial" w:hAnsi="Arial" w:cs="Arial"/>
          <w:sz w:val="22"/>
          <w:szCs w:val="22"/>
        </w:rPr>
      </w:pPr>
    </w:p>
    <w:p w14:paraId="50D96F2E" w14:textId="77777777" w:rsidR="00CC084E" w:rsidRDefault="00CC084E" w:rsidP="00CC084E">
      <w:pPr>
        <w:rPr>
          <w:rFonts w:ascii="Arial" w:hAnsi="Arial" w:cs="Arial"/>
          <w:sz w:val="22"/>
          <w:szCs w:val="22"/>
        </w:rPr>
      </w:pPr>
    </w:p>
    <w:p w14:paraId="408B2076" w14:textId="77777777" w:rsidR="00CC084E" w:rsidRPr="00830749" w:rsidRDefault="00CC084E" w:rsidP="00CC084E">
      <w:pPr>
        <w:pStyle w:val="11CSTCPLQuestionBullet"/>
        <w:ind w:left="709" w:hanging="709"/>
      </w:pPr>
      <w:bookmarkStart w:id="31" w:name="_Ref359873"/>
      <w:r>
        <w:t>An asbestos removal control plan is required when more than ____m</w:t>
      </w:r>
      <w:r w:rsidRPr="00CC084E">
        <w:rPr>
          <w:vertAlign w:val="superscript"/>
        </w:rPr>
        <w:t>2</w:t>
      </w:r>
      <w:r>
        <w:t xml:space="preserve"> of asbestos containing material is to be removed.</w:t>
      </w:r>
      <w:bookmarkEnd w:id="31"/>
    </w:p>
    <w:p w14:paraId="34692629"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14:paraId="4152C2EC" w14:textId="77777777" w:rsidTr="00777342">
        <w:trPr>
          <w:trHeight w:val="454"/>
        </w:trPr>
        <w:tc>
          <w:tcPr>
            <w:tcW w:w="1027" w:type="dxa"/>
            <w:tcBorders>
              <w:top w:val="nil"/>
              <w:left w:val="nil"/>
              <w:bottom w:val="nil"/>
              <w:right w:val="single" w:sz="4" w:space="0" w:color="auto"/>
            </w:tcBorders>
          </w:tcPr>
          <w:p w14:paraId="40E9BDD3" w14:textId="77777777"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2413B4" w14:textId="476FCCCA" w:rsidR="000F7BDF" w:rsidRPr="001C4084" w:rsidRDefault="00BE2C92" w:rsidP="00777342">
            <w:pPr>
              <w:rPr>
                <w:rFonts w:ascii="Arial" w:hAnsi="Arial" w:cs="Arial"/>
                <w:sz w:val="22"/>
                <w:szCs w:val="22"/>
              </w:rPr>
            </w:pPr>
            <w:permStart w:id="981431611" w:edGrp="everyone"/>
            <w:r>
              <w:rPr>
                <w:rFonts w:ascii="Arial" w:hAnsi="Arial" w:cs="Arial"/>
                <w:sz w:val="22"/>
                <w:szCs w:val="22"/>
              </w:rPr>
              <w:t>10</w:t>
            </w:r>
            <w:permEnd w:id="981431611"/>
          </w:p>
        </w:tc>
        <w:permStart w:id="142376067"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14C83E" w14:textId="77777777"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142376067" w:displacedByCustomXml="prev"/>
      </w:tr>
    </w:tbl>
    <w:p w14:paraId="1F0CADC1" w14:textId="77777777" w:rsidR="00CC084E" w:rsidRDefault="00CC084E" w:rsidP="00CC084E">
      <w:pPr>
        <w:rPr>
          <w:rFonts w:ascii="Arial" w:hAnsi="Arial" w:cs="Arial"/>
          <w:sz w:val="22"/>
          <w:szCs w:val="22"/>
        </w:rPr>
      </w:pPr>
    </w:p>
    <w:p w14:paraId="44728CAB" w14:textId="77777777" w:rsidR="001C2B6F" w:rsidRDefault="001C2B6F" w:rsidP="00CC084E">
      <w:pPr>
        <w:rPr>
          <w:rFonts w:ascii="Arial" w:hAnsi="Arial" w:cs="Arial"/>
          <w:sz w:val="22"/>
          <w:szCs w:val="22"/>
        </w:rPr>
      </w:pPr>
    </w:p>
    <w:p w14:paraId="798B67DD" w14:textId="77777777" w:rsidR="00CC084E" w:rsidRPr="00830749" w:rsidRDefault="00CC084E" w:rsidP="00CC084E">
      <w:pPr>
        <w:pStyle w:val="11CSTCPLQuestionBullet"/>
        <w:ind w:left="709" w:hanging="709"/>
      </w:pPr>
      <w:bookmarkStart w:id="32" w:name="_Ref359880"/>
      <w:r>
        <w:t>True or False (Tick your response): A site assessment should be undertaken if contamination is known or likely to be present from the removal of existing services.</w:t>
      </w:r>
      <w:bookmarkEnd w:id="32"/>
    </w:p>
    <w:p w14:paraId="741C9121" w14:textId="77777777"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14:paraId="158EAF7C" w14:textId="77777777" w:rsidTr="0028412A">
        <w:trPr>
          <w:trHeight w:val="425"/>
        </w:trPr>
        <w:tc>
          <w:tcPr>
            <w:tcW w:w="1556" w:type="pct"/>
            <w:tcBorders>
              <w:top w:val="nil"/>
              <w:left w:val="nil"/>
              <w:bottom w:val="nil"/>
              <w:right w:val="single" w:sz="12" w:space="0" w:color="auto"/>
            </w:tcBorders>
            <w:shd w:val="clear" w:color="auto" w:fill="auto"/>
          </w:tcPr>
          <w:p w14:paraId="06F884F8" w14:textId="77777777" w:rsidR="0028412A" w:rsidRDefault="0028412A" w:rsidP="0028412A">
            <w:pPr>
              <w:keepNext/>
              <w:ind w:left="993" w:hanging="993"/>
            </w:pPr>
            <w:r w:rsidRPr="001C4084">
              <w:rPr>
                <w:rFonts w:ascii="Arial" w:hAnsi="Arial" w:cs="Arial"/>
                <w:b/>
                <w:sz w:val="22"/>
                <w:szCs w:val="22"/>
              </w:rPr>
              <w:t>Answer</w:t>
            </w:r>
          </w:p>
        </w:tc>
        <w:permStart w:id="1877739135"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11D9D1" w14:textId="66A75E45" w:rsidR="0028412A" w:rsidRPr="00827129" w:rsidRDefault="00BE2C92"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77391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DDD17C" w14:textId="77777777"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2BA627B" w14:textId="77777777" w:rsidR="0028412A" w:rsidRPr="00E106BF" w:rsidRDefault="0028412A" w:rsidP="0028412A">
            <w:pPr>
              <w:keepNext/>
              <w:ind w:left="993" w:hanging="993"/>
              <w:rPr>
                <w:rFonts w:ascii="Arial" w:hAnsi="Arial" w:cs="Arial"/>
                <w:sz w:val="44"/>
                <w:szCs w:val="44"/>
              </w:rPr>
            </w:pPr>
          </w:p>
        </w:tc>
        <w:permStart w:id="197143551"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360D9C1" w14:textId="77777777" w:rsidR="0028412A" w:rsidRDefault="0028412A" w:rsidP="0028412A">
                <w:pPr>
                  <w:keepNext/>
                  <w:ind w:left="993" w:hanging="993"/>
                </w:pPr>
                <w:r w:rsidRPr="00797AFE">
                  <w:rPr>
                    <w:rFonts w:ascii="Arial" w:hAnsi="Arial" w:cs="Arial"/>
                    <w:sz w:val="44"/>
                    <w:szCs w:val="44"/>
                  </w:rPr>
                  <w:sym w:font="Wingdings" w:char="F0A8"/>
                </w:r>
              </w:p>
            </w:tc>
          </w:sdtContent>
        </w:sdt>
        <w:permEnd w:id="197143551" w:displacedByCustomXml="prev"/>
      </w:tr>
      <w:tr w:rsidR="0028412A" w14:paraId="2E2CE82D" w14:textId="77777777" w:rsidTr="0028412A">
        <w:trPr>
          <w:trHeight w:val="425"/>
          <w:hidden/>
        </w:trPr>
        <w:tc>
          <w:tcPr>
            <w:tcW w:w="1556" w:type="pct"/>
            <w:tcBorders>
              <w:top w:val="nil"/>
              <w:left w:val="nil"/>
              <w:bottom w:val="nil"/>
              <w:right w:val="single" w:sz="12" w:space="0" w:color="auto"/>
            </w:tcBorders>
          </w:tcPr>
          <w:p w14:paraId="1DEEF0E1" w14:textId="77777777" w:rsidR="0028412A" w:rsidRPr="00FE608E" w:rsidRDefault="0028412A" w:rsidP="0028412A">
            <w:pPr>
              <w:ind w:left="993" w:hanging="993"/>
              <w:jc w:val="center"/>
              <w:rPr>
                <w:vanish/>
              </w:rPr>
            </w:pPr>
          </w:p>
        </w:tc>
        <w:permStart w:id="1364687785"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9BB07E"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646877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CEB9EC" w14:textId="77777777"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BF7F27" w14:textId="77777777" w:rsidR="0028412A" w:rsidRDefault="0028412A" w:rsidP="0028412A">
            <w:pPr>
              <w:ind w:left="993" w:hanging="993"/>
            </w:pPr>
          </w:p>
        </w:tc>
        <w:tc>
          <w:tcPr>
            <w:tcW w:w="336" w:type="pct"/>
            <w:tcBorders>
              <w:top w:val="nil"/>
              <w:left w:val="nil"/>
              <w:bottom w:val="nil"/>
              <w:right w:val="nil"/>
            </w:tcBorders>
          </w:tcPr>
          <w:p w14:paraId="4F7DF500" w14:textId="77777777" w:rsidR="0028412A" w:rsidRDefault="0028412A" w:rsidP="0028412A">
            <w:pPr>
              <w:ind w:left="993" w:hanging="993"/>
            </w:pPr>
          </w:p>
        </w:tc>
      </w:tr>
    </w:tbl>
    <w:p w14:paraId="0BD3E4C3" w14:textId="77777777" w:rsidR="00CC084E" w:rsidRDefault="00CC084E" w:rsidP="00CC084E">
      <w:pPr>
        <w:rPr>
          <w:rFonts w:ascii="Arial" w:hAnsi="Arial" w:cs="Arial"/>
          <w:sz w:val="22"/>
          <w:szCs w:val="22"/>
        </w:rPr>
      </w:pPr>
    </w:p>
    <w:p w14:paraId="5AFBBB38" w14:textId="77777777" w:rsidR="00D742AC" w:rsidRDefault="00D742AC">
      <w:pPr>
        <w:jc w:val="left"/>
        <w:rPr>
          <w:rFonts w:ascii="Arial" w:hAnsi="Arial" w:cs="Arial"/>
          <w:sz w:val="22"/>
          <w:szCs w:val="22"/>
        </w:rPr>
      </w:pPr>
    </w:p>
    <w:p w14:paraId="064A3DE5" w14:textId="77777777" w:rsidR="00C6528E" w:rsidRPr="00C036A0" w:rsidRDefault="00C6528E" w:rsidP="00C6528E">
      <w:pPr>
        <w:pStyle w:val="11CSTCPLQuestionBullet"/>
        <w:ind w:left="709" w:hanging="709"/>
      </w:pPr>
      <w:bookmarkStart w:id="33" w:name="_Ref417694"/>
      <w:r w:rsidRPr="00C036A0">
        <w:t xml:space="preserve">True or False (Tick your response): Multiple projects can be planned using a </w:t>
      </w:r>
      <w:r w:rsidR="00C036A0" w:rsidRPr="00C036A0">
        <w:t xml:space="preserve">single </w:t>
      </w:r>
      <w:r w:rsidRPr="00C036A0">
        <w:t>Gantt Chart.</w:t>
      </w:r>
      <w:bookmarkEnd w:id="33"/>
    </w:p>
    <w:p w14:paraId="693538E7" w14:textId="77777777"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14:paraId="431F051D" w14:textId="77777777" w:rsidTr="0028412A">
        <w:trPr>
          <w:trHeight w:val="425"/>
        </w:trPr>
        <w:tc>
          <w:tcPr>
            <w:tcW w:w="1556" w:type="pct"/>
            <w:tcBorders>
              <w:top w:val="nil"/>
              <w:left w:val="nil"/>
              <w:bottom w:val="nil"/>
              <w:right w:val="single" w:sz="12" w:space="0" w:color="auto"/>
            </w:tcBorders>
            <w:shd w:val="clear" w:color="auto" w:fill="auto"/>
          </w:tcPr>
          <w:p w14:paraId="39D4F765" w14:textId="77777777" w:rsidR="0028412A" w:rsidRPr="00C036A0" w:rsidRDefault="0028412A" w:rsidP="0028412A">
            <w:pPr>
              <w:keepNext/>
              <w:ind w:left="993" w:hanging="993"/>
            </w:pPr>
            <w:r w:rsidRPr="00C036A0">
              <w:rPr>
                <w:rFonts w:ascii="Arial" w:hAnsi="Arial" w:cs="Arial"/>
                <w:b/>
                <w:sz w:val="22"/>
                <w:szCs w:val="22"/>
              </w:rPr>
              <w:t>Answer</w:t>
            </w:r>
          </w:p>
        </w:tc>
        <w:permStart w:id="1457486784"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23B2BC" w14:textId="5C5F6A4D" w:rsidR="0028412A" w:rsidRPr="00827129" w:rsidRDefault="00BE2C92"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867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8CB65C" w14:textId="77777777"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5F3C95A7" w14:textId="77777777" w:rsidR="0028412A" w:rsidRPr="00C036A0" w:rsidRDefault="0028412A" w:rsidP="0028412A">
            <w:pPr>
              <w:keepNext/>
              <w:ind w:left="993" w:hanging="993"/>
              <w:rPr>
                <w:rFonts w:ascii="Arial" w:hAnsi="Arial" w:cs="Arial"/>
                <w:sz w:val="44"/>
                <w:szCs w:val="44"/>
              </w:rPr>
            </w:pPr>
          </w:p>
        </w:tc>
        <w:permStart w:id="1859594154"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2460448" w14:textId="77777777"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1859594154" w:displacedByCustomXml="prev"/>
      </w:tr>
      <w:tr w:rsidR="0028412A" w:rsidRPr="00C036A0" w14:paraId="006C4919" w14:textId="77777777" w:rsidTr="0028412A">
        <w:trPr>
          <w:trHeight w:val="425"/>
          <w:hidden/>
        </w:trPr>
        <w:tc>
          <w:tcPr>
            <w:tcW w:w="1556" w:type="pct"/>
            <w:tcBorders>
              <w:top w:val="nil"/>
              <w:left w:val="nil"/>
              <w:bottom w:val="nil"/>
              <w:right w:val="single" w:sz="12" w:space="0" w:color="auto"/>
            </w:tcBorders>
          </w:tcPr>
          <w:p w14:paraId="181403E7" w14:textId="77777777" w:rsidR="0028412A" w:rsidRPr="00C036A0" w:rsidRDefault="0028412A" w:rsidP="0028412A">
            <w:pPr>
              <w:ind w:left="993" w:hanging="993"/>
              <w:jc w:val="center"/>
              <w:rPr>
                <w:vanish/>
              </w:rPr>
            </w:pPr>
          </w:p>
        </w:tc>
        <w:permStart w:id="2047482907"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E66AA4"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74829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95F87B" w14:textId="77777777"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506A7DE5" w14:textId="77777777" w:rsidR="0028412A" w:rsidRPr="00C036A0" w:rsidRDefault="0028412A" w:rsidP="0028412A">
            <w:pPr>
              <w:ind w:left="993" w:hanging="993"/>
            </w:pPr>
          </w:p>
        </w:tc>
        <w:tc>
          <w:tcPr>
            <w:tcW w:w="336" w:type="pct"/>
            <w:tcBorders>
              <w:top w:val="nil"/>
              <w:left w:val="nil"/>
              <w:bottom w:val="nil"/>
              <w:right w:val="nil"/>
            </w:tcBorders>
          </w:tcPr>
          <w:p w14:paraId="206C93BC" w14:textId="77777777" w:rsidR="0028412A" w:rsidRPr="00C036A0" w:rsidRDefault="0028412A" w:rsidP="0028412A">
            <w:pPr>
              <w:ind w:left="993" w:hanging="993"/>
            </w:pPr>
          </w:p>
        </w:tc>
      </w:tr>
    </w:tbl>
    <w:p w14:paraId="553D0797" w14:textId="77777777" w:rsidR="00C6528E" w:rsidRPr="00C036A0" w:rsidRDefault="00C6528E" w:rsidP="00C6528E">
      <w:pPr>
        <w:rPr>
          <w:rFonts w:ascii="Arial" w:hAnsi="Arial" w:cs="Arial"/>
          <w:sz w:val="22"/>
          <w:szCs w:val="22"/>
        </w:rPr>
      </w:pPr>
    </w:p>
    <w:p w14:paraId="21591EF3" w14:textId="77777777" w:rsidR="00C6528E" w:rsidRPr="00C036A0" w:rsidRDefault="00C6528E" w:rsidP="00C6528E">
      <w:pPr>
        <w:rPr>
          <w:rFonts w:ascii="Arial" w:hAnsi="Arial" w:cs="Arial"/>
          <w:sz w:val="22"/>
          <w:szCs w:val="22"/>
        </w:rPr>
      </w:pPr>
    </w:p>
    <w:p w14:paraId="73050F37" w14:textId="77777777" w:rsidR="00C6528E" w:rsidRPr="00C036A0" w:rsidRDefault="00C6528E" w:rsidP="00C6528E">
      <w:pPr>
        <w:pStyle w:val="11CSTCPLQuestionBullet"/>
        <w:ind w:left="709" w:hanging="709"/>
      </w:pPr>
      <w:bookmarkStart w:id="34"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4"/>
    </w:p>
    <w:p w14:paraId="2425A100" w14:textId="77777777"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14:paraId="5E5A7791" w14:textId="77777777" w:rsidTr="005E022B">
        <w:trPr>
          <w:trHeight w:val="2041"/>
        </w:trPr>
        <w:tc>
          <w:tcPr>
            <w:tcW w:w="1027" w:type="dxa"/>
            <w:tcBorders>
              <w:top w:val="nil"/>
              <w:left w:val="nil"/>
              <w:bottom w:val="nil"/>
              <w:right w:val="single" w:sz="4" w:space="0" w:color="auto"/>
            </w:tcBorders>
          </w:tcPr>
          <w:p w14:paraId="529E45C1" w14:textId="77777777"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E6E544" w14:textId="5378847D" w:rsidR="00C6528E" w:rsidRPr="001C4084" w:rsidRDefault="00BE2C92" w:rsidP="00C036A0">
            <w:pPr>
              <w:rPr>
                <w:rFonts w:ascii="Arial" w:hAnsi="Arial" w:cs="Arial"/>
                <w:sz w:val="22"/>
                <w:szCs w:val="22"/>
              </w:rPr>
            </w:pPr>
            <w:permStart w:id="1914068226" w:edGrp="everyone"/>
            <w:r>
              <w:rPr>
                <w:rFonts w:ascii="Arial" w:hAnsi="Arial" w:cs="Arial"/>
                <w:sz w:val="22"/>
                <w:szCs w:val="22"/>
              </w:rPr>
              <w:t>Major advantage is saving time by utilising the same subcontractor and not needing to look for new subcontractors.</w:t>
            </w:r>
            <w:permEnd w:id="1914068226"/>
          </w:p>
        </w:tc>
        <w:permStart w:id="424157629"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F6279C" w14:textId="77777777"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24157629" w:displacedByCustomXml="prev"/>
      </w:tr>
    </w:tbl>
    <w:p w14:paraId="4FA9E518" w14:textId="77777777" w:rsidR="00D742AC" w:rsidRDefault="00D742AC" w:rsidP="004E5A26">
      <w:pPr>
        <w:rPr>
          <w:rFonts w:ascii="Arial" w:hAnsi="Arial" w:cs="Arial"/>
          <w:sz w:val="22"/>
          <w:szCs w:val="22"/>
        </w:rPr>
      </w:pPr>
    </w:p>
    <w:p w14:paraId="43C6A761" w14:textId="77777777" w:rsidR="00D742AC" w:rsidRDefault="00D742AC" w:rsidP="00D742AC">
      <w:r>
        <w:br w:type="page"/>
      </w:r>
    </w:p>
    <w:p w14:paraId="37101007" w14:textId="77777777" w:rsidR="004E5A26" w:rsidRPr="00C036A0" w:rsidRDefault="004E5A26" w:rsidP="004E5A26">
      <w:pPr>
        <w:pStyle w:val="11CSTCPLQuestionBullet"/>
        <w:ind w:left="709" w:hanging="709"/>
      </w:pPr>
      <w:bookmarkStart w:id="35" w:name="_Ref422991"/>
      <w:r>
        <w:lastRenderedPageBreak/>
        <w:t>Provide one (1) example to explain why construction operations must be sequenced</w:t>
      </w:r>
      <w:r w:rsidRPr="00C036A0">
        <w:t>.</w:t>
      </w:r>
      <w:bookmarkEnd w:id="35"/>
    </w:p>
    <w:p w14:paraId="7E43A392" w14:textId="77777777"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14:paraId="0FD0E2FB" w14:textId="77777777" w:rsidTr="005E022B">
        <w:trPr>
          <w:trHeight w:val="2551"/>
        </w:trPr>
        <w:tc>
          <w:tcPr>
            <w:tcW w:w="1027" w:type="dxa"/>
            <w:tcBorders>
              <w:top w:val="nil"/>
              <w:left w:val="nil"/>
              <w:bottom w:val="nil"/>
              <w:right w:val="single" w:sz="4" w:space="0" w:color="auto"/>
            </w:tcBorders>
          </w:tcPr>
          <w:p w14:paraId="03E71FBD" w14:textId="77777777"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B94756" w14:textId="6B2F74D6" w:rsidR="004E5A26" w:rsidRPr="001C4084" w:rsidRDefault="0024701D" w:rsidP="00331B44">
            <w:pPr>
              <w:rPr>
                <w:rFonts w:ascii="Arial" w:hAnsi="Arial" w:cs="Arial"/>
                <w:sz w:val="22"/>
                <w:szCs w:val="22"/>
              </w:rPr>
            </w:pPr>
            <w:permStart w:id="147946577" w:edGrp="everyone"/>
            <w:r>
              <w:rPr>
                <w:rFonts w:ascii="Arial" w:hAnsi="Arial" w:cs="Arial"/>
                <w:sz w:val="22"/>
                <w:szCs w:val="22"/>
              </w:rPr>
              <w:t>The construction process sequence is very importance when organising the required labour</w:t>
            </w:r>
            <w:r>
              <w:rPr>
                <w:rFonts w:ascii="Arial" w:hAnsi="Arial" w:cs="Arial"/>
                <w:sz w:val="22"/>
                <w:szCs w:val="22"/>
              </w:rPr>
              <w:t xml:space="preserve"> as some work cannot be completed unless certain work occurs beforehand. </w:t>
            </w:r>
            <w:r>
              <w:rPr>
                <w:rFonts w:ascii="Arial" w:hAnsi="Arial" w:cs="Arial"/>
                <w:sz w:val="22"/>
                <w:szCs w:val="22"/>
              </w:rPr>
              <w:t xml:space="preserve">For example, a plasterer should only be organised after all other trades have performed their tasks correctly </w:t>
            </w:r>
            <w:r>
              <w:rPr>
                <w:rFonts w:ascii="Arial" w:hAnsi="Arial" w:cs="Arial"/>
                <w:sz w:val="22"/>
                <w:szCs w:val="22"/>
              </w:rPr>
              <w:t xml:space="preserve">including </w:t>
            </w:r>
            <w:r>
              <w:rPr>
                <w:rFonts w:ascii="Arial" w:hAnsi="Arial" w:cs="Arial"/>
                <w:sz w:val="22"/>
                <w:szCs w:val="22"/>
              </w:rPr>
              <w:t>electricians and plumbers</w:t>
            </w:r>
            <w:r>
              <w:rPr>
                <w:rFonts w:ascii="Arial" w:hAnsi="Arial" w:cs="Arial"/>
                <w:sz w:val="22"/>
                <w:szCs w:val="22"/>
              </w:rPr>
              <w:t xml:space="preserve"> </w:t>
            </w:r>
            <w:proofErr w:type="gramStart"/>
            <w:r>
              <w:rPr>
                <w:rFonts w:ascii="Arial" w:hAnsi="Arial" w:cs="Arial"/>
                <w:sz w:val="22"/>
                <w:szCs w:val="22"/>
              </w:rPr>
              <w:t>otherwise</w:t>
            </w:r>
            <w:proofErr w:type="gramEnd"/>
            <w:r>
              <w:rPr>
                <w:rFonts w:ascii="Arial" w:hAnsi="Arial" w:cs="Arial"/>
                <w:sz w:val="22"/>
                <w:szCs w:val="22"/>
              </w:rPr>
              <w:t xml:space="preserve"> they</w:t>
            </w:r>
            <w:r>
              <w:rPr>
                <w:rFonts w:ascii="Arial" w:hAnsi="Arial" w:cs="Arial"/>
                <w:sz w:val="22"/>
                <w:szCs w:val="22"/>
              </w:rPr>
              <w:t xml:space="preserve"> will not be able to access behind the walls as easily once the plasterer has put them up</w:t>
            </w:r>
            <w:r>
              <w:rPr>
                <w:rFonts w:ascii="Arial" w:hAnsi="Arial" w:cs="Arial"/>
                <w:sz w:val="22"/>
                <w:szCs w:val="22"/>
              </w:rPr>
              <w:t>.</w:t>
            </w:r>
            <w:permEnd w:id="147946577"/>
          </w:p>
        </w:tc>
        <w:permStart w:id="1398294074"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2F2987D" w14:textId="77777777"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398294074" w:displacedByCustomXml="prev"/>
      </w:tr>
    </w:tbl>
    <w:p w14:paraId="5BA07C6A" w14:textId="77777777" w:rsidR="004E5A26" w:rsidRDefault="004E5A26" w:rsidP="004E5A26">
      <w:pPr>
        <w:rPr>
          <w:rFonts w:ascii="Arial" w:hAnsi="Arial" w:cs="Arial"/>
          <w:sz w:val="22"/>
          <w:szCs w:val="22"/>
        </w:rPr>
      </w:pPr>
    </w:p>
    <w:p w14:paraId="36D1E86B" w14:textId="77777777" w:rsidR="00075B03" w:rsidRDefault="00075B03" w:rsidP="00075B03">
      <w:pPr>
        <w:rPr>
          <w:rFonts w:ascii="Arial" w:hAnsi="Arial" w:cs="Arial"/>
          <w:sz w:val="22"/>
          <w:szCs w:val="22"/>
        </w:rPr>
      </w:pPr>
    </w:p>
    <w:p w14:paraId="2DCE18A7" w14:textId="77777777" w:rsidR="00075B03" w:rsidRPr="00830749" w:rsidRDefault="0053509B" w:rsidP="00075B03">
      <w:pPr>
        <w:pStyle w:val="11CSTCPLQuestionBullet"/>
        <w:ind w:left="709" w:hanging="709"/>
      </w:pPr>
      <w:bookmarkStart w:id="36"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6"/>
    </w:p>
    <w:p w14:paraId="569498F5" w14:textId="77777777"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14:paraId="01B3EE9E" w14:textId="77777777" w:rsidTr="00777342">
        <w:tc>
          <w:tcPr>
            <w:tcW w:w="610" w:type="pct"/>
            <w:tcBorders>
              <w:top w:val="nil"/>
              <w:left w:val="nil"/>
              <w:bottom w:val="nil"/>
              <w:right w:val="single" w:sz="12" w:space="0" w:color="auto"/>
            </w:tcBorders>
            <w:shd w:val="clear" w:color="auto" w:fill="auto"/>
          </w:tcPr>
          <w:p w14:paraId="1DBCC420" w14:textId="77777777"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BCC049" w14:textId="77777777"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29A75A" w14:textId="77777777" w:rsidR="0053509B" w:rsidRDefault="0053509B" w:rsidP="00777342">
            <w:pPr>
              <w:keepNext/>
              <w:ind w:left="993" w:hanging="993"/>
              <w:jc w:val="center"/>
            </w:pPr>
            <w:r>
              <w:t>Possible Answers</w:t>
            </w:r>
          </w:p>
        </w:tc>
        <w:permStart w:id="117268432"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062B32" w14:textId="77777777" w:rsidR="0053509B" w:rsidRDefault="000F5027" w:rsidP="000F5027">
                <w:pPr>
                  <w:keepNext/>
                  <w:ind w:left="993" w:hanging="993"/>
                </w:pPr>
                <w:r w:rsidRPr="00797AFE">
                  <w:rPr>
                    <w:rFonts w:ascii="Arial" w:hAnsi="Arial" w:cs="Arial"/>
                    <w:sz w:val="44"/>
                    <w:szCs w:val="44"/>
                  </w:rPr>
                  <w:sym w:font="Wingdings" w:char="F0A8"/>
                </w:r>
              </w:p>
            </w:tc>
          </w:sdtContent>
        </w:sdt>
        <w:permEnd w:id="117268432" w:displacedByCustomXml="prev"/>
      </w:tr>
      <w:tr w:rsidR="0028412A" w14:paraId="4FBE13D8" w14:textId="77777777" w:rsidTr="00777342">
        <w:trPr>
          <w:trHeight w:val="425"/>
          <w:hidden/>
        </w:trPr>
        <w:tc>
          <w:tcPr>
            <w:tcW w:w="610" w:type="pct"/>
            <w:tcBorders>
              <w:top w:val="nil"/>
              <w:left w:val="nil"/>
              <w:bottom w:val="nil"/>
              <w:right w:val="single" w:sz="12" w:space="0" w:color="auto"/>
            </w:tcBorders>
          </w:tcPr>
          <w:p w14:paraId="6ED5C184" w14:textId="77777777" w:rsidR="0028412A" w:rsidRPr="00FE608E" w:rsidRDefault="0028412A" w:rsidP="0028412A">
            <w:pPr>
              <w:ind w:left="993" w:hanging="993"/>
              <w:jc w:val="center"/>
              <w:rPr>
                <w:vanish/>
              </w:rPr>
            </w:pPr>
          </w:p>
        </w:tc>
        <w:permStart w:id="260331886"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6DE5E9" w14:textId="48E71DAD" w:rsidR="0028412A" w:rsidRPr="00827129" w:rsidRDefault="0024701D"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03318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19D6EA" w14:textId="77777777" w:rsidR="0028412A" w:rsidRDefault="0028412A" w:rsidP="0028412A">
            <w:pPr>
              <w:jc w:val="center"/>
            </w:pPr>
            <w:r>
              <w:t>Holidays</w:t>
            </w:r>
          </w:p>
        </w:tc>
        <w:tc>
          <w:tcPr>
            <w:tcW w:w="335" w:type="pct"/>
            <w:tcBorders>
              <w:top w:val="nil"/>
              <w:left w:val="single" w:sz="12" w:space="0" w:color="auto"/>
              <w:bottom w:val="nil"/>
              <w:right w:val="nil"/>
            </w:tcBorders>
          </w:tcPr>
          <w:p w14:paraId="02569C7D" w14:textId="77777777" w:rsidR="0028412A" w:rsidRDefault="0028412A" w:rsidP="0028412A">
            <w:pPr>
              <w:ind w:left="993" w:hanging="993"/>
            </w:pPr>
          </w:p>
        </w:tc>
      </w:tr>
      <w:tr w:rsidR="0028412A" w14:paraId="145B2A34" w14:textId="77777777" w:rsidTr="00777342">
        <w:trPr>
          <w:trHeight w:val="425"/>
          <w:hidden/>
        </w:trPr>
        <w:tc>
          <w:tcPr>
            <w:tcW w:w="610" w:type="pct"/>
            <w:tcBorders>
              <w:top w:val="nil"/>
              <w:left w:val="nil"/>
              <w:bottom w:val="nil"/>
              <w:right w:val="single" w:sz="12" w:space="0" w:color="auto"/>
            </w:tcBorders>
          </w:tcPr>
          <w:p w14:paraId="4A0C144C" w14:textId="77777777" w:rsidR="0028412A" w:rsidRPr="00FE608E" w:rsidRDefault="0028412A" w:rsidP="0028412A">
            <w:pPr>
              <w:ind w:left="993" w:hanging="993"/>
              <w:jc w:val="center"/>
              <w:rPr>
                <w:vanish/>
              </w:rPr>
            </w:pPr>
          </w:p>
        </w:tc>
        <w:permStart w:id="2142454184"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737562" w14:textId="07AF7DE0" w:rsidR="0028412A" w:rsidRPr="00827129" w:rsidRDefault="0024701D"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24541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6B1F46" w14:textId="77777777" w:rsidR="0028412A" w:rsidRDefault="0028412A" w:rsidP="0028412A">
            <w:pPr>
              <w:jc w:val="center"/>
            </w:pPr>
            <w:r>
              <w:t>Labour availability</w:t>
            </w:r>
          </w:p>
        </w:tc>
        <w:tc>
          <w:tcPr>
            <w:tcW w:w="335" w:type="pct"/>
            <w:tcBorders>
              <w:top w:val="nil"/>
              <w:left w:val="single" w:sz="12" w:space="0" w:color="auto"/>
              <w:bottom w:val="nil"/>
              <w:right w:val="nil"/>
            </w:tcBorders>
          </w:tcPr>
          <w:p w14:paraId="1C9B7EC6" w14:textId="77777777" w:rsidR="0028412A" w:rsidRDefault="0028412A" w:rsidP="0028412A">
            <w:pPr>
              <w:ind w:left="993" w:hanging="993"/>
            </w:pPr>
          </w:p>
        </w:tc>
      </w:tr>
      <w:tr w:rsidR="0028412A" w14:paraId="1376B060" w14:textId="77777777" w:rsidTr="00777342">
        <w:trPr>
          <w:trHeight w:val="425"/>
          <w:hidden/>
        </w:trPr>
        <w:tc>
          <w:tcPr>
            <w:tcW w:w="610" w:type="pct"/>
            <w:tcBorders>
              <w:top w:val="nil"/>
              <w:left w:val="nil"/>
              <w:bottom w:val="nil"/>
              <w:right w:val="single" w:sz="12" w:space="0" w:color="auto"/>
            </w:tcBorders>
          </w:tcPr>
          <w:p w14:paraId="086ED02E" w14:textId="77777777" w:rsidR="0028412A" w:rsidRPr="00FE608E" w:rsidRDefault="0028412A" w:rsidP="0028412A">
            <w:pPr>
              <w:ind w:left="993" w:hanging="993"/>
              <w:jc w:val="center"/>
              <w:rPr>
                <w:vanish/>
              </w:rPr>
            </w:pPr>
          </w:p>
        </w:tc>
        <w:permStart w:id="2073577406"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E352C89" w14:textId="3C05DE91" w:rsidR="0028412A" w:rsidRPr="00827129" w:rsidRDefault="0024701D"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35774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8FA439B" w14:textId="77777777" w:rsidR="0028412A" w:rsidRDefault="0028412A" w:rsidP="0028412A">
            <w:pPr>
              <w:jc w:val="center"/>
            </w:pPr>
            <w:r>
              <w:t>Plant availability</w:t>
            </w:r>
          </w:p>
        </w:tc>
        <w:tc>
          <w:tcPr>
            <w:tcW w:w="335" w:type="pct"/>
            <w:tcBorders>
              <w:top w:val="nil"/>
              <w:left w:val="single" w:sz="12" w:space="0" w:color="auto"/>
              <w:bottom w:val="nil"/>
              <w:right w:val="nil"/>
            </w:tcBorders>
          </w:tcPr>
          <w:p w14:paraId="34008839" w14:textId="77777777" w:rsidR="0028412A" w:rsidRDefault="0028412A" w:rsidP="0028412A">
            <w:pPr>
              <w:ind w:left="993" w:hanging="993"/>
            </w:pPr>
          </w:p>
        </w:tc>
      </w:tr>
    </w:tbl>
    <w:p w14:paraId="4B591928" w14:textId="77777777" w:rsidR="0053509B" w:rsidRDefault="0053509B" w:rsidP="0053509B">
      <w:pPr>
        <w:rPr>
          <w:rFonts w:ascii="Arial" w:hAnsi="Arial" w:cs="Arial"/>
          <w:sz w:val="22"/>
          <w:szCs w:val="22"/>
        </w:rPr>
      </w:pPr>
    </w:p>
    <w:p w14:paraId="3426FBE8" w14:textId="77777777" w:rsidR="00075B03" w:rsidRDefault="00075B03">
      <w:pPr>
        <w:jc w:val="left"/>
        <w:rPr>
          <w:rFonts w:ascii="Arial" w:hAnsi="Arial" w:cs="Arial"/>
          <w:sz w:val="22"/>
          <w:szCs w:val="22"/>
        </w:rPr>
      </w:pPr>
    </w:p>
    <w:p w14:paraId="569ACE18" w14:textId="77777777" w:rsidR="00E95A43" w:rsidRPr="00830749" w:rsidRDefault="00E95A43" w:rsidP="00E95A43">
      <w:pPr>
        <w:pStyle w:val="11CSTCPLQuestionBullet"/>
        <w:ind w:left="709" w:hanging="709"/>
      </w:pPr>
      <w:bookmarkStart w:id="37" w:name="_Ref422992"/>
      <w:r>
        <w:t>Order the following construction operations from 1 to 6 to form the most efficient sequence.</w:t>
      </w:r>
      <w:bookmarkEnd w:id="37"/>
    </w:p>
    <w:p w14:paraId="0BE14E41" w14:textId="77777777"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14:paraId="6CC30247" w14:textId="77777777" w:rsidTr="00331B44">
        <w:tc>
          <w:tcPr>
            <w:tcW w:w="624" w:type="pct"/>
            <w:tcBorders>
              <w:top w:val="nil"/>
              <w:left w:val="nil"/>
              <w:bottom w:val="nil"/>
              <w:right w:val="single" w:sz="12" w:space="0" w:color="auto"/>
            </w:tcBorders>
            <w:shd w:val="clear" w:color="auto" w:fill="auto"/>
          </w:tcPr>
          <w:p w14:paraId="5D83DDCA" w14:textId="77777777"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6E087D8" w14:textId="77777777"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0EC82DCF" w14:textId="77777777" w:rsidR="00E95A43" w:rsidRDefault="00E95A43" w:rsidP="00331B44">
            <w:pPr>
              <w:keepNext/>
              <w:ind w:left="993" w:right="82" w:hanging="993"/>
              <w:jc w:val="center"/>
            </w:pPr>
            <w:r>
              <w:t>Steps</w:t>
            </w:r>
          </w:p>
        </w:tc>
        <w:permStart w:id="662391032"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92047D" w14:textId="77777777" w:rsidR="00E95A43" w:rsidRDefault="000F5027" w:rsidP="000F5027">
                <w:pPr>
                  <w:keepNext/>
                  <w:ind w:left="993" w:hanging="993"/>
                </w:pPr>
                <w:r w:rsidRPr="00797AFE">
                  <w:rPr>
                    <w:rFonts w:ascii="Arial" w:hAnsi="Arial" w:cs="Arial"/>
                    <w:sz w:val="44"/>
                    <w:szCs w:val="44"/>
                  </w:rPr>
                  <w:sym w:font="Wingdings" w:char="F0A8"/>
                </w:r>
              </w:p>
            </w:tc>
          </w:sdtContent>
        </w:sdt>
        <w:permEnd w:id="662391032" w:displacedByCustomXml="prev"/>
      </w:tr>
      <w:tr w:rsidR="00E95A43" w14:paraId="085C872A" w14:textId="77777777" w:rsidTr="00331B44">
        <w:trPr>
          <w:trHeight w:val="425"/>
          <w:hidden/>
        </w:trPr>
        <w:tc>
          <w:tcPr>
            <w:tcW w:w="624" w:type="pct"/>
            <w:tcBorders>
              <w:top w:val="nil"/>
              <w:left w:val="nil"/>
              <w:bottom w:val="nil"/>
              <w:right w:val="single" w:sz="12" w:space="0" w:color="auto"/>
            </w:tcBorders>
          </w:tcPr>
          <w:p w14:paraId="103B59F4"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4FF6985E" w14:textId="7FC9B25D" w:rsidR="00E95A43" w:rsidRPr="0028412A" w:rsidRDefault="0024701D" w:rsidP="0028412A">
            <w:pPr>
              <w:ind w:right="82"/>
              <w:jc w:val="center"/>
              <w:rPr>
                <w:rFonts w:ascii="Arial" w:hAnsi="Arial" w:cs="Arial"/>
                <w:sz w:val="22"/>
                <w:szCs w:val="22"/>
              </w:rPr>
            </w:pPr>
            <w:permStart w:id="2109300194" w:edGrp="everyone"/>
            <w:r>
              <w:rPr>
                <w:rFonts w:ascii="Arial" w:hAnsi="Arial" w:cs="Arial"/>
                <w:sz w:val="22"/>
                <w:szCs w:val="22"/>
              </w:rPr>
              <w:t>2</w:t>
            </w:r>
            <w:permEnd w:id="2109300194"/>
          </w:p>
        </w:tc>
        <w:tc>
          <w:tcPr>
            <w:tcW w:w="2945" w:type="pct"/>
            <w:tcBorders>
              <w:left w:val="single" w:sz="4" w:space="0" w:color="auto"/>
            </w:tcBorders>
            <w:shd w:val="clear" w:color="auto" w:fill="auto"/>
            <w:vAlign w:val="center"/>
          </w:tcPr>
          <w:p w14:paraId="424026DD" w14:textId="77777777"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14:paraId="321FC886" w14:textId="77777777" w:rsidR="00E95A43" w:rsidRDefault="00E95A43" w:rsidP="00E95A43">
            <w:pPr>
              <w:ind w:left="993" w:hanging="993"/>
            </w:pPr>
          </w:p>
        </w:tc>
      </w:tr>
      <w:tr w:rsidR="00E95A43" w14:paraId="331F6677" w14:textId="77777777" w:rsidTr="00331B44">
        <w:trPr>
          <w:trHeight w:val="425"/>
          <w:hidden/>
        </w:trPr>
        <w:tc>
          <w:tcPr>
            <w:tcW w:w="624" w:type="pct"/>
            <w:tcBorders>
              <w:top w:val="nil"/>
              <w:left w:val="nil"/>
              <w:bottom w:val="nil"/>
              <w:right w:val="single" w:sz="12" w:space="0" w:color="auto"/>
            </w:tcBorders>
          </w:tcPr>
          <w:p w14:paraId="60B9F880"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597F20B6" w14:textId="10A7B72D" w:rsidR="00E95A43" w:rsidRPr="0028412A" w:rsidRDefault="0024701D" w:rsidP="0028412A">
            <w:pPr>
              <w:ind w:right="82"/>
              <w:jc w:val="center"/>
              <w:rPr>
                <w:rFonts w:ascii="Arial" w:hAnsi="Arial" w:cs="Arial"/>
                <w:sz w:val="22"/>
                <w:szCs w:val="22"/>
              </w:rPr>
            </w:pPr>
            <w:permStart w:id="1736604942" w:edGrp="everyone"/>
            <w:r>
              <w:rPr>
                <w:rFonts w:ascii="Arial" w:hAnsi="Arial" w:cs="Arial"/>
                <w:sz w:val="22"/>
                <w:szCs w:val="22"/>
              </w:rPr>
              <w:t>4</w:t>
            </w:r>
            <w:permEnd w:id="1736604942"/>
          </w:p>
        </w:tc>
        <w:tc>
          <w:tcPr>
            <w:tcW w:w="2945" w:type="pct"/>
            <w:tcBorders>
              <w:left w:val="single" w:sz="4" w:space="0" w:color="auto"/>
            </w:tcBorders>
            <w:shd w:val="clear" w:color="auto" w:fill="auto"/>
            <w:vAlign w:val="center"/>
          </w:tcPr>
          <w:p w14:paraId="7D16DAA1" w14:textId="77777777"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14:paraId="70CE3DA2" w14:textId="77777777" w:rsidR="00E95A43" w:rsidRDefault="00E95A43" w:rsidP="00E95A43">
            <w:pPr>
              <w:ind w:left="993" w:hanging="993"/>
            </w:pPr>
          </w:p>
        </w:tc>
      </w:tr>
      <w:tr w:rsidR="00E95A43" w14:paraId="52C73D2E" w14:textId="77777777" w:rsidTr="00331B44">
        <w:trPr>
          <w:trHeight w:val="425"/>
          <w:hidden/>
        </w:trPr>
        <w:tc>
          <w:tcPr>
            <w:tcW w:w="624" w:type="pct"/>
            <w:tcBorders>
              <w:top w:val="nil"/>
              <w:left w:val="nil"/>
              <w:bottom w:val="nil"/>
              <w:right w:val="single" w:sz="12" w:space="0" w:color="auto"/>
            </w:tcBorders>
          </w:tcPr>
          <w:p w14:paraId="56AAAB63"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6C7DCBBB" w14:textId="37E6AFFA" w:rsidR="00E95A43" w:rsidRPr="0028412A" w:rsidRDefault="0024701D" w:rsidP="0028412A">
            <w:pPr>
              <w:ind w:right="82"/>
              <w:jc w:val="center"/>
              <w:rPr>
                <w:rFonts w:ascii="Arial" w:hAnsi="Arial" w:cs="Arial"/>
                <w:sz w:val="22"/>
                <w:szCs w:val="22"/>
              </w:rPr>
            </w:pPr>
            <w:permStart w:id="1436363263" w:edGrp="everyone"/>
            <w:r>
              <w:rPr>
                <w:rFonts w:ascii="Arial" w:hAnsi="Arial" w:cs="Arial"/>
                <w:sz w:val="22"/>
                <w:szCs w:val="22"/>
              </w:rPr>
              <w:t>3</w:t>
            </w:r>
            <w:permEnd w:id="1436363263"/>
          </w:p>
        </w:tc>
        <w:tc>
          <w:tcPr>
            <w:tcW w:w="2945" w:type="pct"/>
            <w:tcBorders>
              <w:left w:val="single" w:sz="4" w:space="0" w:color="auto"/>
            </w:tcBorders>
            <w:shd w:val="clear" w:color="auto" w:fill="auto"/>
            <w:vAlign w:val="center"/>
          </w:tcPr>
          <w:p w14:paraId="30FDABD0" w14:textId="77777777"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14:paraId="0EB50D2D" w14:textId="77777777" w:rsidR="00E95A43" w:rsidRDefault="00E95A43" w:rsidP="00E95A43">
            <w:pPr>
              <w:ind w:left="993" w:hanging="993"/>
            </w:pPr>
          </w:p>
        </w:tc>
      </w:tr>
      <w:tr w:rsidR="00E95A43" w14:paraId="3B7C764B" w14:textId="77777777" w:rsidTr="00331B44">
        <w:trPr>
          <w:trHeight w:val="425"/>
          <w:hidden/>
        </w:trPr>
        <w:tc>
          <w:tcPr>
            <w:tcW w:w="624" w:type="pct"/>
            <w:tcBorders>
              <w:top w:val="nil"/>
              <w:left w:val="nil"/>
              <w:bottom w:val="nil"/>
              <w:right w:val="single" w:sz="12" w:space="0" w:color="auto"/>
            </w:tcBorders>
          </w:tcPr>
          <w:p w14:paraId="4082F2A4"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7AA34AC0" w14:textId="7CB2D870" w:rsidR="00E95A43" w:rsidRPr="0028412A" w:rsidRDefault="0024701D" w:rsidP="0028412A">
            <w:pPr>
              <w:ind w:right="82"/>
              <w:jc w:val="center"/>
              <w:rPr>
                <w:rFonts w:ascii="Arial" w:hAnsi="Arial" w:cs="Arial"/>
                <w:sz w:val="22"/>
                <w:szCs w:val="22"/>
              </w:rPr>
            </w:pPr>
            <w:permStart w:id="1675768056" w:edGrp="everyone"/>
            <w:r>
              <w:rPr>
                <w:rFonts w:ascii="Arial" w:hAnsi="Arial" w:cs="Arial"/>
                <w:sz w:val="22"/>
                <w:szCs w:val="22"/>
              </w:rPr>
              <w:t>6</w:t>
            </w:r>
            <w:permEnd w:id="1675768056"/>
          </w:p>
        </w:tc>
        <w:tc>
          <w:tcPr>
            <w:tcW w:w="2945" w:type="pct"/>
            <w:tcBorders>
              <w:left w:val="single" w:sz="4" w:space="0" w:color="auto"/>
            </w:tcBorders>
            <w:shd w:val="clear" w:color="auto" w:fill="auto"/>
            <w:vAlign w:val="center"/>
          </w:tcPr>
          <w:p w14:paraId="6577AB66" w14:textId="77777777"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14:paraId="3AF74770" w14:textId="77777777" w:rsidR="00E95A43" w:rsidRDefault="00E95A43" w:rsidP="00E95A43">
            <w:pPr>
              <w:ind w:left="993" w:hanging="993"/>
            </w:pPr>
          </w:p>
        </w:tc>
      </w:tr>
      <w:tr w:rsidR="00E95A43" w14:paraId="1F7B130A" w14:textId="77777777" w:rsidTr="00331B44">
        <w:trPr>
          <w:trHeight w:val="425"/>
          <w:hidden/>
        </w:trPr>
        <w:tc>
          <w:tcPr>
            <w:tcW w:w="624" w:type="pct"/>
            <w:tcBorders>
              <w:top w:val="nil"/>
              <w:left w:val="nil"/>
              <w:bottom w:val="nil"/>
              <w:right w:val="single" w:sz="12" w:space="0" w:color="auto"/>
            </w:tcBorders>
          </w:tcPr>
          <w:p w14:paraId="30D2F696"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84A9C14" w14:textId="66CB6E87" w:rsidR="00E95A43" w:rsidRPr="0028412A" w:rsidRDefault="0024701D" w:rsidP="0028412A">
            <w:pPr>
              <w:ind w:right="82"/>
              <w:jc w:val="center"/>
              <w:rPr>
                <w:rFonts w:ascii="Arial" w:hAnsi="Arial" w:cs="Arial"/>
                <w:sz w:val="22"/>
                <w:szCs w:val="22"/>
              </w:rPr>
            </w:pPr>
            <w:permStart w:id="1798514816" w:edGrp="everyone"/>
            <w:r>
              <w:rPr>
                <w:rFonts w:ascii="Arial" w:hAnsi="Arial" w:cs="Arial"/>
                <w:sz w:val="22"/>
                <w:szCs w:val="22"/>
              </w:rPr>
              <w:t>1</w:t>
            </w:r>
            <w:permEnd w:id="1798514816"/>
          </w:p>
        </w:tc>
        <w:tc>
          <w:tcPr>
            <w:tcW w:w="2945" w:type="pct"/>
            <w:tcBorders>
              <w:left w:val="single" w:sz="4" w:space="0" w:color="auto"/>
            </w:tcBorders>
            <w:shd w:val="clear" w:color="auto" w:fill="auto"/>
            <w:vAlign w:val="center"/>
          </w:tcPr>
          <w:p w14:paraId="51527EF6" w14:textId="77777777"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14:paraId="64DD7915" w14:textId="77777777" w:rsidR="00E95A43" w:rsidRDefault="00E95A43" w:rsidP="00E95A43">
            <w:pPr>
              <w:ind w:left="993" w:hanging="993"/>
            </w:pPr>
          </w:p>
        </w:tc>
      </w:tr>
      <w:tr w:rsidR="00E95A43" w14:paraId="524309ED" w14:textId="77777777" w:rsidTr="00331B44">
        <w:trPr>
          <w:trHeight w:val="425"/>
          <w:hidden/>
        </w:trPr>
        <w:tc>
          <w:tcPr>
            <w:tcW w:w="624" w:type="pct"/>
            <w:tcBorders>
              <w:top w:val="nil"/>
              <w:left w:val="nil"/>
              <w:bottom w:val="nil"/>
              <w:right w:val="single" w:sz="12" w:space="0" w:color="auto"/>
            </w:tcBorders>
          </w:tcPr>
          <w:p w14:paraId="4F963C80"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519BDA7B" w14:textId="2DC4581C" w:rsidR="00E95A43" w:rsidRPr="0028412A" w:rsidRDefault="0024701D" w:rsidP="0028412A">
            <w:pPr>
              <w:ind w:right="82"/>
              <w:jc w:val="center"/>
              <w:rPr>
                <w:rFonts w:ascii="Arial" w:hAnsi="Arial" w:cs="Arial"/>
                <w:sz w:val="22"/>
                <w:szCs w:val="22"/>
              </w:rPr>
            </w:pPr>
            <w:permStart w:id="2054442398" w:edGrp="everyone"/>
            <w:r>
              <w:rPr>
                <w:rFonts w:ascii="Arial" w:hAnsi="Arial" w:cs="Arial"/>
                <w:sz w:val="22"/>
                <w:szCs w:val="22"/>
              </w:rPr>
              <w:t>5</w:t>
            </w:r>
            <w:permEnd w:id="2054442398"/>
          </w:p>
        </w:tc>
        <w:tc>
          <w:tcPr>
            <w:tcW w:w="2945" w:type="pct"/>
            <w:tcBorders>
              <w:left w:val="single" w:sz="4" w:space="0" w:color="auto"/>
              <w:bottom w:val="single" w:sz="12" w:space="0" w:color="auto"/>
            </w:tcBorders>
            <w:shd w:val="clear" w:color="auto" w:fill="auto"/>
            <w:vAlign w:val="center"/>
          </w:tcPr>
          <w:p w14:paraId="631994AC" w14:textId="77777777"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14:paraId="67696B37" w14:textId="77777777" w:rsidR="00E95A43" w:rsidRDefault="00E95A43" w:rsidP="00E95A43">
            <w:pPr>
              <w:ind w:left="993" w:hanging="993"/>
            </w:pPr>
          </w:p>
        </w:tc>
      </w:tr>
    </w:tbl>
    <w:p w14:paraId="70E0A6FB" w14:textId="77777777" w:rsidR="00331B44" w:rsidRDefault="00331B44" w:rsidP="00331B44">
      <w:pPr>
        <w:ind w:right="-24"/>
        <w:rPr>
          <w:rFonts w:ascii="Arial" w:hAnsi="Arial" w:cs="Arial"/>
          <w:sz w:val="22"/>
          <w:szCs w:val="22"/>
        </w:rPr>
      </w:pPr>
    </w:p>
    <w:p w14:paraId="7572DBDF" w14:textId="77777777" w:rsidR="00075B03" w:rsidRDefault="00075B03">
      <w:pPr>
        <w:jc w:val="left"/>
        <w:rPr>
          <w:rFonts w:ascii="Arial" w:hAnsi="Arial" w:cs="Arial"/>
          <w:sz w:val="22"/>
          <w:szCs w:val="22"/>
        </w:rPr>
      </w:pPr>
      <w:r>
        <w:rPr>
          <w:rFonts w:ascii="Arial" w:hAnsi="Arial" w:cs="Arial"/>
          <w:sz w:val="22"/>
          <w:szCs w:val="22"/>
        </w:rPr>
        <w:br w:type="page"/>
      </w:r>
    </w:p>
    <w:p w14:paraId="526A0168" w14:textId="77777777" w:rsidR="00331B44" w:rsidRDefault="00331B44" w:rsidP="00331B44">
      <w:pPr>
        <w:pStyle w:val="11CSTCPLQuestionBullet"/>
        <w:ind w:left="709" w:hanging="709"/>
      </w:pPr>
      <w:bookmarkStart w:id="38" w:name="_Ref425403"/>
      <w:r>
        <w:lastRenderedPageBreak/>
        <w:t xml:space="preserve">Refer to the table below to complete the chart shown. </w:t>
      </w:r>
      <w:r w:rsidR="00DE2177">
        <w:t>Label the blank boxes with the appropriate Task ID letters.</w:t>
      </w:r>
      <w:bookmarkEnd w:id="38"/>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14:paraId="3294EC50" w14:textId="77777777" w:rsidTr="00075B03">
        <w:tc>
          <w:tcPr>
            <w:tcW w:w="987" w:type="dxa"/>
          </w:tcPr>
          <w:p w14:paraId="47C4D550"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14:paraId="6538326E"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14:paraId="37F39408"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14:paraId="1682CA3B"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14:paraId="7B624D75" w14:textId="77777777" w:rsidTr="00075B03">
        <w:tc>
          <w:tcPr>
            <w:tcW w:w="987" w:type="dxa"/>
          </w:tcPr>
          <w:p w14:paraId="163A795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14:paraId="5C4E45B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14:paraId="41D4628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14:paraId="0BD4BCF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14:paraId="7BA3298E" w14:textId="77777777" w:rsidTr="00075B03">
        <w:tc>
          <w:tcPr>
            <w:tcW w:w="987" w:type="dxa"/>
          </w:tcPr>
          <w:p w14:paraId="054279C5"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14:paraId="62461C35"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14:paraId="36B50C7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5AAB608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26C8ADAA" w14:textId="77777777" w:rsidTr="00075B03">
        <w:tc>
          <w:tcPr>
            <w:tcW w:w="987" w:type="dxa"/>
          </w:tcPr>
          <w:p w14:paraId="3D7E18D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14:paraId="298C758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14:paraId="0C85B26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001AFF8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6CB6B993" w14:textId="77777777" w:rsidTr="00075B03">
        <w:tc>
          <w:tcPr>
            <w:tcW w:w="987" w:type="dxa"/>
          </w:tcPr>
          <w:p w14:paraId="7BBB164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14:paraId="5352302E"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14:paraId="130F29C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47C1B12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14:paraId="312706B6" w14:textId="77777777" w:rsidTr="00075B03">
        <w:tc>
          <w:tcPr>
            <w:tcW w:w="987" w:type="dxa"/>
          </w:tcPr>
          <w:p w14:paraId="38FA3F6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14:paraId="735E333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14:paraId="7FDEDF8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14:paraId="24321A4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14:paraId="1387452B" w14:textId="77777777" w:rsidTr="00075B03">
        <w:tc>
          <w:tcPr>
            <w:tcW w:w="987" w:type="dxa"/>
          </w:tcPr>
          <w:p w14:paraId="413943B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14:paraId="4CE6B365"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14:paraId="497CF83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14:paraId="5A4B3D9B"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14:paraId="3B0C501F" w14:textId="77777777" w:rsidTr="00075B03">
        <w:tc>
          <w:tcPr>
            <w:tcW w:w="987" w:type="dxa"/>
          </w:tcPr>
          <w:p w14:paraId="47753EA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14:paraId="77F0E00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14:paraId="6ECEA30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14:paraId="0851894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14:paraId="5CA7A824" w14:textId="77777777" w:rsidTr="00075B03">
        <w:tc>
          <w:tcPr>
            <w:tcW w:w="987" w:type="dxa"/>
          </w:tcPr>
          <w:p w14:paraId="626A7B3E"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14:paraId="2A06EC6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14:paraId="66A77D4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14:paraId="427D516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14:paraId="2634FA64" w14:textId="77777777" w:rsidTr="00075B03">
        <w:tc>
          <w:tcPr>
            <w:tcW w:w="987" w:type="dxa"/>
          </w:tcPr>
          <w:p w14:paraId="26EA45D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14:paraId="048738DC"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14:paraId="529CEFE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14:paraId="69ACD35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14:paraId="61F24EC4" w14:textId="77777777" w:rsidTr="00075B03">
        <w:tc>
          <w:tcPr>
            <w:tcW w:w="987" w:type="dxa"/>
          </w:tcPr>
          <w:p w14:paraId="597687D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14:paraId="3347630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14:paraId="54AF0EC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14:paraId="5AD6150C"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14:paraId="5EF3B8C5" w14:textId="77777777" w:rsidTr="00075B03">
        <w:tc>
          <w:tcPr>
            <w:tcW w:w="987" w:type="dxa"/>
          </w:tcPr>
          <w:p w14:paraId="27C49424" w14:textId="77777777" w:rsidR="00331B44" w:rsidRPr="00331B44" w:rsidRDefault="00331B44" w:rsidP="00331B44">
            <w:pPr>
              <w:pStyle w:val="11CSTCPLQuestionBullet"/>
              <w:numPr>
                <w:ilvl w:val="0"/>
                <w:numId w:val="0"/>
              </w:numPr>
              <w:rPr>
                <w:rFonts w:ascii="Arial Narrow" w:hAnsi="Arial Narrow"/>
                <w:b w:val="0"/>
              </w:rPr>
            </w:pPr>
          </w:p>
        </w:tc>
        <w:tc>
          <w:tcPr>
            <w:tcW w:w="4395" w:type="dxa"/>
          </w:tcPr>
          <w:p w14:paraId="3B73E1E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14:paraId="67AD1C1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14:paraId="771AEC9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14:paraId="47043BE7" w14:textId="77777777"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197D1FED" wp14:editId="703E867C">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07292" w14:textId="5479589B" w:rsidR="0070243A" w:rsidRPr="00777342" w:rsidRDefault="002678F8" w:rsidP="00777342">
                            <w:pPr>
                              <w:ind w:right="82"/>
                              <w:jc w:val="left"/>
                              <w:rPr>
                                <w:rFonts w:ascii="Arial" w:hAnsi="Arial" w:cs="Arial"/>
                                <w:sz w:val="22"/>
                                <w:szCs w:val="22"/>
                              </w:rPr>
                            </w:pPr>
                            <w:permStart w:id="249761038" w:edGrp="everyone"/>
                            <w:r>
                              <w:rPr>
                                <w:rFonts w:ascii="Arial" w:hAnsi="Arial" w:cs="Arial"/>
                                <w:sz w:val="22"/>
                                <w:szCs w:val="22"/>
                              </w:rPr>
                              <w:t>G</w:t>
                            </w:r>
                            <w:permEnd w:id="2497610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7D1FE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14:paraId="10607292" w14:textId="5479589B" w:rsidR="0070243A" w:rsidRPr="00777342" w:rsidRDefault="002678F8" w:rsidP="00777342">
                      <w:pPr>
                        <w:ind w:right="82"/>
                        <w:jc w:val="left"/>
                        <w:rPr>
                          <w:rFonts w:ascii="Arial" w:hAnsi="Arial" w:cs="Arial"/>
                          <w:sz w:val="22"/>
                          <w:szCs w:val="22"/>
                        </w:rPr>
                      </w:pPr>
                      <w:permStart w:id="249761038" w:edGrp="everyone"/>
                      <w:r>
                        <w:rPr>
                          <w:rFonts w:ascii="Arial" w:hAnsi="Arial" w:cs="Arial"/>
                          <w:sz w:val="22"/>
                          <w:szCs w:val="22"/>
                        </w:rPr>
                        <w:t>G</w:t>
                      </w:r>
                      <w:permEnd w:id="249761038"/>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29BA3683" wp14:editId="67CA15FB">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A53C9" w14:textId="082A93CC" w:rsidR="0070243A" w:rsidRPr="00777342" w:rsidRDefault="002678F8" w:rsidP="00777342">
                            <w:pPr>
                              <w:ind w:right="82"/>
                              <w:jc w:val="left"/>
                              <w:rPr>
                                <w:rFonts w:ascii="Arial" w:hAnsi="Arial" w:cs="Arial"/>
                                <w:sz w:val="22"/>
                                <w:szCs w:val="22"/>
                              </w:rPr>
                            </w:pPr>
                            <w:permStart w:id="1883590083" w:edGrp="everyone"/>
                            <w:r>
                              <w:rPr>
                                <w:rFonts w:ascii="Arial" w:hAnsi="Arial" w:cs="Arial"/>
                                <w:sz w:val="22"/>
                                <w:szCs w:val="22"/>
                              </w:rPr>
                              <w:t>F</w:t>
                            </w:r>
                            <w:permEnd w:id="18835900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A3683"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14:paraId="3A5A53C9" w14:textId="082A93CC" w:rsidR="0070243A" w:rsidRPr="00777342" w:rsidRDefault="002678F8" w:rsidP="00777342">
                      <w:pPr>
                        <w:ind w:right="82"/>
                        <w:jc w:val="left"/>
                        <w:rPr>
                          <w:rFonts w:ascii="Arial" w:hAnsi="Arial" w:cs="Arial"/>
                          <w:sz w:val="22"/>
                          <w:szCs w:val="22"/>
                        </w:rPr>
                      </w:pPr>
                      <w:permStart w:id="1883590083" w:edGrp="everyone"/>
                      <w:r>
                        <w:rPr>
                          <w:rFonts w:ascii="Arial" w:hAnsi="Arial" w:cs="Arial"/>
                          <w:sz w:val="22"/>
                          <w:szCs w:val="22"/>
                        </w:rPr>
                        <w:t>F</w:t>
                      </w:r>
                      <w:permEnd w:id="1883590083"/>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4EBA2895" wp14:editId="56B3B345">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688EB" w14:textId="2BAF03BA" w:rsidR="0070243A" w:rsidRPr="00777342" w:rsidRDefault="002678F8" w:rsidP="00777342">
                            <w:pPr>
                              <w:ind w:right="82"/>
                              <w:jc w:val="left"/>
                              <w:rPr>
                                <w:rFonts w:ascii="Arial" w:hAnsi="Arial" w:cs="Arial"/>
                                <w:sz w:val="22"/>
                                <w:szCs w:val="22"/>
                              </w:rPr>
                            </w:pPr>
                            <w:permStart w:id="358766477" w:edGrp="everyone"/>
                            <w:r>
                              <w:rPr>
                                <w:rFonts w:ascii="Arial" w:hAnsi="Arial" w:cs="Arial"/>
                                <w:sz w:val="22"/>
                                <w:szCs w:val="22"/>
                              </w:rPr>
                              <w:t>H</w:t>
                            </w:r>
                            <w:permEnd w:id="3587664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A2895"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14:paraId="455688EB" w14:textId="2BAF03BA" w:rsidR="0070243A" w:rsidRPr="00777342" w:rsidRDefault="002678F8" w:rsidP="00777342">
                      <w:pPr>
                        <w:ind w:right="82"/>
                        <w:jc w:val="left"/>
                        <w:rPr>
                          <w:rFonts w:ascii="Arial" w:hAnsi="Arial" w:cs="Arial"/>
                          <w:sz w:val="22"/>
                          <w:szCs w:val="22"/>
                        </w:rPr>
                      </w:pPr>
                      <w:permStart w:id="358766477" w:edGrp="everyone"/>
                      <w:r>
                        <w:rPr>
                          <w:rFonts w:ascii="Arial" w:hAnsi="Arial" w:cs="Arial"/>
                          <w:sz w:val="22"/>
                          <w:szCs w:val="22"/>
                        </w:rPr>
                        <w:t>H</w:t>
                      </w:r>
                      <w:permEnd w:id="358766477"/>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46F1416C" wp14:editId="3067A088">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9E1E7D" w14:textId="0564CA68" w:rsidR="0070243A" w:rsidRPr="00777342" w:rsidRDefault="002678F8" w:rsidP="00777342">
                            <w:pPr>
                              <w:ind w:right="82"/>
                              <w:jc w:val="left"/>
                              <w:rPr>
                                <w:rFonts w:ascii="Arial" w:hAnsi="Arial" w:cs="Arial"/>
                                <w:sz w:val="22"/>
                                <w:szCs w:val="22"/>
                              </w:rPr>
                            </w:pPr>
                            <w:permStart w:id="1136883531" w:edGrp="everyone"/>
                            <w:r>
                              <w:rPr>
                                <w:rFonts w:ascii="Arial" w:hAnsi="Arial" w:cs="Arial"/>
                                <w:sz w:val="22"/>
                                <w:szCs w:val="22"/>
                              </w:rPr>
                              <w:t>E</w:t>
                            </w:r>
                            <w:permEnd w:id="11368835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1416C"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14:paraId="669E1E7D" w14:textId="0564CA68" w:rsidR="0070243A" w:rsidRPr="00777342" w:rsidRDefault="002678F8" w:rsidP="00777342">
                      <w:pPr>
                        <w:ind w:right="82"/>
                        <w:jc w:val="left"/>
                        <w:rPr>
                          <w:rFonts w:ascii="Arial" w:hAnsi="Arial" w:cs="Arial"/>
                          <w:sz w:val="22"/>
                          <w:szCs w:val="22"/>
                        </w:rPr>
                      </w:pPr>
                      <w:permStart w:id="1136883531" w:edGrp="everyone"/>
                      <w:r>
                        <w:rPr>
                          <w:rFonts w:ascii="Arial" w:hAnsi="Arial" w:cs="Arial"/>
                          <w:sz w:val="22"/>
                          <w:szCs w:val="22"/>
                        </w:rPr>
                        <w:t>E</w:t>
                      </w:r>
                      <w:permEnd w:id="1136883531"/>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12864226" wp14:editId="43A45CE2">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4C72A" w14:textId="7A8BAA03" w:rsidR="0070243A" w:rsidRPr="00777342" w:rsidRDefault="002678F8" w:rsidP="00777342">
                            <w:pPr>
                              <w:ind w:right="82"/>
                              <w:jc w:val="left"/>
                              <w:rPr>
                                <w:rFonts w:ascii="Arial" w:hAnsi="Arial" w:cs="Arial"/>
                                <w:sz w:val="22"/>
                                <w:szCs w:val="22"/>
                              </w:rPr>
                            </w:pPr>
                            <w:permStart w:id="2048873663" w:edGrp="everyone"/>
                            <w:r>
                              <w:rPr>
                                <w:rFonts w:ascii="Arial" w:hAnsi="Arial" w:cs="Arial"/>
                                <w:sz w:val="22"/>
                                <w:szCs w:val="22"/>
                              </w:rPr>
                              <w:t>I</w:t>
                            </w:r>
                            <w:permEnd w:id="20488736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64226"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14:paraId="5A34C72A" w14:textId="7A8BAA03" w:rsidR="0070243A" w:rsidRPr="00777342" w:rsidRDefault="002678F8" w:rsidP="00777342">
                      <w:pPr>
                        <w:ind w:right="82"/>
                        <w:jc w:val="left"/>
                        <w:rPr>
                          <w:rFonts w:ascii="Arial" w:hAnsi="Arial" w:cs="Arial"/>
                          <w:sz w:val="22"/>
                          <w:szCs w:val="22"/>
                        </w:rPr>
                      </w:pPr>
                      <w:permStart w:id="2048873663" w:edGrp="everyone"/>
                      <w:r>
                        <w:rPr>
                          <w:rFonts w:ascii="Arial" w:hAnsi="Arial" w:cs="Arial"/>
                          <w:sz w:val="22"/>
                          <w:szCs w:val="22"/>
                        </w:rPr>
                        <w:t>I</w:t>
                      </w:r>
                      <w:permEnd w:id="2048873663"/>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138C22F8" wp14:editId="022647E8">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FC04C" w14:textId="53695D33" w:rsidR="0070243A" w:rsidRPr="00777342" w:rsidRDefault="002678F8" w:rsidP="00777342">
                            <w:pPr>
                              <w:ind w:right="82"/>
                              <w:jc w:val="left"/>
                              <w:rPr>
                                <w:rFonts w:ascii="Arial" w:hAnsi="Arial" w:cs="Arial"/>
                                <w:sz w:val="22"/>
                                <w:szCs w:val="22"/>
                              </w:rPr>
                            </w:pPr>
                            <w:permStart w:id="980635938" w:edGrp="everyone"/>
                            <w:r>
                              <w:rPr>
                                <w:rFonts w:ascii="Arial" w:hAnsi="Arial" w:cs="Arial"/>
                                <w:sz w:val="22"/>
                                <w:szCs w:val="22"/>
                              </w:rPr>
                              <w:t>J</w:t>
                            </w:r>
                            <w:permEnd w:id="9806359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C22F8"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14:paraId="0EAFC04C" w14:textId="53695D33" w:rsidR="0070243A" w:rsidRPr="00777342" w:rsidRDefault="002678F8" w:rsidP="00777342">
                      <w:pPr>
                        <w:ind w:right="82"/>
                        <w:jc w:val="left"/>
                        <w:rPr>
                          <w:rFonts w:ascii="Arial" w:hAnsi="Arial" w:cs="Arial"/>
                          <w:sz w:val="22"/>
                          <w:szCs w:val="22"/>
                        </w:rPr>
                      </w:pPr>
                      <w:permStart w:id="980635938" w:edGrp="everyone"/>
                      <w:r>
                        <w:rPr>
                          <w:rFonts w:ascii="Arial" w:hAnsi="Arial" w:cs="Arial"/>
                          <w:sz w:val="22"/>
                          <w:szCs w:val="22"/>
                        </w:rPr>
                        <w:t>J</w:t>
                      </w:r>
                      <w:permEnd w:id="980635938"/>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14:anchorId="11A15185" wp14:editId="74C124AC">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30A8C4A9" wp14:editId="558D49B5">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96FC" w14:textId="77777777" w:rsidR="0070243A" w:rsidRPr="00331B44" w:rsidRDefault="0070243A"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8C4A9"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14:paraId="0F1D96FC" w14:textId="77777777" w:rsidR="0070243A" w:rsidRPr="00331B44" w:rsidRDefault="0070243A"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28517514" wp14:editId="58054F50">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6CB1AB" w14:textId="77777777" w:rsidR="0070243A" w:rsidRPr="00331B44" w:rsidRDefault="0070243A"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17514"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14:paraId="1D6CB1AB" w14:textId="77777777" w:rsidR="0070243A" w:rsidRPr="00331B44" w:rsidRDefault="0070243A"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5EC0A21A" wp14:editId="1F17AAD2">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F8208" w14:textId="77777777" w:rsidR="0070243A" w:rsidRPr="00331B44" w:rsidRDefault="0070243A"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0A21A"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14:paraId="12EF8208" w14:textId="77777777" w:rsidR="0070243A" w:rsidRPr="00331B44" w:rsidRDefault="0070243A"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14:anchorId="6A00F8ED" wp14:editId="425A969B">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A9B46A" w14:textId="77777777" w:rsidR="0070243A" w:rsidRPr="00331B44" w:rsidRDefault="0070243A">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0F8ED"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14:paraId="2CA9B46A" w14:textId="77777777" w:rsidR="0070243A" w:rsidRPr="00331B44" w:rsidRDefault="0070243A">
                      <w:pPr>
                        <w:rPr>
                          <w:b/>
                        </w:rPr>
                      </w:pPr>
                      <w:r w:rsidRPr="00331B44">
                        <w:rPr>
                          <w:b/>
                        </w:rPr>
                        <w:t>A</w:t>
                      </w:r>
                    </w:p>
                  </w:txbxContent>
                </v:textbox>
              </v:shape>
            </w:pict>
          </mc:Fallback>
        </mc:AlternateContent>
      </w:r>
      <w:r w:rsidR="00331B44">
        <w:br/>
      </w:r>
      <w:r w:rsidR="00331B44">
        <w:rPr>
          <w:noProof/>
          <w:lang w:eastAsia="en-AU"/>
        </w:rPr>
        <w:drawing>
          <wp:inline distT="0" distB="0" distL="0" distR="0" wp14:anchorId="2850917A" wp14:editId="35E9AEA4">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14:paraId="3BC2DCBF" w14:textId="77777777" w:rsidTr="006A54A5">
        <w:tc>
          <w:tcPr>
            <w:tcW w:w="1027" w:type="dxa"/>
            <w:tcBorders>
              <w:top w:val="nil"/>
              <w:left w:val="nil"/>
              <w:bottom w:val="nil"/>
              <w:right w:val="nil"/>
            </w:tcBorders>
          </w:tcPr>
          <w:p w14:paraId="087ADAB2" w14:textId="77777777"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C24A6F8" w14:textId="77777777"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60DDA1B1" wp14:editId="3190F485">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2"/>
                                <a:srcRect/>
                                <a:tile tx="0" ty="0" sx="100000" sy="100000" flip="none" algn="tl"/>
                              </a:blipFill>
                              <a:ln w="6350">
                                <a:noFill/>
                              </a:ln>
                              <a:effectLst/>
                            </wps:spPr>
                            <wps:txbx>
                              <w:txbxContent>
                                <w:p w14:paraId="5EEE0F81" w14:textId="77777777" w:rsidR="0070243A" w:rsidRPr="004E5A26" w:rsidRDefault="0070243A"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0DDA1B1"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3" o:title="" recolor="t" rotate="t" type="tile"/>
                      <v:textbox inset="0,0,0,0">
                        <w:txbxContent>
                          <w:p w14:paraId="5EEE0F81" w14:textId="77777777" w:rsidR="0070243A" w:rsidRPr="004E5A26" w:rsidRDefault="0070243A" w:rsidP="00DE2177">
                            <w:pPr>
                              <w:pStyle w:val="7BAnswer"/>
                            </w:pPr>
                          </w:p>
                        </w:txbxContent>
                      </v:textbox>
                      <w10:anchorlock/>
                    </v:shape>
                  </w:pict>
                </mc:Fallback>
              </mc:AlternateContent>
            </w:r>
          </w:p>
        </w:tc>
        <w:permStart w:id="1260397528"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5265CCC" w14:textId="77777777"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60397528" w:displacedByCustomXml="prev"/>
      </w:tr>
    </w:tbl>
    <w:p w14:paraId="3D9B4EAC" w14:textId="77777777" w:rsidR="00DE2177" w:rsidRPr="00C036A0" w:rsidRDefault="00DE2177" w:rsidP="00DE2177">
      <w:pPr>
        <w:pStyle w:val="11CSTCPLQuestionBullet"/>
        <w:numPr>
          <w:ilvl w:val="0"/>
          <w:numId w:val="0"/>
        </w:numPr>
        <w:rPr>
          <w:rFonts w:cs="Arial"/>
          <w:sz w:val="22"/>
          <w:szCs w:val="22"/>
        </w:rPr>
      </w:pPr>
    </w:p>
    <w:p w14:paraId="0A25FAAC" w14:textId="77777777" w:rsidR="009E3D93" w:rsidRPr="00C036A0" w:rsidRDefault="009E3D93" w:rsidP="009E3D93">
      <w:pPr>
        <w:rPr>
          <w:rFonts w:ascii="Arial" w:hAnsi="Arial" w:cs="Arial"/>
          <w:sz w:val="22"/>
          <w:szCs w:val="22"/>
        </w:rPr>
      </w:pPr>
    </w:p>
    <w:p w14:paraId="6E0E5852" w14:textId="77777777" w:rsidR="009E3D93" w:rsidRPr="00C036A0" w:rsidRDefault="009E3D93" w:rsidP="009E3D93">
      <w:pPr>
        <w:pStyle w:val="11CSTCPLQuestionBullet"/>
        <w:ind w:left="709" w:hanging="709"/>
      </w:pPr>
      <w:bookmarkStart w:id="39" w:name="_Ref425404"/>
      <w:r>
        <w:t>Name one (1) computer-based software package that may be used to prepare a project schedule</w:t>
      </w:r>
      <w:r w:rsidRPr="00C036A0">
        <w:t>.</w:t>
      </w:r>
      <w:bookmarkEnd w:id="39"/>
    </w:p>
    <w:p w14:paraId="375F38B3" w14:textId="77777777"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14:paraId="04CA5F97" w14:textId="77777777" w:rsidTr="00632524">
        <w:trPr>
          <w:trHeight w:val="1077"/>
        </w:trPr>
        <w:tc>
          <w:tcPr>
            <w:tcW w:w="1027" w:type="dxa"/>
            <w:tcBorders>
              <w:top w:val="nil"/>
              <w:left w:val="nil"/>
              <w:bottom w:val="nil"/>
              <w:right w:val="single" w:sz="4" w:space="0" w:color="auto"/>
            </w:tcBorders>
          </w:tcPr>
          <w:p w14:paraId="5B0F0F0E" w14:textId="77777777"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C178BB" w14:textId="2F1524EC" w:rsidR="009E3D93" w:rsidRPr="001C4084" w:rsidRDefault="002678F8" w:rsidP="00331B44">
            <w:pPr>
              <w:rPr>
                <w:rFonts w:ascii="Arial" w:hAnsi="Arial" w:cs="Arial"/>
                <w:sz w:val="22"/>
                <w:szCs w:val="22"/>
              </w:rPr>
            </w:pPr>
            <w:permStart w:id="1288010601" w:edGrp="everyone"/>
            <w:r>
              <w:rPr>
                <w:rFonts w:ascii="Arial" w:hAnsi="Arial" w:cs="Arial"/>
                <w:sz w:val="22"/>
                <w:szCs w:val="22"/>
              </w:rPr>
              <w:t>Microsoft Project</w:t>
            </w:r>
            <w:permEnd w:id="1288010601"/>
          </w:p>
        </w:tc>
        <w:permStart w:id="765070117"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41864E" w14:textId="77777777"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65070117" w:displacedByCustomXml="prev"/>
      </w:tr>
    </w:tbl>
    <w:p w14:paraId="62C1E411" w14:textId="77777777" w:rsidR="009E3D93" w:rsidRDefault="009E3D93" w:rsidP="009E3D93">
      <w:pPr>
        <w:rPr>
          <w:rFonts w:ascii="Arial" w:hAnsi="Arial" w:cs="Arial"/>
          <w:sz w:val="22"/>
          <w:szCs w:val="22"/>
        </w:rPr>
      </w:pPr>
    </w:p>
    <w:p w14:paraId="43575391" w14:textId="77777777" w:rsidR="001E7CEF" w:rsidRDefault="001E7CEF">
      <w:pPr>
        <w:jc w:val="left"/>
        <w:rPr>
          <w:rFonts w:ascii="Arial" w:hAnsi="Arial" w:cs="Arial"/>
          <w:sz w:val="22"/>
          <w:szCs w:val="22"/>
        </w:rPr>
      </w:pPr>
      <w:r>
        <w:rPr>
          <w:rFonts w:ascii="Arial" w:hAnsi="Arial" w:cs="Arial"/>
          <w:sz w:val="22"/>
          <w:szCs w:val="22"/>
        </w:rPr>
        <w:br w:type="page"/>
      </w:r>
    </w:p>
    <w:p w14:paraId="082DB107" w14:textId="77777777"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14:paraId="5BED1ABB" w14:textId="77777777" w:rsidR="001E7CEF" w:rsidRDefault="001E7CEF">
      <w:pPr>
        <w:jc w:val="left"/>
        <w:rPr>
          <w:rFonts w:ascii="Arial" w:hAnsi="Arial" w:cs="Arial"/>
          <w:b/>
          <w:i/>
          <w:sz w:val="22"/>
          <w:szCs w:val="22"/>
        </w:rPr>
      </w:pPr>
    </w:p>
    <w:p w14:paraId="322752D3" w14:textId="77777777" w:rsidR="001E7CEF" w:rsidRDefault="001E7CEF">
      <w:pPr>
        <w:jc w:val="left"/>
        <w:rPr>
          <w:rFonts w:ascii="Arial" w:hAnsi="Arial" w:cs="Arial"/>
          <w:b/>
          <w:i/>
          <w:sz w:val="22"/>
          <w:szCs w:val="22"/>
        </w:rPr>
      </w:pPr>
      <w:r>
        <w:rPr>
          <w:noProof/>
          <w:lang w:eastAsia="en-AU"/>
        </w:rPr>
        <w:drawing>
          <wp:inline distT="0" distB="0" distL="0" distR="0" wp14:anchorId="21015767" wp14:editId="4B82D007">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46555"/>
                    </a:xfrm>
                    <a:prstGeom prst="rect">
                      <a:avLst/>
                    </a:prstGeom>
                  </pic:spPr>
                </pic:pic>
              </a:graphicData>
            </a:graphic>
          </wp:inline>
        </w:drawing>
      </w:r>
    </w:p>
    <w:p w14:paraId="29A128CB" w14:textId="77777777" w:rsidR="001E7CEF" w:rsidRDefault="001E7CEF">
      <w:pPr>
        <w:jc w:val="left"/>
        <w:rPr>
          <w:rFonts w:ascii="Arial" w:hAnsi="Arial" w:cs="Arial"/>
          <w:b/>
          <w:i/>
          <w:sz w:val="22"/>
          <w:szCs w:val="22"/>
        </w:rPr>
      </w:pPr>
    </w:p>
    <w:p w14:paraId="26A6B9CE" w14:textId="77777777" w:rsidR="001E7CEF" w:rsidRPr="00830749" w:rsidRDefault="001E7CEF" w:rsidP="001E7CEF">
      <w:pPr>
        <w:pStyle w:val="11CSTCPLQuestionBullet"/>
        <w:ind w:left="709" w:hanging="709"/>
      </w:pPr>
      <w:bookmarkStart w:id="40" w:name="_Ref426229"/>
      <w:r>
        <w:t xml:space="preserve">What is the total time for the process if the top path is taken? </w:t>
      </w:r>
      <w:r>
        <w:br/>
        <w:t>Tick your response.</w:t>
      </w:r>
      <w:bookmarkEnd w:id="40"/>
    </w:p>
    <w:p w14:paraId="6532E74E" w14:textId="77777777"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62B1B2FD" w14:textId="77777777" w:rsidTr="007334DF">
        <w:tc>
          <w:tcPr>
            <w:tcW w:w="610" w:type="pct"/>
            <w:tcBorders>
              <w:top w:val="nil"/>
              <w:left w:val="nil"/>
              <w:bottom w:val="nil"/>
              <w:right w:val="single" w:sz="12" w:space="0" w:color="auto"/>
            </w:tcBorders>
            <w:shd w:val="clear" w:color="auto" w:fill="auto"/>
          </w:tcPr>
          <w:p w14:paraId="6CE08283"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FBB9FF"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1B66BF" w14:textId="77777777" w:rsidR="007334DF" w:rsidRDefault="007334DF" w:rsidP="007334DF">
            <w:pPr>
              <w:keepNext/>
              <w:jc w:val="center"/>
            </w:pPr>
            <w:r>
              <w:t>Possible Answers</w:t>
            </w:r>
          </w:p>
        </w:tc>
        <w:permStart w:id="1924149750"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D4171A5"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24149750" w:displacedByCustomXml="prev"/>
      </w:tr>
      <w:tr w:rsidR="00C05622" w14:paraId="69C476B5" w14:textId="77777777" w:rsidTr="007334DF">
        <w:trPr>
          <w:trHeight w:val="425"/>
          <w:hidden/>
        </w:trPr>
        <w:tc>
          <w:tcPr>
            <w:tcW w:w="610" w:type="pct"/>
            <w:tcBorders>
              <w:top w:val="nil"/>
              <w:left w:val="nil"/>
              <w:bottom w:val="nil"/>
              <w:right w:val="single" w:sz="12" w:space="0" w:color="auto"/>
            </w:tcBorders>
          </w:tcPr>
          <w:p w14:paraId="562C81E7" w14:textId="77777777" w:rsidR="00C05622" w:rsidRPr="00FE608E" w:rsidRDefault="00C05622" w:rsidP="00C05622">
            <w:pPr>
              <w:ind w:left="993" w:hanging="993"/>
              <w:jc w:val="center"/>
              <w:rPr>
                <w:vanish/>
              </w:rPr>
            </w:pPr>
          </w:p>
        </w:tc>
        <w:permStart w:id="1091326969"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806DA3" w14:textId="435E5C59" w:rsidR="00C05622" w:rsidRPr="00827129" w:rsidRDefault="002678F8"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13269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FABD36" w14:textId="77777777" w:rsidR="00C05622" w:rsidRDefault="00C05622" w:rsidP="00C05622">
            <w:pPr>
              <w:jc w:val="center"/>
            </w:pPr>
            <w:r>
              <w:t>8 days</w:t>
            </w:r>
          </w:p>
        </w:tc>
        <w:tc>
          <w:tcPr>
            <w:tcW w:w="335" w:type="pct"/>
            <w:tcBorders>
              <w:top w:val="nil"/>
              <w:left w:val="single" w:sz="12" w:space="0" w:color="auto"/>
              <w:bottom w:val="nil"/>
              <w:right w:val="nil"/>
            </w:tcBorders>
          </w:tcPr>
          <w:p w14:paraId="2739A6E5" w14:textId="77777777" w:rsidR="00C05622" w:rsidRDefault="00C05622" w:rsidP="00C05622">
            <w:pPr>
              <w:ind w:left="993" w:hanging="993"/>
            </w:pPr>
          </w:p>
        </w:tc>
      </w:tr>
      <w:tr w:rsidR="00C05622" w14:paraId="182FC750" w14:textId="77777777" w:rsidTr="007334DF">
        <w:trPr>
          <w:trHeight w:val="425"/>
          <w:hidden/>
        </w:trPr>
        <w:tc>
          <w:tcPr>
            <w:tcW w:w="610" w:type="pct"/>
            <w:tcBorders>
              <w:top w:val="nil"/>
              <w:left w:val="nil"/>
              <w:bottom w:val="nil"/>
              <w:right w:val="single" w:sz="12" w:space="0" w:color="auto"/>
            </w:tcBorders>
          </w:tcPr>
          <w:p w14:paraId="310ADD97" w14:textId="77777777" w:rsidR="00C05622" w:rsidRPr="00FE608E" w:rsidRDefault="00C05622" w:rsidP="00C05622">
            <w:pPr>
              <w:ind w:left="993" w:hanging="993"/>
              <w:jc w:val="center"/>
              <w:rPr>
                <w:vanish/>
              </w:rPr>
            </w:pPr>
          </w:p>
        </w:tc>
        <w:permStart w:id="1506440378"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E3A98C"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06440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C2279" w14:textId="77777777" w:rsidR="00C05622" w:rsidRDefault="00C05622" w:rsidP="00C05622">
            <w:pPr>
              <w:jc w:val="center"/>
            </w:pPr>
            <w:r>
              <w:t>9 days</w:t>
            </w:r>
          </w:p>
        </w:tc>
        <w:tc>
          <w:tcPr>
            <w:tcW w:w="335" w:type="pct"/>
            <w:tcBorders>
              <w:top w:val="nil"/>
              <w:left w:val="single" w:sz="12" w:space="0" w:color="auto"/>
              <w:bottom w:val="nil"/>
              <w:right w:val="nil"/>
            </w:tcBorders>
          </w:tcPr>
          <w:p w14:paraId="1DF341CB" w14:textId="77777777" w:rsidR="00C05622" w:rsidRDefault="00C05622" w:rsidP="00C05622">
            <w:pPr>
              <w:ind w:left="993" w:hanging="993"/>
            </w:pPr>
          </w:p>
        </w:tc>
      </w:tr>
      <w:tr w:rsidR="00C05622" w14:paraId="00EA29D2" w14:textId="77777777" w:rsidTr="007334DF">
        <w:trPr>
          <w:trHeight w:val="425"/>
          <w:hidden/>
        </w:trPr>
        <w:tc>
          <w:tcPr>
            <w:tcW w:w="610" w:type="pct"/>
            <w:tcBorders>
              <w:top w:val="nil"/>
              <w:left w:val="nil"/>
              <w:bottom w:val="nil"/>
              <w:right w:val="single" w:sz="12" w:space="0" w:color="auto"/>
            </w:tcBorders>
          </w:tcPr>
          <w:p w14:paraId="7BFE153C" w14:textId="77777777" w:rsidR="00C05622" w:rsidRPr="00FE608E" w:rsidRDefault="00C05622" w:rsidP="00C05622">
            <w:pPr>
              <w:ind w:left="993" w:hanging="993"/>
              <w:jc w:val="center"/>
              <w:rPr>
                <w:vanish/>
              </w:rPr>
            </w:pPr>
          </w:p>
        </w:tc>
        <w:permStart w:id="435057558"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81A272"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350575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41CECC" w14:textId="77777777" w:rsidR="00C05622" w:rsidRDefault="00C05622" w:rsidP="00C05622">
            <w:pPr>
              <w:jc w:val="center"/>
            </w:pPr>
            <w:r>
              <w:t>11 days</w:t>
            </w:r>
          </w:p>
        </w:tc>
        <w:tc>
          <w:tcPr>
            <w:tcW w:w="335" w:type="pct"/>
            <w:tcBorders>
              <w:top w:val="nil"/>
              <w:left w:val="single" w:sz="12" w:space="0" w:color="auto"/>
              <w:bottom w:val="nil"/>
              <w:right w:val="nil"/>
            </w:tcBorders>
          </w:tcPr>
          <w:p w14:paraId="64A74AB7" w14:textId="77777777" w:rsidR="00C05622" w:rsidRDefault="00C05622" w:rsidP="00C05622">
            <w:pPr>
              <w:ind w:left="993" w:hanging="993"/>
            </w:pPr>
          </w:p>
        </w:tc>
      </w:tr>
    </w:tbl>
    <w:p w14:paraId="325320E0" w14:textId="77777777" w:rsidR="001E7CEF" w:rsidRDefault="001E7CEF" w:rsidP="001E7CEF">
      <w:pPr>
        <w:rPr>
          <w:rFonts w:ascii="Arial" w:hAnsi="Arial" w:cs="Arial"/>
          <w:sz w:val="22"/>
          <w:szCs w:val="22"/>
        </w:rPr>
      </w:pPr>
    </w:p>
    <w:p w14:paraId="3A210512" w14:textId="77777777" w:rsidR="00FB665B" w:rsidRDefault="00FB665B" w:rsidP="00FB665B">
      <w:pPr>
        <w:jc w:val="left"/>
        <w:rPr>
          <w:rFonts w:ascii="Arial" w:hAnsi="Arial" w:cs="Arial"/>
          <w:b/>
          <w:i/>
          <w:sz w:val="22"/>
          <w:szCs w:val="22"/>
        </w:rPr>
      </w:pPr>
    </w:p>
    <w:p w14:paraId="1FCC64C3" w14:textId="77777777" w:rsidR="00FB665B" w:rsidRPr="00830749" w:rsidRDefault="00FB665B" w:rsidP="00FB665B">
      <w:pPr>
        <w:pStyle w:val="11CSTCPLQuestionBullet"/>
        <w:ind w:left="709" w:hanging="709"/>
      </w:pPr>
      <w:bookmarkStart w:id="41" w:name="_Ref427638"/>
      <w:r>
        <w:t>What is the total time for the process if the path through nodes 2, 4 and 5 is taken? Tick your response.</w:t>
      </w:r>
      <w:bookmarkEnd w:id="41"/>
    </w:p>
    <w:p w14:paraId="7F424721" w14:textId="77777777"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5CA114AE" w14:textId="77777777" w:rsidTr="007334DF">
        <w:tc>
          <w:tcPr>
            <w:tcW w:w="610" w:type="pct"/>
            <w:tcBorders>
              <w:top w:val="nil"/>
              <w:left w:val="nil"/>
              <w:bottom w:val="nil"/>
              <w:right w:val="single" w:sz="12" w:space="0" w:color="auto"/>
            </w:tcBorders>
            <w:shd w:val="clear" w:color="auto" w:fill="auto"/>
          </w:tcPr>
          <w:p w14:paraId="2CAFC955"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CB7D98"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9E2782" w14:textId="77777777" w:rsidR="007334DF" w:rsidRDefault="007334DF" w:rsidP="007334DF">
            <w:pPr>
              <w:keepNext/>
              <w:jc w:val="center"/>
            </w:pPr>
            <w:r>
              <w:t>Possible Answers</w:t>
            </w:r>
          </w:p>
        </w:tc>
        <w:permStart w:id="1572040293"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15E604C"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572040293" w:displacedByCustomXml="prev"/>
      </w:tr>
      <w:tr w:rsidR="00C05622" w14:paraId="1092186B" w14:textId="77777777" w:rsidTr="007334DF">
        <w:trPr>
          <w:trHeight w:val="425"/>
          <w:hidden/>
        </w:trPr>
        <w:tc>
          <w:tcPr>
            <w:tcW w:w="610" w:type="pct"/>
            <w:tcBorders>
              <w:top w:val="nil"/>
              <w:left w:val="nil"/>
              <w:bottom w:val="nil"/>
              <w:right w:val="single" w:sz="12" w:space="0" w:color="auto"/>
            </w:tcBorders>
          </w:tcPr>
          <w:p w14:paraId="2AA34595" w14:textId="77777777" w:rsidR="00C05622" w:rsidRPr="00FE608E" w:rsidRDefault="00C05622" w:rsidP="00C05622">
            <w:pPr>
              <w:ind w:left="993" w:hanging="993"/>
              <w:jc w:val="center"/>
              <w:rPr>
                <w:vanish/>
              </w:rPr>
            </w:pPr>
          </w:p>
        </w:tc>
        <w:permStart w:id="571043407"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4B12DF5"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10434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3CFF20" w14:textId="77777777" w:rsidR="00C05622" w:rsidRDefault="00C05622" w:rsidP="00C05622">
            <w:pPr>
              <w:jc w:val="center"/>
            </w:pPr>
            <w:r>
              <w:t>8 days</w:t>
            </w:r>
          </w:p>
        </w:tc>
        <w:tc>
          <w:tcPr>
            <w:tcW w:w="335" w:type="pct"/>
            <w:tcBorders>
              <w:top w:val="nil"/>
              <w:left w:val="single" w:sz="12" w:space="0" w:color="auto"/>
              <w:bottom w:val="nil"/>
              <w:right w:val="nil"/>
            </w:tcBorders>
          </w:tcPr>
          <w:p w14:paraId="3B14306A" w14:textId="77777777" w:rsidR="00C05622" w:rsidRDefault="00C05622" w:rsidP="00C05622">
            <w:pPr>
              <w:ind w:left="993" w:hanging="993"/>
            </w:pPr>
          </w:p>
        </w:tc>
      </w:tr>
      <w:tr w:rsidR="00C05622" w14:paraId="107CE5CA" w14:textId="77777777" w:rsidTr="007334DF">
        <w:trPr>
          <w:trHeight w:val="425"/>
          <w:hidden/>
        </w:trPr>
        <w:tc>
          <w:tcPr>
            <w:tcW w:w="610" w:type="pct"/>
            <w:tcBorders>
              <w:top w:val="nil"/>
              <w:left w:val="nil"/>
              <w:bottom w:val="nil"/>
              <w:right w:val="single" w:sz="12" w:space="0" w:color="auto"/>
            </w:tcBorders>
          </w:tcPr>
          <w:p w14:paraId="4FBF8667" w14:textId="77777777" w:rsidR="00C05622" w:rsidRPr="00FE608E" w:rsidRDefault="00C05622" w:rsidP="00C05622">
            <w:pPr>
              <w:ind w:left="993" w:hanging="993"/>
              <w:jc w:val="center"/>
              <w:rPr>
                <w:vanish/>
              </w:rPr>
            </w:pPr>
          </w:p>
        </w:tc>
        <w:permStart w:id="1965183451"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940CD7"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51834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BD4B68" w14:textId="77777777" w:rsidR="00C05622" w:rsidRDefault="00C05622" w:rsidP="00C05622">
            <w:pPr>
              <w:jc w:val="center"/>
            </w:pPr>
            <w:r>
              <w:t>9 days</w:t>
            </w:r>
          </w:p>
        </w:tc>
        <w:tc>
          <w:tcPr>
            <w:tcW w:w="335" w:type="pct"/>
            <w:tcBorders>
              <w:top w:val="nil"/>
              <w:left w:val="single" w:sz="12" w:space="0" w:color="auto"/>
              <w:bottom w:val="nil"/>
              <w:right w:val="nil"/>
            </w:tcBorders>
          </w:tcPr>
          <w:p w14:paraId="24028A35" w14:textId="77777777" w:rsidR="00C05622" w:rsidRDefault="00C05622" w:rsidP="00C05622">
            <w:pPr>
              <w:ind w:left="993" w:hanging="993"/>
            </w:pPr>
          </w:p>
        </w:tc>
      </w:tr>
      <w:tr w:rsidR="00C05622" w14:paraId="0A8008C9" w14:textId="77777777" w:rsidTr="007334DF">
        <w:trPr>
          <w:trHeight w:val="425"/>
          <w:hidden/>
        </w:trPr>
        <w:tc>
          <w:tcPr>
            <w:tcW w:w="610" w:type="pct"/>
            <w:tcBorders>
              <w:top w:val="nil"/>
              <w:left w:val="nil"/>
              <w:bottom w:val="nil"/>
              <w:right w:val="single" w:sz="12" w:space="0" w:color="auto"/>
            </w:tcBorders>
          </w:tcPr>
          <w:p w14:paraId="22884001" w14:textId="77777777" w:rsidR="00C05622" w:rsidRPr="00FE608E" w:rsidRDefault="00C05622" w:rsidP="00C05622">
            <w:pPr>
              <w:ind w:left="993" w:hanging="993"/>
              <w:jc w:val="center"/>
              <w:rPr>
                <w:vanish/>
              </w:rPr>
            </w:pPr>
          </w:p>
        </w:tc>
        <w:permStart w:id="1707740089"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00C1860" w14:textId="7EE4C911" w:rsidR="00C05622" w:rsidRPr="00827129" w:rsidRDefault="002678F8"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77400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B10114C" w14:textId="77777777" w:rsidR="00C05622" w:rsidRDefault="00C05622" w:rsidP="00C05622">
            <w:pPr>
              <w:jc w:val="center"/>
            </w:pPr>
            <w:r>
              <w:t>11 days</w:t>
            </w:r>
          </w:p>
        </w:tc>
        <w:tc>
          <w:tcPr>
            <w:tcW w:w="335" w:type="pct"/>
            <w:tcBorders>
              <w:top w:val="nil"/>
              <w:left w:val="single" w:sz="12" w:space="0" w:color="auto"/>
              <w:bottom w:val="nil"/>
              <w:right w:val="nil"/>
            </w:tcBorders>
          </w:tcPr>
          <w:p w14:paraId="427480DA" w14:textId="77777777" w:rsidR="00C05622" w:rsidRDefault="00C05622" w:rsidP="00C05622">
            <w:pPr>
              <w:ind w:left="993" w:hanging="993"/>
            </w:pPr>
          </w:p>
        </w:tc>
      </w:tr>
    </w:tbl>
    <w:p w14:paraId="6CDDB579" w14:textId="77777777" w:rsidR="00FB665B" w:rsidRDefault="00FB665B" w:rsidP="00FB665B">
      <w:pPr>
        <w:rPr>
          <w:rFonts w:ascii="Arial" w:hAnsi="Arial" w:cs="Arial"/>
          <w:sz w:val="22"/>
          <w:szCs w:val="22"/>
        </w:rPr>
      </w:pPr>
    </w:p>
    <w:p w14:paraId="1087D47A" w14:textId="77777777" w:rsidR="007443C9" w:rsidRDefault="007443C9" w:rsidP="007443C9">
      <w:pPr>
        <w:jc w:val="left"/>
        <w:rPr>
          <w:rFonts w:ascii="Arial" w:hAnsi="Arial" w:cs="Arial"/>
          <w:b/>
          <w:i/>
          <w:sz w:val="22"/>
          <w:szCs w:val="22"/>
        </w:rPr>
      </w:pPr>
    </w:p>
    <w:p w14:paraId="45EF06FD" w14:textId="77777777" w:rsidR="007443C9" w:rsidRPr="00830749" w:rsidRDefault="007443C9" w:rsidP="007443C9">
      <w:pPr>
        <w:pStyle w:val="11CSTCPLQuestionBullet"/>
        <w:ind w:left="709" w:hanging="709"/>
      </w:pPr>
      <w:bookmarkStart w:id="42" w:name="_Ref427870"/>
      <w:r>
        <w:t xml:space="preserve">What is the total time for the process if the path through nodes 2, </w:t>
      </w:r>
      <w:r w:rsidR="00FB665B">
        <w:t>5</w:t>
      </w:r>
      <w:r>
        <w:t xml:space="preserve"> and </w:t>
      </w:r>
      <w:r w:rsidR="00FB665B">
        <w:t>6</w:t>
      </w:r>
      <w:r>
        <w:t xml:space="preserve"> is taken? Tick your response.</w:t>
      </w:r>
      <w:bookmarkEnd w:id="42"/>
    </w:p>
    <w:p w14:paraId="7DEBFA5D" w14:textId="77777777"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50102233" w14:textId="77777777" w:rsidTr="007334DF">
        <w:tc>
          <w:tcPr>
            <w:tcW w:w="610" w:type="pct"/>
            <w:tcBorders>
              <w:top w:val="nil"/>
              <w:left w:val="nil"/>
              <w:bottom w:val="nil"/>
              <w:right w:val="single" w:sz="12" w:space="0" w:color="auto"/>
            </w:tcBorders>
            <w:shd w:val="clear" w:color="auto" w:fill="auto"/>
          </w:tcPr>
          <w:p w14:paraId="60F0B58C"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71AE21"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D31DB8A" w14:textId="77777777" w:rsidR="007334DF" w:rsidRDefault="007334DF" w:rsidP="007334DF">
            <w:pPr>
              <w:keepNext/>
              <w:jc w:val="center"/>
            </w:pPr>
            <w:r>
              <w:t>Possible Answers</w:t>
            </w:r>
          </w:p>
        </w:tc>
        <w:permStart w:id="1418617317"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CC015C6"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418617317" w:displacedByCustomXml="prev"/>
      </w:tr>
      <w:tr w:rsidR="00C05622" w14:paraId="7750943D" w14:textId="77777777" w:rsidTr="007334DF">
        <w:trPr>
          <w:trHeight w:val="425"/>
          <w:hidden/>
        </w:trPr>
        <w:tc>
          <w:tcPr>
            <w:tcW w:w="610" w:type="pct"/>
            <w:tcBorders>
              <w:top w:val="nil"/>
              <w:left w:val="nil"/>
              <w:bottom w:val="nil"/>
              <w:right w:val="single" w:sz="12" w:space="0" w:color="auto"/>
            </w:tcBorders>
          </w:tcPr>
          <w:p w14:paraId="15FCCD21" w14:textId="77777777" w:rsidR="00C05622" w:rsidRPr="00FE608E" w:rsidRDefault="00C05622" w:rsidP="00C05622">
            <w:pPr>
              <w:ind w:left="993" w:hanging="993"/>
              <w:jc w:val="center"/>
              <w:rPr>
                <w:vanish/>
              </w:rPr>
            </w:pPr>
          </w:p>
        </w:tc>
        <w:permStart w:id="623450914"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E563339"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34509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F7C914" w14:textId="77777777" w:rsidR="00C05622" w:rsidRDefault="00C05622" w:rsidP="00C05622">
            <w:pPr>
              <w:jc w:val="center"/>
            </w:pPr>
            <w:r>
              <w:t>8 days</w:t>
            </w:r>
          </w:p>
        </w:tc>
        <w:tc>
          <w:tcPr>
            <w:tcW w:w="335" w:type="pct"/>
            <w:tcBorders>
              <w:top w:val="nil"/>
              <w:left w:val="single" w:sz="12" w:space="0" w:color="auto"/>
              <w:bottom w:val="nil"/>
              <w:right w:val="nil"/>
            </w:tcBorders>
          </w:tcPr>
          <w:p w14:paraId="1BE9E706" w14:textId="77777777" w:rsidR="00C05622" w:rsidRDefault="00C05622" w:rsidP="00C05622">
            <w:pPr>
              <w:ind w:left="993" w:hanging="993"/>
            </w:pPr>
          </w:p>
        </w:tc>
      </w:tr>
      <w:tr w:rsidR="00C05622" w14:paraId="2031218F" w14:textId="77777777" w:rsidTr="007334DF">
        <w:trPr>
          <w:trHeight w:val="425"/>
          <w:hidden/>
        </w:trPr>
        <w:tc>
          <w:tcPr>
            <w:tcW w:w="610" w:type="pct"/>
            <w:tcBorders>
              <w:top w:val="nil"/>
              <w:left w:val="nil"/>
              <w:bottom w:val="nil"/>
              <w:right w:val="single" w:sz="12" w:space="0" w:color="auto"/>
            </w:tcBorders>
          </w:tcPr>
          <w:p w14:paraId="6953D7CD" w14:textId="77777777" w:rsidR="00C05622" w:rsidRPr="00FE608E" w:rsidRDefault="00C05622" w:rsidP="00C05622">
            <w:pPr>
              <w:ind w:left="993" w:hanging="993"/>
              <w:jc w:val="center"/>
              <w:rPr>
                <w:vanish/>
              </w:rPr>
            </w:pPr>
          </w:p>
        </w:tc>
        <w:permStart w:id="251884485"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8AC630" w14:textId="3D00086B" w:rsidR="00C05622" w:rsidRPr="00827129" w:rsidRDefault="002678F8"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18844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6E1FCCC" w14:textId="77777777" w:rsidR="00C05622" w:rsidRDefault="00C05622" w:rsidP="00C05622">
            <w:pPr>
              <w:jc w:val="center"/>
            </w:pPr>
            <w:r>
              <w:t>9 days</w:t>
            </w:r>
          </w:p>
        </w:tc>
        <w:tc>
          <w:tcPr>
            <w:tcW w:w="335" w:type="pct"/>
            <w:tcBorders>
              <w:top w:val="nil"/>
              <w:left w:val="single" w:sz="12" w:space="0" w:color="auto"/>
              <w:bottom w:val="nil"/>
              <w:right w:val="nil"/>
            </w:tcBorders>
          </w:tcPr>
          <w:p w14:paraId="56AC0463" w14:textId="77777777" w:rsidR="00C05622" w:rsidRDefault="00C05622" w:rsidP="00C05622">
            <w:pPr>
              <w:ind w:left="993" w:hanging="993"/>
            </w:pPr>
          </w:p>
        </w:tc>
      </w:tr>
      <w:tr w:rsidR="00C05622" w14:paraId="692D8B85" w14:textId="77777777" w:rsidTr="007334DF">
        <w:trPr>
          <w:trHeight w:val="425"/>
          <w:hidden/>
        </w:trPr>
        <w:tc>
          <w:tcPr>
            <w:tcW w:w="610" w:type="pct"/>
            <w:tcBorders>
              <w:top w:val="nil"/>
              <w:left w:val="nil"/>
              <w:bottom w:val="nil"/>
              <w:right w:val="single" w:sz="12" w:space="0" w:color="auto"/>
            </w:tcBorders>
          </w:tcPr>
          <w:p w14:paraId="17E12B64" w14:textId="77777777" w:rsidR="00C05622" w:rsidRPr="00FE608E" w:rsidRDefault="00C05622" w:rsidP="00C05622">
            <w:pPr>
              <w:ind w:left="993" w:hanging="993"/>
              <w:jc w:val="center"/>
              <w:rPr>
                <w:vanish/>
              </w:rPr>
            </w:pPr>
          </w:p>
        </w:tc>
        <w:permStart w:id="787099051"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44A56E6"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870990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2F4788B" w14:textId="77777777" w:rsidR="00C05622" w:rsidRDefault="00C05622" w:rsidP="00C05622">
            <w:pPr>
              <w:jc w:val="center"/>
            </w:pPr>
            <w:r>
              <w:t>11 days</w:t>
            </w:r>
          </w:p>
        </w:tc>
        <w:tc>
          <w:tcPr>
            <w:tcW w:w="335" w:type="pct"/>
            <w:tcBorders>
              <w:top w:val="nil"/>
              <w:left w:val="single" w:sz="12" w:space="0" w:color="auto"/>
              <w:bottom w:val="nil"/>
              <w:right w:val="nil"/>
            </w:tcBorders>
          </w:tcPr>
          <w:p w14:paraId="17C12ECF" w14:textId="77777777" w:rsidR="00C05622" w:rsidRDefault="00C05622" w:rsidP="00C05622">
            <w:pPr>
              <w:ind w:left="993" w:hanging="993"/>
            </w:pPr>
          </w:p>
        </w:tc>
      </w:tr>
    </w:tbl>
    <w:p w14:paraId="134E62BB" w14:textId="77777777" w:rsidR="007443C9" w:rsidRDefault="007443C9" w:rsidP="007443C9">
      <w:pPr>
        <w:rPr>
          <w:rFonts w:ascii="Arial" w:hAnsi="Arial" w:cs="Arial"/>
          <w:sz w:val="22"/>
          <w:szCs w:val="22"/>
        </w:rPr>
      </w:pPr>
    </w:p>
    <w:p w14:paraId="412E6B9D" w14:textId="77777777" w:rsidR="006A54A5" w:rsidRDefault="006A54A5">
      <w:pPr>
        <w:jc w:val="left"/>
        <w:rPr>
          <w:rFonts w:ascii="Arial" w:hAnsi="Arial" w:cs="Arial"/>
          <w:sz w:val="22"/>
          <w:szCs w:val="22"/>
        </w:rPr>
      </w:pPr>
      <w:r>
        <w:rPr>
          <w:rFonts w:ascii="Arial" w:hAnsi="Arial" w:cs="Arial"/>
          <w:sz w:val="22"/>
          <w:szCs w:val="22"/>
        </w:rPr>
        <w:br w:type="page"/>
      </w:r>
    </w:p>
    <w:p w14:paraId="2CE32B0C" w14:textId="77777777" w:rsidR="006A54A5" w:rsidRPr="00C036A0" w:rsidRDefault="00095D4F" w:rsidP="006A54A5">
      <w:pPr>
        <w:pStyle w:val="11CSTCPLQuestionBullet"/>
        <w:ind w:left="709" w:hanging="709"/>
      </w:pPr>
      <w:bookmarkStart w:id="43" w:name="_Ref432123"/>
      <w:r>
        <w:lastRenderedPageBreak/>
        <w:t>D</w:t>
      </w:r>
      <w:r w:rsidR="006A54A5">
        <w:t>escribe the critical path.</w:t>
      </w:r>
      <w:bookmarkEnd w:id="43"/>
    </w:p>
    <w:p w14:paraId="21F72A00" w14:textId="77777777"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14:paraId="79D9EF63" w14:textId="77777777" w:rsidTr="00533640">
        <w:trPr>
          <w:trHeight w:val="1474"/>
        </w:trPr>
        <w:tc>
          <w:tcPr>
            <w:tcW w:w="1027" w:type="dxa"/>
            <w:tcBorders>
              <w:top w:val="nil"/>
              <w:left w:val="nil"/>
              <w:bottom w:val="nil"/>
              <w:right w:val="single" w:sz="4" w:space="0" w:color="auto"/>
            </w:tcBorders>
          </w:tcPr>
          <w:p w14:paraId="22131626" w14:textId="77777777"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ADCF28" w14:textId="40D1A0F9" w:rsidR="002678F8" w:rsidRDefault="002678F8" w:rsidP="002678F8">
            <w:pPr>
              <w:rPr>
                <w:rFonts w:ascii="Arial" w:hAnsi="Arial" w:cs="Arial"/>
                <w:sz w:val="22"/>
                <w:szCs w:val="22"/>
              </w:rPr>
            </w:pPr>
            <w:permStart w:id="836990531" w:edGrp="everyone"/>
            <w:r>
              <w:rPr>
                <w:rFonts w:ascii="Arial" w:hAnsi="Arial" w:cs="Arial"/>
                <w:sz w:val="22"/>
                <w:szCs w:val="22"/>
              </w:rPr>
              <w:t>The ‘critical path’ – the longest sequence of activities in a project (which determines the shortest possible completion time if all events are to be completed</w:t>
            </w:r>
            <w:r>
              <w:rPr>
                <w:rFonts w:ascii="Arial" w:hAnsi="Arial" w:cs="Arial"/>
                <w:sz w:val="22"/>
                <w:szCs w:val="22"/>
              </w:rPr>
              <w:t>)</w:t>
            </w:r>
          </w:p>
          <w:permEnd w:id="836990531"/>
          <w:p w14:paraId="5145629B" w14:textId="77777777" w:rsidR="006A54A5" w:rsidRPr="001C4084" w:rsidRDefault="006A54A5" w:rsidP="006A54A5">
            <w:pPr>
              <w:rPr>
                <w:rFonts w:ascii="Arial" w:hAnsi="Arial" w:cs="Arial"/>
                <w:sz w:val="22"/>
                <w:szCs w:val="22"/>
              </w:rPr>
            </w:pPr>
          </w:p>
        </w:tc>
        <w:permStart w:id="524116281"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DE4B3FD" w14:textId="77777777"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524116281" w:displacedByCustomXml="prev"/>
      </w:tr>
    </w:tbl>
    <w:p w14:paraId="38C19A2F" w14:textId="77777777" w:rsidR="006A54A5" w:rsidRPr="00DD2E75" w:rsidRDefault="006A54A5" w:rsidP="006A54A5">
      <w:pPr>
        <w:rPr>
          <w:rFonts w:ascii="Arial" w:hAnsi="Arial" w:cs="Arial"/>
          <w:sz w:val="20"/>
          <w:szCs w:val="22"/>
        </w:rPr>
      </w:pPr>
    </w:p>
    <w:p w14:paraId="7644C23B" w14:textId="77777777" w:rsidR="00072CBF" w:rsidRPr="00DD2E75" w:rsidRDefault="00072CBF" w:rsidP="00072CBF">
      <w:pPr>
        <w:rPr>
          <w:rFonts w:ascii="Arial" w:hAnsi="Arial" w:cs="Arial"/>
          <w:sz w:val="20"/>
          <w:szCs w:val="22"/>
        </w:rPr>
      </w:pPr>
    </w:p>
    <w:p w14:paraId="46DC4460" w14:textId="77777777" w:rsidR="00072CBF" w:rsidRPr="00C036A0" w:rsidRDefault="00072CBF" w:rsidP="00072CBF">
      <w:pPr>
        <w:pStyle w:val="11CSTCPLQuestionBullet"/>
        <w:ind w:left="709" w:hanging="709"/>
      </w:pPr>
      <w:bookmarkStart w:id="44" w:name="_Ref433763"/>
      <w:r w:rsidRPr="00C036A0">
        <w:t xml:space="preserve">True or False (Tick your response): </w:t>
      </w:r>
      <w:r>
        <w:t>Even if the brick delivery in the top path was late by two (2) days, it is possible that the job will still run on schedule</w:t>
      </w:r>
      <w:r w:rsidRPr="00C036A0">
        <w:t>.</w:t>
      </w:r>
      <w:bookmarkEnd w:id="44"/>
    </w:p>
    <w:p w14:paraId="0B37E2EE" w14:textId="77777777"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14:paraId="27536DE7" w14:textId="77777777" w:rsidTr="00AF6D74">
        <w:trPr>
          <w:trHeight w:val="425"/>
        </w:trPr>
        <w:tc>
          <w:tcPr>
            <w:tcW w:w="1556" w:type="pct"/>
            <w:tcBorders>
              <w:top w:val="nil"/>
              <w:left w:val="nil"/>
              <w:bottom w:val="nil"/>
              <w:right w:val="single" w:sz="12" w:space="0" w:color="auto"/>
            </w:tcBorders>
            <w:shd w:val="clear" w:color="auto" w:fill="auto"/>
          </w:tcPr>
          <w:p w14:paraId="7A0985F2" w14:textId="77777777" w:rsidR="00AF6D74" w:rsidRPr="00C036A0" w:rsidRDefault="00AF6D74" w:rsidP="00AF6D74">
            <w:pPr>
              <w:keepNext/>
              <w:ind w:left="993" w:hanging="993"/>
            </w:pPr>
            <w:r w:rsidRPr="00C036A0">
              <w:rPr>
                <w:rFonts w:ascii="Arial" w:hAnsi="Arial" w:cs="Arial"/>
                <w:b/>
                <w:sz w:val="22"/>
                <w:szCs w:val="22"/>
              </w:rPr>
              <w:t>Answer</w:t>
            </w:r>
          </w:p>
        </w:tc>
        <w:permStart w:id="1394240440"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648BAD" w14:textId="63118312" w:rsidR="00AF6D74" w:rsidRPr="00827129" w:rsidRDefault="002678F8"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42404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4F41F0" w14:textId="77777777"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21A18914" w14:textId="77777777" w:rsidR="00AF6D74" w:rsidRPr="00C036A0" w:rsidRDefault="00AF6D74" w:rsidP="00AF6D74">
            <w:pPr>
              <w:keepNext/>
              <w:ind w:left="993" w:hanging="993"/>
              <w:rPr>
                <w:rFonts w:ascii="Arial" w:hAnsi="Arial" w:cs="Arial"/>
                <w:sz w:val="44"/>
                <w:szCs w:val="44"/>
              </w:rPr>
            </w:pPr>
          </w:p>
        </w:tc>
        <w:permStart w:id="1052264797"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D148587" w14:textId="77777777"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1052264797" w:displacedByCustomXml="prev"/>
      </w:tr>
      <w:tr w:rsidR="00AF6D74" w:rsidRPr="00C036A0" w14:paraId="3DD5EBEB" w14:textId="77777777" w:rsidTr="00AF6D74">
        <w:trPr>
          <w:trHeight w:val="425"/>
          <w:hidden/>
        </w:trPr>
        <w:tc>
          <w:tcPr>
            <w:tcW w:w="1556" w:type="pct"/>
            <w:tcBorders>
              <w:top w:val="nil"/>
              <w:left w:val="nil"/>
              <w:bottom w:val="nil"/>
              <w:right w:val="single" w:sz="12" w:space="0" w:color="auto"/>
            </w:tcBorders>
          </w:tcPr>
          <w:p w14:paraId="46ABF2EF" w14:textId="77777777" w:rsidR="00AF6D74" w:rsidRPr="00C036A0" w:rsidRDefault="00AF6D74" w:rsidP="00AF6D74">
            <w:pPr>
              <w:ind w:left="993" w:hanging="993"/>
              <w:jc w:val="center"/>
              <w:rPr>
                <w:vanish/>
              </w:rPr>
            </w:pPr>
          </w:p>
        </w:tc>
        <w:permStart w:id="511278349"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93A79F"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12783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924EB6" w14:textId="77777777"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6BE26EB0" w14:textId="77777777" w:rsidR="00AF6D74" w:rsidRPr="00C036A0" w:rsidRDefault="00AF6D74" w:rsidP="00AF6D74">
            <w:pPr>
              <w:ind w:left="993" w:hanging="993"/>
            </w:pPr>
          </w:p>
        </w:tc>
        <w:tc>
          <w:tcPr>
            <w:tcW w:w="336" w:type="pct"/>
            <w:tcBorders>
              <w:top w:val="nil"/>
              <w:left w:val="nil"/>
              <w:bottom w:val="nil"/>
              <w:right w:val="nil"/>
            </w:tcBorders>
          </w:tcPr>
          <w:p w14:paraId="68BD3638" w14:textId="77777777" w:rsidR="00AF6D74" w:rsidRPr="00C036A0" w:rsidRDefault="00AF6D74" w:rsidP="00AF6D74">
            <w:pPr>
              <w:ind w:left="993" w:hanging="993"/>
            </w:pPr>
          </w:p>
        </w:tc>
      </w:tr>
    </w:tbl>
    <w:p w14:paraId="52C86D96" w14:textId="77777777" w:rsidR="00072CBF" w:rsidRPr="00DD2E75" w:rsidRDefault="00072CBF" w:rsidP="00072CBF">
      <w:pPr>
        <w:rPr>
          <w:rFonts w:ascii="Arial" w:hAnsi="Arial" w:cs="Arial"/>
          <w:sz w:val="20"/>
          <w:szCs w:val="22"/>
        </w:rPr>
      </w:pPr>
    </w:p>
    <w:p w14:paraId="6E20FDD0" w14:textId="77777777" w:rsidR="00095D4F" w:rsidRPr="00DD2E75" w:rsidRDefault="00095D4F" w:rsidP="006A54A5">
      <w:pPr>
        <w:rPr>
          <w:rFonts w:ascii="Arial" w:hAnsi="Arial" w:cs="Arial"/>
          <w:sz w:val="20"/>
          <w:szCs w:val="22"/>
        </w:rPr>
      </w:pPr>
    </w:p>
    <w:p w14:paraId="02B60B1A" w14:textId="77777777" w:rsidR="00095D4F" w:rsidRPr="00C036A0" w:rsidRDefault="00095D4F" w:rsidP="00095D4F">
      <w:pPr>
        <w:pStyle w:val="11CSTCPLQuestionBullet"/>
        <w:ind w:left="709" w:hanging="709"/>
      </w:pPr>
      <w:bookmarkStart w:id="45" w:name="_Ref433133"/>
      <w:r>
        <w:t>Identify three (3) factors that may impact on the critical path of a project and cause it to need revision.</w:t>
      </w:r>
      <w:bookmarkEnd w:id="45"/>
    </w:p>
    <w:p w14:paraId="1CD4A5B6" w14:textId="77777777"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14:paraId="489012B3" w14:textId="77777777" w:rsidTr="0070243A">
        <w:trPr>
          <w:trHeight w:val="1474"/>
        </w:trPr>
        <w:tc>
          <w:tcPr>
            <w:tcW w:w="1027" w:type="dxa"/>
            <w:tcBorders>
              <w:top w:val="nil"/>
              <w:left w:val="nil"/>
              <w:bottom w:val="nil"/>
              <w:right w:val="single" w:sz="4" w:space="0" w:color="auto"/>
            </w:tcBorders>
          </w:tcPr>
          <w:p w14:paraId="24E5F29D" w14:textId="77777777" w:rsidR="00533640" w:rsidRPr="001C4084" w:rsidRDefault="00533640" w:rsidP="0070243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484D92" w14:textId="77777777" w:rsidR="00533640" w:rsidRDefault="002678F8" w:rsidP="0070243A">
            <w:pPr>
              <w:rPr>
                <w:rFonts w:ascii="Arial" w:hAnsi="Arial" w:cs="Arial"/>
                <w:sz w:val="22"/>
                <w:szCs w:val="22"/>
              </w:rPr>
            </w:pPr>
            <w:permStart w:id="1796742341" w:edGrp="everyone"/>
            <w:r>
              <w:rPr>
                <w:rFonts w:ascii="Arial" w:hAnsi="Arial" w:cs="Arial"/>
                <w:sz w:val="22"/>
                <w:szCs w:val="22"/>
              </w:rPr>
              <w:t>-Breakdowns i.e. plant</w:t>
            </w:r>
          </w:p>
          <w:p w14:paraId="7BDE4668" w14:textId="77777777" w:rsidR="00533640" w:rsidRDefault="002678F8" w:rsidP="0070243A">
            <w:pPr>
              <w:rPr>
                <w:rFonts w:ascii="Arial" w:hAnsi="Arial" w:cs="Arial"/>
                <w:sz w:val="22"/>
                <w:szCs w:val="22"/>
              </w:rPr>
            </w:pPr>
            <w:r>
              <w:rPr>
                <w:rFonts w:ascii="Arial" w:hAnsi="Arial" w:cs="Arial"/>
                <w:sz w:val="22"/>
                <w:szCs w:val="22"/>
              </w:rPr>
              <w:t>-Poor project management</w:t>
            </w:r>
          </w:p>
          <w:p w14:paraId="2499440F" w14:textId="34889A60" w:rsidR="00533640" w:rsidRPr="001C4084" w:rsidRDefault="002678F8" w:rsidP="0070243A">
            <w:pPr>
              <w:rPr>
                <w:rFonts w:ascii="Arial" w:hAnsi="Arial" w:cs="Arial"/>
                <w:sz w:val="22"/>
                <w:szCs w:val="22"/>
              </w:rPr>
            </w:pPr>
            <w:r>
              <w:rPr>
                <w:rFonts w:ascii="Arial" w:hAnsi="Arial" w:cs="Arial"/>
                <w:sz w:val="22"/>
                <w:szCs w:val="22"/>
              </w:rPr>
              <w:t>-Inclement weather</w:t>
            </w:r>
            <w:permEnd w:id="1796742341"/>
          </w:p>
        </w:tc>
        <w:permStart w:id="1573129909"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D4B0D1" w14:textId="77777777" w:rsidR="00533640" w:rsidRPr="00E106BF" w:rsidRDefault="00533640" w:rsidP="0070243A">
                <w:pPr>
                  <w:rPr>
                    <w:rFonts w:ascii="Arial" w:hAnsi="Arial" w:cs="Arial"/>
                    <w:sz w:val="44"/>
                    <w:szCs w:val="44"/>
                  </w:rPr>
                </w:pPr>
                <w:r w:rsidRPr="00797AFE">
                  <w:rPr>
                    <w:rFonts w:ascii="Arial" w:hAnsi="Arial" w:cs="Arial"/>
                    <w:sz w:val="44"/>
                    <w:szCs w:val="44"/>
                  </w:rPr>
                  <w:sym w:font="Wingdings" w:char="F0A8"/>
                </w:r>
              </w:p>
            </w:tc>
          </w:sdtContent>
        </w:sdt>
        <w:permEnd w:id="1573129909" w:displacedByCustomXml="prev"/>
      </w:tr>
    </w:tbl>
    <w:p w14:paraId="5A2A2F86" w14:textId="77777777" w:rsidR="00095D4F" w:rsidRPr="00DD2E75" w:rsidRDefault="00095D4F" w:rsidP="00095D4F">
      <w:pPr>
        <w:rPr>
          <w:rFonts w:ascii="Arial" w:hAnsi="Arial" w:cs="Arial"/>
          <w:sz w:val="20"/>
          <w:szCs w:val="22"/>
        </w:rPr>
      </w:pPr>
    </w:p>
    <w:p w14:paraId="1F6E00FF" w14:textId="77777777" w:rsidR="00404731" w:rsidRPr="00DD2E75" w:rsidRDefault="00404731" w:rsidP="00632E82">
      <w:pPr>
        <w:rPr>
          <w:rFonts w:ascii="Arial" w:hAnsi="Arial" w:cs="Arial"/>
          <w:sz w:val="20"/>
          <w:szCs w:val="22"/>
        </w:rPr>
      </w:pPr>
    </w:p>
    <w:p w14:paraId="5A28FDE4" w14:textId="77777777" w:rsidR="00404731" w:rsidRPr="00830749" w:rsidRDefault="00404731" w:rsidP="00404731">
      <w:pPr>
        <w:pStyle w:val="11CSTCPLQuestionBullet"/>
        <w:ind w:left="709" w:hanging="709"/>
      </w:pPr>
      <w:bookmarkStart w:id="46" w:name="_Ref444868"/>
      <w:r>
        <w:t>Which major point(s) should you note when carrying out an inspection of neighbouring properties? Tick all that apply.</w:t>
      </w:r>
      <w:bookmarkEnd w:id="46"/>
    </w:p>
    <w:p w14:paraId="71A10A10" w14:textId="77777777"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14:paraId="65CCEE0E" w14:textId="77777777" w:rsidTr="00327D04">
        <w:tc>
          <w:tcPr>
            <w:tcW w:w="610" w:type="pct"/>
            <w:tcBorders>
              <w:top w:val="nil"/>
              <w:left w:val="nil"/>
              <w:bottom w:val="nil"/>
              <w:right w:val="single" w:sz="12" w:space="0" w:color="auto"/>
            </w:tcBorders>
            <w:shd w:val="clear" w:color="auto" w:fill="auto"/>
          </w:tcPr>
          <w:p w14:paraId="4A0BF9C7" w14:textId="77777777"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7A2BC6" w14:textId="77777777"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EE14AA" w14:textId="77777777" w:rsidR="00404731" w:rsidRDefault="00404731" w:rsidP="00327D04">
            <w:pPr>
              <w:keepNext/>
              <w:ind w:left="993" w:hanging="993"/>
              <w:jc w:val="center"/>
            </w:pPr>
            <w:r>
              <w:t>Possible Answers</w:t>
            </w:r>
          </w:p>
        </w:tc>
        <w:permStart w:id="483604333"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9B670A" w14:textId="77777777" w:rsidR="00404731" w:rsidRDefault="000F5027" w:rsidP="000F5027">
                <w:pPr>
                  <w:keepNext/>
                  <w:ind w:left="993" w:hanging="993"/>
                </w:pPr>
                <w:r w:rsidRPr="00797AFE">
                  <w:rPr>
                    <w:rFonts w:ascii="Arial" w:hAnsi="Arial" w:cs="Arial"/>
                    <w:sz w:val="44"/>
                    <w:szCs w:val="44"/>
                  </w:rPr>
                  <w:sym w:font="Wingdings" w:char="F0A8"/>
                </w:r>
              </w:p>
            </w:tc>
          </w:sdtContent>
        </w:sdt>
        <w:permEnd w:id="483604333" w:displacedByCustomXml="prev"/>
      </w:tr>
      <w:tr w:rsidR="00AF6D74" w14:paraId="45DBE935" w14:textId="77777777" w:rsidTr="00327D04">
        <w:trPr>
          <w:trHeight w:val="425"/>
          <w:hidden/>
        </w:trPr>
        <w:tc>
          <w:tcPr>
            <w:tcW w:w="610" w:type="pct"/>
            <w:tcBorders>
              <w:top w:val="nil"/>
              <w:left w:val="nil"/>
              <w:bottom w:val="nil"/>
              <w:right w:val="single" w:sz="12" w:space="0" w:color="auto"/>
            </w:tcBorders>
          </w:tcPr>
          <w:p w14:paraId="01D58002" w14:textId="77777777" w:rsidR="00AF6D74" w:rsidRPr="00FE608E" w:rsidRDefault="00AF6D74" w:rsidP="00AF6D74">
            <w:pPr>
              <w:ind w:left="993" w:hanging="993"/>
              <w:jc w:val="center"/>
              <w:rPr>
                <w:vanish/>
              </w:rPr>
            </w:pPr>
          </w:p>
        </w:tc>
        <w:permStart w:id="1761938978"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9C75EF"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619389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654E48" w14:textId="77777777"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14:paraId="287905B0" w14:textId="77777777" w:rsidR="00AF6D74" w:rsidRDefault="00AF6D74" w:rsidP="00AF6D74">
            <w:pPr>
              <w:ind w:left="993" w:hanging="993"/>
            </w:pPr>
          </w:p>
        </w:tc>
      </w:tr>
      <w:tr w:rsidR="00AF6D74" w14:paraId="4948FD26" w14:textId="77777777" w:rsidTr="00327D04">
        <w:trPr>
          <w:trHeight w:val="425"/>
          <w:hidden/>
        </w:trPr>
        <w:tc>
          <w:tcPr>
            <w:tcW w:w="610" w:type="pct"/>
            <w:tcBorders>
              <w:top w:val="nil"/>
              <w:left w:val="nil"/>
              <w:bottom w:val="nil"/>
              <w:right w:val="single" w:sz="12" w:space="0" w:color="auto"/>
            </w:tcBorders>
          </w:tcPr>
          <w:p w14:paraId="208E7FE8" w14:textId="77777777" w:rsidR="00AF6D74" w:rsidRPr="00FE608E" w:rsidRDefault="00AF6D74" w:rsidP="00AF6D74">
            <w:pPr>
              <w:ind w:left="993" w:hanging="993"/>
              <w:jc w:val="center"/>
              <w:rPr>
                <w:vanish/>
              </w:rPr>
            </w:pPr>
          </w:p>
        </w:tc>
        <w:permStart w:id="1694968026"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5CD9F1B" w14:textId="2B1B3DDC" w:rsidR="00AF6D74" w:rsidRPr="00827129" w:rsidRDefault="002678F8"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49680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5D8EA7" w14:textId="77777777"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14:paraId="7C3646D9" w14:textId="77777777" w:rsidR="00AF6D74" w:rsidRDefault="00AF6D74" w:rsidP="00AF6D74">
            <w:pPr>
              <w:ind w:left="993" w:hanging="993"/>
            </w:pPr>
          </w:p>
        </w:tc>
      </w:tr>
      <w:tr w:rsidR="00AF6D74" w14:paraId="7CAC8771" w14:textId="77777777" w:rsidTr="00327D04">
        <w:trPr>
          <w:trHeight w:val="425"/>
          <w:hidden/>
        </w:trPr>
        <w:tc>
          <w:tcPr>
            <w:tcW w:w="610" w:type="pct"/>
            <w:tcBorders>
              <w:top w:val="nil"/>
              <w:left w:val="nil"/>
              <w:bottom w:val="nil"/>
              <w:right w:val="single" w:sz="12" w:space="0" w:color="auto"/>
            </w:tcBorders>
          </w:tcPr>
          <w:p w14:paraId="102480A3" w14:textId="77777777" w:rsidR="00AF6D74" w:rsidRPr="00FE608E" w:rsidRDefault="00AF6D74" w:rsidP="00AF6D74">
            <w:pPr>
              <w:ind w:left="993" w:hanging="993"/>
              <w:jc w:val="center"/>
              <w:rPr>
                <w:vanish/>
              </w:rPr>
            </w:pPr>
          </w:p>
        </w:tc>
        <w:permStart w:id="1341009931"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3679AEB" w14:textId="093CF32A" w:rsidR="00AF6D74" w:rsidRPr="00827129" w:rsidRDefault="002678F8"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10099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8AF21EF" w14:textId="77777777"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14:paraId="11B58B45" w14:textId="77777777" w:rsidR="00AF6D74" w:rsidRDefault="00AF6D74" w:rsidP="00AF6D74">
            <w:pPr>
              <w:ind w:left="993" w:hanging="993"/>
            </w:pPr>
          </w:p>
        </w:tc>
      </w:tr>
      <w:tr w:rsidR="00AF6D74" w14:paraId="646F2602" w14:textId="77777777" w:rsidTr="00327D04">
        <w:trPr>
          <w:trHeight w:val="425"/>
          <w:hidden/>
        </w:trPr>
        <w:tc>
          <w:tcPr>
            <w:tcW w:w="610" w:type="pct"/>
            <w:tcBorders>
              <w:top w:val="nil"/>
              <w:left w:val="nil"/>
              <w:bottom w:val="nil"/>
              <w:right w:val="single" w:sz="12" w:space="0" w:color="auto"/>
            </w:tcBorders>
          </w:tcPr>
          <w:p w14:paraId="01D4EECB" w14:textId="77777777" w:rsidR="00AF6D74" w:rsidRPr="00FE608E" w:rsidRDefault="00AF6D74" w:rsidP="00AF6D74">
            <w:pPr>
              <w:ind w:left="993" w:hanging="993"/>
              <w:jc w:val="center"/>
              <w:rPr>
                <w:vanish/>
              </w:rPr>
            </w:pPr>
          </w:p>
        </w:tc>
        <w:permStart w:id="1200450018"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0D99538"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004500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3E7D62" w14:textId="77777777"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14:paraId="765CE2A1" w14:textId="77777777" w:rsidR="00AF6D74" w:rsidRDefault="00AF6D74" w:rsidP="00AF6D74">
            <w:pPr>
              <w:ind w:left="993" w:hanging="993"/>
            </w:pPr>
          </w:p>
        </w:tc>
      </w:tr>
    </w:tbl>
    <w:p w14:paraId="17120DBF" w14:textId="77777777" w:rsidR="00404731" w:rsidRPr="00DD2E75" w:rsidRDefault="00404731" w:rsidP="00404731">
      <w:pPr>
        <w:rPr>
          <w:rFonts w:ascii="Arial" w:hAnsi="Arial" w:cs="Arial"/>
          <w:sz w:val="20"/>
          <w:szCs w:val="22"/>
        </w:rPr>
      </w:pPr>
    </w:p>
    <w:p w14:paraId="2AA604E5" w14:textId="77777777" w:rsidR="00E81223" w:rsidRPr="00DD2E75" w:rsidRDefault="00E81223" w:rsidP="00E81223">
      <w:pPr>
        <w:rPr>
          <w:rFonts w:ascii="Arial" w:hAnsi="Arial" w:cs="Arial"/>
          <w:sz w:val="20"/>
          <w:szCs w:val="22"/>
        </w:rPr>
      </w:pPr>
    </w:p>
    <w:p w14:paraId="3E169AFC" w14:textId="77777777" w:rsidR="00E81223" w:rsidRPr="00C036A0" w:rsidRDefault="00E81223" w:rsidP="00E81223">
      <w:pPr>
        <w:pStyle w:val="11CSTCPLQuestionBullet"/>
        <w:ind w:left="709" w:hanging="709"/>
      </w:pPr>
      <w:bookmarkStart w:id="47" w:name="_Ref444869"/>
      <w:r>
        <w:t>Why should you take photographs of site boundaries with neighbouring properties?</w:t>
      </w:r>
      <w:bookmarkEnd w:id="47"/>
    </w:p>
    <w:p w14:paraId="04448E91" w14:textId="77777777"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14:paraId="4EF4F28A" w14:textId="77777777" w:rsidTr="00533640">
        <w:trPr>
          <w:trHeight w:val="1474"/>
        </w:trPr>
        <w:tc>
          <w:tcPr>
            <w:tcW w:w="1027" w:type="dxa"/>
            <w:tcBorders>
              <w:top w:val="nil"/>
              <w:left w:val="nil"/>
              <w:bottom w:val="nil"/>
              <w:right w:val="single" w:sz="4" w:space="0" w:color="auto"/>
            </w:tcBorders>
          </w:tcPr>
          <w:p w14:paraId="551DFC0F" w14:textId="77777777"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87EDF2" w14:textId="60CA7D6E" w:rsidR="002678F8" w:rsidRDefault="002678F8" w:rsidP="002678F8">
            <w:pPr>
              <w:rPr>
                <w:rFonts w:ascii="Arial" w:hAnsi="Arial" w:cs="Arial"/>
                <w:sz w:val="22"/>
                <w:szCs w:val="22"/>
              </w:rPr>
            </w:pPr>
            <w:permStart w:id="1789147635" w:edGrp="everyone"/>
            <w:r>
              <w:rPr>
                <w:rFonts w:ascii="Arial" w:hAnsi="Arial" w:cs="Arial"/>
                <w:sz w:val="22"/>
                <w:szCs w:val="22"/>
              </w:rPr>
              <w:t xml:space="preserve">If work is to affect neighbouring properties, you are required to compile a report on the condition of existing buildings and structures on adjacent site boundaries. </w:t>
            </w:r>
            <w:r>
              <w:rPr>
                <w:rFonts w:ascii="Arial" w:hAnsi="Arial" w:cs="Arial"/>
                <w:sz w:val="22"/>
                <w:szCs w:val="22"/>
              </w:rPr>
              <w:t xml:space="preserve">Photos will provide evidence for your report which will be helpful </w:t>
            </w:r>
            <w:r>
              <w:rPr>
                <w:rFonts w:ascii="Arial" w:hAnsi="Arial" w:cs="Arial"/>
                <w:sz w:val="22"/>
                <w:szCs w:val="22"/>
              </w:rPr>
              <w:t>in the event of a dispute with a neighbour.</w:t>
            </w:r>
          </w:p>
          <w:permEnd w:id="1789147635"/>
          <w:p w14:paraId="7A5BABCE" w14:textId="77777777" w:rsidR="00E81223" w:rsidRPr="001C4084" w:rsidRDefault="00E81223" w:rsidP="00777342">
            <w:pPr>
              <w:rPr>
                <w:rFonts w:ascii="Arial" w:hAnsi="Arial" w:cs="Arial"/>
                <w:sz w:val="22"/>
                <w:szCs w:val="22"/>
              </w:rPr>
            </w:pPr>
          </w:p>
        </w:tc>
        <w:permStart w:id="1498115648"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DAEE4E" w14:textId="77777777"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498115648" w:displacedByCustomXml="prev"/>
      </w:tr>
    </w:tbl>
    <w:p w14:paraId="2609678F" w14:textId="77777777" w:rsidR="00E81223" w:rsidRDefault="00E81223" w:rsidP="00E81223">
      <w:pPr>
        <w:rPr>
          <w:rFonts w:ascii="Arial" w:hAnsi="Arial" w:cs="Arial"/>
          <w:sz w:val="22"/>
          <w:szCs w:val="22"/>
        </w:rPr>
      </w:pPr>
    </w:p>
    <w:p w14:paraId="51D6A11B" w14:textId="77777777" w:rsidR="00E81223" w:rsidRPr="00830749" w:rsidRDefault="00E81223" w:rsidP="00E81223">
      <w:pPr>
        <w:pStyle w:val="11CSTCPLQuestionBullet"/>
        <w:ind w:left="709" w:hanging="709"/>
      </w:pPr>
      <w:bookmarkStart w:id="48" w:name="_Ref444874"/>
      <w:r>
        <w:t>When should a condition report be given to owners of adjacent buildings? Tick your response.</w:t>
      </w:r>
      <w:bookmarkEnd w:id="48"/>
    </w:p>
    <w:p w14:paraId="31EF5F94" w14:textId="77777777"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14:paraId="7EE25963" w14:textId="77777777" w:rsidTr="00777342">
        <w:tc>
          <w:tcPr>
            <w:tcW w:w="610" w:type="pct"/>
            <w:tcBorders>
              <w:top w:val="nil"/>
              <w:left w:val="nil"/>
              <w:bottom w:val="nil"/>
              <w:right w:val="single" w:sz="12" w:space="0" w:color="auto"/>
            </w:tcBorders>
            <w:shd w:val="clear" w:color="auto" w:fill="auto"/>
          </w:tcPr>
          <w:p w14:paraId="47327147" w14:textId="77777777"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3099B1" w14:textId="77777777"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850087" w14:textId="77777777" w:rsidR="00E81223" w:rsidRDefault="00E81223" w:rsidP="00777342">
            <w:pPr>
              <w:keepNext/>
              <w:ind w:left="993" w:hanging="993"/>
              <w:jc w:val="center"/>
            </w:pPr>
            <w:r>
              <w:t>Possible Answers</w:t>
            </w:r>
          </w:p>
        </w:tc>
        <w:permStart w:id="91313190"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D72242A" w14:textId="77777777" w:rsidR="00E81223" w:rsidRDefault="000F5027" w:rsidP="000F5027">
                <w:pPr>
                  <w:keepNext/>
                  <w:ind w:left="993" w:hanging="993"/>
                </w:pPr>
                <w:r w:rsidRPr="00797AFE">
                  <w:rPr>
                    <w:rFonts w:ascii="Arial" w:hAnsi="Arial" w:cs="Arial"/>
                    <w:sz w:val="44"/>
                    <w:szCs w:val="44"/>
                  </w:rPr>
                  <w:sym w:font="Wingdings" w:char="F0A8"/>
                </w:r>
              </w:p>
            </w:tc>
          </w:sdtContent>
        </w:sdt>
        <w:permEnd w:id="91313190" w:displacedByCustomXml="prev"/>
      </w:tr>
      <w:tr w:rsidR="00B970A6" w14:paraId="062E2208" w14:textId="77777777" w:rsidTr="00777342">
        <w:trPr>
          <w:trHeight w:val="425"/>
          <w:hidden/>
        </w:trPr>
        <w:tc>
          <w:tcPr>
            <w:tcW w:w="610" w:type="pct"/>
            <w:tcBorders>
              <w:top w:val="nil"/>
              <w:left w:val="nil"/>
              <w:bottom w:val="nil"/>
              <w:right w:val="single" w:sz="12" w:space="0" w:color="auto"/>
            </w:tcBorders>
          </w:tcPr>
          <w:p w14:paraId="4C8C2E04" w14:textId="77777777" w:rsidR="00B970A6" w:rsidRPr="00FE608E" w:rsidRDefault="00B970A6" w:rsidP="00B970A6">
            <w:pPr>
              <w:ind w:left="993" w:hanging="993"/>
              <w:jc w:val="center"/>
              <w:rPr>
                <w:vanish/>
              </w:rPr>
            </w:pPr>
          </w:p>
        </w:tc>
        <w:permStart w:id="276039166"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CE1D74" w14:textId="6C957B0E" w:rsidR="00B970A6" w:rsidRPr="00827129" w:rsidRDefault="00327BB4"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60391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4CC85A" w14:textId="77777777" w:rsidR="00B970A6" w:rsidRDefault="00B970A6" w:rsidP="00B970A6">
            <w:pPr>
              <w:jc w:val="center"/>
            </w:pPr>
            <w:r>
              <w:t>Before construction commences</w:t>
            </w:r>
          </w:p>
        </w:tc>
        <w:tc>
          <w:tcPr>
            <w:tcW w:w="335" w:type="pct"/>
            <w:tcBorders>
              <w:top w:val="nil"/>
              <w:left w:val="single" w:sz="12" w:space="0" w:color="auto"/>
              <w:bottom w:val="nil"/>
              <w:right w:val="nil"/>
            </w:tcBorders>
          </w:tcPr>
          <w:p w14:paraId="5AAEFD09" w14:textId="77777777" w:rsidR="00B970A6" w:rsidRDefault="00B970A6" w:rsidP="00B970A6">
            <w:pPr>
              <w:ind w:left="993" w:hanging="993"/>
            </w:pPr>
          </w:p>
        </w:tc>
      </w:tr>
      <w:tr w:rsidR="00B970A6" w14:paraId="014730B0" w14:textId="77777777" w:rsidTr="00777342">
        <w:trPr>
          <w:trHeight w:val="425"/>
          <w:hidden/>
        </w:trPr>
        <w:tc>
          <w:tcPr>
            <w:tcW w:w="610" w:type="pct"/>
            <w:tcBorders>
              <w:top w:val="nil"/>
              <w:left w:val="nil"/>
              <w:bottom w:val="nil"/>
              <w:right w:val="single" w:sz="12" w:space="0" w:color="auto"/>
            </w:tcBorders>
          </w:tcPr>
          <w:p w14:paraId="32DC45A1" w14:textId="77777777" w:rsidR="00B970A6" w:rsidRPr="00FE608E" w:rsidRDefault="00B970A6" w:rsidP="00B970A6">
            <w:pPr>
              <w:ind w:left="993" w:hanging="993"/>
              <w:jc w:val="center"/>
              <w:rPr>
                <w:vanish/>
              </w:rPr>
            </w:pPr>
          </w:p>
        </w:tc>
        <w:permStart w:id="488847223"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67F838"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88472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AA682A" w14:textId="77777777" w:rsidR="00B970A6" w:rsidRDefault="00B970A6" w:rsidP="00B970A6">
            <w:pPr>
              <w:jc w:val="center"/>
            </w:pPr>
            <w:r>
              <w:t>During construction</w:t>
            </w:r>
          </w:p>
        </w:tc>
        <w:tc>
          <w:tcPr>
            <w:tcW w:w="335" w:type="pct"/>
            <w:tcBorders>
              <w:top w:val="nil"/>
              <w:left w:val="single" w:sz="12" w:space="0" w:color="auto"/>
              <w:bottom w:val="nil"/>
              <w:right w:val="nil"/>
            </w:tcBorders>
          </w:tcPr>
          <w:p w14:paraId="766AFBB4" w14:textId="77777777" w:rsidR="00B970A6" w:rsidRDefault="00B970A6" w:rsidP="00B970A6">
            <w:pPr>
              <w:ind w:left="993" w:hanging="993"/>
            </w:pPr>
          </w:p>
        </w:tc>
      </w:tr>
      <w:tr w:rsidR="00B970A6" w14:paraId="2E59B92B" w14:textId="77777777" w:rsidTr="00777342">
        <w:trPr>
          <w:trHeight w:val="425"/>
          <w:hidden/>
        </w:trPr>
        <w:tc>
          <w:tcPr>
            <w:tcW w:w="610" w:type="pct"/>
            <w:tcBorders>
              <w:top w:val="nil"/>
              <w:left w:val="nil"/>
              <w:bottom w:val="nil"/>
              <w:right w:val="single" w:sz="12" w:space="0" w:color="auto"/>
            </w:tcBorders>
          </w:tcPr>
          <w:p w14:paraId="23239300" w14:textId="77777777" w:rsidR="00B970A6" w:rsidRPr="00FE608E" w:rsidRDefault="00B970A6" w:rsidP="00B970A6">
            <w:pPr>
              <w:ind w:left="993" w:hanging="993"/>
              <w:jc w:val="center"/>
              <w:rPr>
                <w:vanish/>
              </w:rPr>
            </w:pPr>
          </w:p>
        </w:tc>
        <w:permStart w:id="384204465"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6CB3048"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42044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0811DC" w14:textId="77777777" w:rsidR="00B970A6" w:rsidRDefault="00B970A6" w:rsidP="00B970A6">
            <w:pPr>
              <w:jc w:val="center"/>
            </w:pPr>
            <w:r>
              <w:t>After construction completes</w:t>
            </w:r>
          </w:p>
        </w:tc>
        <w:tc>
          <w:tcPr>
            <w:tcW w:w="335" w:type="pct"/>
            <w:tcBorders>
              <w:top w:val="nil"/>
              <w:left w:val="single" w:sz="12" w:space="0" w:color="auto"/>
              <w:bottom w:val="nil"/>
              <w:right w:val="nil"/>
            </w:tcBorders>
          </w:tcPr>
          <w:p w14:paraId="3CA202FF" w14:textId="77777777" w:rsidR="00B970A6" w:rsidRDefault="00B970A6" w:rsidP="00B970A6">
            <w:pPr>
              <w:ind w:left="993" w:hanging="993"/>
            </w:pPr>
          </w:p>
        </w:tc>
      </w:tr>
    </w:tbl>
    <w:p w14:paraId="432179DE" w14:textId="77777777" w:rsidR="00E81223" w:rsidRDefault="00E81223" w:rsidP="00E81223">
      <w:pPr>
        <w:rPr>
          <w:rFonts w:ascii="Arial" w:hAnsi="Arial" w:cs="Arial"/>
          <w:sz w:val="22"/>
          <w:szCs w:val="22"/>
        </w:rPr>
      </w:pPr>
    </w:p>
    <w:p w14:paraId="764D0BEB" w14:textId="77777777" w:rsidR="00E81223" w:rsidRDefault="00E81223" w:rsidP="00E81223">
      <w:pPr>
        <w:rPr>
          <w:rFonts w:ascii="Arial" w:hAnsi="Arial" w:cs="Arial"/>
          <w:sz w:val="22"/>
          <w:szCs w:val="22"/>
        </w:rPr>
      </w:pPr>
    </w:p>
    <w:p w14:paraId="04CF2126" w14:textId="77777777" w:rsidR="00E81223" w:rsidRPr="00C036A0" w:rsidRDefault="00E81223" w:rsidP="00E81223">
      <w:pPr>
        <w:pStyle w:val="11CSTCPLQuestionBullet"/>
        <w:ind w:left="709" w:hanging="709"/>
      </w:pPr>
      <w:bookmarkStart w:id="49" w:name="_Ref444875"/>
      <w:r>
        <w:t>When might a neighbouring property owner be required to refer to a condition report?</w:t>
      </w:r>
      <w:bookmarkEnd w:id="49"/>
    </w:p>
    <w:p w14:paraId="19375C24" w14:textId="77777777"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14:paraId="0C94672C" w14:textId="77777777" w:rsidTr="0070243A">
        <w:trPr>
          <w:trHeight w:val="1474"/>
        </w:trPr>
        <w:tc>
          <w:tcPr>
            <w:tcW w:w="1027" w:type="dxa"/>
            <w:tcBorders>
              <w:top w:val="nil"/>
              <w:left w:val="nil"/>
              <w:bottom w:val="nil"/>
              <w:right w:val="single" w:sz="4" w:space="0" w:color="auto"/>
            </w:tcBorders>
          </w:tcPr>
          <w:p w14:paraId="7BD6806E" w14:textId="77777777" w:rsidR="00D24944" w:rsidRPr="001C4084" w:rsidRDefault="00D24944" w:rsidP="0070243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C92892" w14:textId="3F18A1BD" w:rsidR="00327BB4" w:rsidRDefault="00327BB4" w:rsidP="00327BB4">
            <w:pPr>
              <w:rPr>
                <w:rFonts w:ascii="Arial" w:hAnsi="Arial" w:cs="Arial"/>
                <w:sz w:val="22"/>
                <w:szCs w:val="22"/>
              </w:rPr>
            </w:pPr>
            <w:permStart w:id="1952213118" w:edGrp="everyone"/>
            <w:r>
              <w:rPr>
                <w:rFonts w:ascii="Arial" w:hAnsi="Arial" w:cs="Arial"/>
                <w:sz w:val="22"/>
                <w:szCs w:val="22"/>
              </w:rPr>
              <w:t>Condition reports should be forwarded onto owners of adjacent buildings prior to commencing construction. That way, all parties are aware of the site status before work commences and can easily identify if any damage has occurred through the construction process.</w:t>
            </w:r>
          </w:p>
          <w:permEnd w:id="1952213118"/>
          <w:p w14:paraId="6F09F45E" w14:textId="77777777" w:rsidR="00D24944" w:rsidRPr="001C4084" w:rsidRDefault="00D24944" w:rsidP="0070243A">
            <w:pPr>
              <w:rPr>
                <w:rFonts w:ascii="Arial" w:hAnsi="Arial" w:cs="Arial"/>
                <w:sz w:val="22"/>
                <w:szCs w:val="22"/>
              </w:rPr>
            </w:pPr>
          </w:p>
        </w:tc>
        <w:permStart w:id="384127225"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F0B674" w14:textId="77777777" w:rsidR="00D24944" w:rsidRPr="00E106BF" w:rsidRDefault="00D24944" w:rsidP="0070243A">
                <w:pPr>
                  <w:rPr>
                    <w:rFonts w:ascii="Arial" w:hAnsi="Arial" w:cs="Arial"/>
                    <w:sz w:val="44"/>
                    <w:szCs w:val="44"/>
                  </w:rPr>
                </w:pPr>
                <w:r w:rsidRPr="00797AFE">
                  <w:rPr>
                    <w:rFonts w:ascii="Arial" w:hAnsi="Arial" w:cs="Arial"/>
                    <w:sz w:val="44"/>
                    <w:szCs w:val="44"/>
                  </w:rPr>
                  <w:sym w:font="Wingdings" w:char="F0A8"/>
                </w:r>
              </w:p>
            </w:tc>
          </w:sdtContent>
        </w:sdt>
        <w:permEnd w:id="384127225" w:displacedByCustomXml="prev"/>
      </w:tr>
    </w:tbl>
    <w:p w14:paraId="3446AD2C" w14:textId="77777777" w:rsidR="00E81223" w:rsidRDefault="00E81223" w:rsidP="00E81223">
      <w:pPr>
        <w:rPr>
          <w:rFonts w:ascii="Arial" w:hAnsi="Arial" w:cs="Arial"/>
          <w:sz w:val="22"/>
          <w:szCs w:val="22"/>
        </w:rPr>
      </w:pPr>
    </w:p>
    <w:sectPr w:rsidR="00E81223" w:rsidSect="000E35BF">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92102" w14:textId="77777777" w:rsidR="0073206F" w:rsidRDefault="0073206F" w:rsidP="00A67754">
      <w:r>
        <w:separator/>
      </w:r>
    </w:p>
  </w:endnote>
  <w:endnote w:type="continuationSeparator" w:id="0">
    <w:p w14:paraId="06C48AE9" w14:textId="77777777" w:rsidR="0073206F" w:rsidRDefault="0073206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88969" w14:textId="77777777" w:rsidR="0070243A" w:rsidRPr="00830749" w:rsidRDefault="0070243A" w:rsidP="00F7505B">
    <w:pPr>
      <w:pBdr>
        <w:top w:val="single" w:sz="4" w:space="1" w:color="auto"/>
      </w:pBdr>
      <w:rPr>
        <w:rFonts w:ascii="Arial" w:hAnsi="Arial" w:cs="Arial"/>
        <w:b/>
        <w:sz w:val="16"/>
        <w:szCs w:val="16"/>
      </w:rPr>
    </w:pPr>
  </w:p>
  <w:p w14:paraId="7D8C726F" w14:textId="0AFFAFCA" w:rsidR="0070243A" w:rsidRPr="00830749" w:rsidRDefault="0070243A"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Content>
        <w:sdt>
          <w:sdtPr>
            <w:rPr>
              <w:rFonts w:ascii="Arial" w:hAnsi="Arial" w:cs="Arial"/>
              <w:b/>
              <w:sz w:val="16"/>
              <w:szCs w:val="16"/>
            </w:rPr>
            <w:id w:val="-445080413"/>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C5DAB">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F8096" w14:textId="77777777" w:rsidR="0070243A" w:rsidRPr="00830749" w:rsidRDefault="0070243A" w:rsidP="00830749">
    <w:pPr>
      <w:pBdr>
        <w:top w:val="single" w:sz="4" w:space="1" w:color="auto"/>
      </w:pBdr>
      <w:rPr>
        <w:rFonts w:ascii="Arial" w:hAnsi="Arial" w:cs="Arial"/>
        <w:b/>
        <w:sz w:val="16"/>
        <w:szCs w:val="16"/>
      </w:rPr>
    </w:pPr>
  </w:p>
  <w:p w14:paraId="4704D1DC" w14:textId="0EDBAD9A" w:rsidR="0070243A" w:rsidRPr="00830749" w:rsidRDefault="0070243A"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sidRPr="00093CA9">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C5DAB">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7BB7E" w14:textId="77777777" w:rsidR="0073206F" w:rsidRDefault="0073206F" w:rsidP="00A67754">
      <w:r>
        <w:separator/>
      </w:r>
    </w:p>
  </w:footnote>
  <w:footnote w:type="continuationSeparator" w:id="0">
    <w:p w14:paraId="343372F3" w14:textId="77777777" w:rsidR="0073206F" w:rsidRDefault="0073206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810D9" w14:textId="77777777" w:rsidR="0070243A" w:rsidRDefault="0070243A"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3C1B1CEA" w14:textId="77777777" w:rsidR="0070243A" w:rsidRPr="00830749" w:rsidRDefault="0070243A"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525D6" w14:textId="77777777" w:rsidR="0070243A" w:rsidRDefault="0070243A"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394944E8" w14:textId="77777777" w:rsidR="0070243A" w:rsidRPr="00830749" w:rsidRDefault="0070243A"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9E91727"/>
    <w:multiLevelType w:val="hybridMultilevel"/>
    <w:tmpl w:val="1D1078F6"/>
    <w:lvl w:ilvl="0" w:tplc="72F6E9E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3"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FC06DC"/>
    <w:multiLevelType w:val="hybridMultilevel"/>
    <w:tmpl w:val="730AE8BC"/>
    <w:lvl w:ilvl="0" w:tplc="C7B02A5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414F1E"/>
    <w:multiLevelType w:val="hybridMultilevel"/>
    <w:tmpl w:val="93F24C2E"/>
    <w:lvl w:ilvl="0" w:tplc="F61068A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4"/>
  </w:num>
  <w:num w:numId="4">
    <w:abstractNumId w:val="24"/>
  </w:num>
  <w:num w:numId="5">
    <w:abstractNumId w:val="4"/>
  </w:num>
  <w:num w:numId="6">
    <w:abstractNumId w:val="15"/>
  </w:num>
  <w:num w:numId="7">
    <w:abstractNumId w:val="20"/>
  </w:num>
  <w:num w:numId="8">
    <w:abstractNumId w:val="13"/>
  </w:num>
  <w:num w:numId="9">
    <w:abstractNumId w:val="18"/>
  </w:num>
  <w:num w:numId="10">
    <w:abstractNumId w:val="10"/>
  </w:num>
  <w:num w:numId="11">
    <w:abstractNumId w:val="2"/>
  </w:num>
  <w:num w:numId="12">
    <w:abstractNumId w:val="28"/>
  </w:num>
  <w:num w:numId="13">
    <w:abstractNumId w:val="5"/>
  </w:num>
  <w:num w:numId="14">
    <w:abstractNumId w:val="21"/>
  </w:num>
  <w:num w:numId="15">
    <w:abstractNumId w:val="9"/>
  </w:num>
  <w:num w:numId="16">
    <w:abstractNumId w:val="26"/>
  </w:num>
  <w:num w:numId="17">
    <w:abstractNumId w:val="23"/>
  </w:num>
  <w:num w:numId="18">
    <w:abstractNumId w:val="19"/>
  </w:num>
  <w:num w:numId="19">
    <w:abstractNumId w:val="16"/>
  </w:num>
  <w:num w:numId="20">
    <w:abstractNumId w:val="7"/>
  </w:num>
  <w:num w:numId="21">
    <w:abstractNumId w:val="1"/>
  </w:num>
  <w:num w:numId="22">
    <w:abstractNumId w:val="0"/>
  </w:num>
  <w:num w:numId="23">
    <w:abstractNumId w:val="8"/>
  </w:num>
  <w:num w:numId="24">
    <w:abstractNumId w:val="11"/>
  </w:num>
  <w:num w:numId="25">
    <w:abstractNumId w:val="22"/>
  </w:num>
  <w:num w:numId="26">
    <w:abstractNumId w:val="17"/>
  </w:num>
  <w:num w:numId="27">
    <w:abstractNumId w:val="29"/>
  </w:num>
  <w:num w:numId="28">
    <w:abstractNumId w:val="12"/>
  </w:num>
  <w:num w:numId="29">
    <w:abstractNumId w:val="25"/>
  </w:num>
  <w:num w:numId="30">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R+lEEk0p/kYZYnuLrKtWed4JkXGktjL6j8S1jkDUCoQDeyg/szooVKSko+KjBM5IzqxdH8VvKqwYAeqwEE77uA==" w:salt="BsolNpXZ4rd+S+emLPL9j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3F16"/>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C54"/>
    <w:rsid w:val="00080E39"/>
    <w:rsid w:val="0008468E"/>
    <w:rsid w:val="00085F76"/>
    <w:rsid w:val="00090D03"/>
    <w:rsid w:val="00091491"/>
    <w:rsid w:val="00093CA9"/>
    <w:rsid w:val="00095D4F"/>
    <w:rsid w:val="00096C86"/>
    <w:rsid w:val="000A2303"/>
    <w:rsid w:val="000A3257"/>
    <w:rsid w:val="000A4071"/>
    <w:rsid w:val="000A54C7"/>
    <w:rsid w:val="000A6153"/>
    <w:rsid w:val="000A7B07"/>
    <w:rsid w:val="000B332C"/>
    <w:rsid w:val="000B346A"/>
    <w:rsid w:val="000B346C"/>
    <w:rsid w:val="000B6F8E"/>
    <w:rsid w:val="000B7B64"/>
    <w:rsid w:val="000C0E0A"/>
    <w:rsid w:val="000C1224"/>
    <w:rsid w:val="000C233D"/>
    <w:rsid w:val="000C23BE"/>
    <w:rsid w:val="000C4F46"/>
    <w:rsid w:val="000C6FB4"/>
    <w:rsid w:val="000D3673"/>
    <w:rsid w:val="000E35BF"/>
    <w:rsid w:val="000E478F"/>
    <w:rsid w:val="000E680F"/>
    <w:rsid w:val="000F0FCA"/>
    <w:rsid w:val="000F2462"/>
    <w:rsid w:val="000F5027"/>
    <w:rsid w:val="000F7BDF"/>
    <w:rsid w:val="00103A5E"/>
    <w:rsid w:val="0010488F"/>
    <w:rsid w:val="001157AF"/>
    <w:rsid w:val="00116C30"/>
    <w:rsid w:val="00121200"/>
    <w:rsid w:val="0012562F"/>
    <w:rsid w:val="001266C6"/>
    <w:rsid w:val="00126C85"/>
    <w:rsid w:val="00132977"/>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1D8C"/>
    <w:rsid w:val="00184237"/>
    <w:rsid w:val="0018673D"/>
    <w:rsid w:val="00187D1C"/>
    <w:rsid w:val="00191E86"/>
    <w:rsid w:val="00192495"/>
    <w:rsid w:val="0019250A"/>
    <w:rsid w:val="00192596"/>
    <w:rsid w:val="001A3EEF"/>
    <w:rsid w:val="001A77CF"/>
    <w:rsid w:val="001B09BC"/>
    <w:rsid w:val="001B4113"/>
    <w:rsid w:val="001B76AF"/>
    <w:rsid w:val="001C0776"/>
    <w:rsid w:val="001C0B34"/>
    <w:rsid w:val="001C13D1"/>
    <w:rsid w:val="001C22C1"/>
    <w:rsid w:val="001C2B6F"/>
    <w:rsid w:val="001C4084"/>
    <w:rsid w:val="001C5DAB"/>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1A"/>
    <w:rsid w:val="00214096"/>
    <w:rsid w:val="00214D99"/>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01D"/>
    <w:rsid w:val="0024706C"/>
    <w:rsid w:val="00247850"/>
    <w:rsid w:val="00252300"/>
    <w:rsid w:val="00252494"/>
    <w:rsid w:val="0025324A"/>
    <w:rsid w:val="00254C4D"/>
    <w:rsid w:val="00257541"/>
    <w:rsid w:val="0025778A"/>
    <w:rsid w:val="00265A8F"/>
    <w:rsid w:val="00266645"/>
    <w:rsid w:val="0026676B"/>
    <w:rsid w:val="002678F8"/>
    <w:rsid w:val="00267C62"/>
    <w:rsid w:val="00271B12"/>
    <w:rsid w:val="0027392A"/>
    <w:rsid w:val="002762BF"/>
    <w:rsid w:val="00280C4A"/>
    <w:rsid w:val="00281347"/>
    <w:rsid w:val="00281ED1"/>
    <w:rsid w:val="00282382"/>
    <w:rsid w:val="002824BE"/>
    <w:rsid w:val="00282828"/>
    <w:rsid w:val="0028412A"/>
    <w:rsid w:val="00284A45"/>
    <w:rsid w:val="00287931"/>
    <w:rsid w:val="00287CC3"/>
    <w:rsid w:val="00294162"/>
    <w:rsid w:val="00294E35"/>
    <w:rsid w:val="002958BB"/>
    <w:rsid w:val="002A316B"/>
    <w:rsid w:val="002A4B14"/>
    <w:rsid w:val="002A766C"/>
    <w:rsid w:val="002B03AC"/>
    <w:rsid w:val="002B2600"/>
    <w:rsid w:val="002B6786"/>
    <w:rsid w:val="002B7054"/>
    <w:rsid w:val="002B724C"/>
    <w:rsid w:val="002C4301"/>
    <w:rsid w:val="002C4D10"/>
    <w:rsid w:val="002C565A"/>
    <w:rsid w:val="002C66FA"/>
    <w:rsid w:val="002D1837"/>
    <w:rsid w:val="002D1D95"/>
    <w:rsid w:val="002D3E2B"/>
    <w:rsid w:val="002D4C72"/>
    <w:rsid w:val="002F38C7"/>
    <w:rsid w:val="00300F9B"/>
    <w:rsid w:val="00301207"/>
    <w:rsid w:val="00301AF2"/>
    <w:rsid w:val="00301C4E"/>
    <w:rsid w:val="003024E7"/>
    <w:rsid w:val="00304897"/>
    <w:rsid w:val="003050B6"/>
    <w:rsid w:val="00310C82"/>
    <w:rsid w:val="00311E5D"/>
    <w:rsid w:val="0031292A"/>
    <w:rsid w:val="00314915"/>
    <w:rsid w:val="00315805"/>
    <w:rsid w:val="00315A33"/>
    <w:rsid w:val="00315AAA"/>
    <w:rsid w:val="00316403"/>
    <w:rsid w:val="00317391"/>
    <w:rsid w:val="00324DB2"/>
    <w:rsid w:val="003259FD"/>
    <w:rsid w:val="00326BB7"/>
    <w:rsid w:val="00327BB4"/>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2853"/>
    <w:rsid w:val="00365A01"/>
    <w:rsid w:val="00374DDE"/>
    <w:rsid w:val="003758B4"/>
    <w:rsid w:val="00376162"/>
    <w:rsid w:val="00376BCC"/>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32CD"/>
    <w:rsid w:val="003F4120"/>
    <w:rsid w:val="003F4E60"/>
    <w:rsid w:val="00400774"/>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4C8"/>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6675"/>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640"/>
    <w:rsid w:val="005339E5"/>
    <w:rsid w:val="0053509B"/>
    <w:rsid w:val="005362A7"/>
    <w:rsid w:val="00536B74"/>
    <w:rsid w:val="00536CB1"/>
    <w:rsid w:val="00543100"/>
    <w:rsid w:val="00544F28"/>
    <w:rsid w:val="0055155C"/>
    <w:rsid w:val="00555130"/>
    <w:rsid w:val="00560583"/>
    <w:rsid w:val="00561768"/>
    <w:rsid w:val="00564CED"/>
    <w:rsid w:val="00573C4A"/>
    <w:rsid w:val="00575023"/>
    <w:rsid w:val="00576813"/>
    <w:rsid w:val="0058050E"/>
    <w:rsid w:val="0058188A"/>
    <w:rsid w:val="005821E1"/>
    <w:rsid w:val="00583840"/>
    <w:rsid w:val="00585CFF"/>
    <w:rsid w:val="005868D2"/>
    <w:rsid w:val="005913A2"/>
    <w:rsid w:val="005948F5"/>
    <w:rsid w:val="00597C5A"/>
    <w:rsid w:val="005A327B"/>
    <w:rsid w:val="005B3783"/>
    <w:rsid w:val="005B3D52"/>
    <w:rsid w:val="005B4B38"/>
    <w:rsid w:val="005C1FB7"/>
    <w:rsid w:val="005C20EC"/>
    <w:rsid w:val="005C48AD"/>
    <w:rsid w:val="005D0D43"/>
    <w:rsid w:val="005D6DBE"/>
    <w:rsid w:val="005E022B"/>
    <w:rsid w:val="005E0E76"/>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16963"/>
    <w:rsid w:val="00621440"/>
    <w:rsid w:val="006214FA"/>
    <w:rsid w:val="0062388A"/>
    <w:rsid w:val="00624A07"/>
    <w:rsid w:val="00625E7C"/>
    <w:rsid w:val="00626283"/>
    <w:rsid w:val="00627CAE"/>
    <w:rsid w:val="006302E6"/>
    <w:rsid w:val="00632524"/>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035B"/>
    <w:rsid w:val="00664278"/>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1DB2"/>
    <w:rsid w:val="006C212E"/>
    <w:rsid w:val="006C26ED"/>
    <w:rsid w:val="006C7661"/>
    <w:rsid w:val="006D4794"/>
    <w:rsid w:val="006E0BDE"/>
    <w:rsid w:val="006E5907"/>
    <w:rsid w:val="006F1570"/>
    <w:rsid w:val="006F1E14"/>
    <w:rsid w:val="006F5046"/>
    <w:rsid w:val="006F5FB5"/>
    <w:rsid w:val="006F78F8"/>
    <w:rsid w:val="006F7D66"/>
    <w:rsid w:val="007019BA"/>
    <w:rsid w:val="0070243A"/>
    <w:rsid w:val="00703C8A"/>
    <w:rsid w:val="00706A39"/>
    <w:rsid w:val="007070CF"/>
    <w:rsid w:val="00707741"/>
    <w:rsid w:val="00711150"/>
    <w:rsid w:val="007128AF"/>
    <w:rsid w:val="007131D5"/>
    <w:rsid w:val="00713AD0"/>
    <w:rsid w:val="00714EB8"/>
    <w:rsid w:val="00720E1B"/>
    <w:rsid w:val="0072118A"/>
    <w:rsid w:val="0072174F"/>
    <w:rsid w:val="0072177C"/>
    <w:rsid w:val="00721F6F"/>
    <w:rsid w:val="007277D4"/>
    <w:rsid w:val="007317A7"/>
    <w:rsid w:val="0073206F"/>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19AB"/>
    <w:rsid w:val="00764294"/>
    <w:rsid w:val="007649A3"/>
    <w:rsid w:val="00765E11"/>
    <w:rsid w:val="00766D3C"/>
    <w:rsid w:val="0076703A"/>
    <w:rsid w:val="007715C5"/>
    <w:rsid w:val="0077287B"/>
    <w:rsid w:val="007750F4"/>
    <w:rsid w:val="00775598"/>
    <w:rsid w:val="00777342"/>
    <w:rsid w:val="007830B6"/>
    <w:rsid w:val="00791249"/>
    <w:rsid w:val="0079315E"/>
    <w:rsid w:val="0079354E"/>
    <w:rsid w:val="007A1BB4"/>
    <w:rsid w:val="007A5008"/>
    <w:rsid w:val="007B2C43"/>
    <w:rsid w:val="007C1D61"/>
    <w:rsid w:val="007C52E8"/>
    <w:rsid w:val="007C63F4"/>
    <w:rsid w:val="007C76BF"/>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6A3F"/>
    <w:rsid w:val="00817A2D"/>
    <w:rsid w:val="00822686"/>
    <w:rsid w:val="008264AD"/>
    <w:rsid w:val="00830749"/>
    <w:rsid w:val="00833553"/>
    <w:rsid w:val="008335B8"/>
    <w:rsid w:val="00835B05"/>
    <w:rsid w:val="008375C9"/>
    <w:rsid w:val="00842927"/>
    <w:rsid w:val="00843444"/>
    <w:rsid w:val="00843997"/>
    <w:rsid w:val="00844B74"/>
    <w:rsid w:val="0084592C"/>
    <w:rsid w:val="00846698"/>
    <w:rsid w:val="00847C7B"/>
    <w:rsid w:val="008543BF"/>
    <w:rsid w:val="00855F97"/>
    <w:rsid w:val="0086043A"/>
    <w:rsid w:val="00860AFB"/>
    <w:rsid w:val="0086121C"/>
    <w:rsid w:val="00863931"/>
    <w:rsid w:val="008639BB"/>
    <w:rsid w:val="00870E80"/>
    <w:rsid w:val="00872416"/>
    <w:rsid w:val="00872A11"/>
    <w:rsid w:val="008748CE"/>
    <w:rsid w:val="00874A41"/>
    <w:rsid w:val="00882B9D"/>
    <w:rsid w:val="008868DF"/>
    <w:rsid w:val="00891A5B"/>
    <w:rsid w:val="008A082C"/>
    <w:rsid w:val="008A257C"/>
    <w:rsid w:val="008A2B1C"/>
    <w:rsid w:val="008A37F2"/>
    <w:rsid w:val="008A3A99"/>
    <w:rsid w:val="008A3FD2"/>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3872"/>
    <w:rsid w:val="009055FD"/>
    <w:rsid w:val="009056E2"/>
    <w:rsid w:val="00906690"/>
    <w:rsid w:val="00913B79"/>
    <w:rsid w:val="00917FD2"/>
    <w:rsid w:val="00921288"/>
    <w:rsid w:val="0092580A"/>
    <w:rsid w:val="009304CA"/>
    <w:rsid w:val="0093060F"/>
    <w:rsid w:val="009324BA"/>
    <w:rsid w:val="00933AAC"/>
    <w:rsid w:val="00936180"/>
    <w:rsid w:val="00944834"/>
    <w:rsid w:val="0094485B"/>
    <w:rsid w:val="00944A01"/>
    <w:rsid w:val="00945C7B"/>
    <w:rsid w:val="009470AF"/>
    <w:rsid w:val="009476CA"/>
    <w:rsid w:val="0095100C"/>
    <w:rsid w:val="0095160D"/>
    <w:rsid w:val="00951B1D"/>
    <w:rsid w:val="00951DE8"/>
    <w:rsid w:val="00954532"/>
    <w:rsid w:val="00955D0B"/>
    <w:rsid w:val="00956D8C"/>
    <w:rsid w:val="00957D46"/>
    <w:rsid w:val="009612D9"/>
    <w:rsid w:val="00966089"/>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2B4F"/>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D6C"/>
    <w:rsid w:val="00A07F94"/>
    <w:rsid w:val="00A2147E"/>
    <w:rsid w:val="00A25B81"/>
    <w:rsid w:val="00A2624A"/>
    <w:rsid w:val="00A265D7"/>
    <w:rsid w:val="00A26E0F"/>
    <w:rsid w:val="00A32125"/>
    <w:rsid w:val="00A33567"/>
    <w:rsid w:val="00A34BA9"/>
    <w:rsid w:val="00A406B8"/>
    <w:rsid w:val="00A41676"/>
    <w:rsid w:val="00A43D76"/>
    <w:rsid w:val="00A50541"/>
    <w:rsid w:val="00A526B7"/>
    <w:rsid w:val="00A5275B"/>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1AF2"/>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6D74"/>
    <w:rsid w:val="00AF7DD5"/>
    <w:rsid w:val="00AF7DE7"/>
    <w:rsid w:val="00B01066"/>
    <w:rsid w:val="00B01E5D"/>
    <w:rsid w:val="00B0452D"/>
    <w:rsid w:val="00B0469A"/>
    <w:rsid w:val="00B04BD7"/>
    <w:rsid w:val="00B05B10"/>
    <w:rsid w:val="00B10211"/>
    <w:rsid w:val="00B11880"/>
    <w:rsid w:val="00B11D92"/>
    <w:rsid w:val="00B141EE"/>
    <w:rsid w:val="00B21A3B"/>
    <w:rsid w:val="00B21CC5"/>
    <w:rsid w:val="00B23004"/>
    <w:rsid w:val="00B23116"/>
    <w:rsid w:val="00B248F4"/>
    <w:rsid w:val="00B24E19"/>
    <w:rsid w:val="00B26D53"/>
    <w:rsid w:val="00B370F6"/>
    <w:rsid w:val="00B44885"/>
    <w:rsid w:val="00B45123"/>
    <w:rsid w:val="00B46CA0"/>
    <w:rsid w:val="00B50D23"/>
    <w:rsid w:val="00B52725"/>
    <w:rsid w:val="00B55A00"/>
    <w:rsid w:val="00B55CBD"/>
    <w:rsid w:val="00B56F20"/>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5E1E"/>
    <w:rsid w:val="00BA7D5F"/>
    <w:rsid w:val="00BB11BC"/>
    <w:rsid w:val="00BC4E1A"/>
    <w:rsid w:val="00BD08B5"/>
    <w:rsid w:val="00BD2445"/>
    <w:rsid w:val="00BD4B75"/>
    <w:rsid w:val="00BD5D83"/>
    <w:rsid w:val="00BE1F60"/>
    <w:rsid w:val="00BE2C92"/>
    <w:rsid w:val="00BE5659"/>
    <w:rsid w:val="00BF15FF"/>
    <w:rsid w:val="00BF51EE"/>
    <w:rsid w:val="00BF6EA1"/>
    <w:rsid w:val="00BF721E"/>
    <w:rsid w:val="00BF7956"/>
    <w:rsid w:val="00C02070"/>
    <w:rsid w:val="00C02A9F"/>
    <w:rsid w:val="00C036A0"/>
    <w:rsid w:val="00C05340"/>
    <w:rsid w:val="00C05622"/>
    <w:rsid w:val="00C0790A"/>
    <w:rsid w:val="00C10B48"/>
    <w:rsid w:val="00C116AB"/>
    <w:rsid w:val="00C145EE"/>
    <w:rsid w:val="00C1477C"/>
    <w:rsid w:val="00C16671"/>
    <w:rsid w:val="00C17076"/>
    <w:rsid w:val="00C173A6"/>
    <w:rsid w:val="00C1744C"/>
    <w:rsid w:val="00C208EE"/>
    <w:rsid w:val="00C21B79"/>
    <w:rsid w:val="00C25494"/>
    <w:rsid w:val="00C2568A"/>
    <w:rsid w:val="00C26F2C"/>
    <w:rsid w:val="00C30229"/>
    <w:rsid w:val="00C320F8"/>
    <w:rsid w:val="00C3259F"/>
    <w:rsid w:val="00C3636D"/>
    <w:rsid w:val="00C41923"/>
    <w:rsid w:val="00C43209"/>
    <w:rsid w:val="00C45C39"/>
    <w:rsid w:val="00C478B5"/>
    <w:rsid w:val="00C53DA4"/>
    <w:rsid w:val="00C547D1"/>
    <w:rsid w:val="00C55618"/>
    <w:rsid w:val="00C55A27"/>
    <w:rsid w:val="00C57BDD"/>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3C4D"/>
    <w:rsid w:val="00C95773"/>
    <w:rsid w:val="00C95EBF"/>
    <w:rsid w:val="00C963E0"/>
    <w:rsid w:val="00C9717B"/>
    <w:rsid w:val="00C97C42"/>
    <w:rsid w:val="00CA0F42"/>
    <w:rsid w:val="00CA3BA8"/>
    <w:rsid w:val="00CA4398"/>
    <w:rsid w:val="00CA4A15"/>
    <w:rsid w:val="00CA65E0"/>
    <w:rsid w:val="00CA78C3"/>
    <w:rsid w:val="00CB1C2C"/>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4944"/>
    <w:rsid w:val="00D25838"/>
    <w:rsid w:val="00D26665"/>
    <w:rsid w:val="00D26D34"/>
    <w:rsid w:val="00D323A9"/>
    <w:rsid w:val="00D342DF"/>
    <w:rsid w:val="00D3456C"/>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3B7B"/>
    <w:rsid w:val="00D86CEE"/>
    <w:rsid w:val="00D879F6"/>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57FB"/>
    <w:rsid w:val="00DB620A"/>
    <w:rsid w:val="00DB6903"/>
    <w:rsid w:val="00DC123B"/>
    <w:rsid w:val="00DC25CE"/>
    <w:rsid w:val="00DC3188"/>
    <w:rsid w:val="00DC54AD"/>
    <w:rsid w:val="00DC5B00"/>
    <w:rsid w:val="00DC5EEA"/>
    <w:rsid w:val="00DC658D"/>
    <w:rsid w:val="00DC763D"/>
    <w:rsid w:val="00DD0BB5"/>
    <w:rsid w:val="00DD2E75"/>
    <w:rsid w:val="00DD533D"/>
    <w:rsid w:val="00DE18C7"/>
    <w:rsid w:val="00DE2177"/>
    <w:rsid w:val="00DE37A3"/>
    <w:rsid w:val="00DE52AD"/>
    <w:rsid w:val="00DF0328"/>
    <w:rsid w:val="00DF2BCC"/>
    <w:rsid w:val="00DF5671"/>
    <w:rsid w:val="00DF71FB"/>
    <w:rsid w:val="00DF75DF"/>
    <w:rsid w:val="00DF7F02"/>
    <w:rsid w:val="00E015C8"/>
    <w:rsid w:val="00E065E6"/>
    <w:rsid w:val="00E06C7B"/>
    <w:rsid w:val="00E07588"/>
    <w:rsid w:val="00E07F3E"/>
    <w:rsid w:val="00E106BF"/>
    <w:rsid w:val="00E1070D"/>
    <w:rsid w:val="00E10DCA"/>
    <w:rsid w:val="00E14BFA"/>
    <w:rsid w:val="00E14FDF"/>
    <w:rsid w:val="00E20A05"/>
    <w:rsid w:val="00E2279E"/>
    <w:rsid w:val="00E2653E"/>
    <w:rsid w:val="00E30356"/>
    <w:rsid w:val="00E3181C"/>
    <w:rsid w:val="00E3270A"/>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D3BFD"/>
    <w:rsid w:val="00EE0EDC"/>
    <w:rsid w:val="00EE235C"/>
    <w:rsid w:val="00EE2576"/>
    <w:rsid w:val="00EE272B"/>
    <w:rsid w:val="00EE346C"/>
    <w:rsid w:val="00EE4CDC"/>
    <w:rsid w:val="00EE68E3"/>
    <w:rsid w:val="00EF062A"/>
    <w:rsid w:val="00EF2F06"/>
    <w:rsid w:val="00EF4647"/>
    <w:rsid w:val="00EF529A"/>
    <w:rsid w:val="00EF69A4"/>
    <w:rsid w:val="00F023CE"/>
    <w:rsid w:val="00F03457"/>
    <w:rsid w:val="00F04BBE"/>
    <w:rsid w:val="00F06E9D"/>
    <w:rsid w:val="00F07185"/>
    <w:rsid w:val="00F212C3"/>
    <w:rsid w:val="00F21DF2"/>
    <w:rsid w:val="00F23659"/>
    <w:rsid w:val="00F23C3D"/>
    <w:rsid w:val="00F269FE"/>
    <w:rsid w:val="00F27B28"/>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84"/>
    <w:rsid w:val="00F739DD"/>
    <w:rsid w:val="00F73AD5"/>
    <w:rsid w:val="00F7505B"/>
    <w:rsid w:val="00F7673C"/>
    <w:rsid w:val="00F769F2"/>
    <w:rsid w:val="00F76DDE"/>
    <w:rsid w:val="00F77BBD"/>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2DA92"/>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30107896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946225422">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32900561">
      <w:bodyDiv w:val="1"/>
      <w:marLeft w:val="0"/>
      <w:marRight w:val="0"/>
      <w:marTop w:val="0"/>
      <w:marBottom w:val="0"/>
      <w:divBdr>
        <w:top w:val="none" w:sz="0" w:space="0" w:color="auto"/>
        <w:left w:val="none" w:sz="0" w:space="0" w:color="auto"/>
        <w:bottom w:val="none" w:sz="0" w:space="0" w:color="auto"/>
        <w:right w:val="none" w:sz="0" w:space="0" w:color="auto"/>
      </w:divBdr>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
      <w:docPartPr>
        <w:name w:val="3E52AEA359E24FE5AF8530661FC6B151"/>
        <w:category>
          <w:name w:val="General"/>
          <w:gallery w:val="placeholder"/>
        </w:category>
        <w:types>
          <w:type w:val="bbPlcHdr"/>
        </w:types>
        <w:behaviors>
          <w:behavior w:val="content"/>
        </w:behaviors>
        <w:guid w:val="{2C40FAFE-0860-4974-AB3E-D9076882D686}"/>
      </w:docPartPr>
      <w:docPartBody>
        <w:p w:rsidR="00A2354F" w:rsidRDefault="009442C1" w:rsidP="009442C1">
          <w:pPr>
            <w:pStyle w:val="3E52AEA359E24FE5AF8530661FC6B15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B6B71"/>
    <w:rsid w:val="008C1EB3"/>
    <w:rsid w:val="008D5E37"/>
    <w:rsid w:val="009133ED"/>
    <w:rsid w:val="0092096F"/>
    <w:rsid w:val="0093596C"/>
    <w:rsid w:val="00936A9F"/>
    <w:rsid w:val="009442C1"/>
    <w:rsid w:val="00977AC6"/>
    <w:rsid w:val="009B3343"/>
    <w:rsid w:val="009C6B1B"/>
    <w:rsid w:val="00A12C05"/>
    <w:rsid w:val="00A2354F"/>
    <w:rsid w:val="00A43944"/>
    <w:rsid w:val="00A60757"/>
    <w:rsid w:val="00A72C28"/>
    <w:rsid w:val="00AA47DA"/>
    <w:rsid w:val="00AF1036"/>
    <w:rsid w:val="00B06821"/>
    <w:rsid w:val="00B22C6A"/>
    <w:rsid w:val="00B36515"/>
    <w:rsid w:val="00B4136F"/>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B3075-66F3-4FD3-BE59-2E58439A2F03}">
  <ds:schemaRefs>
    <ds:schemaRef ds:uri="http://schemas.microsoft.com/office/2006/customDocumentInformationPanel"/>
  </ds:schemaRefs>
</ds:datastoreItem>
</file>

<file path=customXml/itemProps2.xml><?xml version="1.0" encoding="utf-8"?>
<ds:datastoreItem xmlns:ds="http://schemas.openxmlformats.org/officeDocument/2006/customXml" ds:itemID="{FAA5C2C2-4F75-423B-912F-23AD95F20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23011</TotalTime>
  <Pages>14</Pages>
  <Words>1986</Words>
  <Characters>11323</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M T</cp:lastModifiedBy>
  <cp:revision>234</cp:revision>
  <cp:lastPrinted>2019-01-25T04:02:00Z</cp:lastPrinted>
  <dcterms:created xsi:type="dcterms:W3CDTF">2015-02-26T05:16:00Z</dcterms:created>
  <dcterms:modified xsi:type="dcterms:W3CDTF">2019-09-26T12:29:00Z</dcterms:modified>
  <cp:contentStatus>v1-3_02/05/2019</cp:contentStatus>
</cp:coreProperties>
</file>