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6EF01006" w14:textId="77777777" w:rsidR="00DD61C5" w:rsidRPr="00F849B0" w:rsidRDefault="006C5988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0AA3AB12" w14:textId="77777777" w:rsidR="00DD61C5" w:rsidRPr="00F849B0" w:rsidRDefault="006C5988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43E692CD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F9AA453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44BFE456" w14:textId="77777777" w:rsidTr="004D186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A9F0CE5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2BE9A0F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5292EBB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67F28A62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EB3B242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ECA73F5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27CF39A6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3E35F42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4CA4B88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FC0711A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10A794A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07FF9E19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07C9958F" w14:textId="77777777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60D21C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16982BE" w14:textId="547E6C9B" w:rsidR="00DD61C5" w:rsidRPr="00F849B0" w:rsidRDefault="006C5988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12297134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2112297134"/>
          </w:p>
        </w:tc>
      </w:tr>
      <w:tr w:rsidR="00DD61C5" w:rsidRPr="00F849B0" w14:paraId="568ED0ED" w14:textId="77777777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B7B3CF4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1DE4AB6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E4FB6F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068B499E" w14:textId="77777777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F1FAC0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043192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12D6BBF" w14:textId="77777777" w:rsidR="00DD61C5" w:rsidRPr="00F849B0" w:rsidRDefault="00DD61C5" w:rsidP="004D186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42FF2C5" wp14:editId="0E811C7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04319240" w:displacedByCustomXml="prev"/>
      </w:tr>
    </w:tbl>
    <w:p w14:paraId="2893F3F6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F02FBB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4CAE43F2" w14:textId="77777777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0802D32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0529F19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08252365" w:edGrp="everyone"/>
            <w:permEnd w:id="508252365"/>
          </w:p>
        </w:tc>
      </w:tr>
      <w:tr w:rsidR="00DD61C5" w:rsidRPr="00F849B0" w14:paraId="2C1C184B" w14:textId="77777777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7167CA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DA79829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1852653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6103645F" w14:textId="77777777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CDCBC6D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77589891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B3590DE" w14:textId="77777777" w:rsidR="00DD61C5" w:rsidRPr="00F849B0" w:rsidRDefault="00DD61C5" w:rsidP="004D186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2D3A0D" wp14:editId="0418C92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75898911" w:displacedByCustomXml="next"/>
          </w:sdtContent>
        </w:sdt>
      </w:tr>
    </w:tbl>
    <w:p w14:paraId="5A2E748A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339BEC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5AB5C25B" w14:textId="77777777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958C0AC" w14:textId="77777777"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40016409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8-0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CE43AEE" w14:textId="48B6106A" w:rsidR="00DD61C5" w:rsidRPr="00F849B0" w:rsidRDefault="006C5988" w:rsidP="004D186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7/08/2019</w:t>
                </w:r>
              </w:p>
            </w:tc>
          </w:sdtContent>
        </w:sdt>
      </w:tr>
      <w:permEnd w:id="1940016409"/>
    </w:tbl>
    <w:p w14:paraId="09EE0DA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0C8F7FEA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82AF438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32CD33AA" w14:textId="77777777" w:rsidTr="004D186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2E7FBBC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38B12AA6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FBDE37D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566D9C69" w14:textId="77777777" w:rsidTr="004D186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543C0FA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134EDD7D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3994021" w:edGrp="everyone"/>
            <w:permEnd w:id="963994021"/>
          </w:p>
        </w:tc>
        <w:tc>
          <w:tcPr>
            <w:tcW w:w="1272" w:type="dxa"/>
            <w:vAlign w:val="center"/>
          </w:tcPr>
          <w:p w14:paraId="5393AD65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36FE33E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0ABABECC" w14:textId="77777777" w:rsidTr="004D186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46164EA5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60D3FC5C" w14:textId="77777777"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804020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3F854F41" w14:textId="77777777" w:rsidR="00DD61C5" w:rsidRPr="00F849B0" w:rsidRDefault="00DD61C5" w:rsidP="004D186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0402015" w:displacedByCustomXml="prev"/>
        <w:permStart w:id="968500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783E57C9" w14:textId="77777777" w:rsidR="00DD61C5" w:rsidRPr="00F849B0" w:rsidRDefault="00DD61C5" w:rsidP="004D186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850044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723B13F5" w14:textId="77777777" w:rsidTr="004D1863">
        <w:tc>
          <w:tcPr>
            <w:tcW w:w="9016" w:type="dxa"/>
            <w:shd w:val="clear" w:color="auto" w:fill="D9D9D9" w:themeFill="background1" w:themeFillShade="D9"/>
          </w:tcPr>
          <w:p w14:paraId="3936467E" w14:textId="77777777" w:rsidR="00DD61C5" w:rsidRPr="00F849B0" w:rsidRDefault="00DD61C5" w:rsidP="004D186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53A697D1" w14:textId="77777777" w:rsidTr="004D1863">
        <w:trPr>
          <w:trHeight w:val="13602"/>
        </w:trPr>
        <w:tc>
          <w:tcPr>
            <w:tcW w:w="9016" w:type="dxa"/>
          </w:tcPr>
          <w:p w14:paraId="5F798315" w14:textId="77777777" w:rsidR="00DD61C5" w:rsidRPr="00F849B0" w:rsidRDefault="00DD61C5" w:rsidP="004D1863">
            <w:pPr>
              <w:rPr>
                <w:rFonts w:ascii="Arial" w:hAnsi="Arial" w:cs="Arial"/>
                <w:szCs w:val="24"/>
              </w:rPr>
            </w:pPr>
            <w:permStart w:id="552106813" w:edGrp="everyone"/>
            <w:permEnd w:id="552106813"/>
          </w:p>
        </w:tc>
      </w:tr>
    </w:tbl>
    <w:bookmarkEnd w:id="0"/>
    <w:p w14:paraId="391B08F0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5D32BB20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486A1FC2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418F97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2E934F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9D6167C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500216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5299C9E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0216653" w:displacedByCustomXml="prev"/>
      </w:tr>
      <w:tr w:rsidR="002C29E1" w:rsidRPr="00F849B0" w14:paraId="2DE83CE1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511E75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4253721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0A4533" w14:textId="77777777" w:rsidR="002C29E1" w:rsidRPr="00F849B0" w:rsidRDefault="000808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537215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0D6F12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6AF28E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64EDEA88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7450FD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8879771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53DE2B" w14:textId="77777777" w:rsidR="002C29E1" w:rsidRPr="00F849B0" w:rsidRDefault="000808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79771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7ECC71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60D6C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623E8D71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4B5ED1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4248794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81319E" w14:textId="77777777" w:rsidR="002C29E1" w:rsidRPr="00F849B0" w:rsidRDefault="000808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48794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59755B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F800AC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14C5026B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64FA7898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7F1421F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14:paraId="7D829678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304A84B7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D37980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E8D95F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E8025B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747088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AF25D0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7088517" w:displacedByCustomXml="prev"/>
      </w:tr>
      <w:tr w:rsidR="00780921" w:rsidRPr="00F849B0" w14:paraId="668D217D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D22664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8FDC" w14:textId="77777777"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37687226" w:edGrp="everyone"/>
            <w:r>
              <w:rPr>
                <w:rFonts w:ascii="Arial" w:hAnsi="Arial" w:cs="Arial"/>
                <w:sz w:val="22"/>
                <w:szCs w:val="22"/>
              </w:rPr>
              <w:t>Sand &amp; Gravel</w:t>
            </w:r>
            <w:permEnd w:id="1637687226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6DA57" w14:textId="77777777"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51005719" w:edGrp="everyone"/>
            <w:r>
              <w:rPr>
                <w:rFonts w:ascii="Arial" w:hAnsi="Arial" w:cs="Arial"/>
                <w:sz w:val="22"/>
                <w:szCs w:val="22"/>
              </w:rPr>
              <w:t>Plumbers</w:t>
            </w:r>
            <w:permEnd w:id="18510057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231945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070EC813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4AA5CE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C7B12A" w14:textId="77777777"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9902161" w:edGrp="everyone"/>
            <w:r>
              <w:rPr>
                <w:rFonts w:ascii="Arial" w:hAnsi="Arial" w:cs="Arial"/>
                <w:sz w:val="22"/>
                <w:szCs w:val="22"/>
              </w:rPr>
              <w:t>Hardware</w:t>
            </w:r>
            <w:permEnd w:id="72990216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E49696" w14:textId="77777777"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3852404" w:edGrp="everyone"/>
            <w:r>
              <w:rPr>
                <w:rFonts w:ascii="Arial" w:hAnsi="Arial" w:cs="Arial"/>
                <w:sz w:val="22"/>
                <w:szCs w:val="22"/>
              </w:rPr>
              <w:t>Electricians</w:t>
            </w:r>
            <w:permEnd w:id="11838524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71DBED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32C4F939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1E447C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36431A" w14:textId="77777777" w:rsidR="00780921" w:rsidRPr="00A477AB" w:rsidRDefault="009702C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3266429" w:edGrp="everyone"/>
            <w:r>
              <w:rPr>
                <w:rFonts w:ascii="Arial" w:hAnsi="Arial" w:cs="Arial"/>
                <w:sz w:val="22"/>
                <w:szCs w:val="22"/>
              </w:rPr>
              <w:t>Glass &amp; Mirrors</w:t>
            </w:r>
            <w:permEnd w:id="113266429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B93887" w14:textId="77777777"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591186" w:edGrp="everyone"/>
            <w:r>
              <w:rPr>
                <w:rFonts w:ascii="Arial" w:hAnsi="Arial" w:cs="Arial"/>
                <w:sz w:val="22"/>
                <w:szCs w:val="22"/>
              </w:rPr>
              <w:t>Carpenters</w:t>
            </w:r>
            <w:permEnd w:id="2055911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BA6517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4999DFB1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F2756EE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33EA2D5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14:paraId="64F98BF6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6AC850E4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7B3A40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99F2" w14:textId="77777777" w:rsidR="007B32B5" w:rsidRPr="007B32B5" w:rsidRDefault="007B32B5" w:rsidP="007B32B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3289349" w:edGrp="everyone"/>
            <w:r w:rsidRPr="007B32B5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14:paraId="5EFC9395" w14:textId="77777777" w:rsidR="00C26CD9" w:rsidRPr="00F849B0" w:rsidRDefault="007B32B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7B32B5">
              <w:rPr>
                <w:rFonts w:ascii="Arial" w:hAnsi="Arial" w:cs="Arial"/>
                <w:sz w:val="22"/>
                <w:szCs w:val="22"/>
              </w:rPr>
              <w:t>A contractor can decide what work they do, how it is to be carried out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B32B5">
              <w:rPr>
                <w:rFonts w:ascii="Arial" w:hAnsi="Arial" w:cs="Arial"/>
                <w:sz w:val="22"/>
                <w:szCs w:val="22"/>
              </w:rPr>
              <w:t>the hours when the work is to be completed</w:t>
            </w:r>
            <w:permEnd w:id="363289349"/>
          </w:p>
        </w:tc>
        <w:permStart w:id="9499763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B69D96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9976390" w:displacedByCustomXml="prev"/>
      </w:tr>
    </w:tbl>
    <w:p w14:paraId="21D42D05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3CFEBC3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3A94749A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14:paraId="6C4A0CD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66853226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DB6639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9BE8" w14:textId="77777777" w:rsidR="00780921" w:rsidRDefault="007B32B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62143926" w:edGrp="everyone"/>
            <w:r>
              <w:rPr>
                <w:rFonts w:ascii="Arial" w:hAnsi="Arial" w:cs="Arial"/>
                <w:sz w:val="22"/>
                <w:szCs w:val="22"/>
              </w:rPr>
              <w:t>Local Government – Local Council</w:t>
            </w:r>
          </w:p>
          <w:p w14:paraId="0C82EF39" w14:textId="77777777" w:rsidR="00780921" w:rsidRPr="00F849B0" w:rsidRDefault="007B32B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Regulatory Body – National Construction Code</w:t>
            </w:r>
            <w:r w:rsidR="00FA6911">
              <w:rPr>
                <w:rFonts w:ascii="Arial" w:hAnsi="Arial" w:cs="Arial"/>
                <w:sz w:val="22"/>
                <w:szCs w:val="22"/>
              </w:rPr>
              <w:t>, work health &amp; safety</w:t>
            </w:r>
            <w:permEnd w:id="1562143926"/>
          </w:p>
        </w:tc>
        <w:permStart w:id="242442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200C51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2442082" w:displacedByCustomXml="prev"/>
      </w:tr>
    </w:tbl>
    <w:p w14:paraId="1EE1DAE3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5996EC5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DF59016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14:paraId="20A5649A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0270B5BA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111BCD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2F43" w14:textId="77777777" w:rsidR="00780921" w:rsidRPr="00F849B0" w:rsidRDefault="00BC6E1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33468921" w:edGrp="everyone"/>
            <w:r>
              <w:rPr>
                <w:rFonts w:ascii="Arial" w:hAnsi="Arial" w:cs="Arial"/>
                <w:sz w:val="22"/>
                <w:szCs w:val="22"/>
              </w:rPr>
              <w:t>This should be included because it forms part of the Building specifications which details all plans, products, colour floor and co</w:t>
            </w:r>
            <w:r w:rsidR="00D62C1F">
              <w:rPr>
                <w:rFonts w:ascii="Arial" w:hAnsi="Arial" w:cs="Arial"/>
                <w:sz w:val="22"/>
                <w:szCs w:val="22"/>
              </w:rPr>
              <w:t>vering</w:t>
            </w:r>
            <w:r>
              <w:rPr>
                <w:rFonts w:ascii="Arial" w:hAnsi="Arial" w:cs="Arial"/>
                <w:sz w:val="22"/>
                <w:szCs w:val="22"/>
              </w:rPr>
              <w:t xml:space="preserve"> which comprises a Contract</w:t>
            </w:r>
            <w:r w:rsidR="00D62C1F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1233468921"/>
          </w:p>
        </w:tc>
        <w:permStart w:id="1704554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75E21F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4554452" w:displacedByCustomXml="prev"/>
      </w:tr>
    </w:tbl>
    <w:p w14:paraId="38F85AB7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ABCF686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6"/>
    </w:p>
    <w:p w14:paraId="2E4A4D92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0AC863AD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8E9A2D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46438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BD9CC5" w14:textId="77777777" w:rsidR="00F849B0" w:rsidRPr="00DD7A44" w:rsidRDefault="006C5988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3B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146438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4051D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B4F150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971109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39A8AB6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7110985" w:displacedByCustomXml="prev"/>
      </w:tr>
      <w:tr w:rsidR="00F849B0" w:rsidRPr="00F849B0" w14:paraId="0067FB7A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A4AB8E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115881018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639E7" w14:textId="77777777" w:rsidR="00F849B0" w:rsidRPr="00DD7A44" w:rsidRDefault="006C5988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5881018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F85286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829F0B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D1C43F6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30273942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6BCC6CD2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1C77A655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14:paraId="3534D00A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019E4A32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DDC36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CF86" w14:textId="77777777" w:rsidR="00D43F74" w:rsidRDefault="00D43F74" w:rsidP="00D43F7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3662382" w:edGrp="everyone"/>
            <w:r>
              <w:rPr>
                <w:rFonts w:ascii="Arial" w:hAnsi="Arial" w:cs="Arial"/>
                <w:sz w:val="22"/>
                <w:szCs w:val="22"/>
              </w:rPr>
              <w:t>Hills Shire Council –</w:t>
            </w:r>
          </w:p>
          <w:p w14:paraId="4846FB3B" w14:textId="77777777" w:rsidR="00D43F74" w:rsidRPr="00D43F74" w:rsidRDefault="00D43F74" w:rsidP="00D43F7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43F74">
              <w:rPr>
                <w:rFonts w:ascii="Arial" w:hAnsi="Arial" w:cs="Arial"/>
                <w:sz w:val="22"/>
                <w:szCs w:val="22"/>
              </w:rPr>
              <w:t>Restricted between 8pm - 7am weekdays and Saturdays.</w:t>
            </w:r>
          </w:p>
          <w:p w14:paraId="6620DF13" w14:textId="77777777" w:rsidR="00D43F74" w:rsidRDefault="00D43F74" w:rsidP="00D43F74">
            <w:pPr>
              <w:rPr>
                <w:rFonts w:ascii="Arial" w:hAnsi="Arial" w:cs="Arial"/>
                <w:sz w:val="22"/>
                <w:szCs w:val="22"/>
              </w:rPr>
            </w:pPr>
            <w:r w:rsidRPr="00D43F74">
              <w:rPr>
                <w:rFonts w:ascii="Arial" w:hAnsi="Arial" w:cs="Arial"/>
                <w:sz w:val="22"/>
                <w:szCs w:val="22"/>
              </w:rPr>
              <w:t>Restricted between 8pm - 8am Sundays and Public Holidays.</w:t>
            </w:r>
          </w:p>
          <w:p w14:paraId="161AC82D" w14:textId="77777777" w:rsidR="00D43F74" w:rsidRDefault="00D43F74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C7E2BE2" w14:textId="77777777" w:rsidR="00780921" w:rsidRPr="00F849B0" w:rsidRDefault="00D43F74" w:rsidP="00D43F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may affect your schedule as it could potentially impact discontent from the community, meaning council may need to issue a stop work notice. A disregard of these hours and days could also affect delivery of goods and services, comprising delivering the project / work on time. </w:t>
            </w:r>
            <w:permEnd w:id="193662382"/>
          </w:p>
        </w:tc>
        <w:permStart w:id="1155687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664628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5687435" w:displacedByCustomXml="prev"/>
      </w:tr>
    </w:tbl>
    <w:p w14:paraId="30911597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8F608E3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21BFD94D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14:paraId="58001F43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7C722E78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BC2156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57AB79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5A0284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1390846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D1F7FAF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9084636" w:displacedByCustomXml="prev"/>
      </w:tr>
      <w:tr w:rsidR="00780921" w:rsidRPr="00F849B0" w14:paraId="5EC27921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D9FE3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AFB0" w14:textId="77777777" w:rsidR="00780921" w:rsidRPr="00503301" w:rsidRDefault="00D62C1F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83413355" w:edGrp="everyone"/>
            <w:r>
              <w:rPr>
                <w:rFonts w:ascii="Arial" w:hAnsi="Arial" w:cs="Arial"/>
                <w:sz w:val="22"/>
                <w:szCs w:val="22"/>
              </w:rPr>
              <w:t>Electrical Drawing</w:t>
            </w:r>
            <w:permEnd w:id="683413355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FE62D" w14:textId="77777777" w:rsidR="00780921" w:rsidRPr="00503301" w:rsidRDefault="00D62C1F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87469577" w:edGrp="everyone"/>
            <w:r>
              <w:rPr>
                <w:rFonts w:ascii="Arial" w:hAnsi="Arial" w:cs="Arial"/>
                <w:sz w:val="22"/>
                <w:szCs w:val="22"/>
              </w:rPr>
              <w:t>Identify the materials, equipment &amp; trades needed. Represent the details of electrical fixtures.</w:t>
            </w:r>
            <w:permEnd w:id="10874695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1E341F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7335A291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ADC818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E22A24" w14:textId="77777777" w:rsidR="00780921" w:rsidRPr="00503301" w:rsidRDefault="00D62C1F" w:rsidP="00D21FE8">
            <w:pPr>
              <w:ind w:left="133" w:hanging="9"/>
              <w:rPr>
                <w:rFonts w:ascii="Arial" w:hAnsi="Arial" w:cs="Arial"/>
                <w:sz w:val="22"/>
                <w:szCs w:val="22"/>
              </w:rPr>
            </w:pPr>
            <w:permStart w:id="385040755" w:edGrp="everyone"/>
            <w:r>
              <w:rPr>
                <w:rFonts w:ascii="Arial" w:hAnsi="Arial" w:cs="Arial"/>
                <w:sz w:val="22"/>
                <w:szCs w:val="22"/>
              </w:rPr>
              <w:t>Excavation Drawing</w:t>
            </w:r>
            <w:permEnd w:id="385040755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7796B9" w14:textId="77777777" w:rsidR="00780921" w:rsidRPr="00503301" w:rsidRDefault="00D62C1F" w:rsidP="00D21FE8">
            <w:pPr>
              <w:ind w:left="68"/>
              <w:rPr>
                <w:rFonts w:ascii="Arial" w:hAnsi="Arial" w:cs="Arial"/>
                <w:sz w:val="22"/>
                <w:szCs w:val="22"/>
              </w:rPr>
            </w:pPr>
            <w:permStart w:id="584330543" w:edGrp="everyone"/>
            <w:r>
              <w:rPr>
                <w:rFonts w:ascii="Arial" w:hAnsi="Arial" w:cs="Arial"/>
                <w:sz w:val="22"/>
                <w:szCs w:val="22"/>
              </w:rPr>
              <w:t>Represent footings, excavations, dimensions. These drawings would identify the types of plant and equipment needed.</w:t>
            </w:r>
            <w:permEnd w:id="5843305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DE0369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6D327EF4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A8331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77EC02" w14:textId="77777777" w:rsidR="00780921" w:rsidRPr="00503301" w:rsidRDefault="00D21FE8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77300622" w:edGrp="everyone"/>
            <w:r>
              <w:rPr>
                <w:rFonts w:ascii="Arial" w:hAnsi="Arial" w:cs="Arial"/>
                <w:sz w:val="22"/>
                <w:szCs w:val="22"/>
              </w:rPr>
              <w:t>Elevation</w:t>
            </w:r>
            <w:permEnd w:id="1877300622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A5D049" w14:textId="77777777" w:rsidR="00D21FE8" w:rsidRPr="00D21FE8" w:rsidRDefault="00D21FE8" w:rsidP="00D21FE8">
            <w:pPr>
              <w:ind w:left="210"/>
              <w:rPr>
                <w:rFonts w:ascii="Arial" w:hAnsi="Arial" w:cs="Arial"/>
                <w:sz w:val="22"/>
                <w:szCs w:val="22"/>
              </w:rPr>
            </w:pPr>
            <w:permStart w:id="1760653522" w:edGrp="everyone"/>
            <w:r w:rsidRPr="00D21FE8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1760653522"/>
          <w:p w14:paraId="5A3445E7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6A9067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453D580B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D676C25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14:paraId="63ACB29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10935D34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4C1AF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E326" w14:textId="77777777" w:rsidR="00780921" w:rsidRDefault="00A2540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35699655" w:edGrp="everyone"/>
            <w:r>
              <w:rPr>
                <w:rFonts w:ascii="Arial" w:hAnsi="Arial" w:cs="Arial"/>
                <w:sz w:val="22"/>
                <w:szCs w:val="22"/>
              </w:rPr>
              <w:t>Make changes to the schedule.</w:t>
            </w:r>
          </w:p>
          <w:p w14:paraId="6EC100D8" w14:textId="77777777" w:rsidR="00D21FE8" w:rsidRDefault="00D21FE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Notify major suppliers</w:t>
            </w:r>
          </w:p>
          <w:p w14:paraId="7D4A48B7" w14:textId="77777777" w:rsidR="00D21FE8" w:rsidRDefault="00D21FE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21FE8">
              <w:rPr>
                <w:rFonts w:ascii="Arial" w:hAnsi="Arial" w:cs="Arial"/>
                <w:sz w:val="22"/>
                <w:szCs w:val="22"/>
              </w:rPr>
              <w:t>Changes to any terms, including the cost, must be dated and signed by all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1FE8">
              <w:rPr>
                <w:rFonts w:ascii="Arial" w:hAnsi="Arial" w:cs="Arial"/>
                <w:sz w:val="22"/>
                <w:szCs w:val="22"/>
              </w:rPr>
              <w:t>the parties to the contract</w:t>
            </w:r>
          </w:p>
          <w:permEnd w:id="535699655"/>
          <w:p w14:paraId="25D4843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736636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E06BC5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6636661" w:displacedByCustomXml="prev"/>
      </w:tr>
    </w:tbl>
    <w:p w14:paraId="006B584E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1275598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4D0B76F8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14:paraId="4BDFE9C3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4F71470C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17C1F1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782E2A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8FE584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723796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664ADEE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3796149" w:displacedByCustomXml="prev"/>
      </w:tr>
      <w:tr w:rsidR="009B7A16" w:rsidRPr="00F849B0" w14:paraId="22864214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BF6B0E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ACDCF" w14:textId="77777777" w:rsidR="009B7A16" w:rsidRPr="006060D2" w:rsidRDefault="00D21F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35814398" w:edGrp="everyone"/>
            <w:r>
              <w:rPr>
                <w:rFonts w:ascii="Arial" w:hAnsi="Arial" w:cs="Arial"/>
                <w:sz w:val="22"/>
                <w:szCs w:val="22"/>
              </w:rPr>
              <w:t>Colour Variation</w:t>
            </w:r>
            <w:permEnd w:id="1935814398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629E2" w14:textId="77777777" w:rsidR="009B7A16" w:rsidRPr="006060D2" w:rsidRDefault="00A2540A" w:rsidP="00D21FE8">
            <w:pPr>
              <w:ind w:left="99"/>
              <w:rPr>
                <w:rFonts w:ascii="Arial" w:hAnsi="Arial" w:cs="Arial"/>
                <w:sz w:val="22"/>
                <w:szCs w:val="22"/>
              </w:rPr>
            </w:pPr>
            <w:permStart w:id="215496907" w:edGrp="everyone"/>
            <w:r>
              <w:rPr>
                <w:rFonts w:ascii="Arial" w:hAnsi="Arial" w:cs="Arial"/>
                <w:sz w:val="22"/>
                <w:szCs w:val="22"/>
              </w:rPr>
              <w:t>This may mean additional / or less materials may be required.</w:t>
            </w:r>
            <w:r w:rsidR="00D21FE8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154969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F198F7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0A793B1E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A1C6F8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5AD96E" w14:textId="77777777" w:rsidR="009B7A16" w:rsidRPr="006060D2" w:rsidRDefault="00D21F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68389864" w:edGrp="everyone"/>
            <w:r>
              <w:rPr>
                <w:rFonts w:ascii="Arial" w:hAnsi="Arial" w:cs="Arial"/>
                <w:sz w:val="22"/>
                <w:szCs w:val="22"/>
              </w:rPr>
              <w:t>Product Variation</w:t>
            </w:r>
            <w:permEnd w:id="96838986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5439C8" w14:textId="77777777" w:rsidR="009B7A16" w:rsidRPr="006060D2" w:rsidRDefault="00D21FE8" w:rsidP="00D21FE8">
            <w:pPr>
              <w:ind w:hanging="43"/>
              <w:rPr>
                <w:rFonts w:ascii="Arial" w:hAnsi="Arial" w:cs="Arial"/>
                <w:sz w:val="22"/>
                <w:szCs w:val="22"/>
              </w:rPr>
            </w:pPr>
            <w:permStart w:id="1703640201" w:edGrp="everyone"/>
            <w:r>
              <w:rPr>
                <w:rFonts w:ascii="Arial" w:hAnsi="Arial" w:cs="Arial"/>
                <w:sz w:val="22"/>
                <w:szCs w:val="22"/>
              </w:rPr>
              <w:t>Availability</w:t>
            </w:r>
            <w:r w:rsidR="00A2540A">
              <w:rPr>
                <w:rFonts w:ascii="Arial" w:hAnsi="Arial" w:cs="Arial"/>
                <w:sz w:val="22"/>
                <w:szCs w:val="22"/>
              </w:rPr>
              <w:t xml:space="preserve"> of materials or change in products may </w:t>
            </w:r>
            <w:r>
              <w:rPr>
                <w:rFonts w:ascii="Arial" w:hAnsi="Arial" w:cs="Arial"/>
                <w:sz w:val="22"/>
                <w:szCs w:val="22"/>
              </w:rPr>
              <w:t>affect schedule</w:t>
            </w:r>
            <w:r w:rsidR="00A2540A">
              <w:rPr>
                <w:rFonts w:ascii="Arial" w:hAnsi="Arial" w:cs="Arial"/>
                <w:sz w:val="22"/>
                <w:szCs w:val="22"/>
              </w:rPr>
              <w:t xml:space="preserve"> by delay in receiving goods – pushing out the schedule.</w:t>
            </w:r>
            <w:permEnd w:id="17036402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39B247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67DDA1E6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C98D0A4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4D89067C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14:paraId="1CCA93E6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25808A63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9891A8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18AF39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8070BB4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38676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58C4BE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76250" w:displacedByCustomXml="prev"/>
      </w:tr>
      <w:tr w:rsidR="0074378D" w:rsidRPr="00F849B0" w14:paraId="0A5F6435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49B7E1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0A41" w14:textId="77777777"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8158527" w:edGrp="everyone"/>
            <w:r>
              <w:rPr>
                <w:rFonts w:ascii="Arial" w:hAnsi="Arial" w:cs="Arial"/>
                <w:sz w:val="22"/>
                <w:szCs w:val="22"/>
              </w:rPr>
              <w:t>Extension of Time</w:t>
            </w:r>
            <w:permEnd w:id="1808158527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363F73" w14:textId="77777777"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34661292" w:edGrp="everyone"/>
            <w:r w:rsidRPr="001355AD">
              <w:rPr>
                <w:rFonts w:ascii="Arial" w:hAnsi="Arial" w:cs="Arial"/>
                <w:sz w:val="22"/>
                <w:szCs w:val="22"/>
              </w:rPr>
              <w:t>The need to do something that was not expected but is now required by a local authority</w:t>
            </w:r>
            <w:r>
              <w:rPr>
                <w:rFonts w:ascii="Arial" w:hAnsi="Arial" w:cs="Arial"/>
                <w:sz w:val="22"/>
                <w:szCs w:val="22"/>
              </w:rPr>
              <w:t xml:space="preserve"> may affect the schedule</w:t>
            </w:r>
            <w:permEnd w:id="21346612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2CDE78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7F03B9C4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940B17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7A2FEC" w14:textId="77777777"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3797384" w:edGrp="everyone"/>
            <w:r>
              <w:rPr>
                <w:rFonts w:ascii="Arial" w:hAnsi="Arial" w:cs="Arial"/>
                <w:sz w:val="22"/>
                <w:szCs w:val="22"/>
              </w:rPr>
              <w:t>Contract Variation</w:t>
            </w:r>
            <w:permEnd w:id="74379738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D3DEA" w14:textId="77777777"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5477245" w:edGrp="everyone"/>
            <w:r>
              <w:rPr>
                <w:rFonts w:ascii="Arial" w:hAnsi="Arial" w:cs="Arial"/>
                <w:sz w:val="22"/>
                <w:szCs w:val="22"/>
              </w:rPr>
              <w:t>Weather has delayed work may affect the schedule</w:t>
            </w:r>
            <w:r w:rsidR="008A5468">
              <w:rPr>
                <w:rFonts w:ascii="Arial" w:hAnsi="Arial" w:cs="Arial"/>
                <w:sz w:val="22"/>
                <w:szCs w:val="22"/>
              </w:rPr>
              <w:t>, and additional labour may be required to deliver the job to schedule – meaning an increase in cost.</w:t>
            </w:r>
            <w:permEnd w:id="5654772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8CF0EF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4CFA9634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461286D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14:paraId="5E58A7C6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5EDA481D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295064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FDD0A9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D3AD669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922700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5404D18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2700902" w:displacedByCustomXml="prev"/>
      </w:tr>
      <w:tr w:rsidR="007A1D58" w:rsidRPr="00F849B0" w14:paraId="39CEEDA5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0D7BCA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ECDE" w14:textId="77777777" w:rsidR="007A1D58" w:rsidRPr="00C14AC3" w:rsidRDefault="00B5003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20242274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42024227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755DD7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EB9E8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405AB196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7FB027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A083" w14:textId="77777777" w:rsidR="007A1D58" w:rsidRPr="00C14AC3" w:rsidRDefault="008A546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6064903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14606490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3B7AF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E9F4A2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79D43781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5B8CF3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3B2EBA" w14:textId="77777777" w:rsidR="007A1D58" w:rsidRPr="00C14AC3" w:rsidRDefault="008A546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5221750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652217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7C7781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0152DA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44A3ABB7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62468C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395E46" w14:textId="77777777" w:rsidR="007A1D58" w:rsidRPr="00C14AC3" w:rsidRDefault="00B5003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8210765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2821076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E26F1C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CD4A2F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231A149A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FF5FA0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04564A" w14:textId="77777777" w:rsidR="007A1D58" w:rsidRPr="00C14AC3" w:rsidRDefault="008A546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062892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210628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6F3491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4076CA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3A951D1B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058A6164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28C6DEDE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14:paraId="7060C48F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0CEBFBA8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61A0F4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85FB" w14:textId="77777777" w:rsidR="00B5003B" w:rsidRPr="00456A7B" w:rsidRDefault="00B5003B" w:rsidP="00B5003B">
            <w:pPr>
              <w:ind w:left="68"/>
              <w:rPr>
                <w:rFonts w:ascii="Arial" w:hAnsi="Arial" w:cs="Arial"/>
                <w:sz w:val="22"/>
                <w:szCs w:val="22"/>
              </w:rPr>
            </w:pPr>
            <w:permStart w:id="1288854529" w:edGrp="everyone"/>
            <w:r w:rsidRPr="00456A7B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14:paraId="73E8EA1D" w14:textId="77777777" w:rsidR="0065458D" w:rsidRPr="00F849B0" w:rsidRDefault="00B5003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456A7B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  <w:permEnd w:id="1288854529"/>
          </w:p>
        </w:tc>
        <w:permStart w:id="18453059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6A4528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5305945" w:displacedByCustomXml="prev"/>
      </w:tr>
    </w:tbl>
    <w:p w14:paraId="542213A1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A57D8C9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72473EE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14:paraId="2C80544B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72B3940F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22E8B20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E9C2835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7BF7470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635244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6E2B7D6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524417" w:displacedByCustomXml="prev"/>
      </w:tr>
      <w:tr w:rsidR="006B4243" w:rsidRPr="00F849B0" w14:paraId="045A662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440573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50680869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EC50" w14:textId="77777777" w:rsidR="006B4243" w:rsidRPr="00DD7A44" w:rsidRDefault="006C598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0680869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238350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71947E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4CC0892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0D27AE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53557859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0551" w14:textId="77777777" w:rsidR="006B4243" w:rsidRPr="00DD7A44" w:rsidRDefault="006C598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3557859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B0DCBA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109F6A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7CE9732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5ADA11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5990289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6E6D" w14:textId="77777777" w:rsidR="006B4243" w:rsidRPr="00DD7A44" w:rsidRDefault="006C598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990289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54AE8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A74AB3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5B978D2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31C2C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6599744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93A2" w14:textId="77777777" w:rsidR="006B4243" w:rsidRPr="00DD7A44" w:rsidRDefault="006C5988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599744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88AEA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C5FD6A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600EA2C6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2C877A12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6462CCD8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14:paraId="3D595F2C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45A9763D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A4F99F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0C0C" w14:textId="77777777" w:rsidR="00582AD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41605601" w:edGrp="everyone"/>
            <w:r>
              <w:rPr>
                <w:rFonts w:ascii="Arial" w:hAnsi="Arial" w:cs="Arial"/>
                <w:sz w:val="22"/>
                <w:szCs w:val="22"/>
              </w:rPr>
              <w:t>Task Details</w:t>
            </w:r>
            <w:r w:rsidR="006767D9">
              <w:rPr>
                <w:rFonts w:ascii="Arial" w:hAnsi="Arial" w:cs="Arial"/>
                <w:sz w:val="22"/>
                <w:szCs w:val="22"/>
              </w:rPr>
              <w:t xml:space="preserve"> (Location &amp; extent of work)</w:t>
            </w:r>
          </w:p>
          <w:p w14:paraId="6220068B" w14:textId="77777777" w:rsidR="00582AD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Timelines</w:t>
            </w:r>
          </w:p>
          <w:p w14:paraId="01A7E8B4" w14:textId="77777777" w:rsidR="00EF550E" w:rsidRDefault="00EF550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341605601"/>
          <w:p w14:paraId="2196EB94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718625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5D84A5C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8625918" w:displacedByCustomXml="prev"/>
      </w:tr>
    </w:tbl>
    <w:p w14:paraId="1129D6FB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D292657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7EB09232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14:paraId="56E58A04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1B3CE197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C8D0D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FE26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62040027" w:edGrp="everyone"/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5F81A3C9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Order Date &amp; Delivery Date</w:t>
            </w:r>
          </w:p>
          <w:p w14:paraId="0B7547C4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2D4ED357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440E7FBB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contact details</w:t>
            </w:r>
          </w:p>
          <w:p w14:paraId="7B46FB94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14:paraId="6D2E4404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Details</w:t>
            </w:r>
          </w:p>
          <w:p w14:paraId="22F432FC" w14:textId="77777777"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&amp; Conditions</w:t>
            </w:r>
          </w:p>
          <w:p w14:paraId="0D54A5D2" w14:textId="77777777" w:rsidR="007C00FB" w:rsidRPr="00F849B0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Order Cost</w:t>
            </w:r>
            <w:permEnd w:id="2062040027"/>
          </w:p>
        </w:tc>
        <w:permStart w:id="2105701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6A2C94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701793" w:displacedByCustomXml="prev"/>
      </w:tr>
    </w:tbl>
    <w:p w14:paraId="09A71DB3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B2B0636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6C9A2992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14:paraId="7139ABDD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5A6CB185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8337CB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3FFC" w14:textId="77777777" w:rsidR="007A1D58" w:rsidRPr="00F849B0" w:rsidRDefault="0030200C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9965903" w:edGrp="everyone"/>
            <w:r>
              <w:rPr>
                <w:rFonts w:ascii="Arial" w:hAnsi="Arial" w:cs="Arial"/>
                <w:sz w:val="22"/>
                <w:szCs w:val="22"/>
              </w:rPr>
              <w:t>A sheet used to track what materials are needed and when they should be ordered. This tool allows site personnel to schedule and coordinate activit</w:t>
            </w:r>
            <w:r w:rsidR="002D5566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es that are to be undertaken on site.</w:t>
            </w:r>
            <w:permEnd w:id="899965903"/>
          </w:p>
        </w:tc>
        <w:permStart w:id="11760546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A38D32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6054614" w:displacedByCustomXml="prev"/>
      </w:tr>
    </w:tbl>
    <w:p w14:paraId="16E32CE9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43EA835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12C7D0A0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14:paraId="169B35A9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472CD806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665C53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777153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F0C462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13F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1777153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AA8A1E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816250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24663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AA56BFE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2466356" w:displacedByCustomXml="prev"/>
      </w:tr>
      <w:tr w:rsidR="00167948" w:rsidRPr="00F849B0" w14:paraId="47CC9AD0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683579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61960596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82DE3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13F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1960596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52984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F694CE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BB7733B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0F5C0B7C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5931596E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5540B271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14:paraId="2E0A7EF4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2CAFD605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B531AD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AE49" w14:textId="77777777" w:rsidR="005E0556" w:rsidRDefault="00CC76B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0057717" w:edGrp="everyone"/>
            <w:r>
              <w:rPr>
                <w:rFonts w:ascii="Arial" w:hAnsi="Arial" w:cs="Arial"/>
                <w:sz w:val="22"/>
                <w:szCs w:val="22"/>
              </w:rPr>
              <w:t>Approval documents such as Permits &amp; Reports</w:t>
            </w:r>
          </w:p>
          <w:p w14:paraId="5B0E0AB3" w14:textId="77777777" w:rsidR="005E0556" w:rsidRPr="00F849B0" w:rsidRDefault="00CC76B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 &amp; Drawings</w:t>
            </w:r>
            <w:permEnd w:id="260057717"/>
          </w:p>
        </w:tc>
        <w:permStart w:id="15608379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BD493F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0837957" w:displacedByCustomXml="prev"/>
      </w:tr>
    </w:tbl>
    <w:p w14:paraId="70B25960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51BB6BC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133DEB58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14:paraId="497A466A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7C24F7DC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2EC3A3B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B82CE96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43C32BA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472C224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011904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8EBE3D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1904917" w:displacedByCustomXml="prev"/>
      </w:tr>
      <w:tr w:rsidR="007560DA" w:rsidRPr="00F849B0" w14:paraId="35E8DD2D" w14:textId="77777777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459AA0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49AE9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BB8EC0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D6048EC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2731027" w:edGrp="everyone"/>
            <w:r w:rsidR="00DF040E">
              <w:rPr>
                <w:rFonts w:ascii="Arial" w:hAnsi="Arial" w:cs="Arial"/>
                <w:sz w:val="22"/>
                <w:szCs w:val="22"/>
              </w:rPr>
              <w:t>b</w:t>
            </w:r>
            <w:permEnd w:id="8273102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522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D33A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4A13DC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C23451A" w14:textId="77777777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79E3BC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227BB5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F0DBD8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02EC882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73675381" w:edGrp="everyone"/>
            <w:r w:rsidR="00DF040E">
              <w:rPr>
                <w:rFonts w:ascii="Arial" w:hAnsi="Arial" w:cs="Arial"/>
                <w:sz w:val="22"/>
                <w:szCs w:val="22"/>
              </w:rPr>
              <w:t>e</w:t>
            </w:r>
            <w:permEnd w:id="77367538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F14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FB27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EDB63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2698CB34" w14:textId="77777777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1EABA6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ABB170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C2B6A7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4E621E1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85806972" w:edGrp="everyone"/>
            <w:r w:rsidR="00DF040E">
              <w:rPr>
                <w:rFonts w:ascii="Arial" w:hAnsi="Arial" w:cs="Arial"/>
                <w:sz w:val="22"/>
                <w:szCs w:val="22"/>
              </w:rPr>
              <w:t>a</w:t>
            </w:r>
            <w:permEnd w:id="98580697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55EF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7735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A10DBB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9B1430A" w14:textId="77777777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B83E91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450EC1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53BFE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0F6E1AF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44778286" w:edGrp="everyone"/>
            <w:r w:rsidR="00DF040E">
              <w:rPr>
                <w:rFonts w:ascii="Arial" w:hAnsi="Arial" w:cs="Arial"/>
                <w:sz w:val="22"/>
                <w:szCs w:val="22"/>
              </w:rPr>
              <w:t>d</w:t>
            </w:r>
            <w:permEnd w:id="164477828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B05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FB89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F7467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00133668" w14:textId="77777777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658786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0CFA4F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EB6398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F588F37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11276970" w:edGrp="everyone"/>
            <w:r w:rsidR="00DF040E">
              <w:rPr>
                <w:rFonts w:ascii="Arial" w:hAnsi="Arial" w:cs="Arial"/>
                <w:sz w:val="22"/>
                <w:szCs w:val="22"/>
              </w:rPr>
              <w:t>c</w:t>
            </w:r>
            <w:permEnd w:id="151127697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1861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348F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E3F3F7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7C1AE801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2F435F5C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6AE0A63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14:paraId="1DD15A20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31B34F17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37B2F28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CCC77B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60D8B21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09F5BD7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C92FB7A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780430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DC67640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0430747" w:displacedByCustomXml="prev"/>
      </w:tr>
      <w:tr w:rsidR="00616393" w:rsidRPr="00F849B0" w14:paraId="7D938308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EDF707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A0EF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86CBF0D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EEA217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713114D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8B71A5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2C6EDF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16BDAC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3B63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72E1EE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F63766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5C13C81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3B15F9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6960D4A0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A4D88E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8AAA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188CC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C784C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FFA738" w14:textId="77777777" w:rsidR="00616393" w:rsidRPr="00C73911" w:rsidRDefault="001463C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1402114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211140211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BEDE3E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1C370481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C9F1BD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4BC3EA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A7C331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F8312D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836748" w14:textId="77777777" w:rsidR="00616393" w:rsidRPr="00C73911" w:rsidRDefault="001463C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531238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8253123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E307D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1D0E3AD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B47B38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E7C937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1F33D3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13EE68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DF3EE" w14:textId="77777777" w:rsidR="00616393" w:rsidRPr="00C73911" w:rsidRDefault="001463C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9529583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30952958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3DDBB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45F3C66F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34106DFC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5583855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14:paraId="54760246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0742D795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4218C3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BCC8CE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D706A1D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CA3CE3A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32B4BED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769486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F0CC087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9486869" w:displacedByCustomXml="prev"/>
      </w:tr>
      <w:tr w:rsidR="009C2551" w:rsidRPr="00F849B0" w14:paraId="4351B340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552F1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706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5CD3B5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D69527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C8E6ADC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A677E1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F892DD8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568727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A20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3F5F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8F84C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E6CAA5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F906DD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C6C416C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B07E21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E3767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512E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F2963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7A5ABC" w14:textId="77777777" w:rsidR="009C2551" w:rsidRPr="00C73911" w:rsidRDefault="00D01D6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09629060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40962906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F79718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69563D97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168D9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4202D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74B68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8BDFA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106F8D" w14:textId="77777777" w:rsidR="009C2551" w:rsidRPr="00C73911" w:rsidRDefault="00D01D6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08376553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3083765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943230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CE8F002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85C84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60763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A4584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DB610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61D16" w14:textId="77777777" w:rsidR="009C2551" w:rsidRPr="00C73911" w:rsidRDefault="00E04C2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90301228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59030122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36C32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6256B397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4C2B7C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82CF4B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B4BA9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670FD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D794E8" w14:textId="77777777" w:rsidR="009C2551" w:rsidRPr="00C73911" w:rsidRDefault="00E04C2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7868542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72786854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784E0A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459DE3E2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349F84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D867D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156C1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E184C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AFA408" w14:textId="77777777" w:rsidR="009C2551" w:rsidRPr="00C73911" w:rsidRDefault="00E04C2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01815647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20181564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4834D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553C36CF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20F77A6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14:paraId="266DC39E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39CE815A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F65399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F20534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6BE4F97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32297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E003A70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297349" w:displacedByCustomXml="prev"/>
      </w:tr>
      <w:tr w:rsidR="00167948" w:rsidRPr="00F849B0" w14:paraId="003C98C3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45290B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99532150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4728B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9532150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B3FBF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F968F7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12D52F2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BD19D4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20243474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9B35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4C2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243474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13032A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6D43F6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672DE46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7FA01A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62529941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B541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2529941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8F2DBE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DAB586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0FC6025E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A5588F2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E73799C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2F0D63BD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47EB4F12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B80C1F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2B5DF86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64CDE7C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53710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E002DD6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3710289" w:displacedByCustomXml="prev"/>
      </w:tr>
      <w:tr w:rsidR="00167948" w:rsidRPr="00F849B0" w14:paraId="42BA75D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4547B2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52982555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C4F8E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0196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2982555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E4D6E5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150700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70A368C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47E093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5559563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199C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559563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061D9C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AABC65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43B6417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DB7A1F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53383013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A1E6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3383013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97B597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1E552C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41F95854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15BE64E9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43202AE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59BF5F8E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D9DA45A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3B6F40D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CBD6B05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6BB7933D" w14:textId="77777777" w:rsidTr="00B43F84">
        <w:trPr>
          <w:jc w:val="center"/>
        </w:trPr>
        <w:tc>
          <w:tcPr>
            <w:tcW w:w="1271" w:type="dxa"/>
          </w:tcPr>
          <w:p w14:paraId="1DC1A20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2871BF6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2EC8E2F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4463F992" w14:textId="77777777" w:rsidTr="00B43F84">
        <w:trPr>
          <w:jc w:val="center"/>
        </w:trPr>
        <w:tc>
          <w:tcPr>
            <w:tcW w:w="1271" w:type="dxa"/>
          </w:tcPr>
          <w:p w14:paraId="7C987AE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00AEDCF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4F6081E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7393A609" w14:textId="77777777" w:rsidTr="00B43F84">
        <w:trPr>
          <w:jc w:val="center"/>
        </w:trPr>
        <w:tc>
          <w:tcPr>
            <w:tcW w:w="1271" w:type="dxa"/>
          </w:tcPr>
          <w:p w14:paraId="4A6A310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66E6BA7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3C8C75E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7564967E" w14:textId="77777777" w:rsidTr="00B43F84">
        <w:trPr>
          <w:jc w:val="center"/>
        </w:trPr>
        <w:tc>
          <w:tcPr>
            <w:tcW w:w="1271" w:type="dxa"/>
          </w:tcPr>
          <w:p w14:paraId="02558AE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26BF700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193A874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3823161C" w14:textId="77777777" w:rsidTr="00B43F84">
        <w:trPr>
          <w:jc w:val="center"/>
        </w:trPr>
        <w:tc>
          <w:tcPr>
            <w:tcW w:w="1271" w:type="dxa"/>
          </w:tcPr>
          <w:p w14:paraId="2EEE489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0663F3E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43914C26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4A16330F" w14:textId="77777777" w:rsidTr="00B43F84">
        <w:trPr>
          <w:jc w:val="center"/>
        </w:trPr>
        <w:tc>
          <w:tcPr>
            <w:tcW w:w="1271" w:type="dxa"/>
          </w:tcPr>
          <w:p w14:paraId="351414E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5E71B40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4B139A6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640CDE80" w14:textId="77777777" w:rsidTr="00B43F84">
        <w:trPr>
          <w:jc w:val="center"/>
        </w:trPr>
        <w:tc>
          <w:tcPr>
            <w:tcW w:w="1271" w:type="dxa"/>
          </w:tcPr>
          <w:p w14:paraId="50B1ACA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4B39533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713A48E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2C5FEDFE" w14:textId="77777777" w:rsidTr="00B43F84">
        <w:trPr>
          <w:jc w:val="center"/>
        </w:trPr>
        <w:tc>
          <w:tcPr>
            <w:tcW w:w="1271" w:type="dxa"/>
          </w:tcPr>
          <w:p w14:paraId="5CC0C11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69BBB0F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608012D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7739F6F9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05C49629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49F44D0E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1C1655B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5A3251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6493A99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939217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259CC03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9217999" w:displacedByCustomXml="prev"/>
      </w:tr>
      <w:tr w:rsidR="00FE54EE" w:rsidRPr="00F849B0" w14:paraId="515ED66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CF43F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2743999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DD6C" w14:textId="77777777" w:rsidR="00FE54EE" w:rsidRPr="00DD7A44" w:rsidRDefault="006C5988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72DB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743999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A5251F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8DC22B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61967C1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53B450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92433414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92FD0" w14:textId="77777777" w:rsidR="00FE54EE" w:rsidRPr="00DD7A44" w:rsidRDefault="006C5988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72D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2433414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EC14BB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E41F6E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6555DDA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23D3AD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85882337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72B5" w14:textId="77777777" w:rsidR="00FE54EE" w:rsidRPr="00DD7A44" w:rsidRDefault="006C5988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85882337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4961F3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3F52BD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2A24201D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46F0BBF8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14:paraId="1C680538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45E8F0F9" wp14:editId="14714F36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CECF0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683AAAD9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0BDFAD4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B923BF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9D12DB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EE9257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49703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4E1745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9703104" w:displacedByCustomXml="prev"/>
      </w:tr>
      <w:tr w:rsidR="00167948" w:rsidRPr="00F849B0" w14:paraId="5F81282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063B68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24223314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BF60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72D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4223314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B7A15D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B63E4E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E5047E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EE36B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4282525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B616" w14:textId="77777777" w:rsidR="00167948" w:rsidRPr="00DD7A44" w:rsidRDefault="006C5988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4282525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175F69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B3E476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48E24161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2AF2FA62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467C5AC4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14:paraId="2BB2F0E3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59F87A6C" wp14:editId="2C7D56BB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00C96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6A7F7AFB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4D6C8A4F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9DDAA2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D93E76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3E04E4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1764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4E785E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764527" w:displacedByCustomXml="prev"/>
      </w:tr>
      <w:tr w:rsidR="00B509CF" w:rsidRPr="00F849B0" w14:paraId="2E0BD76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02E292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49777245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EE22" w14:textId="77777777" w:rsidR="00B509CF" w:rsidRPr="00DD7A44" w:rsidRDefault="006C5988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021E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9777245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E41D3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4033B2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16BA3EB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537CE9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02540271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BBF19" w14:textId="77777777" w:rsidR="00B509CF" w:rsidRPr="00DD7A44" w:rsidRDefault="006C5988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021E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2540271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0F14BA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9AD3BF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02050E1C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16FB05EA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371EAF43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2F36723C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5F750113" wp14:editId="26B71823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DDC966" w14:textId="77777777" w:rsidR="00225FA1" w:rsidRPr="00D6721A" w:rsidRDefault="00225FA1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4F843515" w14:textId="77777777" w:rsidR="00225FA1" w:rsidRPr="00D6721A" w:rsidRDefault="00225FA1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1DF5371B" w14:textId="77777777" w:rsidR="00225FA1" w:rsidRPr="00D6721A" w:rsidRDefault="00225FA1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634FBD6E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05230EC3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2CFA1499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10F50F8C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246218CC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625E00A8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4B4C0FDC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40095B2A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41FB37D8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5D9A2E49" w14:textId="77777777"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7EEE9808" w14:textId="77777777" w:rsidR="00225FA1" w:rsidRDefault="00225FA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24B723B" w14:textId="77777777" w:rsidR="00225FA1" w:rsidRPr="00D6721A" w:rsidRDefault="00225FA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4369F6B5" w14:textId="77777777" w:rsidR="00225FA1" w:rsidRPr="00D6721A" w:rsidRDefault="00225FA1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225FA1" w:rsidRPr="00D6721A" w:rsidRDefault="00225FA1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225FA1" w:rsidRPr="00D6721A" w:rsidRDefault="00225FA1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225FA1" w:rsidRPr="00D6721A" w:rsidRDefault="00225FA1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225FA1" w:rsidRDefault="00225FA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25FA1" w:rsidRPr="00D6721A" w:rsidRDefault="00225FA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225FA1" w:rsidRPr="00D6721A" w:rsidRDefault="00225FA1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56C939EB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00BFC936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5925AF36" wp14:editId="15BF82D0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6D21D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14:paraId="2D0796E7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7AE51A76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34DE3B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3E4DC1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B39DA88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8138B8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969D638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C4BE0FC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950841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602F7B1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0841570" w:displacedByCustomXml="prev"/>
      </w:tr>
      <w:tr w:rsidR="00BC18A3" w:rsidRPr="00F849B0" w14:paraId="725EC1E8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3526EA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2B734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27477434" w:edGrp="everyone"/>
            <w:r>
              <w:rPr>
                <w:rFonts w:ascii="Arial" w:hAnsi="Arial" w:cs="Arial"/>
                <w:sz w:val="22"/>
                <w:szCs w:val="22"/>
              </w:rPr>
              <w:t>Concrete Slab</w:t>
            </w:r>
            <w:permEnd w:id="1527477434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ADAF15A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01739261" w:edGrp="everyone"/>
            <w:r>
              <w:rPr>
                <w:rFonts w:ascii="Arial" w:hAnsi="Arial" w:cs="Arial"/>
                <w:sz w:val="22"/>
                <w:szCs w:val="22"/>
              </w:rPr>
              <w:t>7 days</w:t>
            </w:r>
            <w:permEnd w:id="901739261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C69CAA9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33342499" w:edGrp="everyone"/>
            <w:r>
              <w:rPr>
                <w:rFonts w:ascii="Arial" w:hAnsi="Arial" w:cs="Arial"/>
                <w:sz w:val="22"/>
                <w:szCs w:val="22"/>
              </w:rPr>
              <w:t>20/06/19</w:t>
            </w:r>
            <w:permEnd w:id="1333342499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1907B60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74174791" w:edGrp="everyone"/>
            <w:r>
              <w:rPr>
                <w:rFonts w:ascii="Arial" w:hAnsi="Arial" w:cs="Arial"/>
                <w:sz w:val="22"/>
                <w:szCs w:val="22"/>
              </w:rPr>
              <w:t>13/06/19</w:t>
            </w:r>
            <w:permEnd w:id="674174791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EDA04BD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35281741" w:edGrp="everyone"/>
            <w:r>
              <w:rPr>
                <w:rFonts w:ascii="Arial" w:hAnsi="Arial" w:cs="Arial"/>
                <w:sz w:val="22"/>
                <w:szCs w:val="22"/>
              </w:rPr>
              <w:t>Size of truck, hours to work</w:t>
            </w:r>
            <w:permEnd w:id="173528174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4B209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185A5A94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41DBCA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AD9F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59323974" w:edGrp="everyone"/>
            <w:r>
              <w:rPr>
                <w:rFonts w:ascii="Arial" w:hAnsi="Arial" w:cs="Arial"/>
                <w:sz w:val="22"/>
                <w:szCs w:val="22"/>
              </w:rPr>
              <w:t>Bricks</w:t>
            </w:r>
            <w:permEnd w:id="85932397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FA6936B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5298963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1455298963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4721D82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4920074" w:edGrp="everyone"/>
            <w:r>
              <w:rPr>
                <w:rFonts w:ascii="Arial" w:hAnsi="Arial" w:cs="Arial"/>
                <w:sz w:val="22"/>
                <w:szCs w:val="22"/>
              </w:rPr>
              <w:t>07/07/19</w:t>
            </w:r>
            <w:permEnd w:id="164920074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8E2A918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304029" w:edGrp="everyone"/>
            <w:r>
              <w:rPr>
                <w:rFonts w:ascii="Arial" w:hAnsi="Arial" w:cs="Arial"/>
                <w:sz w:val="22"/>
                <w:szCs w:val="22"/>
              </w:rPr>
              <w:t>22/06/19</w:t>
            </w:r>
            <w:permEnd w:id="37304029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A7DBF49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69030303" w:edGrp="everyone"/>
            <w:r>
              <w:rPr>
                <w:rFonts w:ascii="Arial" w:hAnsi="Arial" w:cs="Arial"/>
                <w:sz w:val="22"/>
                <w:szCs w:val="22"/>
              </w:rPr>
              <w:t>Bricks delivered on pallets, Hiab on site to offload, storage requirements on site</w:t>
            </w:r>
            <w:permEnd w:id="166903030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200485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4A151BB4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51A7B2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3FE4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5869571" w:edGrp="everyone"/>
            <w:r>
              <w:rPr>
                <w:rFonts w:ascii="Arial" w:hAnsi="Arial" w:cs="Arial"/>
                <w:sz w:val="22"/>
                <w:szCs w:val="22"/>
              </w:rPr>
              <w:t>Roof Tiles</w:t>
            </w:r>
            <w:permEnd w:id="93586957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EEDAB3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72574966" w:edGrp="everyone"/>
            <w:r>
              <w:rPr>
                <w:rFonts w:ascii="Arial" w:hAnsi="Arial" w:cs="Arial"/>
                <w:sz w:val="22"/>
                <w:szCs w:val="22"/>
              </w:rPr>
              <w:t>4 weeks</w:t>
            </w:r>
            <w:permEnd w:id="272574966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9132B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47486636" w:edGrp="everyone"/>
            <w:r>
              <w:rPr>
                <w:rFonts w:ascii="Arial" w:hAnsi="Arial" w:cs="Arial"/>
                <w:sz w:val="22"/>
                <w:szCs w:val="22"/>
              </w:rPr>
              <w:t>20/08/19</w:t>
            </w:r>
            <w:permEnd w:id="947486636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12221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75519496" w:edGrp="everyone"/>
            <w:r>
              <w:rPr>
                <w:rFonts w:ascii="Arial" w:hAnsi="Arial" w:cs="Arial"/>
                <w:sz w:val="22"/>
                <w:szCs w:val="22"/>
              </w:rPr>
              <w:t>20/07/19</w:t>
            </w:r>
            <w:permEnd w:id="1875519496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3706BC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2164033" w:edGrp="everyone"/>
            <w:r>
              <w:rPr>
                <w:rFonts w:ascii="Arial" w:hAnsi="Arial" w:cs="Arial"/>
                <w:sz w:val="22"/>
                <w:szCs w:val="22"/>
              </w:rPr>
              <w:t>Tiles delivered on pallets, Hiab on site to offload</w:t>
            </w:r>
            <w:permEnd w:id="21216403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0A1D5C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5ACCC13D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49498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555AA5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77780375" w:edGrp="everyone"/>
            <w:r>
              <w:rPr>
                <w:rFonts w:ascii="Arial" w:hAnsi="Arial" w:cs="Arial"/>
                <w:sz w:val="22"/>
                <w:szCs w:val="22"/>
              </w:rPr>
              <w:t>Internal Walls</w:t>
            </w:r>
            <w:permEnd w:id="1377780375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83341A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02271048" w:edGrp="everyone"/>
            <w:r>
              <w:rPr>
                <w:rFonts w:ascii="Arial" w:hAnsi="Arial" w:cs="Arial"/>
                <w:sz w:val="22"/>
                <w:szCs w:val="22"/>
              </w:rPr>
              <w:t>6 weeks</w:t>
            </w:r>
            <w:permEnd w:id="402271048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279D9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45994358" w:edGrp="everyone"/>
            <w:r>
              <w:rPr>
                <w:rFonts w:ascii="Arial" w:hAnsi="Arial" w:cs="Arial"/>
                <w:sz w:val="22"/>
                <w:szCs w:val="22"/>
              </w:rPr>
              <w:t>09/09/19</w:t>
            </w:r>
            <w:permEnd w:id="345994358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960B6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6403676" w:edGrp="everyone"/>
            <w:r>
              <w:rPr>
                <w:rFonts w:ascii="Arial" w:hAnsi="Arial" w:cs="Arial"/>
                <w:sz w:val="22"/>
                <w:szCs w:val="22"/>
              </w:rPr>
              <w:t>29/07/19</w:t>
            </w:r>
            <w:permEnd w:id="816403676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BFE8A7" w14:textId="77777777"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5065009" w:edGrp="everyone"/>
            <w:r>
              <w:rPr>
                <w:rFonts w:ascii="Arial" w:hAnsi="Arial" w:cs="Arial"/>
                <w:sz w:val="22"/>
                <w:szCs w:val="22"/>
              </w:rPr>
              <w:t>Gyprock must be stored correctly, out of the elements and sealed.</w:t>
            </w:r>
            <w:permEnd w:id="122506500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4D33E6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7C1E3452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2DCA34F6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415E8EEB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14:paraId="639DA722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6A0D7C70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21B46B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134A61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9195F74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D6FB46A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10409329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1692716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0932908" w:displacedByCustomXml="prev"/>
      </w:tr>
      <w:tr w:rsidR="00BC18A3" w:rsidRPr="00F849B0" w14:paraId="2D0919D9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BC1DC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E15A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F7A9" w14:textId="77777777" w:rsidR="00BC18A3" w:rsidRPr="00810A44" w:rsidRDefault="00D021E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05189403" w:edGrp="everyone"/>
            <w:r>
              <w:rPr>
                <w:rFonts w:ascii="Arial" w:hAnsi="Arial" w:cs="Arial"/>
                <w:sz w:val="22"/>
                <w:szCs w:val="22"/>
              </w:rPr>
              <w:t>Provide the supplier with the plans / specs of materials required. Lead time and quote from supplier, arrange delivery or pick up of materials</w:t>
            </w:r>
            <w:permEnd w:id="1405189403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2CEF08D" w14:textId="77777777" w:rsidR="00BC18A3" w:rsidRPr="00810A44" w:rsidRDefault="00D021E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0527594" w:edGrp="everyone"/>
            <w:r>
              <w:rPr>
                <w:rFonts w:ascii="Arial" w:hAnsi="Arial" w:cs="Arial"/>
                <w:sz w:val="22"/>
                <w:szCs w:val="22"/>
              </w:rPr>
              <w:t>Avail</w:t>
            </w:r>
            <w:r w:rsidR="00EA3D9B">
              <w:rPr>
                <w:rFonts w:ascii="Arial" w:hAnsi="Arial" w:cs="Arial"/>
                <w:sz w:val="22"/>
                <w:szCs w:val="22"/>
              </w:rPr>
              <w:t>ability,</w:t>
            </w:r>
            <w:r>
              <w:rPr>
                <w:rFonts w:ascii="Arial" w:hAnsi="Arial" w:cs="Arial"/>
                <w:sz w:val="22"/>
                <w:szCs w:val="22"/>
              </w:rPr>
              <w:t xml:space="preserve"> cost, quantity &amp; quality</w:t>
            </w:r>
            <w:permEnd w:id="72052759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F291C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6587969A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316B47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6DA3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072C" w14:textId="77777777"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3098796" w:edGrp="everyone"/>
            <w:r>
              <w:rPr>
                <w:rFonts w:ascii="Arial" w:hAnsi="Arial" w:cs="Arial"/>
                <w:sz w:val="22"/>
                <w:szCs w:val="22"/>
              </w:rPr>
              <w:t>Provide the supplier with the plans / specs of materials required. Lead time and quote from supplier, arrange delivery or pick up of materials</w:t>
            </w:r>
            <w:permEnd w:id="223098796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3E3C754" w14:textId="77777777"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07060796" w:edGrp="everyone"/>
            <w:r>
              <w:rPr>
                <w:rFonts w:ascii="Arial" w:hAnsi="Arial" w:cs="Arial"/>
                <w:sz w:val="22"/>
                <w:szCs w:val="22"/>
              </w:rPr>
              <w:t>Availability, cost, quantity &amp; quality</w:t>
            </w:r>
            <w:permEnd w:id="120706079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6298AA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C5A5FC9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A96F3C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09BF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99A9" w14:textId="77777777"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38149168" w:edGrp="everyone"/>
            <w:r>
              <w:rPr>
                <w:rFonts w:ascii="Arial" w:hAnsi="Arial" w:cs="Arial"/>
                <w:sz w:val="22"/>
                <w:szCs w:val="22"/>
              </w:rPr>
              <w:t>Provide the supplier with the plans / specs of materials required. Lead time and quote from supplier, arrange delivery or pick up of materials</w:t>
            </w:r>
            <w:permEnd w:id="638149168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2C7DB" w14:textId="77777777"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7662819" w:edGrp="everyone"/>
            <w:r>
              <w:rPr>
                <w:rFonts w:ascii="Arial" w:hAnsi="Arial" w:cs="Arial"/>
                <w:sz w:val="22"/>
                <w:szCs w:val="22"/>
              </w:rPr>
              <w:t>Pros &amp; cons of the type of windows related to environmental &amp; sustainability requirements. Bush Fire zoning requirements with local government bodies.</w:t>
            </w:r>
            <w:permEnd w:id="23766281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89DFC4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021965FC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236A1E5C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1"/>
      <w:r w:rsidRPr="00F849B0">
        <w:rPr>
          <w:rFonts w:ascii="Arial" w:hAnsi="Arial"/>
          <w:b/>
        </w:rPr>
        <w:t xml:space="preserve"> </w:t>
      </w:r>
    </w:p>
    <w:p w14:paraId="391B708A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32575EB6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922B1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C1DC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8843432" w:edGrp="everyone"/>
            <w:r>
              <w:rPr>
                <w:rFonts w:ascii="Arial" w:hAnsi="Arial" w:cs="Arial"/>
                <w:sz w:val="22"/>
                <w:szCs w:val="22"/>
              </w:rPr>
              <w:t>REQUEST FOR VARIATION</w:t>
            </w:r>
          </w:p>
          <w:p w14:paraId="3B3DDB94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Dated 18</w:t>
            </w:r>
            <w:r w:rsidRPr="00FF3E6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June 2019</w:t>
            </w:r>
          </w:p>
          <w:p w14:paraId="4F1DA19E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3ECE16F8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Dear Client,</w:t>
            </w:r>
          </w:p>
          <w:p w14:paraId="03540981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49FD526F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Further to our discussion regarding the recently discovered unsuitable ground conditions in the north west area on site. As per the </w:t>
            </w:r>
            <w:r w:rsidR="00131F08">
              <w:rPr>
                <w:rFonts w:ascii="Arial" w:hAnsi="Arial" w:cs="Arial"/>
                <w:sz w:val="22"/>
                <w:szCs w:val="22"/>
              </w:rPr>
              <w:t xml:space="preserve">NSW </w:t>
            </w:r>
            <w:r>
              <w:rPr>
                <w:rFonts w:ascii="Arial" w:hAnsi="Arial" w:cs="Arial"/>
                <w:sz w:val="22"/>
                <w:szCs w:val="22"/>
              </w:rPr>
              <w:t xml:space="preserve">Department of Planning &amp; Environment this soil is unsuitable for supporting the foundation. </w:t>
            </w:r>
          </w:p>
          <w:p w14:paraId="16504B7D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 request a variation </w:t>
            </w:r>
            <w:r w:rsidR="00CD60A3">
              <w:rPr>
                <w:rFonts w:ascii="Arial" w:hAnsi="Arial" w:cs="Arial"/>
                <w:sz w:val="22"/>
                <w:szCs w:val="22"/>
              </w:rPr>
              <w:t xml:space="preserve">be issued </w:t>
            </w:r>
            <w:r>
              <w:rPr>
                <w:rFonts w:ascii="Arial" w:hAnsi="Arial" w:cs="Arial"/>
                <w:sz w:val="22"/>
                <w:szCs w:val="22"/>
              </w:rPr>
              <w:t xml:space="preserve">for the additional Work required to supply of 15T of stabilised sand and ground anchors to be completed at this site. </w:t>
            </w:r>
          </w:p>
          <w:p w14:paraId="216CB8C1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62F87C62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Pricing breakdown below-</w:t>
            </w:r>
          </w:p>
          <w:p w14:paraId="71C8A53F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39786670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Stabilised Sand $2,000</w:t>
            </w:r>
          </w:p>
          <w:p w14:paraId="5AFE969A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Ground Anchors $15,000</w:t>
            </w:r>
          </w:p>
          <w:p w14:paraId="73E46975" w14:textId="77777777"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CAEB3B4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&amp; Labour to carry out the above Work $5,000</w:t>
            </w:r>
          </w:p>
          <w:p w14:paraId="7530C027" w14:textId="77777777"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6A48881C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cost of variation $22,000</w:t>
            </w:r>
          </w:p>
          <w:p w14:paraId="7B9A8265" w14:textId="77777777"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71894FEE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Please review &amp; sign below if this is agreed.</w:t>
            </w:r>
          </w:p>
          <w:p w14:paraId="3BCC4563" w14:textId="77777777"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68EBE68" w14:textId="77777777"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Regards</w:t>
            </w:r>
          </w:p>
          <w:p w14:paraId="4D2B74A5" w14:textId="77777777"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726C81E" w14:textId="77777777"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45D7E923" w14:textId="77777777" w:rsidR="00D6721A" w:rsidRPr="00F849B0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Builder</w:t>
            </w:r>
            <w:permEnd w:id="1898843432"/>
          </w:p>
        </w:tc>
        <w:permStart w:id="15739913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17AD13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3991379" w:displacedByCustomXml="prev"/>
      </w:tr>
    </w:tbl>
    <w:p w14:paraId="5CD9376B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50B25" w14:textId="77777777" w:rsidR="00225FA1" w:rsidRDefault="00225FA1" w:rsidP="00A67754">
      <w:r>
        <w:separator/>
      </w:r>
    </w:p>
  </w:endnote>
  <w:endnote w:type="continuationSeparator" w:id="0">
    <w:p w14:paraId="4A9A7144" w14:textId="77777777" w:rsidR="00225FA1" w:rsidRDefault="00225FA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A3B71" w14:textId="77777777" w:rsidR="00225FA1" w:rsidRPr="00830749" w:rsidRDefault="00225FA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D73D96" w14:textId="561D2E1A" w:rsidR="00225FA1" w:rsidRPr="00E3768E" w:rsidRDefault="006C5988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225FA1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225F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25F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225F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25FA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225F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25FA1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225F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25F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225F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225F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225FA1">
      <w:rPr>
        <w:rFonts w:ascii="Arial" w:hAnsi="Arial" w:cs="Arial"/>
        <w:b/>
        <w:sz w:val="16"/>
        <w:szCs w:val="16"/>
      </w:rPr>
      <w:ptab w:relativeTo="margin" w:alignment="right" w:leader="none"/>
    </w:r>
    <w:r w:rsidR="00225FA1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25FA1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63295" w14:textId="77777777" w:rsidR="00225FA1" w:rsidRPr="00830749" w:rsidRDefault="00225FA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49F4278" w14:textId="5858CA96" w:rsidR="00225FA1" w:rsidRPr="00E3768E" w:rsidRDefault="00225FA1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C5988">
      <w:rPr>
        <w:rFonts w:ascii="Arial" w:hAnsi="Arial" w:cs="Arial"/>
        <w:b/>
        <w:noProof/>
        <w:sz w:val="16"/>
        <w:szCs w:val="16"/>
      </w:rPr>
      <w:t>13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A1105" w14:textId="77777777" w:rsidR="00225FA1" w:rsidRDefault="00225FA1" w:rsidP="00A67754">
      <w:r>
        <w:separator/>
      </w:r>
    </w:p>
  </w:footnote>
  <w:footnote w:type="continuationSeparator" w:id="0">
    <w:p w14:paraId="42465580" w14:textId="77777777" w:rsidR="00225FA1" w:rsidRDefault="00225FA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5EA68" w14:textId="77777777" w:rsidR="00225FA1" w:rsidRDefault="00225FA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31E74C4" w14:textId="77777777" w:rsidR="00225FA1" w:rsidRPr="00830749" w:rsidRDefault="00225FA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C851E" w14:textId="77777777" w:rsidR="00225FA1" w:rsidRDefault="00225FA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131BD43A" w14:textId="77777777" w:rsidR="00225FA1" w:rsidRPr="00830749" w:rsidRDefault="00225FA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4997"/>
    <w:rsid w:val="000653FD"/>
    <w:rsid w:val="000672EE"/>
    <w:rsid w:val="00074457"/>
    <w:rsid w:val="00076AD6"/>
    <w:rsid w:val="0008082B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1F08"/>
    <w:rsid w:val="00132977"/>
    <w:rsid w:val="001355AD"/>
    <w:rsid w:val="001373B4"/>
    <w:rsid w:val="001457FC"/>
    <w:rsid w:val="001463C9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25FA1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2D5566"/>
    <w:rsid w:val="00301207"/>
    <w:rsid w:val="00301C4E"/>
    <w:rsid w:val="0030200C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2DB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A7B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4E17"/>
    <w:rsid w:val="00496DEF"/>
    <w:rsid w:val="004A3499"/>
    <w:rsid w:val="004B0BF6"/>
    <w:rsid w:val="004B42E2"/>
    <w:rsid w:val="004C48E0"/>
    <w:rsid w:val="004C56C5"/>
    <w:rsid w:val="004C72F3"/>
    <w:rsid w:val="004D0680"/>
    <w:rsid w:val="004D1863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767D9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5988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B32B5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5468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2C3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2147E"/>
    <w:rsid w:val="00A2540A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966"/>
    <w:rsid w:val="00B01E5D"/>
    <w:rsid w:val="00B0452D"/>
    <w:rsid w:val="00B0469A"/>
    <w:rsid w:val="00B10211"/>
    <w:rsid w:val="00B11880"/>
    <w:rsid w:val="00B11D92"/>
    <w:rsid w:val="00B141EE"/>
    <w:rsid w:val="00B15A90"/>
    <w:rsid w:val="00B21A3B"/>
    <w:rsid w:val="00B21CC5"/>
    <w:rsid w:val="00B23004"/>
    <w:rsid w:val="00B23116"/>
    <w:rsid w:val="00B24E19"/>
    <w:rsid w:val="00B2783F"/>
    <w:rsid w:val="00B30DF5"/>
    <w:rsid w:val="00B370F6"/>
    <w:rsid w:val="00B43F84"/>
    <w:rsid w:val="00B44885"/>
    <w:rsid w:val="00B45123"/>
    <w:rsid w:val="00B456A7"/>
    <w:rsid w:val="00B46CA0"/>
    <w:rsid w:val="00B5003B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6E1D"/>
    <w:rsid w:val="00BC7A18"/>
    <w:rsid w:val="00BD2445"/>
    <w:rsid w:val="00BD4B75"/>
    <w:rsid w:val="00BD5D83"/>
    <w:rsid w:val="00BE1F60"/>
    <w:rsid w:val="00BE5659"/>
    <w:rsid w:val="00BF15FF"/>
    <w:rsid w:val="00BF17E6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C76B6"/>
    <w:rsid w:val="00CD0491"/>
    <w:rsid w:val="00CD60A3"/>
    <w:rsid w:val="00CD65E3"/>
    <w:rsid w:val="00CE1002"/>
    <w:rsid w:val="00CE17A5"/>
    <w:rsid w:val="00CE1EBF"/>
    <w:rsid w:val="00CE2955"/>
    <w:rsid w:val="00CE2FD4"/>
    <w:rsid w:val="00CE43B4"/>
    <w:rsid w:val="00CE4DB2"/>
    <w:rsid w:val="00CE5555"/>
    <w:rsid w:val="00CE77FE"/>
    <w:rsid w:val="00CF476A"/>
    <w:rsid w:val="00CF577D"/>
    <w:rsid w:val="00CF687B"/>
    <w:rsid w:val="00CF777A"/>
    <w:rsid w:val="00D01D68"/>
    <w:rsid w:val="00D021E3"/>
    <w:rsid w:val="00D05B7F"/>
    <w:rsid w:val="00D060EB"/>
    <w:rsid w:val="00D07170"/>
    <w:rsid w:val="00D10C1C"/>
    <w:rsid w:val="00D12E1D"/>
    <w:rsid w:val="00D157D2"/>
    <w:rsid w:val="00D21FE8"/>
    <w:rsid w:val="00D25838"/>
    <w:rsid w:val="00D26665"/>
    <w:rsid w:val="00D26D34"/>
    <w:rsid w:val="00D323A9"/>
    <w:rsid w:val="00D342DF"/>
    <w:rsid w:val="00D41220"/>
    <w:rsid w:val="00D41D28"/>
    <w:rsid w:val="00D43AF8"/>
    <w:rsid w:val="00D43F74"/>
    <w:rsid w:val="00D44406"/>
    <w:rsid w:val="00D445AA"/>
    <w:rsid w:val="00D448E3"/>
    <w:rsid w:val="00D44AC7"/>
    <w:rsid w:val="00D521B0"/>
    <w:rsid w:val="00D52AE9"/>
    <w:rsid w:val="00D612CD"/>
    <w:rsid w:val="00D62C1F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040E"/>
    <w:rsid w:val="00DF1337"/>
    <w:rsid w:val="00DF5671"/>
    <w:rsid w:val="00DF71FB"/>
    <w:rsid w:val="00DF75DF"/>
    <w:rsid w:val="00E015C8"/>
    <w:rsid w:val="00E04C25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3D9B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550E"/>
    <w:rsid w:val="00EF69A4"/>
    <w:rsid w:val="00F023CE"/>
    <w:rsid w:val="00F03457"/>
    <w:rsid w:val="00F04BBE"/>
    <w:rsid w:val="00F06E9D"/>
    <w:rsid w:val="00F07185"/>
    <w:rsid w:val="00F113FC"/>
    <w:rsid w:val="00F212C3"/>
    <w:rsid w:val="00F21DF2"/>
    <w:rsid w:val="00F23659"/>
    <w:rsid w:val="00F247AC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A6911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10D1"/>
    <w:rsid w:val="00FE33FB"/>
    <w:rsid w:val="00FE54EE"/>
    <w:rsid w:val="00FE7B0E"/>
    <w:rsid w:val="00FF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41330C7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9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1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59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611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3149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144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4385"/>
    <w:rsid w:val="00E45AA5"/>
    <w:rsid w:val="00EA1D00"/>
    <w:rsid w:val="00EC27D2"/>
    <w:rsid w:val="00F27999"/>
    <w:rsid w:val="00F53755"/>
    <w:rsid w:val="00F57777"/>
    <w:rsid w:val="00F92073"/>
    <w:rsid w:val="00FE2153"/>
    <w:rsid w:val="00FE44DF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1A44537-9279-4BF3-BED7-D1A79DF5F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13</Pages>
  <Words>1859</Words>
  <Characters>10600</Characters>
  <Application>Microsoft Office Word</Application>
  <DocSecurity>12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Andrea Beard</cp:lastModifiedBy>
  <cp:revision>2</cp:revision>
  <cp:lastPrinted>2018-11-21T05:11:00Z</cp:lastPrinted>
  <dcterms:created xsi:type="dcterms:W3CDTF">2019-08-07T00:49:00Z</dcterms:created>
  <dcterms:modified xsi:type="dcterms:W3CDTF">2019-08-07T00:49:00Z</dcterms:modified>
  <cp:contentStatus>v1-2_22/11/2018</cp:contentStatus>
</cp:coreProperties>
</file>