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1585637577"/>
        <w:docPartObj>
          <w:docPartGallery w:val="Cover Pages"/>
          <w:docPartUnique/>
        </w:docPartObj>
      </w:sdtPr>
      <w:sdtEndPr/>
      <w:sdtContent>
        <w:p w14:paraId="4F56C207" w14:textId="75294E46" w:rsidR="0043080C" w:rsidRDefault="00D75790">
          <w:pPr>
            <w:rPr>
              <w:rFonts w:asciiTheme="majorHAnsi" w:eastAsiaTheme="majorEastAsia" w:hAnsiTheme="majorHAnsi" w:cstheme="majorBidi"/>
              <w:caps/>
              <w:color w:val="1F4E79" w:themeColor="accent1" w:themeShade="80"/>
              <w:kern w:val="28"/>
              <w:sz w:val="38"/>
            </w:rPr>
          </w:pP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2AE3ADAA" wp14:editId="7BCB60D1">
                <wp:simplePos x="0" y="0"/>
                <wp:positionH relativeFrom="column">
                  <wp:posOffset>1238250</wp:posOffset>
                </wp:positionH>
                <wp:positionV relativeFrom="paragraph">
                  <wp:posOffset>1647825</wp:posOffset>
                </wp:positionV>
                <wp:extent cx="3181350" cy="3181350"/>
                <wp:effectExtent l="0" t="0" r="0" b="0"/>
                <wp:wrapTight wrapText="bothSides">
                  <wp:wrapPolygon edited="0">
                    <wp:start x="0" y="0"/>
                    <wp:lineTo x="0" y="21471"/>
                    <wp:lineTo x="21471" y="21471"/>
                    <wp:lineTo x="21471" y="0"/>
                    <wp:lineTo x="0" y="0"/>
                  </wp:wrapPolygon>
                </wp:wrapTight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181350" cy="3181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43080C">
            <w:br w:type="page"/>
          </w:r>
        </w:p>
      </w:sdtContent>
    </w:sdt>
    <w:p w14:paraId="4E5E6C4C" w14:textId="5206A2D4" w:rsidR="00854006" w:rsidRDefault="00D75790">
      <w:pPr>
        <w:pStyle w:val="Title"/>
      </w:pPr>
      <w:r>
        <w:lastRenderedPageBreak/>
        <w:t>AB CIVIL CONTRACTING PTY LTD</w:t>
      </w:r>
      <w:r w:rsidR="008A6EA7">
        <w:br/>
        <w:t>Project Scope</w:t>
      </w:r>
      <w:r w:rsidR="0065643B">
        <w:t xml:space="preserve"> and tender</w:t>
      </w:r>
    </w:p>
    <w:sdt>
      <w:sdtPr>
        <w:id w:val="216403978"/>
        <w:placeholder>
          <w:docPart w:val="BA908C6B825745E4BA23B41A344063FF"/>
        </w:placeholder>
        <w:date w:fullDate="2019-04-14T00:00:00Z">
          <w:dateFormat w:val="MMMM d, yyyy"/>
          <w:lid w:val="en-US"/>
          <w:storeMappedDataAs w:val="dateTime"/>
          <w:calendar w:val="gregorian"/>
        </w:date>
      </w:sdtPr>
      <w:sdtEndPr/>
      <w:sdtContent>
        <w:p w14:paraId="176D6CB7" w14:textId="5DD8AA21" w:rsidR="00854006" w:rsidRDefault="00DE7EBC">
          <w:pPr>
            <w:pStyle w:val="Subtitle"/>
          </w:pPr>
          <w:r>
            <w:t>April 14, 2019</w:t>
          </w:r>
        </w:p>
      </w:sdtContent>
    </w:sdt>
    <w:p w14:paraId="5BF0586F" w14:textId="77777777" w:rsidR="00854006" w:rsidRDefault="008A6EA7">
      <w:pPr>
        <w:pStyle w:val="Heading1"/>
      </w:pPr>
      <w:r>
        <w:t>Overview</w:t>
      </w:r>
    </w:p>
    <w:p w14:paraId="2E7D7DC1" w14:textId="77777777" w:rsidR="00854006" w:rsidRPr="0065643B" w:rsidRDefault="008A6EA7">
      <w:pPr>
        <w:pStyle w:val="Heading2"/>
      </w:pPr>
      <w:r w:rsidRPr="0065643B">
        <w:t>Project Background and Description</w:t>
      </w:r>
    </w:p>
    <w:p w14:paraId="1F4E3061" w14:textId="44C8B9AE" w:rsidR="008545CE" w:rsidRPr="0065643B" w:rsidRDefault="00D75790">
      <w:pPr>
        <w:rPr>
          <w:b/>
        </w:rPr>
      </w:pPr>
      <w:r>
        <w:rPr>
          <w:b/>
        </w:rPr>
        <w:t xml:space="preserve">AB Civil Contracting </w:t>
      </w:r>
      <w:r w:rsidR="00A40EC5">
        <w:rPr>
          <w:b/>
        </w:rPr>
        <w:t>Pty Ltd</w:t>
      </w:r>
      <w:r w:rsidR="00532CDE">
        <w:rPr>
          <w:b/>
        </w:rPr>
        <w:t xml:space="preserve"> is pleased to provide this quotatio</w:t>
      </w:r>
      <w:r w:rsidR="00231842">
        <w:rPr>
          <w:b/>
        </w:rPr>
        <w:t xml:space="preserve">n </w:t>
      </w:r>
      <w:r w:rsidR="00A54DDA">
        <w:rPr>
          <w:b/>
        </w:rPr>
        <w:t xml:space="preserve">for </w:t>
      </w:r>
      <w:r w:rsidR="00DE7EBC">
        <w:rPr>
          <w:b/>
        </w:rPr>
        <w:t xml:space="preserve">supply and install of a </w:t>
      </w:r>
      <w:proofErr w:type="spellStart"/>
      <w:r w:rsidR="00DE7EBC">
        <w:rPr>
          <w:b/>
        </w:rPr>
        <w:t>roadbase</w:t>
      </w:r>
      <w:proofErr w:type="spellEnd"/>
      <w:r w:rsidR="00DE7EBC">
        <w:rPr>
          <w:b/>
        </w:rPr>
        <w:t xml:space="preserve"> driveway at </w:t>
      </w:r>
      <w:r>
        <w:rPr>
          <w:b/>
        </w:rPr>
        <w:t>Strathpine</w:t>
      </w:r>
      <w:r w:rsidR="00DE7EBC">
        <w:rPr>
          <w:b/>
        </w:rPr>
        <w:t>.</w:t>
      </w:r>
    </w:p>
    <w:p w14:paraId="15A2B5DC" w14:textId="7C577CF8" w:rsidR="00EB5595" w:rsidRDefault="008A6EA7" w:rsidP="00A40EC5">
      <w:pPr>
        <w:pStyle w:val="Heading2"/>
      </w:pPr>
      <w:r w:rsidRPr="0065643B">
        <w:t>Project Scope</w:t>
      </w:r>
    </w:p>
    <w:p w14:paraId="43621FD1" w14:textId="75A98F29" w:rsidR="00DE7EBC" w:rsidRDefault="00DE7EBC" w:rsidP="00DE7EBC">
      <w:pPr>
        <w:rPr>
          <w:b/>
        </w:rPr>
      </w:pPr>
      <w:r>
        <w:rPr>
          <w:b/>
        </w:rPr>
        <w:t>Prelim</w:t>
      </w:r>
    </w:p>
    <w:p w14:paraId="04E60A04" w14:textId="7A68C90B" w:rsidR="00DE7EBC" w:rsidRPr="00DE7EBC" w:rsidRDefault="00DE7EBC" w:rsidP="00DE7EBC">
      <w:pPr>
        <w:pStyle w:val="ListParagraph"/>
        <w:numPr>
          <w:ilvl w:val="0"/>
          <w:numId w:val="18"/>
        </w:numPr>
        <w:rPr>
          <w:b/>
        </w:rPr>
      </w:pPr>
      <w:r>
        <w:t>Float equipment to and from site, management and supervision</w:t>
      </w:r>
    </w:p>
    <w:p w14:paraId="20F5A894" w14:textId="73A2AB3C" w:rsidR="00DE7EBC" w:rsidRDefault="00DE7EBC" w:rsidP="00DE7EBC">
      <w:pPr>
        <w:rPr>
          <w:b/>
        </w:rPr>
      </w:pPr>
      <w:r>
        <w:rPr>
          <w:b/>
        </w:rPr>
        <w:t>Stormwater to Swale</w:t>
      </w:r>
      <w:r>
        <w:rPr>
          <w:b/>
        </w:rPr>
        <w:tab/>
      </w:r>
    </w:p>
    <w:p w14:paraId="42900DB7" w14:textId="7F7F0249" w:rsidR="00DE7EBC" w:rsidRPr="00DE7EBC" w:rsidRDefault="00DE7EBC" w:rsidP="00DE7EBC">
      <w:pPr>
        <w:pStyle w:val="ListParagraph"/>
        <w:numPr>
          <w:ilvl w:val="0"/>
          <w:numId w:val="18"/>
        </w:numPr>
        <w:rPr>
          <w:b/>
        </w:rPr>
      </w:pPr>
      <w:r>
        <w:t>Supply and install 300mm FRC class 4 stormwater pipe to swale alignment</w:t>
      </w:r>
    </w:p>
    <w:p w14:paraId="4687B9A2" w14:textId="64CF13A0" w:rsidR="00DE7EBC" w:rsidRPr="00DE7EBC" w:rsidRDefault="00DE7EBC" w:rsidP="00DE7EBC">
      <w:pPr>
        <w:pStyle w:val="ListParagraph"/>
        <w:numPr>
          <w:ilvl w:val="0"/>
          <w:numId w:val="18"/>
        </w:numPr>
        <w:rPr>
          <w:b/>
        </w:rPr>
      </w:pPr>
      <w:r>
        <w:t>Supply and install headwalls on either side</w:t>
      </w:r>
    </w:p>
    <w:p w14:paraId="7730C407" w14:textId="06E3FF31" w:rsidR="00DE7EBC" w:rsidRDefault="00DE7EBC" w:rsidP="00DE7EBC">
      <w:pPr>
        <w:rPr>
          <w:b/>
        </w:rPr>
      </w:pPr>
      <w:r>
        <w:rPr>
          <w:b/>
        </w:rPr>
        <w:t>Earthworks</w:t>
      </w:r>
    </w:p>
    <w:p w14:paraId="73C1A848" w14:textId="08CCD56D" w:rsidR="00DE7EBC" w:rsidRPr="00DE7EBC" w:rsidRDefault="00DE7EBC" w:rsidP="00DE7EBC">
      <w:pPr>
        <w:pStyle w:val="ListParagraph"/>
        <w:numPr>
          <w:ilvl w:val="0"/>
          <w:numId w:val="18"/>
        </w:numPr>
        <w:rPr>
          <w:b/>
        </w:rPr>
      </w:pPr>
      <w:r>
        <w:t>Supply all equipment and set out for earthworks including trimming driveway</w:t>
      </w:r>
    </w:p>
    <w:p w14:paraId="35247E61" w14:textId="2806D378" w:rsidR="00DE7EBC" w:rsidRPr="00DE7EBC" w:rsidRDefault="00DE7EBC" w:rsidP="00DE7EBC">
      <w:pPr>
        <w:pStyle w:val="ListParagraph"/>
        <w:numPr>
          <w:ilvl w:val="0"/>
          <w:numId w:val="18"/>
        </w:numPr>
        <w:rPr>
          <w:b/>
        </w:rPr>
      </w:pPr>
      <w:r>
        <w:t xml:space="preserve">Level front of block with site won material </w:t>
      </w:r>
    </w:p>
    <w:p w14:paraId="28EB5D44" w14:textId="43E29A09" w:rsidR="00DE7EBC" w:rsidRPr="00DE7EBC" w:rsidRDefault="00DE7EBC" w:rsidP="00DE7EBC">
      <w:pPr>
        <w:pStyle w:val="ListParagraph"/>
        <w:numPr>
          <w:ilvl w:val="0"/>
          <w:numId w:val="18"/>
        </w:numPr>
        <w:rPr>
          <w:b/>
        </w:rPr>
      </w:pPr>
      <w:r>
        <w:t>Allowance for footpath trimming</w:t>
      </w:r>
    </w:p>
    <w:p w14:paraId="673C2435" w14:textId="216A052E" w:rsidR="00DE7EBC" w:rsidRPr="00DE7EBC" w:rsidRDefault="00DE7EBC" w:rsidP="00DE7EBC">
      <w:pPr>
        <w:pStyle w:val="ListParagraph"/>
        <w:numPr>
          <w:ilvl w:val="0"/>
          <w:numId w:val="18"/>
        </w:numPr>
        <w:rPr>
          <w:b/>
        </w:rPr>
      </w:pPr>
      <w:r>
        <w:t>Cut in Parking bay</w:t>
      </w:r>
    </w:p>
    <w:p w14:paraId="7B556CA1" w14:textId="135B44B2" w:rsidR="00DE7EBC" w:rsidRDefault="00DE7EBC" w:rsidP="00DE7EBC">
      <w:pPr>
        <w:rPr>
          <w:b/>
        </w:rPr>
      </w:pPr>
      <w:r>
        <w:rPr>
          <w:b/>
        </w:rPr>
        <w:t>Edging</w:t>
      </w:r>
    </w:p>
    <w:p w14:paraId="2F672909" w14:textId="6242331F" w:rsidR="00DE7EBC" w:rsidRPr="00DE7EBC" w:rsidRDefault="00DE7EBC" w:rsidP="00DE7EBC">
      <w:pPr>
        <w:pStyle w:val="ListParagraph"/>
        <w:numPr>
          <w:ilvl w:val="0"/>
          <w:numId w:val="18"/>
        </w:numPr>
        <w:rPr>
          <w:b/>
        </w:rPr>
      </w:pPr>
      <w:r>
        <w:t>Supply and install 75*5mm galvanized edging attached to 10mm galvanized dowels tac welded</w:t>
      </w:r>
    </w:p>
    <w:p w14:paraId="20B0141D" w14:textId="787577E1" w:rsidR="00DE7EBC" w:rsidRPr="00DE7EBC" w:rsidRDefault="00DE7EBC" w:rsidP="00DE7EBC">
      <w:pPr>
        <w:pStyle w:val="ListParagraph"/>
        <w:numPr>
          <w:ilvl w:val="0"/>
          <w:numId w:val="18"/>
        </w:numPr>
        <w:rPr>
          <w:b/>
        </w:rPr>
      </w:pPr>
      <w:r>
        <w:t xml:space="preserve">Allowance for full perimeter </w:t>
      </w:r>
      <w:proofErr w:type="spellStart"/>
      <w:r>
        <w:t>inc</w:t>
      </w:r>
      <w:proofErr w:type="spellEnd"/>
      <w:r>
        <w:t xml:space="preserve"> footpath</w:t>
      </w:r>
    </w:p>
    <w:p w14:paraId="4D84DEDC" w14:textId="7C8EEB3A" w:rsidR="00DE7EBC" w:rsidRDefault="00DE7EBC" w:rsidP="00DE7EBC">
      <w:pPr>
        <w:rPr>
          <w:b/>
        </w:rPr>
      </w:pPr>
      <w:proofErr w:type="spellStart"/>
      <w:r>
        <w:rPr>
          <w:b/>
        </w:rPr>
        <w:t>Roadbase</w:t>
      </w:r>
      <w:proofErr w:type="spellEnd"/>
    </w:p>
    <w:p w14:paraId="11E30377" w14:textId="2C91CBE2" w:rsidR="00DE7EBC" w:rsidRPr="00DE7EBC" w:rsidRDefault="00DE7EBC" w:rsidP="00DE7EBC">
      <w:pPr>
        <w:pStyle w:val="ListParagraph"/>
        <w:numPr>
          <w:ilvl w:val="0"/>
          <w:numId w:val="18"/>
        </w:numPr>
        <w:rPr>
          <w:b/>
        </w:rPr>
      </w:pPr>
      <w:r>
        <w:t>Supply and install 125mm of recycled road base, delivered in truck and dogs.</w:t>
      </w:r>
    </w:p>
    <w:p w14:paraId="70477298" w14:textId="511E4CB1" w:rsidR="00DE7EBC" w:rsidRPr="00DE7EBC" w:rsidRDefault="00DE7EBC" w:rsidP="00DE7EBC">
      <w:pPr>
        <w:pStyle w:val="ListParagraph"/>
        <w:numPr>
          <w:ilvl w:val="0"/>
          <w:numId w:val="18"/>
        </w:numPr>
        <w:rPr>
          <w:b/>
        </w:rPr>
      </w:pPr>
      <w:r>
        <w:t>Allowance to trim and create 2% cross fall for drainage</w:t>
      </w:r>
    </w:p>
    <w:p w14:paraId="12710CC7" w14:textId="1452D33E" w:rsidR="00DE7EBC" w:rsidRPr="00DE7EBC" w:rsidRDefault="00DE7EBC" w:rsidP="00DE7EBC">
      <w:pPr>
        <w:pStyle w:val="ListParagraph"/>
        <w:numPr>
          <w:ilvl w:val="0"/>
          <w:numId w:val="18"/>
        </w:numPr>
        <w:rPr>
          <w:b/>
        </w:rPr>
      </w:pPr>
      <w:r>
        <w:t>Allowance to compact with smooth drum roller.</w:t>
      </w:r>
    </w:p>
    <w:p w14:paraId="487EBA34" w14:textId="63881682" w:rsidR="00DE7EBC" w:rsidRPr="00D75790" w:rsidRDefault="00DE7EBC" w:rsidP="00DE7EBC">
      <w:pPr>
        <w:pStyle w:val="ListParagraph"/>
        <w:numPr>
          <w:ilvl w:val="0"/>
          <w:numId w:val="18"/>
        </w:numPr>
        <w:rPr>
          <w:b/>
        </w:rPr>
      </w:pPr>
      <w:r>
        <w:t>Final trim</w:t>
      </w:r>
    </w:p>
    <w:p w14:paraId="76D4724F" w14:textId="014FCCB0" w:rsidR="00D75790" w:rsidRDefault="00D75790" w:rsidP="00D75790">
      <w:pPr>
        <w:rPr>
          <w:b/>
        </w:rPr>
      </w:pPr>
    </w:p>
    <w:p w14:paraId="6D6C2CA3" w14:textId="77777777" w:rsidR="00D75790" w:rsidRPr="00D75790" w:rsidRDefault="00D75790" w:rsidP="00D75790">
      <w:pPr>
        <w:rPr>
          <w:b/>
        </w:rPr>
      </w:pPr>
      <w:bookmarkStart w:id="0" w:name="_GoBack"/>
      <w:bookmarkEnd w:id="0"/>
    </w:p>
    <w:p w14:paraId="2B0A30AB" w14:textId="77777777" w:rsidR="00854006" w:rsidRPr="0065643B" w:rsidRDefault="008A6EA7">
      <w:pPr>
        <w:pStyle w:val="Heading2"/>
      </w:pPr>
      <w:r w:rsidRPr="0065643B">
        <w:lastRenderedPageBreak/>
        <w:t>Deliverables</w:t>
      </w:r>
    </w:p>
    <w:p w14:paraId="40F9E6F7" w14:textId="77777777" w:rsidR="00287F27" w:rsidRPr="00AE6913" w:rsidRDefault="00AE6913" w:rsidP="00AE6913">
      <w:pPr>
        <w:pStyle w:val="ListParagraph"/>
        <w:numPr>
          <w:ilvl w:val="0"/>
          <w:numId w:val="12"/>
        </w:numPr>
        <w:rPr>
          <w:b/>
        </w:rPr>
      </w:pPr>
      <w:r>
        <w:rPr>
          <w:b/>
        </w:rPr>
        <w:t>SWMS provided for high risk activities</w:t>
      </w:r>
    </w:p>
    <w:p w14:paraId="4E1E5936" w14:textId="77777777" w:rsidR="00E37D93" w:rsidRDefault="008A6EA7" w:rsidP="00FF108F">
      <w:pPr>
        <w:pStyle w:val="Heading2"/>
      </w:pPr>
      <w:r w:rsidRPr="0065643B">
        <w:t>Specific Exclusions from Scope</w:t>
      </w:r>
    </w:p>
    <w:p w14:paraId="7D515164" w14:textId="2780DEF1" w:rsidR="00114614" w:rsidRDefault="00114614" w:rsidP="00716823">
      <w:pPr>
        <w:pStyle w:val="ListParagraph"/>
        <w:numPr>
          <w:ilvl w:val="0"/>
          <w:numId w:val="7"/>
        </w:numPr>
      </w:pPr>
      <w:r>
        <w:t>Water</w:t>
      </w:r>
      <w:r w:rsidR="005706C8">
        <w:t xml:space="preserve"> </w:t>
      </w:r>
      <w:r>
        <w:t>Supply</w:t>
      </w:r>
    </w:p>
    <w:p w14:paraId="7A1CA3C5" w14:textId="33DE67DE" w:rsidR="00114614" w:rsidRDefault="00114614" w:rsidP="009F189C">
      <w:pPr>
        <w:pStyle w:val="ListParagraph"/>
        <w:numPr>
          <w:ilvl w:val="0"/>
          <w:numId w:val="7"/>
        </w:numPr>
      </w:pPr>
      <w:r>
        <w:t>GST</w:t>
      </w:r>
    </w:p>
    <w:p w14:paraId="37C3C17D" w14:textId="77777777" w:rsidR="00114614" w:rsidRDefault="00114614" w:rsidP="00716823">
      <w:pPr>
        <w:pStyle w:val="ListParagraph"/>
        <w:numPr>
          <w:ilvl w:val="0"/>
          <w:numId w:val="7"/>
        </w:numPr>
      </w:pPr>
      <w:r>
        <w:t>Security</w:t>
      </w:r>
    </w:p>
    <w:p w14:paraId="6BE2BB3D" w14:textId="77777777" w:rsidR="00114614" w:rsidRDefault="00FF108F" w:rsidP="00716823">
      <w:pPr>
        <w:pStyle w:val="ListParagraph"/>
        <w:numPr>
          <w:ilvl w:val="0"/>
          <w:numId w:val="7"/>
        </w:numPr>
      </w:pPr>
      <w:r>
        <w:t>Liquidated Damages</w:t>
      </w:r>
    </w:p>
    <w:p w14:paraId="74360366" w14:textId="5C8D5D9C" w:rsidR="00A26737" w:rsidRDefault="00FF108F" w:rsidP="00A26737">
      <w:pPr>
        <w:pStyle w:val="ListParagraph"/>
        <w:numPr>
          <w:ilvl w:val="0"/>
          <w:numId w:val="7"/>
        </w:numPr>
      </w:pPr>
      <w:r>
        <w:t xml:space="preserve">Service </w:t>
      </w:r>
      <w:r w:rsidR="004C4954">
        <w:t>abolishment’s</w:t>
      </w:r>
      <w:r>
        <w:t xml:space="preserve"> (All care taken but no responsibility)</w:t>
      </w:r>
    </w:p>
    <w:p w14:paraId="572D6427" w14:textId="77777777" w:rsidR="00FF108F" w:rsidRDefault="00FF108F" w:rsidP="00716823">
      <w:pPr>
        <w:pStyle w:val="ListParagraph"/>
        <w:numPr>
          <w:ilvl w:val="0"/>
          <w:numId w:val="7"/>
        </w:numPr>
      </w:pPr>
      <w:r>
        <w:t>Geotechnical testing</w:t>
      </w:r>
    </w:p>
    <w:p w14:paraId="03680F01" w14:textId="3E88FD52" w:rsidR="00FF108F" w:rsidRDefault="00FF108F" w:rsidP="00716823">
      <w:pPr>
        <w:pStyle w:val="ListParagraph"/>
        <w:numPr>
          <w:ilvl w:val="0"/>
          <w:numId w:val="7"/>
        </w:numPr>
      </w:pPr>
      <w:r>
        <w:t>Setout</w:t>
      </w:r>
      <w:r w:rsidR="009F189C">
        <w:t xml:space="preserve">. </w:t>
      </w:r>
    </w:p>
    <w:p w14:paraId="4A143CE1" w14:textId="08790E3E" w:rsidR="00A26737" w:rsidRDefault="00A26737" w:rsidP="00716823">
      <w:pPr>
        <w:pStyle w:val="ListParagraph"/>
        <w:numPr>
          <w:ilvl w:val="0"/>
          <w:numId w:val="7"/>
        </w:numPr>
      </w:pPr>
      <w:r>
        <w:t>Asbestos</w:t>
      </w:r>
      <w:r w:rsidR="009F189C">
        <w:t>/ Hazardous materials</w:t>
      </w:r>
      <w:r>
        <w:t xml:space="preserve"> remo</w:t>
      </w:r>
      <w:r w:rsidR="00FF00D0">
        <w:t>val</w:t>
      </w:r>
      <w:r w:rsidR="002E7A66">
        <w:t>/handling</w:t>
      </w:r>
      <w:r w:rsidR="00FF00D0">
        <w:t xml:space="preserve"> </w:t>
      </w:r>
    </w:p>
    <w:p w14:paraId="05706154" w14:textId="77777777" w:rsidR="00A26737" w:rsidRDefault="00A26737" w:rsidP="00716823">
      <w:pPr>
        <w:pStyle w:val="ListParagraph"/>
        <w:numPr>
          <w:ilvl w:val="0"/>
          <w:numId w:val="7"/>
        </w:numPr>
      </w:pPr>
      <w:r>
        <w:t>Permits or Applications</w:t>
      </w:r>
    </w:p>
    <w:p w14:paraId="435281F9" w14:textId="03394DAE" w:rsidR="004C4954" w:rsidRDefault="009F189C" w:rsidP="00716823">
      <w:pPr>
        <w:pStyle w:val="ListParagraph"/>
        <w:numPr>
          <w:ilvl w:val="0"/>
          <w:numId w:val="7"/>
        </w:numPr>
      </w:pPr>
      <w:r>
        <w:t>Construction Generated over burden</w:t>
      </w:r>
      <w:r w:rsidR="004C4954">
        <w:t xml:space="preserve"> disposal</w:t>
      </w:r>
      <w:r>
        <w:t xml:space="preserve">, </w:t>
      </w:r>
      <w:r w:rsidR="002E7A66">
        <w:t>unless specified</w:t>
      </w:r>
    </w:p>
    <w:p w14:paraId="2C7C688E" w14:textId="1932058A" w:rsidR="002E7A66" w:rsidRDefault="002934F8" w:rsidP="002E7A66">
      <w:pPr>
        <w:pStyle w:val="ListParagraph"/>
        <w:numPr>
          <w:ilvl w:val="0"/>
          <w:numId w:val="7"/>
        </w:numPr>
      </w:pPr>
      <w:r>
        <w:t>Material Disposal</w:t>
      </w:r>
      <w:r w:rsidR="00AE6913">
        <w:t xml:space="preserve"> Certification</w:t>
      </w:r>
    </w:p>
    <w:p w14:paraId="705E59A0" w14:textId="77777777" w:rsidR="00AE6913" w:rsidRDefault="00AE6913" w:rsidP="00716823">
      <w:pPr>
        <w:pStyle w:val="ListParagraph"/>
        <w:numPr>
          <w:ilvl w:val="0"/>
          <w:numId w:val="7"/>
        </w:numPr>
      </w:pPr>
      <w:r>
        <w:t>Anything outside the above Scope of Works</w:t>
      </w:r>
    </w:p>
    <w:p w14:paraId="3DAC586B" w14:textId="77777777" w:rsidR="00796A03" w:rsidRPr="00716823" w:rsidRDefault="00796A03" w:rsidP="00716823">
      <w:pPr>
        <w:pStyle w:val="ListParagraph"/>
        <w:numPr>
          <w:ilvl w:val="0"/>
          <w:numId w:val="7"/>
        </w:numPr>
      </w:pPr>
      <w:r>
        <w:t>If any of the above are encountered, this shall incur a variation to the contract.</w:t>
      </w:r>
    </w:p>
    <w:p w14:paraId="17C8D35F" w14:textId="77777777" w:rsidR="002244CD" w:rsidRDefault="0065643B" w:rsidP="002244CD">
      <w:pPr>
        <w:pStyle w:val="Heading2"/>
      </w:pPr>
      <w:r w:rsidRPr="0065643B">
        <w:t>Price</w:t>
      </w:r>
    </w:p>
    <w:tbl>
      <w:tblPr>
        <w:tblStyle w:val="ProjectScopeTable"/>
        <w:tblW w:w="9350" w:type="dxa"/>
        <w:tblLook w:val="04A0" w:firstRow="1" w:lastRow="0" w:firstColumn="1" w:lastColumn="0" w:noHBand="0" w:noVBand="1"/>
      </w:tblPr>
      <w:tblGrid>
        <w:gridCol w:w="2547"/>
        <w:gridCol w:w="4819"/>
        <w:gridCol w:w="1984"/>
      </w:tblGrid>
      <w:tr w:rsidR="00623659" w:rsidRPr="004C4954" w14:paraId="40C2FD49" w14:textId="77777777" w:rsidTr="006236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35"/>
        </w:trPr>
        <w:tc>
          <w:tcPr>
            <w:tcW w:w="2547" w:type="dxa"/>
            <w:noWrap/>
            <w:hideMark/>
          </w:tcPr>
          <w:p w14:paraId="0E619677" w14:textId="0C461A74" w:rsidR="00623659" w:rsidRPr="004C4954" w:rsidRDefault="00623659">
            <w:pPr>
              <w:rPr>
                <w:bCs/>
              </w:rPr>
            </w:pPr>
            <w:bookmarkStart w:id="1" w:name="_Hlk6326404"/>
            <w:r>
              <w:rPr>
                <w:bCs/>
              </w:rPr>
              <w:t>Item Number</w:t>
            </w:r>
          </w:p>
        </w:tc>
        <w:tc>
          <w:tcPr>
            <w:tcW w:w="4819" w:type="dxa"/>
          </w:tcPr>
          <w:p w14:paraId="76CA46AE" w14:textId="0066F73F" w:rsidR="00623659" w:rsidRPr="004C4954" w:rsidRDefault="00623659">
            <w:pPr>
              <w:rPr>
                <w:bCs/>
              </w:rPr>
            </w:pPr>
            <w:r>
              <w:rPr>
                <w:bCs/>
              </w:rPr>
              <w:t>Description</w:t>
            </w:r>
          </w:p>
        </w:tc>
        <w:tc>
          <w:tcPr>
            <w:tcW w:w="1984" w:type="dxa"/>
            <w:noWrap/>
            <w:hideMark/>
          </w:tcPr>
          <w:p w14:paraId="50D61A7D" w14:textId="148E7E30" w:rsidR="00623659" w:rsidRPr="004C4954" w:rsidRDefault="00623659">
            <w:pPr>
              <w:rPr>
                <w:bCs/>
              </w:rPr>
            </w:pPr>
            <w:r>
              <w:rPr>
                <w:bCs/>
              </w:rPr>
              <w:t>Amount</w:t>
            </w:r>
          </w:p>
        </w:tc>
      </w:tr>
      <w:tr w:rsidR="00623659" w:rsidRPr="004C4954" w14:paraId="3AC0B4E2" w14:textId="77777777" w:rsidTr="00623659">
        <w:trPr>
          <w:trHeight w:val="235"/>
        </w:trPr>
        <w:tc>
          <w:tcPr>
            <w:tcW w:w="2547" w:type="dxa"/>
            <w:hideMark/>
          </w:tcPr>
          <w:p w14:paraId="137BA520" w14:textId="41D77A43" w:rsidR="00623659" w:rsidRPr="004C4954" w:rsidRDefault="00623659" w:rsidP="00623659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19" w:type="dxa"/>
          </w:tcPr>
          <w:p w14:paraId="1771EA59" w14:textId="46C9B702" w:rsidR="00623659" w:rsidRPr="00623659" w:rsidRDefault="002E7A66" w:rsidP="00623659">
            <w:pPr>
              <w:rPr>
                <w:bCs/>
              </w:rPr>
            </w:pPr>
            <w:r>
              <w:rPr>
                <w:bCs/>
              </w:rPr>
              <w:t>Prelim</w:t>
            </w:r>
          </w:p>
        </w:tc>
        <w:tc>
          <w:tcPr>
            <w:tcW w:w="1984" w:type="dxa"/>
            <w:hideMark/>
          </w:tcPr>
          <w:p w14:paraId="097A7AAB" w14:textId="0E1AA1CE" w:rsidR="00623659" w:rsidRPr="004C4954" w:rsidRDefault="00623659" w:rsidP="00623659">
            <w:pPr>
              <w:rPr>
                <w:b/>
                <w:bCs/>
              </w:rPr>
            </w:pPr>
            <w:r w:rsidRPr="00F05323">
              <w:t xml:space="preserve"> </w:t>
            </w:r>
            <w:r w:rsidR="002E7A66">
              <w:t>$</w:t>
            </w:r>
            <w:r w:rsidR="003360CD">
              <w:t>1,150.00</w:t>
            </w:r>
          </w:p>
        </w:tc>
      </w:tr>
      <w:tr w:rsidR="00623659" w:rsidRPr="004C4954" w14:paraId="473AE8F4" w14:textId="77777777" w:rsidTr="00623659">
        <w:trPr>
          <w:trHeight w:val="235"/>
        </w:trPr>
        <w:tc>
          <w:tcPr>
            <w:tcW w:w="2547" w:type="dxa"/>
            <w:hideMark/>
          </w:tcPr>
          <w:p w14:paraId="0DE815E0" w14:textId="1C23E4A8" w:rsidR="00623659" w:rsidRPr="004C4954" w:rsidRDefault="00623659" w:rsidP="00623659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819" w:type="dxa"/>
          </w:tcPr>
          <w:p w14:paraId="69383539" w14:textId="20C4AE12" w:rsidR="00623659" w:rsidRPr="004C4954" w:rsidRDefault="003360CD" w:rsidP="00623659">
            <w:r>
              <w:t>Stormwater</w:t>
            </w:r>
          </w:p>
        </w:tc>
        <w:tc>
          <w:tcPr>
            <w:tcW w:w="1984" w:type="dxa"/>
            <w:noWrap/>
            <w:hideMark/>
          </w:tcPr>
          <w:p w14:paraId="1B9BE8B3" w14:textId="2EBE1E4C" w:rsidR="00623659" w:rsidRPr="004C4954" w:rsidRDefault="00623659" w:rsidP="00623659">
            <w:r w:rsidRPr="00F05323">
              <w:t xml:space="preserve"> $</w:t>
            </w:r>
            <w:r w:rsidR="003360CD">
              <w:t>5,976.82</w:t>
            </w:r>
          </w:p>
        </w:tc>
      </w:tr>
      <w:tr w:rsidR="00623659" w:rsidRPr="004C4954" w14:paraId="7835A3B1" w14:textId="77777777" w:rsidTr="00623659">
        <w:trPr>
          <w:trHeight w:val="235"/>
        </w:trPr>
        <w:tc>
          <w:tcPr>
            <w:tcW w:w="2547" w:type="dxa"/>
            <w:hideMark/>
          </w:tcPr>
          <w:p w14:paraId="3A07AEE2" w14:textId="5784C91B" w:rsidR="00623659" w:rsidRPr="004C4954" w:rsidRDefault="00623659" w:rsidP="00623659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819" w:type="dxa"/>
          </w:tcPr>
          <w:p w14:paraId="4899BFA8" w14:textId="597A24ED" w:rsidR="00623659" w:rsidRPr="004C4954" w:rsidRDefault="003360CD" w:rsidP="00623659">
            <w:r>
              <w:t>Earthworks</w:t>
            </w:r>
          </w:p>
        </w:tc>
        <w:tc>
          <w:tcPr>
            <w:tcW w:w="1984" w:type="dxa"/>
            <w:noWrap/>
            <w:hideMark/>
          </w:tcPr>
          <w:p w14:paraId="53CCF090" w14:textId="4E9D27DE" w:rsidR="00623659" w:rsidRPr="004C4954" w:rsidRDefault="00623659" w:rsidP="00623659">
            <w:r w:rsidRPr="00F05323">
              <w:t xml:space="preserve"> $</w:t>
            </w:r>
            <w:r w:rsidR="003360CD">
              <w:t>9,200.00</w:t>
            </w:r>
          </w:p>
        </w:tc>
      </w:tr>
      <w:tr w:rsidR="00623659" w:rsidRPr="004C4954" w14:paraId="35585FAA" w14:textId="77777777" w:rsidTr="00623659">
        <w:trPr>
          <w:trHeight w:val="235"/>
        </w:trPr>
        <w:tc>
          <w:tcPr>
            <w:tcW w:w="2547" w:type="dxa"/>
          </w:tcPr>
          <w:p w14:paraId="42A005B4" w14:textId="1A5ADE9E" w:rsidR="00623659" w:rsidRDefault="00623659" w:rsidP="00623659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4819" w:type="dxa"/>
          </w:tcPr>
          <w:p w14:paraId="1007A07D" w14:textId="6BD0E073" w:rsidR="00623659" w:rsidRPr="004C4954" w:rsidRDefault="003360CD" w:rsidP="00623659">
            <w:r>
              <w:t>Edging</w:t>
            </w:r>
          </w:p>
        </w:tc>
        <w:tc>
          <w:tcPr>
            <w:tcW w:w="1984" w:type="dxa"/>
            <w:noWrap/>
          </w:tcPr>
          <w:p w14:paraId="0FA48393" w14:textId="7E0F5CD1" w:rsidR="00623659" w:rsidRPr="004C4954" w:rsidRDefault="00623659" w:rsidP="00623659">
            <w:r w:rsidRPr="00F05323">
              <w:t xml:space="preserve"> </w:t>
            </w:r>
            <w:r w:rsidR="003360CD">
              <w:t>$4,572.40</w:t>
            </w:r>
            <w:r w:rsidRPr="00F05323">
              <w:t xml:space="preserve"> </w:t>
            </w:r>
          </w:p>
        </w:tc>
      </w:tr>
      <w:tr w:rsidR="003360CD" w:rsidRPr="004C4954" w14:paraId="22020B68" w14:textId="77777777" w:rsidTr="00623659">
        <w:trPr>
          <w:trHeight w:val="235"/>
        </w:trPr>
        <w:tc>
          <w:tcPr>
            <w:tcW w:w="2547" w:type="dxa"/>
          </w:tcPr>
          <w:p w14:paraId="33C6FA22" w14:textId="437C669A" w:rsidR="003360CD" w:rsidRDefault="003360CD" w:rsidP="00623659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4819" w:type="dxa"/>
          </w:tcPr>
          <w:p w14:paraId="7376C383" w14:textId="6415720D" w:rsidR="003360CD" w:rsidRDefault="003360CD" w:rsidP="00623659">
            <w:proofErr w:type="spellStart"/>
            <w:r>
              <w:t>Roadbase</w:t>
            </w:r>
            <w:proofErr w:type="spellEnd"/>
          </w:p>
        </w:tc>
        <w:tc>
          <w:tcPr>
            <w:tcW w:w="1984" w:type="dxa"/>
            <w:noWrap/>
          </w:tcPr>
          <w:p w14:paraId="2E377EA3" w14:textId="7ED3275A" w:rsidR="003360CD" w:rsidRPr="00F05323" w:rsidRDefault="003360CD" w:rsidP="00623659">
            <w:r>
              <w:t xml:space="preserve"> $9,181.60</w:t>
            </w:r>
          </w:p>
        </w:tc>
      </w:tr>
      <w:tr w:rsidR="002E7A66" w:rsidRPr="004C4954" w14:paraId="32659D2D" w14:textId="77777777" w:rsidTr="00623659">
        <w:trPr>
          <w:trHeight w:val="235"/>
        </w:trPr>
        <w:tc>
          <w:tcPr>
            <w:tcW w:w="2547" w:type="dxa"/>
          </w:tcPr>
          <w:p w14:paraId="328C5CB4" w14:textId="7E253FC9" w:rsidR="002E7A66" w:rsidRDefault="002E7A66" w:rsidP="00623659">
            <w:pPr>
              <w:rPr>
                <w:b/>
                <w:bCs/>
              </w:rPr>
            </w:pPr>
          </w:p>
        </w:tc>
        <w:tc>
          <w:tcPr>
            <w:tcW w:w="4819" w:type="dxa"/>
          </w:tcPr>
          <w:p w14:paraId="4DCD302B" w14:textId="3D6381FD" w:rsidR="002E7A66" w:rsidRPr="002E7A66" w:rsidRDefault="003360CD" w:rsidP="00623659">
            <w:pPr>
              <w:rPr>
                <w:b/>
              </w:rPr>
            </w:pPr>
            <w:r>
              <w:rPr>
                <w:b/>
              </w:rPr>
              <w:t xml:space="preserve">Driveway only </w:t>
            </w:r>
            <w:r w:rsidR="002E7A66" w:rsidRPr="002E7A66">
              <w:rPr>
                <w:b/>
              </w:rPr>
              <w:t>Total</w:t>
            </w:r>
          </w:p>
        </w:tc>
        <w:tc>
          <w:tcPr>
            <w:tcW w:w="1984" w:type="dxa"/>
            <w:noWrap/>
          </w:tcPr>
          <w:p w14:paraId="53BDC619" w14:textId="6F24EC98" w:rsidR="002E7A66" w:rsidRPr="002E7A66" w:rsidRDefault="002E7A66" w:rsidP="00623659">
            <w:pPr>
              <w:rPr>
                <w:b/>
              </w:rPr>
            </w:pPr>
            <w:r w:rsidRPr="002E7A66">
              <w:rPr>
                <w:b/>
              </w:rPr>
              <w:t xml:space="preserve"> $</w:t>
            </w:r>
            <w:r w:rsidR="003360CD">
              <w:rPr>
                <w:b/>
              </w:rPr>
              <w:t xml:space="preserve">30,080.92 </w:t>
            </w:r>
          </w:p>
        </w:tc>
      </w:tr>
      <w:tr w:rsidR="002E7A66" w:rsidRPr="004C4954" w14:paraId="59289274" w14:textId="77777777" w:rsidTr="00623659">
        <w:trPr>
          <w:trHeight w:val="235"/>
        </w:trPr>
        <w:tc>
          <w:tcPr>
            <w:tcW w:w="2547" w:type="dxa"/>
          </w:tcPr>
          <w:p w14:paraId="4C91E62B" w14:textId="77777777" w:rsidR="002E7A66" w:rsidRDefault="002E7A66" w:rsidP="00623659">
            <w:pPr>
              <w:rPr>
                <w:b/>
                <w:bCs/>
              </w:rPr>
            </w:pPr>
          </w:p>
        </w:tc>
        <w:tc>
          <w:tcPr>
            <w:tcW w:w="4819" w:type="dxa"/>
          </w:tcPr>
          <w:p w14:paraId="1437CD2D" w14:textId="7DB1070B" w:rsidR="002E7A66" w:rsidRDefault="002E7A66" w:rsidP="00623659"/>
        </w:tc>
        <w:tc>
          <w:tcPr>
            <w:tcW w:w="1984" w:type="dxa"/>
            <w:noWrap/>
          </w:tcPr>
          <w:p w14:paraId="3BC6EAC0" w14:textId="030F515D" w:rsidR="002E7A66" w:rsidRPr="00623659" w:rsidRDefault="002E7A66" w:rsidP="00623659">
            <w:pPr>
              <w:rPr>
                <w:b/>
              </w:rPr>
            </w:pPr>
          </w:p>
        </w:tc>
      </w:tr>
      <w:bookmarkEnd w:id="1"/>
    </w:tbl>
    <w:p w14:paraId="3CD5C645" w14:textId="30ACA86F" w:rsidR="002E3562" w:rsidRDefault="002E3562" w:rsidP="002E3562"/>
    <w:p w14:paraId="6AC66E48" w14:textId="5981B6B1" w:rsidR="003360CD" w:rsidRDefault="003360CD" w:rsidP="002E3562"/>
    <w:p w14:paraId="604A8BED" w14:textId="26E6E4F5" w:rsidR="003360CD" w:rsidRDefault="003360CD" w:rsidP="002E3562"/>
    <w:p w14:paraId="02EA4707" w14:textId="70B3779C" w:rsidR="003360CD" w:rsidRDefault="003360CD" w:rsidP="002E3562"/>
    <w:p w14:paraId="300091FD" w14:textId="20ED5A20" w:rsidR="003360CD" w:rsidRDefault="003360CD" w:rsidP="002E3562"/>
    <w:p w14:paraId="051FD21E" w14:textId="77777777" w:rsidR="003360CD" w:rsidRDefault="003360CD" w:rsidP="002E3562"/>
    <w:tbl>
      <w:tblPr>
        <w:tblStyle w:val="ProjectScopeTable"/>
        <w:tblW w:w="9350" w:type="dxa"/>
        <w:tblLook w:val="04A0" w:firstRow="1" w:lastRow="0" w:firstColumn="1" w:lastColumn="0" w:noHBand="0" w:noVBand="1"/>
      </w:tblPr>
      <w:tblGrid>
        <w:gridCol w:w="2547"/>
        <w:gridCol w:w="4819"/>
        <w:gridCol w:w="1984"/>
      </w:tblGrid>
      <w:tr w:rsidR="003360CD" w:rsidRPr="004C4954" w14:paraId="26783286" w14:textId="77777777" w:rsidTr="007E6E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35"/>
        </w:trPr>
        <w:tc>
          <w:tcPr>
            <w:tcW w:w="2547" w:type="dxa"/>
            <w:noWrap/>
            <w:hideMark/>
          </w:tcPr>
          <w:p w14:paraId="53089939" w14:textId="77777777" w:rsidR="003360CD" w:rsidRPr="004C4954" w:rsidRDefault="003360CD" w:rsidP="007E6E11">
            <w:pPr>
              <w:rPr>
                <w:bCs/>
              </w:rPr>
            </w:pPr>
            <w:r>
              <w:rPr>
                <w:bCs/>
              </w:rPr>
              <w:t>Item Number</w:t>
            </w:r>
          </w:p>
        </w:tc>
        <w:tc>
          <w:tcPr>
            <w:tcW w:w="4819" w:type="dxa"/>
          </w:tcPr>
          <w:p w14:paraId="0BEB0563" w14:textId="77777777" w:rsidR="003360CD" w:rsidRPr="004C4954" w:rsidRDefault="003360CD" w:rsidP="007E6E11">
            <w:pPr>
              <w:rPr>
                <w:bCs/>
              </w:rPr>
            </w:pPr>
            <w:r>
              <w:rPr>
                <w:bCs/>
              </w:rPr>
              <w:t>Description</w:t>
            </w:r>
          </w:p>
        </w:tc>
        <w:tc>
          <w:tcPr>
            <w:tcW w:w="1984" w:type="dxa"/>
            <w:noWrap/>
            <w:hideMark/>
          </w:tcPr>
          <w:p w14:paraId="523A6D19" w14:textId="77777777" w:rsidR="003360CD" w:rsidRPr="004C4954" w:rsidRDefault="003360CD" w:rsidP="007E6E11">
            <w:pPr>
              <w:rPr>
                <w:bCs/>
              </w:rPr>
            </w:pPr>
            <w:r>
              <w:rPr>
                <w:bCs/>
              </w:rPr>
              <w:t>Amount</w:t>
            </w:r>
          </w:p>
        </w:tc>
      </w:tr>
      <w:tr w:rsidR="003360CD" w:rsidRPr="004C4954" w14:paraId="6D149F31" w14:textId="77777777" w:rsidTr="007E6E11">
        <w:trPr>
          <w:trHeight w:val="235"/>
        </w:trPr>
        <w:tc>
          <w:tcPr>
            <w:tcW w:w="2547" w:type="dxa"/>
            <w:hideMark/>
          </w:tcPr>
          <w:p w14:paraId="6C36FB5F" w14:textId="77777777" w:rsidR="003360CD" w:rsidRPr="004C4954" w:rsidRDefault="003360CD" w:rsidP="007E6E11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19" w:type="dxa"/>
          </w:tcPr>
          <w:p w14:paraId="14564A4D" w14:textId="77777777" w:rsidR="003360CD" w:rsidRPr="00623659" w:rsidRDefault="003360CD" w:rsidP="007E6E11">
            <w:pPr>
              <w:rPr>
                <w:bCs/>
              </w:rPr>
            </w:pPr>
            <w:r>
              <w:rPr>
                <w:bCs/>
              </w:rPr>
              <w:t>Prelim</w:t>
            </w:r>
          </w:p>
        </w:tc>
        <w:tc>
          <w:tcPr>
            <w:tcW w:w="1984" w:type="dxa"/>
            <w:hideMark/>
          </w:tcPr>
          <w:p w14:paraId="4D6D16E8" w14:textId="77777777" w:rsidR="003360CD" w:rsidRPr="004C4954" w:rsidRDefault="003360CD" w:rsidP="007E6E11">
            <w:pPr>
              <w:rPr>
                <w:b/>
                <w:bCs/>
              </w:rPr>
            </w:pPr>
            <w:r w:rsidRPr="00F05323">
              <w:t xml:space="preserve"> </w:t>
            </w:r>
            <w:r>
              <w:t>$1,150.00</w:t>
            </w:r>
          </w:p>
        </w:tc>
      </w:tr>
      <w:tr w:rsidR="003360CD" w:rsidRPr="004C4954" w14:paraId="7261252C" w14:textId="77777777" w:rsidTr="007E6E11">
        <w:trPr>
          <w:trHeight w:val="235"/>
        </w:trPr>
        <w:tc>
          <w:tcPr>
            <w:tcW w:w="2547" w:type="dxa"/>
            <w:hideMark/>
          </w:tcPr>
          <w:p w14:paraId="4B2BFDA1" w14:textId="77777777" w:rsidR="003360CD" w:rsidRPr="004C4954" w:rsidRDefault="003360CD" w:rsidP="007E6E11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819" w:type="dxa"/>
          </w:tcPr>
          <w:p w14:paraId="71ADF9CE" w14:textId="77777777" w:rsidR="003360CD" w:rsidRPr="004C4954" w:rsidRDefault="003360CD" w:rsidP="007E6E11">
            <w:r>
              <w:t>Stormwater</w:t>
            </w:r>
          </w:p>
        </w:tc>
        <w:tc>
          <w:tcPr>
            <w:tcW w:w="1984" w:type="dxa"/>
            <w:noWrap/>
            <w:hideMark/>
          </w:tcPr>
          <w:p w14:paraId="3A553864" w14:textId="77777777" w:rsidR="003360CD" w:rsidRPr="004C4954" w:rsidRDefault="003360CD" w:rsidP="007E6E11">
            <w:r w:rsidRPr="00F05323">
              <w:t xml:space="preserve"> $</w:t>
            </w:r>
            <w:r>
              <w:t>5,976.82</w:t>
            </w:r>
          </w:p>
        </w:tc>
      </w:tr>
      <w:tr w:rsidR="003360CD" w:rsidRPr="004C4954" w14:paraId="3F462C75" w14:textId="77777777" w:rsidTr="007E6E11">
        <w:trPr>
          <w:trHeight w:val="235"/>
        </w:trPr>
        <w:tc>
          <w:tcPr>
            <w:tcW w:w="2547" w:type="dxa"/>
            <w:hideMark/>
          </w:tcPr>
          <w:p w14:paraId="13DC08D1" w14:textId="77777777" w:rsidR="003360CD" w:rsidRPr="004C4954" w:rsidRDefault="003360CD" w:rsidP="007E6E11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819" w:type="dxa"/>
          </w:tcPr>
          <w:p w14:paraId="7B4AE8E7" w14:textId="77777777" w:rsidR="003360CD" w:rsidRPr="004C4954" w:rsidRDefault="003360CD" w:rsidP="007E6E11">
            <w:r>
              <w:t>Earthworks</w:t>
            </w:r>
          </w:p>
        </w:tc>
        <w:tc>
          <w:tcPr>
            <w:tcW w:w="1984" w:type="dxa"/>
            <w:noWrap/>
            <w:hideMark/>
          </w:tcPr>
          <w:p w14:paraId="03D5E1DA" w14:textId="77777777" w:rsidR="003360CD" w:rsidRPr="004C4954" w:rsidRDefault="003360CD" w:rsidP="007E6E11">
            <w:r w:rsidRPr="00F05323">
              <w:t xml:space="preserve"> $</w:t>
            </w:r>
            <w:r>
              <w:t>9,200.00</w:t>
            </w:r>
          </w:p>
        </w:tc>
      </w:tr>
      <w:tr w:rsidR="003360CD" w:rsidRPr="004C4954" w14:paraId="35EFA3C7" w14:textId="77777777" w:rsidTr="007E6E11">
        <w:trPr>
          <w:trHeight w:val="235"/>
        </w:trPr>
        <w:tc>
          <w:tcPr>
            <w:tcW w:w="2547" w:type="dxa"/>
          </w:tcPr>
          <w:p w14:paraId="02244A31" w14:textId="77777777" w:rsidR="003360CD" w:rsidRDefault="003360CD" w:rsidP="007E6E11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4819" w:type="dxa"/>
          </w:tcPr>
          <w:p w14:paraId="453EEA6E" w14:textId="77777777" w:rsidR="003360CD" w:rsidRPr="004C4954" w:rsidRDefault="003360CD" w:rsidP="007E6E11">
            <w:r>
              <w:t>Edging</w:t>
            </w:r>
          </w:p>
        </w:tc>
        <w:tc>
          <w:tcPr>
            <w:tcW w:w="1984" w:type="dxa"/>
            <w:noWrap/>
          </w:tcPr>
          <w:p w14:paraId="19B45362" w14:textId="15719269" w:rsidR="003360CD" w:rsidRPr="004C4954" w:rsidRDefault="003360CD" w:rsidP="007E6E11">
            <w:r w:rsidRPr="00F05323">
              <w:t xml:space="preserve"> </w:t>
            </w:r>
            <w:r>
              <w:t>$7002.12</w:t>
            </w:r>
            <w:r w:rsidRPr="00F05323">
              <w:t xml:space="preserve"> </w:t>
            </w:r>
          </w:p>
        </w:tc>
      </w:tr>
      <w:tr w:rsidR="003360CD" w:rsidRPr="004C4954" w14:paraId="1772A498" w14:textId="77777777" w:rsidTr="003360CD">
        <w:trPr>
          <w:trHeight w:val="267"/>
        </w:trPr>
        <w:tc>
          <w:tcPr>
            <w:tcW w:w="2547" w:type="dxa"/>
          </w:tcPr>
          <w:p w14:paraId="456AE694" w14:textId="77777777" w:rsidR="003360CD" w:rsidRDefault="003360CD" w:rsidP="007E6E11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4819" w:type="dxa"/>
          </w:tcPr>
          <w:p w14:paraId="311C9B13" w14:textId="77777777" w:rsidR="003360CD" w:rsidRDefault="003360CD" w:rsidP="007E6E11">
            <w:proofErr w:type="spellStart"/>
            <w:r>
              <w:t>Roadbase</w:t>
            </w:r>
            <w:proofErr w:type="spellEnd"/>
          </w:p>
        </w:tc>
        <w:tc>
          <w:tcPr>
            <w:tcW w:w="1984" w:type="dxa"/>
            <w:noWrap/>
          </w:tcPr>
          <w:p w14:paraId="22A9D797" w14:textId="77777777" w:rsidR="003360CD" w:rsidRDefault="003360CD" w:rsidP="007E6E11">
            <w:r>
              <w:t xml:space="preserve"> $12,236.00</w:t>
            </w:r>
          </w:p>
          <w:p w14:paraId="3176038A" w14:textId="66995048" w:rsidR="003360CD" w:rsidRPr="00F05323" w:rsidRDefault="003360CD" w:rsidP="007E6E11"/>
        </w:tc>
      </w:tr>
      <w:tr w:rsidR="003360CD" w:rsidRPr="004C4954" w14:paraId="079D5FA9" w14:textId="77777777" w:rsidTr="007E6E11">
        <w:trPr>
          <w:trHeight w:val="235"/>
        </w:trPr>
        <w:tc>
          <w:tcPr>
            <w:tcW w:w="2547" w:type="dxa"/>
          </w:tcPr>
          <w:p w14:paraId="24211E6E" w14:textId="77777777" w:rsidR="003360CD" w:rsidRDefault="003360CD" w:rsidP="007E6E11">
            <w:pPr>
              <w:rPr>
                <w:b/>
                <w:bCs/>
              </w:rPr>
            </w:pPr>
          </w:p>
        </w:tc>
        <w:tc>
          <w:tcPr>
            <w:tcW w:w="4819" w:type="dxa"/>
          </w:tcPr>
          <w:p w14:paraId="2599392E" w14:textId="6A8466A3" w:rsidR="003360CD" w:rsidRPr="002E7A66" w:rsidRDefault="003360CD" w:rsidP="007E6E11">
            <w:pPr>
              <w:rPr>
                <w:b/>
              </w:rPr>
            </w:pPr>
            <w:r>
              <w:rPr>
                <w:b/>
              </w:rPr>
              <w:t xml:space="preserve">Driveway and footpath </w:t>
            </w:r>
            <w:r w:rsidRPr="002E7A66">
              <w:rPr>
                <w:b/>
              </w:rPr>
              <w:t>Total</w:t>
            </w:r>
          </w:p>
        </w:tc>
        <w:tc>
          <w:tcPr>
            <w:tcW w:w="1984" w:type="dxa"/>
            <w:noWrap/>
          </w:tcPr>
          <w:p w14:paraId="02335DAD" w14:textId="35384EAF" w:rsidR="003360CD" w:rsidRPr="002E7A66" w:rsidRDefault="003360CD" w:rsidP="007E6E11">
            <w:pPr>
              <w:rPr>
                <w:b/>
              </w:rPr>
            </w:pPr>
            <w:r w:rsidRPr="002E7A66">
              <w:rPr>
                <w:b/>
              </w:rPr>
              <w:t xml:space="preserve"> </w:t>
            </w:r>
            <w:r>
              <w:rPr>
                <w:b/>
              </w:rPr>
              <w:t>$35,564.94</w:t>
            </w:r>
          </w:p>
        </w:tc>
      </w:tr>
      <w:tr w:rsidR="003360CD" w:rsidRPr="004C4954" w14:paraId="22B2451B" w14:textId="77777777" w:rsidTr="007E6E11">
        <w:trPr>
          <w:trHeight w:val="235"/>
        </w:trPr>
        <w:tc>
          <w:tcPr>
            <w:tcW w:w="2547" w:type="dxa"/>
          </w:tcPr>
          <w:p w14:paraId="3B6B9783" w14:textId="77777777" w:rsidR="003360CD" w:rsidRDefault="003360CD" w:rsidP="007E6E11">
            <w:pPr>
              <w:rPr>
                <w:b/>
                <w:bCs/>
              </w:rPr>
            </w:pPr>
          </w:p>
        </w:tc>
        <w:tc>
          <w:tcPr>
            <w:tcW w:w="4819" w:type="dxa"/>
          </w:tcPr>
          <w:p w14:paraId="29A04124" w14:textId="77777777" w:rsidR="003360CD" w:rsidRDefault="003360CD" w:rsidP="007E6E11"/>
        </w:tc>
        <w:tc>
          <w:tcPr>
            <w:tcW w:w="1984" w:type="dxa"/>
            <w:noWrap/>
          </w:tcPr>
          <w:p w14:paraId="03EFD45A" w14:textId="77777777" w:rsidR="003360CD" w:rsidRPr="00623659" w:rsidRDefault="003360CD" w:rsidP="007E6E11">
            <w:pPr>
              <w:rPr>
                <w:b/>
              </w:rPr>
            </w:pPr>
          </w:p>
        </w:tc>
      </w:tr>
    </w:tbl>
    <w:p w14:paraId="419A5EFE" w14:textId="6ECFA5AE" w:rsidR="00854006" w:rsidRDefault="00623659" w:rsidP="00352D8A">
      <w:pPr>
        <w:pStyle w:val="Heading2"/>
        <w:numPr>
          <w:ilvl w:val="0"/>
          <w:numId w:val="0"/>
        </w:numPr>
      </w:pPr>
      <w:r>
        <w:t>Commercial</w:t>
      </w:r>
      <w:r w:rsidR="003B2B7B">
        <w:t xml:space="preserve"> Terms</w:t>
      </w:r>
    </w:p>
    <w:p w14:paraId="285E8944" w14:textId="2F330128" w:rsidR="002C00D0" w:rsidRDefault="00623659" w:rsidP="003B2B7B">
      <w:pPr>
        <w:pStyle w:val="ListParagraph"/>
        <w:numPr>
          <w:ilvl w:val="0"/>
          <w:numId w:val="7"/>
        </w:numPr>
      </w:pPr>
      <w:r>
        <w:t>This quote and its terms shall form part of the Contract.</w:t>
      </w:r>
    </w:p>
    <w:p w14:paraId="52C02496" w14:textId="2C2AE196" w:rsidR="005E2982" w:rsidRDefault="003360CD" w:rsidP="003B2B7B">
      <w:pPr>
        <w:pStyle w:val="ListParagraph"/>
        <w:numPr>
          <w:ilvl w:val="0"/>
          <w:numId w:val="7"/>
        </w:numPr>
      </w:pPr>
      <w:r>
        <w:t xml:space="preserve">10% deposit upon execution, </w:t>
      </w:r>
      <w:proofErr w:type="gramStart"/>
      <w:r>
        <w:t>7 day</w:t>
      </w:r>
      <w:proofErr w:type="gramEnd"/>
      <w:r>
        <w:t xml:space="preserve"> payment terms, progress claims every 7 days if project is to span over more than 1 week</w:t>
      </w:r>
    </w:p>
    <w:p w14:paraId="11DF3EBB" w14:textId="6C0141B8" w:rsidR="00AE6913" w:rsidRPr="003B2B7B" w:rsidRDefault="003360CD" w:rsidP="00AE6913">
      <w:pPr>
        <w:pStyle w:val="ListParagraph"/>
        <w:numPr>
          <w:ilvl w:val="0"/>
          <w:numId w:val="7"/>
        </w:numPr>
      </w:pPr>
      <w:r>
        <w:t>Estimated program of 1.5-2 weeks</w:t>
      </w:r>
    </w:p>
    <w:p w14:paraId="3C7656B6" w14:textId="77777777" w:rsidR="002244CD" w:rsidRPr="0065643B" w:rsidRDefault="0065643B">
      <w:pPr>
        <w:rPr>
          <w:b/>
        </w:rPr>
      </w:pPr>
      <w:r>
        <w:rPr>
          <w:b/>
        </w:rPr>
        <w:t>Please sign and date</w:t>
      </w:r>
      <w:r w:rsidR="002244CD">
        <w:rPr>
          <w:b/>
        </w:rPr>
        <w:t xml:space="preserve"> acceptance of this quote below</w:t>
      </w:r>
    </w:p>
    <w:p w14:paraId="22E96899" w14:textId="77777777" w:rsidR="00854006" w:rsidRPr="0065643B" w:rsidRDefault="008A6EA7">
      <w:pPr>
        <w:pStyle w:val="Heading1"/>
      </w:pPr>
      <w:r w:rsidRPr="0065643B">
        <w:t>Approval and Authority to Proceed</w:t>
      </w:r>
    </w:p>
    <w:p w14:paraId="6F5E7F4F" w14:textId="77777777" w:rsidR="00854006" w:rsidRPr="0065643B" w:rsidRDefault="008A6EA7">
      <w:pPr>
        <w:rPr>
          <w:b/>
        </w:rPr>
      </w:pPr>
      <w:r w:rsidRPr="0065643B">
        <w:rPr>
          <w:b/>
        </w:rPr>
        <w:t xml:space="preserve">We approve the project as described </w:t>
      </w:r>
      <w:proofErr w:type="gramStart"/>
      <w:r w:rsidRPr="0065643B">
        <w:rPr>
          <w:b/>
        </w:rPr>
        <w:t>above, and</w:t>
      </w:r>
      <w:proofErr w:type="gramEnd"/>
      <w:r w:rsidRPr="0065643B">
        <w:rPr>
          <w:b/>
        </w:rPr>
        <w:t xml:space="preserve"> authorize the team to proceed.</w:t>
      </w:r>
    </w:p>
    <w:tbl>
      <w:tblPr>
        <w:tblStyle w:val="ProjectScopeTable"/>
        <w:tblW w:w="5000" w:type="pct"/>
        <w:tblLook w:val="04A0" w:firstRow="1" w:lastRow="0" w:firstColumn="1" w:lastColumn="0" w:noHBand="0" w:noVBand="1"/>
        <w:tblDescription w:val="Stakeholders Table"/>
      </w:tblPr>
      <w:tblGrid>
        <w:gridCol w:w="2598"/>
        <w:gridCol w:w="2597"/>
        <w:gridCol w:w="2597"/>
        <w:gridCol w:w="1558"/>
      </w:tblGrid>
      <w:tr w:rsidR="0065643B" w:rsidRPr="0065643B" w14:paraId="060C2B50" w14:textId="77777777" w:rsidTr="006564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389" w:type="pct"/>
          </w:tcPr>
          <w:p w14:paraId="1746EFB7" w14:textId="77777777" w:rsidR="0065643B" w:rsidRPr="0065643B" w:rsidRDefault="0065643B">
            <w:r w:rsidRPr="0065643B">
              <w:t>Name</w:t>
            </w:r>
          </w:p>
        </w:tc>
        <w:tc>
          <w:tcPr>
            <w:tcW w:w="1389" w:type="pct"/>
          </w:tcPr>
          <w:p w14:paraId="1766F641" w14:textId="77777777" w:rsidR="0065643B" w:rsidRPr="0065643B" w:rsidRDefault="0065643B">
            <w:r>
              <w:t>Sign</w:t>
            </w:r>
          </w:p>
        </w:tc>
        <w:tc>
          <w:tcPr>
            <w:tcW w:w="1389" w:type="pct"/>
          </w:tcPr>
          <w:p w14:paraId="6401ECFC" w14:textId="77777777" w:rsidR="0065643B" w:rsidRPr="0065643B" w:rsidRDefault="0065643B">
            <w:r w:rsidRPr="0065643B">
              <w:t>Title</w:t>
            </w:r>
          </w:p>
        </w:tc>
        <w:tc>
          <w:tcPr>
            <w:tcW w:w="833" w:type="pct"/>
          </w:tcPr>
          <w:p w14:paraId="38ED636D" w14:textId="77777777" w:rsidR="0065643B" w:rsidRPr="0065643B" w:rsidRDefault="0065643B">
            <w:r w:rsidRPr="0065643B">
              <w:t>Date</w:t>
            </w:r>
          </w:p>
        </w:tc>
      </w:tr>
      <w:tr w:rsidR="0065643B" w:rsidRPr="0065643B" w14:paraId="54EFA77B" w14:textId="77777777" w:rsidTr="0065643B">
        <w:tc>
          <w:tcPr>
            <w:tcW w:w="1389" w:type="pct"/>
          </w:tcPr>
          <w:p w14:paraId="1BE63FF5" w14:textId="77777777" w:rsidR="0065643B" w:rsidRPr="0065643B" w:rsidRDefault="0065643B">
            <w:pPr>
              <w:rPr>
                <w:b/>
              </w:rPr>
            </w:pPr>
          </w:p>
        </w:tc>
        <w:tc>
          <w:tcPr>
            <w:tcW w:w="1389" w:type="pct"/>
          </w:tcPr>
          <w:p w14:paraId="6B304DB4" w14:textId="77777777" w:rsidR="0065643B" w:rsidRPr="0065643B" w:rsidRDefault="0065643B">
            <w:pPr>
              <w:rPr>
                <w:b/>
              </w:rPr>
            </w:pPr>
          </w:p>
        </w:tc>
        <w:tc>
          <w:tcPr>
            <w:tcW w:w="1389" w:type="pct"/>
          </w:tcPr>
          <w:p w14:paraId="3721D8F8" w14:textId="77777777" w:rsidR="0065643B" w:rsidRPr="0065643B" w:rsidRDefault="0065643B">
            <w:pPr>
              <w:rPr>
                <w:b/>
              </w:rPr>
            </w:pPr>
          </w:p>
        </w:tc>
        <w:tc>
          <w:tcPr>
            <w:tcW w:w="833" w:type="pct"/>
          </w:tcPr>
          <w:p w14:paraId="288D6F32" w14:textId="77777777" w:rsidR="0065643B" w:rsidRPr="0065643B" w:rsidRDefault="0065643B">
            <w:pPr>
              <w:rPr>
                <w:b/>
              </w:rPr>
            </w:pPr>
          </w:p>
        </w:tc>
      </w:tr>
      <w:tr w:rsidR="0065643B" w:rsidRPr="0065643B" w14:paraId="31B9B854" w14:textId="77777777" w:rsidTr="0065643B">
        <w:tc>
          <w:tcPr>
            <w:tcW w:w="1389" w:type="pct"/>
          </w:tcPr>
          <w:p w14:paraId="08F8FD1E" w14:textId="77777777" w:rsidR="0065643B" w:rsidRPr="0065643B" w:rsidRDefault="0065643B">
            <w:pPr>
              <w:rPr>
                <w:b/>
              </w:rPr>
            </w:pPr>
          </w:p>
        </w:tc>
        <w:tc>
          <w:tcPr>
            <w:tcW w:w="1389" w:type="pct"/>
          </w:tcPr>
          <w:p w14:paraId="53131CCC" w14:textId="77777777" w:rsidR="0065643B" w:rsidRPr="0065643B" w:rsidRDefault="0065643B">
            <w:pPr>
              <w:rPr>
                <w:b/>
              </w:rPr>
            </w:pPr>
          </w:p>
        </w:tc>
        <w:tc>
          <w:tcPr>
            <w:tcW w:w="1389" w:type="pct"/>
          </w:tcPr>
          <w:p w14:paraId="1F44A118" w14:textId="77777777" w:rsidR="0065643B" w:rsidRPr="0065643B" w:rsidRDefault="0065643B">
            <w:pPr>
              <w:rPr>
                <w:b/>
              </w:rPr>
            </w:pPr>
          </w:p>
        </w:tc>
        <w:tc>
          <w:tcPr>
            <w:tcW w:w="833" w:type="pct"/>
          </w:tcPr>
          <w:p w14:paraId="26E4C72C" w14:textId="77777777" w:rsidR="0065643B" w:rsidRPr="0065643B" w:rsidRDefault="0065643B">
            <w:pPr>
              <w:rPr>
                <w:b/>
              </w:rPr>
            </w:pPr>
          </w:p>
        </w:tc>
      </w:tr>
      <w:tr w:rsidR="0065643B" w:rsidRPr="0065643B" w14:paraId="3F6D09F5" w14:textId="77777777" w:rsidTr="0065643B">
        <w:tc>
          <w:tcPr>
            <w:tcW w:w="1389" w:type="pct"/>
          </w:tcPr>
          <w:p w14:paraId="3CE14416" w14:textId="77777777" w:rsidR="0065643B" w:rsidRPr="0065643B" w:rsidRDefault="0065643B">
            <w:pPr>
              <w:rPr>
                <w:b/>
              </w:rPr>
            </w:pPr>
          </w:p>
        </w:tc>
        <w:tc>
          <w:tcPr>
            <w:tcW w:w="1389" w:type="pct"/>
          </w:tcPr>
          <w:p w14:paraId="28FDC41B" w14:textId="77777777" w:rsidR="0065643B" w:rsidRPr="0065643B" w:rsidRDefault="0065643B">
            <w:pPr>
              <w:rPr>
                <w:b/>
              </w:rPr>
            </w:pPr>
          </w:p>
        </w:tc>
        <w:tc>
          <w:tcPr>
            <w:tcW w:w="1389" w:type="pct"/>
          </w:tcPr>
          <w:p w14:paraId="2A58F78F" w14:textId="77777777" w:rsidR="0065643B" w:rsidRPr="0065643B" w:rsidRDefault="0065643B">
            <w:pPr>
              <w:rPr>
                <w:b/>
              </w:rPr>
            </w:pPr>
          </w:p>
        </w:tc>
        <w:tc>
          <w:tcPr>
            <w:tcW w:w="833" w:type="pct"/>
          </w:tcPr>
          <w:p w14:paraId="321DE1D2" w14:textId="77777777" w:rsidR="0065643B" w:rsidRPr="0065643B" w:rsidRDefault="0065643B">
            <w:pPr>
              <w:rPr>
                <w:b/>
              </w:rPr>
            </w:pPr>
          </w:p>
        </w:tc>
      </w:tr>
    </w:tbl>
    <w:p w14:paraId="67C1B140" w14:textId="3F9F4693" w:rsidR="00567597" w:rsidRDefault="00567597"/>
    <w:p w14:paraId="5C6344FA" w14:textId="675A00E9" w:rsidR="003360CD" w:rsidRDefault="003360CD"/>
    <w:p w14:paraId="02E1DF89" w14:textId="2E494C09" w:rsidR="003360CD" w:rsidRDefault="003360CD"/>
    <w:p w14:paraId="4CF6B0C4" w14:textId="77777777" w:rsidR="003360CD" w:rsidRDefault="003360CD"/>
    <w:p w14:paraId="0CB9E32F" w14:textId="77777777" w:rsidR="00231842" w:rsidRDefault="00231842">
      <w:r w:rsidRPr="0043080C">
        <w:t>Yours Sincerely,</w:t>
      </w:r>
    </w:p>
    <w:p w14:paraId="524D2A03" w14:textId="64EBC9DD" w:rsidR="0043080C" w:rsidRPr="0043080C" w:rsidRDefault="00D75790">
      <w:pPr>
        <w:rPr>
          <w:b/>
        </w:rPr>
      </w:pPr>
      <w:r>
        <w:rPr>
          <w:b/>
        </w:rPr>
        <w:t>AB Civil Contracting Pty Ltd</w:t>
      </w:r>
    </w:p>
    <w:p w14:paraId="755187CF" w14:textId="4395D837" w:rsidR="00231842" w:rsidRDefault="00231842">
      <w:pPr>
        <w:rPr>
          <w:b/>
        </w:rPr>
      </w:pPr>
    </w:p>
    <w:p w14:paraId="6694979D" w14:textId="77777777" w:rsidR="00D75790" w:rsidRDefault="00D75790">
      <w:pPr>
        <w:rPr>
          <w:b/>
        </w:rPr>
      </w:pPr>
    </w:p>
    <w:p w14:paraId="53D3FE6B" w14:textId="02F9C8B7" w:rsidR="00231842" w:rsidRPr="0043080C" w:rsidRDefault="00D75790" w:rsidP="00D75790">
      <w:pPr>
        <w:spacing w:after="0"/>
      </w:pPr>
      <w:r>
        <w:t>Aaron Birt</w:t>
      </w:r>
    </w:p>
    <w:p w14:paraId="06D43035" w14:textId="77777777" w:rsidR="00231842" w:rsidRPr="0065643B" w:rsidRDefault="00231842" w:rsidP="00D75790">
      <w:pPr>
        <w:spacing w:after="0"/>
        <w:rPr>
          <w:b/>
        </w:rPr>
      </w:pPr>
      <w:r>
        <w:rPr>
          <w:b/>
        </w:rPr>
        <w:t>Managing Director</w:t>
      </w:r>
    </w:p>
    <w:p w14:paraId="154A12DC" w14:textId="77777777" w:rsidR="00854006" w:rsidRPr="0065643B" w:rsidRDefault="00854006" w:rsidP="00AD47F9">
      <w:pPr>
        <w:jc w:val="right"/>
        <w:rPr>
          <w:b/>
        </w:rPr>
      </w:pPr>
    </w:p>
    <w:sectPr w:rsidR="00854006" w:rsidRPr="0065643B" w:rsidSect="0043080C">
      <w:headerReference w:type="default" r:id="rId10"/>
      <w:footerReference w:type="default" r:id="rId11"/>
      <w:footerReference w:type="first" r:id="rId12"/>
      <w:pgSz w:w="12240" w:h="15840" w:code="1"/>
      <w:pgMar w:top="1440" w:right="1440" w:bottom="1440" w:left="1440" w:header="720" w:footer="864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6EB8A0" w14:textId="77777777" w:rsidR="00CE155E" w:rsidRDefault="00CE155E">
      <w:pPr>
        <w:spacing w:after="0" w:line="240" w:lineRule="auto"/>
      </w:pPr>
      <w:r>
        <w:separator/>
      </w:r>
    </w:p>
  </w:endnote>
  <w:endnote w:type="continuationSeparator" w:id="0">
    <w:p w14:paraId="6755BD57" w14:textId="77777777" w:rsidR="00CE155E" w:rsidRDefault="00CE15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noProof w:val="0"/>
      </w:rPr>
      <w:id w:val="-1149832731"/>
      <w:docPartObj>
        <w:docPartGallery w:val="Page Numbers (Bottom of Page)"/>
        <w:docPartUnique/>
      </w:docPartObj>
    </w:sdtPr>
    <w:sdtEndPr>
      <w:rPr>
        <w:noProof/>
        <w:color w:val="7F7F7F" w:themeColor="background1" w:themeShade="7F"/>
        <w:spacing w:val="60"/>
      </w:rPr>
    </w:sdtEndPr>
    <w:sdtContent>
      <w:p w14:paraId="7C06BA84" w14:textId="77777777" w:rsidR="00231842" w:rsidRDefault="00231842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2177A9" w:rsidRPr="002177A9">
          <w:rPr>
            <w:b/>
            <w:bCs/>
          </w:rPr>
          <w:t>3</w:t>
        </w:r>
        <w:r>
          <w:rPr>
            <w:b/>
            <w:bCs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92E5CC8" w14:textId="77777777" w:rsidR="0065643B" w:rsidRDefault="0065643B" w:rsidP="00114614">
    <w:pPr>
      <w:pStyle w:val="Footer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71833" w14:textId="48C0FC3C" w:rsidR="0043080C" w:rsidRDefault="00D75790" w:rsidP="0043080C">
    <w:pPr>
      <w:pStyle w:val="Footer"/>
      <w:jc w:val="left"/>
    </w:pPr>
    <w:r>
      <w:t>AB Civil Contracting Pty Ltd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184B71" w14:textId="77777777" w:rsidR="00CE155E" w:rsidRDefault="00CE155E">
      <w:pPr>
        <w:spacing w:after="0" w:line="240" w:lineRule="auto"/>
      </w:pPr>
      <w:r>
        <w:separator/>
      </w:r>
    </w:p>
  </w:footnote>
  <w:footnote w:type="continuationSeparator" w:id="0">
    <w:p w14:paraId="4EDF90ED" w14:textId="77777777" w:rsidR="00CE155E" w:rsidRDefault="00CE15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703366" w14:textId="553F93EA" w:rsidR="00EB5595" w:rsidRPr="005706C8" w:rsidRDefault="004C4954" w:rsidP="00CC5A2C">
    <w:pPr>
      <w:pStyle w:val="Header"/>
      <w:tabs>
        <w:tab w:val="clear" w:pos="4680"/>
      </w:tabs>
      <w:rPr>
        <w:sz w:val="32"/>
      </w:rPr>
    </w:pPr>
    <w:r>
      <w:rPr>
        <w:sz w:val="32"/>
      </w:rPr>
      <w:t>T0</w:t>
    </w:r>
    <w:r w:rsidR="009F189C">
      <w:rPr>
        <w:sz w:val="32"/>
      </w:rPr>
      <w:t>3</w:t>
    </w:r>
    <w:r w:rsidR="00DE7EBC">
      <w:rPr>
        <w:sz w:val="32"/>
      </w:rPr>
      <w:t>8</w:t>
    </w:r>
    <w:r w:rsidR="00CC5A2C">
      <w:rPr>
        <w:sz w:val="32"/>
      </w:rPr>
      <w:tab/>
    </w:r>
    <w:r w:rsidR="00D75790">
      <w:rPr>
        <w:noProof/>
        <w:sz w:val="32"/>
      </w:rPr>
      <w:drawing>
        <wp:inline distT="0" distB="0" distL="0" distR="0" wp14:anchorId="12AB9A1B" wp14:editId="6A9BB4DD">
          <wp:extent cx="1104900" cy="11049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F70ACBE" w14:textId="77777777" w:rsidR="00854006" w:rsidRDefault="008540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7E04C5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FD1775"/>
    <w:multiLevelType w:val="hybridMultilevel"/>
    <w:tmpl w:val="30709C7A"/>
    <w:lvl w:ilvl="0" w:tplc="D004B30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color w:val="auto"/>
        <w:sz w:val="18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983C9F"/>
    <w:multiLevelType w:val="hybridMultilevel"/>
    <w:tmpl w:val="E418074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EC3652"/>
    <w:multiLevelType w:val="hybridMultilevel"/>
    <w:tmpl w:val="5544A1B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BD582D"/>
    <w:multiLevelType w:val="hybridMultilevel"/>
    <w:tmpl w:val="DDB648F8"/>
    <w:lvl w:ilvl="0" w:tplc="E6640BB8">
      <w:start w:val="1"/>
      <w:numFmt w:val="decimal"/>
      <w:pStyle w:val="Heading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334F36"/>
    <w:multiLevelType w:val="hybridMultilevel"/>
    <w:tmpl w:val="2F9C02A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F95E33"/>
    <w:multiLevelType w:val="hybridMultilevel"/>
    <w:tmpl w:val="26FCF7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DB192D"/>
    <w:multiLevelType w:val="hybridMultilevel"/>
    <w:tmpl w:val="FD66F05C"/>
    <w:lvl w:ilvl="0" w:tplc="47FE565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05478D"/>
    <w:multiLevelType w:val="hybridMultilevel"/>
    <w:tmpl w:val="0FD01E48"/>
    <w:lvl w:ilvl="0" w:tplc="94C8483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AD7597"/>
    <w:multiLevelType w:val="hybridMultilevel"/>
    <w:tmpl w:val="897E46EC"/>
    <w:lvl w:ilvl="0" w:tplc="EB42FA3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FD4CC1"/>
    <w:multiLevelType w:val="hybridMultilevel"/>
    <w:tmpl w:val="53AC7F10"/>
    <w:lvl w:ilvl="0" w:tplc="DA4C21B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7E5D71"/>
    <w:multiLevelType w:val="hybridMultilevel"/>
    <w:tmpl w:val="BFBE56B6"/>
    <w:lvl w:ilvl="0" w:tplc="DF622CE6">
      <w:start w:val="1"/>
      <w:numFmt w:val="bullet"/>
      <w:pStyle w:val="ListBullet"/>
      <w:lvlText w:val=""/>
      <w:lvlJc w:val="left"/>
      <w:pPr>
        <w:tabs>
          <w:tab w:val="num" w:pos="360"/>
        </w:tabs>
        <w:ind w:left="432" w:hanging="288"/>
      </w:pPr>
      <w:rPr>
        <w:rFonts w:ascii="Symbol" w:hAnsi="Symbol" w:hint="default"/>
        <w:color w:val="5B9BD5" w:themeColor="accen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7A7066"/>
    <w:multiLevelType w:val="hybridMultilevel"/>
    <w:tmpl w:val="EBCECDA6"/>
    <w:lvl w:ilvl="0" w:tplc="4608F3A0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F350B8A"/>
    <w:multiLevelType w:val="hybridMultilevel"/>
    <w:tmpl w:val="69045ACE"/>
    <w:lvl w:ilvl="0" w:tplc="93B4DAE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974A84"/>
    <w:multiLevelType w:val="hybridMultilevel"/>
    <w:tmpl w:val="A314D5F0"/>
    <w:lvl w:ilvl="0" w:tplc="AFA4AC1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0B675B"/>
    <w:multiLevelType w:val="hybridMultilevel"/>
    <w:tmpl w:val="71344A02"/>
    <w:lvl w:ilvl="0" w:tplc="901017E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AE0E0B"/>
    <w:multiLevelType w:val="hybridMultilevel"/>
    <w:tmpl w:val="4A528F18"/>
    <w:lvl w:ilvl="0" w:tplc="CCAC746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11"/>
    <w:lvlOverride w:ilvl="0">
      <w:startOverride w:val="1"/>
    </w:lvlOverride>
  </w:num>
  <w:num w:numId="4">
    <w:abstractNumId w:val="4"/>
  </w:num>
  <w:num w:numId="5">
    <w:abstractNumId w:val="5"/>
  </w:num>
  <w:num w:numId="6">
    <w:abstractNumId w:val="6"/>
  </w:num>
  <w:num w:numId="7">
    <w:abstractNumId w:val="2"/>
  </w:num>
  <w:num w:numId="8">
    <w:abstractNumId w:val="13"/>
  </w:num>
  <w:num w:numId="9">
    <w:abstractNumId w:val="16"/>
  </w:num>
  <w:num w:numId="10">
    <w:abstractNumId w:val="1"/>
  </w:num>
  <w:num w:numId="11">
    <w:abstractNumId w:val="12"/>
  </w:num>
  <w:num w:numId="12">
    <w:abstractNumId w:val="15"/>
  </w:num>
  <w:num w:numId="13">
    <w:abstractNumId w:val="3"/>
  </w:num>
  <w:num w:numId="14">
    <w:abstractNumId w:val="14"/>
  </w:num>
  <w:num w:numId="15">
    <w:abstractNumId w:val="10"/>
  </w:num>
  <w:num w:numId="16">
    <w:abstractNumId w:val="7"/>
  </w:num>
  <w:num w:numId="17">
    <w:abstractNumId w:val="8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LQwMrA0M7KwMLMwszRU0lEKTi0uzszPAykwrAUAU1a0XCwAAAA="/>
  </w:docVars>
  <w:rsids>
    <w:rsidRoot w:val="00EB5595"/>
    <w:rsid w:val="00003273"/>
    <w:rsid w:val="000408F6"/>
    <w:rsid w:val="000516C5"/>
    <w:rsid w:val="000D6BD6"/>
    <w:rsid w:val="00114614"/>
    <w:rsid w:val="001334CC"/>
    <w:rsid w:val="00143C8D"/>
    <w:rsid w:val="001D04A4"/>
    <w:rsid w:val="00216ADE"/>
    <w:rsid w:val="002177A9"/>
    <w:rsid w:val="002244CD"/>
    <w:rsid w:val="00231842"/>
    <w:rsid w:val="00251069"/>
    <w:rsid w:val="00287F27"/>
    <w:rsid w:val="002934F8"/>
    <w:rsid w:val="002C00D0"/>
    <w:rsid w:val="002E3562"/>
    <w:rsid w:val="002E7A66"/>
    <w:rsid w:val="002F0A4E"/>
    <w:rsid w:val="00306DA7"/>
    <w:rsid w:val="003360CD"/>
    <w:rsid w:val="00352D8A"/>
    <w:rsid w:val="00364F76"/>
    <w:rsid w:val="003B0D46"/>
    <w:rsid w:val="003B2B7B"/>
    <w:rsid w:val="0040392F"/>
    <w:rsid w:val="0043080C"/>
    <w:rsid w:val="004369A6"/>
    <w:rsid w:val="00452960"/>
    <w:rsid w:val="004C4954"/>
    <w:rsid w:val="004C7FE7"/>
    <w:rsid w:val="004D27DB"/>
    <w:rsid w:val="00532CDE"/>
    <w:rsid w:val="005375CE"/>
    <w:rsid w:val="00565270"/>
    <w:rsid w:val="00567597"/>
    <w:rsid w:val="005706C8"/>
    <w:rsid w:val="005E2982"/>
    <w:rsid w:val="005E2D44"/>
    <w:rsid w:val="00615EF7"/>
    <w:rsid w:val="00623659"/>
    <w:rsid w:val="00652DAF"/>
    <w:rsid w:val="0065643B"/>
    <w:rsid w:val="006B5FFD"/>
    <w:rsid w:val="006C7219"/>
    <w:rsid w:val="00716823"/>
    <w:rsid w:val="00746A61"/>
    <w:rsid w:val="0075032B"/>
    <w:rsid w:val="0078672C"/>
    <w:rsid w:val="00796A03"/>
    <w:rsid w:val="0083043D"/>
    <w:rsid w:val="00854006"/>
    <w:rsid w:val="008545CE"/>
    <w:rsid w:val="008A6EA7"/>
    <w:rsid w:val="008B5849"/>
    <w:rsid w:val="0091431F"/>
    <w:rsid w:val="009F189C"/>
    <w:rsid w:val="00A26737"/>
    <w:rsid w:val="00A40EC5"/>
    <w:rsid w:val="00A54DDA"/>
    <w:rsid w:val="00A63DA8"/>
    <w:rsid w:val="00AA5D55"/>
    <w:rsid w:val="00AB46C3"/>
    <w:rsid w:val="00AD47F9"/>
    <w:rsid w:val="00AE6913"/>
    <w:rsid w:val="00B14465"/>
    <w:rsid w:val="00B43400"/>
    <w:rsid w:val="00B65CBD"/>
    <w:rsid w:val="00B71D75"/>
    <w:rsid w:val="00BA11D6"/>
    <w:rsid w:val="00CC5A2C"/>
    <w:rsid w:val="00CE155E"/>
    <w:rsid w:val="00D61CD4"/>
    <w:rsid w:val="00D727E1"/>
    <w:rsid w:val="00D75790"/>
    <w:rsid w:val="00DB3DB1"/>
    <w:rsid w:val="00DC6911"/>
    <w:rsid w:val="00DE7EBC"/>
    <w:rsid w:val="00E37D93"/>
    <w:rsid w:val="00EA2625"/>
    <w:rsid w:val="00EB5595"/>
    <w:rsid w:val="00F178FF"/>
    <w:rsid w:val="00F55D73"/>
    <w:rsid w:val="00FF00D0"/>
    <w:rsid w:val="00FF1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0611D7"/>
  <w15:chartTrackingRefBased/>
  <w15:docId w15:val="{7ECBD134-533C-4D76-9FED-A7BDE6FE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404040" w:themeColor="text1" w:themeTint="BF"/>
        <w:sz w:val="18"/>
        <w:lang w:val="en-US" w:eastAsia="ja-JP" w:bidi="ar-SA"/>
      </w:rPr>
    </w:rPrDefault>
    <w:pPrDefault>
      <w:pPr>
        <w:spacing w:after="18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60CD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600" w:after="240" w:line="240" w:lineRule="auto"/>
      <w:outlineLvl w:val="0"/>
    </w:pPr>
    <w:rPr>
      <w:b/>
      <w:bCs/>
      <w:caps/>
      <w:color w:val="1F4E79" w:themeColor="accent1" w:themeShade="80"/>
      <w:sz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numPr>
        <w:numId w:val="4"/>
      </w:numPr>
      <w:spacing w:before="360" w:after="120" w:line="240" w:lineRule="auto"/>
      <w:outlineLvl w:val="1"/>
    </w:pPr>
    <w:rPr>
      <w:b/>
      <w:bCs/>
      <w:color w:val="5B9BD5" w:themeColor="accent1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pPr>
      <w:pBdr>
        <w:left w:val="double" w:sz="18" w:space="4" w:color="1F4E79" w:themeColor="accent1" w:themeShade="80"/>
      </w:pBdr>
      <w:spacing w:after="0" w:line="420" w:lineRule="exact"/>
    </w:pPr>
    <w:rPr>
      <w:rFonts w:asciiTheme="majorHAnsi" w:eastAsiaTheme="majorEastAsia" w:hAnsiTheme="majorHAnsi" w:cstheme="majorBidi"/>
      <w:caps/>
      <w:color w:val="1F4E79" w:themeColor="accent1" w:themeShade="80"/>
      <w:kern w:val="28"/>
      <w:sz w:val="3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caps/>
      <w:color w:val="1F4E79" w:themeColor="accent1" w:themeShade="80"/>
      <w:kern w:val="28"/>
      <w:sz w:val="38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  <w:pBdr>
        <w:left w:val="double" w:sz="18" w:space="4" w:color="1F4E79" w:themeColor="accent1" w:themeShade="80"/>
      </w:pBdr>
      <w:spacing w:before="80" w:after="0" w:line="280" w:lineRule="exact"/>
    </w:pPr>
    <w:rPr>
      <w:b/>
      <w:bCs/>
      <w:color w:val="5B9BD5" w:themeColor="accent1"/>
      <w:sz w:val="24"/>
    </w:rPr>
  </w:style>
  <w:style w:type="character" w:customStyle="1" w:styleId="SubtitleChar">
    <w:name w:val="Subtitle Char"/>
    <w:basedOn w:val="DefaultParagraphFont"/>
    <w:link w:val="Subtitle"/>
    <w:uiPriority w:val="11"/>
    <w:rPr>
      <w:b/>
      <w:bCs/>
      <w:color w:val="5B9BD5" w:themeColor="accent1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Pr>
      <w:b/>
      <w:bCs/>
      <w:caps/>
      <w:color w:val="1F4E79" w:themeColor="accent1" w:themeShade="80"/>
      <w:sz w:val="28"/>
    </w:rPr>
  </w:style>
  <w:style w:type="table" w:customStyle="1" w:styleId="TipTable">
    <w:name w:val="Tip Table"/>
    <w:basedOn w:val="TableNormal"/>
    <w:uiPriority w:val="99"/>
    <w:pPr>
      <w:spacing w:after="0" w:line="240" w:lineRule="auto"/>
    </w:pPr>
    <w:tblPr>
      <w:tblCellMar>
        <w:top w:w="144" w:type="dxa"/>
        <w:left w:w="0" w:type="dxa"/>
        <w:right w:w="0" w:type="dxa"/>
      </w:tblCellMar>
    </w:tblPr>
    <w:tcPr>
      <w:shd w:val="clear" w:color="auto" w:fill="DEEAF6" w:themeFill="accent1" w:themeFillTint="33"/>
    </w:tcPr>
    <w:tblStylePr w:type="firstCol">
      <w:pPr>
        <w:wordWrap/>
        <w:jc w:val="center"/>
      </w:pPr>
    </w:tblStylePr>
  </w:style>
  <w:style w:type="paragraph" w:customStyle="1" w:styleId="TipText">
    <w:name w:val="Tip Text"/>
    <w:basedOn w:val="Normal"/>
    <w:uiPriority w:val="99"/>
    <w:pPr>
      <w:spacing w:after="160" w:line="264" w:lineRule="auto"/>
      <w:ind w:right="576"/>
    </w:pPr>
    <w:rPr>
      <w:i/>
      <w:iCs/>
      <w:color w:val="7F7F7F" w:themeColor="text1" w:themeTint="80"/>
      <w:sz w:val="16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Pr>
      <w:b/>
      <w:bCs/>
      <w:color w:val="5B9BD5" w:themeColor="accent1"/>
      <w:sz w:val="24"/>
    </w:rPr>
  </w:style>
  <w:style w:type="paragraph" w:styleId="ListBullet">
    <w:name w:val="List Bullet"/>
    <w:basedOn w:val="Normal"/>
    <w:uiPriority w:val="1"/>
    <w:unhideWhenUsed/>
    <w:qFormat/>
    <w:pPr>
      <w:numPr>
        <w:numId w:val="2"/>
      </w:numPr>
      <w:spacing w:after="6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before="200" w:after="0" w:line="240" w:lineRule="auto"/>
      <w:contextualSpacing/>
      <w:jc w:val="right"/>
    </w:pPr>
    <w:rPr>
      <w:rFonts w:asciiTheme="majorHAnsi" w:eastAsiaTheme="majorEastAsia" w:hAnsiTheme="majorHAnsi" w:cstheme="majorBidi"/>
      <w:noProof/>
      <w:color w:val="1F4E79" w:themeColor="accent1" w:themeShade="80"/>
      <w:sz w:val="20"/>
    </w:rPr>
  </w:style>
  <w:style w:type="character" w:customStyle="1" w:styleId="FooterChar">
    <w:name w:val="Footer Char"/>
    <w:basedOn w:val="DefaultParagraphFont"/>
    <w:link w:val="Footer"/>
    <w:uiPriority w:val="99"/>
    <w:rPr>
      <w:rFonts w:asciiTheme="majorHAnsi" w:eastAsiaTheme="majorEastAsia" w:hAnsiTheme="majorHAnsi" w:cstheme="majorBidi"/>
      <w:noProof/>
      <w:color w:val="1F4E79" w:themeColor="accent1" w:themeShade="80"/>
      <w:sz w:val="20"/>
    </w:rPr>
  </w:style>
  <w:style w:type="table" w:styleId="GridTable4-Accent1">
    <w:name w:val="Grid Table 4 Accent 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29" w:type="dxa"/>
        <w:bottom w:w="29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leGridLight">
    <w:name w:val="Grid Table Light"/>
    <w:basedOn w:val="TableNormal"/>
    <w:uiPriority w:val="4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rojectScopeTable">
    <w:name w:val="Project Scope Table"/>
    <w:basedOn w:val="TableNormal"/>
    <w:uiPriority w:val="99"/>
    <w:rsid w:val="004C4954"/>
    <w:pPr>
      <w:spacing w:before="120" w:after="120" w:line="240" w:lineRule="auto"/>
    </w:pPr>
    <w:tblPr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5B9BD5" w:themeColor="accent1"/>
        <w:insideV w:val="single" w:sz="4" w:space="0" w:color="5B9BD5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EEAF6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5B9BD5" w:themeFill="accent1"/>
      </w:tcPr>
    </w:tblStylePr>
  </w:style>
  <w:style w:type="paragraph" w:styleId="FootnoteText">
    <w:name w:val="footnote text"/>
    <w:basedOn w:val="Normal"/>
    <w:link w:val="FootnoteTextChar"/>
    <w:uiPriority w:val="12"/>
    <w:unhideWhenUsed/>
    <w:pPr>
      <w:spacing w:before="140" w:after="0" w:line="240" w:lineRule="auto"/>
    </w:pPr>
    <w:rPr>
      <w:i/>
      <w:iCs/>
      <w:sz w:val="14"/>
    </w:rPr>
  </w:style>
  <w:style w:type="character" w:customStyle="1" w:styleId="FootnoteTextChar">
    <w:name w:val="Footnote Text Char"/>
    <w:basedOn w:val="DefaultParagraphFont"/>
    <w:link w:val="FootnoteText"/>
    <w:uiPriority w:val="12"/>
    <w:rPr>
      <w:i/>
      <w:iCs/>
      <w:sz w:val="14"/>
    </w:rPr>
  </w:style>
  <w:style w:type="paragraph" w:styleId="ListParagraph">
    <w:name w:val="List Paragraph"/>
    <w:basedOn w:val="Normal"/>
    <w:uiPriority w:val="34"/>
    <w:unhideWhenUsed/>
    <w:qFormat/>
    <w:rsid w:val="00A40EC5"/>
    <w:pPr>
      <w:ind w:left="720"/>
      <w:contextualSpacing/>
    </w:pPr>
  </w:style>
  <w:style w:type="character" w:customStyle="1" w:styleId="NoSpacingChar">
    <w:name w:val="No Spacing Char"/>
    <w:basedOn w:val="DefaultParagraphFont"/>
    <w:link w:val="NoSpacing"/>
    <w:uiPriority w:val="1"/>
    <w:rsid w:val="0043080C"/>
  </w:style>
  <w:style w:type="paragraph" w:styleId="BalloonText">
    <w:name w:val="Balloon Text"/>
    <w:basedOn w:val="Normal"/>
    <w:link w:val="BalloonTextChar"/>
    <w:uiPriority w:val="99"/>
    <w:semiHidden/>
    <w:unhideWhenUsed/>
    <w:rsid w:val="000408F6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08F6"/>
    <w:rPr>
      <w:rFonts w:ascii="Segoe UI" w:hAnsi="Segoe UI" w:cs="Segoe UI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23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5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0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2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hys\AppData\Roaming\Microsoft\Templates\Project%20scope%20report%20(Business%20Blue%20design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A908C6B825745E4BA23B41A344063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92ECF2-266F-4F6F-A684-0DA8FDD00B16}"/>
      </w:docPartPr>
      <w:docPartBody>
        <w:p w:rsidR="00857DF7" w:rsidRDefault="005D5853">
          <w:pPr>
            <w:pStyle w:val="BA908C6B825745E4BA23B41A344063FF"/>
          </w:pPr>
          <w:r>
            <w:t>[Select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3984"/>
    <w:rsid w:val="000961EE"/>
    <w:rsid w:val="000E6DF3"/>
    <w:rsid w:val="00243E35"/>
    <w:rsid w:val="00253BD4"/>
    <w:rsid w:val="002F57C6"/>
    <w:rsid w:val="003B6D1F"/>
    <w:rsid w:val="004065CD"/>
    <w:rsid w:val="004C405E"/>
    <w:rsid w:val="005764C9"/>
    <w:rsid w:val="005D4F82"/>
    <w:rsid w:val="005D5853"/>
    <w:rsid w:val="006C5BB7"/>
    <w:rsid w:val="006D3984"/>
    <w:rsid w:val="007E2453"/>
    <w:rsid w:val="00857DF7"/>
    <w:rsid w:val="008A71EE"/>
    <w:rsid w:val="009074E1"/>
    <w:rsid w:val="00914F83"/>
    <w:rsid w:val="0094271D"/>
    <w:rsid w:val="009A3BC2"/>
    <w:rsid w:val="00AA2B57"/>
    <w:rsid w:val="00B6051D"/>
    <w:rsid w:val="00BC3396"/>
    <w:rsid w:val="00D44877"/>
    <w:rsid w:val="00D75F5A"/>
    <w:rsid w:val="00EE15D7"/>
    <w:rsid w:val="00F01EF9"/>
    <w:rsid w:val="00F14484"/>
    <w:rsid w:val="00F933BE"/>
    <w:rsid w:val="00FF2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6CE6115B9CD444989AB0A7402856D4F">
    <w:name w:val="E6CE6115B9CD444989AB0A7402856D4F"/>
  </w:style>
  <w:style w:type="paragraph" w:customStyle="1" w:styleId="BA908C6B825745E4BA23B41A344063FF">
    <w:name w:val="BA908C6B825745E4BA23B41A344063FF"/>
  </w:style>
  <w:style w:type="character" w:styleId="PlaceholderText">
    <w:name w:val="Placeholder Text"/>
    <w:basedOn w:val="DefaultParagraphFont"/>
    <w:uiPriority w:val="99"/>
    <w:semiHidden/>
    <w:rsid w:val="00253BD4"/>
    <w:rPr>
      <w:color w:val="808080"/>
    </w:rPr>
  </w:style>
  <w:style w:type="paragraph" w:customStyle="1" w:styleId="AE085B1F0A2C4AA9931DA9D3A5BAFB77">
    <w:name w:val="AE085B1F0A2C4AA9931DA9D3A5BAFB77"/>
  </w:style>
  <w:style w:type="paragraph" w:customStyle="1" w:styleId="2F987829C2EB425A9725887F8683D88E">
    <w:name w:val="2F987829C2EB425A9725887F8683D88E"/>
    <w:rsid w:val="006D3984"/>
  </w:style>
  <w:style w:type="paragraph" w:customStyle="1" w:styleId="C02CED76EA4A4DD7B8D9E01F0AB7D439">
    <w:name w:val="C02CED76EA4A4DD7B8D9E01F0AB7D439"/>
    <w:rsid w:val="006D3984"/>
  </w:style>
  <w:style w:type="paragraph" w:customStyle="1" w:styleId="4B79DF3E13CE4F72B151FD6DCBBC38E0">
    <w:name w:val="4B79DF3E13CE4F72B151FD6DCBBC38E0"/>
    <w:rsid w:val="00253BD4"/>
  </w:style>
  <w:style w:type="paragraph" w:customStyle="1" w:styleId="BE561B97B3584722A4EA348D48598BD5">
    <w:name w:val="BE561B97B3584722A4EA348D48598BD5"/>
    <w:rsid w:val="00253BD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Proposal">
      <a:dk1>
        <a:sysClr val="windowText" lastClr="000000"/>
      </a:dk1>
      <a:lt1>
        <a:sysClr val="window" lastClr="FFFFFF"/>
      </a:lt1>
      <a:dk2>
        <a:srgbClr val="2C283A"/>
      </a:dk2>
      <a:lt2>
        <a:srgbClr val="F1EAE6"/>
      </a:lt2>
      <a:accent1>
        <a:srgbClr val="5B9BD5"/>
      </a:accent1>
      <a:accent2>
        <a:srgbClr val="86BB40"/>
      </a:accent2>
      <a:accent3>
        <a:srgbClr val="F4BF2E"/>
      </a:accent3>
      <a:accent4>
        <a:srgbClr val="F3866C"/>
      </a:accent4>
      <a:accent5>
        <a:srgbClr val="92588D"/>
      </a:accent5>
      <a:accent6>
        <a:srgbClr val="F3533F"/>
      </a:accent6>
      <a:hlink>
        <a:srgbClr val="40ACD1"/>
      </a:hlink>
      <a:folHlink>
        <a:srgbClr val="92588D"/>
      </a:folHlink>
    </a:clrScheme>
    <a:fontScheme name="Arial Black-Arial">
      <a:majorFont>
        <a:latin typeface="Arial Black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71770-17E6-4153-B66C-5ABDCB7E181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294AC1-A39B-4E4B-8C3C-6FCFD27B9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Project scope report (Business Blue design)</Template>
  <TotalTime>2</TotalTime>
  <Pages>5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T035</vt:lpstr>
    </vt:vector>
  </TitlesOfParts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T038</dc:title>
  <dc:subject>Driveway Works</dc:subject>
  <dc:creator>Ironbuilt Infrastructure Pty Ltd</dc:creator>
  <cp:keywords/>
  <cp:lastModifiedBy>Karen McNamara</cp:lastModifiedBy>
  <cp:revision>2</cp:revision>
  <cp:lastPrinted>2019-02-14T10:27:00Z</cp:lastPrinted>
  <dcterms:created xsi:type="dcterms:W3CDTF">2019-12-03T04:32:00Z</dcterms:created>
  <dcterms:modified xsi:type="dcterms:W3CDTF">2019-12-03T04:32:00Z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TC029278139991</vt:lpwstr>
  </property>
</Properties>
</file>