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05A262F7"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20957">
            <w:rPr>
              <w:szCs w:val="32"/>
            </w:rPr>
            <w:t>BSBLDR411</w:t>
          </w:r>
        </w:sdtContent>
      </w:sdt>
      <w:r w:rsidR="00677444" w:rsidRPr="004932A4">
        <w:rPr>
          <w:szCs w:val="32"/>
        </w:rPr>
        <w:t xml:space="preserve"> </w:t>
      </w:r>
    </w:p>
    <w:p w14:paraId="7BE01389" w14:textId="45DB4343"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20957">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C17D222"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857DF">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EC68419" w:rsidR="00750D30" w:rsidRPr="003A3123" w:rsidRDefault="00773DA0" w:rsidP="00C15CA8">
            <w:pPr>
              <w:ind w:right="390"/>
              <w:jc w:val="left"/>
              <w:rPr>
                <w:rFonts w:ascii="Arial" w:hAnsi="Arial" w:cs="Arial"/>
                <w:sz w:val="22"/>
                <w:szCs w:val="22"/>
              </w:rPr>
            </w:pPr>
            <w:permStart w:id="977621405" w:edGrp="everyone"/>
            <w:r>
              <w:rPr>
                <w:rFonts w:ascii="Arial" w:hAnsi="Arial" w:cs="Arial"/>
                <w:sz w:val="22"/>
                <w:szCs w:val="22"/>
              </w:rPr>
              <w:t>Luke Wallace</w:t>
            </w:r>
            <w:permEnd w:id="977621405"/>
          </w:p>
        </w:tc>
      </w:tr>
      <w:tr w:rsidR="00750D30"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signature</w:t>
            </w:r>
          </w:p>
        </w:tc>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77777777" w:rsidR="00750D30" w:rsidRPr="003A3123" w:rsidRDefault="00750D30" w:rsidP="00C15CA8">
            <w:pPr>
              <w:ind w:right="390"/>
              <w:jc w:val="left"/>
              <w:rPr>
                <w:rFonts w:ascii="Arial" w:hAnsi="Arial" w:cs="Arial"/>
                <w:sz w:val="22"/>
                <w:szCs w:val="22"/>
              </w:rPr>
            </w:pPr>
            <w:permStart w:id="936185610" w:edGrp="everyone"/>
            <w:permEnd w:id="936185610"/>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permStart w:id="224282999" w:edGrp="everyone"/>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DA8762D"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1D0459">
                  <w:rPr>
                    <w:rFonts w:ascii="Arial" w:hAnsi="Arial" w:cs="Arial"/>
                    <w:sz w:val="20"/>
                  </w:rPr>
                  <w:sym w:font="Wingdings" w:char="F0FE"/>
                </w:r>
              </w:sdtContent>
            </w:sdt>
            <w:r w:rsidR="00A4462D" w:rsidRPr="001D0459">
              <w:rPr>
                <w:rFonts w:ascii="Arial" w:hAnsi="Arial" w:cs="Arial"/>
                <w:sz w:val="20"/>
              </w:rPr>
              <w:t xml:space="preserve"> </w:t>
            </w:r>
            <w:permEnd w:id="224282999"/>
            <w:r w:rsidR="00A4462D" w:rsidRPr="001D0459">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C26A87"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26A87" w:rsidRPr="00C15CA8" w:rsidRDefault="00C26A87" w:rsidP="00101E97">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1AC3D4C7" w:rsidR="00C26A87" w:rsidRPr="003A3123" w:rsidRDefault="00C26A87" w:rsidP="00101E97">
            <w:pPr>
              <w:jc w:val="left"/>
              <w:rPr>
                <w:rFonts w:ascii="Arial" w:hAnsi="Arial" w:cs="Arial"/>
                <w:sz w:val="22"/>
                <w:szCs w:val="22"/>
              </w:rPr>
            </w:pPr>
            <w:permStart w:id="1636848530" w:edGrp="everyone"/>
            <w:permEnd w:id="1636848530"/>
          </w:p>
        </w:tc>
        <w:permStart w:id="806561788" w:edGrp="everyone"/>
        <w:tc>
          <w:tcPr>
            <w:tcW w:w="2095" w:type="dxa"/>
            <w:tcBorders>
              <w:top w:val="single" w:sz="12" w:space="0" w:color="auto"/>
            </w:tcBorders>
            <w:vAlign w:val="center"/>
          </w:tcPr>
          <w:p w14:paraId="7AEB95E0" w14:textId="77777777" w:rsidR="00C26A87" w:rsidRPr="004C3241" w:rsidRDefault="00000000"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806561788"/>
            <w:r w:rsidR="00C26A87" w:rsidRPr="00C15CA8">
              <w:rPr>
                <w:rFonts w:ascii="Arial" w:hAnsi="Arial" w:cs="Arial"/>
                <w:sz w:val="18"/>
                <w:szCs w:val="18"/>
              </w:rPr>
              <w:t xml:space="preserve">Satisfactory </w:t>
            </w:r>
          </w:p>
        </w:tc>
        <w:permStart w:id="333339407" w:edGrp="everyone"/>
        <w:tc>
          <w:tcPr>
            <w:tcW w:w="2096" w:type="dxa"/>
            <w:tcBorders>
              <w:top w:val="single" w:sz="12" w:space="0" w:color="auto"/>
              <w:right w:val="single" w:sz="12" w:space="0" w:color="auto"/>
            </w:tcBorders>
            <w:vAlign w:val="center"/>
          </w:tcPr>
          <w:p w14:paraId="3AE1B08E" w14:textId="62143559" w:rsidR="00C26A87" w:rsidRPr="004C3241" w:rsidRDefault="00000000"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333339407"/>
            <w:r w:rsidR="00C26A87" w:rsidRPr="00C15CA8">
              <w:rPr>
                <w:rFonts w:ascii="Arial" w:hAnsi="Arial" w:cs="Arial"/>
                <w:sz w:val="18"/>
                <w:szCs w:val="18"/>
              </w:rPr>
              <w:t>Not Satisfactory</w:t>
            </w:r>
          </w:p>
        </w:tc>
      </w:tr>
      <w:tr w:rsidR="00C26A87"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7AD1AFD5" w:rsidR="00C26A87" w:rsidRPr="00C15CA8" w:rsidRDefault="00C26A87" w:rsidP="00C26A87">
            <w:pPr>
              <w:jc w:val="left"/>
              <w:rPr>
                <w:rFonts w:ascii="Arial" w:hAnsi="Arial" w:cs="Arial"/>
                <w:sz w:val="18"/>
                <w:szCs w:val="18"/>
              </w:rPr>
            </w:pPr>
            <w:r w:rsidRPr="00C15CA8">
              <w:rPr>
                <w:rFonts w:ascii="Arial" w:hAnsi="Arial" w:cs="Arial"/>
                <w:sz w:val="18"/>
                <w:szCs w:val="18"/>
              </w:rPr>
              <w:t>Practical Assessment</w:t>
            </w:r>
            <w:r w:rsidR="00496499">
              <w:rPr>
                <w:rFonts w:ascii="Arial" w:hAnsi="Arial" w:cs="Arial"/>
                <w:sz w:val="18"/>
                <w:szCs w:val="18"/>
              </w:rPr>
              <w:t xml:space="preserve"> Task 1</w:t>
            </w:r>
          </w:p>
        </w:tc>
        <w:tc>
          <w:tcPr>
            <w:tcW w:w="1559" w:type="dxa"/>
            <w:tcBorders>
              <w:left w:val="single" w:sz="4" w:space="0" w:color="auto"/>
            </w:tcBorders>
            <w:shd w:val="clear" w:color="auto" w:fill="auto"/>
            <w:vAlign w:val="center"/>
          </w:tcPr>
          <w:p w14:paraId="30DFDC08" w14:textId="3614EF5C" w:rsidR="00C26A87" w:rsidRPr="003A3123" w:rsidRDefault="00C26A87" w:rsidP="00C26A87">
            <w:pPr>
              <w:jc w:val="left"/>
              <w:rPr>
                <w:rFonts w:ascii="Arial" w:hAnsi="Arial" w:cs="Arial"/>
                <w:sz w:val="22"/>
                <w:szCs w:val="22"/>
              </w:rPr>
            </w:pPr>
            <w:permStart w:id="434441927" w:edGrp="everyone"/>
            <w:permEnd w:id="434441927"/>
          </w:p>
        </w:tc>
        <w:permStart w:id="396303975" w:edGrp="everyone"/>
        <w:tc>
          <w:tcPr>
            <w:tcW w:w="2095" w:type="dxa"/>
            <w:vAlign w:val="center"/>
          </w:tcPr>
          <w:p w14:paraId="1708E32B" w14:textId="77777777" w:rsidR="00C26A87" w:rsidRPr="004C3241" w:rsidRDefault="00000000" w:rsidP="00C26A8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C26A87">
                  <w:rPr>
                    <w:rFonts w:ascii="Arial" w:hAnsi="Arial" w:cs="Arial"/>
                    <w:sz w:val="20"/>
                  </w:rPr>
                  <w:sym w:font="Wingdings" w:char="F0A8"/>
                </w:r>
              </w:sdtContent>
            </w:sdt>
            <w:r w:rsidR="00C26A87" w:rsidRPr="004C3241">
              <w:rPr>
                <w:rFonts w:ascii="Arial" w:hAnsi="Arial" w:cs="Arial"/>
                <w:sz w:val="20"/>
              </w:rPr>
              <w:t xml:space="preserve"> </w:t>
            </w:r>
            <w:permEnd w:id="396303975"/>
            <w:r w:rsidR="00C26A87" w:rsidRPr="00C15CA8">
              <w:rPr>
                <w:rFonts w:ascii="Arial" w:hAnsi="Arial" w:cs="Arial"/>
                <w:sz w:val="18"/>
                <w:szCs w:val="18"/>
              </w:rPr>
              <w:t xml:space="preserve">Satisfactory </w:t>
            </w:r>
          </w:p>
        </w:tc>
        <w:permStart w:id="1277233574" w:edGrp="everyone"/>
        <w:tc>
          <w:tcPr>
            <w:tcW w:w="2096" w:type="dxa"/>
            <w:tcBorders>
              <w:right w:val="single" w:sz="12" w:space="0" w:color="auto"/>
            </w:tcBorders>
            <w:vAlign w:val="center"/>
          </w:tcPr>
          <w:p w14:paraId="4AFFAE4E" w14:textId="4677E227" w:rsidR="00C26A87" w:rsidRPr="004C3241" w:rsidRDefault="00000000" w:rsidP="00C26A8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C26A87" w:rsidRPr="004C3241">
                  <w:rPr>
                    <w:rFonts w:ascii="Arial" w:hAnsi="Arial" w:cs="Arial"/>
                    <w:sz w:val="20"/>
                  </w:rPr>
                  <w:sym w:font="Wingdings" w:char="F0A8"/>
                </w:r>
              </w:sdtContent>
            </w:sdt>
            <w:r w:rsidR="00C26A87" w:rsidRPr="004C3241">
              <w:rPr>
                <w:rFonts w:ascii="Arial" w:hAnsi="Arial" w:cs="Arial"/>
                <w:sz w:val="20"/>
              </w:rPr>
              <w:t xml:space="preserve"> </w:t>
            </w:r>
            <w:permEnd w:id="1277233574"/>
            <w:r w:rsidR="00C26A87" w:rsidRPr="00C15CA8">
              <w:rPr>
                <w:rFonts w:ascii="Arial" w:hAnsi="Arial" w:cs="Arial"/>
                <w:sz w:val="18"/>
                <w:szCs w:val="18"/>
              </w:rPr>
              <w:t>Not Satisfactory</w:t>
            </w:r>
          </w:p>
        </w:tc>
      </w:tr>
      <w:tr w:rsidR="00496499" w:rsidRPr="004C3241" w14:paraId="5A46C4D9"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B57CF3" w14:textId="69CD0057" w:rsidR="00496499" w:rsidRPr="00C15CA8" w:rsidRDefault="00496499" w:rsidP="00496499">
            <w:pPr>
              <w:jc w:val="left"/>
              <w:rPr>
                <w:rFonts w:ascii="Arial" w:hAnsi="Arial" w:cs="Arial"/>
                <w:sz w:val="18"/>
                <w:szCs w:val="18"/>
              </w:rPr>
            </w:pPr>
            <w:r w:rsidRPr="00C15CA8">
              <w:rPr>
                <w:rFonts w:ascii="Arial" w:hAnsi="Arial" w:cs="Arial"/>
                <w:sz w:val="18"/>
                <w:szCs w:val="18"/>
              </w:rPr>
              <w:t>Practical Assessment</w:t>
            </w:r>
            <w:r>
              <w:rPr>
                <w:rFonts w:ascii="Arial" w:hAnsi="Arial" w:cs="Arial"/>
                <w:sz w:val="18"/>
                <w:szCs w:val="18"/>
              </w:rPr>
              <w:t xml:space="preserve"> Task 2</w:t>
            </w:r>
          </w:p>
        </w:tc>
        <w:tc>
          <w:tcPr>
            <w:tcW w:w="1559" w:type="dxa"/>
            <w:tcBorders>
              <w:left w:val="single" w:sz="4" w:space="0" w:color="auto"/>
            </w:tcBorders>
            <w:shd w:val="clear" w:color="auto" w:fill="auto"/>
            <w:vAlign w:val="center"/>
          </w:tcPr>
          <w:p w14:paraId="75875369" w14:textId="77777777" w:rsidR="00496499" w:rsidRPr="003A3123" w:rsidRDefault="00496499" w:rsidP="00496499">
            <w:pPr>
              <w:jc w:val="left"/>
              <w:rPr>
                <w:rFonts w:ascii="Arial" w:hAnsi="Arial" w:cs="Arial"/>
                <w:sz w:val="22"/>
                <w:szCs w:val="22"/>
              </w:rPr>
            </w:pPr>
            <w:permStart w:id="1746813932" w:edGrp="everyone"/>
            <w:permEnd w:id="1746813932"/>
          </w:p>
        </w:tc>
        <w:permStart w:id="1199584671" w:edGrp="everyone"/>
        <w:tc>
          <w:tcPr>
            <w:tcW w:w="2095" w:type="dxa"/>
            <w:vAlign w:val="center"/>
          </w:tcPr>
          <w:p w14:paraId="6397DAE1" w14:textId="427A1C6E" w:rsidR="00496499" w:rsidRDefault="00000000" w:rsidP="00496499">
            <w:pPr>
              <w:jc w:val="left"/>
              <w:rPr>
                <w:rFonts w:ascii="Arial" w:hAnsi="Arial" w:cs="Arial"/>
                <w:sz w:val="20"/>
              </w:rPr>
            </w:pPr>
            <w:sdt>
              <w:sdtPr>
                <w:rPr>
                  <w:rFonts w:ascii="Arial" w:hAnsi="Arial" w:cs="Arial"/>
                  <w:sz w:val="20"/>
                </w:rPr>
                <w:id w:val="1175999903"/>
                <w14:checkbox>
                  <w14:checked w14:val="0"/>
                  <w14:checkedState w14:val="00FE" w14:font="Wingdings"/>
                  <w14:uncheckedState w14:val="00A8" w14:font="Wingdings"/>
                </w14:checkbox>
              </w:sdtPr>
              <w:sdtContent>
                <w:r w:rsidR="00496499">
                  <w:rPr>
                    <w:rFonts w:ascii="Arial" w:hAnsi="Arial" w:cs="Arial"/>
                    <w:sz w:val="20"/>
                  </w:rPr>
                  <w:sym w:font="Wingdings" w:char="F0A8"/>
                </w:r>
              </w:sdtContent>
            </w:sdt>
            <w:r w:rsidR="00496499" w:rsidRPr="004C3241">
              <w:rPr>
                <w:rFonts w:ascii="Arial" w:hAnsi="Arial" w:cs="Arial"/>
                <w:sz w:val="20"/>
              </w:rPr>
              <w:t xml:space="preserve"> </w:t>
            </w:r>
            <w:permEnd w:id="1199584671"/>
            <w:r w:rsidR="00496499" w:rsidRPr="00C15CA8">
              <w:rPr>
                <w:rFonts w:ascii="Arial" w:hAnsi="Arial" w:cs="Arial"/>
                <w:sz w:val="18"/>
                <w:szCs w:val="18"/>
              </w:rPr>
              <w:t xml:space="preserve">Satisfactory </w:t>
            </w:r>
          </w:p>
        </w:tc>
        <w:permStart w:id="128854398" w:edGrp="everyone"/>
        <w:tc>
          <w:tcPr>
            <w:tcW w:w="2096" w:type="dxa"/>
            <w:tcBorders>
              <w:right w:val="single" w:sz="12" w:space="0" w:color="auto"/>
            </w:tcBorders>
            <w:vAlign w:val="center"/>
          </w:tcPr>
          <w:p w14:paraId="53B4CDC4" w14:textId="2AF82F3E" w:rsidR="00496499" w:rsidRDefault="00000000" w:rsidP="00496499">
            <w:pPr>
              <w:jc w:val="left"/>
              <w:rPr>
                <w:rFonts w:ascii="Arial" w:hAnsi="Arial" w:cs="Arial"/>
                <w:sz w:val="20"/>
              </w:rPr>
            </w:pPr>
            <w:sdt>
              <w:sdtPr>
                <w:rPr>
                  <w:rFonts w:ascii="Arial" w:hAnsi="Arial" w:cs="Arial"/>
                  <w:sz w:val="20"/>
                </w:rPr>
                <w:id w:val="-125247466"/>
                <w14:checkbox>
                  <w14:checked w14:val="0"/>
                  <w14:checkedState w14:val="00FE" w14:font="Wingdings"/>
                  <w14:uncheckedState w14:val="00A8" w14:font="Wingdings"/>
                </w14:checkbox>
              </w:sdtPr>
              <w:sdtContent>
                <w:r w:rsidR="00496499" w:rsidRPr="004C3241">
                  <w:rPr>
                    <w:rFonts w:ascii="Arial" w:hAnsi="Arial" w:cs="Arial"/>
                    <w:sz w:val="20"/>
                  </w:rPr>
                  <w:sym w:font="Wingdings" w:char="F0A8"/>
                </w:r>
              </w:sdtContent>
            </w:sdt>
            <w:permEnd w:id="128854398"/>
            <w:r w:rsidR="00496499" w:rsidRPr="004C3241">
              <w:rPr>
                <w:rFonts w:ascii="Arial" w:hAnsi="Arial" w:cs="Arial"/>
                <w:sz w:val="20"/>
              </w:rPr>
              <w:t xml:space="preserve"> </w:t>
            </w:r>
            <w:r w:rsidR="00496499" w:rsidRPr="00C15CA8">
              <w:rPr>
                <w:rFonts w:ascii="Arial" w:hAnsi="Arial" w:cs="Arial"/>
                <w:sz w:val="18"/>
                <w:szCs w:val="18"/>
              </w:rPr>
              <w:t>Not Satisfactory</w:t>
            </w:r>
          </w:p>
        </w:tc>
      </w:tr>
      <w:tr w:rsidR="0049649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31BED0A2" w:rsidR="00496499" w:rsidRPr="00C15CA8" w:rsidRDefault="00496499" w:rsidP="0049649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033066AE2314C8EAC69E6601BF66257"/>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BSBLDR411</w:t>
                </w:r>
              </w:sdtContent>
            </w:sdt>
          </w:p>
        </w:tc>
        <w:tc>
          <w:tcPr>
            <w:tcW w:w="1559" w:type="dxa"/>
            <w:tcBorders>
              <w:left w:val="single" w:sz="4" w:space="0" w:color="auto"/>
              <w:bottom w:val="single" w:sz="12" w:space="0" w:color="auto"/>
            </w:tcBorders>
            <w:shd w:val="clear" w:color="auto" w:fill="auto"/>
            <w:vAlign w:val="center"/>
          </w:tcPr>
          <w:p w14:paraId="35E2891D" w14:textId="77777777" w:rsidR="00496499" w:rsidRPr="003A3123" w:rsidRDefault="00496499" w:rsidP="00496499">
            <w:pPr>
              <w:jc w:val="left"/>
              <w:rPr>
                <w:rFonts w:ascii="Arial" w:hAnsi="Arial" w:cs="Arial"/>
                <w:bCs/>
                <w:sz w:val="22"/>
                <w:szCs w:val="22"/>
              </w:rPr>
            </w:pPr>
            <w:permStart w:id="989462915" w:edGrp="everyone"/>
            <w:permEnd w:id="989462915"/>
          </w:p>
        </w:tc>
        <w:permStart w:id="1247701160" w:edGrp="everyone"/>
        <w:tc>
          <w:tcPr>
            <w:tcW w:w="2095" w:type="dxa"/>
            <w:tcBorders>
              <w:bottom w:val="single" w:sz="12" w:space="0" w:color="auto"/>
            </w:tcBorders>
            <w:vAlign w:val="center"/>
          </w:tcPr>
          <w:p w14:paraId="7529F15C" w14:textId="24E30FD1" w:rsidR="00496499" w:rsidRPr="004C3241" w:rsidRDefault="00000000" w:rsidP="0049649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96499" w:rsidRPr="004C3241">
                  <w:rPr>
                    <w:rFonts w:ascii="Arial" w:hAnsi="Arial" w:cs="Arial"/>
                    <w:b/>
                    <w:sz w:val="20"/>
                  </w:rPr>
                  <w:sym w:font="Wingdings" w:char="F0A8"/>
                </w:r>
              </w:sdtContent>
            </w:sdt>
            <w:r w:rsidR="00496499" w:rsidRPr="004C3241">
              <w:rPr>
                <w:rFonts w:ascii="Arial" w:hAnsi="Arial" w:cs="Arial"/>
                <w:b/>
                <w:sz w:val="20"/>
              </w:rPr>
              <w:t xml:space="preserve"> </w:t>
            </w:r>
            <w:permEnd w:id="1247701160"/>
            <w:r w:rsidR="00496499" w:rsidRPr="00C15CA8">
              <w:rPr>
                <w:rFonts w:ascii="Arial" w:hAnsi="Arial" w:cs="Arial"/>
                <w:b/>
                <w:sz w:val="18"/>
                <w:szCs w:val="18"/>
              </w:rPr>
              <w:t>Competent</w:t>
            </w:r>
          </w:p>
        </w:tc>
        <w:permStart w:id="1921144470" w:edGrp="everyone"/>
        <w:tc>
          <w:tcPr>
            <w:tcW w:w="2096" w:type="dxa"/>
            <w:tcBorders>
              <w:bottom w:val="single" w:sz="12" w:space="0" w:color="auto"/>
              <w:right w:val="single" w:sz="12" w:space="0" w:color="auto"/>
            </w:tcBorders>
            <w:vAlign w:val="center"/>
          </w:tcPr>
          <w:p w14:paraId="651D3CC6" w14:textId="77777777" w:rsidR="00496499" w:rsidRPr="004C3241" w:rsidRDefault="00000000" w:rsidP="0049649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96499" w:rsidRPr="004C3241">
                  <w:rPr>
                    <w:rFonts w:ascii="Arial" w:hAnsi="Arial" w:cs="Arial"/>
                    <w:b/>
                    <w:sz w:val="20"/>
                  </w:rPr>
                  <w:sym w:font="Wingdings" w:char="F0A8"/>
                </w:r>
              </w:sdtContent>
            </w:sdt>
            <w:permEnd w:id="1921144470"/>
            <w:r w:rsidR="00496499" w:rsidRPr="004C3241">
              <w:rPr>
                <w:rFonts w:ascii="Arial" w:hAnsi="Arial" w:cs="Arial"/>
                <w:b/>
                <w:sz w:val="20"/>
              </w:rPr>
              <w:t xml:space="preserve"> </w:t>
            </w:r>
            <w:r w:rsidR="0049649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421755758" w:edGrp="everyone"/>
      <w:tr w:rsidR="00416046" w:rsidRPr="004C3241" w14:paraId="142DA14B" w14:textId="77777777" w:rsidTr="003A3123">
        <w:trPr>
          <w:trHeight w:val="454"/>
        </w:trPr>
        <w:tc>
          <w:tcPr>
            <w:tcW w:w="4508" w:type="dxa"/>
            <w:tcBorders>
              <w:left w:val="single" w:sz="12" w:space="0" w:color="auto"/>
              <w:bottom w:val="single" w:sz="12" w:space="0" w:color="auto"/>
              <w:right w:val="nil"/>
            </w:tcBorders>
            <w:shd w:val="clear" w:color="auto" w:fill="auto"/>
            <w:vAlign w:val="center"/>
          </w:tcPr>
          <w:p w14:paraId="31F60E55" w14:textId="61B798C0" w:rsidR="00416046" w:rsidRPr="001D0459" w:rsidRDefault="00000000" w:rsidP="003A312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1D0459">
                  <w:rPr>
                    <w:rFonts w:ascii="Arial" w:hAnsi="Arial" w:cs="Arial"/>
                    <w:sz w:val="20"/>
                  </w:rPr>
                  <w:sym w:font="Wingdings" w:char="F0A8"/>
                </w:r>
              </w:sdtContent>
            </w:sdt>
            <w:permEnd w:id="1421755758"/>
            <w:r w:rsidR="00416046" w:rsidRPr="001D0459">
              <w:rPr>
                <w:rFonts w:ascii="Arial" w:hAnsi="Arial" w:cs="Arial"/>
                <w:sz w:val="20"/>
              </w:rPr>
              <w:t xml:space="preserve"> </w:t>
            </w:r>
            <w:r w:rsidR="00416046" w:rsidRPr="001D0459">
              <w:rPr>
                <w:rFonts w:ascii="Arial" w:hAnsi="Arial" w:cs="Arial"/>
                <w:sz w:val="18"/>
                <w:szCs w:val="18"/>
              </w:rPr>
              <w:t>Theory Exam</w:t>
            </w:r>
          </w:p>
        </w:tc>
        <w:permStart w:id="1128484140" w:edGrp="everyone"/>
        <w:tc>
          <w:tcPr>
            <w:tcW w:w="4508" w:type="dxa"/>
            <w:tcBorders>
              <w:left w:val="nil"/>
              <w:bottom w:val="single" w:sz="12" w:space="0" w:color="auto"/>
              <w:right w:val="single" w:sz="12" w:space="0" w:color="auto"/>
            </w:tcBorders>
            <w:shd w:val="clear" w:color="auto" w:fill="auto"/>
            <w:vAlign w:val="center"/>
          </w:tcPr>
          <w:p w14:paraId="4790AC45" w14:textId="5FF6FE68" w:rsidR="00416046" w:rsidRPr="001D0459" w:rsidRDefault="00000000" w:rsidP="003A312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16046" w:rsidRPr="001D0459">
                  <w:rPr>
                    <w:rFonts w:ascii="Arial" w:hAnsi="Arial" w:cs="Arial"/>
                    <w:sz w:val="20"/>
                  </w:rPr>
                  <w:sym w:font="Wingdings" w:char="F0A8"/>
                </w:r>
              </w:sdtContent>
            </w:sdt>
            <w:permEnd w:id="1128484140"/>
            <w:r w:rsidR="00416046" w:rsidRPr="001D0459">
              <w:rPr>
                <w:rFonts w:ascii="Arial" w:hAnsi="Arial" w:cs="Arial"/>
                <w:sz w:val="20"/>
              </w:rPr>
              <w:t xml:space="preserve"> </w:t>
            </w:r>
            <w:r w:rsidR="00416046" w:rsidRPr="001D0459">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2679"/>
        <w:gridCol w:w="6317"/>
      </w:tblGrid>
      <w:tr w:rsidR="00622B2F" w:rsidRPr="004C3241" w14:paraId="15080E66" w14:textId="77777777" w:rsidTr="003A3123">
        <w:trPr>
          <w:trHeight w:val="397"/>
        </w:trPr>
        <w:tc>
          <w:tcPr>
            <w:tcW w:w="2679"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6317" w:type="dxa"/>
            <w:tcBorders>
              <w:top w:val="single" w:sz="12" w:space="0" w:color="auto"/>
              <w:right w:val="single" w:sz="12" w:space="0" w:color="auto"/>
            </w:tcBorders>
            <w:vAlign w:val="center"/>
          </w:tcPr>
          <w:p w14:paraId="01542B26" w14:textId="77777777" w:rsidR="00622B2F" w:rsidRPr="003A3123" w:rsidRDefault="00622B2F" w:rsidP="00E0429C">
            <w:pPr>
              <w:jc w:val="left"/>
              <w:rPr>
                <w:rFonts w:ascii="Arial" w:hAnsi="Arial" w:cs="Arial"/>
                <w:sz w:val="22"/>
                <w:szCs w:val="22"/>
              </w:rPr>
            </w:pPr>
            <w:permStart w:id="420182194" w:edGrp="everyone"/>
            <w:permEnd w:id="420182194"/>
          </w:p>
        </w:tc>
      </w:tr>
      <w:tr w:rsidR="00C26A87" w:rsidRPr="004C3241" w14:paraId="28FD1891" w14:textId="77777777" w:rsidTr="003A3123">
        <w:trPr>
          <w:trHeight w:val="567"/>
        </w:trPr>
        <w:tc>
          <w:tcPr>
            <w:tcW w:w="2679" w:type="dxa"/>
            <w:tcBorders>
              <w:left w:val="single" w:sz="12" w:space="0" w:color="auto"/>
              <w:bottom w:val="single" w:sz="12" w:space="0" w:color="auto"/>
            </w:tcBorders>
            <w:shd w:val="clear" w:color="auto" w:fill="D9D9D9" w:themeFill="background1" w:themeFillShade="D9"/>
            <w:vAlign w:val="center"/>
          </w:tcPr>
          <w:p w14:paraId="711D1E5E" w14:textId="77777777" w:rsidR="00C26A87" w:rsidRPr="00C15CA8" w:rsidRDefault="00C26A87" w:rsidP="009046CD">
            <w:pPr>
              <w:jc w:val="left"/>
              <w:rPr>
                <w:rFonts w:ascii="Arial" w:hAnsi="Arial" w:cs="Arial"/>
                <w:sz w:val="18"/>
                <w:szCs w:val="18"/>
              </w:rPr>
            </w:pPr>
            <w:r w:rsidRPr="00C15CA8">
              <w:rPr>
                <w:rFonts w:ascii="Arial" w:hAnsi="Arial" w:cs="Arial"/>
                <w:sz w:val="18"/>
                <w:szCs w:val="18"/>
              </w:rPr>
              <w:t>Assessor Signature</w:t>
            </w:r>
          </w:p>
        </w:tc>
        <w:tc>
          <w:tcPr>
            <w:tcW w:w="6317" w:type="dxa"/>
            <w:tcBorders>
              <w:bottom w:val="single" w:sz="12" w:space="0" w:color="auto"/>
              <w:right w:val="single" w:sz="12" w:space="0" w:color="auto"/>
            </w:tcBorders>
            <w:vAlign w:val="center"/>
          </w:tcPr>
          <w:p w14:paraId="0522F426" w14:textId="49A0B8AC" w:rsidR="00C26A87" w:rsidRPr="003A3123" w:rsidRDefault="00C26A87" w:rsidP="009046CD">
            <w:pPr>
              <w:jc w:val="left"/>
              <w:rPr>
                <w:rFonts w:ascii="Arial" w:hAnsi="Arial" w:cs="Arial"/>
                <w:sz w:val="22"/>
                <w:szCs w:val="22"/>
              </w:rPr>
            </w:pPr>
            <w:permStart w:id="1953244258" w:edGrp="everyone"/>
            <w:permEnd w:id="1953244258"/>
          </w:p>
        </w:tc>
      </w:tr>
    </w:tbl>
    <w:p w14:paraId="3AD079C1" w14:textId="77777777" w:rsidR="004C3241" w:rsidRDefault="004C3241">
      <w:pPr>
        <w:jc w:val="left"/>
        <w:rPr>
          <w:szCs w:val="32"/>
        </w:rPr>
        <w:sectPr w:rsidR="004C3241" w:rsidSect="00EA2593">
          <w:headerReference w:type="even" r:id="rId9"/>
          <w:headerReference w:type="default" r:id="rId10"/>
          <w:footerReference w:type="even" r:id="rId11"/>
          <w:footerReference w:type="default" r:id="rId12"/>
          <w:pgSz w:w="11906" w:h="16838"/>
          <w:pgMar w:top="1440" w:right="1440" w:bottom="1440" w:left="1440" w:header="680" w:footer="680" w:gutter="0"/>
          <w:cols w:space="708"/>
          <w:docGrid w:linePitch="360"/>
        </w:sectPr>
      </w:pPr>
    </w:p>
    <w:p w14:paraId="6ADBBDA6" w14:textId="1B4D9FF2"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20957">
            <w:rPr>
              <w:szCs w:val="32"/>
            </w:rPr>
            <w:t>BSBLDR411</w:t>
          </w:r>
        </w:sdtContent>
      </w:sdt>
      <w:r w:rsidR="00C76B5E" w:rsidRPr="004932A4">
        <w:rPr>
          <w:szCs w:val="32"/>
        </w:rPr>
        <w:t xml:space="preserve"> </w:t>
      </w:r>
    </w:p>
    <w:p w14:paraId="0B076FA9" w14:textId="7D87F25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20957">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6718443" w:rsidR="00750D30" w:rsidRPr="00750D30" w:rsidRDefault="00773DA0" w:rsidP="008B3F47">
            <w:pPr>
              <w:ind w:right="390"/>
              <w:jc w:val="left"/>
              <w:rPr>
                <w:rFonts w:ascii="Arial" w:hAnsi="Arial" w:cs="Arial"/>
                <w:sz w:val="20"/>
              </w:rPr>
            </w:pPr>
            <w:permStart w:id="1255810905" w:edGrp="everyone"/>
            <w:r>
              <w:rPr>
                <w:rFonts w:ascii="Arial" w:hAnsi="Arial" w:cs="Arial"/>
                <w:sz w:val="20"/>
              </w:rPr>
              <w:t>Luke Wallace</w:t>
            </w:r>
            <w:permEnd w:id="125581090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857DF">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857DF">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1D0459">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857DF">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857DF">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857DF">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857DF">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55E74867"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857DF">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857DF">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A3123" w14:paraId="3A0BAC20" w14:textId="77777777" w:rsidTr="003A3123">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6D0D809B" w14:textId="77777777" w:rsidR="003A3123" w:rsidRDefault="003A3123">
            <w:pPr>
              <w:keepNext/>
              <w:rPr>
                <w:rFonts w:ascii="Arial" w:hAnsi="Arial" w:cs="Arial"/>
                <w:b/>
                <w:caps/>
                <w:szCs w:val="24"/>
              </w:rPr>
            </w:pPr>
            <w:bookmarkStart w:id="1" w:name="_Ref87527680"/>
            <w:r>
              <w:rPr>
                <w:rFonts w:ascii="Arial" w:hAnsi="Arial" w:cs="Arial"/>
                <w:b/>
                <w:caps/>
                <w:szCs w:val="24"/>
              </w:rPr>
              <w:lastRenderedPageBreak/>
              <w:t>ASSESSOR Comments</w:t>
            </w:r>
          </w:p>
        </w:tc>
      </w:tr>
      <w:tr w:rsidR="003A3123" w14:paraId="232160DD" w14:textId="77777777" w:rsidTr="007D34F1">
        <w:tc>
          <w:tcPr>
            <w:tcW w:w="9057" w:type="dxa"/>
            <w:tcBorders>
              <w:top w:val="single" w:sz="4" w:space="0" w:color="auto"/>
              <w:left w:val="single" w:sz="12" w:space="0" w:color="auto"/>
              <w:bottom w:val="single" w:sz="4" w:space="0" w:color="auto"/>
              <w:right w:val="single" w:sz="12" w:space="0" w:color="auto"/>
            </w:tcBorders>
            <w:shd w:val="clear" w:color="auto" w:fill="auto"/>
          </w:tcPr>
          <w:p w14:paraId="41AB8BE9" w14:textId="77777777" w:rsidR="007D34F1" w:rsidRDefault="007D34F1" w:rsidP="007D34F1">
            <w:pPr>
              <w:ind w:right="390"/>
              <w:rPr>
                <w:rFonts w:ascii="Arial" w:hAnsi="Arial" w:cs="Arial"/>
                <w:b/>
                <w:bCs/>
                <w:spacing w:val="-4"/>
                <w:sz w:val="20"/>
              </w:rPr>
            </w:pPr>
            <w:r>
              <w:rPr>
                <w:rFonts w:ascii="Arial" w:hAnsi="Arial" w:cs="Arial"/>
                <w:b/>
                <w:bCs/>
                <w:spacing w:val="-4"/>
                <w:sz w:val="20"/>
              </w:rPr>
              <w:t>As necessary, outline:</w:t>
            </w:r>
          </w:p>
          <w:p w14:paraId="5A660350" w14:textId="77777777" w:rsidR="007D34F1" w:rsidRDefault="007D34F1" w:rsidP="007D34F1">
            <w:pPr>
              <w:numPr>
                <w:ilvl w:val="0"/>
                <w:numId w:val="40"/>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6C9B7697" w14:textId="716C14C7" w:rsidR="003A3123" w:rsidRPr="007D34F1" w:rsidRDefault="007D34F1" w:rsidP="007D34F1">
            <w:pPr>
              <w:numPr>
                <w:ilvl w:val="0"/>
                <w:numId w:val="40"/>
              </w:numPr>
              <w:ind w:right="390"/>
              <w:rPr>
                <w:rFonts w:ascii="Arial" w:hAnsi="Arial" w:cs="Arial"/>
                <w:spacing w:val="-4"/>
                <w:sz w:val="20"/>
              </w:rPr>
            </w:pPr>
            <w:r w:rsidRPr="007D34F1">
              <w:rPr>
                <w:rFonts w:ascii="Arial" w:hAnsi="Arial" w:cs="Arial"/>
                <w:spacing w:val="-4"/>
                <w:sz w:val="20"/>
              </w:rPr>
              <w:t>Where a Participant is deemed ‘Not Satisfactory’, provide recommendations for future training.</w:t>
            </w:r>
          </w:p>
        </w:tc>
      </w:tr>
      <w:tr w:rsidR="003A3123" w14:paraId="13AD2998" w14:textId="77777777" w:rsidTr="007D34F1">
        <w:trPr>
          <w:trHeight w:val="12756"/>
        </w:trPr>
        <w:tc>
          <w:tcPr>
            <w:tcW w:w="9057" w:type="dxa"/>
            <w:tcBorders>
              <w:top w:val="single" w:sz="4" w:space="0" w:color="auto"/>
              <w:left w:val="single" w:sz="12" w:space="0" w:color="auto"/>
              <w:bottom w:val="single" w:sz="12" w:space="0" w:color="auto"/>
              <w:right w:val="single" w:sz="12" w:space="0" w:color="auto"/>
            </w:tcBorders>
          </w:tcPr>
          <w:p w14:paraId="6CD71E2A" w14:textId="77777777" w:rsidR="003A3123" w:rsidRDefault="003A3123">
            <w:pPr>
              <w:rPr>
                <w:rFonts w:ascii="Arial" w:hAnsi="Arial" w:cs="Arial"/>
                <w:szCs w:val="24"/>
              </w:rPr>
            </w:pPr>
            <w:permStart w:id="371415376" w:edGrp="everyone"/>
            <w:permEnd w:id="371415376"/>
          </w:p>
        </w:tc>
      </w:tr>
    </w:tbl>
    <w:p w14:paraId="2553A7E9" w14:textId="77777777" w:rsidR="00C5737C" w:rsidRPr="00830749" w:rsidRDefault="00C5737C" w:rsidP="00C5737C">
      <w:pPr>
        <w:pStyle w:val="20TAQuestionNumber"/>
        <w:ind w:left="709" w:hanging="709"/>
      </w:pPr>
      <w:r>
        <w:lastRenderedPageBreak/>
        <w:t>Discuss the evolution of leadership theories from the ‘Great Man’ theory to ‘Transactional and Transformational’ theories.</w:t>
      </w:r>
      <w:bookmarkEnd w:id="1"/>
    </w:p>
    <w:p w14:paraId="155D4D3F" w14:textId="77777777" w:rsidR="00C5737C" w:rsidRPr="00830749" w:rsidRDefault="00C5737C" w:rsidP="00C573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737C" w:rsidRPr="00830749" w14:paraId="21D6BF4E" w14:textId="77777777" w:rsidTr="003F6AEB">
        <w:trPr>
          <w:trHeight w:val="4763"/>
        </w:trPr>
        <w:tc>
          <w:tcPr>
            <w:tcW w:w="1027" w:type="dxa"/>
            <w:tcBorders>
              <w:top w:val="nil"/>
              <w:left w:val="nil"/>
              <w:bottom w:val="nil"/>
              <w:right w:val="nil"/>
            </w:tcBorders>
          </w:tcPr>
          <w:p w14:paraId="376914D2" w14:textId="77777777" w:rsidR="00C5737C" w:rsidRPr="001C4084" w:rsidRDefault="00C5737C" w:rsidP="003F6AEB">
            <w:pPr>
              <w:pStyle w:val="AnswerHeading"/>
            </w:pPr>
            <w:r w:rsidRPr="001C4084">
              <w:t>Answer</w:t>
            </w:r>
          </w:p>
        </w:tc>
        <w:tc>
          <w:tcPr>
            <w:tcW w:w="7478" w:type="dxa"/>
            <w:tcBorders>
              <w:top w:val="nil"/>
              <w:left w:val="nil"/>
              <w:bottom w:val="nil"/>
              <w:right w:val="nil"/>
            </w:tcBorders>
          </w:tcPr>
          <w:p w14:paraId="55509933" w14:textId="77777777" w:rsidR="00C5737C" w:rsidRPr="001C4084" w:rsidRDefault="00C5737C" w:rsidP="003F6AEB">
            <w:pPr>
              <w:rPr>
                <w:rFonts w:ascii="Arial" w:hAnsi="Arial" w:cs="Arial"/>
                <w:sz w:val="22"/>
                <w:szCs w:val="22"/>
              </w:rPr>
            </w:pPr>
            <w:r>
              <w:rPr>
                <w:noProof/>
                <w:lang w:eastAsia="en-AU"/>
              </w:rPr>
              <mc:AlternateContent>
                <mc:Choice Requires="wps">
                  <w:drawing>
                    <wp:inline distT="0" distB="0" distL="0" distR="0" wp14:anchorId="7C2447CC" wp14:editId="3D10F2DF">
                      <wp:extent cx="4614530" cy="3676650"/>
                      <wp:effectExtent l="0" t="0" r="0" b="0"/>
                      <wp:docPr id="4" name="Text Box 4"/>
                      <wp:cNvGraphicFramePr/>
                      <a:graphic xmlns:a="http://schemas.openxmlformats.org/drawingml/2006/main">
                        <a:graphicData uri="http://schemas.microsoft.com/office/word/2010/wordprocessingShape">
                          <wps:wsp>
                            <wps:cNvSpPr txBox="1"/>
                            <wps:spPr>
                              <a:xfrm>
                                <a:off x="0" y="0"/>
                                <a:ext cx="4614530" cy="3676650"/>
                              </a:xfrm>
                              <a:prstGeom prst="rect">
                                <a:avLst/>
                              </a:prstGeom>
                              <a:blipFill dpi="0" rotWithShape="1">
                                <a:blip r:embed="rId13"/>
                                <a:srcRect/>
                                <a:tile tx="0" ty="0" sx="100000" sy="100000" flip="none" algn="tl"/>
                              </a:blipFill>
                              <a:ln w="6350">
                                <a:noFill/>
                              </a:ln>
                              <a:effectLst/>
                            </wps:spPr>
                            <wps:txbx>
                              <w:txbxContent>
                                <w:p w14:paraId="2CC08E71" w14:textId="297DEAC5" w:rsidR="00C5737C" w:rsidRPr="007D34F1" w:rsidRDefault="00900017" w:rsidP="00944A2F">
                                  <w:pPr>
                                    <w:pStyle w:val="22TAHiddenWrittenResponse"/>
                                  </w:pPr>
                                  <w:permStart w:id="360867793" w:edGrp="everyone"/>
                                  <w:r>
                                    <w:t xml:space="preserve">Based </w:t>
                                  </w:r>
                                  <w:r w:rsidR="000516D6">
                                    <w:t xml:space="preserve">on the </w:t>
                                  </w:r>
                                  <w:r w:rsidR="00261114">
                                    <w:t>beliefs, the theory of the ‘Great Man’</w:t>
                                  </w:r>
                                  <w:r w:rsidR="00342AC1">
                                    <w:t xml:space="preserve"> was that leaders are </w:t>
                                  </w:r>
                                  <w:r w:rsidR="00022AC7">
                                    <w:t>born</w:t>
                                  </w:r>
                                  <w:r w:rsidR="00342AC1">
                                    <w:t>, not ma</w:t>
                                  </w:r>
                                  <w:r w:rsidR="008772F5">
                                    <w:t xml:space="preserve">de or trained. Few individuals </w:t>
                                  </w:r>
                                  <w:r w:rsidR="008A38FA">
                                    <w:t>are said to possess th</w:t>
                                  </w:r>
                                  <w:r w:rsidR="00400B98">
                                    <w:t xml:space="preserve">e characteristics to be an </w:t>
                                  </w:r>
                                  <w:r w:rsidR="00D06421">
                                    <w:t>effective leade</w:t>
                                  </w:r>
                                  <w:r w:rsidR="00F02268">
                                    <w:t>r.</w:t>
                                  </w:r>
                                  <w:r w:rsidR="00B62B52">
                                    <w:t xml:space="preserve"> </w:t>
                                  </w:r>
                                  <w:r w:rsidR="00DE41E1">
                                    <w:t>There</w:t>
                                  </w:r>
                                  <w:r w:rsidR="00626A2B">
                                    <w:t xml:space="preserve"> </w:t>
                                  </w:r>
                                  <w:r w:rsidR="00AA3BE6">
                                    <w:t>was no consistent set of traits produced and the theory was ab</w:t>
                                  </w:r>
                                  <w:r w:rsidR="00DE41E1">
                                    <w:t>andoned by 1950.</w:t>
                                  </w:r>
                                  <w:r w:rsidR="00F02268">
                                    <w:t xml:space="preserve"> </w:t>
                                  </w:r>
                                  <w:r w:rsidR="00055742">
                                    <w:t xml:space="preserve">As the years progressed, </w:t>
                                  </w:r>
                                  <w:r w:rsidR="00E35F2F">
                                    <w:t xml:space="preserve">‘transactional and transformational theories </w:t>
                                  </w:r>
                                  <w:r w:rsidR="00811750">
                                    <w:t xml:space="preserve">led to a new form of leadership. </w:t>
                                  </w:r>
                                  <w:r w:rsidR="003E2B95">
                                    <w:t xml:space="preserve">With the </w:t>
                                  </w:r>
                                  <w:r w:rsidR="00DE41E1">
                                    <w:t>fast-paced</w:t>
                                  </w:r>
                                  <w:r w:rsidR="003E2B95">
                                    <w:t xml:space="preserve"> change</w:t>
                                  </w:r>
                                  <w:r w:rsidR="00E477D9">
                                    <w:t xml:space="preserve"> and increasing complexity </w:t>
                                  </w:r>
                                  <w:r w:rsidR="00571116">
                                    <w:t xml:space="preserve">of challenges </w:t>
                                  </w:r>
                                  <w:r w:rsidR="000308AD">
                                    <w:t>faced</w:t>
                                  </w:r>
                                  <w:r w:rsidR="00510C6B">
                                    <w:t xml:space="preserve"> and</w:t>
                                  </w:r>
                                  <w:r w:rsidR="000308AD">
                                    <w:t xml:space="preserve"> </w:t>
                                  </w:r>
                                  <w:r w:rsidR="004D1278">
                                    <w:t>technology inno</w:t>
                                  </w:r>
                                  <w:r w:rsidR="00A1034B">
                                    <w:t>vation</w:t>
                                  </w:r>
                                  <w:r w:rsidR="00510C6B">
                                    <w:t xml:space="preserve">, </w:t>
                                  </w:r>
                                  <w:r w:rsidR="009A6E57">
                                    <w:t xml:space="preserve">it was based on </w:t>
                                  </w:r>
                                  <w:r w:rsidR="00716805">
                                    <w:t>the theory in which leaders encourage, inspire and motivate their followers.</w:t>
                                  </w:r>
                                  <w:permEnd w:id="36086779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7C2447CC" id="_x0000_t202" coordsize="21600,21600" o:spt="202" path="m,l,21600r21600,l21600,xe">
                      <v:stroke joinstyle="miter"/>
                      <v:path gradientshapeok="t" o:connecttype="rect"/>
                    </v:shapetype>
                    <v:shape id="Text Box 4" o:spid="_x0000_s1026" type="#_x0000_t202" style="width:363.35pt;height:289.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Im19/5djwAAAAAAAAAAAOA+a2be6xEAAAAAAAAAAADcZ83M3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UY8AAAAAAAAAAADgPmtmPusRAAAAAAAAAAAA&#10;3MeFKAAAAAAAAAAAAIk1M7/qEQAAAAAAAAAAANznOefUGwAAAAAAAAAAALiQC1E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px4BAAAAAAAAAADAfdbMvNUjAAAAAAAAAAAAuM+ama96BAAAAAAAAAAAAPd5zjn1BgAAAAAA&#10;AAAAAC70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hHAAAAAAAAAAAAcJ81Mz/rEQAAAAAAAAAAANxnzcy/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GfvjokqAKIgCL5PXQ5mQA8mIOZ0&#10;QIoVbB0yJrhuBStgqhZ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Sz0CAAAAAAAAAACA+6yZ+a5HAAAAAAAAAAAAcB8XogAAAAAAAAAA&#10;ACTWzHzVIwAAAAAAAAAAALjP45xTbwAAAAAAAAAAAOBCLkQB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Zz0CAAAAAAAA&#10;AACA+6yZea1HAAAAAAAAAAAAcJ81M3/1CAAAAAAAAAAAAO7zOOfUGwAAAAAAAAAAALjQU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Oi05RMAACAASURBV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1s9AgAAAAAAAAAAgPusmfmoRwAAAAAAAAAAAHAfF6IAAAAA&#10;AAAAAAAk1sy81yMAAAAAAAAAAAC4z+OcU28AAAAAAAAAAADgQi5EAQ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Ky99089AgAA&#10;AAAAAAAAgPusmXmuRwAAAAAAAAAAAHCfNTO/9QgAAAAAAAAAAADu8zjn1BsAAAAAAAAAAAC40FM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Phn746JKgCiIAi+T50FfBDhBAJ8EJFwJpCE&#10;FGwcMia4bgUrYKo2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7/UIAAAA&#10;AAAAAAAA7rNm5q0eAQAAAAAAAAAAwH3WzPzV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s/1CAAAAAAAAAAAAO6zZuanHgEAAAAAAAAAAMB9XIgCAAAAAAAAAACQWDPz&#10;X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l/1CAAAAAAAAAAAAO6z&#10;ZualHgEAAAAAAAAAAMB91sz81iMAAAAAAAAAAAC4z+OcU28AAAAAAAAAAADgQk/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6v9QgAAAAAAAAAAADus2bmsx4BAAAAAAAAAADAfVyIAgAAAAAAAAAAkFgz81GPAAAAAAAA&#10;AAAA4D6Pc069AQAAAAAAAAAAgAu5EAU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OOfvTsmigWIoij4dmtyou8DKeRIIWFMEP0AKajBxiDjBNOt4Ao4&#10;VRc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6xEAAAAAAAAAAADcZ83MSz0CAAAAAAAAAACA+6yZ+a5HAAAAAAAA&#10;AAAAcJ/HOafeAAAAAAAAAAAAwIWe9QAAAAAAAAAAAADuJG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xklq4AAAIABJREFU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7/UIAAAAAAAA&#10;AAAA7rNm5q0eAQAAAAAAAAAAwH3WzPzW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3/1CAAAAAAAAAAAAO6zZuarHgEAAAAAAAAAAMB9XIgCAAAAAAAAAACQWDPzW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h/1CAAAAAAAAAAAAO6zZua1&#10;HgEAAAAAAAAAAMB91sz81CMAAAAAAAAAAAC4z+OcU28AAAAAAAAAAADgQs96AAAAAAAAAAAAAHcS&#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F/7N0xUQVAFATB96mLsIAUTBCDCXKic4AEcIaTQ8YE161gBUzV&#10;Ag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X+sRAAAAAAAAAAAA3GfNzGc9&#10;AgAAAAAAAAAAgPu4EAUAAAAAAAAAACCxZua9HgEAAAAAAAAAAMB9HuecegMAAAAAAAAAAAAXciEK&#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f+sRAAAAAAAAAAAA3GfNzHM9AgAAAAAAAAAAgPusmfmpRwAAAAAAAAAAAHCf&#10;xzmn3gAAAAAAAAAAAMCFnu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T/qEQAAAAAAAAAAANxnzcxbPQIAAAAAAAAA&#10;AID7rJn5q0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hEAAAAA&#10;AAAAAADcZ83Mdz0CAAAAAAAAAACA+7gQBQAAAAAAAAAAILFm5qseAQAAAAAAAAAAwH0e55x6AwAA&#10;AAAAAAAAABdyIQoAAAAAAAAAAEBbrNqvAAAgAElEQVR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9HgEAAAAAAAAAAMB91sx8&#10;1CMAAAAAAAAAAAC4jwtRAAAAAAAAAAAAEmtmftYjAAAAAAAAAAAAuM9zzqk3AAAAAAAAAAAAcCEX&#10;og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rHgEAAAAAAAAAAMB91sy81SMAAAAAAAAAAAC4z5qZz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VY8AAAAAAAAAAADgPmtmftQjAAAAAAAA&#10;AAAAuM+amX/1CAAAAAAAAAAAAO7znHPqDQAAAAAAAAAAAFzoVQ8AAAAAAAAAAADgT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mvv/a0eAQAA&#10;AAAAAAAAwH3WzPypRwAAAAAAAAAAAHAfF6IAAAAAAAAAAAAk1sz8rkcAAAAAAAAAAABwn+ecU28A&#10;AAAAAAAAAADgQi5EAQAAAAAAAP6zdwdVlQVBFATr/dOYGRWsccEaFa2DPSbGDE4aGbnoCAVXQJ4q&#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96xEAAAAAAAAAAADcZ83Mv3oEAAAAAAAAAAAA91kz878eAQAAAAAAAAAAwH2ec069AQAA&#10;AAAAAAAAgAu96gEAAAAAAAAAAADcSc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jsr2q0AACAASURBVM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3+sRAAAAAAAAAAAA3GfNzFc9AgAA&#10;AAAAAAAAgPt4IQoAAAAAAAAAAEDiOefUGwAAAAAAAAAAALiQC2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1t77px4BAAAAAAAAAADAfdbMvNUjAAAAAAAAAAAAuM+ame96BAAAAAAAAAAAAPd5zjn1BgAA&#10;AAAAAAAAAC70qgcAAAAAAAAAAABwJw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xHAAAAAAAAAAAAcJ81Mx/1CAAAAAAAAAAAAO6zZua3&#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LF3x0QRAEEUBeeuFhXE+MAPMQI2ISbBAiYQt8h4wXYr+AJezU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i7b1f6xEAAAAAAAAAAADcZ83Mdz0CAAAAAAAAAACA+3ghCgAA&#10;AAAAAAAAQGLNzGc9AgAAAAAAAAAAgPs8zjn1BgAAAAAAAAAAAC7khSg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qkcA&#10;AAAAAAAAAABwnzUzb/UIAAAAAAAAAAAA7rNm5q8eAQAAAAAAAAAAwH0e55x6AwAAAAAAAAAAABd6&#10;1gMAAAAAAAAAAAC4k4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xNp7v9cjAAAAAAAAAAAAuM+amY96BAAAAAAAAAAAAPfxQhQAAAAAAAAAAIDE&#10;45xTbwAAAAAAAAAAAOBCL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WHvv33oEAAAAAAAAAAAA91kz&#10;81KPAAAAAAAAAAAA4D5rZn7qEQAAAAAAAAAAANzncc6pNwAAAAAAAAAAAHChZz0AAAAAAAAAAACA&#10;Own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P7btYMiBmIggGF7YnqqTQAAB9FJREFUnVA7KuURnAWTwvAjEgIDM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ibX3/tYRAAAAAAAAAAAA3GfN&#10;zFtHAAAAAAAAAAAAcJ81M786AgAAAAAAAAAAgPs855y6AQAAAAAAAAAAgAt96gAAAAAAAAAAAADu&#10;ZG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" stroked="f" strokeweight=".5pt">
                      <v:fill r:id="rId14" o:title="" recolor="t" rotate="t" type="tile"/>
                      <v:textbox inset="0,0,0,0">
                        <w:txbxContent>
                          <w:p w14:paraId="2CC08E71" w14:textId="297DEAC5" w:rsidR="00C5737C" w:rsidRPr="007D34F1" w:rsidRDefault="00900017" w:rsidP="00944A2F">
                            <w:pPr>
                              <w:pStyle w:val="22TAHiddenWrittenResponse"/>
                            </w:pPr>
                            <w:permStart w:id="360867793" w:edGrp="everyone"/>
                            <w:r>
                              <w:t xml:space="preserve">Based </w:t>
                            </w:r>
                            <w:r w:rsidR="000516D6">
                              <w:t xml:space="preserve">on the </w:t>
                            </w:r>
                            <w:r w:rsidR="00261114">
                              <w:t>beliefs, the theory of the ‘Great Man’</w:t>
                            </w:r>
                            <w:r w:rsidR="00342AC1">
                              <w:t xml:space="preserve"> was that leaders are </w:t>
                            </w:r>
                            <w:r w:rsidR="00022AC7">
                              <w:t>born</w:t>
                            </w:r>
                            <w:r w:rsidR="00342AC1">
                              <w:t>, not ma</w:t>
                            </w:r>
                            <w:r w:rsidR="008772F5">
                              <w:t xml:space="preserve">de or trained. Few individuals </w:t>
                            </w:r>
                            <w:r w:rsidR="008A38FA">
                              <w:t>are said to possess th</w:t>
                            </w:r>
                            <w:r w:rsidR="00400B98">
                              <w:t xml:space="preserve">e characteristics to be an </w:t>
                            </w:r>
                            <w:r w:rsidR="00D06421">
                              <w:t>effective leade</w:t>
                            </w:r>
                            <w:r w:rsidR="00F02268">
                              <w:t>r.</w:t>
                            </w:r>
                            <w:r w:rsidR="00B62B52">
                              <w:t xml:space="preserve"> </w:t>
                            </w:r>
                            <w:r w:rsidR="00DE41E1">
                              <w:t>There</w:t>
                            </w:r>
                            <w:r w:rsidR="00626A2B">
                              <w:t xml:space="preserve"> </w:t>
                            </w:r>
                            <w:r w:rsidR="00AA3BE6">
                              <w:t>was no consistent set of traits produced and the theory was ab</w:t>
                            </w:r>
                            <w:r w:rsidR="00DE41E1">
                              <w:t>andoned by 1950.</w:t>
                            </w:r>
                            <w:r w:rsidR="00F02268">
                              <w:t xml:space="preserve"> </w:t>
                            </w:r>
                            <w:r w:rsidR="00055742">
                              <w:t xml:space="preserve">As the years progressed, </w:t>
                            </w:r>
                            <w:r w:rsidR="00E35F2F">
                              <w:t xml:space="preserve">‘transactional and transformational theories </w:t>
                            </w:r>
                            <w:r w:rsidR="00811750">
                              <w:t xml:space="preserve">led to a new form of leadership. </w:t>
                            </w:r>
                            <w:r w:rsidR="003E2B95">
                              <w:t xml:space="preserve">With the </w:t>
                            </w:r>
                            <w:r w:rsidR="00DE41E1">
                              <w:t>fast-paced</w:t>
                            </w:r>
                            <w:r w:rsidR="003E2B95">
                              <w:t xml:space="preserve"> change</w:t>
                            </w:r>
                            <w:r w:rsidR="00E477D9">
                              <w:t xml:space="preserve"> and increasing complexity </w:t>
                            </w:r>
                            <w:r w:rsidR="00571116">
                              <w:t xml:space="preserve">of challenges </w:t>
                            </w:r>
                            <w:r w:rsidR="000308AD">
                              <w:t>faced</w:t>
                            </w:r>
                            <w:r w:rsidR="00510C6B">
                              <w:t xml:space="preserve"> and</w:t>
                            </w:r>
                            <w:r w:rsidR="000308AD">
                              <w:t xml:space="preserve"> </w:t>
                            </w:r>
                            <w:r w:rsidR="004D1278">
                              <w:t>technology inno</w:t>
                            </w:r>
                            <w:r w:rsidR="00A1034B">
                              <w:t>vation</w:t>
                            </w:r>
                            <w:r w:rsidR="00510C6B">
                              <w:t xml:space="preserve">, </w:t>
                            </w:r>
                            <w:r w:rsidR="009A6E57">
                              <w:t xml:space="preserve">it was based on </w:t>
                            </w:r>
                            <w:r w:rsidR="00716805">
                              <w:t>the theory in which leaders encourage, inspire and motivate their followers.</w:t>
                            </w:r>
                            <w:permEnd w:id="360867793"/>
                          </w:p>
                        </w:txbxContent>
                      </v:textbox>
                      <w10:anchorlock/>
                    </v:shape>
                  </w:pict>
                </mc:Fallback>
              </mc:AlternateContent>
            </w:r>
          </w:p>
        </w:tc>
        <w:permStart w:id="1877303084" w:edGrp="everyone"/>
        <w:tc>
          <w:tcPr>
            <w:tcW w:w="624" w:type="dxa"/>
            <w:tcBorders>
              <w:top w:val="nil"/>
              <w:left w:val="nil"/>
              <w:bottom w:val="nil"/>
              <w:right w:val="nil"/>
            </w:tcBorders>
          </w:tcPr>
          <w:p w14:paraId="10121C5C" w14:textId="77777777" w:rsidR="00C5737C" w:rsidRPr="00533511" w:rsidRDefault="00000000" w:rsidP="003F6AEB">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Content>
                <w:r w:rsidR="00C5737C">
                  <w:rPr>
                    <w:rFonts w:ascii="Arial" w:hAnsi="Arial" w:cs="Arial"/>
                    <w:sz w:val="44"/>
                    <w:szCs w:val="44"/>
                  </w:rPr>
                  <w:sym w:font="Wingdings" w:char="F0A8"/>
                </w:r>
              </w:sdtContent>
            </w:sdt>
            <w:permEnd w:id="1877303084"/>
          </w:p>
        </w:tc>
      </w:tr>
    </w:tbl>
    <w:p w14:paraId="4675CA8F" w14:textId="77777777" w:rsidR="00C5737C" w:rsidRDefault="00C5737C" w:rsidP="00C5737C">
      <w:pPr>
        <w:rPr>
          <w:rFonts w:ascii="Arial" w:hAnsi="Arial" w:cs="Arial"/>
          <w:sz w:val="22"/>
          <w:szCs w:val="22"/>
        </w:rPr>
      </w:pPr>
    </w:p>
    <w:p w14:paraId="0FD5D972" w14:textId="77777777" w:rsidR="00C5737C" w:rsidRPr="00A311BC" w:rsidRDefault="00C5737C" w:rsidP="00C5737C">
      <w:pPr>
        <w:jc w:val="left"/>
        <w:rPr>
          <w:rFonts w:ascii="Arial" w:hAnsi="Arial"/>
          <w:bCs/>
          <w:sz w:val="20"/>
        </w:rPr>
      </w:pPr>
    </w:p>
    <w:p w14:paraId="1A03A53C" w14:textId="5848011B" w:rsidR="00C5737C" w:rsidRPr="00830749" w:rsidRDefault="00C5737C" w:rsidP="00C5737C">
      <w:pPr>
        <w:pStyle w:val="20TAQuestionNumber"/>
        <w:ind w:left="709" w:hanging="709"/>
      </w:pPr>
      <w:bookmarkStart w:id="2" w:name="_Ref87527683"/>
      <w:r>
        <w:t>Describe the ‘Lean Strategy’.</w:t>
      </w:r>
      <w:bookmarkEnd w:id="2"/>
    </w:p>
    <w:p w14:paraId="18E6B8D4" w14:textId="77777777" w:rsidR="00C5737C" w:rsidRPr="00830749" w:rsidRDefault="00C5737C" w:rsidP="00C5737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737C" w:rsidRPr="00830749" w14:paraId="06C62DEB" w14:textId="77777777" w:rsidTr="003F6AEB">
        <w:tc>
          <w:tcPr>
            <w:tcW w:w="1027" w:type="dxa"/>
            <w:tcBorders>
              <w:top w:val="nil"/>
              <w:left w:val="nil"/>
              <w:bottom w:val="nil"/>
              <w:right w:val="nil"/>
            </w:tcBorders>
          </w:tcPr>
          <w:p w14:paraId="664D622C" w14:textId="77777777" w:rsidR="00C5737C" w:rsidRPr="001C4084" w:rsidRDefault="00C5737C" w:rsidP="003F6AEB">
            <w:pPr>
              <w:pStyle w:val="AnswerHeading"/>
            </w:pPr>
            <w:r w:rsidRPr="001C4084">
              <w:t>Answer</w:t>
            </w:r>
          </w:p>
        </w:tc>
        <w:tc>
          <w:tcPr>
            <w:tcW w:w="7478" w:type="dxa"/>
            <w:tcBorders>
              <w:top w:val="nil"/>
              <w:left w:val="nil"/>
              <w:bottom w:val="nil"/>
              <w:right w:val="nil"/>
            </w:tcBorders>
          </w:tcPr>
          <w:p w14:paraId="41BC24ED" w14:textId="77777777" w:rsidR="00C5737C" w:rsidRPr="001C4084" w:rsidRDefault="00C5737C" w:rsidP="003F6AEB">
            <w:pPr>
              <w:rPr>
                <w:rFonts w:ascii="Arial" w:hAnsi="Arial" w:cs="Arial"/>
                <w:sz w:val="22"/>
                <w:szCs w:val="22"/>
              </w:rPr>
            </w:pPr>
            <w:r>
              <w:rPr>
                <w:noProof/>
                <w:lang w:eastAsia="en-AU"/>
              </w:rPr>
              <mc:AlternateContent>
                <mc:Choice Requires="wps">
                  <w:drawing>
                    <wp:inline distT="0" distB="0" distL="0" distR="0" wp14:anchorId="4BF5AF93" wp14:editId="0C2A46D8">
                      <wp:extent cx="4614530" cy="3733800"/>
                      <wp:effectExtent l="0" t="0" r="0" b="0"/>
                      <wp:docPr id="6" name="Text Box 6"/>
                      <wp:cNvGraphicFramePr/>
                      <a:graphic xmlns:a="http://schemas.openxmlformats.org/drawingml/2006/main">
                        <a:graphicData uri="http://schemas.microsoft.com/office/word/2010/wordprocessingShape">
                          <wps:wsp>
                            <wps:cNvSpPr txBox="1"/>
                            <wps:spPr>
                              <a:xfrm>
                                <a:off x="0" y="0"/>
                                <a:ext cx="4614530" cy="3733800"/>
                              </a:xfrm>
                              <a:prstGeom prst="rect">
                                <a:avLst/>
                              </a:prstGeom>
                              <a:blipFill dpi="0" rotWithShape="1">
                                <a:blip r:embed="rId13"/>
                                <a:srcRect/>
                                <a:tile tx="0" ty="0" sx="100000" sy="100000" flip="none" algn="tl"/>
                              </a:blipFill>
                              <a:ln w="6350">
                                <a:noFill/>
                              </a:ln>
                              <a:effectLst/>
                            </wps:spPr>
                            <wps:txbx>
                              <w:txbxContent>
                                <w:p w14:paraId="70343ADE" w14:textId="4C1DC25A" w:rsidR="006F7B56" w:rsidRPr="007D34F1" w:rsidRDefault="00272333" w:rsidP="00944A2F">
                                  <w:pPr>
                                    <w:pStyle w:val="22TAHiddenWrittenResponse"/>
                                  </w:pPr>
                                  <w:permStart w:id="688816013" w:edGrp="everyone"/>
                                  <w:r>
                                    <w:t>The l</w:t>
                                  </w:r>
                                  <w:r w:rsidR="004D1882">
                                    <w:t xml:space="preserve">ean </w:t>
                                  </w:r>
                                  <w:r w:rsidR="009C58A4">
                                    <w:t xml:space="preserve">strategy is an approach of focusing the companies </w:t>
                                  </w:r>
                                  <w:r w:rsidR="00675437">
                                    <w:t>people, resources</w:t>
                                  </w:r>
                                  <w:r>
                                    <w:t xml:space="preserve"> effort and energy in the direction of adding value for the client</w:t>
                                  </w:r>
                                  <w:r w:rsidR="009A2349">
                                    <w:t xml:space="preserve"> while minimising the amount of waste and time used </w:t>
                                  </w:r>
                                  <w:r w:rsidR="003E262A">
                                    <w:t>which in turn will reduce manufactures costs.</w:t>
                                  </w:r>
                                  <w:r w:rsidR="009C58A4">
                                    <w:t xml:space="preserve"> </w:t>
                                  </w:r>
                                  <w:r w:rsidR="00330740">
                                    <w:t xml:space="preserve"> </w:t>
                                  </w:r>
                                  <w:permEnd w:id="6888160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BF5AF93" id="Text Box 6" o:spid="_x0000_s1027" type="#_x0000_t202" style="width:363.35pt;height:29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jzsxCYECAAAQBQAADgAAAAAAAAAAAAAAAAA6AgAAZHJzL2Uyb0RvYy54&#10;bWxQSwECLQAKAAAAAAAAACEAzvVkDJCoAACQqAAAFAAAAAAAAAAAAAAAAADnBAAAZHJzL21lZGlh&#10;L2ltYWdlMS5wbmdQSwECLQAUAAYACAAAACEA9txtYt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70343ADE" w14:textId="4C1DC25A" w:rsidR="006F7B56" w:rsidRPr="007D34F1" w:rsidRDefault="00272333" w:rsidP="00944A2F">
                            <w:pPr>
                              <w:pStyle w:val="22TAHiddenWrittenResponse"/>
                            </w:pPr>
                            <w:permStart w:id="688816013" w:edGrp="everyone"/>
                            <w:r>
                              <w:t>The l</w:t>
                            </w:r>
                            <w:r w:rsidR="004D1882">
                              <w:t xml:space="preserve">ean </w:t>
                            </w:r>
                            <w:r w:rsidR="009C58A4">
                              <w:t xml:space="preserve">strategy is an approach of focusing the companies </w:t>
                            </w:r>
                            <w:r w:rsidR="00675437">
                              <w:t>people, resources</w:t>
                            </w:r>
                            <w:r>
                              <w:t xml:space="preserve"> effort and energy in the direction of adding value for the client</w:t>
                            </w:r>
                            <w:r w:rsidR="009A2349">
                              <w:t xml:space="preserve"> while minimising the amount of waste and time used </w:t>
                            </w:r>
                            <w:r w:rsidR="003E262A">
                              <w:t>which in turn will reduce manufactures costs.</w:t>
                            </w:r>
                            <w:r w:rsidR="009C58A4">
                              <w:t xml:space="preserve"> </w:t>
                            </w:r>
                            <w:r w:rsidR="00330740">
                              <w:t xml:space="preserve"> </w:t>
                            </w:r>
                            <w:permEnd w:id="688816013"/>
                          </w:p>
                        </w:txbxContent>
                      </v:textbox>
                      <w10:anchorlock/>
                    </v:shape>
                  </w:pict>
                </mc:Fallback>
              </mc:AlternateContent>
            </w:r>
          </w:p>
        </w:tc>
        <w:permStart w:id="254376167" w:edGrp="everyone"/>
        <w:tc>
          <w:tcPr>
            <w:tcW w:w="624" w:type="dxa"/>
            <w:tcBorders>
              <w:top w:val="nil"/>
              <w:left w:val="nil"/>
              <w:bottom w:val="nil"/>
              <w:right w:val="nil"/>
            </w:tcBorders>
          </w:tcPr>
          <w:p w14:paraId="69E163FF" w14:textId="77777777" w:rsidR="00C5737C" w:rsidRPr="00533511" w:rsidRDefault="00000000" w:rsidP="003F6AEB">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Content>
                <w:r w:rsidR="00C5737C">
                  <w:rPr>
                    <w:rFonts w:ascii="Arial" w:hAnsi="Arial" w:cs="Arial"/>
                    <w:sz w:val="44"/>
                    <w:szCs w:val="44"/>
                  </w:rPr>
                  <w:sym w:font="Wingdings" w:char="F0A8"/>
                </w:r>
              </w:sdtContent>
            </w:sdt>
            <w:permEnd w:id="254376167"/>
          </w:p>
        </w:tc>
      </w:tr>
    </w:tbl>
    <w:p w14:paraId="28A34DA9" w14:textId="77777777" w:rsidR="002D6ACD" w:rsidRPr="00A311BC" w:rsidRDefault="002D6ACD" w:rsidP="002D6ACD">
      <w:pPr>
        <w:jc w:val="left"/>
        <w:rPr>
          <w:rFonts w:ascii="Arial" w:hAnsi="Arial"/>
          <w:bCs/>
          <w:sz w:val="20"/>
        </w:rPr>
      </w:pPr>
    </w:p>
    <w:p w14:paraId="1BE71394" w14:textId="77777777" w:rsidR="002D6ACD" w:rsidRPr="00830749" w:rsidRDefault="002D6ACD" w:rsidP="002D6ACD">
      <w:pPr>
        <w:pStyle w:val="20TAQuestionNumber"/>
        <w:ind w:left="709" w:hanging="709"/>
      </w:pPr>
      <w:bookmarkStart w:id="3" w:name="_Ref87527561"/>
      <w:r>
        <w:lastRenderedPageBreak/>
        <w:t>Discuss democratic leadership style and explain why it is often the preferred style used by leaders.</w:t>
      </w:r>
      <w:bookmarkEnd w:id="3"/>
    </w:p>
    <w:p w14:paraId="0AE6DDAD" w14:textId="77777777" w:rsidR="002D6ACD" w:rsidRPr="00830749" w:rsidRDefault="002D6ACD" w:rsidP="002D6AC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D6ACD" w:rsidRPr="00830749" w14:paraId="3FBF56D9" w14:textId="77777777" w:rsidTr="003F6AEB">
        <w:tc>
          <w:tcPr>
            <w:tcW w:w="1027" w:type="dxa"/>
            <w:tcBorders>
              <w:top w:val="nil"/>
              <w:left w:val="nil"/>
              <w:bottom w:val="nil"/>
              <w:right w:val="nil"/>
            </w:tcBorders>
          </w:tcPr>
          <w:p w14:paraId="55D2DF35" w14:textId="77777777" w:rsidR="002D6ACD" w:rsidRPr="001C4084" w:rsidRDefault="002D6ACD" w:rsidP="003F6AEB">
            <w:pPr>
              <w:pStyle w:val="AnswerHeading"/>
            </w:pPr>
            <w:bookmarkStart w:id="4" w:name="_Hlk85785851"/>
            <w:r w:rsidRPr="001C4084">
              <w:t>Answer</w:t>
            </w:r>
          </w:p>
        </w:tc>
        <w:tc>
          <w:tcPr>
            <w:tcW w:w="7478" w:type="dxa"/>
            <w:tcBorders>
              <w:top w:val="nil"/>
              <w:left w:val="nil"/>
              <w:bottom w:val="nil"/>
              <w:right w:val="nil"/>
            </w:tcBorders>
          </w:tcPr>
          <w:p w14:paraId="15C9D849" w14:textId="77777777" w:rsidR="002D6ACD" w:rsidRPr="001C4084" w:rsidRDefault="002D6ACD" w:rsidP="003F6AEB">
            <w:pPr>
              <w:rPr>
                <w:rFonts w:ascii="Arial" w:hAnsi="Arial" w:cs="Arial"/>
                <w:sz w:val="22"/>
                <w:szCs w:val="22"/>
              </w:rPr>
            </w:pPr>
            <w:r>
              <w:rPr>
                <w:noProof/>
                <w:lang w:eastAsia="en-AU"/>
              </w:rPr>
              <mc:AlternateContent>
                <mc:Choice Requires="wps">
                  <w:drawing>
                    <wp:inline distT="0" distB="0" distL="0" distR="0" wp14:anchorId="4D735664" wp14:editId="0C090710">
                      <wp:extent cx="4614530" cy="3105150"/>
                      <wp:effectExtent l="0" t="0" r="0" b="0"/>
                      <wp:docPr id="5" name="Text Box 5"/>
                      <wp:cNvGraphicFramePr/>
                      <a:graphic xmlns:a="http://schemas.openxmlformats.org/drawingml/2006/main">
                        <a:graphicData uri="http://schemas.microsoft.com/office/word/2010/wordprocessingShape">
                          <wps:wsp>
                            <wps:cNvSpPr txBox="1"/>
                            <wps:spPr>
                              <a:xfrm>
                                <a:off x="0" y="0"/>
                                <a:ext cx="4614530" cy="3105150"/>
                              </a:xfrm>
                              <a:prstGeom prst="rect">
                                <a:avLst/>
                              </a:prstGeom>
                              <a:blipFill dpi="0" rotWithShape="1">
                                <a:blip r:embed="rId13"/>
                                <a:srcRect/>
                                <a:tile tx="0" ty="0" sx="100000" sy="100000" flip="none" algn="tl"/>
                              </a:blipFill>
                              <a:ln w="6350">
                                <a:noFill/>
                              </a:ln>
                              <a:effectLst/>
                            </wps:spPr>
                            <wps:txbx>
                              <w:txbxContent>
                                <w:p w14:paraId="099B5F4A" w14:textId="4FABE7A7" w:rsidR="002D6ACD" w:rsidRPr="007D34F1" w:rsidRDefault="00AE08DD" w:rsidP="00944A2F">
                                  <w:pPr>
                                    <w:pStyle w:val="22TAHiddenWrittenResponse"/>
                                  </w:pPr>
                                  <w:permStart w:id="1549341522" w:edGrp="everyone"/>
                                  <w:r>
                                    <w:t xml:space="preserve">Democratic leadership is a preferred style because it encourages everyone </w:t>
                                  </w:r>
                                  <w:r w:rsidR="000B29B9">
                                    <w:t xml:space="preserve">in a group to have a say and be involved in the </w:t>
                                  </w:r>
                                  <w:r w:rsidR="00B5794B">
                                    <w:t>decision-making</w:t>
                                  </w:r>
                                  <w:r w:rsidR="000B29B9">
                                    <w:t xml:space="preserve"> process. It values the </w:t>
                                  </w:r>
                                  <w:r w:rsidR="00B5794B">
                                    <w:t>opinions</w:t>
                                  </w:r>
                                  <w:r w:rsidR="000B29B9">
                                    <w:t xml:space="preserve"> </w:t>
                                  </w:r>
                                  <w:r w:rsidR="00870238">
                                    <w:t>and ideas of each team member which can identify an</w:t>
                                  </w:r>
                                  <w:r w:rsidR="009A592F">
                                    <w:t>y</w:t>
                                  </w:r>
                                  <w:r w:rsidR="00870238">
                                    <w:t xml:space="preserve"> problems, </w:t>
                                  </w:r>
                                  <w:r w:rsidR="009A592F">
                                    <w:t xml:space="preserve">promotes good communication and </w:t>
                                  </w:r>
                                  <w:r w:rsidR="00B62583">
                                    <w:t xml:space="preserve">solutions. It gives team members a sense of ownership </w:t>
                                  </w:r>
                                  <w:r w:rsidR="00416BF4">
                                    <w:t xml:space="preserve">and accountability which helps promote future leaders. </w:t>
                                  </w:r>
                                  <w:permEnd w:id="15493415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D735664" id="Text Box 5" o:spid="_x0000_s1028" type="#_x0000_t202" style="width:363.35pt;height:24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" stroked="f" strokeweight=".5pt">
                      <v:fill r:id="rId14" o:title="" recolor="t" rotate="t" type="tile"/>
                      <v:textbox inset="0,0,0,0">
                        <w:txbxContent>
                          <w:p w14:paraId="099B5F4A" w14:textId="4FABE7A7" w:rsidR="002D6ACD" w:rsidRPr="007D34F1" w:rsidRDefault="00AE08DD" w:rsidP="00944A2F">
                            <w:pPr>
                              <w:pStyle w:val="22TAHiddenWrittenResponse"/>
                            </w:pPr>
                            <w:permStart w:id="1549341522" w:edGrp="everyone"/>
                            <w:r>
                              <w:t xml:space="preserve">Democratic leadership is a preferred style because it encourages everyone </w:t>
                            </w:r>
                            <w:r w:rsidR="000B29B9">
                              <w:t xml:space="preserve">in a group to have a say and be involved in the </w:t>
                            </w:r>
                            <w:r w:rsidR="00B5794B">
                              <w:t>decision-making</w:t>
                            </w:r>
                            <w:r w:rsidR="000B29B9">
                              <w:t xml:space="preserve"> process. It values the </w:t>
                            </w:r>
                            <w:r w:rsidR="00B5794B">
                              <w:t>opinions</w:t>
                            </w:r>
                            <w:r w:rsidR="000B29B9">
                              <w:t xml:space="preserve"> </w:t>
                            </w:r>
                            <w:r w:rsidR="00870238">
                              <w:t>and ideas of each team member which can identify an</w:t>
                            </w:r>
                            <w:r w:rsidR="009A592F">
                              <w:t>y</w:t>
                            </w:r>
                            <w:r w:rsidR="00870238">
                              <w:t xml:space="preserve"> problems, </w:t>
                            </w:r>
                            <w:r w:rsidR="009A592F">
                              <w:t xml:space="preserve">promotes good communication and </w:t>
                            </w:r>
                            <w:r w:rsidR="00B62583">
                              <w:t xml:space="preserve">solutions. It gives team members a sense of ownership </w:t>
                            </w:r>
                            <w:r w:rsidR="00416BF4">
                              <w:t xml:space="preserve">and accountability which helps promote future leaders. </w:t>
                            </w:r>
                            <w:permEnd w:id="1549341522"/>
                          </w:p>
                        </w:txbxContent>
                      </v:textbox>
                      <w10:anchorlock/>
                    </v:shape>
                  </w:pict>
                </mc:Fallback>
              </mc:AlternateContent>
            </w:r>
          </w:p>
        </w:tc>
        <w:permStart w:id="33837784" w:edGrp="everyone"/>
        <w:tc>
          <w:tcPr>
            <w:tcW w:w="624" w:type="dxa"/>
            <w:tcBorders>
              <w:top w:val="nil"/>
              <w:left w:val="nil"/>
              <w:bottom w:val="nil"/>
              <w:right w:val="nil"/>
            </w:tcBorders>
          </w:tcPr>
          <w:p w14:paraId="7B7B2ECD" w14:textId="77777777" w:rsidR="002D6ACD" w:rsidRPr="00533511" w:rsidRDefault="00000000" w:rsidP="003F6AEB">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2D6ACD">
                  <w:rPr>
                    <w:rFonts w:ascii="Arial" w:hAnsi="Arial" w:cs="Arial"/>
                    <w:sz w:val="44"/>
                    <w:szCs w:val="44"/>
                  </w:rPr>
                  <w:sym w:font="Wingdings" w:char="F0A8"/>
                </w:r>
              </w:sdtContent>
            </w:sdt>
            <w:permEnd w:id="33837784"/>
          </w:p>
        </w:tc>
      </w:tr>
      <w:bookmarkEnd w:id="4"/>
    </w:tbl>
    <w:p w14:paraId="2A739DB9" w14:textId="77777777" w:rsidR="002D6ACD" w:rsidRDefault="002D6ACD" w:rsidP="002D6ACD">
      <w:pPr>
        <w:rPr>
          <w:rFonts w:ascii="Arial" w:hAnsi="Arial" w:cs="Arial"/>
          <w:sz w:val="22"/>
          <w:szCs w:val="22"/>
        </w:rPr>
      </w:pPr>
    </w:p>
    <w:p w14:paraId="7BDC42A5" w14:textId="77777777" w:rsidR="00C5737C" w:rsidRDefault="00C5737C" w:rsidP="00C5737C">
      <w:pPr>
        <w:rPr>
          <w:rFonts w:ascii="Arial" w:hAnsi="Arial" w:cs="Arial"/>
          <w:sz w:val="22"/>
          <w:szCs w:val="22"/>
        </w:rPr>
      </w:pPr>
    </w:p>
    <w:p w14:paraId="57B4192E" w14:textId="2FB887E1" w:rsidR="006F7B56" w:rsidRPr="00830749" w:rsidRDefault="002D6ACD" w:rsidP="006F7B56">
      <w:pPr>
        <w:pStyle w:val="20TAQuestionNumber"/>
        <w:ind w:left="709" w:hanging="709"/>
      </w:pPr>
      <w:bookmarkStart w:id="5" w:name="_Ref87527610"/>
      <w:r>
        <w:t>Explain the difference between the Laissez-faire leadership style and the autocratic leadership style</w:t>
      </w:r>
      <w:r w:rsidR="006F7B56">
        <w:t>.</w:t>
      </w:r>
      <w:bookmarkEnd w:id="5"/>
    </w:p>
    <w:p w14:paraId="3336CC95" w14:textId="77777777" w:rsidR="006F7B56" w:rsidRPr="00830749" w:rsidRDefault="006F7B56" w:rsidP="006F7B5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F7B56" w:rsidRPr="00830749" w14:paraId="06E68280" w14:textId="77777777" w:rsidTr="003F6AEB">
        <w:tc>
          <w:tcPr>
            <w:tcW w:w="1027" w:type="dxa"/>
            <w:tcBorders>
              <w:top w:val="nil"/>
              <w:left w:val="nil"/>
              <w:bottom w:val="nil"/>
              <w:right w:val="nil"/>
            </w:tcBorders>
          </w:tcPr>
          <w:p w14:paraId="585345EC" w14:textId="77777777" w:rsidR="006F7B56" w:rsidRPr="001C4084" w:rsidRDefault="006F7B56" w:rsidP="003F6AEB">
            <w:pPr>
              <w:pStyle w:val="AnswerHeading"/>
            </w:pPr>
            <w:r w:rsidRPr="001C4084">
              <w:t>Answer</w:t>
            </w:r>
          </w:p>
        </w:tc>
        <w:tc>
          <w:tcPr>
            <w:tcW w:w="7478" w:type="dxa"/>
            <w:tcBorders>
              <w:top w:val="nil"/>
              <w:left w:val="nil"/>
              <w:bottom w:val="nil"/>
              <w:right w:val="nil"/>
            </w:tcBorders>
          </w:tcPr>
          <w:p w14:paraId="0DAE47C1" w14:textId="77777777" w:rsidR="006F7B56" w:rsidRPr="001C4084" w:rsidRDefault="006F7B56" w:rsidP="003F6AEB">
            <w:pPr>
              <w:rPr>
                <w:rFonts w:ascii="Arial" w:hAnsi="Arial" w:cs="Arial"/>
                <w:sz w:val="22"/>
                <w:szCs w:val="22"/>
              </w:rPr>
            </w:pPr>
            <w:r>
              <w:rPr>
                <w:noProof/>
                <w:lang w:eastAsia="en-AU"/>
              </w:rPr>
              <mc:AlternateContent>
                <mc:Choice Requires="wps">
                  <w:drawing>
                    <wp:inline distT="0" distB="0" distL="0" distR="0" wp14:anchorId="45CD3264" wp14:editId="417789E8">
                      <wp:extent cx="4614530" cy="4001414"/>
                      <wp:effectExtent l="0" t="0" r="0" b="0"/>
                      <wp:docPr id="7" name="Text Box 7"/>
                      <wp:cNvGraphicFramePr/>
                      <a:graphic xmlns:a="http://schemas.openxmlformats.org/drawingml/2006/main">
                        <a:graphicData uri="http://schemas.microsoft.com/office/word/2010/wordprocessingShape">
                          <wps:wsp>
                            <wps:cNvSpPr txBox="1"/>
                            <wps:spPr>
                              <a:xfrm>
                                <a:off x="0" y="0"/>
                                <a:ext cx="4614530" cy="4001414"/>
                              </a:xfrm>
                              <a:prstGeom prst="rect">
                                <a:avLst/>
                              </a:prstGeom>
                              <a:blipFill dpi="0" rotWithShape="1">
                                <a:blip r:embed="rId13"/>
                                <a:srcRect/>
                                <a:tile tx="0" ty="0" sx="100000" sy="100000" flip="none" algn="tl"/>
                              </a:blipFill>
                              <a:ln w="6350">
                                <a:noFill/>
                              </a:ln>
                              <a:effectLst/>
                            </wps:spPr>
                            <wps:txbx>
                              <w:txbxContent>
                                <w:p w14:paraId="24058407" w14:textId="4FCE1D3D" w:rsidR="006F7B56" w:rsidRPr="005362A7" w:rsidRDefault="00C403F5" w:rsidP="00944A2F">
                                  <w:pPr>
                                    <w:pStyle w:val="22TAHiddenWrittenResponse"/>
                                  </w:pPr>
                                  <w:permStart w:id="988707489" w:edGrp="everyone"/>
                                  <w:r>
                                    <w:t xml:space="preserve">The Laissez-faire approach to leadership </w:t>
                                  </w:r>
                                  <w:r w:rsidR="003E52AA">
                                    <w:t xml:space="preserve">is </w:t>
                                  </w:r>
                                  <w:r w:rsidR="006C4CC0">
                                    <w:t xml:space="preserve">about delegating </w:t>
                                  </w:r>
                                  <w:r w:rsidR="00434ABC">
                                    <w:t xml:space="preserve">work and responsibilities to employees </w:t>
                                  </w:r>
                                  <w:r w:rsidR="00C3233C">
                                    <w:t>while</w:t>
                                  </w:r>
                                  <w:r w:rsidR="0014735A">
                                    <w:t xml:space="preserve"> letting them manage the task</w:t>
                                  </w:r>
                                  <w:r w:rsidR="00285393">
                                    <w:t xml:space="preserve"> </w:t>
                                  </w:r>
                                  <w:r w:rsidR="00EA09C0">
                                    <w:t>or job</w:t>
                                  </w:r>
                                  <w:r w:rsidR="00FB3816">
                                    <w:t xml:space="preserve"> which allows more input</w:t>
                                  </w:r>
                                  <w:r w:rsidR="00E01162">
                                    <w:t xml:space="preserve"> and</w:t>
                                  </w:r>
                                  <w:r w:rsidR="00104945">
                                    <w:t xml:space="preserve"> </w:t>
                                  </w:r>
                                  <w:r w:rsidR="00E01162">
                                    <w:t>freedom,</w:t>
                                  </w:r>
                                  <w:r w:rsidR="000E62E8">
                                    <w:t xml:space="preserve"> </w:t>
                                  </w:r>
                                  <w:r w:rsidR="003043C3">
                                    <w:t>whereas</w:t>
                                  </w:r>
                                  <w:r w:rsidR="000E62E8">
                                    <w:t xml:space="preserve"> the autocratic leadership style </w:t>
                                  </w:r>
                                  <w:r w:rsidR="002651E4">
                                    <w:t xml:space="preserve">assumes more control by the leader </w:t>
                                  </w:r>
                                  <w:r w:rsidR="00A15CDF">
                                    <w:t>in the delegation and decision making process</w:t>
                                  </w:r>
                                  <w:r w:rsidR="006A4701">
                                    <w:t xml:space="preserve"> without much or any input from the team which requires more monitoring and </w:t>
                                  </w:r>
                                  <w:r w:rsidR="003043C3">
                                    <w:t xml:space="preserve">driven </w:t>
                                  </w:r>
                                  <w:r w:rsidR="00104945">
                                    <w:t>direction</w:t>
                                  </w:r>
                                  <w:r w:rsidR="003043C3">
                                    <w:t xml:space="preserve"> from the leader</w:t>
                                  </w:r>
                                  <w:r w:rsidR="00104945">
                                    <w:t>.</w:t>
                                  </w:r>
                                  <w:r w:rsidR="00D67648">
                                    <w:t xml:space="preserve"> </w:t>
                                  </w:r>
                                  <w:permEnd w:id="9887074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5CD3264" id="Text Box 7" o:spid="_x0000_s1029" type="#_x0000_t202" style="width:363.35pt;height:315.0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" stroked="f" strokeweight=".5pt">
                      <v:fill r:id="rId14" o:title="" recolor="t" rotate="t" type="tile"/>
                      <v:textbox inset="0,0,0,0">
                        <w:txbxContent>
                          <w:p w14:paraId="24058407" w14:textId="4FCE1D3D" w:rsidR="006F7B56" w:rsidRPr="005362A7" w:rsidRDefault="00C403F5" w:rsidP="00944A2F">
                            <w:pPr>
                              <w:pStyle w:val="22TAHiddenWrittenResponse"/>
                            </w:pPr>
                            <w:permStart w:id="988707489" w:edGrp="everyone"/>
                            <w:r>
                              <w:t xml:space="preserve">The Laissez-faire approach to leadership </w:t>
                            </w:r>
                            <w:r w:rsidR="003E52AA">
                              <w:t xml:space="preserve">is </w:t>
                            </w:r>
                            <w:r w:rsidR="006C4CC0">
                              <w:t xml:space="preserve">about delegating </w:t>
                            </w:r>
                            <w:r w:rsidR="00434ABC">
                              <w:t xml:space="preserve">work and responsibilities to employees </w:t>
                            </w:r>
                            <w:r w:rsidR="00C3233C">
                              <w:t>while</w:t>
                            </w:r>
                            <w:r w:rsidR="0014735A">
                              <w:t xml:space="preserve"> letting them manage the task</w:t>
                            </w:r>
                            <w:r w:rsidR="00285393">
                              <w:t xml:space="preserve"> </w:t>
                            </w:r>
                            <w:r w:rsidR="00EA09C0">
                              <w:t>or job</w:t>
                            </w:r>
                            <w:r w:rsidR="00FB3816">
                              <w:t xml:space="preserve"> which allows more input</w:t>
                            </w:r>
                            <w:r w:rsidR="00E01162">
                              <w:t xml:space="preserve"> and</w:t>
                            </w:r>
                            <w:r w:rsidR="00104945">
                              <w:t xml:space="preserve"> </w:t>
                            </w:r>
                            <w:r w:rsidR="00E01162">
                              <w:t>freedom,</w:t>
                            </w:r>
                            <w:r w:rsidR="000E62E8">
                              <w:t xml:space="preserve"> </w:t>
                            </w:r>
                            <w:r w:rsidR="003043C3">
                              <w:t>whereas</w:t>
                            </w:r>
                            <w:r w:rsidR="000E62E8">
                              <w:t xml:space="preserve"> the autocratic leadership style </w:t>
                            </w:r>
                            <w:r w:rsidR="002651E4">
                              <w:t xml:space="preserve">assumes more control by the leader </w:t>
                            </w:r>
                            <w:r w:rsidR="00A15CDF">
                              <w:t>in the delegation and decision making process</w:t>
                            </w:r>
                            <w:r w:rsidR="006A4701">
                              <w:t xml:space="preserve"> without much or any input from the team which requires more monitoring and </w:t>
                            </w:r>
                            <w:r w:rsidR="003043C3">
                              <w:t xml:space="preserve">driven </w:t>
                            </w:r>
                            <w:r w:rsidR="00104945">
                              <w:t>direction</w:t>
                            </w:r>
                            <w:r w:rsidR="003043C3">
                              <w:t xml:space="preserve"> from the leader</w:t>
                            </w:r>
                            <w:r w:rsidR="00104945">
                              <w:t>.</w:t>
                            </w:r>
                            <w:r w:rsidR="00D67648">
                              <w:t xml:space="preserve"> </w:t>
                            </w:r>
                            <w:permEnd w:id="988707489"/>
                          </w:p>
                        </w:txbxContent>
                      </v:textbox>
                      <w10:anchorlock/>
                    </v:shape>
                  </w:pict>
                </mc:Fallback>
              </mc:AlternateContent>
            </w:r>
          </w:p>
        </w:tc>
        <w:permStart w:id="8678200" w:edGrp="everyone"/>
        <w:tc>
          <w:tcPr>
            <w:tcW w:w="624" w:type="dxa"/>
            <w:tcBorders>
              <w:top w:val="nil"/>
              <w:left w:val="nil"/>
              <w:bottom w:val="nil"/>
              <w:right w:val="nil"/>
            </w:tcBorders>
          </w:tcPr>
          <w:p w14:paraId="7203627E" w14:textId="77777777" w:rsidR="006F7B56" w:rsidRPr="00533511" w:rsidRDefault="00000000" w:rsidP="003F6AEB">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Content>
                <w:r w:rsidR="006F7B56">
                  <w:rPr>
                    <w:rFonts w:ascii="Arial" w:hAnsi="Arial" w:cs="Arial"/>
                    <w:sz w:val="44"/>
                    <w:szCs w:val="44"/>
                  </w:rPr>
                  <w:sym w:font="Wingdings" w:char="F0A8"/>
                </w:r>
              </w:sdtContent>
            </w:sdt>
            <w:permEnd w:id="8678200"/>
          </w:p>
        </w:tc>
      </w:tr>
    </w:tbl>
    <w:p w14:paraId="54290C64" w14:textId="77777777" w:rsidR="006F7B56" w:rsidRDefault="006F7B56" w:rsidP="006F7B56">
      <w:pPr>
        <w:rPr>
          <w:rFonts w:ascii="Arial" w:hAnsi="Arial" w:cs="Arial"/>
          <w:sz w:val="22"/>
          <w:szCs w:val="22"/>
        </w:rPr>
      </w:pPr>
    </w:p>
    <w:p w14:paraId="74DAD31A" w14:textId="77777777" w:rsidR="004D38C1" w:rsidRDefault="004D38C1" w:rsidP="004D38C1">
      <w:pPr>
        <w:rPr>
          <w:rFonts w:ascii="Arial" w:hAnsi="Arial" w:cs="Arial"/>
          <w:sz w:val="22"/>
          <w:szCs w:val="22"/>
        </w:rPr>
      </w:pPr>
    </w:p>
    <w:p w14:paraId="09E17460" w14:textId="403A88DC" w:rsidR="004D38C1" w:rsidRPr="00830749" w:rsidRDefault="004D38C1" w:rsidP="004D38C1">
      <w:pPr>
        <w:pStyle w:val="20TAQuestionNumber"/>
        <w:ind w:left="709" w:hanging="709"/>
      </w:pPr>
      <w:bookmarkStart w:id="6" w:name="_Ref87530097"/>
      <w:r>
        <w:lastRenderedPageBreak/>
        <w:t xml:space="preserve">Clarify and provide </w:t>
      </w:r>
      <w:r w:rsidR="006529D8">
        <w:t xml:space="preserve">three (3) </w:t>
      </w:r>
      <w:r>
        <w:t xml:space="preserve">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6529D8">
        <w:t xml:space="preserve"> and explain how this is achieved.</w:t>
      </w:r>
      <w:bookmarkEnd w:id="6"/>
    </w:p>
    <w:p w14:paraId="293A37F4" w14:textId="77777777" w:rsidR="004D38C1" w:rsidRPr="00830749" w:rsidRDefault="004D38C1" w:rsidP="004D38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D38C1" w:rsidRPr="00830749" w14:paraId="4A7D3C5E" w14:textId="77777777" w:rsidTr="003F6AEB">
        <w:tc>
          <w:tcPr>
            <w:tcW w:w="1027" w:type="dxa"/>
            <w:tcBorders>
              <w:top w:val="nil"/>
              <w:left w:val="nil"/>
              <w:bottom w:val="nil"/>
              <w:right w:val="nil"/>
            </w:tcBorders>
          </w:tcPr>
          <w:p w14:paraId="39816482" w14:textId="77777777" w:rsidR="004D38C1" w:rsidRPr="001C4084" w:rsidRDefault="004D38C1" w:rsidP="003F6AEB">
            <w:pPr>
              <w:pStyle w:val="AnswerHeading"/>
            </w:pPr>
            <w:r w:rsidRPr="001C4084">
              <w:t>Answer</w:t>
            </w:r>
          </w:p>
        </w:tc>
        <w:tc>
          <w:tcPr>
            <w:tcW w:w="7478" w:type="dxa"/>
            <w:tcBorders>
              <w:top w:val="nil"/>
              <w:left w:val="nil"/>
              <w:bottom w:val="nil"/>
              <w:right w:val="nil"/>
            </w:tcBorders>
          </w:tcPr>
          <w:p w14:paraId="33F9930A" w14:textId="77777777" w:rsidR="004D38C1" w:rsidRPr="001C4084" w:rsidRDefault="004D38C1" w:rsidP="003F6AEB">
            <w:pPr>
              <w:rPr>
                <w:rFonts w:ascii="Arial" w:hAnsi="Arial" w:cs="Arial"/>
                <w:sz w:val="22"/>
                <w:szCs w:val="22"/>
              </w:rPr>
            </w:pPr>
            <w:r>
              <w:rPr>
                <w:noProof/>
                <w:lang w:eastAsia="en-AU"/>
              </w:rPr>
              <mc:AlternateContent>
                <mc:Choice Requires="wps">
                  <w:drawing>
                    <wp:inline distT="0" distB="0" distL="0" distR="0" wp14:anchorId="2815D618" wp14:editId="4530804A">
                      <wp:extent cx="4614530" cy="3371850"/>
                      <wp:effectExtent l="0" t="0" r="0" b="0"/>
                      <wp:docPr id="8" name="Text Box 8"/>
                      <wp:cNvGraphicFramePr/>
                      <a:graphic xmlns:a="http://schemas.openxmlformats.org/drawingml/2006/main">
                        <a:graphicData uri="http://schemas.microsoft.com/office/word/2010/wordprocessingShape">
                          <wps:wsp>
                            <wps:cNvSpPr txBox="1"/>
                            <wps:spPr>
                              <a:xfrm>
                                <a:off x="0" y="0"/>
                                <a:ext cx="4614530" cy="3371850"/>
                              </a:xfrm>
                              <a:prstGeom prst="rect">
                                <a:avLst/>
                              </a:prstGeom>
                              <a:blipFill dpi="0" rotWithShape="1">
                                <a:blip r:embed="rId13"/>
                                <a:srcRect/>
                                <a:tile tx="0" ty="0" sx="100000" sy="100000" flip="none" algn="tl"/>
                              </a:blipFill>
                              <a:ln w="6350">
                                <a:noFill/>
                              </a:ln>
                              <a:effectLst/>
                            </wps:spPr>
                            <wps:txbx>
                              <w:txbxContent>
                                <w:p w14:paraId="5AD9E95F" w14:textId="39D7D1EC" w:rsidR="004D38C1" w:rsidRPr="005362A7" w:rsidRDefault="00162E7C" w:rsidP="00944A2F">
                                  <w:pPr>
                                    <w:pStyle w:val="22TAHiddenWrittenResponse"/>
                                  </w:pPr>
                                  <w:permStart w:id="264064442" w:edGrp="everyone"/>
                                  <w:r>
                                    <w:t xml:space="preserve">Behavioural standards and values </w:t>
                                  </w:r>
                                  <w:r w:rsidR="0024419F">
                                    <w:t>in the workplace are</w:t>
                                  </w:r>
                                  <w:r w:rsidR="004D2CAD">
                                    <w:t xml:space="preserve"> expectati</w:t>
                                  </w:r>
                                  <w:r w:rsidR="00592704">
                                    <w:t xml:space="preserve">ons and guidelines </w:t>
                                  </w:r>
                                  <w:r w:rsidR="000E61B9">
                                    <w:t xml:space="preserve">of which </w:t>
                                  </w:r>
                                  <w:r w:rsidR="00ED0783">
                                    <w:t xml:space="preserve">are </w:t>
                                  </w:r>
                                  <w:r w:rsidR="000E61B9">
                                    <w:t>set for employees and subcontractors</w:t>
                                  </w:r>
                                  <w:r w:rsidR="00ED0783">
                                    <w:t xml:space="preserve"> to follow. </w:t>
                                  </w:r>
                                  <w:r w:rsidR="002D3603">
                                    <w:t>These</w:t>
                                  </w:r>
                                  <w:r w:rsidR="00ED0783">
                                    <w:t xml:space="preserve"> </w:t>
                                  </w:r>
                                  <w:r w:rsidR="002E204D">
                                    <w:t>are</w:t>
                                  </w:r>
                                  <w:r w:rsidR="002D3603">
                                    <w:t xml:space="preserve"> communicated and displayed through onsite</w:t>
                                  </w:r>
                                  <w:r w:rsidR="002E204D">
                                    <w:t xml:space="preserve"> </w:t>
                                  </w:r>
                                  <w:r w:rsidR="002D3603">
                                    <w:t>i</w:t>
                                  </w:r>
                                  <w:r w:rsidR="005A614B">
                                    <w:t>nductions, toolboxe</w:t>
                                  </w:r>
                                  <w:r w:rsidR="009F1879">
                                    <w:t xml:space="preserve">s, </w:t>
                                  </w:r>
                                  <w:r w:rsidR="005A614B">
                                    <w:t>prestarts</w:t>
                                  </w:r>
                                  <w:r w:rsidR="009F1879">
                                    <w:t xml:space="preserve"> and performance reviews</w:t>
                                  </w:r>
                                  <w:r w:rsidR="005A614B">
                                    <w:t>.</w:t>
                                  </w:r>
                                  <w:r w:rsidR="00633E8D">
                                    <w:t xml:space="preserve"> Utilising a forum style prestart, </w:t>
                                  </w:r>
                                  <w:r w:rsidR="009541B9">
                                    <w:t>feedback</w:t>
                                  </w:r>
                                  <w:r w:rsidR="00030FF5">
                                    <w:t xml:space="preserve"> and</w:t>
                                  </w:r>
                                  <w:r w:rsidR="009541B9">
                                    <w:t xml:space="preserve"> acknowledgement</w:t>
                                  </w:r>
                                  <w:r w:rsidR="00030FF5">
                                    <w:t xml:space="preserve"> can be gained</w:t>
                                  </w:r>
                                  <w:r w:rsidR="009541B9">
                                    <w:t xml:space="preserve"> from the teams</w:t>
                                  </w:r>
                                  <w:r w:rsidR="00E33AB5">
                                    <w:t xml:space="preserve"> to ensure that</w:t>
                                  </w:r>
                                  <w:r w:rsidR="009F1879">
                                    <w:t xml:space="preserve"> the message is clear and understood.</w:t>
                                  </w:r>
                                  <w:r w:rsidR="00CA03AE">
                                    <w:tab/>
                                  </w:r>
                                  <w:permEnd w:id="2640644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815D618" id="Text Box 8" o:spid="_x0000_s1030" type="#_x0000_t202" style="width:363.35pt;height:26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" stroked="f" strokeweight=".5pt">
                      <v:fill r:id="rId14" o:title="" recolor="t" rotate="t" type="tile"/>
                      <v:textbox inset="0,0,0,0">
                        <w:txbxContent>
                          <w:p w14:paraId="5AD9E95F" w14:textId="39D7D1EC" w:rsidR="004D38C1" w:rsidRPr="005362A7" w:rsidRDefault="00162E7C" w:rsidP="00944A2F">
                            <w:pPr>
                              <w:pStyle w:val="22TAHiddenWrittenResponse"/>
                            </w:pPr>
                            <w:permStart w:id="264064442" w:edGrp="everyone"/>
                            <w:r>
                              <w:t xml:space="preserve">Behavioural standards and values </w:t>
                            </w:r>
                            <w:r w:rsidR="0024419F">
                              <w:t>in the workplace are</w:t>
                            </w:r>
                            <w:r w:rsidR="004D2CAD">
                              <w:t xml:space="preserve"> expectati</w:t>
                            </w:r>
                            <w:r w:rsidR="00592704">
                              <w:t xml:space="preserve">ons and guidelines </w:t>
                            </w:r>
                            <w:r w:rsidR="000E61B9">
                              <w:t xml:space="preserve">of which </w:t>
                            </w:r>
                            <w:r w:rsidR="00ED0783">
                              <w:t xml:space="preserve">are </w:t>
                            </w:r>
                            <w:r w:rsidR="000E61B9">
                              <w:t>set for employees and subcontractors</w:t>
                            </w:r>
                            <w:r w:rsidR="00ED0783">
                              <w:t xml:space="preserve"> to follow. </w:t>
                            </w:r>
                            <w:r w:rsidR="002D3603">
                              <w:t>These</w:t>
                            </w:r>
                            <w:r w:rsidR="00ED0783">
                              <w:t xml:space="preserve"> </w:t>
                            </w:r>
                            <w:r w:rsidR="002E204D">
                              <w:t>are</w:t>
                            </w:r>
                            <w:r w:rsidR="002D3603">
                              <w:t xml:space="preserve"> communicated and displayed through onsite</w:t>
                            </w:r>
                            <w:r w:rsidR="002E204D">
                              <w:t xml:space="preserve"> </w:t>
                            </w:r>
                            <w:r w:rsidR="002D3603">
                              <w:t>i</w:t>
                            </w:r>
                            <w:r w:rsidR="005A614B">
                              <w:t>nductions, toolboxe</w:t>
                            </w:r>
                            <w:r w:rsidR="009F1879">
                              <w:t xml:space="preserve">s, </w:t>
                            </w:r>
                            <w:r w:rsidR="005A614B">
                              <w:t>prestarts</w:t>
                            </w:r>
                            <w:r w:rsidR="009F1879">
                              <w:t xml:space="preserve"> and performance reviews</w:t>
                            </w:r>
                            <w:r w:rsidR="005A614B">
                              <w:t>.</w:t>
                            </w:r>
                            <w:r w:rsidR="00633E8D">
                              <w:t xml:space="preserve"> Utilising a forum style prestart, </w:t>
                            </w:r>
                            <w:r w:rsidR="009541B9">
                              <w:t>feedback</w:t>
                            </w:r>
                            <w:r w:rsidR="00030FF5">
                              <w:t xml:space="preserve"> and</w:t>
                            </w:r>
                            <w:r w:rsidR="009541B9">
                              <w:t xml:space="preserve"> acknowledgement</w:t>
                            </w:r>
                            <w:r w:rsidR="00030FF5">
                              <w:t xml:space="preserve"> can be gained</w:t>
                            </w:r>
                            <w:r w:rsidR="009541B9">
                              <w:t xml:space="preserve"> from the teams</w:t>
                            </w:r>
                            <w:r w:rsidR="00E33AB5">
                              <w:t xml:space="preserve"> to ensure that</w:t>
                            </w:r>
                            <w:r w:rsidR="009F1879">
                              <w:t xml:space="preserve"> the message is clear and understood.</w:t>
                            </w:r>
                            <w:r w:rsidR="00CA03AE">
                              <w:tab/>
                            </w:r>
                            <w:permEnd w:id="264064442"/>
                          </w:p>
                        </w:txbxContent>
                      </v:textbox>
                      <w10:anchorlock/>
                    </v:shape>
                  </w:pict>
                </mc:Fallback>
              </mc:AlternateContent>
            </w:r>
          </w:p>
        </w:tc>
        <w:permStart w:id="963652088" w:edGrp="everyone"/>
        <w:tc>
          <w:tcPr>
            <w:tcW w:w="624" w:type="dxa"/>
            <w:tcBorders>
              <w:top w:val="nil"/>
              <w:left w:val="nil"/>
              <w:bottom w:val="nil"/>
              <w:right w:val="nil"/>
            </w:tcBorders>
          </w:tcPr>
          <w:p w14:paraId="088AA8E0" w14:textId="77777777" w:rsidR="004D38C1" w:rsidRPr="00533511" w:rsidRDefault="00000000" w:rsidP="003F6AEB">
            <w:pPr>
              <w:rPr>
                <w:rFonts w:ascii="Arial" w:hAnsi="Arial" w:cs="Arial"/>
                <w:sz w:val="44"/>
                <w:szCs w:val="44"/>
              </w:rPr>
            </w:pPr>
            <w:sdt>
              <w:sdtPr>
                <w:rPr>
                  <w:rFonts w:ascii="Arial" w:hAnsi="Arial" w:cs="Arial"/>
                  <w:sz w:val="44"/>
                  <w:szCs w:val="44"/>
                </w:rPr>
                <w:id w:val="-1842623360"/>
                <w14:checkbox>
                  <w14:checked w14:val="0"/>
                  <w14:checkedState w14:val="00FE" w14:font="Wingdings"/>
                  <w14:uncheckedState w14:val="00A8" w14:font="Wingdings"/>
                </w14:checkbox>
              </w:sdtPr>
              <w:sdtContent>
                <w:r w:rsidR="004D38C1">
                  <w:rPr>
                    <w:rFonts w:ascii="Arial" w:hAnsi="Arial" w:cs="Arial"/>
                    <w:sz w:val="44"/>
                    <w:szCs w:val="44"/>
                  </w:rPr>
                  <w:sym w:font="Wingdings" w:char="F0A8"/>
                </w:r>
              </w:sdtContent>
            </w:sdt>
            <w:permEnd w:id="963652088"/>
          </w:p>
        </w:tc>
      </w:tr>
    </w:tbl>
    <w:p w14:paraId="4181B552" w14:textId="77777777" w:rsidR="004D38C1" w:rsidRDefault="004D38C1" w:rsidP="004D38C1">
      <w:pPr>
        <w:rPr>
          <w:rFonts w:ascii="Arial" w:hAnsi="Arial" w:cs="Arial"/>
          <w:sz w:val="22"/>
          <w:szCs w:val="22"/>
        </w:rPr>
      </w:pPr>
    </w:p>
    <w:p w14:paraId="5DCE0797" w14:textId="77777777" w:rsidR="004D38C1" w:rsidRDefault="004D38C1" w:rsidP="004D38C1">
      <w:pPr>
        <w:rPr>
          <w:rFonts w:ascii="Arial" w:hAnsi="Arial" w:cs="Arial"/>
          <w:sz w:val="22"/>
          <w:szCs w:val="22"/>
        </w:rPr>
      </w:pPr>
    </w:p>
    <w:p w14:paraId="4EFDC17B" w14:textId="482CA96A" w:rsidR="004D38C1" w:rsidRPr="004D38C1" w:rsidRDefault="004D38C1" w:rsidP="004D38C1">
      <w:pPr>
        <w:pStyle w:val="20TAQuestionNumber"/>
        <w:ind w:left="709" w:hanging="709"/>
      </w:pPr>
      <w:bookmarkStart w:id="7" w:name="_Ref87530126"/>
      <w:r>
        <w:t>Describe</w:t>
      </w:r>
      <w:r w:rsidRPr="004D38C1">
        <w:t xml:space="preserve"> and provide</w:t>
      </w:r>
      <w:r w:rsidR="002F5A87">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7"/>
    </w:p>
    <w:p w14:paraId="376E3FD1" w14:textId="77777777" w:rsidR="004D38C1" w:rsidRPr="00830749" w:rsidRDefault="004D38C1" w:rsidP="004D38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D38C1" w:rsidRPr="00830749" w14:paraId="44094FA4" w14:textId="77777777" w:rsidTr="00B93272">
        <w:tc>
          <w:tcPr>
            <w:tcW w:w="1027" w:type="dxa"/>
            <w:tcBorders>
              <w:top w:val="nil"/>
              <w:left w:val="nil"/>
              <w:bottom w:val="nil"/>
              <w:right w:val="nil"/>
            </w:tcBorders>
          </w:tcPr>
          <w:p w14:paraId="1B931284" w14:textId="77777777" w:rsidR="004D38C1" w:rsidRPr="001C4084" w:rsidRDefault="004D38C1" w:rsidP="00B93272">
            <w:pPr>
              <w:pStyle w:val="AnswerHeading"/>
            </w:pPr>
            <w:r w:rsidRPr="001C4084">
              <w:t>Answer</w:t>
            </w:r>
          </w:p>
        </w:tc>
        <w:tc>
          <w:tcPr>
            <w:tcW w:w="7478" w:type="dxa"/>
            <w:tcBorders>
              <w:top w:val="nil"/>
              <w:left w:val="nil"/>
              <w:bottom w:val="nil"/>
              <w:right w:val="nil"/>
            </w:tcBorders>
          </w:tcPr>
          <w:p w14:paraId="743A0068" w14:textId="77777777" w:rsidR="004D38C1" w:rsidRPr="001C4084" w:rsidRDefault="004D38C1" w:rsidP="00B93272">
            <w:pPr>
              <w:rPr>
                <w:rFonts w:ascii="Arial" w:hAnsi="Arial" w:cs="Arial"/>
                <w:sz w:val="22"/>
                <w:szCs w:val="22"/>
              </w:rPr>
            </w:pPr>
            <w:r>
              <w:rPr>
                <w:noProof/>
                <w:lang w:eastAsia="en-AU"/>
              </w:rPr>
              <mc:AlternateContent>
                <mc:Choice Requires="wps">
                  <w:drawing>
                    <wp:inline distT="0" distB="0" distL="0" distR="0" wp14:anchorId="42D2EB8B" wp14:editId="0A803C9A">
                      <wp:extent cx="4614530" cy="3705225"/>
                      <wp:effectExtent l="0" t="0" r="0" b="0"/>
                      <wp:docPr id="9" name="Text Box 9"/>
                      <wp:cNvGraphicFramePr/>
                      <a:graphic xmlns:a="http://schemas.openxmlformats.org/drawingml/2006/main">
                        <a:graphicData uri="http://schemas.microsoft.com/office/word/2010/wordprocessingShape">
                          <wps:wsp>
                            <wps:cNvSpPr txBox="1"/>
                            <wps:spPr>
                              <a:xfrm>
                                <a:off x="0" y="0"/>
                                <a:ext cx="4614530" cy="3705225"/>
                              </a:xfrm>
                              <a:prstGeom prst="rect">
                                <a:avLst/>
                              </a:prstGeom>
                              <a:blipFill dpi="0" rotWithShape="1">
                                <a:blip r:embed="rId13"/>
                                <a:srcRect/>
                                <a:tile tx="0" ty="0" sx="100000" sy="100000" flip="none" algn="tl"/>
                              </a:blipFill>
                              <a:ln w="6350">
                                <a:noFill/>
                              </a:ln>
                              <a:effectLst/>
                            </wps:spPr>
                            <wps:txbx>
                              <w:txbxContent>
                                <w:p w14:paraId="6E7A1D96" w14:textId="4331F847" w:rsidR="004D38C1" w:rsidRDefault="00C944D9" w:rsidP="00944A2F">
                                  <w:pPr>
                                    <w:pStyle w:val="22TAHiddenWrittenResponse"/>
                                    <w:numPr>
                                      <w:ilvl w:val="0"/>
                                      <w:numId w:val="41"/>
                                    </w:numPr>
                                  </w:pPr>
                                  <w:permStart w:id="1966239590" w:edGrp="everyone"/>
                                  <w:r>
                                    <w:t>Through</w:t>
                                  </w:r>
                                  <w:r w:rsidR="00640147">
                                    <w:t xml:space="preserve"> </w:t>
                                  </w:r>
                                  <w:r w:rsidR="00A219A4">
                                    <w:t>training and d</w:t>
                                  </w:r>
                                  <w:r w:rsidR="0011470D">
                                    <w:t>evelopment with our employees and subcontractors</w:t>
                                  </w:r>
                                  <w:r w:rsidR="00640147">
                                    <w:t xml:space="preserve"> promoting personal </w:t>
                                  </w:r>
                                  <w:r w:rsidR="00C106E9">
                                    <w:t xml:space="preserve">and professional </w:t>
                                  </w:r>
                                  <w:r w:rsidR="00640147">
                                    <w:t>growth</w:t>
                                  </w:r>
                                  <w:r w:rsidR="00537874">
                                    <w:t xml:space="preserve"> as a worker</w:t>
                                  </w:r>
                                  <w:r w:rsidR="006B462C">
                                    <w:t>.</w:t>
                                  </w:r>
                                </w:p>
                                <w:p w14:paraId="248BE255" w14:textId="77777777" w:rsidR="00E848F1" w:rsidRDefault="00264EC9" w:rsidP="00944A2F">
                                  <w:pPr>
                                    <w:pStyle w:val="22TAHiddenWrittenResponse"/>
                                    <w:numPr>
                                      <w:ilvl w:val="0"/>
                                      <w:numId w:val="41"/>
                                    </w:numPr>
                                  </w:pPr>
                                  <w:r>
                                    <w:t xml:space="preserve">Site signage is displayed throughout </w:t>
                                  </w:r>
                                  <w:r w:rsidR="00381E50">
                                    <w:t xml:space="preserve">the walkways and </w:t>
                                  </w:r>
                                  <w:r w:rsidR="00207A52">
                                    <w:t>facilities</w:t>
                                  </w:r>
                                  <w:r w:rsidR="009807D4">
                                    <w:t xml:space="preserve"> to engage and remind </w:t>
                                  </w:r>
                                  <w:r w:rsidR="006C57AC">
                                    <w:t>everyone the standards that are required.</w:t>
                                  </w:r>
                                </w:p>
                                <w:p w14:paraId="138E20A6" w14:textId="23387B6C" w:rsidR="0011470D" w:rsidRPr="005362A7" w:rsidRDefault="00E848F1" w:rsidP="00944A2F">
                                  <w:pPr>
                                    <w:pStyle w:val="22TAHiddenWrittenResponse"/>
                                    <w:numPr>
                                      <w:ilvl w:val="0"/>
                                      <w:numId w:val="41"/>
                                    </w:numPr>
                                  </w:pPr>
                                  <w:r>
                                    <w:t xml:space="preserve">Prestarts and toolbox talks are conducted on a regular basis to </w:t>
                                  </w:r>
                                  <w:r w:rsidR="00F01CC1">
                                    <w:t xml:space="preserve">ensure </w:t>
                                  </w:r>
                                  <w:r w:rsidR="008D7C99">
                                    <w:t xml:space="preserve">the message is conveyed </w:t>
                                  </w:r>
                                  <w:r w:rsidR="004F3A6A">
                                    <w:t>clearly</w:t>
                                  </w:r>
                                  <w:r w:rsidR="00AA7655">
                                    <w:t>, the message is understood</w:t>
                                  </w:r>
                                  <w:r w:rsidR="008D7C99">
                                    <w:t xml:space="preserve"> and </w:t>
                                  </w:r>
                                  <w:r w:rsidR="00FE485F">
                                    <w:t>gives the opportunit</w:t>
                                  </w:r>
                                  <w:r w:rsidR="006473FF">
                                    <w:t>y for feedback from others.</w:t>
                                  </w:r>
                                  <w:r w:rsidR="00207A52">
                                    <w:t xml:space="preserve"> </w:t>
                                  </w:r>
                                  <w:permEnd w:id="19662395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2D2EB8B" id="Text Box 9" o:spid="_x0000_s1031" type="#_x0000_t202" style="width:363.35pt;height:291.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" stroked="f" strokeweight=".5pt">
                      <v:fill r:id="rId14" o:title="" recolor="t" rotate="t" type="tile"/>
                      <v:textbox inset="0,0,0,0">
                        <w:txbxContent>
                          <w:p w14:paraId="6E7A1D96" w14:textId="4331F847" w:rsidR="004D38C1" w:rsidRDefault="00C944D9" w:rsidP="00944A2F">
                            <w:pPr>
                              <w:pStyle w:val="22TAHiddenWrittenResponse"/>
                              <w:numPr>
                                <w:ilvl w:val="0"/>
                                <w:numId w:val="41"/>
                              </w:numPr>
                            </w:pPr>
                            <w:permStart w:id="1966239590" w:edGrp="everyone"/>
                            <w:r>
                              <w:t>Through</w:t>
                            </w:r>
                            <w:r w:rsidR="00640147">
                              <w:t xml:space="preserve"> </w:t>
                            </w:r>
                            <w:r w:rsidR="00A219A4">
                              <w:t>training and d</w:t>
                            </w:r>
                            <w:r w:rsidR="0011470D">
                              <w:t>evelopment with our employees and subcontractors</w:t>
                            </w:r>
                            <w:r w:rsidR="00640147">
                              <w:t xml:space="preserve"> promoting personal </w:t>
                            </w:r>
                            <w:r w:rsidR="00C106E9">
                              <w:t xml:space="preserve">and professional </w:t>
                            </w:r>
                            <w:r w:rsidR="00640147">
                              <w:t>growth</w:t>
                            </w:r>
                            <w:r w:rsidR="00537874">
                              <w:t xml:space="preserve"> as a worker</w:t>
                            </w:r>
                            <w:r w:rsidR="006B462C">
                              <w:t>.</w:t>
                            </w:r>
                          </w:p>
                          <w:p w14:paraId="248BE255" w14:textId="77777777" w:rsidR="00E848F1" w:rsidRDefault="00264EC9" w:rsidP="00944A2F">
                            <w:pPr>
                              <w:pStyle w:val="22TAHiddenWrittenResponse"/>
                              <w:numPr>
                                <w:ilvl w:val="0"/>
                                <w:numId w:val="41"/>
                              </w:numPr>
                            </w:pPr>
                            <w:r>
                              <w:t xml:space="preserve">Site signage is displayed throughout </w:t>
                            </w:r>
                            <w:r w:rsidR="00381E50">
                              <w:t xml:space="preserve">the walkways and </w:t>
                            </w:r>
                            <w:r w:rsidR="00207A52">
                              <w:t>facilities</w:t>
                            </w:r>
                            <w:r w:rsidR="009807D4">
                              <w:t xml:space="preserve"> to engage and remind </w:t>
                            </w:r>
                            <w:r w:rsidR="006C57AC">
                              <w:t>everyone the standards that are required.</w:t>
                            </w:r>
                          </w:p>
                          <w:p w14:paraId="138E20A6" w14:textId="23387B6C" w:rsidR="0011470D" w:rsidRPr="005362A7" w:rsidRDefault="00E848F1" w:rsidP="00944A2F">
                            <w:pPr>
                              <w:pStyle w:val="22TAHiddenWrittenResponse"/>
                              <w:numPr>
                                <w:ilvl w:val="0"/>
                                <w:numId w:val="41"/>
                              </w:numPr>
                            </w:pPr>
                            <w:r>
                              <w:t xml:space="preserve">Prestarts and toolbox talks are conducted on a regular basis to </w:t>
                            </w:r>
                            <w:r w:rsidR="00F01CC1">
                              <w:t xml:space="preserve">ensure </w:t>
                            </w:r>
                            <w:r w:rsidR="008D7C99">
                              <w:t xml:space="preserve">the message is conveyed </w:t>
                            </w:r>
                            <w:r w:rsidR="004F3A6A">
                              <w:t>clearly</w:t>
                            </w:r>
                            <w:r w:rsidR="00AA7655">
                              <w:t>, the message is understood</w:t>
                            </w:r>
                            <w:r w:rsidR="008D7C99">
                              <w:t xml:space="preserve"> and </w:t>
                            </w:r>
                            <w:r w:rsidR="00FE485F">
                              <w:t>gives the opportunit</w:t>
                            </w:r>
                            <w:r w:rsidR="006473FF">
                              <w:t>y for feedback from others.</w:t>
                            </w:r>
                            <w:r w:rsidR="00207A52">
                              <w:t xml:space="preserve"> </w:t>
                            </w:r>
                            <w:permEnd w:id="1966239590"/>
                          </w:p>
                        </w:txbxContent>
                      </v:textbox>
                      <w10:anchorlock/>
                    </v:shape>
                  </w:pict>
                </mc:Fallback>
              </mc:AlternateContent>
            </w:r>
          </w:p>
        </w:tc>
        <w:permStart w:id="1478512547" w:edGrp="everyone"/>
        <w:tc>
          <w:tcPr>
            <w:tcW w:w="624" w:type="dxa"/>
            <w:tcBorders>
              <w:top w:val="nil"/>
              <w:left w:val="nil"/>
              <w:bottom w:val="nil"/>
              <w:right w:val="nil"/>
            </w:tcBorders>
          </w:tcPr>
          <w:p w14:paraId="702E874C" w14:textId="77777777" w:rsidR="004D38C1" w:rsidRPr="00533511" w:rsidRDefault="00000000" w:rsidP="00B93272">
            <w:pPr>
              <w:rPr>
                <w:rFonts w:ascii="Arial" w:hAnsi="Arial" w:cs="Arial"/>
                <w:sz w:val="44"/>
                <w:szCs w:val="44"/>
              </w:rPr>
            </w:pPr>
            <w:sdt>
              <w:sdtPr>
                <w:rPr>
                  <w:rFonts w:ascii="Arial" w:hAnsi="Arial" w:cs="Arial"/>
                  <w:sz w:val="44"/>
                  <w:szCs w:val="44"/>
                </w:rPr>
                <w:id w:val="1648932535"/>
                <w14:checkbox>
                  <w14:checked w14:val="0"/>
                  <w14:checkedState w14:val="00FE" w14:font="Wingdings"/>
                  <w14:uncheckedState w14:val="00A8" w14:font="Wingdings"/>
                </w14:checkbox>
              </w:sdtPr>
              <w:sdtContent>
                <w:r w:rsidR="004D38C1">
                  <w:rPr>
                    <w:rFonts w:ascii="Arial" w:hAnsi="Arial" w:cs="Arial"/>
                    <w:sz w:val="44"/>
                    <w:szCs w:val="44"/>
                  </w:rPr>
                  <w:sym w:font="Wingdings" w:char="F0A8"/>
                </w:r>
              </w:sdtContent>
            </w:sdt>
            <w:permEnd w:id="1478512547"/>
          </w:p>
        </w:tc>
      </w:tr>
    </w:tbl>
    <w:p w14:paraId="3441291C" w14:textId="77777777" w:rsidR="004D38C1" w:rsidRDefault="004D38C1" w:rsidP="004D38C1">
      <w:pPr>
        <w:rPr>
          <w:rFonts w:ascii="Arial" w:hAnsi="Arial" w:cs="Arial"/>
          <w:sz w:val="22"/>
          <w:szCs w:val="22"/>
        </w:rPr>
      </w:pPr>
    </w:p>
    <w:p w14:paraId="2FC81AED" w14:textId="0B05E4B9" w:rsidR="00E97480" w:rsidRPr="00A311BC" w:rsidRDefault="00E97480" w:rsidP="00E97480">
      <w:pPr>
        <w:jc w:val="left"/>
        <w:rPr>
          <w:rFonts w:ascii="Arial" w:hAnsi="Arial"/>
          <w:bCs/>
          <w:sz w:val="20"/>
        </w:rPr>
      </w:pPr>
    </w:p>
    <w:p w14:paraId="2ABDC42D" w14:textId="77777777" w:rsidR="00E97480" w:rsidRPr="00830749" w:rsidRDefault="00E97480" w:rsidP="00E97480">
      <w:pPr>
        <w:pStyle w:val="20TAQuestionNumber"/>
        <w:ind w:left="709" w:hanging="709"/>
      </w:pPr>
      <w:bookmarkStart w:id="8" w:name="_Ref87527530"/>
      <w:r>
        <w:lastRenderedPageBreak/>
        <w:t xml:space="preserve">Discuss how </w:t>
      </w:r>
      <w:r w:rsidRPr="006477F7">
        <w:t>leaders</w:t>
      </w:r>
      <w:r>
        <w:t xml:space="preserve"> can</w:t>
      </w:r>
      <w:r w:rsidRPr="006477F7">
        <w:t xml:space="preserve"> ensure their performance behaviour meets the requirements of the organisation</w:t>
      </w:r>
      <w:r>
        <w:t>.</w:t>
      </w:r>
      <w:bookmarkEnd w:id="8"/>
    </w:p>
    <w:p w14:paraId="4D1BB02A" w14:textId="77777777" w:rsidR="00E97480" w:rsidRPr="00830749" w:rsidRDefault="00E97480" w:rsidP="00E9748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97480" w:rsidRPr="00830749" w14:paraId="3232ADE2" w14:textId="77777777" w:rsidTr="003F6AEB">
        <w:tc>
          <w:tcPr>
            <w:tcW w:w="1027" w:type="dxa"/>
            <w:tcBorders>
              <w:top w:val="nil"/>
              <w:left w:val="nil"/>
              <w:bottom w:val="nil"/>
              <w:right w:val="nil"/>
            </w:tcBorders>
          </w:tcPr>
          <w:p w14:paraId="3A420F7A" w14:textId="77777777" w:rsidR="00E97480" w:rsidRPr="001C4084" w:rsidRDefault="00E97480" w:rsidP="003F6AEB">
            <w:pPr>
              <w:pStyle w:val="AnswerHeading"/>
            </w:pPr>
            <w:r w:rsidRPr="001C4084">
              <w:t>Answer</w:t>
            </w:r>
          </w:p>
        </w:tc>
        <w:tc>
          <w:tcPr>
            <w:tcW w:w="7478" w:type="dxa"/>
            <w:tcBorders>
              <w:top w:val="nil"/>
              <w:left w:val="nil"/>
              <w:bottom w:val="nil"/>
              <w:right w:val="nil"/>
            </w:tcBorders>
          </w:tcPr>
          <w:p w14:paraId="13589B75" w14:textId="77777777" w:rsidR="00E97480" w:rsidRPr="001C4084" w:rsidRDefault="00E97480" w:rsidP="003F6AEB">
            <w:pPr>
              <w:rPr>
                <w:rFonts w:ascii="Arial" w:hAnsi="Arial" w:cs="Arial"/>
                <w:sz w:val="22"/>
                <w:szCs w:val="22"/>
              </w:rPr>
            </w:pPr>
            <w:r>
              <w:rPr>
                <w:noProof/>
                <w:lang w:eastAsia="en-AU"/>
              </w:rPr>
              <mc:AlternateContent>
                <mc:Choice Requires="wps">
                  <w:drawing>
                    <wp:inline distT="0" distB="0" distL="0" distR="0" wp14:anchorId="15C6F63A" wp14:editId="29C54EC2">
                      <wp:extent cx="4614530" cy="2466975"/>
                      <wp:effectExtent l="0" t="0" r="0" b="9525"/>
                      <wp:docPr id="3" name="Text Box 3"/>
                      <wp:cNvGraphicFramePr/>
                      <a:graphic xmlns:a="http://schemas.openxmlformats.org/drawingml/2006/main">
                        <a:graphicData uri="http://schemas.microsoft.com/office/word/2010/wordprocessingShape">
                          <wps:wsp>
                            <wps:cNvSpPr txBox="1"/>
                            <wps:spPr>
                              <a:xfrm>
                                <a:off x="0" y="0"/>
                                <a:ext cx="4614530" cy="2466975"/>
                              </a:xfrm>
                              <a:prstGeom prst="rect">
                                <a:avLst/>
                              </a:prstGeom>
                              <a:blipFill dpi="0" rotWithShape="1">
                                <a:blip r:embed="rId13"/>
                                <a:srcRect/>
                                <a:tile tx="0" ty="0" sx="100000" sy="100000" flip="none" algn="tl"/>
                              </a:blipFill>
                              <a:ln w="6350">
                                <a:noFill/>
                              </a:ln>
                              <a:effectLst/>
                            </wps:spPr>
                            <wps:txbx>
                              <w:txbxContent>
                                <w:p w14:paraId="629D0538" w14:textId="7137847F" w:rsidR="00E97480" w:rsidRPr="005362A7" w:rsidRDefault="000610CF" w:rsidP="00944A2F">
                                  <w:pPr>
                                    <w:pStyle w:val="22TAHiddenWrittenResponse"/>
                                  </w:pPr>
                                  <w:permStart w:id="358222014" w:edGrp="everyone"/>
                                  <w:r>
                                    <w:t>Using performance review</w:t>
                                  </w:r>
                                  <w:r w:rsidR="00561C20">
                                    <w:t xml:space="preserve">s, leaders can </w:t>
                                  </w:r>
                                  <w:r w:rsidR="00196920">
                                    <w:t xml:space="preserve">gain constructive </w:t>
                                  </w:r>
                                  <w:r w:rsidR="00566C19">
                                    <w:t>feedback to ensure</w:t>
                                  </w:r>
                                  <w:r w:rsidR="00473C81">
                                    <w:t xml:space="preserve"> they maintain </w:t>
                                  </w:r>
                                  <w:r w:rsidR="007153C0">
                                    <w:t>the set standards</w:t>
                                  </w:r>
                                  <w:r w:rsidR="00C128DF">
                                    <w:t xml:space="preserve"> </w:t>
                                  </w:r>
                                  <w:r w:rsidR="00D650FC">
                                    <w:t>and requirements</w:t>
                                  </w:r>
                                  <w:r w:rsidR="007153C0">
                                    <w:t xml:space="preserve">. Self-assessments </w:t>
                                  </w:r>
                                  <w:r w:rsidR="00256158">
                                    <w:t>can be undertaken</w:t>
                                  </w:r>
                                  <w:r w:rsidR="00805319">
                                    <w:t xml:space="preserve">. </w:t>
                                  </w:r>
                                  <w:r w:rsidR="00800B71">
                                    <w:t>Being open to change can assist with</w:t>
                                  </w:r>
                                  <w:r w:rsidR="003205FB">
                                    <w:t xml:space="preserve"> co</w:t>
                                  </w:r>
                                  <w:r w:rsidR="00BC369F">
                                    <w:t>ntinual</w:t>
                                  </w:r>
                                  <w:r w:rsidR="00800B71">
                                    <w:t xml:space="preserve"> learning and development </w:t>
                                  </w:r>
                                  <w:r w:rsidR="005424D9">
                                    <w:t xml:space="preserve">to </w:t>
                                  </w:r>
                                  <w:r w:rsidR="003D6162">
                                    <w:t xml:space="preserve">be progressive in </w:t>
                                  </w:r>
                                  <w:r w:rsidR="00E23CB3">
                                    <w:t>one’s</w:t>
                                  </w:r>
                                  <w:r w:rsidR="00B16C40">
                                    <w:t xml:space="preserve"> personal growth and progressive industry.</w:t>
                                  </w:r>
                                  <w:r w:rsidR="00256158">
                                    <w:t xml:space="preserve"> </w:t>
                                  </w:r>
                                  <w:r w:rsidR="00D275FF">
                                    <w:t xml:space="preserve"> </w:t>
                                  </w:r>
                                  <w:permEnd w:id="3582220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5C6F63A" id="Text Box 3" o:spid="_x0000_s1032" type="#_x0000_t202" style="width:363.35pt;height:194.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hqEO5gAIAABAFAAAOAAAAAAAAAAAAAAAAADoCAABkcnMvZTJvRG9jLnht&#10;bFBLAQItAAoAAAAAAAAAIQDO9WQMkKgAAJCoAAAUAAAAAAAAAAAAAAAAAOYEAABkcnMvbWVkaWEv&#10;aW1hZ2UxLnBuZ1BLAQItABQABgAIAAAAIQDMCxYu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629D0538" w14:textId="7137847F" w:rsidR="00E97480" w:rsidRPr="005362A7" w:rsidRDefault="000610CF" w:rsidP="00944A2F">
                            <w:pPr>
                              <w:pStyle w:val="22TAHiddenWrittenResponse"/>
                            </w:pPr>
                            <w:permStart w:id="358222014" w:edGrp="everyone"/>
                            <w:r>
                              <w:t>Using performance review</w:t>
                            </w:r>
                            <w:r w:rsidR="00561C20">
                              <w:t xml:space="preserve">s, leaders can </w:t>
                            </w:r>
                            <w:r w:rsidR="00196920">
                              <w:t xml:space="preserve">gain constructive </w:t>
                            </w:r>
                            <w:r w:rsidR="00566C19">
                              <w:t>feedback to ensure</w:t>
                            </w:r>
                            <w:r w:rsidR="00473C81">
                              <w:t xml:space="preserve"> they maintain </w:t>
                            </w:r>
                            <w:r w:rsidR="007153C0">
                              <w:t>the set standards</w:t>
                            </w:r>
                            <w:r w:rsidR="00C128DF">
                              <w:t xml:space="preserve"> </w:t>
                            </w:r>
                            <w:r w:rsidR="00D650FC">
                              <w:t>and requirements</w:t>
                            </w:r>
                            <w:r w:rsidR="007153C0">
                              <w:t xml:space="preserve">. Self-assessments </w:t>
                            </w:r>
                            <w:r w:rsidR="00256158">
                              <w:t>can be undertaken</w:t>
                            </w:r>
                            <w:r w:rsidR="00805319">
                              <w:t xml:space="preserve">. </w:t>
                            </w:r>
                            <w:r w:rsidR="00800B71">
                              <w:t>Being open to change can assist with</w:t>
                            </w:r>
                            <w:r w:rsidR="003205FB">
                              <w:t xml:space="preserve"> co</w:t>
                            </w:r>
                            <w:r w:rsidR="00BC369F">
                              <w:t>ntinual</w:t>
                            </w:r>
                            <w:r w:rsidR="00800B71">
                              <w:t xml:space="preserve"> learning and development </w:t>
                            </w:r>
                            <w:r w:rsidR="005424D9">
                              <w:t xml:space="preserve">to </w:t>
                            </w:r>
                            <w:r w:rsidR="003D6162">
                              <w:t xml:space="preserve">be progressive in </w:t>
                            </w:r>
                            <w:r w:rsidR="00E23CB3">
                              <w:t>one’s</w:t>
                            </w:r>
                            <w:r w:rsidR="00B16C40">
                              <w:t xml:space="preserve"> personal growth and progressive industry.</w:t>
                            </w:r>
                            <w:r w:rsidR="00256158">
                              <w:t xml:space="preserve"> </w:t>
                            </w:r>
                            <w:r w:rsidR="00D275FF">
                              <w:t xml:space="preserve"> </w:t>
                            </w:r>
                            <w:permEnd w:id="358222014"/>
                          </w:p>
                        </w:txbxContent>
                      </v:textbox>
                      <w10:anchorlock/>
                    </v:shape>
                  </w:pict>
                </mc:Fallback>
              </mc:AlternateContent>
            </w:r>
          </w:p>
        </w:tc>
        <w:permStart w:id="789658368" w:edGrp="everyone"/>
        <w:tc>
          <w:tcPr>
            <w:tcW w:w="624" w:type="dxa"/>
            <w:tcBorders>
              <w:top w:val="nil"/>
              <w:left w:val="nil"/>
              <w:bottom w:val="nil"/>
              <w:right w:val="nil"/>
            </w:tcBorders>
          </w:tcPr>
          <w:p w14:paraId="49508CB4" w14:textId="77777777" w:rsidR="00E97480" w:rsidRPr="00533511" w:rsidRDefault="00000000" w:rsidP="003F6AEB">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Content>
                <w:r w:rsidR="00E97480">
                  <w:rPr>
                    <w:rFonts w:ascii="Arial" w:hAnsi="Arial" w:cs="Arial"/>
                    <w:sz w:val="44"/>
                    <w:szCs w:val="44"/>
                  </w:rPr>
                  <w:sym w:font="Wingdings" w:char="F0A8"/>
                </w:r>
              </w:sdtContent>
            </w:sdt>
            <w:permEnd w:id="789658368"/>
          </w:p>
        </w:tc>
      </w:tr>
    </w:tbl>
    <w:p w14:paraId="5D457E6F" w14:textId="12A855BC" w:rsidR="00E97480" w:rsidRDefault="00E97480" w:rsidP="00E97480">
      <w:pPr>
        <w:rPr>
          <w:rFonts w:ascii="Arial" w:hAnsi="Arial" w:cs="Arial"/>
          <w:sz w:val="22"/>
          <w:szCs w:val="22"/>
        </w:rPr>
      </w:pPr>
    </w:p>
    <w:p w14:paraId="5EEDCFFB" w14:textId="4A9AE2AD" w:rsidR="00B62EE4" w:rsidRDefault="00B62EE4" w:rsidP="00E97480">
      <w:pPr>
        <w:rPr>
          <w:rFonts w:ascii="Arial" w:hAnsi="Arial" w:cs="Arial"/>
          <w:sz w:val="22"/>
          <w:szCs w:val="22"/>
        </w:rPr>
      </w:pPr>
    </w:p>
    <w:p w14:paraId="0BA318F1" w14:textId="5E69F980" w:rsidR="00956C6F" w:rsidRPr="00956C6F" w:rsidRDefault="00956C6F" w:rsidP="0074331A">
      <w:pPr>
        <w:pStyle w:val="20TAQuestionNumber"/>
        <w:ind w:left="709" w:hanging="709"/>
        <w:rPr>
          <w:rFonts w:cs="Arial"/>
          <w:sz w:val="22"/>
          <w:szCs w:val="22"/>
        </w:rPr>
      </w:pPr>
      <w:bookmarkStart w:id="9" w:name="_Ref87534580"/>
      <w:r>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9"/>
    </w:p>
    <w:p w14:paraId="2C57874F" w14:textId="77777777" w:rsidR="00956C6F" w:rsidRPr="00956C6F" w:rsidRDefault="00956C6F" w:rsidP="00956C6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56C6F" w:rsidRPr="00830749" w14:paraId="16DA46C9" w14:textId="77777777" w:rsidTr="001B6021">
        <w:tc>
          <w:tcPr>
            <w:tcW w:w="1027" w:type="dxa"/>
            <w:tcBorders>
              <w:top w:val="nil"/>
              <w:left w:val="nil"/>
              <w:bottom w:val="nil"/>
              <w:right w:val="nil"/>
            </w:tcBorders>
          </w:tcPr>
          <w:p w14:paraId="0B007F70" w14:textId="77777777" w:rsidR="00956C6F" w:rsidRPr="001C4084" w:rsidRDefault="00956C6F" w:rsidP="001B6021">
            <w:pPr>
              <w:pStyle w:val="AnswerHeading"/>
            </w:pPr>
            <w:r w:rsidRPr="001C4084">
              <w:t>Answer</w:t>
            </w:r>
          </w:p>
        </w:tc>
        <w:tc>
          <w:tcPr>
            <w:tcW w:w="7478" w:type="dxa"/>
            <w:tcBorders>
              <w:top w:val="nil"/>
              <w:left w:val="nil"/>
              <w:bottom w:val="nil"/>
              <w:right w:val="nil"/>
            </w:tcBorders>
          </w:tcPr>
          <w:p w14:paraId="2D25B3C5" w14:textId="77777777" w:rsidR="00956C6F" w:rsidRPr="001C4084" w:rsidRDefault="00956C6F" w:rsidP="001B6021">
            <w:pPr>
              <w:rPr>
                <w:rFonts w:ascii="Arial" w:hAnsi="Arial" w:cs="Arial"/>
                <w:sz w:val="22"/>
                <w:szCs w:val="22"/>
              </w:rPr>
            </w:pPr>
            <w:r>
              <w:rPr>
                <w:noProof/>
                <w:lang w:eastAsia="en-AU"/>
              </w:rPr>
              <mc:AlternateContent>
                <mc:Choice Requires="wps">
                  <w:drawing>
                    <wp:inline distT="0" distB="0" distL="0" distR="0" wp14:anchorId="68790628" wp14:editId="4EB13083">
                      <wp:extent cx="4614530" cy="1876425"/>
                      <wp:effectExtent l="0" t="0" r="0" b="0"/>
                      <wp:docPr id="1" name="Text Box 1"/>
                      <wp:cNvGraphicFramePr/>
                      <a:graphic xmlns:a="http://schemas.openxmlformats.org/drawingml/2006/main">
                        <a:graphicData uri="http://schemas.microsoft.com/office/word/2010/wordprocessingShape">
                          <wps:wsp>
                            <wps:cNvSpPr txBox="1"/>
                            <wps:spPr>
                              <a:xfrm>
                                <a:off x="0" y="0"/>
                                <a:ext cx="4614530" cy="1876425"/>
                              </a:xfrm>
                              <a:prstGeom prst="rect">
                                <a:avLst/>
                              </a:prstGeom>
                              <a:blipFill dpi="0" rotWithShape="1">
                                <a:blip r:embed="rId13"/>
                                <a:srcRect/>
                                <a:tile tx="0" ty="0" sx="100000" sy="100000" flip="none" algn="tl"/>
                              </a:blipFill>
                              <a:ln w="6350">
                                <a:noFill/>
                              </a:ln>
                              <a:effectLst/>
                            </wps:spPr>
                            <wps:txbx>
                              <w:txbxContent>
                                <w:p w14:paraId="3C65E137" w14:textId="247A36DD" w:rsidR="00956C6F" w:rsidRPr="005362A7" w:rsidRDefault="00B12015" w:rsidP="00944A2F">
                                  <w:pPr>
                                    <w:pStyle w:val="22TAHiddenWrittenResponse"/>
                                  </w:pPr>
                                  <w:permStart w:id="2042962214" w:edGrp="everyone"/>
                                  <w:r>
                                    <w:t xml:space="preserve">If the </w:t>
                                  </w:r>
                                  <w:r w:rsidR="00E23CB3">
                                    <w:t>employee’s</w:t>
                                  </w:r>
                                  <w:r w:rsidR="005E36D2">
                                    <w:t xml:space="preserve"> personal values </w:t>
                                  </w:r>
                                  <w:r w:rsidR="00927F9B">
                                    <w:t>don’t align with those of the organisation</w:t>
                                  </w:r>
                                  <w:r w:rsidR="00040E99">
                                    <w:t xml:space="preserve">, </w:t>
                                  </w:r>
                                  <w:r w:rsidR="00DC4796">
                                    <w:t>lack of engagement</w:t>
                                  </w:r>
                                  <w:r w:rsidR="004B779C">
                                    <w:t>, job satisfaction</w:t>
                                  </w:r>
                                  <w:r w:rsidR="00DC4796">
                                    <w:t xml:space="preserve"> and </w:t>
                                  </w:r>
                                  <w:r w:rsidR="00040E99">
                                    <w:t xml:space="preserve">decreased </w:t>
                                  </w:r>
                                  <w:r w:rsidR="00612C9E">
                                    <w:t xml:space="preserve">moral </w:t>
                                  </w:r>
                                  <w:r w:rsidR="005A367D">
                                    <w:t xml:space="preserve">can </w:t>
                                  </w:r>
                                  <w:r w:rsidR="00DC4796">
                                    <w:t>occur</w:t>
                                  </w:r>
                                  <w:r w:rsidR="005A367D">
                                    <w:t xml:space="preserve">. </w:t>
                                  </w:r>
                                  <w:r w:rsidR="00DB20EF">
                                    <w:t>The organisation can</w:t>
                                  </w:r>
                                  <w:r w:rsidR="0073731A">
                                    <w:t xml:space="preserve"> be</w:t>
                                  </w:r>
                                  <w:r w:rsidR="00DB20EF">
                                    <w:t xml:space="preserve"> impacted with an increase of staff turnover</w:t>
                                  </w:r>
                                  <w:r w:rsidR="00DC4796">
                                    <w:t xml:space="preserve">.  </w:t>
                                  </w:r>
                                  <w:r w:rsidR="00DB20EF">
                                    <w:t xml:space="preserve"> </w:t>
                                  </w:r>
                                  <w:r w:rsidR="00927F9B">
                                    <w:t xml:space="preserve"> </w:t>
                                  </w:r>
                                  <w:permEnd w:id="20429622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8790628" id="Text Box 1" o:spid="_x0000_s1033" type="#_x0000_t202" style="width:363.35pt;height:147.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1E1u1gAIAABAFAAAOAAAAAAAAAAAAAAAAADoCAABkcnMvZTJvRG9jLnht&#10;bFBLAQItAAoAAAAAAAAAIQDO9WQMkKgAAJCoAAAUAAAAAAAAAAAAAAAAAOYEAABkcnMvbWVkaWEv&#10;aW1hZ2UxLnBuZ1BLAQItABQABgAIAAAAIQA/6rUQ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3C65E137" w14:textId="247A36DD" w:rsidR="00956C6F" w:rsidRPr="005362A7" w:rsidRDefault="00B12015" w:rsidP="00944A2F">
                            <w:pPr>
                              <w:pStyle w:val="22TAHiddenWrittenResponse"/>
                            </w:pPr>
                            <w:permStart w:id="2042962214" w:edGrp="everyone"/>
                            <w:r>
                              <w:t xml:space="preserve">If the </w:t>
                            </w:r>
                            <w:r w:rsidR="00E23CB3">
                              <w:t>employee’s</w:t>
                            </w:r>
                            <w:r w:rsidR="005E36D2">
                              <w:t xml:space="preserve"> personal values </w:t>
                            </w:r>
                            <w:r w:rsidR="00927F9B">
                              <w:t>don’t align with those of the organisation</w:t>
                            </w:r>
                            <w:r w:rsidR="00040E99">
                              <w:t xml:space="preserve">, </w:t>
                            </w:r>
                            <w:r w:rsidR="00DC4796">
                              <w:t>lack of engagement</w:t>
                            </w:r>
                            <w:r w:rsidR="004B779C">
                              <w:t>, job satisfaction</w:t>
                            </w:r>
                            <w:r w:rsidR="00DC4796">
                              <w:t xml:space="preserve"> and </w:t>
                            </w:r>
                            <w:r w:rsidR="00040E99">
                              <w:t xml:space="preserve">decreased </w:t>
                            </w:r>
                            <w:r w:rsidR="00612C9E">
                              <w:t xml:space="preserve">moral </w:t>
                            </w:r>
                            <w:r w:rsidR="005A367D">
                              <w:t xml:space="preserve">can </w:t>
                            </w:r>
                            <w:r w:rsidR="00DC4796">
                              <w:t>occur</w:t>
                            </w:r>
                            <w:r w:rsidR="005A367D">
                              <w:t xml:space="preserve">. </w:t>
                            </w:r>
                            <w:r w:rsidR="00DB20EF">
                              <w:t>The organisation can</w:t>
                            </w:r>
                            <w:r w:rsidR="0073731A">
                              <w:t xml:space="preserve"> be</w:t>
                            </w:r>
                            <w:r w:rsidR="00DB20EF">
                              <w:t xml:space="preserve"> impacted with an increase of staff turnover</w:t>
                            </w:r>
                            <w:r w:rsidR="00DC4796">
                              <w:t xml:space="preserve">.  </w:t>
                            </w:r>
                            <w:r w:rsidR="00DB20EF">
                              <w:t xml:space="preserve"> </w:t>
                            </w:r>
                            <w:r w:rsidR="00927F9B">
                              <w:t xml:space="preserve"> </w:t>
                            </w:r>
                            <w:permEnd w:id="2042962214"/>
                          </w:p>
                        </w:txbxContent>
                      </v:textbox>
                      <w10:anchorlock/>
                    </v:shape>
                  </w:pict>
                </mc:Fallback>
              </mc:AlternateContent>
            </w:r>
          </w:p>
        </w:tc>
        <w:permStart w:id="1999640256" w:edGrp="everyone"/>
        <w:tc>
          <w:tcPr>
            <w:tcW w:w="624" w:type="dxa"/>
            <w:tcBorders>
              <w:top w:val="nil"/>
              <w:left w:val="nil"/>
              <w:bottom w:val="nil"/>
              <w:right w:val="nil"/>
            </w:tcBorders>
          </w:tcPr>
          <w:p w14:paraId="1A6E5C5E" w14:textId="77777777" w:rsidR="00956C6F" w:rsidRPr="00533511" w:rsidRDefault="00000000" w:rsidP="001B6021">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Content>
                <w:r w:rsidR="00956C6F">
                  <w:rPr>
                    <w:rFonts w:ascii="Arial" w:hAnsi="Arial" w:cs="Arial"/>
                    <w:sz w:val="44"/>
                    <w:szCs w:val="44"/>
                  </w:rPr>
                  <w:sym w:font="Wingdings" w:char="F0A8"/>
                </w:r>
              </w:sdtContent>
            </w:sdt>
            <w:permEnd w:id="1999640256"/>
          </w:p>
        </w:tc>
      </w:tr>
    </w:tbl>
    <w:p w14:paraId="4EDA4F2E" w14:textId="77777777" w:rsidR="00956C6F" w:rsidRDefault="00956C6F" w:rsidP="00956C6F">
      <w:pPr>
        <w:rPr>
          <w:rFonts w:ascii="Arial" w:hAnsi="Arial" w:cs="Arial"/>
          <w:sz w:val="22"/>
          <w:szCs w:val="22"/>
        </w:rPr>
      </w:pPr>
    </w:p>
    <w:p w14:paraId="4C5C186F" w14:textId="77777777" w:rsidR="008F39BB" w:rsidRDefault="008F39BB" w:rsidP="008F39BB">
      <w:pPr>
        <w:rPr>
          <w:rFonts w:ascii="Arial" w:hAnsi="Arial" w:cs="Arial"/>
          <w:sz w:val="22"/>
          <w:szCs w:val="22"/>
        </w:rPr>
      </w:pPr>
    </w:p>
    <w:p w14:paraId="042234B1" w14:textId="687E154C" w:rsidR="008F39BB" w:rsidRPr="00956C6F" w:rsidRDefault="008F39BB" w:rsidP="008F39BB">
      <w:pPr>
        <w:pStyle w:val="20TAQuestionNumber"/>
        <w:ind w:left="709" w:hanging="709"/>
        <w:rPr>
          <w:rFonts w:cs="Arial"/>
          <w:sz w:val="22"/>
          <w:szCs w:val="22"/>
        </w:rPr>
      </w:pPr>
      <w:bookmarkStart w:id="10" w:name="_Ref87536068"/>
      <w:r>
        <w:t>Describe</w:t>
      </w:r>
      <w:r w:rsidRPr="00500C61">
        <w:t xml:space="preserve"> attitudes and work behaviours </w:t>
      </w:r>
      <w:r>
        <w:t>you display</w:t>
      </w:r>
      <w:r w:rsidRPr="00500C61">
        <w:t xml:space="preserve"> that contribute to the organisation’s integrity and credibility</w:t>
      </w:r>
      <w:r>
        <w:t>.</w:t>
      </w:r>
      <w:bookmarkEnd w:id="10"/>
    </w:p>
    <w:p w14:paraId="2F4C2007"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68ACEC3B" w14:textId="77777777" w:rsidTr="00FF5591">
        <w:tc>
          <w:tcPr>
            <w:tcW w:w="1027" w:type="dxa"/>
            <w:tcBorders>
              <w:top w:val="nil"/>
              <w:left w:val="nil"/>
              <w:bottom w:val="nil"/>
              <w:right w:val="nil"/>
            </w:tcBorders>
          </w:tcPr>
          <w:p w14:paraId="16756917" w14:textId="77777777" w:rsidR="008F39BB" w:rsidRPr="001C4084" w:rsidRDefault="008F39BB" w:rsidP="00FF5591">
            <w:pPr>
              <w:pStyle w:val="AnswerHeading"/>
            </w:pPr>
            <w:r w:rsidRPr="001C4084">
              <w:t>Answer</w:t>
            </w:r>
          </w:p>
        </w:tc>
        <w:tc>
          <w:tcPr>
            <w:tcW w:w="7478" w:type="dxa"/>
            <w:tcBorders>
              <w:top w:val="nil"/>
              <w:left w:val="nil"/>
              <w:bottom w:val="nil"/>
              <w:right w:val="nil"/>
            </w:tcBorders>
          </w:tcPr>
          <w:p w14:paraId="314D41D7" w14:textId="77777777" w:rsidR="008F39BB" w:rsidRPr="001C4084" w:rsidRDefault="008F39BB" w:rsidP="00FF5591">
            <w:pPr>
              <w:rPr>
                <w:rFonts w:ascii="Arial" w:hAnsi="Arial" w:cs="Arial"/>
                <w:sz w:val="22"/>
                <w:szCs w:val="22"/>
              </w:rPr>
            </w:pPr>
            <w:r>
              <w:rPr>
                <w:noProof/>
                <w:lang w:eastAsia="en-AU"/>
              </w:rPr>
              <mc:AlternateContent>
                <mc:Choice Requires="wps">
                  <w:drawing>
                    <wp:inline distT="0" distB="0" distL="0" distR="0" wp14:anchorId="1B480530" wp14:editId="597A148C">
                      <wp:extent cx="4614530" cy="2162175"/>
                      <wp:effectExtent l="0" t="0" r="0" b="9525"/>
                      <wp:docPr id="11" name="Text Box 11"/>
                      <wp:cNvGraphicFramePr/>
                      <a:graphic xmlns:a="http://schemas.openxmlformats.org/drawingml/2006/main">
                        <a:graphicData uri="http://schemas.microsoft.com/office/word/2010/wordprocessingShape">
                          <wps:wsp>
                            <wps:cNvSpPr txBox="1"/>
                            <wps:spPr>
                              <a:xfrm>
                                <a:off x="0" y="0"/>
                                <a:ext cx="4614530" cy="2162175"/>
                              </a:xfrm>
                              <a:prstGeom prst="rect">
                                <a:avLst/>
                              </a:prstGeom>
                              <a:blipFill dpi="0" rotWithShape="1">
                                <a:blip r:embed="rId13"/>
                                <a:srcRect/>
                                <a:tile tx="0" ty="0" sx="100000" sy="100000" flip="none" algn="tl"/>
                              </a:blipFill>
                              <a:ln w="6350">
                                <a:noFill/>
                              </a:ln>
                              <a:effectLst/>
                            </wps:spPr>
                            <wps:txbx>
                              <w:txbxContent>
                                <w:p w14:paraId="54794BC1" w14:textId="747BB781" w:rsidR="008F39BB" w:rsidRPr="005362A7" w:rsidRDefault="00402CFF" w:rsidP="00944A2F">
                                  <w:pPr>
                                    <w:pStyle w:val="22TAHiddenWrittenResponse"/>
                                  </w:pPr>
                                  <w:permStart w:id="902638966" w:edGrp="everyone"/>
                                  <w:r>
                                    <w:t>Being an effective communicator with the team</w:t>
                                  </w:r>
                                  <w:r w:rsidR="00AE1490">
                                    <w:t xml:space="preserve"> ensures I can convey messages and get</w:t>
                                  </w:r>
                                  <w:r w:rsidR="00D863AD">
                                    <w:t xml:space="preserve"> </w:t>
                                  </w:r>
                                  <w:r w:rsidR="004A6546">
                                    <w:t>key points across</w:t>
                                  </w:r>
                                  <w:r w:rsidR="00D863AD">
                                    <w:t xml:space="preserve">. Showing empathy allows myself to </w:t>
                                  </w:r>
                                  <w:r w:rsidR="002A4B34">
                                    <w:t>support the team</w:t>
                                  </w:r>
                                  <w:r w:rsidR="00644EB7">
                                    <w:t xml:space="preserve"> and create a positive work environment. </w:t>
                                  </w:r>
                                  <w:r w:rsidR="003C6884">
                                    <w:t>Appearance,</w:t>
                                  </w:r>
                                  <w:r w:rsidR="00644EB7">
                                    <w:t xml:space="preserve"> being</w:t>
                                  </w:r>
                                  <w:r w:rsidR="003C6884">
                                    <w:t xml:space="preserve"> </w:t>
                                  </w:r>
                                  <w:r w:rsidR="001B2951">
                                    <w:t>punctual and on time</w:t>
                                  </w:r>
                                  <w:r w:rsidR="00644EB7">
                                    <w:t xml:space="preserve"> sets the standard for the</w:t>
                                  </w:r>
                                  <w:r w:rsidR="00E57FEC">
                                    <w:t xml:space="preserve"> group whether </w:t>
                                  </w:r>
                                  <w:r w:rsidR="006330AE">
                                    <w:t xml:space="preserve">it be displaying the correct </w:t>
                                  </w:r>
                                  <w:r w:rsidR="009F7A8F">
                                    <w:t>w</w:t>
                                  </w:r>
                                  <w:r w:rsidR="00555B2D">
                                    <w:t>ork attire</w:t>
                                  </w:r>
                                  <w:r w:rsidR="006330AE">
                                    <w:t xml:space="preserve"> or PPE. </w:t>
                                  </w:r>
                                  <w:r w:rsidR="00F008A2">
                                    <w:t>Holding myself a</w:t>
                                  </w:r>
                                  <w:r w:rsidR="009A618E">
                                    <w:t>ccountable means</w:t>
                                  </w:r>
                                  <w:r w:rsidR="00FB32CD">
                                    <w:t xml:space="preserve"> </w:t>
                                  </w:r>
                                  <w:r w:rsidR="000B24D1">
                                    <w:t>I take responsibility and</w:t>
                                  </w:r>
                                  <w:r w:rsidR="00335BE6">
                                    <w:t xml:space="preserve"> on the decisions</w:t>
                                  </w:r>
                                  <w:r w:rsidR="009A618E">
                                    <w:t xml:space="preserve"> </w:t>
                                  </w:r>
                                  <w:r w:rsidR="00335BE6">
                                    <w:t>and actions</w:t>
                                  </w:r>
                                  <w:r w:rsidR="00383D8B">
                                    <w:t xml:space="preserve"> on both successes and failures.</w:t>
                                  </w:r>
                                  <w:r w:rsidR="009A618E">
                                    <w:t xml:space="preserve"> </w:t>
                                  </w:r>
                                  <w:r w:rsidR="00AC2A39">
                                    <w:t xml:space="preserve"> </w:t>
                                  </w:r>
                                  <w:r w:rsidR="001B2951">
                                    <w:t xml:space="preserve"> </w:t>
                                  </w:r>
                                  <w:r w:rsidR="003C6884">
                                    <w:t xml:space="preserve"> </w:t>
                                  </w:r>
                                  <w:permEnd w:id="90263896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B480530" id="Text Box 11" o:spid="_x0000_s1034" type="#_x0000_t202" style="width:363.35pt;height:170.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" stroked="f" strokeweight=".5pt">
                      <v:fill r:id="rId14" o:title="" recolor="t" rotate="t" type="tile"/>
                      <v:textbox inset="0,0,0,0">
                        <w:txbxContent>
                          <w:p w14:paraId="54794BC1" w14:textId="747BB781" w:rsidR="008F39BB" w:rsidRPr="005362A7" w:rsidRDefault="00402CFF" w:rsidP="00944A2F">
                            <w:pPr>
                              <w:pStyle w:val="22TAHiddenWrittenResponse"/>
                            </w:pPr>
                            <w:permStart w:id="902638966" w:edGrp="everyone"/>
                            <w:r>
                              <w:t>Being an effective communicator with the team</w:t>
                            </w:r>
                            <w:r w:rsidR="00AE1490">
                              <w:t xml:space="preserve"> ensures I can convey messages and get</w:t>
                            </w:r>
                            <w:r w:rsidR="00D863AD">
                              <w:t xml:space="preserve"> </w:t>
                            </w:r>
                            <w:r w:rsidR="004A6546">
                              <w:t>key points across</w:t>
                            </w:r>
                            <w:r w:rsidR="00D863AD">
                              <w:t xml:space="preserve">. Showing empathy allows myself to </w:t>
                            </w:r>
                            <w:r w:rsidR="002A4B34">
                              <w:t>support the team</w:t>
                            </w:r>
                            <w:r w:rsidR="00644EB7">
                              <w:t xml:space="preserve"> and create a positive work environment. </w:t>
                            </w:r>
                            <w:r w:rsidR="003C6884">
                              <w:t>Appearance,</w:t>
                            </w:r>
                            <w:r w:rsidR="00644EB7">
                              <w:t xml:space="preserve"> being</w:t>
                            </w:r>
                            <w:r w:rsidR="003C6884">
                              <w:t xml:space="preserve"> </w:t>
                            </w:r>
                            <w:r w:rsidR="001B2951">
                              <w:t>punctual and on time</w:t>
                            </w:r>
                            <w:r w:rsidR="00644EB7">
                              <w:t xml:space="preserve"> sets the standard for the</w:t>
                            </w:r>
                            <w:r w:rsidR="00E57FEC">
                              <w:t xml:space="preserve"> group whether </w:t>
                            </w:r>
                            <w:r w:rsidR="006330AE">
                              <w:t xml:space="preserve">it be displaying the correct </w:t>
                            </w:r>
                            <w:r w:rsidR="009F7A8F">
                              <w:t>w</w:t>
                            </w:r>
                            <w:r w:rsidR="00555B2D">
                              <w:t>ork attire</w:t>
                            </w:r>
                            <w:r w:rsidR="006330AE">
                              <w:t xml:space="preserve"> or PPE. </w:t>
                            </w:r>
                            <w:r w:rsidR="00F008A2">
                              <w:t>Holding myself a</w:t>
                            </w:r>
                            <w:r w:rsidR="009A618E">
                              <w:t>ccountable means</w:t>
                            </w:r>
                            <w:r w:rsidR="00FB32CD">
                              <w:t xml:space="preserve"> </w:t>
                            </w:r>
                            <w:r w:rsidR="000B24D1">
                              <w:t>I take responsibility and</w:t>
                            </w:r>
                            <w:r w:rsidR="00335BE6">
                              <w:t xml:space="preserve"> on the decisions</w:t>
                            </w:r>
                            <w:r w:rsidR="009A618E">
                              <w:t xml:space="preserve"> </w:t>
                            </w:r>
                            <w:r w:rsidR="00335BE6">
                              <w:t>and actions</w:t>
                            </w:r>
                            <w:r w:rsidR="00383D8B">
                              <w:t xml:space="preserve"> on both successes and failures.</w:t>
                            </w:r>
                            <w:r w:rsidR="009A618E">
                              <w:t xml:space="preserve"> </w:t>
                            </w:r>
                            <w:r w:rsidR="00AC2A39">
                              <w:t xml:space="preserve"> </w:t>
                            </w:r>
                            <w:r w:rsidR="001B2951">
                              <w:t xml:space="preserve"> </w:t>
                            </w:r>
                            <w:r w:rsidR="003C6884">
                              <w:t xml:space="preserve"> </w:t>
                            </w:r>
                            <w:permEnd w:id="902638966"/>
                          </w:p>
                        </w:txbxContent>
                      </v:textbox>
                      <w10:anchorlock/>
                    </v:shape>
                  </w:pict>
                </mc:Fallback>
              </mc:AlternateContent>
            </w:r>
          </w:p>
        </w:tc>
        <w:permStart w:id="1099170980" w:edGrp="everyone"/>
        <w:tc>
          <w:tcPr>
            <w:tcW w:w="624" w:type="dxa"/>
            <w:tcBorders>
              <w:top w:val="nil"/>
              <w:left w:val="nil"/>
              <w:bottom w:val="nil"/>
              <w:right w:val="nil"/>
            </w:tcBorders>
          </w:tcPr>
          <w:p w14:paraId="7BE3AE91" w14:textId="77777777" w:rsidR="008F39BB" w:rsidRPr="00533511" w:rsidRDefault="00000000" w:rsidP="00FF5591">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1099170980"/>
          </w:p>
        </w:tc>
      </w:tr>
    </w:tbl>
    <w:p w14:paraId="0C29AAED" w14:textId="77777777" w:rsidR="008F39BB" w:rsidRDefault="008F39BB" w:rsidP="008F39BB">
      <w:pPr>
        <w:rPr>
          <w:rFonts w:ascii="Arial" w:hAnsi="Arial" w:cs="Arial"/>
          <w:sz w:val="22"/>
          <w:szCs w:val="22"/>
        </w:rPr>
      </w:pPr>
    </w:p>
    <w:p w14:paraId="358F0C62" w14:textId="265B09C5" w:rsidR="008F39BB" w:rsidRPr="002F5A87" w:rsidRDefault="008F39BB" w:rsidP="00A579C2">
      <w:pPr>
        <w:pStyle w:val="20TAQuestionNumber"/>
        <w:ind w:left="709" w:hanging="709"/>
        <w:rPr>
          <w:rFonts w:cs="Arial"/>
          <w:sz w:val="22"/>
          <w:szCs w:val="22"/>
        </w:rPr>
      </w:pPr>
      <w:bookmarkStart w:id="11" w:name="_Ref87536069"/>
      <w:r>
        <w:lastRenderedPageBreak/>
        <w:t>D</w:t>
      </w:r>
      <w:r w:rsidR="002F5A87">
        <w:t>iscuss</w:t>
      </w:r>
      <w:r w:rsidRPr="00500C61">
        <w:t xml:space="preserve"> </w:t>
      </w:r>
      <w:r w:rsidR="002F5A87">
        <w:t xml:space="preserve">at least three (3) </w:t>
      </w:r>
      <w:r w:rsidR="002F247E">
        <w:t>traits you would recognise in a credible leader.</w:t>
      </w:r>
      <w:bookmarkEnd w:id="11"/>
    </w:p>
    <w:p w14:paraId="4BDACD9D"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632E8F9C" w14:textId="77777777" w:rsidTr="00A94A0C">
        <w:tc>
          <w:tcPr>
            <w:tcW w:w="1027" w:type="dxa"/>
            <w:tcBorders>
              <w:top w:val="nil"/>
              <w:left w:val="nil"/>
              <w:bottom w:val="nil"/>
              <w:right w:val="nil"/>
            </w:tcBorders>
          </w:tcPr>
          <w:p w14:paraId="240EDADA" w14:textId="77777777" w:rsidR="008F39BB" w:rsidRPr="001C4084" w:rsidRDefault="008F39BB" w:rsidP="00A94A0C">
            <w:pPr>
              <w:pStyle w:val="AnswerHeading"/>
            </w:pPr>
            <w:r w:rsidRPr="001C4084">
              <w:t>Answer</w:t>
            </w:r>
          </w:p>
        </w:tc>
        <w:tc>
          <w:tcPr>
            <w:tcW w:w="7478" w:type="dxa"/>
            <w:tcBorders>
              <w:top w:val="nil"/>
              <w:left w:val="nil"/>
              <w:bottom w:val="nil"/>
              <w:right w:val="nil"/>
            </w:tcBorders>
          </w:tcPr>
          <w:p w14:paraId="68EE965D" w14:textId="77777777" w:rsidR="008F39BB" w:rsidRPr="001C4084" w:rsidRDefault="008F39BB" w:rsidP="00A94A0C">
            <w:pPr>
              <w:rPr>
                <w:rFonts w:ascii="Arial" w:hAnsi="Arial" w:cs="Arial"/>
                <w:sz w:val="22"/>
                <w:szCs w:val="22"/>
              </w:rPr>
            </w:pPr>
            <w:r>
              <w:rPr>
                <w:noProof/>
                <w:lang w:eastAsia="en-AU"/>
              </w:rPr>
              <mc:AlternateContent>
                <mc:Choice Requires="wps">
                  <w:drawing>
                    <wp:inline distT="0" distB="0" distL="0" distR="0" wp14:anchorId="4A8D8F2A" wp14:editId="1129D932">
                      <wp:extent cx="4614530" cy="3362325"/>
                      <wp:effectExtent l="0" t="0" r="0" b="9525"/>
                      <wp:docPr id="12" name="Text Box 12"/>
                      <wp:cNvGraphicFramePr/>
                      <a:graphic xmlns:a="http://schemas.openxmlformats.org/drawingml/2006/main">
                        <a:graphicData uri="http://schemas.microsoft.com/office/word/2010/wordprocessingShape">
                          <wps:wsp>
                            <wps:cNvSpPr txBox="1"/>
                            <wps:spPr>
                              <a:xfrm>
                                <a:off x="0" y="0"/>
                                <a:ext cx="4614530" cy="3362325"/>
                              </a:xfrm>
                              <a:prstGeom prst="rect">
                                <a:avLst/>
                              </a:prstGeom>
                              <a:blipFill dpi="0" rotWithShape="1">
                                <a:blip r:embed="rId13"/>
                                <a:srcRect/>
                                <a:tile tx="0" ty="0" sx="100000" sy="100000" flip="none" algn="tl"/>
                              </a:blipFill>
                              <a:ln w="6350">
                                <a:noFill/>
                              </a:ln>
                              <a:effectLst/>
                            </wps:spPr>
                            <wps:txbx>
                              <w:txbxContent>
                                <w:p w14:paraId="5CE34007" w14:textId="41F820EF" w:rsidR="00C75B83" w:rsidRDefault="00AB1995" w:rsidP="00944A2F">
                                  <w:pPr>
                                    <w:pStyle w:val="22TAHiddenWrittenResponse"/>
                                  </w:pPr>
                                  <w:permStart w:id="1106529993" w:edGrp="everyone"/>
                                  <w:r>
                                    <w:t>Demonstrating empathy</w:t>
                                  </w:r>
                                  <w:r w:rsidR="00147AC9">
                                    <w:t xml:space="preserve"> and connecting with team members to create a </w:t>
                                  </w:r>
                                  <w:r w:rsidR="006B0559">
                                    <w:t>positive and supportive</w:t>
                                  </w:r>
                                  <w:r w:rsidR="00C75B83">
                                    <w:t xml:space="preserve"> work environment</w:t>
                                  </w:r>
                                </w:p>
                                <w:p w14:paraId="0CED64C6" w14:textId="77777777" w:rsidR="00C75B83" w:rsidRDefault="00C75B83" w:rsidP="00944A2F">
                                  <w:pPr>
                                    <w:pStyle w:val="22TAHiddenWrittenResponse"/>
                                  </w:pPr>
                                </w:p>
                                <w:p w14:paraId="498D0011" w14:textId="30E2C4CF" w:rsidR="002F247E" w:rsidRDefault="00C830F3" w:rsidP="00944A2F">
                                  <w:pPr>
                                    <w:pStyle w:val="22TAHiddenWrittenResponse"/>
                                  </w:pPr>
                                  <w:r>
                                    <w:t xml:space="preserve">Being resilient in the face of </w:t>
                                  </w:r>
                                  <w:r w:rsidR="00AC2A39">
                                    <w:t>adversity and challenges shows</w:t>
                                  </w:r>
                                  <w:r w:rsidR="00D3100F">
                                    <w:t xml:space="preserve"> </w:t>
                                  </w:r>
                                  <w:r w:rsidR="006D658C">
                                    <w:t xml:space="preserve">a positive </w:t>
                                  </w:r>
                                  <w:r w:rsidR="003151DD">
                                    <w:t xml:space="preserve"> </w:t>
                                  </w:r>
                                  <w:r w:rsidR="00E16FA7">
                                    <w:t>outlook</w:t>
                                  </w:r>
                                  <w:r w:rsidR="006753FD">
                                    <w:t xml:space="preserve"> </w:t>
                                  </w:r>
                                  <w:r w:rsidR="00C86049">
                                    <w:t>and</w:t>
                                  </w:r>
                                  <w:r w:rsidR="006F0EA8">
                                    <w:t xml:space="preserve"> commitment to </w:t>
                                  </w:r>
                                  <w:r w:rsidR="00234F94">
                                    <w:t xml:space="preserve">moving </w:t>
                                  </w:r>
                                  <w:r w:rsidR="001F2E61">
                                    <w:t>forward</w:t>
                                  </w:r>
                                  <w:r w:rsidR="00940585">
                                    <w:t>.</w:t>
                                  </w:r>
                                </w:p>
                                <w:p w14:paraId="6EB284BB" w14:textId="77777777" w:rsidR="00940585" w:rsidRDefault="00940585" w:rsidP="00944A2F">
                                  <w:pPr>
                                    <w:pStyle w:val="22TAHiddenWrittenResponse"/>
                                  </w:pPr>
                                </w:p>
                                <w:p w14:paraId="759AFB98" w14:textId="3BBA45AC" w:rsidR="003356C6" w:rsidRDefault="00940585" w:rsidP="00944A2F">
                                  <w:pPr>
                                    <w:pStyle w:val="22TAHiddenWrittenResponse"/>
                                  </w:pPr>
                                  <w:r>
                                    <w:t>Having integrity</w:t>
                                  </w:r>
                                  <w:r w:rsidR="00BD7881">
                                    <w:t>, being open and honest and</w:t>
                                  </w:r>
                                  <w:r w:rsidR="00B4428A">
                                    <w:t xml:space="preserve"> “do what you say” allows others </w:t>
                                  </w:r>
                                  <w:r w:rsidR="00D3138F">
                                    <w:t xml:space="preserve">to </w:t>
                                  </w:r>
                                  <w:r w:rsidR="003356C6">
                                    <w:t xml:space="preserve">believe in your </w:t>
                                  </w:r>
                                  <w:r w:rsidR="00DF48DB">
                                    <w:t xml:space="preserve">decisions and actions, allowing them to trust and </w:t>
                                  </w:r>
                                  <w:r w:rsidR="00265B87">
                                    <w:t>make it easier for you to lead.</w:t>
                                  </w:r>
                                </w:p>
                                <w:p w14:paraId="3C8E99BB" w14:textId="77777777" w:rsidR="003356C6" w:rsidRDefault="003356C6" w:rsidP="00944A2F">
                                  <w:pPr>
                                    <w:pStyle w:val="22TAHiddenWrittenResponse"/>
                                  </w:pPr>
                                </w:p>
                                <w:permEnd w:id="1106529993"/>
                                <w:p w14:paraId="4A81913F" w14:textId="02D310AD" w:rsidR="00940585" w:rsidRPr="002F247E" w:rsidRDefault="00940585" w:rsidP="00944A2F">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A8D8F2A" id="Text Box 12" o:spid="_x0000_s1035" type="#_x0000_t202" style="width:363.35pt;height:264.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fA/kngAIAABAFAAAOAAAAAAAAAAAAAAAAADoCAABkcnMvZTJvRG9jLnht&#10;bFBLAQItAAoAAAAAAAAAIQDO9WQMkKgAAJCoAAAUAAAAAAAAAAAAAAAAAOYEAABkcnMvbWVkaWEv&#10;aW1hZ2UxLnBuZ1BLAQItABQABgAIAAAAIQABYrb4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5CE34007" w14:textId="41F820EF" w:rsidR="00C75B83" w:rsidRDefault="00AB1995" w:rsidP="00944A2F">
                            <w:pPr>
                              <w:pStyle w:val="22TAHiddenWrittenResponse"/>
                            </w:pPr>
                            <w:permStart w:id="1106529993" w:edGrp="everyone"/>
                            <w:r>
                              <w:t>Demonstrating empathy</w:t>
                            </w:r>
                            <w:r w:rsidR="00147AC9">
                              <w:t xml:space="preserve"> and connecting with team members to create a </w:t>
                            </w:r>
                            <w:r w:rsidR="006B0559">
                              <w:t>positive and supportive</w:t>
                            </w:r>
                            <w:r w:rsidR="00C75B83">
                              <w:t xml:space="preserve"> work environment</w:t>
                            </w:r>
                          </w:p>
                          <w:p w14:paraId="0CED64C6" w14:textId="77777777" w:rsidR="00C75B83" w:rsidRDefault="00C75B83" w:rsidP="00944A2F">
                            <w:pPr>
                              <w:pStyle w:val="22TAHiddenWrittenResponse"/>
                            </w:pPr>
                          </w:p>
                          <w:p w14:paraId="498D0011" w14:textId="30E2C4CF" w:rsidR="002F247E" w:rsidRDefault="00C830F3" w:rsidP="00944A2F">
                            <w:pPr>
                              <w:pStyle w:val="22TAHiddenWrittenResponse"/>
                            </w:pPr>
                            <w:r>
                              <w:t xml:space="preserve">Being resilient in the face of </w:t>
                            </w:r>
                            <w:r w:rsidR="00AC2A39">
                              <w:t>adversity and challenges shows</w:t>
                            </w:r>
                            <w:r w:rsidR="00D3100F">
                              <w:t xml:space="preserve"> </w:t>
                            </w:r>
                            <w:r w:rsidR="006D658C">
                              <w:t xml:space="preserve">a positive </w:t>
                            </w:r>
                            <w:r w:rsidR="003151DD">
                              <w:t xml:space="preserve"> </w:t>
                            </w:r>
                            <w:r w:rsidR="00E16FA7">
                              <w:t>outlook</w:t>
                            </w:r>
                            <w:r w:rsidR="006753FD">
                              <w:t xml:space="preserve"> </w:t>
                            </w:r>
                            <w:r w:rsidR="00C86049">
                              <w:t>and</w:t>
                            </w:r>
                            <w:r w:rsidR="006F0EA8">
                              <w:t xml:space="preserve"> commitment to </w:t>
                            </w:r>
                            <w:r w:rsidR="00234F94">
                              <w:t xml:space="preserve">moving </w:t>
                            </w:r>
                            <w:r w:rsidR="001F2E61">
                              <w:t>forward</w:t>
                            </w:r>
                            <w:r w:rsidR="00940585">
                              <w:t>.</w:t>
                            </w:r>
                          </w:p>
                          <w:p w14:paraId="6EB284BB" w14:textId="77777777" w:rsidR="00940585" w:rsidRDefault="00940585" w:rsidP="00944A2F">
                            <w:pPr>
                              <w:pStyle w:val="22TAHiddenWrittenResponse"/>
                            </w:pPr>
                          </w:p>
                          <w:p w14:paraId="759AFB98" w14:textId="3BBA45AC" w:rsidR="003356C6" w:rsidRDefault="00940585" w:rsidP="00944A2F">
                            <w:pPr>
                              <w:pStyle w:val="22TAHiddenWrittenResponse"/>
                            </w:pPr>
                            <w:r>
                              <w:t>Having integrity</w:t>
                            </w:r>
                            <w:r w:rsidR="00BD7881">
                              <w:t>, being open and honest and</w:t>
                            </w:r>
                            <w:r w:rsidR="00B4428A">
                              <w:t xml:space="preserve"> “do what you say” allows others </w:t>
                            </w:r>
                            <w:r w:rsidR="00D3138F">
                              <w:t xml:space="preserve">to </w:t>
                            </w:r>
                            <w:r w:rsidR="003356C6">
                              <w:t xml:space="preserve">believe in your </w:t>
                            </w:r>
                            <w:r w:rsidR="00DF48DB">
                              <w:t xml:space="preserve">decisions and actions, allowing them to trust and </w:t>
                            </w:r>
                            <w:r w:rsidR="00265B87">
                              <w:t>make it easier for you to lead.</w:t>
                            </w:r>
                          </w:p>
                          <w:p w14:paraId="3C8E99BB" w14:textId="77777777" w:rsidR="003356C6" w:rsidRDefault="003356C6" w:rsidP="00944A2F">
                            <w:pPr>
                              <w:pStyle w:val="22TAHiddenWrittenResponse"/>
                            </w:pPr>
                          </w:p>
                          <w:permEnd w:id="1106529993"/>
                          <w:p w14:paraId="4A81913F" w14:textId="02D310AD" w:rsidR="00940585" w:rsidRPr="002F247E" w:rsidRDefault="00940585" w:rsidP="00944A2F">
                            <w:pPr>
                              <w:pStyle w:val="22TAHiddenWrittenResponse"/>
                            </w:pPr>
                          </w:p>
                        </w:txbxContent>
                      </v:textbox>
                      <w10:anchorlock/>
                    </v:shape>
                  </w:pict>
                </mc:Fallback>
              </mc:AlternateContent>
            </w:r>
          </w:p>
        </w:tc>
        <w:permStart w:id="2074346959" w:edGrp="everyone"/>
        <w:tc>
          <w:tcPr>
            <w:tcW w:w="624" w:type="dxa"/>
            <w:tcBorders>
              <w:top w:val="nil"/>
              <w:left w:val="nil"/>
              <w:bottom w:val="nil"/>
              <w:right w:val="nil"/>
            </w:tcBorders>
          </w:tcPr>
          <w:p w14:paraId="240B5E54" w14:textId="77777777" w:rsidR="008F39BB" w:rsidRPr="00533511" w:rsidRDefault="00000000" w:rsidP="00A94A0C">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2074346959"/>
          </w:p>
        </w:tc>
      </w:tr>
    </w:tbl>
    <w:p w14:paraId="0C483E60" w14:textId="77777777" w:rsidR="008F39BB" w:rsidRDefault="008F39BB" w:rsidP="008F39BB">
      <w:pPr>
        <w:rPr>
          <w:rFonts w:ascii="Arial" w:hAnsi="Arial" w:cs="Arial"/>
          <w:sz w:val="22"/>
          <w:szCs w:val="22"/>
        </w:rPr>
      </w:pPr>
    </w:p>
    <w:p w14:paraId="39FFC874" w14:textId="77777777" w:rsidR="008F39BB" w:rsidRDefault="008F39BB" w:rsidP="008F39BB">
      <w:pPr>
        <w:rPr>
          <w:rFonts w:ascii="Arial" w:hAnsi="Arial" w:cs="Arial"/>
          <w:sz w:val="22"/>
          <w:szCs w:val="22"/>
        </w:rPr>
      </w:pPr>
    </w:p>
    <w:p w14:paraId="24B9E541" w14:textId="53C76CE4" w:rsidR="008F39BB" w:rsidRPr="00B2699B" w:rsidRDefault="00B2699B" w:rsidP="00150974">
      <w:pPr>
        <w:pStyle w:val="20TAQuestionNumber"/>
        <w:ind w:left="709" w:hanging="709"/>
      </w:pPr>
      <w:bookmarkStart w:id="12" w:name="_Ref87595859"/>
      <w:r>
        <w:t xml:space="preserve">Why is it important for you, as a leader in your workplace, to question standards and values portrayed either by the company you work for, or by others, that could be damaging to your organisation’s reputation? </w:t>
      </w:r>
      <w:r w:rsidR="00D90D6C">
        <w:t>Discuss h</w:t>
      </w:r>
      <w:r>
        <w:t>ow you</w:t>
      </w:r>
      <w:r w:rsidR="00D90D6C">
        <w:t xml:space="preserve"> would</w:t>
      </w:r>
      <w:r>
        <w:t xml:space="preserve"> go about raising your questions and who to</w:t>
      </w:r>
      <w:r w:rsidR="00D90D6C">
        <w:t>.</w:t>
      </w:r>
      <w:bookmarkEnd w:id="12"/>
    </w:p>
    <w:p w14:paraId="0A9CC3A9"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5F44C9C9" w14:textId="77777777" w:rsidTr="00A94A0C">
        <w:tc>
          <w:tcPr>
            <w:tcW w:w="1027" w:type="dxa"/>
            <w:tcBorders>
              <w:top w:val="nil"/>
              <w:left w:val="nil"/>
              <w:bottom w:val="nil"/>
              <w:right w:val="nil"/>
            </w:tcBorders>
          </w:tcPr>
          <w:p w14:paraId="3B0AE417" w14:textId="77777777" w:rsidR="008F39BB" w:rsidRPr="001C4084" w:rsidRDefault="008F39BB" w:rsidP="00A94A0C">
            <w:pPr>
              <w:pStyle w:val="AnswerHeading"/>
            </w:pPr>
            <w:r w:rsidRPr="001C4084">
              <w:t>Answer</w:t>
            </w:r>
          </w:p>
        </w:tc>
        <w:tc>
          <w:tcPr>
            <w:tcW w:w="7478" w:type="dxa"/>
            <w:tcBorders>
              <w:top w:val="nil"/>
              <w:left w:val="nil"/>
              <w:bottom w:val="nil"/>
              <w:right w:val="nil"/>
            </w:tcBorders>
          </w:tcPr>
          <w:p w14:paraId="2BDD1AF3" w14:textId="77777777" w:rsidR="008F39BB" w:rsidRPr="001C4084" w:rsidRDefault="008F39BB" w:rsidP="00A94A0C">
            <w:pPr>
              <w:rPr>
                <w:rFonts w:ascii="Arial" w:hAnsi="Arial" w:cs="Arial"/>
                <w:sz w:val="22"/>
                <w:szCs w:val="22"/>
              </w:rPr>
            </w:pPr>
            <w:r>
              <w:rPr>
                <w:noProof/>
                <w:lang w:eastAsia="en-AU"/>
              </w:rPr>
              <mc:AlternateContent>
                <mc:Choice Requires="wps">
                  <w:drawing>
                    <wp:inline distT="0" distB="0" distL="0" distR="0" wp14:anchorId="6714D1B0" wp14:editId="05ADC22B">
                      <wp:extent cx="4614530" cy="3695700"/>
                      <wp:effectExtent l="0" t="0" r="0" b="0"/>
                      <wp:docPr id="13" name="Text Box 13"/>
                      <wp:cNvGraphicFramePr/>
                      <a:graphic xmlns:a="http://schemas.openxmlformats.org/drawingml/2006/main">
                        <a:graphicData uri="http://schemas.microsoft.com/office/word/2010/wordprocessingShape">
                          <wps:wsp>
                            <wps:cNvSpPr txBox="1"/>
                            <wps:spPr>
                              <a:xfrm>
                                <a:off x="0" y="0"/>
                                <a:ext cx="4614530" cy="3695700"/>
                              </a:xfrm>
                              <a:prstGeom prst="rect">
                                <a:avLst/>
                              </a:prstGeom>
                              <a:blipFill dpi="0" rotWithShape="1">
                                <a:blip r:embed="rId13"/>
                                <a:srcRect/>
                                <a:tile tx="0" ty="0" sx="100000" sy="100000" flip="none" algn="tl"/>
                              </a:blipFill>
                              <a:ln w="6350">
                                <a:noFill/>
                              </a:ln>
                              <a:effectLst/>
                            </wps:spPr>
                            <wps:txbx>
                              <w:txbxContent>
                                <w:p w14:paraId="2F46A465" w14:textId="33E99BA6" w:rsidR="008F39BB" w:rsidRPr="005362A7" w:rsidRDefault="004F64A0" w:rsidP="00944A2F">
                                  <w:pPr>
                                    <w:pStyle w:val="22TAHiddenWrittenResponse"/>
                                  </w:pPr>
                                  <w:permStart w:id="2048208431" w:edGrp="everyone"/>
                                  <w:r>
                                    <w:t xml:space="preserve">Questioning </w:t>
                                  </w:r>
                                  <w:r w:rsidR="007A1054">
                                    <w:t xml:space="preserve">standards and values in the workplace is a proactive and responsible approach to </w:t>
                                  </w:r>
                                  <w:r w:rsidR="009862CB">
                                    <w:t>ensure the company’s long term success</w:t>
                                  </w:r>
                                  <w:r w:rsidR="00CC5BC3">
                                    <w:t xml:space="preserve">, Work with integrity and maintain a positive </w:t>
                                  </w:r>
                                  <w:r w:rsidR="001F2E61">
                                    <w:t>reputation</w:t>
                                  </w:r>
                                  <w:r w:rsidR="00CC5BC3">
                                    <w:t xml:space="preserve">. </w:t>
                                  </w:r>
                                  <w:r w:rsidR="00A03474">
                                    <w:t xml:space="preserve">In situations where </w:t>
                                  </w:r>
                                  <w:r w:rsidR="00C5043D">
                                    <w:t>potential</w:t>
                                  </w:r>
                                  <w:r w:rsidR="00DD3094">
                                    <w:t xml:space="preserve"> misconduct of ethics and behaviours</w:t>
                                  </w:r>
                                  <w:r w:rsidR="00F54A80">
                                    <w:t xml:space="preserve"> arise, I would have a personal discussion with </w:t>
                                  </w:r>
                                  <w:r w:rsidR="00165ADD">
                                    <w:t>the</w:t>
                                  </w:r>
                                  <w:r w:rsidR="009B7C29">
                                    <w:t xml:space="preserve"> particular worker or work group. </w:t>
                                  </w:r>
                                  <w:r w:rsidR="00C1124C">
                                    <w:t xml:space="preserve">After I would notify my direct superior and </w:t>
                                  </w:r>
                                  <w:r w:rsidR="00967741">
                                    <w:t>state my concerns.</w:t>
                                  </w:r>
                                  <w:r w:rsidR="00A03474">
                                    <w:t xml:space="preserve"> </w:t>
                                  </w:r>
                                  <w:r w:rsidR="008C7B76">
                                    <w:t xml:space="preserve"> </w:t>
                                  </w:r>
                                  <w:permEnd w:id="20482084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714D1B0" id="Text Box 13" o:spid="_x0000_s1036" type="#_x0000_t202" style="width:363.35pt;height:291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DbuOIiCAgAAEQUAAA4AAAAAAAAAAAAAAAAAOgIAAGRycy9lMm9Eb2Mu&#10;eG1sUEsBAi0ACgAAAAAAAAAhAM71ZAyQqAAAkKgAABQAAAAAAAAAAAAAAAAA6AQAAGRycy9tZWRp&#10;YS9pbWFnZTEucG5nUEsBAi0AFAAGAAgAAAAhAMh8eDX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2F46A465" w14:textId="33E99BA6" w:rsidR="008F39BB" w:rsidRPr="005362A7" w:rsidRDefault="004F64A0" w:rsidP="00944A2F">
                            <w:pPr>
                              <w:pStyle w:val="22TAHiddenWrittenResponse"/>
                            </w:pPr>
                            <w:permStart w:id="2048208431" w:edGrp="everyone"/>
                            <w:r>
                              <w:t xml:space="preserve">Questioning </w:t>
                            </w:r>
                            <w:r w:rsidR="007A1054">
                              <w:t xml:space="preserve">standards and values in the workplace is a proactive and responsible approach to </w:t>
                            </w:r>
                            <w:r w:rsidR="009862CB">
                              <w:t>ensure the company’s long term success</w:t>
                            </w:r>
                            <w:r w:rsidR="00CC5BC3">
                              <w:t xml:space="preserve">, Work with integrity and maintain a positive </w:t>
                            </w:r>
                            <w:r w:rsidR="001F2E61">
                              <w:t>reputation</w:t>
                            </w:r>
                            <w:r w:rsidR="00CC5BC3">
                              <w:t xml:space="preserve">. </w:t>
                            </w:r>
                            <w:r w:rsidR="00A03474">
                              <w:t xml:space="preserve">In situations where </w:t>
                            </w:r>
                            <w:r w:rsidR="00C5043D">
                              <w:t>potential</w:t>
                            </w:r>
                            <w:r w:rsidR="00DD3094">
                              <w:t xml:space="preserve"> misconduct of ethics and behaviours</w:t>
                            </w:r>
                            <w:r w:rsidR="00F54A80">
                              <w:t xml:space="preserve"> arise, I would have a personal discussion with </w:t>
                            </w:r>
                            <w:r w:rsidR="00165ADD">
                              <w:t>the</w:t>
                            </w:r>
                            <w:r w:rsidR="009B7C29">
                              <w:t xml:space="preserve"> particular worker or work group. </w:t>
                            </w:r>
                            <w:r w:rsidR="00C1124C">
                              <w:t xml:space="preserve">After I would notify my direct superior and </w:t>
                            </w:r>
                            <w:r w:rsidR="00967741">
                              <w:t>state my concerns.</w:t>
                            </w:r>
                            <w:r w:rsidR="00A03474">
                              <w:t xml:space="preserve"> </w:t>
                            </w:r>
                            <w:r w:rsidR="008C7B76">
                              <w:t xml:space="preserve"> </w:t>
                            </w:r>
                            <w:permEnd w:id="2048208431"/>
                          </w:p>
                        </w:txbxContent>
                      </v:textbox>
                      <w10:anchorlock/>
                    </v:shape>
                  </w:pict>
                </mc:Fallback>
              </mc:AlternateContent>
            </w:r>
          </w:p>
        </w:tc>
        <w:permStart w:id="1114401043" w:edGrp="everyone"/>
        <w:tc>
          <w:tcPr>
            <w:tcW w:w="624" w:type="dxa"/>
            <w:tcBorders>
              <w:top w:val="nil"/>
              <w:left w:val="nil"/>
              <w:bottom w:val="nil"/>
              <w:right w:val="nil"/>
            </w:tcBorders>
          </w:tcPr>
          <w:p w14:paraId="5C5FB8E3" w14:textId="77777777" w:rsidR="008F39BB" w:rsidRPr="00533511" w:rsidRDefault="00000000" w:rsidP="00A94A0C">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1114401043"/>
          </w:p>
        </w:tc>
      </w:tr>
    </w:tbl>
    <w:p w14:paraId="6CFDFE61" w14:textId="77777777" w:rsidR="008F39BB" w:rsidRDefault="008F39BB" w:rsidP="008F39BB">
      <w:pPr>
        <w:rPr>
          <w:rFonts w:ascii="Arial" w:hAnsi="Arial" w:cs="Arial"/>
          <w:sz w:val="22"/>
          <w:szCs w:val="22"/>
        </w:rPr>
      </w:pPr>
    </w:p>
    <w:p w14:paraId="3DBF53E6" w14:textId="1F125653" w:rsidR="00D90D6C" w:rsidRPr="00D90D6C" w:rsidRDefault="00D90D6C" w:rsidP="00D90D6C">
      <w:pPr>
        <w:pStyle w:val="20TAQuestionNumber"/>
        <w:ind w:left="709" w:hanging="709"/>
      </w:pPr>
      <w:bookmarkStart w:id="13" w:name="_Ref87596665"/>
      <w:r>
        <w:lastRenderedPageBreak/>
        <w:t>Explain</w:t>
      </w:r>
      <w:r w:rsidR="008F39BB"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3"/>
      <w:r>
        <w:t xml:space="preserve"> </w:t>
      </w:r>
    </w:p>
    <w:p w14:paraId="185A0E61" w14:textId="77777777" w:rsidR="008F39BB" w:rsidRPr="00956C6F" w:rsidRDefault="008F39BB" w:rsidP="008F39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9BB" w:rsidRPr="00830749" w14:paraId="33F40928" w14:textId="77777777" w:rsidTr="00A94A0C">
        <w:tc>
          <w:tcPr>
            <w:tcW w:w="1027" w:type="dxa"/>
            <w:tcBorders>
              <w:top w:val="nil"/>
              <w:left w:val="nil"/>
              <w:bottom w:val="nil"/>
              <w:right w:val="nil"/>
            </w:tcBorders>
          </w:tcPr>
          <w:p w14:paraId="51E66D50" w14:textId="77777777" w:rsidR="008F39BB" w:rsidRPr="001C4084" w:rsidRDefault="008F39BB" w:rsidP="00A94A0C">
            <w:pPr>
              <w:pStyle w:val="AnswerHeading"/>
            </w:pPr>
            <w:r w:rsidRPr="001C4084">
              <w:t>Answer</w:t>
            </w:r>
          </w:p>
        </w:tc>
        <w:tc>
          <w:tcPr>
            <w:tcW w:w="7478" w:type="dxa"/>
            <w:tcBorders>
              <w:top w:val="nil"/>
              <w:left w:val="nil"/>
              <w:bottom w:val="nil"/>
              <w:right w:val="nil"/>
            </w:tcBorders>
          </w:tcPr>
          <w:p w14:paraId="0FFC7A3F" w14:textId="77777777" w:rsidR="008F39BB" w:rsidRPr="001C4084" w:rsidRDefault="008F39BB" w:rsidP="00A94A0C">
            <w:pPr>
              <w:rPr>
                <w:rFonts w:ascii="Arial" w:hAnsi="Arial" w:cs="Arial"/>
                <w:sz w:val="22"/>
                <w:szCs w:val="22"/>
              </w:rPr>
            </w:pPr>
            <w:r>
              <w:rPr>
                <w:noProof/>
                <w:lang w:eastAsia="en-AU"/>
              </w:rPr>
              <mc:AlternateContent>
                <mc:Choice Requires="wps">
                  <w:drawing>
                    <wp:inline distT="0" distB="0" distL="0" distR="0" wp14:anchorId="6985B435" wp14:editId="4C453CAD">
                      <wp:extent cx="4614530" cy="4000500"/>
                      <wp:effectExtent l="0" t="0" r="0" b="0"/>
                      <wp:docPr id="14" name="Text Box 14"/>
                      <wp:cNvGraphicFramePr/>
                      <a:graphic xmlns:a="http://schemas.openxmlformats.org/drawingml/2006/main">
                        <a:graphicData uri="http://schemas.microsoft.com/office/word/2010/wordprocessingShape">
                          <wps:wsp>
                            <wps:cNvSpPr txBox="1"/>
                            <wps:spPr>
                              <a:xfrm>
                                <a:off x="0" y="0"/>
                                <a:ext cx="4614530" cy="4000500"/>
                              </a:xfrm>
                              <a:prstGeom prst="rect">
                                <a:avLst/>
                              </a:prstGeom>
                              <a:blipFill dpi="0" rotWithShape="1">
                                <a:blip r:embed="rId13"/>
                                <a:srcRect/>
                                <a:tile tx="0" ty="0" sx="100000" sy="100000" flip="none" algn="tl"/>
                              </a:blipFill>
                              <a:ln w="6350">
                                <a:noFill/>
                              </a:ln>
                              <a:effectLst/>
                            </wps:spPr>
                            <wps:txbx>
                              <w:txbxContent>
                                <w:p w14:paraId="72ADFBCF" w14:textId="6C8FB584" w:rsidR="008F39BB" w:rsidRPr="005362A7" w:rsidRDefault="00940A05" w:rsidP="00944A2F">
                                  <w:pPr>
                                    <w:pStyle w:val="22TAHiddenWrittenResponse"/>
                                  </w:pPr>
                                  <w:permStart w:id="950873952" w:edGrp="everyone"/>
                                  <w:r>
                                    <w:t>I</w:t>
                                  </w:r>
                                  <w:r w:rsidR="00D14C4F">
                                    <w:t xml:space="preserve">n my current role of as a supervisor, </w:t>
                                  </w:r>
                                  <w:r w:rsidR="008F2331">
                                    <w:t>I</w:t>
                                  </w:r>
                                  <w:r>
                                    <w:t xml:space="preserve"> </w:t>
                                  </w:r>
                                  <w:r w:rsidR="00A40D63">
                                    <w:t xml:space="preserve">lead by example and </w:t>
                                  </w:r>
                                  <w:r>
                                    <w:t>provide</w:t>
                                  </w:r>
                                  <w:r w:rsidR="003D3A82">
                                    <w:t xml:space="preserve"> a positive and supportive work environment</w:t>
                                  </w:r>
                                  <w:r w:rsidR="00D14C4F">
                                    <w:t xml:space="preserve"> that allows my </w:t>
                                  </w:r>
                                  <w:r w:rsidR="00A8058F">
                                    <w:t>workers an opportunity to be open and hones</w:t>
                                  </w:r>
                                  <w:r w:rsidR="00B77027">
                                    <w:t xml:space="preserve">t. In return this opens a </w:t>
                                  </w:r>
                                  <w:r w:rsidR="00AC01B5">
                                    <w:t>channel for communication</w:t>
                                  </w:r>
                                  <w:r w:rsidR="00A40D63">
                                    <w:t xml:space="preserve"> that goes</w:t>
                                  </w:r>
                                  <w:r w:rsidR="00EC7624">
                                    <w:t xml:space="preserve"> both ways</w:t>
                                  </w:r>
                                  <w:r w:rsidR="004D55AF">
                                    <w:t>,</w:t>
                                  </w:r>
                                  <w:r w:rsidR="00EC7624">
                                    <w:t xml:space="preserve"> allowing them to have input </w:t>
                                  </w:r>
                                  <w:r w:rsidR="00822413">
                                    <w:t>to gain personal growth</w:t>
                                  </w:r>
                                  <w:r w:rsidR="00AA50E0">
                                    <w:t xml:space="preserve"> and collaboration</w:t>
                                  </w:r>
                                  <w:r w:rsidR="004D55AF">
                                    <w:t xml:space="preserve"> as a team</w:t>
                                  </w:r>
                                  <w:r w:rsidR="00822413">
                                    <w:t>. When conflict</w:t>
                                  </w:r>
                                  <w:r w:rsidR="00F956C9">
                                    <w:t xml:space="preserve"> or negative behaviour arises, </w:t>
                                  </w:r>
                                  <w:r w:rsidR="000B3016">
                                    <w:t xml:space="preserve">I encourage open communication </w:t>
                                  </w:r>
                                  <w:r w:rsidR="00874F6C">
                                    <w:t xml:space="preserve">to work towards a </w:t>
                                  </w:r>
                                  <w:r w:rsidR="00644E16">
                                    <w:t>positive resolution.</w:t>
                                  </w:r>
                                  <w:r w:rsidR="00AA50E0">
                                    <w:t xml:space="preserve"> </w:t>
                                  </w:r>
                                  <w:r w:rsidR="00822413">
                                    <w:t xml:space="preserve"> </w:t>
                                  </w:r>
                                  <w:permEnd w:id="95087395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85B435" id="Text Box 14" o:spid="_x0000_s1037" type="#_x0000_t202" style="width:363.3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" stroked="f" strokeweight=".5pt">
                      <v:fill r:id="rId14" o:title="" recolor="t" rotate="t" type="tile"/>
                      <v:textbox inset="0,0,0,0">
                        <w:txbxContent>
                          <w:p w14:paraId="72ADFBCF" w14:textId="6C8FB584" w:rsidR="008F39BB" w:rsidRPr="005362A7" w:rsidRDefault="00940A05" w:rsidP="00944A2F">
                            <w:pPr>
                              <w:pStyle w:val="22TAHiddenWrittenResponse"/>
                            </w:pPr>
                            <w:permStart w:id="950873952" w:edGrp="everyone"/>
                            <w:r>
                              <w:t>I</w:t>
                            </w:r>
                            <w:r w:rsidR="00D14C4F">
                              <w:t xml:space="preserve">n my current role of as a supervisor, </w:t>
                            </w:r>
                            <w:r w:rsidR="008F2331">
                              <w:t>I</w:t>
                            </w:r>
                            <w:r>
                              <w:t xml:space="preserve"> </w:t>
                            </w:r>
                            <w:r w:rsidR="00A40D63">
                              <w:t xml:space="preserve">lead by example and </w:t>
                            </w:r>
                            <w:r>
                              <w:t>provide</w:t>
                            </w:r>
                            <w:r w:rsidR="003D3A82">
                              <w:t xml:space="preserve"> a positive and supportive work environment</w:t>
                            </w:r>
                            <w:r w:rsidR="00D14C4F">
                              <w:t xml:space="preserve"> that allows my </w:t>
                            </w:r>
                            <w:r w:rsidR="00A8058F">
                              <w:t>workers an opportunity to be open and hones</w:t>
                            </w:r>
                            <w:r w:rsidR="00B77027">
                              <w:t xml:space="preserve">t. In return this opens a </w:t>
                            </w:r>
                            <w:r w:rsidR="00AC01B5">
                              <w:t>channel for communication</w:t>
                            </w:r>
                            <w:r w:rsidR="00A40D63">
                              <w:t xml:space="preserve"> that goes</w:t>
                            </w:r>
                            <w:r w:rsidR="00EC7624">
                              <w:t xml:space="preserve"> both ways</w:t>
                            </w:r>
                            <w:r w:rsidR="004D55AF">
                              <w:t>,</w:t>
                            </w:r>
                            <w:r w:rsidR="00EC7624">
                              <w:t xml:space="preserve"> allowing them to have input </w:t>
                            </w:r>
                            <w:r w:rsidR="00822413">
                              <w:t>to gain personal growth</w:t>
                            </w:r>
                            <w:r w:rsidR="00AA50E0">
                              <w:t xml:space="preserve"> and collaboration</w:t>
                            </w:r>
                            <w:r w:rsidR="004D55AF">
                              <w:t xml:space="preserve"> as a team</w:t>
                            </w:r>
                            <w:r w:rsidR="00822413">
                              <w:t>. When conflict</w:t>
                            </w:r>
                            <w:r w:rsidR="00F956C9">
                              <w:t xml:space="preserve"> or negative behaviour arises, </w:t>
                            </w:r>
                            <w:r w:rsidR="000B3016">
                              <w:t xml:space="preserve">I encourage open communication </w:t>
                            </w:r>
                            <w:r w:rsidR="00874F6C">
                              <w:t xml:space="preserve">to work towards a </w:t>
                            </w:r>
                            <w:r w:rsidR="00644E16">
                              <w:t>positive resolution.</w:t>
                            </w:r>
                            <w:r w:rsidR="00AA50E0">
                              <w:t xml:space="preserve"> </w:t>
                            </w:r>
                            <w:r w:rsidR="00822413">
                              <w:t xml:space="preserve"> </w:t>
                            </w:r>
                            <w:permEnd w:id="950873952"/>
                          </w:p>
                        </w:txbxContent>
                      </v:textbox>
                      <w10:anchorlock/>
                    </v:shape>
                  </w:pict>
                </mc:Fallback>
              </mc:AlternateContent>
            </w:r>
          </w:p>
        </w:tc>
        <w:permStart w:id="950750914" w:edGrp="everyone"/>
        <w:tc>
          <w:tcPr>
            <w:tcW w:w="624" w:type="dxa"/>
            <w:tcBorders>
              <w:top w:val="nil"/>
              <w:left w:val="nil"/>
              <w:bottom w:val="nil"/>
              <w:right w:val="nil"/>
            </w:tcBorders>
          </w:tcPr>
          <w:p w14:paraId="63EA70BE" w14:textId="77777777" w:rsidR="008F39BB" w:rsidRPr="00533511" w:rsidRDefault="00000000" w:rsidP="00A94A0C">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Content>
                <w:r w:rsidR="008F39BB">
                  <w:rPr>
                    <w:rFonts w:ascii="Arial" w:hAnsi="Arial" w:cs="Arial"/>
                    <w:sz w:val="44"/>
                    <w:szCs w:val="44"/>
                  </w:rPr>
                  <w:sym w:font="Wingdings" w:char="F0A8"/>
                </w:r>
              </w:sdtContent>
            </w:sdt>
            <w:permEnd w:id="950750914"/>
          </w:p>
        </w:tc>
      </w:tr>
    </w:tbl>
    <w:p w14:paraId="34101F18" w14:textId="77777777" w:rsidR="008F39BB" w:rsidRDefault="008F39BB" w:rsidP="008F39BB">
      <w:pPr>
        <w:rPr>
          <w:rFonts w:ascii="Arial" w:hAnsi="Arial" w:cs="Arial"/>
          <w:sz w:val="22"/>
          <w:szCs w:val="22"/>
        </w:rPr>
      </w:pPr>
    </w:p>
    <w:p w14:paraId="28B08F54" w14:textId="77777777" w:rsidR="00D90D6C" w:rsidRDefault="00D90D6C" w:rsidP="00D90D6C">
      <w:pPr>
        <w:rPr>
          <w:rFonts w:ascii="Arial" w:hAnsi="Arial" w:cs="Arial"/>
          <w:sz w:val="22"/>
          <w:szCs w:val="22"/>
        </w:rPr>
      </w:pPr>
    </w:p>
    <w:p w14:paraId="18774A55" w14:textId="4650149E" w:rsidR="00D90D6C" w:rsidRPr="00D90D6C" w:rsidRDefault="001B1775" w:rsidP="00D90D6C">
      <w:pPr>
        <w:pStyle w:val="20TAQuestionNumber"/>
        <w:ind w:left="709" w:hanging="709"/>
      </w:pPr>
      <w:bookmarkStart w:id="14" w:name="_Ref87603131"/>
      <w:r>
        <w:t>Discuss your understanding of performance management and</w:t>
      </w:r>
      <w:r w:rsidRPr="005955BE">
        <w:t xml:space="preserve"> developing a performance management plan</w:t>
      </w:r>
      <w:r w:rsidR="00D90D6C">
        <w:t>.</w:t>
      </w:r>
      <w:bookmarkEnd w:id="14"/>
      <w:r w:rsidR="00D90D6C">
        <w:t xml:space="preserve"> </w:t>
      </w:r>
    </w:p>
    <w:p w14:paraId="336B56ED"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5E487993" w14:textId="77777777" w:rsidTr="00624E64">
        <w:tc>
          <w:tcPr>
            <w:tcW w:w="1027" w:type="dxa"/>
            <w:tcBorders>
              <w:top w:val="nil"/>
              <w:left w:val="nil"/>
              <w:bottom w:val="nil"/>
              <w:right w:val="nil"/>
            </w:tcBorders>
          </w:tcPr>
          <w:p w14:paraId="37F296D8"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7091A0A7"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73B73671" wp14:editId="17833434">
                      <wp:extent cx="4614530" cy="3067050"/>
                      <wp:effectExtent l="0" t="0" r="0" b="0"/>
                      <wp:docPr id="15" name="Text Box 15"/>
                      <wp:cNvGraphicFramePr/>
                      <a:graphic xmlns:a="http://schemas.openxmlformats.org/drawingml/2006/main">
                        <a:graphicData uri="http://schemas.microsoft.com/office/word/2010/wordprocessingShape">
                          <wps:wsp>
                            <wps:cNvSpPr txBox="1"/>
                            <wps:spPr>
                              <a:xfrm>
                                <a:off x="0" y="0"/>
                                <a:ext cx="4614530" cy="3067050"/>
                              </a:xfrm>
                              <a:prstGeom prst="rect">
                                <a:avLst/>
                              </a:prstGeom>
                              <a:blipFill dpi="0" rotWithShape="1">
                                <a:blip r:embed="rId13"/>
                                <a:srcRect/>
                                <a:tile tx="0" ty="0" sx="100000" sy="100000" flip="none" algn="tl"/>
                              </a:blipFill>
                              <a:ln w="6350">
                                <a:noFill/>
                              </a:ln>
                              <a:effectLst/>
                            </wps:spPr>
                            <wps:txbx>
                              <w:txbxContent>
                                <w:p w14:paraId="5A6C2F27" w14:textId="1BA059ED" w:rsidR="00D90D6C" w:rsidRPr="005362A7" w:rsidRDefault="00FC1A26" w:rsidP="00944A2F">
                                  <w:pPr>
                                    <w:pStyle w:val="22TAHiddenWrittenResponse"/>
                                  </w:pPr>
                                  <w:permStart w:id="954281090" w:edGrp="everyone"/>
                                  <w:r>
                                    <w:t xml:space="preserve">A process </w:t>
                                  </w:r>
                                  <w:r w:rsidR="000E10AC">
                                    <w:t xml:space="preserve">that a company adopts to </w:t>
                                  </w:r>
                                  <w:r w:rsidR="001B029F">
                                    <w:t xml:space="preserve">allow their employees an opportunity for </w:t>
                                  </w:r>
                                  <w:r w:rsidR="00222142">
                                    <w:t>self-assessment</w:t>
                                  </w:r>
                                  <w:r w:rsidR="001B029F">
                                    <w:t xml:space="preserve"> </w:t>
                                  </w:r>
                                  <w:r w:rsidR="005E2451">
                                    <w:t>and also</w:t>
                                  </w:r>
                                  <w:r w:rsidR="00F30614">
                                    <w:t xml:space="preserve"> see how their company views them</w:t>
                                  </w:r>
                                  <w:r w:rsidR="000E76DA">
                                    <w:t xml:space="preserve">, </w:t>
                                  </w:r>
                                  <w:r w:rsidR="00222142">
                                    <w:t xml:space="preserve">how they can </w:t>
                                  </w:r>
                                  <w:r w:rsidR="00102AB9">
                                    <w:t>develop</w:t>
                                  </w:r>
                                  <w:r w:rsidR="00222142">
                                    <w:t xml:space="preserve"> </w:t>
                                  </w:r>
                                  <w:r w:rsidR="0085484A">
                                    <w:t>their performance</w:t>
                                  </w:r>
                                  <w:r w:rsidR="00012A38">
                                    <w:t xml:space="preserve">, </w:t>
                                  </w:r>
                                  <w:r w:rsidR="0085484A">
                                    <w:t>self</w:t>
                                  </w:r>
                                  <w:r w:rsidR="006D008B">
                                    <w:t>-</w:t>
                                  </w:r>
                                  <w:r w:rsidR="0085484A">
                                    <w:t>growth</w:t>
                                  </w:r>
                                  <w:r w:rsidR="00012A38">
                                    <w:t xml:space="preserve"> and what training can be utilised to achieve </w:t>
                                  </w:r>
                                  <w:r w:rsidR="00102AB9">
                                    <w:t xml:space="preserve">progression </w:t>
                                  </w:r>
                                  <w:r w:rsidR="00B35AF1">
                                    <w:t>with</w:t>
                                  </w:r>
                                  <w:r w:rsidR="0085484A">
                                    <w:t xml:space="preserve"> regular meetings</w:t>
                                  </w:r>
                                  <w:r w:rsidR="00B35AF1">
                                    <w:t xml:space="preserve"> to ensure </w:t>
                                  </w:r>
                                  <w:r w:rsidR="007C3C7F">
                                    <w:t>action is taken.</w:t>
                                  </w:r>
                                  <w:r w:rsidR="00F30614">
                                    <w:t xml:space="preserve"> </w:t>
                                  </w:r>
                                  <w:permEnd w:id="9542810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3B73671" id="Text Box 15" o:spid="_x0000_s1038" type="#_x0000_t202" style="width:363.3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rIG7eYECAAARBQAADgAAAAAAAAAAAAAAAAA6AgAAZHJzL2Uyb0RvYy54&#10;bWxQSwECLQAKAAAAAAAAACEAzvVkDJCoAACQqAAAFAAAAAAAAAAAAAAAAADnBAAAZHJzL21lZGlh&#10;L2ltYWdlMS5wbmdQSwECLQAUAAYACAAAACEATiM3R9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5A6C2F27" w14:textId="1BA059ED" w:rsidR="00D90D6C" w:rsidRPr="005362A7" w:rsidRDefault="00FC1A26" w:rsidP="00944A2F">
                            <w:pPr>
                              <w:pStyle w:val="22TAHiddenWrittenResponse"/>
                            </w:pPr>
                            <w:permStart w:id="954281090" w:edGrp="everyone"/>
                            <w:r>
                              <w:t xml:space="preserve">A process </w:t>
                            </w:r>
                            <w:r w:rsidR="000E10AC">
                              <w:t xml:space="preserve">that a company adopts to </w:t>
                            </w:r>
                            <w:r w:rsidR="001B029F">
                              <w:t xml:space="preserve">allow their employees an opportunity for </w:t>
                            </w:r>
                            <w:r w:rsidR="00222142">
                              <w:t>self-assessment</w:t>
                            </w:r>
                            <w:r w:rsidR="001B029F">
                              <w:t xml:space="preserve"> </w:t>
                            </w:r>
                            <w:r w:rsidR="005E2451">
                              <w:t>and also</w:t>
                            </w:r>
                            <w:r w:rsidR="00F30614">
                              <w:t xml:space="preserve"> see how their company views them</w:t>
                            </w:r>
                            <w:r w:rsidR="000E76DA">
                              <w:t xml:space="preserve">, </w:t>
                            </w:r>
                            <w:r w:rsidR="00222142">
                              <w:t xml:space="preserve">how they can </w:t>
                            </w:r>
                            <w:r w:rsidR="00102AB9">
                              <w:t>develop</w:t>
                            </w:r>
                            <w:r w:rsidR="00222142">
                              <w:t xml:space="preserve"> </w:t>
                            </w:r>
                            <w:r w:rsidR="0085484A">
                              <w:t>their performance</w:t>
                            </w:r>
                            <w:r w:rsidR="00012A38">
                              <w:t xml:space="preserve">, </w:t>
                            </w:r>
                            <w:r w:rsidR="0085484A">
                              <w:t>self</w:t>
                            </w:r>
                            <w:r w:rsidR="006D008B">
                              <w:t>-</w:t>
                            </w:r>
                            <w:r w:rsidR="0085484A">
                              <w:t>growth</w:t>
                            </w:r>
                            <w:r w:rsidR="00012A38">
                              <w:t xml:space="preserve"> and what training can be utilised to achieve </w:t>
                            </w:r>
                            <w:r w:rsidR="00102AB9">
                              <w:t xml:space="preserve">progression </w:t>
                            </w:r>
                            <w:r w:rsidR="00B35AF1">
                              <w:t>with</w:t>
                            </w:r>
                            <w:r w:rsidR="0085484A">
                              <w:t xml:space="preserve"> regular meetings</w:t>
                            </w:r>
                            <w:r w:rsidR="00B35AF1">
                              <w:t xml:space="preserve"> to ensure </w:t>
                            </w:r>
                            <w:r w:rsidR="007C3C7F">
                              <w:t>action is taken.</w:t>
                            </w:r>
                            <w:r w:rsidR="00F30614">
                              <w:t xml:space="preserve"> </w:t>
                            </w:r>
                            <w:permEnd w:id="954281090"/>
                          </w:p>
                        </w:txbxContent>
                      </v:textbox>
                      <w10:anchorlock/>
                    </v:shape>
                  </w:pict>
                </mc:Fallback>
              </mc:AlternateContent>
            </w:r>
          </w:p>
        </w:tc>
        <w:permStart w:id="1280575366" w:edGrp="everyone"/>
        <w:tc>
          <w:tcPr>
            <w:tcW w:w="624" w:type="dxa"/>
            <w:tcBorders>
              <w:top w:val="nil"/>
              <w:left w:val="nil"/>
              <w:bottom w:val="nil"/>
              <w:right w:val="nil"/>
            </w:tcBorders>
          </w:tcPr>
          <w:p w14:paraId="1DCD0BC0" w14:textId="77777777" w:rsidR="00D90D6C" w:rsidRPr="00533511" w:rsidRDefault="00000000" w:rsidP="00624E64">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Content>
                <w:r w:rsidR="00D90D6C">
                  <w:rPr>
                    <w:rFonts w:ascii="Arial" w:hAnsi="Arial" w:cs="Arial"/>
                    <w:sz w:val="44"/>
                    <w:szCs w:val="44"/>
                  </w:rPr>
                  <w:sym w:font="Wingdings" w:char="F0A8"/>
                </w:r>
              </w:sdtContent>
            </w:sdt>
            <w:permEnd w:id="1280575366"/>
          </w:p>
        </w:tc>
      </w:tr>
    </w:tbl>
    <w:p w14:paraId="1D6CD86B" w14:textId="77777777" w:rsidR="00D90D6C" w:rsidRDefault="00D90D6C" w:rsidP="00D90D6C">
      <w:pPr>
        <w:rPr>
          <w:rFonts w:ascii="Arial" w:hAnsi="Arial" w:cs="Arial"/>
          <w:sz w:val="22"/>
          <w:szCs w:val="22"/>
        </w:rPr>
      </w:pPr>
    </w:p>
    <w:p w14:paraId="372E3E32" w14:textId="3D3F4572" w:rsidR="00D90D6C" w:rsidRPr="00D90D6C" w:rsidRDefault="001B1775" w:rsidP="00D90D6C">
      <w:pPr>
        <w:pStyle w:val="20TAQuestionNumber"/>
        <w:ind w:left="709" w:hanging="709"/>
      </w:pPr>
      <w:bookmarkStart w:id="15" w:name="_Ref87603135"/>
      <w:r>
        <w:lastRenderedPageBreak/>
        <w:t xml:space="preserve">Describe </w:t>
      </w:r>
      <w:r w:rsidRPr="0009319D">
        <w:t>characteristics of an effective performance management plan</w:t>
      </w:r>
      <w:r>
        <w:t xml:space="preserve"> and the purpose of KPI’s.</w:t>
      </w:r>
      <w:bookmarkEnd w:id="15"/>
    </w:p>
    <w:p w14:paraId="0414E7F9"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24DFD898" w14:textId="77777777" w:rsidTr="00624E64">
        <w:tc>
          <w:tcPr>
            <w:tcW w:w="1027" w:type="dxa"/>
            <w:tcBorders>
              <w:top w:val="nil"/>
              <w:left w:val="nil"/>
              <w:bottom w:val="nil"/>
              <w:right w:val="nil"/>
            </w:tcBorders>
          </w:tcPr>
          <w:p w14:paraId="3113ECD6"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64719C1E"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1A8A5AE3" wp14:editId="1A834903">
                      <wp:extent cx="4614530" cy="3371850"/>
                      <wp:effectExtent l="0" t="0" r="0" b="0"/>
                      <wp:docPr id="16" name="Text Box 16"/>
                      <wp:cNvGraphicFramePr/>
                      <a:graphic xmlns:a="http://schemas.openxmlformats.org/drawingml/2006/main">
                        <a:graphicData uri="http://schemas.microsoft.com/office/word/2010/wordprocessingShape">
                          <wps:wsp>
                            <wps:cNvSpPr txBox="1"/>
                            <wps:spPr>
                              <a:xfrm>
                                <a:off x="0" y="0"/>
                                <a:ext cx="4614530" cy="3371850"/>
                              </a:xfrm>
                              <a:prstGeom prst="rect">
                                <a:avLst/>
                              </a:prstGeom>
                              <a:blipFill dpi="0" rotWithShape="1">
                                <a:blip r:embed="rId13"/>
                                <a:srcRect/>
                                <a:tile tx="0" ty="0" sx="100000" sy="100000" flip="none" algn="tl"/>
                              </a:blipFill>
                              <a:ln w="6350">
                                <a:noFill/>
                              </a:ln>
                              <a:effectLst/>
                            </wps:spPr>
                            <wps:txbx>
                              <w:txbxContent>
                                <w:p w14:paraId="23FAAF9B" w14:textId="202376B3" w:rsidR="00D90D6C" w:rsidRPr="005362A7" w:rsidRDefault="0082227F" w:rsidP="007D34F1">
                                  <w:pPr>
                                    <w:pStyle w:val="22TAHiddenWrittenResponse"/>
                                  </w:pPr>
                                  <w:permStart w:id="1970085428" w:edGrp="everyone"/>
                                  <w:r>
                                    <w:t xml:space="preserve">Clear </w:t>
                                  </w:r>
                                  <w:r w:rsidR="00077851">
                                    <w:t>set goals</w:t>
                                  </w:r>
                                  <w:r w:rsidR="00C16921">
                                    <w:t>, feedback from both employee an</w:t>
                                  </w:r>
                                  <w:r w:rsidR="00077851">
                                    <w:t xml:space="preserve">d </w:t>
                                  </w:r>
                                  <w:r w:rsidR="00C16921">
                                    <w:t>managemen</w:t>
                                  </w:r>
                                  <w:r w:rsidR="00D913CE">
                                    <w:t>t.</w:t>
                                  </w:r>
                                  <w:r w:rsidR="00A65245">
                                    <w:t xml:space="preserve"> Opportunities for the employee </w:t>
                                  </w:r>
                                  <w:r w:rsidR="00093B6F">
                                    <w:t>for personal and work growth set at a pace that is manageable for them</w:t>
                                  </w:r>
                                  <w:r w:rsidR="002B559C">
                                    <w:t xml:space="preserve"> to succeed.</w:t>
                                  </w:r>
                                  <w:r w:rsidR="00077851">
                                    <w:t xml:space="preserve"> Regular check ins </w:t>
                                  </w:r>
                                  <w:r w:rsidR="000975DC">
                                    <w:t xml:space="preserve">to ensure that the employee is on track. </w:t>
                                  </w:r>
                                  <w:r w:rsidR="00C47FC9">
                                    <w:t>Key Performance</w:t>
                                  </w:r>
                                  <w:r w:rsidR="00760504">
                                    <w:t xml:space="preserve"> Indicators are used to </w:t>
                                  </w:r>
                                  <w:r w:rsidR="00FB78F4">
                                    <w:t>measure</w:t>
                                  </w:r>
                                  <w:r w:rsidR="005D1F4C">
                                    <w:t xml:space="preserve"> how well an organisation, its employees and subcontractors</w:t>
                                  </w:r>
                                  <w:r w:rsidR="00514153">
                                    <w:t xml:space="preserve"> are tracking</w:t>
                                  </w:r>
                                  <w:r w:rsidR="002E272C">
                                    <w:t>. How they can progress</w:t>
                                  </w:r>
                                  <w:r w:rsidR="005D1F4C">
                                    <w:t xml:space="preserve"> </w:t>
                                  </w:r>
                                  <w:r w:rsidR="003A1318">
                                    <w:t>and</w:t>
                                  </w:r>
                                  <w:r w:rsidR="00095DA1">
                                    <w:t xml:space="preserve"> make improvements.</w:t>
                                  </w:r>
                                  <w:permEnd w:id="1970085428"/>
                                </w:p>
                                <w:p w14:paraId="57101786" w14:textId="01FF10F8" w:rsidR="00D02E84" w:rsidRDefault="002B559C">
                                  <w:r>
                                    <w:rPr>
                                      <w:rFonts w:ascii="Arial" w:eastAsiaTheme="minorHAnsi" w:hAnsi="Arial" w:cs="Arial"/>
                                      <w:color w:val="002060"/>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A8A5AE3" id="Text Box 16" o:spid="_x0000_s1039" type="#_x0000_t202" style="width:363.35pt;height:26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Wx2vtoECAAARBQAADgAAAAAAAAAAAAAAAAA6AgAAZHJzL2Uyb0RvYy54&#10;bWxQSwECLQAKAAAAAAAAACEAzvVkDJCoAACQqAAAFAAAAAAAAAAAAAAAAADnBAAAZHJzL21lZGlh&#10;L2ltYWdlMS5wbmdQSwECLQAUAAYACAAAACEAl7o9xN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23FAAF9B" w14:textId="202376B3" w:rsidR="00D90D6C" w:rsidRPr="005362A7" w:rsidRDefault="0082227F" w:rsidP="007D34F1">
                            <w:pPr>
                              <w:pStyle w:val="22TAHiddenWrittenResponse"/>
                            </w:pPr>
                            <w:permStart w:id="1970085428" w:edGrp="everyone"/>
                            <w:r>
                              <w:t xml:space="preserve">Clear </w:t>
                            </w:r>
                            <w:r w:rsidR="00077851">
                              <w:t>set goals</w:t>
                            </w:r>
                            <w:r w:rsidR="00C16921">
                              <w:t>, feedback from both employee an</w:t>
                            </w:r>
                            <w:r w:rsidR="00077851">
                              <w:t xml:space="preserve">d </w:t>
                            </w:r>
                            <w:r w:rsidR="00C16921">
                              <w:t>managemen</w:t>
                            </w:r>
                            <w:r w:rsidR="00D913CE">
                              <w:t>t.</w:t>
                            </w:r>
                            <w:r w:rsidR="00A65245">
                              <w:t xml:space="preserve"> Opportunities for the employee </w:t>
                            </w:r>
                            <w:r w:rsidR="00093B6F">
                              <w:t>for personal and work growth set at a pace that is manageable for them</w:t>
                            </w:r>
                            <w:r w:rsidR="002B559C">
                              <w:t xml:space="preserve"> to succeed.</w:t>
                            </w:r>
                            <w:r w:rsidR="00077851">
                              <w:t xml:space="preserve"> Regular check ins </w:t>
                            </w:r>
                            <w:r w:rsidR="000975DC">
                              <w:t xml:space="preserve">to ensure that the employee is on track. </w:t>
                            </w:r>
                            <w:r w:rsidR="00C47FC9">
                              <w:t>Key Performance</w:t>
                            </w:r>
                            <w:r w:rsidR="00760504">
                              <w:t xml:space="preserve"> Indicators are used to </w:t>
                            </w:r>
                            <w:r w:rsidR="00FB78F4">
                              <w:t>measure</w:t>
                            </w:r>
                            <w:r w:rsidR="005D1F4C">
                              <w:t xml:space="preserve"> how well an organisation, its employees and subcontractors</w:t>
                            </w:r>
                            <w:r w:rsidR="00514153">
                              <w:t xml:space="preserve"> are tracking</w:t>
                            </w:r>
                            <w:r w:rsidR="002E272C">
                              <w:t>. How they can progress</w:t>
                            </w:r>
                            <w:r w:rsidR="005D1F4C">
                              <w:t xml:space="preserve"> </w:t>
                            </w:r>
                            <w:r w:rsidR="003A1318">
                              <w:t>and</w:t>
                            </w:r>
                            <w:r w:rsidR="00095DA1">
                              <w:t xml:space="preserve"> make improvements.</w:t>
                            </w:r>
                            <w:permEnd w:id="1970085428"/>
                          </w:p>
                          <w:p w14:paraId="57101786" w14:textId="01FF10F8" w:rsidR="00D02E84" w:rsidRDefault="002B559C">
                            <w:r>
                              <w:rPr>
                                <w:rFonts w:ascii="Arial" w:eastAsiaTheme="minorHAnsi" w:hAnsi="Arial" w:cs="Arial"/>
                                <w:color w:val="002060"/>
                                <w:sz w:val="22"/>
                                <w:szCs w:val="22"/>
                              </w:rPr>
                              <w:t>.</w:t>
                            </w:r>
                          </w:p>
                        </w:txbxContent>
                      </v:textbox>
                      <w10:anchorlock/>
                    </v:shape>
                  </w:pict>
                </mc:Fallback>
              </mc:AlternateContent>
            </w:r>
          </w:p>
        </w:tc>
        <w:permStart w:id="1977491704" w:edGrp="everyone"/>
        <w:tc>
          <w:tcPr>
            <w:tcW w:w="624" w:type="dxa"/>
            <w:tcBorders>
              <w:top w:val="nil"/>
              <w:left w:val="nil"/>
              <w:bottom w:val="nil"/>
              <w:right w:val="nil"/>
            </w:tcBorders>
          </w:tcPr>
          <w:p w14:paraId="757F0496" w14:textId="77777777" w:rsidR="00D90D6C" w:rsidRPr="00533511" w:rsidRDefault="00000000" w:rsidP="00624E64">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Content>
                <w:r w:rsidR="00D90D6C">
                  <w:rPr>
                    <w:rFonts w:ascii="Arial" w:hAnsi="Arial" w:cs="Arial"/>
                    <w:sz w:val="44"/>
                    <w:szCs w:val="44"/>
                  </w:rPr>
                  <w:sym w:font="Wingdings" w:char="F0A8"/>
                </w:r>
              </w:sdtContent>
            </w:sdt>
            <w:permEnd w:id="1977491704"/>
          </w:p>
        </w:tc>
      </w:tr>
    </w:tbl>
    <w:p w14:paraId="3A84FA7D" w14:textId="77777777" w:rsidR="00D90D6C" w:rsidRDefault="00D90D6C" w:rsidP="00D90D6C">
      <w:pPr>
        <w:rPr>
          <w:rFonts w:ascii="Arial" w:hAnsi="Arial" w:cs="Arial"/>
          <w:sz w:val="22"/>
          <w:szCs w:val="22"/>
        </w:rPr>
      </w:pPr>
    </w:p>
    <w:p w14:paraId="235EBB52" w14:textId="77777777" w:rsidR="00D90D6C" w:rsidRDefault="00D90D6C" w:rsidP="00D90D6C">
      <w:pPr>
        <w:rPr>
          <w:rFonts w:ascii="Arial" w:hAnsi="Arial" w:cs="Arial"/>
          <w:sz w:val="22"/>
          <w:szCs w:val="22"/>
        </w:rPr>
      </w:pPr>
    </w:p>
    <w:p w14:paraId="0444FBEE" w14:textId="2B625C99" w:rsidR="00D90D6C" w:rsidRPr="00D90D6C" w:rsidRDefault="00F715A6" w:rsidP="00D90D6C">
      <w:pPr>
        <w:pStyle w:val="20TAQuestionNumber"/>
        <w:ind w:left="709" w:hanging="709"/>
      </w:pPr>
      <w:bookmarkStart w:id="16" w:name="_Ref87607816"/>
      <w:r>
        <w:t xml:space="preserve">Clarify </w:t>
      </w:r>
      <w:r w:rsidRPr="00F004AB">
        <w:t xml:space="preserve">key performance indicators </w:t>
      </w:r>
      <w:r w:rsidR="00A37518">
        <w:t>you need to</w:t>
      </w:r>
      <w:r w:rsidRPr="00F004AB">
        <w:t xml:space="preserve"> meet </w:t>
      </w:r>
      <w:r w:rsidR="00A37518">
        <w:t xml:space="preserve">to achieve </w:t>
      </w:r>
      <w:r w:rsidRPr="00F004AB">
        <w:t xml:space="preserve">the </w:t>
      </w:r>
      <w:r w:rsidRPr="006E191D">
        <w:t xml:space="preserve">organisation’s (or your team’s) </w:t>
      </w:r>
      <w:r w:rsidRPr="00F004AB">
        <w:t>goals and objectives</w:t>
      </w:r>
      <w:r w:rsidR="00D90D6C">
        <w:t>.</w:t>
      </w:r>
      <w:bookmarkEnd w:id="16"/>
    </w:p>
    <w:p w14:paraId="65818358"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64613F67" w14:textId="77777777" w:rsidTr="00624E64">
        <w:tc>
          <w:tcPr>
            <w:tcW w:w="1027" w:type="dxa"/>
            <w:tcBorders>
              <w:top w:val="nil"/>
              <w:left w:val="nil"/>
              <w:bottom w:val="nil"/>
              <w:right w:val="nil"/>
            </w:tcBorders>
          </w:tcPr>
          <w:p w14:paraId="3498B56A"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6174734E"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464CB7EA" wp14:editId="2E70ABF8">
                      <wp:extent cx="4614530" cy="3667125"/>
                      <wp:effectExtent l="0" t="0" r="0" b="9525"/>
                      <wp:docPr id="17" name="Text Box 17"/>
                      <wp:cNvGraphicFramePr/>
                      <a:graphic xmlns:a="http://schemas.openxmlformats.org/drawingml/2006/main">
                        <a:graphicData uri="http://schemas.microsoft.com/office/word/2010/wordprocessingShape">
                          <wps:wsp>
                            <wps:cNvSpPr txBox="1"/>
                            <wps:spPr>
                              <a:xfrm>
                                <a:off x="0" y="0"/>
                                <a:ext cx="4614530" cy="3667125"/>
                              </a:xfrm>
                              <a:prstGeom prst="rect">
                                <a:avLst/>
                              </a:prstGeom>
                              <a:blipFill dpi="0" rotWithShape="1">
                                <a:blip r:embed="rId13"/>
                                <a:srcRect/>
                                <a:tile tx="0" ty="0" sx="100000" sy="100000" flip="none" algn="tl"/>
                              </a:blipFill>
                              <a:ln w="6350">
                                <a:noFill/>
                              </a:ln>
                              <a:effectLst/>
                            </wps:spPr>
                            <wps:txbx>
                              <w:txbxContent>
                                <w:p w14:paraId="651D15F8" w14:textId="4180E10F" w:rsidR="001D6803" w:rsidRPr="005362A7" w:rsidRDefault="001D3BDE" w:rsidP="00944A2F">
                                  <w:pPr>
                                    <w:pStyle w:val="22TAHiddenWrittenResponse"/>
                                  </w:pPr>
                                  <w:permStart w:id="647703398" w:edGrp="everyone"/>
                                  <w:r w:rsidRPr="001D3BDE">
                                    <w:t>To guarantee that we are achieving a low incident rate, which leads to a safer job site, safety and the environment are crucial. Adhering to project budgets and timetables ensures that the project stays within budget and that the business and project continue to make money. Ensuring the timely completion of the project is facilitated by the monitoring of staff and plant productivity and efficiency. Sustaining high quality standards is crucial for reputation, client satisfaction, and reducing the need for reworks that fit within budget and schedule constraints.</w:t>
                                  </w:r>
                                  <w:permEnd w:id="64770339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64CB7EA" id="Text Box 17" o:spid="_x0000_s1040" type="#_x0000_t202" style="width:363.35pt;height:28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apTGeCAgAAEQUAAA4AAAAAAAAAAAAAAAAAOgIAAGRycy9lMm9Eb2Mu&#10;eG1sUEsBAi0ACgAAAAAAAAAhAM71ZAyQqAAAkKgAABQAAAAAAAAAAAAAAAAA6AQAAGRycy9tZWRp&#10;YS9pbWFnZTEucG5nUEsBAi0AFAAGAAgAAAAhAEOubWz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651D15F8" w14:textId="4180E10F" w:rsidR="001D6803" w:rsidRPr="005362A7" w:rsidRDefault="001D3BDE" w:rsidP="00944A2F">
                            <w:pPr>
                              <w:pStyle w:val="22TAHiddenWrittenResponse"/>
                            </w:pPr>
                            <w:permStart w:id="647703398" w:edGrp="everyone"/>
                            <w:r w:rsidRPr="001D3BDE">
                              <w:t>To guarantee that we are achieving a low incident rate, which leads to a safer job site, safety and the environment are crucial. Adhering to project budgets and timetables ensures that the project stays within budget and that the business and project continue to make money. Ensuring the timely completion of the project is facilitated by the monitoring of staff and plant productivity and efficiency. Sustaining high quality standards is crucial for reputation, client satisfaction, and reducing the need for reworks that fit within budget and schedule constraints.</w:t>
                            </w:r>
                            <w:permEnd w:id="647703398"/>
                          </w:p>
                        </w:txbxContent>
                      </v:textbox>
                      <w10:anchorlock/>
                    </v:shape>
                  </w:pict>
                </mc:Fallback>
              </mc:AlternateContent>
            </w:r>
          </w:p>
        </w:tc>
        <w:permStart w:id="1502556895" w:edGrp="everyone"/>
        <w:tc>
          <w:tcPr>
            <w:tcW w:w="624" w:type="dxa"/>
            <w:tcBorders>
              <w:top w:val="nil"/>
              <w:left w:val="nil"/>
              <w:bottom w:val="nil"/>
              <w:right w:val="nil"/>
            </w:tcBorders>
          </w:tcPr>
          <w:p w14:paraId="4B786255" w14:textId="77777777" w:rsidR="00D90D6C" w:rsidRPr="00533511" w:rsidRDefault="00000000" w:rsidP="00624E64">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Content>
                <w:r w:rsidR="00D90D6C">
                  <w:rPr>
                    <w:rFonts w:ascii="Arial" w:hAnsi="Arial" w:cs="Arial"/>
                    <w:sz w:val="44"/>
                    <w:szCs w:val="44"/>
                  </w:rPr>
                  <w:sym w:font="Wingdings" w:char="F0A8"/>
                </w:r>
              </w:sdtContent>
            </w:sdt>
            <w:permEnd w:id="1502556895"/>
          </w:p>
        </w:tc>
      </w:tr>
    </w:tbl>
    <w:p w14:paraId="01CA3B2C" w14:textId="77777777" w:rsidR="00D90D6C" w:rsidRDefault="00D90D6C" w:rsidP="00D90D6C">
      <w:pPr>
        <w:rPr>
          <w:rFonts w:ascii="Arial" w:hAnsi="Arial" w:cs="Arial"/>
          <w:sz w:val="22"/>
          <w:szCs w:val="22"/>
        </w:rPr>
      </w:pPr>
    </w:p>
    <w:p w14:paraId="662ABA9B" w14:textId="77777777" w:rsidR="00D90D6C" w:rsidRDefault="00D90D6C" w:rsidP="00D90D6C">
      <w:pPr>
        <w:rPr>
          <w:rFonts w:ascii="Arial" w:hAnsi="Arial" w:cs="Arial"/>
          <w:sz w:val="22"/>
          <w:szCs w:val="22"/>
        </w:rPr>
      </w:pPr>
    </w:p>
    <w:p w14:paraId="68A5DCF2" w14:textId="5ADDA9C5" w:rsidR="00F755AD" w:rsidRPr="00D90D6C" w:rsidRDefault="00F755AD" w:rsidP="00F755AD">
      <w:pPr>
        <w:pStyle w:val="20TAQuestionNumber"/>
        <w:ind w:left="709" w:hanging="709"/>
      </w:pPr>
      <w:bookmarkStart w:id="17" w:name="_Ref87609604"/>
      <w:r>
        <w:lastRenderedPageBreak/>
        <w:t xml:space="preserve">When holding a pre-start meeting, why is it important that leaders </w:t>
      </w:r>
      <w:r w:rsidRPr="00F755AD">
        <w:rPr>
          <w:rFonts w:cs="Arial"/>
          <w:szCs w:val="24"/>
        </w:rPr>
        <w:t>e</w:t>
      </w:r>
      <w:r w:rsidR="005D414F" w:rsidRPr="00F755AD">
        <w:rPr>
          <w:rFonts w:cs="Arial"/>
          <w:szCs w:val="24"/>
        </w:rPr>
        <w:t>xamine options</w:t>
      </w:r>
      <w:r w:rsidRPr="00F755AD">
        <w:rPr>
          <w:rFonts w:cs="Arial"/>
          <w:szCs w:val="24"/>
        </w:rPr>
        <w:t xml:space="preserve"> </w:t>
      </w:r>
      <w:r>
        <w:rPr>
          <w:rFonts w:cs="Arial"/>
          <w:szCs w:val="24"/>
        </w:rPr>
        <w:t>for</w:t>
      </w:r>
      <w:r w:rsidR="005D414F" w:rsidRPr="00F755AD">
        <w:rPr>
          <w:rFonts w:cs="Arial"/>
          <w:szCs w:val="24"/>
        </w:rPr>
        <w:t xml:space="preserve"> risk</w:t>
      </w:r>
      <w:r>
        <w:rPr>
          <w:rFonts w:cs="Arial"/>
          <w:szCs w:val="24"/>
        </w:rPr>
        <w:t xml:space="preserve"> management put forward by team members?</w:t>
      </w:r>
      <w:bookmarkEnd w:id="17"/>
    </w:p>
    <w:p w14:paraId="5F0EA2EB" w14:textId="77777777" w:rsidR="00D90D6C" w:rsidRPr="00956C6F" w:rsidRDefault="00D90D6C" w:rsidP="00D90D6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90D6C" w:rsidRPr="00830749" w14:paraId="777CC493" w14:textId="77777777" w:rsidTr="00624E64">
        <w:tc>
          <w:tcPr>
            <w:tcW w:w="1027" w:type="dxa"/>
            <w:tcBorders>
              <w:top w:val="nil"/>
              <w:left w:val="nil"/>
              <w:bottom w:val="nil"/>
              <w:right w:val="nil"/>
            </w:tcBorders>
          </w:tcPr>
          <w:p w14:paraId="4F8CF759" w14:textId="77777777" w:rsidR="00D90D6C" w:rsidRPr="001C4084" w:rsidRDefault="00D90D6C" w:rsidP="00624E64">
            <w:pPr>
              <w:pStyle w:val="AnswerHeading"/>
            </w:pPr>
            <w:r w:rsidRPr="001C4084">
              <w:t>Answer</w:t>
            </w:r>
          </w:p>
        </w:tc>
        <w:tc>
          <w:tcPr>
            <w:tcW w:w="7478" w:type="dxa"/>
            <w:tcBorders>
              <w:top w:val="nil"/>
              <w:left w:val="nil"/>
              <w:bottom w:val="nil"/>
              <w:right w:val="nil"/>
            </w:tcBorders>
          </w:tcPr>
          <w:p w14:paraId="6DF9F356" w14:textId="77777777" w:rsidR="00D90D6C" w:rsidRPr="001C4084" w:rsidRDefault="00D90D6C" w:rsidP="00624E64">
            <w:pPr>
              <w:rPr>
                <w:rFonts w:ascii="Arial" w:hAnsi="Arial" w:cs="Arial"/>
                <w:sz w:val="22"/>
                <w:szCs w:val="22"/>
              </w:rPr>
            </w:pPr>
            <w:r>
              <w:rPr>
                <w:noProof/>
                <w:lang w:eastAsia="en-AU"/>
              </w:rPr>
              <mc:AlternateContent>
                <mc:Choice Requires="wps">
                  <w:drawing>
                    <wp:inline distT="0" distB="0" distL="0" distR="0" wp14:anchorId="533E1EE1" wp14:editId="0846B8FB">
                      <wp:extent cx="4614530" cy="3086100"/>
                      <wp:effectExtent l="0" t="0" r="0" b="0"/>
                      <wp:docPr id="18" name="Text Box 18"/>
                      <wp:cNvGraphicFramePr/>
                      <a:graphic xmlns:a="http://schemas.openxmlformats.org/drawingml/2006/main">
                        <a:graphicData uri="http://schemas.microsoft.com/office/word/2010/wordprocessingShape">
                          <wps:wsp>
                            <wps:cNvSpPr txBox="1"/>
                            <wps:spPr>
                              <a:xfrm>
                                <a:off x="0" y="0"/>
                                <a:ext cx="4614530" cy="3086100"/>
                              </a:xfrm>
                              <a:prstGeom prst="rect">
                                <a:avLst/>
                              </a:prstGeom>
                              <a:blipFill dpi="0" rotWithShape="1">
                                <a:blip r:embed="rId13"/>
                                <a:srcRect/>
                                <a:tile tx="0" ty="0" sx="100000" sy="100000" flip="none" algn="tl"/>
                              </a:blipFill>
                              <a:ln w="6350">
                                <a:noFill/>
                              </a:ln>
                              <a:effectLst/>
                            </wps:spPr>
                            <wps:txbx>
                              <w:txbxContent>
                                <w:p w14:paraId="3D27963F" w14:textId="2DF8EE14" w:rsidR="00D90D6C" w:rsidRPr="005362A7" w:rsidRDefault="008B392A" w:rsidP="00944A2F">
                                  <w:pPr>
                                    <w:pStyle w:val="22TAHiddenWrittenResponse"/>
                                  </w:pPr>
                                  <w:permStart w:id="689196301" w:edGrp="everyone"/>
                                  <w:r>
                                    <w:t xml:space="preserve">Team members regardless of their position play a key role in the </w:t>
                                  </w:r>
                                  <w:r w:rsidR="00B425AD">
                                    <w:t>day-to-day</w:t>
                                  </w:r>
                                  <w:r>
                                    <w:t xml:space="preserve"> safety on site. Allowing them to have a say and put their ideas forward will give them a sense of responsibility and allow a </w:t>
                                  </w:r>
                                  <w:r w:rsidR="00B425AD">
                                    <w:t>collaborative</w:t>
                                  </w:r>
                                  <w:r>
                                    <w:t xml:space="preserve"> approach to safety and risk management on site.</w:t>
                                  </w:r>
                                  <w:permEnd w:id="68919630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33E1EE1" id="Text Box 18" o:spid="_x0000_s1041" type="#_x0000_t202" style="width:363.35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K6opCyCAgAAEQUAAA4AAAAAAAAAAAAAAAAAOgIAAGRycy9lMm9Eb2Mu&#10;eG1sUEsBAi0ACgAAAAAAAAAhAM71ZAyQqAAAkKgAABQAAAAAAAAAAAAAAAAA6AQAAGRycy9tZWRp&#10;YS9pbWFnZTEucG5nUEsBAi0AFAAGAAgAAAAhAFHzvWz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3D27963F" w14:textId="2DF8EE14" w:rsidR="00D90D6C" w:rsidRPr="005362A7" w:rsidRDefault="008B392A" w:rsidP="00944A2F">
                            <w:pPr>
                              <w:pStyle w:val="22TAHiddenWrittenResponse"/>
                            </w:pPr>
                            <w:permStart w:id="689196301" w:edGrp="everyone"/>
                            <w:r>
                              <w:t xml:space="preserve">Team members regardless of their position play a key role in the </w:t>
                            </w:r>
                            <w:r w:rsidR="00B425AD">
                              <w:t>day-to-day</w:t>
                            </w:r>
                            <w:r>
                              <w:t xml:space="preserve"> safety on site. Allowing them to have a say and put their ideas forward will give them a sense of responsibility and allow a </w:t>
                            </w:r>
                            <w:r w:rsidR="00B425AD">
                              <w:t>collaborative</w:t>
                            </w:r>
                            <w:r>
                              <w:t xml:space="preserve"> approach to safety and risk management on site.</w:t>
                            </w:r>
                            <w:permEnd w:id="689196301"/>
                          </w:p>
                        </w:txbxContent>
                      </v:textbox>
                      <w10:anchorlock/>
                    </v:shape>
                  </w:pict>
                </mc:Fallback>
              </mc:AlternateContent>
            </w:r>
          </w:p>
        </w:tc>
        <w:permStart w:id="2086565945" w:edGrp="everyone"/>
        <w:tc>
          <w:tcPr>
            <w:tcW w:w="624" w:type="dxa"/>
            <w:tcBorders>
              <w:top w:val="nil"/>
              <w:left w:val="nil"/>
              <w:bottom w:val="nil"/>
              <w:right w:val="nil"/>
            </w:tcBorders>
          </w:tcPr>
          <w:p w14:paraId="28F91A90" w14:textId="77777777" w:rsidR="00D90D6C" w:rsidRPr="00533511" w:rsidRDefault="00000000" w:rsidP="00624E64">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Content>
                <w:r w:rsidR="00D90D6C">
                  <w:rPr>
                    <w:rFonts w:ascii="Arial" w:hAnsi="Arial" w:cs="Arial"/>
                    <w:sz w:val="44"/>
                    <w:szCs w:val="44"/>
                  </w:rPr>
                  <w:sym w:font="Wingdings" w:char="F0A8"/>
                </w:r>
              </w:sdtContent>
            </w:sdt>
            <w:permEnd w:id="2086565945"/>
          </w:p>
        </w:tc>
      </w:tr>
    </w:tbl>
    <w:p w14:paraId="088E396F" w14:textId="77777777" w:rsidR="00D90D6C" w:rsidRDefault="00D90D6C" w:rsidP="00D90D6C">
      <w:pPr>
        <w:rPr>
          <w:rFonts w:ascii="Arial" w:hAnsi="Arial" w:cs="Arial"/>
          <w:sz w:val="22"/>
          <w:szCs w:val="22"/>
        </w:rPr>
      </w:pPr>
    </w:p>
    <w:p w14:paraId="331D0472" w14:textId="77777777" w:rsidR="00863766" w:rsidRDefault="00863766" w:rsidP="00863766">
      <w:pPr>
        <w:rPr>
          <w:rFonts w:ascii="Arial" w:hAnsi="Arial" w:cs="Arial"/>
          <w:sz w:val="22"/>
          <w:szCs w:val="22"/>
        </w:rPr>
      </w:pPr>
    </w:p>
    <w:p w14:paraId="7B4062A6" w14:textId="2897607C" w:rsidR="00863766" w:rsidRPr="00D90D6C" w:rsidRDefault="00863766" w:rsidP="00863766">
      <w:pPr>
        <w:pStyle w:val="20TAQuestionNumber"/>
        <w:ind w:left="709" w:hanging="709"/>
      </w:pPr>
      <w:bookmarkStart w:id="18" w:name="_Ref87610096"/>
      <w:r>
        <w:t>Informed decisions are made when sourcing information from internal and external sources. Discuss a procedure or policy you have used in the workplace and which relevant external source/s align to this.</w:t>
      </w:r>
      <w:bookmarkEnd w:id="18"/>
    </w:p>
    <w:p w14:paraId="70158751" w14:textId="77777777" w:rsidR="00863766" w:rsidRPr="00956C6F" w:rsidRDefault="00863766" w:rsidP="0086376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63766" w:rsidRPr="00830749" w14:paraId="69B68739" w14:textId="77777777" w:rsidTr="000A1B3B">
        <w:tc>
          <w:tcPr>
            <w:tcW w:w="1027" w:type="dxa"/>
            <w:tcBorders>
              <w:top w:val="nil"/>
              <w:left w:val="nil"/>
              <w:bottom w:val="nil"/>
              <w:right w:val="nil"/>
            </w:tcBorders>
          </w:tcPr>
          <w:p w14:paraId="04F528F0" w14:textId="77777777" w:rsidR="00863766" w:rsidRPr="001C4084" w:rsidRDefault="00863766" w:rsidP="000A1B3B">
            <w:pPr>
              <w:pStyle w:val="AnswerHeading"/>
            </w:pPr>
            <w:r w:rsidRPr="001C4084">
              <w:t>Answer</w:t>
            </w:r>
          </w:p>
        </w:tc>
        <w:tc>
          <w:tcPr>
            <w:tcW w:w="7478" w:type="dxa"/>
            <w:tcBorders>
              <w:top w:val="nil"/>
              <w:left w:val="nil"/>
              <w:bottom w:val="nil"/>
              <w:right w:val="nil"/>
            </w:tcBorders>
          </w:tcPr>
          <w:p w14:paraId="4C303210" w14:textId="77777777" w:rsidR="00863766" w:rsidRPr="001C4084" w:rsidRDefault="00863766" w:rsidP="000A1B3B">
            <w:pPr>
              <w:rPr>
                <w:rFonts w:ascii="Arial" w:hAnsi="Arial" w:cs="Arial"/>
                <w:sz w:val="22"/>
                <w:szCs w:val="22"/>
              </w:rPr>
            </w:pPr>
            <w:r>
              <w:rPr>
                <w:noProof/>
                <w:lang w:eastAsia="en-AU"/>
              </w:rPr>
              <mc:AlternateContent>
                <mc:Choice Requires="wps">
                  <w:drawing>
                    <wp:inline distT="0" distB="0" distL="0" distR="0" wp14:anchorId="1D4C3668" wp14:editId="7E93FF62">
                      <wp:extent cx="4614530" cy="3714750"/>
                      <wp:effectExtent l="0" t="0" r="0" b="0"/>
                      <wp:docPr id="19" name="Text Box 19"/>
                      <wp:cNvGraphicFramePr/>
                      <a:graphic xmlns:a="http://schemas.openxmlformats.org/drawingml/2006/main">
                        <a:graphicData uri="http://schemas.microsoft.com/office/word/2010/wordprocessingShape">
                          <wps:wsp>
                            <wps:cNvSpPr txBox="1"/>
                            <wps:spPr>
                              <a:xfrm>
                                <a:off x="0" y="0"/>
                                <a:ext cx="4614530" cy="3714750"/>
                              </a:xfrm>
                              <a:prstGeom prst="rect">
                                <a:avLst/>
                              </a:prstGeom>
                              <a:blipFill dpi="0" rotWithShape="1">
                                <a:blip r:embed="rId13"/>
                                <a:srcRect/>
                                <a:tile tx="0" ty="0" sx="100000" sy="100000" flip="none" algn="tl"/>
                              </a:blipFill>
                              <a:ln w="6350">
                                <a:noFill/>
                              </a:ln>
                              <a:effectLst/>
                            </wps:spPr>
                            <wps:txbx>
                              <w:txbxContent>
                                <w:p w14:paraId="4C301A84" w14:textId="4D7ED157" w:rsidR="008A7126" w:rsidRDefault="009978DA" w:rsidP="00944A2F">
                                  <w:pPr>
                                    <w:pStyle w:val="22TAHiddenWrittenResponse"/>
                                  </w:pPr>
                                  <w:permStart w:id="202334107" w:edGrp="everyone"/>
                                  <w:r w:rsidRPr="009978DA">
                                    <w:t xml:space="preserve">A JHA is implemented before start of any task on-site. This requires a collaborative effort to examine the work environment, identify any </w:t>
                                  </w:r>
                                  <w:r>
                                    <w:t>hazards</w:t>
                                  </w:r>
                                  <w:r w:rsidRPr="009978DA">
                                    <w:t>, and implement the necessary controls to ensure everyone's safety while working. Occupational worker health and safety is an important source for providing instructions and identifying hazards for the work being performed.</w:t>
                                  </w:r>
                                </w:p>
                                <w:permEnd w:id="202334107"/>
                                <w:p w14:paraId="52032BA5" w14:textId="77777777" w:rsidR="008A7126" w:rsidRPr="005362A7" w:rsidRDefault="008A7126" w:rsidP="00944A2F">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D4C3668" id="Text Box 19" o:spid="_x0000_s1042" type="#_x0000_t202" style="width:363.3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l2PAAAAAAAAAAAA4D5rZt7rEQAAAAAAAAAAANxnzczf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RjwAAAAAAAAAAAOA+a2Y+6xEA&#10;AAAAAAAAAADcx4UoAAAAAAAAAAAAiTUzv+oRAAAAAAAAAAAA3Oc559QbAAAAAAAAAAAAuJALUQ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2nHgEAAAAAAAAAAMB91sy81SMAAAAAAAAAAAC4z5qZr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qEcAAAAAAAAAAABwnzUzP+sRAAAAAAAAAAAA&#10;3GfNzL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D8Z++OiSoAoiAIvk9d&#10;DmZADyYg5nRAihVsHTImuG4FK2CqFk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isvfdLPQIAAAAAAAAAAID7rJn5rkcAAAAAAAAAAABwHxei&#10;AAAAAAAAAAAAJNbMfNUjAAAAAAAAAAAAuM/jnFNvAAAAAAAAAAAA4EIuRAE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isvfdn&#10;PQIAAAAAAAAAAID7rJl5rUcAAAAAAAAAAABwnzUzf/UIAAAAAAAAAAAA7vM459QbAAAAAAAAAAAA&#10;uNBTPQAAAAAAAAAAAIA7Cd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6LTlEwAAIABJREFU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rL33Wz0CAAAAAAAAAACA+6yZ+ahHAAAAAAAAAAAA&#10;cB8XogAAAAAAAAAAACTWzLzXIwAAAAAAAAAAALjP45xTbwAAAAAAAAAAAOBCLkQB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rL33Tz0CAAAAAAAAAACA+6yZea5HAAAAAAAAAAAAcJ81M7/1CAAAAAAAAAAAAO7zOOfUGwAAAAAA&#10;AAAAALjQU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GfvjokqAKIgCL5PnQV8EOEE&#10;AnwQkXAmkIQUbBwyJrhuBStgqjY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7v9QgAAAAAAAAAAADus2bmrR4BAAAAAAAAAADAfdbM/NUjAAAAAAAAAAAAuM/jnFNvAAAAAAAA&#10;AAAA4EJP9QAAAAAAAAAAAADuJG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z/UIAAAAAAAAAAAA7rNm5qceAQAAAAAAAAAAwH1ciAIAAAAA&#10;AAAAAJBYM/NdjwAAAAAAAAAAAOA+j3NOvQEAAAAAAAAAAIALuRAF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sfbeX/UIAAAA&#10;AAAAAAAA7rNm5qUeAQAAAAAAAAAAwH3WzPzWIwAAAAAAAAAAALjP45xTbwAAAAAAAAAAAOBCT/UA&#10;AAAAAAAAAAAA7iR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q/1CAAAAAAAAAAAAO6zZuazHgEAAAAAAAAAAMB9XIgCAAAAAAAAAACQWDPz&#10;UY8AAAAAAAAAAADgPo9zTr0BAAAAAAAAAACAC7kQBQ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45+9OyaKBYiiKPh2a3Ki7wMp5EghYUwQ/QApqMHG&#10;IOME063gCjhVF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v/rEQAAAAAAAAAAANxnzcxLPQIAAAAAAAAAAID7rJn5&#10;rkcAAAAAAAAAAABwn8c5p94AAAAAAAAAAADAhZ71AAAAAAAAAAAAAO4k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DGSWrgAAAgAElEQVQ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YjAAAAAAAAAAAAuM/jnFNvAAAAAAAAAAAA&#10;4ELPegAAAAAAAAAAAAB3Er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WHvvf/UIAAAAAAAAAAAA7rNm5qseAQAAAAAAAAAAwH1ciAIAAAAAAAAA&#10;AJBYM/NZ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H/UIAAAAAAAA&#10;AAAA7rNm5rUeAQAAAAAAAAAAwH3WzPzUIwAAAAAAAAAAALjP45xTbwAAAAAAAAAAAOBCz3oAAAAA&#10;AAAAAAAAdxK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X/s3TFRBUAUBMH3qYuwgBRMEIMJcqJzgARwhpND&#10;xgTXrWAFTNUC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i7b1f6xEAAAAAAAAA&#10;AADcZ83MZz0CAAAAAAAAAACA+7gQBQAAAAAAAAAAILFm5r0eAQAAAAAAAAAAwH0e55x6AwAAAAAA&#10;AAAAABdyIQo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6xEAAAAAAAAAAADcZ83Mcz0CAAAAAAAAAACA+6yZ+alHAAAA&#10;AAAAAAAAcJ/HOafeAAAAAAAAAAAAwIWe6gEAAAAAAAAAAADcSc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P+oRAAAAAAAAAAAA3GfNzFs9&#10;AgAAAAAAAAAAgPusmfmr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qEQAAAAAAAAAAANxnzcx3PQIAAAAAAAAAAID7uBAFAAAAAAAAAAAgsWbmqx4BAAAAAAAAAADA&#10;fR7nnHoDAAAAAAAAAAAAF3IhCgAAAAAAAAAAQFus2q8AACAASURBV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Nbe+70eAQAAAAAA&#10;AAAAwH3WzHzUIwAAAAAAAAAAALiPC1EAAAAAAAAAAAASa2Z+1iMAAAAAAAAAAAC4z3POqTcAAAAA&#10;AAAAAABwIRei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Nbe+6seAQAAAAAAAAAAwH3WzLzVIwAAAAAAAAAAALjPmpnP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5VjwAAAAAAAAAAAOA+a2Z+&#10;1CMAAAAAAAAAAAC4z5qZf/UIAAAAAAAAAAAA7vOcc+oNAAAAAAAAAAAAXOhVDwAAAAAAAAAAAOBO&#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9rR4BAAAAAAAAAADAfdbM/KlHAAAAAAAAAAAAcB8XogAAAAAAAAAAACTWzPyuRwAAAAAAAAAA&#10;AHCf55xTbwAAAAAAAAAAAOBCLkQBAAAAAAAA/rN3B1WVBUEUBOv905gZFaxxwRoVrYM9JsYMThoZ&#10;uegIBVdAnio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73rEQAAAAAAAAAAANxnzcy/egQAAAAAAAAAAAD3WTPzvx4BAAAAAAAAAADA&#10;fZ5zTr0BAAAAAAAAAACAC73qAQAAAAAAAAAAANxJ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OyvarQAAIABJREFU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3f6xEAAAAAAAAAAADc&#10;Z83MVz0CAAAAAAAAAACA+3ghCgAAAAAAAAAAQOI559QbAAAAAAAAAAAAuJAL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TW3vunHgEAAAAAAAAAAMB91sy81SMAAAAAAAAAAAC4z5qZ73oEAAAAAAAAAAAA&#10;93nOOfUGAAAAAAAAAAAALvSqBwAAAAAAAAAAAHAn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rEcAAAAAAAAAAABwnzUzH/UIAAAAAAAA&#10;AAAA7rNm5rc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D8sXfHRBEAQRQF564WFcT4wA8xAjYhJsECJhC3yHjBdiv4&#10;Al7N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V/rEQAAAAAAAAAAANxnzcx3PQIAAAAAAAAA&#10;AID7eCEKAAAAAAAAAABAYs3MZz0CAAAAAAAAAACA+zzOOfUGAAAAAAAAAAAALuSFKA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Im19/6qRwAAAAAAAAAAAHCfNTNv9QgAAAAAAAAAAADus2bmrx4BAAAAAAAAAADAfR7nnHoDAAAA&#10;AAAAAAAAF3rWAwAAAAAAAAAAALiT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DE2nu/1yMAAAAAAAAAAAC4z5qZj3oEAAAAAAAAAAAA9/FCFAAA&#10;AAAAAAAAgMTjnFNvAAAAAAAAAAAA4EIu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BYe+/fegQAAAAA&#10;AAAAAAD3WTPzUo8AAAAAAAAAAADgPmtmfuoRAAAAAAAAAAAA3Odxzqk3AAAAAAAAAAAAcKFnPQAA&#10;AAAAAAAAAIA7Cd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tu1gyIGYiCAYXtieqpNAAAH0UlEQVSdUDsq5RGcBZPC8CMSAgMw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CJtff+1hEAAAAA&#10;AAAAAADcZ83MW0cAAAAAAAAAAABwnzUzvzoCAAAAAAAAAACA+zznnLoBAAAAAAAAAACAC33qAAAA&#10;AAAAAAAAAO5k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" stroked="f" strokeweight=".5pt">
                      <v:fill r:id="rId14" o:title="" recolor="t" rotate="t" type="tile"/>
                      <v:textbox inset="0,0,0,0">
                        <w:txbxContent>
                          <w:p w14:paraId="4C301A84" w14:textId="4D7ED157" w:rsidR="008A7126" w:rsidRDefault="009978DA" w:rsidP="00944A2F">
                            <w:pPr>
                              <w:pStyle w:val="22TAHiddenWrittenResponse"/>
                            </w:pPr>
                            <w:permStart w:id="202334107" w:edGrp="everyone"/>
                            <w:r w:rsidRPr="009978DA">
                              <w:t xml:space="preserve">A JHA is implemented before start of any task on-site. This requires a collaborative effort to examine the work environment, identify any </w:t>
                            </w:r>
                            <w:r>
                              <w:t>hazards</w:t>
                            </w:r>
                            <w:r w:rsidRPr="009978DA">
                              <w:t>, and implement the necessary controls to ensure everyone's safety while working. Occupational worker health and safety is an important source for providing instructions and identifying hazards for the work being performed.</w:t>
                            </w:r>
                          </w:p>
                          <w:permEnd w:id="202334107"/>
                          <w:p w14:paraId="52032BA5" w14:textId="77777777" w:rsidR="008A7126" w:rsidRPr="005362A7" w:rsidRDefault="008A7126" w:rsidP="00944A2F">
                            <w:pPr>
                              <w:pStyle w:val="22TAHiddenWrittenResponse"/>
                            </w:pPr>
                          </w:p>
                        </w:txbxContent>
                      </v:textbox>
                      <w10:anchorlock/>
                    </v:shape>
                  </w:pict>
                </mc:Fallback>
              </mc:AlternateContent>
            </w:r>
          </w:p>
        </w:tc>
        <w:permStart w:id="1798772419" w:edGrp="everyone"/>
        <w:tc>
          <w:tcPr>
            <w:tcW w:w="624" w:type="dxa"/>
            <w:tcBorders>
              <w:top w:val="nil"/>
              <w:left w:val="nil"/>
              <w:bottom w:val="nil"/>
              <w:right w:val="nil"/>
            </w:tcBorders>
          </w:tcPr>
          <w:p w14:paraId="6FFD7676" w14:textId="77777777" w:rsidR="00863766" w:rsidRPr="00533511" w:rsidRDefault="00000000" w:rsidP="000A1B3B">
            <w:pPr>
              <w:rPr>
                <w:rFonts w:ascii="Arial" w:hAnsi="Arial" w:cs="Arial"/>
                <w:sz w:val="44"/>
                <w:szCs w:val="44"/>
              </w:rPr>
            </w:pPr>
            <w:sdt>
              <w:sdtPr>
                <w:rPr>
                  <w:rFonts w:ascii="Arial" w:hAnsi="Arial" w:cs="Arial"/>
                  <w:sz w:val="44"/>
                  <w:szCs w:val="44"/>
                </w:rPr>
                <w:id w:val="621042756"/>
                <w14:checkbox>
                  <w14:checked w14:val="0"/>
                  <w14:checkedState w14:val="00FE" w14:font="Wingdings"/>
                  <w14:uncheckedState w14:val="00A8" w14:font="Wingdings"/>
                </w14:checkbox>
              </w:sdtPr>
              <w:sdtContent>
                <w:r w:rsidR="00863766">
                  <w:rPr>
                    <w:rFonts w:ascii="Arial" w:hAnsi="Arial" w:cs="Arial"/>
                    <w:sz w:val="44"/>
                    <w:szCs w:val="44"/>
                  </w:rPr>
                  <w:sym w:font="Wingdings" w:char="F0A8"/>
                </w:r>
              </w:sdtContent>
            </w:sdt>
            <w:permEnd w:id="1798772419"/>
          </w:p>
        </w:tc>
      </w:tr>
    </w:tbl>
    <w:p w14:paraId="1A6E8760" w14:textId="77777777" w:rsidR="00863766" w:rsidRDefault="00863766" w:rsidP="00863766">
      <w:pPr>
        <w:rPr>
          <w:rFonts w:ascii="Arial" w:hAnsi="Arial" w:cs="Arial"/>
          <w:sz w:val="22"/>
          <w:szCs w:val="22"/>
        </w:rPr>
      </w:pPr>
    </w:p>
    <w:p w14:paraId="0194EF5B" w14:textId="77777777" w:rsidR="00644412" w:rsidRDefault="00644412" w:rsidP="00644412">
      <w:pPr>
        <w:rPr>
          <w:rFonts w:ascii="Arial" w:hAnsi="Arial" w:cs="Arial"/>
          <w:sz w:val="22"/>
          <w:szCs w:val="22"/>
        </w:rPr>
      </w:pPr>
    </w:p>
    <w:p w14:paraId="49AF18C0" w14:textId="18EC0B48" w:rsidR="00644412" w:rsidRPr="00D90D6C" w:rsidRDefault="00572F39" w:rsidP="00644412">
      <w:pPr>
        <w:pStyle w:val="20TAQuestionNumber"/>
        <w:ind w:left="709" w:hanging="709"/>
      </w:pPr>
      <w:bookmarkStart w:id="19" w:name="_Ref87611077"/>
      <w:r>
        <w:lastRenderedPageBreak/>
        <w:t>Identify and explain</w:t>
      </w:r>
      <w:r w:rsidR="00644412">
        <w:t xml:space="preserve"> a variety </w:t>
      </w:r>
      <w:r w:rsidR="002F5A87">
        <w:t>(4-5 )</w:t>
      </w:r>
      <w:r w:rsidR="00644412">
        <w:t xml:space="preserve"> sources leaders use to </w:t>
      </w:r>
      <w:r w:rsidR="00D0357A">
        <w:t>ensure they provide</w:t>
      </w:r>
      <w:r w:rsidR="00644412">
        <w:t xml:space="preserve"> </w:t>
      </w:r>
      <w:r w:rsidR="00D0357A">
        <w:t>correct information</w:t>
      </w:r>
      <w:r w:rsidR="00644412">
        <w:t xml:space="preserve"> as part of </w:t>
      </w:r>
      <w:r w:rsidR="00D0357A">
        <w:t xml:space="preserve">their </w:t>
      </w:r>
      <w:r w:rsidR="00644412">
        <w:t>facilitating and communicating processes.</w:t>
      </w:r>
      <w:bookmarkEnd w:id="19"/>
    </w:p>
    <w:p w14:paraId="5D555B69" w14:textId="77777777" w:rsidR="00644412" w:rsidRPr="00956C6F" w:rsidRDefault="00644412" w:rsidP="0064441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44412" w:rsidRPr="00830749" w14:paraId="5A4568D1" w14:textId="77777777" w:rsidTr="000A1B3B">
        <w:tc>
          <w:tcPr>
            <w:tcW w:w="1027" w:type="dxa"/>
            <w:tcBorders>
              <w:top w:val="nil"/>
              <w:left w:val="nil"/>
              <w:bottom w:val="nil"/>
              <w:right w:val="nil"/>
            </w:tcBorders>
          </w:tcPr>
          <w:p w14:paraId="2EA0B266" w14:textId="77777777" w:rsidR="00644412" w:rsidRPr="001C4084" w:rsidRDefault="00644412" w:rsidP="000A1B3B">
            <w:pPr>
              <w:pStyle w:val="AnswerHeading"/>
            </w:pPr>
            <w:r w:rsidRPr="001C4084">
              <w:t>Answer</w:t>
            </w:r>
          </w:p>
        </w:tc>
        <w:tc>
          <w:tcPr>
            <w:tcW w:w="7478" w:type="dxa"/>
            <w:tcBorders>
              <w:top w:val="nil"/>
              <w:left w:val="nil"/>
              <w:bottom w:val="nil"/>
              <w:right w:val="nil"/>
            </w:tcBorders>
          </w:tcPr>
          <w:p w14:paraId="65E8B211" w14:textId="77777777" w:rsidR="00644412" w:rsidRPr="001C4084" w:rsidRDefault="00644412" w:rsidP="000A1B3B">
            <w:pPr>
              <w:rPr>
                <w:rFonts w:ascii="Arial" w:hAnsi="Arial" w:cs="Arial"/>
                <w:sz w:val="22"/>
                <w:szCs w:val="22"/>
              </w:rPr>
            </w:pPr>
            <w:r>
              <w:rPr>
                <w:noProof/>
                <w:lang w:eastAsia="en-AU"/>
              </w:rPr>
              <mc:AlternateContent>
                <mc:Choice Requires="wps">
                  <w:drawing>
                    <wp:inline distT="0" distB="0" distL="0" distR="0" wp14:anchorId="40068A8E" wp14:editId="23638103">
                      <wp:extent cx="4614530" cy="2809875"/>
                      <wp:effectExtent l="0" t="0" r="0" b="0"/>
                      <wp:docPr id="20" name="Text Box 20"/>
                      <wp:cNvGraphicFramePr/>
                      <a:graphic xmlns:a="http://schemas.openxmlformats.org/drawingml/2006/main">
                        <a:graphicData uri="http://schemas.microsoft.com/office/word/2010/wordprocessingShape">
                          <wps:wsp>
                            <wps:cNvSpPr txBox="1"/>
                            <wps:spPr>
                              <a:xfrm>
                                <a:off x="0" y="0"/>
                                <a:ext cx="4614530" cy="2809875"/>
                              </a:xfrm>
                              <a:prstGeom prst="rect">
                                <a:avLst/>
                              </a:prstGeom>
                              <a:blipFill dpi="0" rotWithShape="1">
                                <a:blip r:embed="rId13"/>
                                <a:srcRect/>
                                <a:tile tx="0" ty="0" sx="100000" sy="100000" flip="none" algn="tl"/>
                              </a:blipFill>
                              <a:ln w="6350">
                                <a:noFill/>
                              </a:ln>
                              <a:effectLst/>
                            </wps:spPr>
                            <wps:txbx>
                              <w:txbxContent>
                                <w:p w14:paraId="4C45E2CB" w14:textId="4128F717" w:rsidR="00644412" w:rsidRPr="005362A7" w:rsidRDefault="00155987" w:rsidP="00944A2F">
                                  <w:pPr>
                                    <w:pStyle w:val="22TAHiddenWrittenResponse"/>
                                  </w:pPr>
                                  <w:permStart w:id="124147374" w:edGrp="everyone"/>
                                  <w:r>
                                    <w:t xml:space="preserve">Relevant </w:t>
                                  </w:r>
                                  <w:r w:rsidR="004526AF">
                                    <w:t xml:space="preserve">project documents are implemented </w:t>
                                  </w:r>
                                  <w:r w:rsidR="0068676F">
                                    <w:t>give accurate information based on the project</w:t>
                                  </w:r>
                                  <w:r w:rsidR="004D3F53">
                                    <w:t xml:space="preserve">. </w:t>
                                  </w:r>
                                  <w:r w:rsidR="00465267">
                                    <w:t xml:space="preserve">Team meetings and </w:t>
                                  </w:r>
                                  <w:r w:rsidR="00DA399B">
                                    <w:t>briefings are used to give information</w:t>
                                  </w:r>
                                  <w:r w:rsidR="0004146F">
                                    <w:t xml:space="preserve"> an</w:t>
                                  </w:r>
                                  <w:r w:rsidR="00A40515">
                                    <w:t>d</w:t>
                                  </w:r>
                                  <w:r w:rsidR="0004146F">
                                    <w:t xml:space="preserve"> define tasks as well as</w:t>
                                  </w:r>
                                  <w:r w:rsidR="00DA399B">
                                    <w:t xml:space="preserve"> </w:t>
                                  </w:r>
                                  <w:r w:rsidR="00DB4A53">
                                    <w:t>receiv</w:t>
                                  </w:r>
                                  <w:r w:rsidR="00D170CF">
                                    <w:t>ing</w:t>
                                  </w:r>
                                  <w:r w:rsidR="00DB4A53">
                                    <w:t xml:space="preserve"> feedback</w:t>
                                  </w:r>
                                  <w:r w:rsidR="00E135B0">
                                    <w:t xml:space="preserve"> and collaborating</w:t>
                                  </w:r>
                                  <w:r w:rsidR="00A40515">
                                    <w:t xml:space="preserve"> to make sure everyone is on the same page</w:t>
                                  </w:r>
                                  <w:r w:rsidR="009B539A">
                                    <w:t xml:space="preserve">. Site inspections are </w:t>
                                  </w:r>
                                  <w:r w:rsidR="00FF56F4">
                                    <w:t xml:space="preserve">carried out to </w:t>
                                  </w:r>
                                  <w:r w:rsidR="00647370">
                                    <w:t>assess the work</w:t>
                                  </w:r>
                                  <w:r w:rsidR="009841C4">
                                    <w:t xml:space="preserve"> that is being conducted while </w:t>
                                  </w:r>
                                  <w:r w:rsidR="005D4873">
                                    <w:t xml:space="preserve">obtaining information that may not be clear or </w:t>
                                  </w:r>
                                  <w:r w:rsidR="00E85ED2">
                                    <w:t>hazards that could arise.</w:t>
                                  </w:r>
                                  <w:r w:rsidR="004D3F53">
                                    <w:t xml:space="preserve"> Continuous training and </w:t>
                                  </w:r>
                                  <w:r w:rsidR="00F07ED3">
                                    <w:t xml:space="preserve">development is </w:t>
                                  </w:r>
                                  <w:r w:rsidR="00093EAF">
                                    <w:t xml:space="preserve">employed to </w:t>
                                  </w:r>
                                  <w:r w:rsidR="00854B4E">
                                    <w:t xml:space="preserve">keep up to date with the latest </w:t>
                                  </w:r>
                                  <w:r w:rsidR="006777A5">
                                    <w:t>practices</w:t>
                                  </w:r>
                                  <w:r w:rsidR="00AE31D9">
                                    <w:t xml:space="preserve">, policies </w:t>
                                  </w:r>
                                  <w:r w:rsidR="006777A5">
                                    <w:t xml:space="preserve">and documentation </w:t>
                                  </w:r>
                                  <w:r w:rsidR="00AE31D9">
                                    <w:t xml:space="preserve">to </w:t>
                                  </w:r>
                                  <w:r w:rsidR="00CB3B1F">
                                    <w:t xml:space="preserve">continue giving </w:t>
                                  </w:r>
                                  <w:r w:rsidR="00DF6214">
                                    <w:t>accurate</w:t>
                                  </w:r>
                                  <w:r w:rsidR="00CB3B1F">
                                    <w:t xml:space="preserve"> information</w:t>
                                  </w:r>
                                  <w:r w:rsidR="009B539A">
                                    <w:t xml:space="preserve"> </w:t>
                                  </w:r>
                                  <w:permEnd w:id="1241473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0068A8E" id="Text Box 20" o:spid="_x0000_s1043" type="#_x0000_t202" style="width:363.35pt;height:221.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FVwppWCAgAAEQUAAA4AAAAAAAAAAAAAAAAAOgIAAGRycy9lMm9Eb2Mu&#10;eG1sUEsBAi0ACgAAAAAAAAAhAM71ZAyQqAAAkKgAABQAAAAAAAAAAAAAAAAA6AQAAGRycy9tZWRp&#10;YS9pbWFnZTEucG5nUEsBAi0AFAAGAAgAAAAhAH+Y0Sv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4C45E2CB" w14:textId="4128F717" w:rsidR="00644412" w:rsidRPr="005362A7" w:rsidRDefault="00155987" w:rsidP="00944A2F">
                            <w:pPr>
                              <w:pStyle w:val="22TAHiddenWrittenResponse"/>
                            </w:pPr>
                            <w:permStart w:id="124147374" w:edGrp="everyone"/>
                            <w:r>
                              <w:t xml:space="preserve">Relevant </w:t>
                            </w:r>
                            <w:r w:rsidR="004526AF">
                              <w:t xml:space="preserve">project documents are implemented </w:t>
                            </w:r>
                            <w:r w:rsidR="0068676F">
                              <w:t>give accurate information based on the project</w:t>
                            </w:r>
                            <w:r w:rsidR="004D3F53">
                              <w:t xml:space="preserve">. </w:t>
                            </w:r>
                            <w:r w:rsidR="00465267">
                              <w:t xml:space="preserve">Team meetings and </w:t>
                            </w:r>
                            <w:r w:rsidR="00DA399B">
                              <w:t>briefings are used to give information</w:t>
                            </w:r>
                            <w:r w:rsidR="0004146F">
                              <w:t xml:space="preserve"> an</w:t>
                            </w:r>
                            <w:r w:rsidR="00A40515">
                              <w:t>d</w:t>
                            </w:r>
                            <w:r w:rsidR="0004146F">
                              <w:t xml:space="preserve"> define tasks as well as</w:t>
                            </w:r>
                            <w:r w:rsidR="00DA399B">
                              <w:t xml:space="preserve"> </w:t>
                            </w:r>
                            <w:r w:rsidR="00DB4A53">
                              <w:t>receiv</w:t>
                            </w:r>
                            <w:r w:rsidR="00D170CF">
                              <w:t>ing</w:t>
                            </w:r>
                            <w:r w:rsidR="00DB4A53">
                              <w:t xml:space="preserve"> feedback</w:t>
                            </w:r>
                            <w:r w:rsidR="00E135B0">
                              <w:t xml:space="preserve"> and collaborating</w:t>
                            </w:r>
                            <w:r w:rsidR="00A40515">
                              <w:t xml:space="preserve"> to make sure everyone is on the same page</w:t>
                            </w:r>
                            <w:r w:rsidR="009B539A">
                              <w:t xml:space="preserve">. Site inspections are </w:t>
                            </w:r>
                            <w:r w:rsidR="00FF56F4">
                              <w:t xml:space="preserve">carried out to </w:t>
                            </w:r>
                            <w:r w:rsidR="00647370">
                              <w:t>assess the work</w:t>
                            </w:r>
                            <w:r w:rsidR="009841C4">
                              <w:t xml:space="preserve"> that is being conducted while </w:t>
                            </w:r>
                            <w:r w:rsidR="005D4873">
                              <w:t xml:space="preserve">obtaining information that may not be clear or </w:t>
                            </w:r>
                            <w:r w:rsidR="00E85ED2">
                              <w:t>hazards that could arise.</w:t>
                            </w:r>
                            <w:r w:rsidR="004D3F53">
                              <w:t xml:space="preserve"> Continuous training and </w:t>
                            </w:r>
                            <w:r w:rsidR="00F07ED3">
                              <w:t xml:space="preserve">development is </w:t>
                            </w:r>
                            <w:r w:rsidR="00093EAF">
                              <w:t xml:space="preserve">employed to </w:t>
                            </w:r>
                            <w:r w:rsidR="00854B4E">
                              <w:t xml:space="preserve">keep up to date with the latest </w:t>
                            </w:r>
                            <w:r w:rsidR="006777A5">
                              <w:t>practices</w:t>
                            </w:r>
                            <w:r w:rsidR="00AE31D9">
                              <w:t xml:space="preserve">, policies </w:t>
                            </w:r>
                            <w:r w:rsidR="006777A5">
                              <w:t xml:space="preserve">and documentation </w:t>
                            </w:r>
                            <w:r w:rsidR="00AE31D9">
                              <w:t xml:space="preserve">to </w:t>
                            </w:r>
                            <w:r w:rsidR="00CB3B1F">
                              <w:t xml:space="preserve">continue giving </w:t>
                            </w:r>
                            <w:r w:rsidR="00DF6214">
                              <w:t>accurate</w:t>
                            </w:r>
                            <w:r w:rsidR="00CB3B1F">
                              <w:t xml:space="preserve"> information</w:t>
                            </w:r>
                            <w:r w:rsidR="009B539A">
                              <w:t xml:space="preserve"> </w:t>
                            </w:r>
                            <w:permEnd w:id="124147374"/>
                          </w:p>
                        </w:txbxContent>
                      </v:textbox>
                      <w10:anchorlock/>
                    </v:shape>
                  </w:pict>
                </mc:Fallback>
              </mc:AlternateContent>
            </w:r>
          </w:p>
        </w:tc>
        <w:permStart w:id="821175796" w:edGrp="everyone"/>
        <w:tc>
          <w:tcPr>
            <w:tcW w:w="624" w:type="dxa"/>
            <w:tcBorders>
              <w:top w:val="nil"/>
              <w:left w:val="nil"/>
              <w:bottom w:val="nil"/>
              <w:right w:val="nil"/>
            </w:tcBorders>
          </w:tcPr>
          <w:p w14:paraId="2B042D2A" w14:textId="77777777" w:rsidR="00644412" w:rsidRPr="00533511" w:rsidRDefault="00000000" w:rsidP="000A1B3B">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Content>
                <w:r w:rsidR="00644412">
                  <w:rPr>
                    <w:rFonts w:ascii="Arial" w:hAnsi="Arial" w:cs="Arial"/>
                    <w:sz w:val="44"/>
                    <w:szCs w:val="44"/>
                  </w:rPr>
                  <w:sym w:font="Wingdings" w:char="F0A8"/>
                </w:r>
              </w:sdtContent>
            </w:sdt>
            <w:permEnd w:id="821175796"/>
          </w:p>
        </w:tc>
      </w:tr>
    </w:tbl>
    <w:p w14:paraId="0144E113" w14:textId="460A3C3E" w:rsidR="00167D17" w:rsidRDefault="00167D17" w:rsidP="00167D17">
      <w:pPr>
        <w:rPr>
          <w:rFonts w:ascii="Arial" w:hAnsi="Arial" w:cs="Arial"/>
          <w:sz w:val="22"/>
          <w:szCs w:val="22"/>
        </w:rPr>
      </w:pPr>
    </w:p>
    <w:p w14:paraId="11B5FC47" w14:textId="77777777" w:rsidR="00D800B4" w:rsidRDefault="00D800B4" w:rsidP="00167D17">
      <w:pPr>
        <w:rPr>
          <w:rFonts w:ascii="Arial" w:hAnsi="Arial" w:cs="Arial"/>
          <w:sz w:val="22"/>
          <w:szCs w:val="22"/>
        </w:rPr>
      </w:pPr>
    </w:p>
    <w:p w14:paraId="4A7B354C" w14:textId="145A2560" w:rsidR="00167D17" w:rsidRPr="00D90D6C" w:rsidRDefault="00167D17" w:rsidP="00167D17">
      <w:pPr>
        <w:pStyle w:val="20TAQuestionNumber"/>
        <w:ind w:left="709" w:hanging="709"/>
      </w:pPr>
      <w:bookmarkStart w:id="20" w:name="_Ref87613547"/>
      <w:r>
        <w:t xml:space="preserve">Describe </w:t>
      </w:r>
      <w:r w:rsidRPr="00167D17">
        <w:t>feedback processes</w:t>
      </w:r>
      <w:r>
        <w:t xml:space="preserve"> that can be applied</w:t>
      </w:r>
      <w:r w:rsidRPr="00167D17">
        <w:t xml:space="preserve"> </w:t>
      </w:r>
      <w:r w:rsidR="0072240B">
        <w:t>when</w:t>
      </w:r>
      <w:r w:rsidRPr="00167D17">
        <w:t xml:space="preserve"> monitor</w:t>
      </w:r>
      <w:r w:rsidR="0072240B">
        <w:t>ing</w:t>
      </w:r>
      <w:r w:rsidRPr="00167D17">
        <w:t xml:space="preserve"> the implementation and impact of decisions</w:t>
      </w:r>
      <w:r>
        <w:t xml:space="preserve"> made to work planning.</w:t>
      </w:r>
      <w:bookmarkEnd w:id="20"/>
    </w:p>
    <w:p w14:paraId="73B88291" w14:textId="77777777" w:rsidR="00167D17" w:rsidRPr="00956C6F" w:rsidRDefault="00167D17" w:rsidP="00167D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67D17" w:rsidRPr="00830749" w14:paraId="666AD7AF" w14:textId="77777777" w:rsidTr="000A1B3B">
        <w:tc>
          <w:tcPr>
            <w:tcW w:w="1027" w:type="dxa"/>
            <w:tcBorders>
              <w:top w:val="nil"/>
              <w:left w:val="nil"/>
              <w:bottom w:val="nil"/>
              <w:right w:val="nil"/>
            </w:tcBorders>
          </w:tcPr>
          <w:p w14:paraId="0875F7CE" w14:textId="77777777" w:rsidR="00167D17" w:rsidRPr="001C4084" w:rsidRDefault="00167D17" w:rsidP="000A1B3B">
            <w:pPr>
              <w:pStyle w:val="AnswerHeading"/>
            </w:pPr>
            <w:r w:rsidRPr="001C4084">
              <w:t>Answer</w:t>
            </w:r>
          </w:p>
        </w:tc>
        <w:tc>
          <w:tcPr>
            <w:tcW w:w="7478" w:type="dxa"/>
            <w:tcBorders>
              <w:top w:val="nil"/>
              <w:left w:val="nil"/>
              <w:bottom w:val="nil"/>
              <w:right w:val="nil"/>
            </w:tcBorders>
          </w:tcPr>
          <w:p w14:paraId="30B04884" w14:textId="77777777" w:rsidR="00167D17" w:rsidRPr="001C4084" w:rsidRDefault="00167D17" w:rsidP="000A1B3B">
            <w:pPr>
              <w:rPr>
                <w:rFonts w:ascii="Arial" w:hAnsi="Arial" w:cs="Arial"/>
                <w:sz w:val="22"/>
                <w:szCs w:val="22"/>
              </w:rPr>
            </w:pPr>
            <w:r>
              <w:rPr>
                <w:noProof/>
                <w:lang w:eastAsia="en-AU"/>
              </w:rPr>
              <mc:AlternateContent>
                <mc:Choice Requires="wps">
                  <w:drawing>
                    <wp:inline distT="0" distB="0" distL="0" distR="0" wp14:anchorId="792BA543" wp14:editId="02AA4FD8">
                      <wp:extent cx="4614530" cy="2924175"/>
                      <wp:effectExtent l="0" t="0" r="0" b="0"/>
                      <wp:docPr id="21" name="Text Box 21"/>
                      <wp:cNvGraphicFramePr/>
                      <a:graphic xmlns:a="http://schemas.openxmlformats.org/drawingml/2006/main">
                        <a:graphicData uri="http://schemas.microsoft.com/office/word/2010/wordprocessingShape">
                          <wps:wsp>
                            <wps:cNvSpPr txBox="1"/>
                            <wps:spPr>
                              <a:xfrm>
                                <a:off x="0" y="0"/>
                                <a:ext cx="4614530" cy="2924175"/>
                              </a:xfrm>
                              <a:prstGeom prst="rect">
                                <a:avLst/>
                              </a:prstGeom>
                              <a:blipFill dpi="0" rotWithShape="1">
                                <a:blip r:embed="rId13"/>
                                <a:srcRect/>
                                <a:tile tx="0" ty="0" sx="100000" sy="100000" flip="none" algn="tl"/>
                              </a:blipFill>
                              <a:ln w="6350">
                                <a:noFill/>
                              </a:ln>
                              <a:effectLst/>
                            </wps:spPr>
                            <wps:txbx>
                              <w:txbxContent>
                                <w:p w14:paraId="3CD87271" w14:textId="121FFD93" w:rsidR="00167D17" w:rsidRPr="005362A7" w:rsidRDefault="00EC4C45" w:rsidP="00944A2F">
                                  <w:pPr>
                                    <w:pStyle w:val="22TAHiddenWrittenResponse"/>
                                  </w:pPr>
                                  <w:permStart w:id="986334463" w:edGrp="everyone"/>
                                  <w:r>
                                    <w:t>S</w:t>
                                  </w:r>
                                  <w:r w:rsidR="00A075E8">
                                    <w:t xml:space="preserve">ite inspections </w:t>
                                  </w:r>
                                  <w:r w:rsidR="008D764C">
                                    <w:t xml:space="preserve">give </w:t>
                                  </w:r>
                                  <w:r w:rsidR="00450C29">
                                    <w:t>an opportunity for team members</w:t>
                                  </w:r>
                                  <w:r w:rsidR="00EA76E4">
                                    <w:t xml:space="preserve"> to</w:t>
                                  </w:r>
                                  <w:r w:rsidR="00EA76E4" w:rsidRPr="00EA76E4">
                                    <w:t xml:space="preserve"> offer input on how well the planning and decisions made in the field worked</w:t>
                                  </w:r>
                                  <w:r w:rsidR="00AB1753">
                                    <w:t>.</w:t>
                                  </w:r>
                                  <w:r w:rsidR="009C4892" w:rsidRPr="009C4892">
                                    <w:t xml:space="preserve"> </w:t>
                                  </w:r>
                                  <w:r w:rsidR="009C4892">
                                    <w:t xml:space="preserve">Reports and documentation of works can be utilised to track progress and issues on site. </w:t>
                                  </w:r>
                                  <w:r w:rsidR="00EF4A7B">
                                    <w:t xml:space="preserve"> When works are completed, conduct a post works review to assess</w:t>
                                  </w:r>
                                  <w:r w:rsidR="002D1B35">
                                    <w:t xml:space="preserve"> what has worked well, what could have been improved and what lessons </w:t>
                                  </w:r>
                                  <w:r w:rsidR="001D60BE">
                                    <w:t>have been learnt to ensure a better outcome next time.</w:t>
                                  </w:r>
                                  <w:r w:rsidR="00AB1753">
                                    <w:t xml:space="preserve"> </w:t>
                                  </w:r>
                                  <w:permEnd w:id="98633446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92BA543" id="Text Box 21" o:spid="_x0000_s1044" type="#_x0000_t202" style="width:363.35pt;height:230.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CJtff+XY8AAAAAAAAAAADgPmtm3usRAAAAAAAAAAAA3GfNzN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GPAAAAAAAAAAAA4D5rZj7r&#10;EQAAAAAAAAAAANzHhSgAAAAAAAAAAACJNTO/6hEAAAAAAAAAAADc5znn1BsAAAAAAAAAAAC4kAtR&#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ceAQAAAAAAAAAAwH3WzLzVIwAAAAAAAAAAALjPmpm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oRwAAAAAAAAAAAHCfNTM/6xEAAAAAAAAA&#10;AADcZ83Mv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Pxn746JKgCiIAi+&#10;T10OZkAPJiDmdECKFWwdMia4bgUrYKoW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0s9AgAAAAAAAAAAgPusmfmuRwAAAAAAAAAAAHAf&#10;F6IAAAAAAAAAAAAk1sx81S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2c9AgAAAAAAAAAAgPusmXmtRwAAAAAAAAAAAHCfNTN/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DotOUTAAAgAElEQVQ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isvfdbPQIAAAAAAAAAAID7rJn5qEcAAAAAAAAA&#10;AABwHxeiAAAAAAAAAAAAJNbMvNcjAAAAAAAAAAAAuM/jnFNvAAAAAAAAAAAA4EIuRAE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isvfdPPQIAAAAAAAAAAID7rJl5rkcAAAAAAAAAAABwnzUzv/UIAAAAAAAAAAAA7vM459QbAAAA&#10;AAAAAAAAuNBT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D4Z++OiSoAoiAIvk+dBXwQ&#10;4QQCfBCRcCaQhBRsHDImuG4FK2CqNi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u/1CAAAAAAAAAAAAO6zZuatHgEAAAAAAAAAAMB91sz81S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P9QgAAAAAAAAAAADus2bmpx4BAAAAAAAAAADAfVyIAgAA&#10;AAAAAAAAkFgz812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5f9QgA&#10;AAAAAAAAAADus2bmpR4BAAAAAAAAAADAfdbM/NYjAAAAAAAAAAAAuM/jnFNvAAAAAAAAAAAA4EJP&#10;9QAAAAAAAAAAAADuJG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sfber/UIAAAAAAAAAAAA7rNm5rMeAQAAAAAAAAAAwH1ciAIAAAAAAAAAAJBY&#10;M/NR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Djn707JooFiKIo+HZrcqLvAynkSCFhTBD9ACmo&#10;wcYg4wTTreAKOFUX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sfbe/+sRAAAAAAAAAAAA3GfNzEs9AgAAAAAAAAAAgPus&#10;mfmuRwAAAAAAAAAAAHCfxzmn3gAAAAAAAAAAAMCFnvUAAAAAAAAAAAAA7iR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MZJauAAACAASURBV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i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BYe+9/9QgAAAAAAAAAAADus2bmqx4BAAAAAAAAAADAfVyIAgAAAAAA&#10;AAAAkFgz81m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4f9QgAAAAA&#10;AAAAAADus2bmtR4BAAAAAAAAAADAfdbM/NQjAAAAAAAAAAAAuM/jnFNvAAAAAAAAAAAA4ELPegAA&#10;AAAAAAAAAAB3Er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f+zdMVEFQBQEwfepi7CAFEwQgwlyonOABHCG&#10;k0PGBNetYAVM1QI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nPQIAAAAAAAAAAID7uBAFAAAAAAAAAAAgsWbmvR4BAAAAAAAAAADAfR7nnHoDAAAA&#10;AAAAAAAAF3IhC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GLtvX/rEQAAAAAAAAAAANxnzcxzPQIAAAAAAAAAAID7rJn5qUcA&#10;AAAAAAAAAABwn8c5p94AAAAAAAAAAADAhZ7qAQAAAAAAAAAAANxJ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0/6hEAAAAAAAAAAADcZ83M&#10;Wz0CAAAAAAAAAACA+6yZ+atHAAAAAAAAAAAAcJ/HOafeAAAAAAAAAAAAwIWe6gEAAAAAAAAAAADc&#10;Sc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Yu29X+oRAAAAAAAAAAAA3GfNzHc9AgAAAAAAAAAAgPu4EAUAAAAAAAAAACCxZuarHgEAAAAAAAAA&#10;AMB9HuecegMAAAAAAAAAAAAXciEKAAAAAAAAAABAW6zarwAAIABJREFU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P/s3TGRVUEURdH7fnU0FnCAhXGABDIcTE7UDsgn&#10;GidIwUkjYwe9loIjYFcdAAAAAAAAACAhYAMAAAAAAAAAACAhYAMAAAAAAAAAACAhYAMAAAAAAAAA&#10;ACAhYAMAAAAAAAAAACAhYAMAAAAAAAAAACAhYAMAAAAAAAAAACAhYAMAAAAAAAAAACAhYAMAAAAA&#10;AAAAACAhYAMAAAAAAAAAACAhYAMAAAAAAAAAACCx9t67HgEAAAAAAAAAAMB91sx8r0cAAAAAAAAA&#10;AABwnzUzf+sRAAAAAAAAAAAA3Oc559QbAAAAAAAAAAAAuNCrHgAAAAAAAAAAAMCd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1t77vR4BAAAA&#10;AAAAAADAfdbMfNQjAAAAAAAAAAAAuI8LUQAAAAAAAAAAABJrZn7WIwAAAAAAAAAAALjPc86pNwAA&#10;AAAAAAAAAHAhF6I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qx4BAAAAAAAAAADAfdbMvNUjAAAAAAAAAAAAuM+amc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lWPAAAAAAAAAAAA4D5r&#10;Zn7UIwAAAAAAAAAAALjPmpl/9QgAAAAAAAAAAADu85xz6g0AAAAAAAAAAABc6FUPAAAAAAAAAAAA&#10;4E4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Jr7/2tHgEAAAAAAAAAAMB91sz8qUcAAAAAAAAAAABwHxeiAAAAAAAAAAAAJNbM/K5HAAAAAAAA&#10;AAAAcJ/nnFNvAAAAAAAAAAAA4EIuRAEAAAAAAAD+s3cHVZUFQRQE6/3TmBkVrHHBGhWtgz0mxgxO&#10;Ghm56AgFV0CeKg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vesRAAAAAAAAAAAA3GfNzL96BAAAAAAAAAAAAPdZM/O/HgEAAAAAAAAA&#10;AMB9nnNOvQEAAAAAAAAAAIALveoBAAAAAAAAAAAA3En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I7K9qtAAAgAElEQVT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d/rEQAAAAAAAAAA&#10;ANxnzcxXPQIAAAAAAAAAAID7eCEKAAAAAAAAAABA4jnn1BsAAAAAAAAAAAC4kAt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Nbe+6ceAQAAAAAAAAAAwH3WzLzVIwAAAAAAAAAAALjPmpnv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Yu29X+sRAAAAAAAAAAAA3GfNzHc9AgAAAAAA&#10;AAAAgPt4IQoAAAAAAAAAAEBizcxnPQIAAAAAAAAAAID7PM459QYAAAAAAAAAAAAu5IUo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ibX3/qpHAAAAAAAAAAAAcJ81M2/1CAAAAAAAAAAAAO6zZuavHgEAAAAAAAAAAMB9HuecegMA&#10;AAAAAAAAAAAXetYDAAAAAAAAAAAAuJO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MTae7/XIwAAAAAAAAAAALjPmpmPegQAAAAAAAAAAAD38UIU&#10;AAAAAAAAAACAxOOcU28AAAAAAAAAAADgQi6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Fh77996BAAA&#10;AAAAAAAAAPdZM/NSjwAAAAAAAAAAAOA+a2Z+6hEAAAAAAAAAAADc53HOqTcAAAAAAAAAAABwoWc9&#10;AAAAAAAAAAAAgDsJ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D+27WDIgZiIIBhe2J6qk0AAAfRSURBVJ1QOyrlEZwFk8LwIxICAz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Im19/7WEQAA&#10;AAAAAAAAANxnzcxbRwAAAAAAAAAAAHCfNTO/OgIAAAAAAAAAAID7POecugEAAAAAAAAAAIALfeoA&#10;AAAAAAAAAAAA7mR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" stroked="f" strokeweight=".5pt">
                      <v:fill r:id="rId14" o:title="" recolor="t" rotate="t" type="tile"/>
                      <v:textbox inset="0,0,0,0">
                        <w:txbxContent>
                          <w:p w14:paraId="3CD87271" w14:textId="121FFD93" w:rsidR="00167D17" w:rsidRPr="005362A7" w:rsidRDefault="00EC4C45" w:rsidP="00944A2F">
                            <w:pPr>
                              <w:pStyle w:val="22TAHiddenWrittenResponse"/>
                            </w:pPr>
                            <w:permStart w:id="986334463" w:edGrp="everyone"/>
                            <w:r>
                              <w:t>S</w:t>
                            </w:r>
                            <w:r w:rsidR="00A075E8">
                              <w:t xml:space="preserve">ite inspections </w:t>
                            </w:r>
                            <w:r w:rsidR="008D764C">
                              <w:t xml:space="preserve">give </w:t>
                            </w:r>
                            <w:r w:rsidR="00450C29">
                              <w:t>an opportunity for team members</w:t>
                            </w:r>
                            <w:r w:rsidR="00EA76E4">
                              <w:t xml:space="preserve"> to</w:t>
                            </w:r>
                            <w:r w:rsidR="00EA76E4" w:rsidRPr="00EA76E4">
                              <w:t xml:space="preserve"> offer input on how well the planning and decisions made in the field worked</w:t>
                            </w:r>
                            <w:r w:rsidR="00AB1753">
                              <w:t>.</w:t>
                            </w:r>
                            <w:r w:rsidR="009C4892" w:rsidRPr="009C4892">
                              <w:t xml:space="preserve"> </w:t>
                            </w:r>
                            <w:r w:rsidR="009C4892">
                              <w:t xml:space="preserve">Reports and documentation of works can be utilised to track progress and issues on site. </w:t>
                            </w:r>
                            <w:r w:rsidR="00EF4A7B">
                              <w:t xml:space="preserve"> When works are completed, conduct a post works review to assess</w:t>
                            </w:r>
                            <w:r w:rsidR="002D1B35">
                              <w:t xml:space="preserve"> what has worked well, what could have been improved and what lessons </w:t>
                            </w:r>
                            <w:r w:rsidR="001D60BE">
                              <w:t>have been learnt to ensure a better outcome next time.</w:t>
                            </w:r>
                            <w:r w:rsidR="00AB1753">
                              <w:t xml:space="preserve"> </w:t>
                            </w:r>
                            <w:permEnd w:id="986334463"/>
                          </w:p>
                        </w:txbxContent>
                      </v:textbox>
                      <w10:anchorlock/>
                    </v:shape>
                  </w:pict>
                </mc:Fallback>
              </mc:AlternateContent>
            </w:r>
          </w:p>
        </w:tc>
        <w:permStart w:id="1172571524" w:edGrp="everyone"/>
        <w:tc>
          <w:tcPr>
            <w:tcW w:w="624" w:type="dxa"/>
            <w:tcBorders>
              <w:top w:val="nil"/>
              <w:left w:val="nil"/>
              <w:bottom w:val="nil"/>
              <w:right w:val="nil"/>
            </w:tcBorders>
          </w:tcPr>
          <w:p w14:paraId="75DAD002" w14:textId="77777777" w:rsidR="00167D17" w:rsidRPr="00533511" w:rsidRDefault="00000000" w:rsidP="000A1B3B">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Content>
                <w:r w:rsidR="00167D17">
                  <w:rPr>
                    <w:rFonts w:ascii="Arial" w:hAnsi="Arial" w:cs="Arial"/>
                    <w:sz w:val="44"/>
                    <w:szCs w:val="44"/>
                  </w:rPr>
                  <w:sym w:font="Wingdings" w:char="F0A8"/>
                </w:r>
              </w:sdtContent>
            </w:sdt>
            <w:permEnd w:id="1172571524"/>
          </w:p>
        </w:tc>
      </w:tr>
    </w:tbl>
    <w:p w14:paraId="2BE13143" w14:textId="77777777" w:rsidR="00167D17" w:rsidRDefault="00167D17" w:rsidP="00167D17">
      <w:pPr>
        <w:rPr>
          <w:rFonts w:ascii="Arial" w:hAnsi="Arial" w:cs="Arial"/>
          <w:sz w:val="22"/>
          <w:szCs w:val="22"/>
        </w:rPr>
      </w:pPr>
    </w:p>
    <w:p w14:paraId="33D2FB7C" w14:textId="778DA185" w:rsidR="003758F0" w:rsidRDefault="003758F0">
      <w:pPr>
        <w:jc w:val="left"/>
        <w:rPr>
          <w:rFonts w:ascii="Arial" w:hAnsi="Arial" w:cs="Arial"/>
          <w:sz w:val="22"/>
          <w:szCs w:val="22"/>
        </w:rPr>
      </w:pPr>
      <w:r>
        <w:rPr>
          <w:rFonts w:ascii="Arial" w:hAnsi="Arial" w:cs="Arial"/>
          <w:sz w:val="22"/>
          <w:szCs w:val="22"/>
        </w:rPr>
        <w:br w:type="page"/>
      </w:r>
    </w:p>
    <w:p w14:paraId="0F7A6753" w14:textId="0C7D8818" w:rsidR="00644412" w:rsidRDefault="003758F0" w:rsidP="00644412">
      <w:pPr>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67E32969" w14:textId="1944DA1C" w:rsidR="003758F0" w:rsidRDefault="003758F0" w:rsidP="00644412">
      <w:pPr>
        <w:rPr>
          <w:rFonts w:ascii="Arial" w:hAnsi="Arial" w:cs="Arial"/>
          <w:b/>
          <w:bCs/>
          <w:i/>
          <w:iCs/>
          <w:sz w:val="22"/>
          <w:szCs w:val="22"/>
        </w:rPr>
      </w:pPr>
    </w:p>
    <w:p w14:paraId="7A561AEE" w14:textId="08679D51" w:rsidR="003758F0" w:rsidRPr="00D90D6C" w:rsidRDefault="003758F0" w:rsidP="003758F0">
      <w:pPr>
        <w:pStyle w:val="20TAQuestionNumber"/>
        <w:ind w:left="709" w:hanging="709"/>
      </w:pPr>
      <w:bookmarkStart w:id="21" w:name="_Ref87615319"/>
      <w:r>
        <w:t>Provide an example of when you have modelled high standards of safety management performance/behaviour in front of other workers. Include in your response, the situation, what your actions were</w:t>
      </w:r>
      <w:r w:rsidR="00D800B4">
        <w:t xml:space="preserve"> and how you ensured that actions met organisational requirements.</w:t>
      </w:r>
      <w:bookmarkEnd w:id="21"/>
    </w:p>
    <w:p w14:paraId="545424C1" w14:textId="77777777" w:rsidR="003758F0" w:rsidRPr="00956C6F" w:rsidRDefault="003758F0" w:rsidP="003758F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758F0" w:rsidRPr="00830749" w14:paraId="79EF478A" w14:textId="77777777" w:rsidTr="003332FC">
        <w:tc>
          <w:tcPr>
            <w:tcW w:w="1027" w:type="dxa"/>
            <w:tcBorders>
              <w:top w:val="nil"/>
              <w:left w:val="nil"/>
              <w:bottom w:val="nil"/>
              <w:right w:val="nil"/>
            </w:tcBorders>
          </w:tcPr>
          <w:p w14:paraId="3B12E98A" w14:textId="77777777" w:rsidR="003758F0" w:rsidRPr="001C4084" w:rsidRDefault="003758F0" w:rsidP="003332FC">
            <w:pPr>
              <w:pStyle w:val="AnswerHeading"/>
            </w:pPr>
            <w:r w:rsidRPr="001C4084">
              <w:t>Answer</w:t>
            </w:r>
          </w:p>
        </w:tc>
        <w:tc>
          <w:tcPr>
            <w:tcW w:w="7478" w:type="dxa"/>
            <w:tcBorders>
              <w:top w:val="nil"/>
              <w:left w:val="nil"/>
              <w:bottom w:val="nil"/>
              <w:right w:val="nil"/>
            </w:tcBorders>
          </w:tcPr>
          <w:p w14:paraId="5F961C69" w14:textId="77777777" w:rsidR="003758F0" w:rsidRPr="001C4084" w:rsidRDefault="003758F0" w:rsidP="003332FC">
            <w:pPr>
              <w:rPr>
                <w:rFonts w:ascii="Arial" w:hAnsi="Arial" w:cs="Arial"/>
                <w:sz w:val="22"/>
                <w:szCs w:val="22"/>
              </w:rPr>
            </w:pPr>
            <w:r>
              <w:rPr>
                <w:noProof/>
                <w:lang w:eastAsia="en-AU"/>
              </w:rPr>
              <mc:AlternateContent>
                <mc:Choice Requires="wps">
                  <w:drawing>
                    <wp:inline distT="0" distB="0" distL="0" distR="0" wp14:anchorId="50CD4882" wp14:editId="50BAF63D">
                      <wp:extent cx="4614530" cy="3714750"/>
                      <wp:effectExtent l="0" t="0" r="0" b="0"/>
                      <wp:docPr id="22" name="Text Box 22"/>
                      <wp:cNvGraphicFramePr/>
                      <a:graphic xmlns:a="http://schemas.openxmlformats.org/drawingml/2006/main">
                        <a:graphicData uri="http://schemas.microsoft.com/office/word/2010/wordprocessingShape">
                          <wps:wsp>
                            <wps:cNvSpPr txBox="1"/>
                            <wps:spPr>
                              <a:xfrm>
                                <a:off x="0" y="0"/>
                                <a:ext cx="4614530" cy="3714750"/>
                              </a:xfrm>
                              <a:prstGeom prst="rect">
                                <a:avLst/>
                              </a:prstGeom>
                              <a:blipFill dpi="0" rotWithShape="1">
                                <a:blip r:embed="rId13"/>
                                <a:srcRect/>
                                <a:tile tx="0" ty="0" sx="100000" sy="100000" flip="none" algn="tl"/>
                              </a:blipFill>
                              <a:ln w="6350">
                                <a:noFill/>
                              </a:ln>
                              <a:effectLst/>
                            </wps:spPr>
                            <wps:txbx>
                              <w:txbxContent>
                                <w:p w14:paraId="1FC6AF13" w14:textId="6552B9BF" w:rsidR="003758F0" w:rsidRPr="005362A7" w:rsidRDefault="002F6AC3" w:rsidP="00944A2F">
                                  <w:pPr>
                                    <w:pStyle w:val="22TAHiddenWrittenResponse"/>
                                  </w:pPr>
                                  <w:permStart w:id="1544034637" w:edGrp="everyone"/>
                                  <w:r>
                                    <w:t xml:space="preserve">A new work area had to be </w:t>
                                  </w:r>
                                  <w:r w:rsidR="005E7D6B">
                                    <w:t>established and</w:t>
                                  </w:r>
                                  <w:r>
                                    <w:t xml:space="preserve"> set up for saw cutting a</w:t>
                                  </w:r>
                                  <w:r w:rsidR="00944A2F">
                                    <w:t>n existing</w:t>
                                  </w:r>
                                  <w:r>
                                    <w:t xml:space="preserve"> concrete slab </w:t>
                                  </w:r>
                                  <w:r w:rsidR="00944A2F">
                                    <w:t xml:space="preserve">that was in the way of </w:t>
                                  </w:r>
                                  <w:r w:rsidR="00600694">
                                    <w:t xml:space="preserve">placing pavement materials. With the work crew that was involved in the task, we looked at assessing the work areas and requirements </w:t>
                                  </w:r>
                                  <w:r w:rsidR="004933C2">
                                    <w:t xml:space="preserve">for those that were going to be undertaking the </w:t>
                                  </w:r>
                                  <w:r w:rsidR="00001DFB">
                                    <w:t>task</w:t>
                                  </w:r>
                                  <w:r w:rsidR="000B3900">
                                    <w:t>.</w:t>
                                  </w:r>
                                  <w:r w:rsidR="00A2728F">
                                    <w:t xml:space="preserve"> </w:t>
                                  </w:r>
                                  <w:r w:rsidR="00612EA2">
                                    <w:t>Discussions were had</w:t>
                                  </w:r>
                                  <w:r w:rsidR="00A2728F">
                                    <w:t xml:space="preserve"> about </w:t>
                                  </w:r>
                                  <w:r w:rsidR="00236AE2">
                                    <w:t>the correct PPE that was required</w:t>
                                  </w:r>
                                  <w:r w:rsidR="00716B94">
                                    <w:t xml:space="preserve"> </w:t>
                                  </w:r>
                                  <w:r w:rsidR="002A4812">
                                    <w:t xml:space="preserve">and competencies needed </w:t>
                                  </w:r>
                                  <w:r w:rsidR="003030AD">
                                    <w:t xml:space="preserve">such as fit testing and </w:t>
                                  </w:r>
                                  <w:r w:rsidR="004E79D6">
                                    <w:t>competency-based</w:t>
                                  </w:r>
                                  <w:r w:rsidR="00221DFB">
                                    <w:t xml:space="preserve"> training.</w:t>
                                  </w:r>
                                  <w:r w:rsidR="00602E79">
                                    <w:t xml:space="preserve"> </w:t>
                                  </w:r>
                                  <w:r w:rsidR="00AE7F96">
                                    <w:t>Ensuring the work was understood</w:t>
                                  </w:r>
                                  <w:r w:rsidR="004F0253">
                                    <w:t xml:space="preserve">, the team reiterated </w:t>
                                  </w:r>
                                  <w:r w:rsidR="005E7D6B">
                                    <w:t>the process</w:t>
                                  </w:r>
                                  <w:r w:rsidR="007A5C2A">
                                    <w:t xml:space="preserve"> and </w:t>
                                  </w:r>
                                  <w:r w:rsidR="004E79D6">
                                    <w:t>safety requirements.</w:t>
                                  </w:r>
                                  <w:r w:rsidR="00624F0C">
                                    <w:br/>
                                  </w:r>
                                  <w:permEnd w:id="15440346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0CD4882" id="Text Box 22" o:spid="_x0000_s1045" type="#_x0000_t202" style="width:363.3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djwAAAAAAAAAAAOA+a2be6xEAAAAAAAAAAADcZ83M3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UY8AAAAAAAAAAADgPmtmPusR&#10;AAAAAAAAAAAA3MeFKAAAAAAAAAAAAIk1M7/qEQAAAAAAAAAAANznOefUGwAAAAAAAAAAALiQC1E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px4BAAAAAAAAAADAfdbMvNUjAAAAAAAAAAAAuM+ama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hHAAAAAAAAAAAAcJ81Mz/rEQAAAAAAAAAA&#10;ANxnzcy/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GfvjokqAKIgCL5P&#10;XQ5mQA8mIOZ0QIoVbB0yJrhuBStgqhZ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Sz0CAAAAAAAAAACA+6yZ+a5HAAAAAAAAAAAAcB8X&#10;ogAAAAAAAAAAACTWzHzV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Zz0CAAAAAAAAAACA+6yZea1HAAAAAAAAAAAAcJ81M3/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Oi05RMAACAASURBV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1s9AgAAAAAAAAAAgPusmfmoRwAAAAAAAAAA&#10;AHAfF6IAAAAAAAAAAAAk1sy81y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089AgAAAAAAAAAAgPusmXmuRwAAAAAAAAAAAHCfNTO/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Phn746JKgCiIAi+T50FfBDh&#10;BAJ8EJFwJpCEFGwcMia4bgUrYKo2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7/UIAAAAAAAAAAAA7rNm5q0eAQAAAAAAAAAAwH3WzPzVIwAAAAAAAAAAALjP45xTbwAAAAAA&#10;AAAAAOBCT/UAAAAAAAAAAAAA7iR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s/1CAAAAAAAAAAAAO6zZuanHgEAAAAAAAAAAMB9XIgCAAAA&#10;AAAAAACQWDPzXY8AAAAAAAAAAADgPo9zTr0BAAAAAAAAAACAC7kQBQ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l/1CAAA&#10;AAAAAAAAAO6zZualHgEAAAAAAAAAAMB91sz81iMAAAAAAAAAAAC4z+OcU28AAAAAAAAAAADgQk/1&#10;AAAAAAAAAAAAAO4k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6v9QgAAAAAAAAAAADus2bmsx4BAAAAAAAAAADAfVyIAgAAAAAAAAAAkFgz&#10;81GPAAAAAAAAAAAA4D6Pc069AQAAAAAAAAAAgAu5EAU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OOfvTsmigWIoij4dmtyou8DKeRIIWFMEP0AKajB&#10;xiDjBNOt4Ao4VRc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6xEAAAAAAAAAAADcZ83MSz0CAAAAAAAAAACA+6yZ&#10;+a5HAAAAAAAAAAAAcJ/HOafeAAAAAAAAAAAAwIWe9QAAAAAAAAAAAADuJG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xklq4AAAIABJREFU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WIwAAAAAAAAAAALjP45xTbwAAAAAAAAAA&#10;AOBCz3oAAAAAAAAAAAAAdxK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Fh773/1CAAAAAAAAAAAAO6zZuarHgEAAAAAAAAAAMB9XIgCAAAAAAAA&#10;AACQWDPzW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h/1CAAAAAAA&#10;AAAAAO6zZua1HgEAAAAAAAAAAMB91sz81CMAAAAAAAAAAAC4z+OcU28AAAAAAAAAAADgQs96AAAA&#10;AAAAAAAAAHcS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F/7N0xUQVAFATB96mLsIAUTBCDCXKic4AEcIaT&#10;Q8YE161gBUzVAg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Gc9AgAAAAAAAAAAgPu4EAUAAAAAAAAAACCxZua9HgEAAAAAAAAAAMB9HuecegMAAAAA&#10;AAAAAAAXciEK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f+sRAAAAAAAAAAAA3GfNzHM9AgAAAAAAAAAAgPusmfmp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T/qEQAAAAAAAAAAANxnzcxb&#10;PQIAAAAAAAAAAID7rJn5q0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hEAAAAAAAAAAADcZ83Mdz0CAAAAAAAAAACA+7gQBQAAAAAAAAAAILFm5qseAQAAAAAAAAAA&#10;wH0e55x6AwAAAAAAAAAAABdyIQoAAAAAAAAAAEBbrNqvAAAgAElEQVR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zdMZFVQRRF0ft+dTQWcICFcYAEMhxMTtQOyCca&#10;J0jBSSNjB72WgiNgVx0AAAAAAAAAICFgAwAAAAAAAAAAICFgAwAAAAAAAAAAICFgAwAAAAAAAAAA&#10;ICFgAwAAAAAAAAAAICFgAwAAAAAAAAAAICFgAwAAAAAAAAAAICFgAwAAAAAAAAAAICFgAwAAAAAA&#10;AAAAICFgAwAAAAAAAAAAICFgAwAAAAAAAAAAILH23rseAQAAAAAAAAAAwH3WzHyvRwAAAAAAAAAA&#10;AHCfNTN/6xEAAAAAAAAAAADc5znn1BsAAAAAAAAAAAC40KseAAAAAAAAAAAAwJ0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TW3vu9HgEAAAAA&#10;AAAAAMB91sx81CMAAAAAAAAAAAC4jwtRAAAAAAAAAAAAEmtmftYjAAAAAAAAAAAAuM9zzqk3AAAA&#10;AAAAAAAAcCEXog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TW3vurHgEAAAAAAAAAAMB91sy81SMAAAAAAAAAAAC4z5qZz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VY8AAAAAAAAAAADgPmtm&#10;ftQjAAAAAAAAAAAAuM+amX/1CAAAAAAAAAAAAO7znHPqDQAAAAAAAAAAAFzoVQ8AAAAAAAAAAADg&#10;T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mvv/a0eAQAAAAAAAAAAwH3WzPypRwAAAAAAAAAAAHAfF6IAAAAAAAAAAAAk1sz8rkcAAAAAAAAA&#10;AABwn+ecU28AAAAAAAAAAADgQi5EAQAAAAAAAP6zdwdVlQVBFATr/dOYGRWsccEaFa2DPSbGDE4a&#10;GbnoCAVXQJ4q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6xEAAAAAAAAAAADcZ83Mv3oEAAAAAAAAAAAA91kz878eAQAAAAAAAAAA&#10;wH2ec069AQAAAAAAAAAAgAu96gEAAAAAAAAAAADcSc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jsr2q0AACAASURBVM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3+sRAAAAAAAAAAAA&#10;3GfNzFc9AgAAAAAAAAAAgPt4IQoAAAAAAAAAAEDiOefUGwAAAAAAAAAAALiQC2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1t77px4BAAAAAAAAAADAfdbMvNUjAAAAAAAAAAAAuM+ame96BAAAAAAAAAAA&#10;APd5zjn1BgAAAAAAAAAAAC70qgcAAAAAAAAAAABwJw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ibX3/qxHAAAAAAAAAAAAcJ81Mx/1CAAAAAAA&#10;AAAAAO6zZua3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LF3x0QRAEEUBeeuFhXE+MAPMQI2ISbBAiYQt8h4wXYr&#10;+AJezU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f6xEAAAAAAAAAAADcZ83Mdz0CAAAAAAAA&#10;AACA+3ghCgAAAAAAAAAAQGLNzGc9AgAAAAAAAAAAgPs8zjn1BgAAAAAAAAAAAC7khSg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CJtff+qkcAAAAAAAAAAABwnzUzb/UIAAAAAAAAAAAA7rNm5q8eAQAAAAAAAAAAwH0e55x6AwAA&#10;AAAAAAAAABd61gMAAAAAAAAAAAC4k4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xNp7v9cjAAAAAAAAAAAAuM+amY96BAAAAAAAAAAAAPfxQhQA&#10;AAAAAAAAAIDE45xTbwAAAAAAAAAAAOBCL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WHvv33oEAAAA&#10;AAAAAAAA91kz81KPAAAAAAAAAAAA4D5rZn7qEQAAAAAAAAAAANzncc6pNwAAAAAAAAAAAHChZz0A&#10;AAAAAAAAAACAOwn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P7btYMiBmIggGF7YnqqTQAAB9FJREFUnVA7KuURnAWTwvAjEgIDM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ibX3/tYRAAAA&#10;AAAAAAAA3GfNzFtHAAAAAAAAAAAAcJ81M786AgAAAAAAAAAAgPs855y6AQAAAAAAAAAAgAt96gAA&#10;AAAAAAAAAADuZG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" stroked="f" strokeweight=".5pt">
                      <v:fill r:id="rId14" o:title="" recolor="t" rotate="t" type="tile"/>
                      <v:textbox inset="0,0,0,0">
                        <w:txbxContent>
                          <w:p w14:paraId="1FC6AF13" w14:textId="6552B9BF" w:rsidR="003758F0" w:rsidRPr="005362A7" w:rsidRDefault="002F6AC3" w:rsidP="00944A2F">
                            <w:pPr>
                              <w:pStyle w:val="22TAHiddenWrittenResponse"/>
                            </w:pPr>
                            <w:permStart w:id="1544034637" w:edGrp="everyone"/>
                            <w:r>
                              <w:t xml:space="preserve">A new work area had to be </w:t>
                            </w:r>
                            <w:r w:rsidR="005E7D6B">
                              <w:t>established and</w:t>
                            </w:r>
                            <w:r>
                              <w:t xml:space="preserve"> set up for saw cutting a</w:t>
                            </w:r>
                            <w:r w:rsidR="00944A2F">
                              <w:t>n existing</w:t>
                            </w:r>
                            <w:r>
                              <w:t xml:space="preserve"> concrete slab </w:t>
                            </w:r>
                            <w:r w:rsidR="00944A2F">
                              <w:t xml:space="preserve">that was in the way of </w:t>
                            </w:r>
                            <w:r w:rsidR="00600694">
                              <w:t xml:space="preserve">placing pavement materials. With the work crew that was involved in the task, we looked at assessing the work areas and requirements </w:t>
                            </w:r>
                            <w:r w:rsidR="004933C2">
                              <w:t xml:space="preserve">for those that were going to be undertaking the </w:t>
                            </w:r>
                            <w:r w:rsidR="00001DFB">
                              <w:t>task</w:t>
                            </w:r>
                            <w:r w:rsidR="000B3900">
                              <w:t>.</w:t>
                            </w:r>
                            <w:r w:rsidR="00A2728F">
                              <w:t xml:space="preserve"> </w:t>
                            </w:r>
                            <w:r w:rsidR="00612EA2">
                              <w:t>Discussions were had</w:t>
                            </w:r>
                            <w:r w:rsidR="00A2728F">
                              <w:t xml:space="preserve"> about </w:t>
                            </w:r>
                            <w:r w:rsidR="00236AE2">
                              <w:t>the correct PPE that was required</w:t>
                            </w:r>
                            <w:r w:rsidR="00716B94">
                              <w:t xml:space="preserve"> </w:t>
                            </w:r>
                            <w:r w:rsidR="002A4812">
                              <w:t xml:space="preserve">and competencies needed </w:t>
                            </w:r>
                            <w:r w:rsidR="003030AD">
                              <w:t xml:space="preserve">such as fit testing and </w:t>
                            </w:r>
                            <w:r w:rsidR="004E79D6">
                              <w:t>competency-based</w:t>
                            </w:r>
                            <w:r w:rsidR="00221DFB">
                              <w:t xml:space="preserve"> training.</w:t>
                            </w:r>
                            <w:r w:rsidR="00602E79">
                              <w:t xml:space="preserve"> </w:t>
                            </w:r>
                            <w:r w:rsidR="00AE7F96">
                              <w:t>Ensuring the work was understood</w:t>
                            </w:r>
                            <w:r w:rsidR="004F0253">
                              <w:t xml:space="preserve">, the team reiterated </w:t>
                            </w:r>
                            <w:r w:rsidR="005E7D6B">
                              <w:t>the process</w:t>
                            </w:r>
                            <w:r w:rsidR="007A5C2A">
                              <w:t xml:space="preserve"> and </w:t>
                            </w:r>
                            <w:r w:rsidR="004E79D6">
                              <w:t>safety requirements.</w:t>
                            </w:r>
                            <w:r w:rsidR="00624F0C">
                              <w:br/>
                            </w:r>
                            <w:permEnd w:id="1544034637"/>
                          </w:p>
                        </w:txbxContent>
                      </v:textbox>
                      <w10:anchorlock/>
                    </v:shape>
                  </w:pict>
                </mc:Fallback>
              </mc:AlternateContent>
            </w:r>
          </w:p>
        </w:tc>
        <w:permStart w:id="85677421" w:edGrp="everyone"/>
        <w:tc>
          <w:tcPr>
            <w:tcW w:w="624" w:type="dxa"/>
            <w:tcBorders>
              <w:top w:val="nil"/>
              <w:left w:val="nil"/>
              <w:bottom w:val="nil"/>
              <w:right w:val="nil"/>
            </w:tcBorders>
          </w:tcPr>
          <w:p w14:paraId="1CCCDAB6" w14:textId="77777777" w:rsidR="003758F0" w:rsidRPr="00533511" w:rsidRDefault="00000000" w:rsidP="003332FC">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Content>
                <w:r w:rsidR="003758F0">
                  <w:rPr>
                    <w:rFonts w:ascii="Arial" w:hAnsi="Arial" w:cs="Arial"/>
                    <w:sz w:val="44"/>
                    <w:szCs w:val="44"/>
                  </w:rPr>
                  <w:sym w:font="Wingdings" w:char="F0A8"/>
                </w:r>
              </w:sdtContent>
            </w:sdt>
            <w:permEnd w:id="85677421"/>
          </w:p>
        </w:tc>
      </w:tr>
    </w:tbl>
    <w:p w14:paraId="6B9867A6" w14:textId="77777777" w:rsidR="003758F0" w:rsidRDefault="003758F0" w:rsidP="003758F0">
      <w:pPr>
        <w:rPr>
          <w:rFonts w:ascii="Arial" w:hAnsi="Arial" w:cs="Arial"/>
          <w:sz w:val="22"/>
          <w:szCs w:val="22"/>
        </w:rPr>
      </w:pPr>
    </w:p>
    <w:p w14:paraId="0495D37B" w14:textId="77777777" w:rsidR="00D800B4" w:rsidRDefault="00D800B4" w:rsidP="00D800B4">
      <w:pPr>
        <w:rPr>
          <w:rFonts w:ascii="Arial" w:hAnsi="Arial" w:cs="Arial"/>
          <w:b/>
          <w:bCs/>
          <w:i/>
          <w:iCs/>
          <w:sz w:val="22"/>
          <w:szCs w:val="22"/>
        </w:rPr>
      </w:pPr>
    </w:p>
    <w:p w14:paraId="02DEBB00" w14:textId="227A2B2C" w:rsidR="00D800B4" w:rsidRPr="00D90D6C" w:rsidRDefault="00D800B4" w:rsidP="00D800B4">
      <w:pPr>
        <w:pStyle w:val="20TAQuestionNumber"/>
        <w:ind w:left="709" w:hanging="709"/>
      </w:pPr>
      <w:bookmarkStart w:id="22" w:name="_Ref87615868"/>
      <w:r>
        <w:t>Explain how you would manage a person in your team who you believed was intoxicated.</w:t>
      </w:r>
      <w:bookmarkEnd w:id="22"/>
    </w:p>
    <w:p w14:paraId="35B8B403" w14:textId="77777777" w:rsidR="00D800B4" w:rsidRPr="00956C6F" w:rsidRDefault="00D800B4" w:rsidP="00D800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00B4" w:rsidRPr="00830749" w14:paraId="0F25E315" w14:textId="77777777" w:rsidTr="003332FC">
        <w:tc>
          <w:tcPr>
            <w:tcW w:w="1027" w:type="dxa"/>
            <w:tcBorders>
              <w:top w:val="nil"/>
              <w:left w:val="nil"/>
              <w:bottom w:val="nil"/>
              <w:right w:val="nil"/>
            </w:tcBorders>
          </w:tcPr>
          <w:p w14:paraId="09DE95BC" w14:textId="77777777" w:rsidR="00D800B4" w:rsidRPr="001C4084" w:rsidRDefault="00D800B4" w:rsidP="003332FC">
            <w:pPr>
              <w:pStyle w:val="AnswerHeading"/>
            </w:pPr>
            <w:r w:rsidRPr="001C4084">
              <w:t>Answer</w:t>
            </w:r>
          </w:p>
        </w:tc>
        <w:tc>
          <w:tcPr>
            <w:tcW w:w="7478" w:type="dxa"/>
            <w:tcBorders>
              <w:top w:val="nil"/>
              <w:left w:val="nil"/>
              <w:bottom w:val="nil"/>
              <w:right w:val="nil"/>
            </w:tcBorders>
          </w:tcPr>
          <w:p w14:paraId="3B231215" w14:textId="77777777" w:rsidR="00D800B4" w:rsidRPr="001C4084" w:rsidRDefault="00D800B4" w:rsidP="003332FC">
            <w:pPr>
              <w:rPr>
                <w:rFonts w:ascii="Arial" w:hAnsi="Arial" w:cs="Arial"/>
                <w:sz w:val="22"/>
                <w:szCs w:val="22"/>
              </w:rPr>
            </w:pPr>
            <w:r>
              <w:rPr>
                <w:noProof/>
                <w:lang w:eastAsia="en-AU"/>
              </w:rPr>
              <mc:AlternateContent>
                <mc:Choice Requires="wps">
                  <w:drawing>
                    <wp:inline distT="0" distB="0" distL="0" distR="0" wp14:anchorId="722F73B2" wp14:editId="47FCA2F6">
                      <wp:extent cx="4614530" cy="2762250"/>
                      <wp:effectExtent l="0" t="0" r="0" b="0"/>
                      <wp:docPr id="23" name="Text Box 23"/>
                      <wp:cNvGraphicFramePr/>
                      <a:graphic xmlns:a="http://schemas.openxmlformats.org/drawingml/2006/main">
                        <a:graphicData uri="http://schemas.microsoft.com/office/word/2010/wordprocessingShape">
                          <wps:wsp>
                            <wps:cNvSpPr txBox="1"/>
                            <wps:spPr>
                              <a:xfrm>
                                <a:off x="0" y="0"/>
                                <a:ext cx="4614530" cy="2762250"/>
                              </a:xfrm>
                              <a:prstGeom prst="rect">
                                <a:avLst/>
                              </a:prstGeom>
                              <a:blipFill dpi="0" rotWithShape="1">
                                <a:blip r:embed="rId13"/>
                                <a:srcRect/>
                                <a:tile tx="0" ty="0" sx="100000" sy="100000" flip="none" algn="tl"/>
                              </a:blipFill>
                              <a:ln w="6350">
                                <a:noFill/>
                              </a:ln>
                              <a:effectLst/>
                            </wps:spPr>
                            <wps:txbx>
                              <w:txbxContent>
                                <w:p w14:paraId="76B0CC6A" w14:textId="76340C8F" w:rsidR="00CA639B" w:rsidRDefault="0069535C" w:rsidP="00944A2F">
                                  <w:pPr>
                                    <w:pStyle w:val="22TAHiddenWrittenResponse"/>
                                  </w:pPr>
                                  <w:permStart w:id="1806203874" w:edGrp="everyone"/>
                                  <w:r>
                                    <w:t xml:space="preserve">Following BMD’s </w:t>
                                  </w:r>
                                  <w:r w:rsidR="00F05828">
                                    <w:t>fitness for work standard</w:t>
                                  </w:r>
                                  <w:r w:rsidR="00DB2199">
                                    <w:t xml:space="preserve"> and alcohol and drugs policy</w:t>
                                  </w:r>
                                  <w:r>
                                    <w:t xml:space="preserve">, I </w:t>
                                  </w:r>
                                  <w:r w:rsidR="00F05828">
                                    <w:t>would have a direct discussion</w:t>
                                  </w:r>
                                  <w:r w:rsidR="006072B4">
                                    <w:t xml:space="preserve"> with the</w:t>
                                  </w:r>
                                  <w:r w:rsidR="000365F4">
                                    <w:t>m</w:t>
                                  </w:r>
                                  <w:r w:rsidR="001229BD">
                                    <w:t xml:space="preserve"> to see if everything is okay </w:t>
                                  </w:r>
                                  <w:r w:rsidR="00F05828">
                                    <w:t>whilst visually monitoring the individual</w:t>
                                  </w:r>
                                  <w:r>
                                    <w:t>.</w:t>
                                  </w:r>
                                  <w:r w:rsidR="00381618">
                                    <w:t xml:space="preserve"> Notify senior management of my concerns</w:t>
                                  </w:r>
                                  <w:r w:rsidR="00E83686">
                                    <w:t>.</w:t>
                                  </w:r>
                                  <w:r w:rsidR="00F05828">
                                    <w:t xml:space="preserve"> </w:t>
                                  </w:r>
                                  <w:r>
                                    <w:t xml:space="preserve"> </w:t>
                                  </w:r>
                                  <w:permEnd w:id="18062038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22F73B2" id="Text Box 23" o:spid="_x0000_s1046" type="#_x0000_t202" style="width:363.3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l2PAAAAAAAAAAAA4D5rZt7rEQAAAAAAAAAAANxnzczf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5RjwAAAAAAAAAAAOA+a2Y+6xEAAAAA&#10;AAAAAADcx4UoAAAAAAAAAAAAiTUzv+oRAAAAAAAAAAAA3Oc559QbAAAAAAAAAAAAuJALUQ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nHgEAAAAAAAAAAMB91sy81SMAAAAAAAAAAAC4z5qZr3oEAAAAAAAAAAAA93nOOfUG&#10;AAAAAAAAAAAALvS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CJtff+qEcAAAAAAAAAAABwnzUzP+sRAAAAAAAAAAAA3GfN&#10;zL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D8Z++OiSoAoiAIvk9dDmZA&#10;DyYg5nRAihVsHTImuG4FK2CqFk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LPQIAAAAAAAAAAID7rJn5rkcAAAAAAAAAAABwHxeiAAAA&#10;AAAAAAAAJNbMfNUjAAAAAAAAAAAAuM/jnFNvAAAAAAAAAAAA4EIuRAE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isvfdnPQIA&#10;AAAAAAAAAID7rJl5rUcAAAAAAAAAAABwnzUzf/UIAAAAAAAAAAAA7vM459QbAAAAAAAAAAAAuNBT&#10;PQAAAAAAAAAAAIA7Cd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6LTlEwAAIABJREFU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rL33Wz0CAAAAAAAAAACA+6yZ+ahHAAAAAAAAAAAAcB8X&#10;ogAAAAAAAAAAACTWzLzXIwAAAAAAAAAAALjP45xTbwAAAAAAAAAAAOBCLkQB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rL33&#10;Tz0CAAAAAAAAAACA+6yZea5HAAAAAAAAAAAAcJ81M7/1CAAAAAAAAAAAAO7zOOfUGwAAAAAAAAAA&#10;ALjQUz0AAAAAAAAAAACAOwn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GfvjokqAKIgCL5PnQV8EOEEAnwQ&#10;kXAmkIQUbBwyJrhuBStgqjY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7v&#10;9QgAAAAAAAAAAADus2bmrR4BAAAAAAAAAADAfdbM/NU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z/UIAAAAAAAAAAAA7rNm5qceAQAAAAAAAAAAwH1ciAIAAAAAAAAA&#10;AJBYM/Nd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sfbeX/UIAAAAAAAA&#10;AAAA7rNm5qUeAQAAAAAAAAAAwH3WzPzWIwAAAAAAAAAAALjP45xTbwAAAAAAAAAAAOBCT/UAAAAA&#10;AAAAAAAA7iR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q/1CAAAAAAAAAAAAO6zZuazHgEAAAAAAAAAAMB9XIgCAAAAAAAAAACQWDPzUY8A&#10;AAAAAAAAAADgPo9zTr0BAAAAAAAAAACAC7kQBQ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45+9OyaKBYiiKPh2a3Ki7wMp5EghYUwQ/QApqMHGIOME&#10;063gCjhVF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v/rEQAAAAAAAAAAANxnzcxLPQIAAAAAAAAAAID7rJn5rkcA&#10;AAAAAAAAAABwn8c5p94AAAAAAAAAAADAhZ7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DGSWrgAAAgAElEQVQ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7v9QgA&#10;AAAAAAAAAADus2bmrR4BAAAAAAAAAADAfdbM/NY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WHvvf/UIAAAAAAAAAAAA7rNm5qseAQAAAAAAAAAAwH1ciAIAAAAAAAAAAJBY&#10;M/NZjwAAAAAAAAAAAOA+j3NOvQEAAAAAAAAAAIALuRAF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H/UIAAAAAAAAAAAA&#10;7rNm5rUeAQAAAAAAAAAAwH3WzPzUIwAAAAAAAAAAALjP45xTbwAAAAAAAAAAAOBCz3oAAAAAAAAA&#10;AAAAdxK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X/s3TFRBUAUBMH3qYuwgBRMEIMJcqJzgARwhpNDxgTX&#10;rWAFTNUC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Zz0CAAAAAAAAAACA+7gQBQAAAAAAAAAAILFm5r0eAQAAAAAAAAAAwH0e55x6AwAAAAAAAAAA&#10;ABdyIQo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i7b1/6xEAAAAAAAAAAADcZ83Mcz0CAAAAAAAAAACA+6yZ+alHAAAAAAAA&#10;AAAAcJ/HOafeAAAAAAAAAAAAwIWe6gEAAAAAAAAAAADcSc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P+oRAAAAAAAAAAAA3GfNzFs9AgAA&#10;AAAAAAAAgPusmfmrRwAAAAAAAAAAAHCfxzmn3gAAAAAAAAAAAMCFnuoBAAAAAAAAAAAA3En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V/q&#10;EQAAAAAAAAAAANxnzcx3PQIAAAAAAAAAAID7uBAFAAAAAAAAAAAgsWbmqx4BAAAAAAAAAADAfR7n&#10;nHoDAAAAAAAAAAAAF3IhCgAAAAAAAAAAQFus2q8AACAASURBV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Nbe+70eAQAAAAAAAAAA&#10;wH3WzHzUIwAAAAAAAAAAALiPC1EAAAAAAAAAAAASa2Z+1iMAAAAAAAAAAAC4z3POqTcAAAAAAAAA&#10;AABwIRei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seAQAAAAAAAAAAwH3WzLzVIwAAAAAAAAAAALjPmpnP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VjwAAAAAAAAAAAOA+a2Z+1CMA&#10;AAAAAAAAAAC4z5qZf/UIAAAAAAAAAAAA7vOcc+oNAAAAAAAAAAAAXOhVDwAAAAAAAAAAAOBO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9&#10;rR4BAAAAAAAAAADAfdbM/KlHAAAAAAAAAAAAcB8XogAAAAAAAAAAACTWzPyuRwAAAAAAAAAAAHCf&#10;55xTbwAAAAAAAAAAAOBCLkQBAAAAAAAA/rN3B1WVBUEUBOv905gZFaxxwRoVrYM9JsYMThoZuegI&#10;BVdAnio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Jr773rEQAAAAAAAAAAANxnzcy/egQAAAAAAAAAAAD3WTPzvx4BAAAAAAAAAADAfZ5z&#10;Tr0BAAAAAAAAAACAC73qAQAAAAAAAAAAANxJ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OyvarQAAIABJREFU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3f6xEAAAAAAAAAAADcZ83M&#10;Vz0CAAAAAAAAAACA+3ghCgAAAAAAAAAAQOI559QbAAAAAAAAAAAAuJAL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nHgEAAAAAAAAAAMB91sy81SMAAAAAAAAAAAC4z5qZ73oEAAAAAAAAAAAA93nO&#10;OfUGAAAAAAAAAAAALvS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&#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GLtvV/rEQAAAAAAAAAAANxnzcx3PQIAAAAAAAAAAID7&#10;eCEKAAAAAAAAAABAYs3MZz0CAAAAAAAAAACA+zzOOfUGAAAAAAAAAAAALuSFKA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6qRwAAAAAAAAAAAHCfNTNv9QgAAAAAAAAAAADus2bmrx4BAAAAAAAAAADAfR7nnHoDAAAAAAAA&#10;AAAAF3rWAwAAAAAAAAAAALiT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DE2nu/1yMAAAAAAAAAAAC4z5qZj3oEAAAAAAAAAAAA9/FCFAAAAAAA&#10;AAAAgMTjnFNvAAAAAAAAAAAA4EIu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BYe+/fegQAAAAAAAAA&#10;AAD3WTPzUo8AAAAAAAAAAADgPmtmfuoRAAAAAAAAAAAA3Odxzqk3AAAAAAAAAAAAcKFnPQAAAAAA&#10;AAAAAIA7Cd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tu1gyIGYiCAYXtieqpNAAAH0UlEQVSdUDsq5RGcBZPC8CMSAgMw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CJtff+1hEAAAAAAAAA&#10;AADcZ83MW0cAAAAAAAAAAABwnzUzvzoCAAAAAAAAAACA+zznnLoBAAAAAAAAAACAC33qAAAAAAAA&#10;AAAAAO5k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" stroked="f" strokeweight=".5pt">
                      <v:fill r:id="rId14" o:title="" recolor="t" rotate="t" type="tile"/>
                      <v:textbox inset="0,0,0,0">
                        <w:txbxContent>
                          <w:p w14:paraId="76B0CC6A" w14:textId="76340C8F" w:rsidR="00CA639B" w:rsidRDefault="0069535C" w:rsidP="00944A2F">
                            <w:pPr>
                              <w:pStyle w:val="22TAHiddenWrittenResponse"/>
                            </w:pPr>
                            <w:permStart w:id="1806203874" w:edGrp="everyone"/>
                            <w:r>
                              <w:t xml:space="preserve">Following BMD’s </w:t>
                            </w:r>
                            <w:r w:rsidR="00F05828">
                              <w:t>fitness for work standard</w:t>
                            </w:r>
                            <w:r w:rsidR="00DB2199">
                              <w:t xml:space="preserve"> and alcohol and drugs policy</w:t>
                            </w:r>
                            <w:r>
                              <w:t xml:space="preserve">, I </w:t>
                            </w:r>
                            <w:r w:rsidR="00F05828">
                              <w:t>would have a direct discussion</w:t>
                            </w:r>
                            <w:r w:rsidR="006072B4">
                              <w:t xml:space="preserve"> with the</w:t>
                            </w:r>
                            <w:r w:rsidR="000365F4">
                              <w:t>m</w:t>
                            </w:r>
                            <w:r w:rsidR="001229BD">
                              <w:t xml:space="preserve"> to see if everything is okay </w:t>
                            </w:r>
                            <w:r w:rsidR="00F05828">
                              <w:t>whilst visually monitoring the individual</w:t>
                            </w:r>
                            <w:r>
                              <w:t>.</w:t>
                            </w:r>
                            <w:r w:rsidR="00381618">
                              <w:t xml:space="preserve"> Notify senior management of my concerns</w:t>
                            </w:r>
                            <w:r w:rsidR="00E83686">
                              <w:t>.</w:t>
                            </w:r>
                            <w:r w:rsidR="00F05828">
                              <w:t xml:space="preserve"> </w:t>
                            </w:r>
                            <w:r>
                              <w:t xml:space="preserve"> </w:t>
                            </w:r>
                            <w:permEnd w:id="1806203874"/>
                          </w:p>
                        </w:txbxContent>
                      </v:textbox>
                      <w10:anchorlock/>
                    </v:shape>
                  </w:pict>
                </mc:Fallback>
              </mc:AlternateContent>
            </w:r>
          </w:p>
        </w:tc>
        <w:permStart w:id="328928643" w:edGrp="everyone"/>
        <w:tc>
          <w:tcPr>
            <w:tcW w:w="624" w:type="dxa"/>
            <w:tcBorders>
              <w:top w:val="nil"/>
              <w:left w:val="nil"/>
              <w:bottom w:val="nil"/>
              <w:right w:val="nil"/>
            </w:tcBorders>
          </w:tcPr>
          <w:p w14:paraId="4B797FBA" w14:textId="77777777" w:rsidR="00D800B4" w:rsidRPr="00533511" w:rsidRDefault="00000000" w:rsidP="003332FC">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Content>
                <w:r w:rsidR="00D800B4">
                  <w:rPr>
                    <w:rFonts w:ascii="Arial" w:hAnsi="Arial" w:cs="Arial"/>
                    <w:sz w:val="44"/>
                    <w:szCs w:val="44"/>
                  </w:rPr>
                  <w:sym w:font="Wingdings" w:char="F0A8"/>
                </w:r>
              </w:sdtContent>
            </w:sdt>
            <w:permEnd w:id="328928643"/>
          </w:p>
        </w:tc>
      </w:tr>
    </w:tbl>
    <w:p w14:paraId="3B854E4F" w14:textId="77777777" w:rsidR="00D800B4" w:rsidRDefault="00D800B4" w:rsidP="00D800B4">
      <w:pPr>
        <w:rPr>
          <w:rFonts w:ascii="Arial" w:hAnsi="Arial" w:cs="Arial"/>
          <w:sz w:val="22"/>
          <w:szCs w:val="22"/>
        </w:rPr>
      </w:pPr>
    </w:p>
    <w:p w14:paraId="6237BC89" w14:textId="77777777" w:rsidR="00D800B4" w:rsidRDefault="00D800B4" w:rsidP="00D800B4">
      <w:pPr>
        <w:rPr>
          <w:rFonts w:ascii="Arial" w:hAnsi="Arial" w:cs="Arial"/>
          <w:b/>
          <w:bCs/>
          <w:i/>
          <w:iCs/>
          <w:sz w:val="22"/>
          <w:szCs w:val="22"/>
        </w:rPr>
      </w:pPr>
    </w:p>
    <w:p w14:paraId="0F48CE81" w14:textId="0568C7D9" w:rsidR="00D800B4" w:rsidRPr="00D90D6C" w:rsidRDefault="00D800B4" w:rsidP="00D800B4">
      <w:pPr>
        <w:pStyle w:val="20TAQuestionNumber"/>
        <w:ind w:left="709" w:hanging="709"/>
      </w:pPr>
      <w:bookmarkStart w:id="23" w:name="_Ref87615960"/>
      <w:bookmarkStart w:id="24" w:name="_Ref87616533"/>
      <w:r>
        <w:lastRenderedPageBreak/>
        <w:t>Provide</w:t>
      </w:r>
      <w:bookmarkEnd w:id="23"/>
      <w:r>
        <w:t xml:space="preserve"> </w:t>
      </w:r>
      <w:r w:rsidR="00E513CE">
        <w:t xml:space="preserve">the assessor with </w:t>
      </w:r>
      <w:r w:rsidR="00CA639B">
        <w:t xml:space="preserve">evidence of </w:t>
      </w:r>
      <w:r w:rsidR="00CA639B" w:rsidRPr="000A5DC1">
        <w:t>facilitating individuals and the team to participate in the decision</w:t>
      </w:r>
      <w:r w:rsidR="00CA639B">
        <w:t xml:space="preserve"> </w:t>
      </w:r>
      <w:r w:rsidR="00CA639B" w:rsidRPr="000A5DC1">
        <w:t>making process</w:t>
      </w:r>
      <w:r w:rsidR="00CA639B">
        <w:t>.</w:t>
      </w:r>
      <w:bookmarkEnd w:id="24"/>
    </w:p>
    <w:p w14:paraId="7726F291" w14:textId="77777777" w:rsidR="00D800B4" w:rsidRPr="00956C6F" w:rsidRDefault="00D800B4" w:rsidP="00D800B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00B4" w:rsidRPr="00830749" w14:paraId="2687FA81" w14:textId="77777777" w:rsidTr="003332FC">
        <w:tc>
          <w:tcPr>
            <w:tcW w:w="1027" w:type="dxa"/>
            <w:tcBorders>
              <w:top w:val="nil"/>
              <w:left w:val="nil"/>
              <w:bottom w:val="nil"/>
              <w:right w:val="nil"/>
            </w:tcBorders>
          </w:tcPr>
          <w:p w14:paraId="2C349E5C" w14:textId="77777777" w:rsidR="00D800B4" w:rsidRPr="001C4084" w:rsidRDefault="00D800B4" w:rsidP="003332FC">
            <w:pPr>
              <w:pStyle w:val="AnswerHeading"/>
            </w:pPr>
            <w:r w:rsidRPr="001C4084">
              <w:t>Answer</w:t>
            </w:r>
          </w:p>
        </w:tc>
        <w:tc>
          <w:tcPr>
            <w:tcW w:w="7478" w:type="dxa"/>
            <w:tcBorders>
              <w:top w:val="nil"/>
              <w:left w:val="nil"/>
              <w:bottom w:val="nil"/>
              <w:right w:val="nil"/>
            </w:tcBorders>
          </w:tcPr>
          <w:p w14:paraId="79AC08A9" w14:textId="77777777" w:rsidR="00D800B4" w:rsidRPr="001C4084" w:rsidRDefault="00D800B4" w:rsidP="003332FC">
            <w:pPr>
              <w:rPr>
                <w:rFonts w:ascii="Arial" w:hAnsi="Arial" w:cs="Arial"/>
                <w:sz w:val="22"/>
                <w:szCs w:val="22"/>
              </w:rPr>
            </w:pPr>
            <w:r>
              <w:rPr>
                <w:noProof/>
                <w:lang w:eastAsia="en-AU"/>
              </w:rPr>
              <mc:AlternateContent>
                <mc:Choice Requires="wps">
                  <w:drawing>
                    <wp:inline distT="0" distB="0" distL="0" distR="0" wp14:anchorId="66E7EC39" wp14:editId="6A5E452F">
                      <wp:extent cx="4614530" cy="2990850"/>
                      <wp:effectExtent l="0" t="0" r="0" b="0"/>
                      <wp:docPr id="24" name="Text Box 24"/>
                      <wp:cNvGraphicFramePr/>
                      <a:graphic xmlns:a="http://schemas.openxmlformats.org/drawingml/2006/main">
                        <a:graphicData uri="http://schemas.microsoft.com/office/word/2010/wordprocessingShape">
                          <wps:wsp>
                            <wps:cNvSpPr txBox="1"/>
                            <wps:spPr>
                              <a:xfrm>
                                <a:off x="0" y="0"/>
                                <a:ext cx="4614530" cy="2990850"/>
                              </a:xfrm>
                              <a:prstGeom prst="rect">
                                <a:avLst/>
                              </a:prstGeom>
                              <a:blipFill dpi="0" rotWithShape="1">
                                <a:blip r:embed="rId13"/>
                                <a:srcRect/>
                                <a:tile tx="0" ty="0" sx="100000" sy="100000" flip="none" algn="tl"/>
                              </a:blipFill>
                              <a:ln w="6350">
                                <a:noFill/>
                              </a:ln>
                              <a:effectLst/>
                            </wps:spPr>
                            <wps:txbx>
                              <w:txbxContent>
                                <w:p w14:paraId="6676D0EF" w14:textId="77777777" w:rsidR="00AC26A7" w:rsidRDefault="002B103C" w:rsidP="00944A2F">
                                  <w:pPr>
                                    <w:pStyle w:val="22TAHiddenWrittenResponse"/>
                                  </w:pPr>
                                  <w:permStart w:id="1586374260" w:edGrp="everyone"/>
                                  <w:r>
                                    <w:t xml:space="preserve">When </w:t>
                                  </w:r>
                                  <w:r w:rsidR="004F1351">
                                    <w:t>clarifying</w:t>
                                  </w:r>
                                  <w:r>
                                    <w:t xml:space="preserve"> wo</w:t>
                                  </w:r>
                                  <w:r w:rsidR="006001A2">
                                    <w:t>rks, I engage the work group to provide feedback</w:t>
                                  </w:r>
                                  <w:r w:rsidR="00DD53F6">
                                    <w:t xml:space="preserve"> on</w:t>
                                  </w:r>
                                  <w:r w:rsidR="00BE389C">
                                    <w:t xml:space="preserve"> their understanding</w:t>
                                  </w:r>
                                  <w:r w:rsidR="006E4676">
                                    <w:t xml:space="preserve"> of</w:t>
                                  </w:r>
                                  <w:r w:rsidR="00BE389C">
                                    <w:t xml:space="preserve"> the task and if I had explained it well enough</w:t>
                                  </w:r>
                                  <w:r w:rsidR="00854AF1">
                                    <w:t>.</w:t>
                                  </w:r>
                                  <w:r w:rsidR="00BB3B44">
                                    <w:t xml:space="preserve"> If we can achieve a safer and more productive outcome.</w:t>
                                  </w:r>
                                  <w:r w:rsidR="003D4C88">
                                    <w:t xml:space="preserve"> </w:t>
                                  </w:r>
                                </w:p>
                                <w:p w14:paraId="22664674" w14:textId="77777777" w:rsidR="007172A9" w:rsidRDefault="007172A9" w:rsidP="00944A2F">
                                  <w:pPr>
                                    <w:pStyle w:val="22TAHiddenWrittenResponse"/>
                                  </w:pPr>
                                </w:p>
                                <w:p w14:paraId="210AE328" w14:textId="4DD93F82" w:rsidR="00AC26A7" w:rsidRPr="005362A7" w:rsidRDefault="00BB4ED9" w:rsidP="00944A2F">
                                  <w:pPr>
                                    <w:pStyle w:val="22TAHiddenWrittenResponse"/>
                                  </w:pPr>
                                  <w:r w:rsidRPr="00BB4ED9">
                                    <w:t>When clarifying works, I ask the work group to provide comments on their grasp of the assignment and whether I stated it clearly enough. If we can get a safer and more productive result.</w:t>
                                  </w:r>
                                </w:p>
                                <w:permEnd w:id="1586374260"/>
                                <w:p w14:paraId="17F98F3A" w14:textId="39B94302" w:rsidR="00D800B4" w:rsidRPr="005362A7" w:rsidRDefault="00D800B4" w:rsidP="00944A2F">
                                  <w:pPr>
                                    <w:pStyle w:val="22TAHiddenWrittenResponse"/>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6E7EC39" id="Text Box 24" o:spid="_x0000_s1047" type="#_x0000_t202" style="width:363.3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" stroked="f" strokeweight=".5pt">
                      <v:fill r:id="rId14" o:title="" recolor="t" rotate="t" type="tile"/>
                      <v:textbox inset="0,0,0,0">
                        <w:txbxContent>
                          <w:p w14:paraId="6676D0EF" w14:textId="77777777" w:rsidR="00AC26A7" w:rsidRDefault="002B103C" w:rsidP="00944A2F">
                            <w:pPr>
                              <w:pStyle w:val="22TAHiddenWrittenResponse"/>
                            </w:pPr>
                            <w:permStart w:id="1586374260" w:edGrp="everyone"/>
                            <w:r>
                              <w:t xml:space="preserve">When </w:t>
                            </w:r>
                            <w:r w:rsidR="004F1351">
                              <w:t>clarifying</w:t>
                            </w:r>
                            <w:r>
                              <w:t xml:space="preserve"> wo</w:t>
                            </w:r>
                            <w:r w:rsidR="006001A2">
                              <w:t>rks, I engage the work group to provide feedback</w:t>
                            </w:r>
                            <w:r w:rsidR="00DD53F6">
                              <w:t xml:space="preserve"> on</w:t>
                            </w:r>
                            <w:r w:rsidR="00BE389C">
                              <w:t xml:space="preserve"> their understanding</w:t>
                            </w:r>
                            <w:r w:rsidR="006E4676">
                              <w:t xml:space="preserve"> of</w:t>
                            </w:r>
                            <w:r w:rsidR="00BE389C">
                              <w:t xml:space="preserve"> the task and if I had explained it well enough</w:t>
                            </w:r>
                            <w:r w:rsidR="00854AF1">
                              <w:t>.</w:t>
                            </w:r>
                            <w:r w:rsidR="00BB3B44">
                              <w:t xml:space="preserve"> If we can achieve a safer and more productive outcome.</w:t>
                            </w:r>
                            <w:r w:rsidR="003D4C88">
                              <w:t xml:space="preserve"> </w:t>
                            </w:r>
                          </w:p>
                          <w:p w14:paraId="22664674" w14:textId="77777777" w:rsidR="007172A9" w:rsidRDefault="007172A9" w:rsidP="00944A2F">
                            <w:pPr>
                              <w:pStyle w:val="22TAHiddenWrittenResponse"/>
                            </w:pPr>
                          </w:p>
                          <w:p w14:paraId="210AE328" w14:textId="4DD93F82" w:rsidR="00AC26A7" w:rsidRPr="005362A7" w:rsidRDefault="00BB4ED9" w:rsidP="00944A2F">
                            <w:pPr>
                              <w:pStyle w:val="22TAHiddenWrittenResponse"/>
                            </w:pPr>
                            <w:r w:rsidRPr="00BB4ED9">
                              <w:t>When clarifying works, I ask the work group to provide comments on their grasp of the assignment and whether I stated it clearly enough. If we can get a safer and more productive result.</w:t>
                            </w:r>
                          </w:p>
                          <w:permEnd w:id="1586374260"/>
                          <w:p w14:paraId="17F98F3A" w14:textId="39B94302" w:rsidR="00D800B4" w:rsidRPr="005362A7" w:rsidRDefault="00D800B4" w:rsidP="00944A2F">
                            <w:pPr>
                              <w:pStyle w:val="22TAHiddenWrittenResponse"/>
                            </w:pPr>
                          </w:p>
                        </w:txbxContent>
                      </v:textbox>
                      <w10:anchorlock/>
                    </v:shape>
                  </w:pict>
                </mc:Fallback>
              </mc:AlternateContent>
            </w:r>
          </w:p>
        </w:tc>
        <w:permStart w:id="339618845" w:edGrp="everyone"/>
        <w:tc>
          <w:tcPr>
            <w:tcW w:w="624" w:type="dxa"/>
            <w:tcBorders>
              <w:top w:val="nil"/>
              <w:left w:val="nil"/>
              <w:bottom w:val="nil"/>
              <w:right w:val="nil"/>
            </w:tcBorders>
          </w:tcPr>
          <w:p w14:paraId="57D5220C" w14:textId="77777777" w:rsidR="00D800B4" w:rsidRPr="00533511" w:rsidRDefault="00000000" w:rsidP="003332FC">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Content>
                <w:r w:rsidR="00D800B4">
                  <w:rPr>
                    <w:rFonts w:ascii="Arial" w:hAnsi="Arial" w:cs="Arial"/>
                    <w:sz w:val="44"/>
                    <w:szCs w:val="44"/>
                  </w:rPr>
                  <w:sym w:font="Wingdings" w:char="F0A8"/>
                </w:r>
              </w:sdtContent>
            </w:sdt>
            <w:permEnd w:id="339618845"/>
          </w:p>
        </w:tc>
      </w:tr>
    </w:tbl>
    <w:p w14:paraId="49A20007" w14:textId="77777777" w:rsidR="00D800B4" w:rsidRDefault="00D800B4" w:rsidP="00D800B4">
      <w:pPr>
        <w:rPr>
          <w:rFonts w:ascii="Arial" w:hAnsi="Arial" w:cs="Arial"/>
          <w:sz w:val="22"/>
          <w:szCs w:val="22"/>
        </w:rPr>
      </w:pPr>
    </w:p>
    <w:p w14:paraId="30FEC96E" w14:textId="77777777" w:rsidR="00E513CE" w:rsidRDefault="00E513CE" w:rsidP="00E513CE">
      <w:pPr>
        <w:rPr>
          <w:rFonts w:ascii="Arial" w:hAnsi="Arial" w:cs="Arial"/>
          <w:b/>
          <w:bCs/>
          <w:i/>
          <w:iCs/>
          <w:sz w:val="22"/>
          <w:szCs w:val="22"/>
        </w:rPr>
      </w:pPr>
    </w:p>
    <w:p w14:paraId="39824A17" w14:textId="650788C5" w:rsidR="00E513CE" w:rsidRPr="00D90D6C" w:rsidRDefault="00E513CE" w:rsidP="00E513CE">
      <w:pPr>
        <w:pStyle w:val="20TAQuestionNumber"/>
        <w:ind w:left="709" w:hanging="709"/>
      </w:pPr>
      <w:bookmarkStart w:id="25" w:name="_Ref87616978"/>
      <w:r>
        <w:t xml:space="preserve">Discuss </w:t>
      </w:r>
      <w:r w:rsidRPr="00DA283C">
        <w:t xml:space="preserve">mathematical information </w:t>
      </w:r>
      <w:r w:rsidR="0083515D">
        <w:t>you need when</w:t>
      </w:r>
      <w:r w:rsidRPr="00DA283C">
        <w:t xml:space="preserve"> establish</w:t>
      </w:r>
      <w:r w:rsidR="0083515D">
        <w:t>ing</w:t>
      </w:r>
      <w:r w:rsidRPr="00DA283C">
        <w:t xml:space="preserve"> key performance indicators</w:t>
      </w:r>
      <w:r w:rsidR="0083515D">
        <w:t xml:space="preserve"> for the team/task</w:t>
      </w:r>
      <w:r>
        <w:t>.</w:t>
      </w:r>
      <w:bookmarkEnd w:id="25"/>
    </w:p>
    <w:p w14:paraId="566138FC" w14:textId="77777777" w:rsidR="00E513CE" w:rsidRPr="00956C6F" w:rsidRDefault="00E513CE" w:rsidP="00E513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13CE" w:rsidRPr="00830749" w14:paraId="08FD2887" w14:textId="77777777" w:rsidTr="003332FC">
        <w:tc>
          <w:tcPr>
            <w:tcW w:w="1027" w:type="dxa"/>
            <w:tcBorders>
              <w:top w:val="nil"/>
              <w:left w:val="nil"/>
              <w:bottom w:val="nil"/>
              <w:right w:val="nil"/>
            </w:tcBorders>
          </w:tcPr>
          <w:p w14:paraId="6AD3F336" w14:textId="77777777" w:rsidR="00E513CE" w:rsidRPr="001C4084" w:rsidRDefault="00E513CE" w:rsidP="003332FC">
            <w:pPr>
              <w:pStyle w:val="AnswerHeading"/>
            </w:pPr>
            <w:r w:rsidRPr="001C4084">
              <w:t>Answer</w:t>
            </w:r>
          </w:p>
        </w:tc>
        <w:tc>
          <w:tcPr>
            <w:tcW w:w="7478" w:type="dxa"/>
            <w:tcBorders>
              <w:top w:val="nil"/>
              <w:left w:val="nil"/>
              <w:bottom w:val="nil"/>
              <w:right w:val="nil"/>
            </w:tcBorders>
          </w:tcPr>
          <w:p w14:paraId="60264C63" w14:textId="77777777" w:rsidR="00E513CE" w:rsidRPr="001C4084" w:rsidRDefault="00E513CE" w:rsidP="003332FC">
            <w:pPr>
              <w:rPr>
                <w:rFonts w:ascii="Arial" w:hAnsi="Arial" w:cs="Arial"/>
                <w:sz w:val="22"/>
                <w:szCs w:val="22"/>
              </w:rPr>
            </w:pPr>
            <w:r>
              <w:rPr>
                <w:noProof/>
                <w:lang w:eastAsia="en-AU"/>
              </w:rPr>
              <mc:AlternateContent>
                <mc:Choice Requires="wps">
                  <w:drawing>
                    <wp:inline distT="0" distB="0" distL="0" distR="0" wp14:anchorId="27CB9193" wp14:editId="3E9A0EF1">
                      <wp:extent cx="4614530" cy="1543050"/>
                      <wp:effectExtent l="0" t="0" r="0" b="0"/>
                      <wp:docPr id="25" name="Text Box 25"/>
                      <wp:cNvGraphicFramePr/>
                      <a:graphic xmlns:a="http://schemas.openxmlformats.org/drawingml/2006/main">
                        <a:graphicData uri="http://schemas.microsoft.com/office/word/2010/wordprocessingShape">
                          <wps:wsp>
                            <wps:cNvSpPr txBox="1"/>
                            <wps:spPr>
                              <a:xfrm>
                                <a:off x="0" y="0"/>
                                <a:ext cx="4614530" cy="1543050"/>
                              </a:xfrm>
                              <a:prstGeom prst="rect">
                                <a:avLst/>
                              </a:prstGeom>
                              <a:blipFill dpi="0" rotWithShape="1">
                                <a:blip r:embed="rId13"/>
                                <a:srcRect/>
                                <a:tile tx="0" ty="0" sx="100000" sy="100000" flip="none" algn="tl"/>
                              </a:blipFill>
                              <a:ln w="6350">
                                <a:noFill/>
                              </a:ln>
                              <a:effectLst/>
                            </wps:spPr>
                            <wps:txbx>
                              <w:txbxContent>
                                <w:p w14:paraId="14C3F3B6" w14:textId="04C409FD" w:rsidR="00E513CE" w:rsidRDefault="00792AD4" w:rsidP="00944A2F">
                                  <w:pPr>
                                    <w:pStyle w:val="22TAHiddenWrittenResponse"/>
                                  </w:pPr>
                                  <w:permStart w:id="1203439190" w:edGrp="everyone"/>
                                  <w:r w:rsidRPr="00792AD4">
                                    <w:t>Calculating the team's production and our site progress, where we need to be while evaluating the projects timelines and tracking progress to identify areas we can improve. Assessing resource allocations for the cost of plant, labour and materials to ensure we are meeting timelines and budgets.</w:t>
                                  </w:r>
                                  <w:permEnd w:id="120343919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7CB9193" id="Text Box 25" o:spid="_x0000_s1048" type="#_x0000_t202" style="width:363.3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XY8AAAAAAAAAAADgPmtm3usRAAAAAAAAAAAA3GfNzN96BAAAAAAA&#10;AAAAAPd5zjn1BgAAAAAAAAAAAC70qgcAAAAAAAAAAABwJw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GPAAAAAAAAAAAA4D5rZj7rEQAA&#10;AAAAAAAAANzHhSgAAAAAAAAAAACJNTO/6hEAAAAAAAAAAADc5znn1BsAAAAAAAAAAAC4kAtR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mvv/aceAQAAAAAAAAAAwH3WzLzVIwAAAAAAAAAAALjPmpmvegQAAAAAAAAAAAD3ec45&#10;9QYAAAAAAAAAAAAu9K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6oRwAAAAAAAAAAAHCfNTM/6xEAAAAAAAAAAADc&#10;Z83Mv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Pxn746JKgCiIAi+T10O&#10;ZkAPJiDmdECKFWwdMia4bgUrYKoW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Ky990s9AgAAAAAAAAAAgPusmfmuRwAAAAAAAAAAAHAfF6IA&#10;AAAAAAAAAAAk1sx81SMAAAAAAAAAAAC4z+OcU28AAAAAAAAAAADgQi5EAQ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Ky992c9&#10;AgAAAAAAAAAAgPusmXmtRwAAAAAAAAAAAHCfNTN/9QgAAAAAAAAAAADu8zjn1BsAAAAAAAAAAAC4&#10;0FM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DotOUTAAAgAElEQVQ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isvfdbPQIAAAAAAAAAAID7rJn5qEcAAAAAAAAAAABw&#10;HxeiAAAAAAAAAAAAJNbMvNcjAAAAAAAAAAAAuM/jnFNvAAAAAAAAAAAA4EIuRAE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is&#10;vfdPPQIAAAAAAAAAAID7rJl5rkcAAAAAAAAAAABwnzUzv/UIAAAAAAAAAAAA7vM459QbAAAAAAAA&#10;AAAAuNBTPQAAAAAAAAAAAIA7Cd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D4Z++OiSoAoiAIvk+dBXwQ4QQC&#10;fBCRcCaQhBRsHDImuG4FK2CqNi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u/1CAAAAAAAAAAAAO6zZuatHgEAAAAAAAAAAMB91sz81SMAAAAAAAAAAAC4z+OcU28AAAAAAAAA&#10;AADgQk/1AAAAAAAAAAAAAO4k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P9QgAAAAAAAAAAADus2bmpx4BAAAAAAAAAADAfVyIAgAAAAAA&#10;AAAAkFgz812PAAAAAAAAAAAA4D6Pc069AQAAAAAAAAAAgAu5EAU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Cx9t5f9QgAAAAA&#10;AAAAAADus2bmpR4BAAAAAAAAAADAfdbM/NYjAAAAAAAAAAAAuM/jnFNvAAAAAAAAAAAA4EJP9QAA&#10;AAAAAAAAAADuJG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r/UIAAAAAAAAAAAA7rNm5rMeAQAAAAAAAAAAwH1ciAIAAAAAAAAAAJBYM/NR&#10;jwAAAAAAAAAAAOA+j3NOvQEAAAAAAAAAAIALuRAF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Djn707JooFiKIo+HZrcqLvAynkSCFhTBD9ACmowcYg&#10;4wTTreAKOFUX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sRAAAAAAAAAAAA3GfNzEs9AgAAAAAAAAAAgPusmfmu&#10;RwAAAAAAAAAAAHCfxzmn3gAAAAAAAAAAAMCFnvUAAAAAAAAAAAAA7iR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MZJauAAACAASURBV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LH23u/1&#10;CAAAAAAAAAAAAO6zZuatHgEAAAAAAAAAAMB91sz81iMAAAAAAAAAAAC4z+OcU28AAAAAAAAAAADg&#10;Qs96AAAAAAAAAAAAAHcS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BYe+9/9QgAAAAAAAAAAADus2bmqx4BAAAAAAAAAADAfVyIAgAAAAAAAAAA&#10;kFgz81mPAAAAAAAAAAAA4D6Pc069AQAAAAAAAAAAgAu5EAU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Cx9t4f9QgAAAAAAAAA&#10;AADus2bmtR4BAAAAAAAAAADAfdbM/NQjAAAAAAAAAAAAuM/jnFNvAAAAAAAAAAAA4ELPegAAAAAA&#10;AAAAAAB3Er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f+zdMVEFQBQEwfepi7CAFEwQgwlyonOABHCGk0PG&#10;BNetYAVM1QI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GLtvV/rEQAAAAAAAAAA&#10;ANxnzcxnPQIAAAAAAAAAAID7uBAFAAAAAAAAAAAgsWbmvR4BAAAAAAAAAADAfR7nnHoDAAAAAAAA&#10;AAAAF3IhC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X/rEQAAAAAAAAAAANxnzcxzPQIAAAAAAAAAAID7rJn5qUcAAAAA&#10;AAAAAABwn8c5p94AAAAAAAAAAADAhZ7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0/6hEAAAAAAAAAAADcZ83MWz0C&#10;AAAAAAAAAACA+6yZ+at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oRAAAAAAAAAAAA3GfNzHc9AgAAAAAAAAAAgPu4EAUAAAAAAAAAACCxZuarHgEAAAAAAAAAAMB9&#10;HuecegMAAAAAAAAAAAAXciEKAAAAAAAAAABAW6zarwAAIABJREFU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1t77vR4BAAAAAAAA&#10;AADAfdbMfNQjAAAAAAAAAAAAuI8LUQAAAAAAAAAAABJrZn7WIwAAAAAAAAAAALjPc86pNwAAAAAA&#10;AAAAAHAhF6I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1t77qx4BAAAAAAAAAADAfdbMvNUjAAAAAAAAAAAAuM+amc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lWPAAAAAAAAAAAA4D5rZn7U&#10;IwAAAAAAAAAAALjPmpl/9QgAAAAAAAAAAADu85xz6g0AAAAAAAAAAABc6FUPAAAAAAAAAAAA4E4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Jr&#10;7/2tHgEAAAAAAAAAAMB91sz8qUcAAAAAAAAAAABwHxeiAAAAAAAAAAAAJNbM/K5HAAAAAAAAAAAA&#10;cJ/nnFNvAAAAAAAAAAAA4EIuRAEAAAAAAAD+s3cHVZUFQRQE6/3TmBkVrHHBGhWtgz0mxgxOGhm5&#10;6AgFV0CeKg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vesRAAAAAAAAAAAA3GfNzL96BAAAAAAAAAAAAPdZM/O/HgEAAAAAAAAAAMB9&#10;nnNOvQEAAAAAAAAAAIALveoBAAAAAAAAAAAA3En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I7K9qtAAAgAElEQVT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d/rEQAAAAAAAAAAANxn&#10;zcxXPQIAAAAAAAAAAID7eCEKAAAAAAAAAABA4jnn1BsAAAAAAAAAAAC4kAt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Nbe+6ceAQAAAAAAAAAAwH3WzLzVIwAAAAAAAAAAALjPmpnvegQAAAAAAAAAAAD3&#10;ec459QYAAAAAAAAAAAAu9KoHAAAAAAAAAAAAcCc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6sRwAAAAAAAAAAAHCfNTMf9QgAAAAAAAAA&#10;AADus2bmt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Pyxd8dEEQBBFAXnrhYVxPjADzECNiEmwQImELfIeMF2K/gC&#10;Xs1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X+sRAAAAAAAAAAAA3GfNzHc9AgAAAAAAAAAA&#10;gPt4IQoAAAAAAAAAAEBizcxnPQIAAAAAAAAAAID7PM459QYAAAAAAAAAAAAu5IUo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qpHAAAAAAAAAAAAcJ81M2/1CAAAAAAAAAAAAO6zZuavHgEAAAAAAAAAAMB9HuecegMAAAAA&#10;AAAAAAAXetYDAAAAAAAAAAAAuJO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MTae7/XIwAAAAAAAAAAALjPmpmPegQAAAAAAAAAAAD38UIUAAAA&#10;AAAAAACAxOOcU28AAAAAAAAAAADgQi6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Fh77996BAAAAAAA&#10;AAAAAPdZM/NSjwAAAAAAAAAAAOA+a2Z+6hEAAAAAAAAAAADc53HOqTcAAAAAAAAAAABwoWc9AAAA&#10;AAAAAAAAgDsJ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D+27WDIgZiIIBhe2J6qk0AAAfRSURBVJ1QOyrlEZwFk8LwIxICAz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Im19/7WEQAAAAAA&#10;AAAAANxnzcxbRwAAAAAAAAAAAHCfNTO/OgIAAAAAAAAAAID7POecugEAAAAAAAAAAIALfeoAAAAA&#10;AAAAAAAA7mR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" stroked="f" strokeweight=".5pt">
                      <v:fill r:id="rId14" o:title="" recolor="t" rotate="t" type="tile"/>
                      <v:textbox inset="0,0,0,0">
                        <w:txbxContent>
                          <w:p w14:paraId="14C3F3B6" w14:textId="04C409FD" w:rsidR="00E513CE" w:rsidRDefault="00792AD4" w:rsidP="00944A2F">
                            <w:pPr>
                              <w:pStyle w:val="22TAHiddenWrittenResponse"/>
                            </w:pPr>
                            <w:permStart w:id="1203439190" w:edGrp="everyone"/>
                            <w:r w:rsidRPr="00792AD4">
                              <w:t>Calculating the team's production and our site progress, where we need to be while evaluating the projects timelines and tracking progress to identify areas we can improve. Assessing resource allocations for the cost of plant, labour and materials to ensure we are meeting timelines and budgets.</w:t>
                            </w:r>
                            <w:permEnd w:id="1203439190"/>
                          </w:p>
                        </w:txbxContent>
                      </v:textbox>
                      <w10:anchorlock/>
                    </v:shape>
                  </w:pict>
                </mc:Fallback>
              </mc:AlternateContent>
            </w:r>
          </w:p>
        </w:tc>
        <w:permStart w:id="1070735703" w:edGrp="everyone"/>
        <w:tc>
          <w:tcPr>
            <w:tcW w:w="624" w:type="dxa"/>
            <w:tcBorders>
              <w:top w:val="nil"/>
              <w:left w:val="nil"/>
              <w:bottom w:val="nil"/>
              <w:right w:val="nil"/>
            </w:tcBorders>
          </w:tcPr>
          <w:p w14:paraId="384D4FDA" w14:textId="77777777" w:rsidR="00E513CE" w:rsidRPr="00533511" w:rsidRDefault="00000000" w:rsidP="003332FC">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Content>
                <w:r w:rsidR="00E513CE">
                  <w:rPr>
                    <w:rFonts w:ascii="Arial" w:hAnsi="Arial" w:cs="Arial"/>
                    <w:sz w:val="44"/>
                    <w:szCs w:val="44"/>
                  </w:rPr>
                  <w:sym w:font="Wingdings" w:char="F0A8"/>
                </w:r>
              </w:sdtContent>
            </w:sdt>
            <w:permEnd w:id="1070735703"/>
          </w:p>
        </w:tc>
      </w:tr>
    </w:tbl>
    <w:p w14:paraId="73087DB6" w14:textId="77777777" w:rsidR="00E513CE" w:rsidRDefault="00E513CE" w:rsidP="00E513CE">
      <w:pPr>
        <w:rPr>
          <w:rFonts w:ascii="Arial" w:hAnsi="Arial" w:cs="Arial"/>
          <w:sz w:val="22"/>
          <w:szCs w:val="22"/>
        </w:rPr>
      </w:pPr>
    </w:p>
    <w:p w14:paraId="7EF1A50D" w14:textId="77777777" w:rsidR="0083515D" w:rsidRDefault="0083515D" w:rsidP="0083515D">
      <w:pPr>
        <w:rPr>
          <w:rFonts w:ascii="Arial" w:hAnsi="Arial" w:cs="Arial"/>
          <w:b/>
          <w:bCs/>
          <w:i/>
          <w:iCs/>
          <w:sz w:val="22"/>
          <w:szCs w:val="22"/>
        </w:rPr>
      </w:pPr>
    </w:p>
    <w:p w14:paraId="73D9F83F" w14:textId="7413CEE1" w:rsidR="0083515D" w:rsidRDefault="0083515D" w:rsidP="0083515D">
      <w:pPr>
        <w:pStyle w:val="20TAQuestionNumber"/>
        <w:ind w:left="709" w:hanging="709"/>
      </w:pPr>
      <w:bookmarkStart w:id="26"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6"/>
    </w:p>
    <w:p w14:paraId="5560897B" w14:textId="77777777" w:rsidR="0083515D" w:rsidRPr="00956C6F" w:rsidRDefault="0083515D" w:rsidP="0083515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3515D" w:rsidRPr="00830749" w14:paraId="045E863A" w14:textId="77777777" w:rsidTr="003332FC">
        <w:tc>
          <w:tcPr>
            <w:tcW w:w="1027" w:type="dxa"/>
            <w:tcBorders>
              <w:top w:val="nil"/>
              <w:left w:val="nil"/>
              <w:bottom w:val="nil"/>
              <w:right w:val="nil"/>
            </w:tcBorders>
          </w:tcPr>
          <w:p w14:paraId="73871BFB" w14:textId="77777777" w:rsidR="0083515D" w:rsidRPr="001C4084" w:rsidRDefault="0083515D" w:rsidP="003332FC">
            <w:pPr>
              <w:pStyle w:val="AnswerHeading"/>
            </w:pPr>
            <w:r w:rsidRPr="001C4084">
              <w:t>Answer</w:t>
            </w:r>
          </w:p>
        </w:tc>
        <w:tc>
          <w:tcPr>
            <w:tcW w:w="7478" w:type="dxa"/>
            <w:tcBorders>
              <w:top w:val="nil"/>
              <w:left w:val="nil"/>
              <w:bottom w:val="nil"/>
              <w:right w:val="nil"/>
            </w:tcBorders>
          </w:tcPr>
          <w:p w14:paraId="21496665" w14:textId="77777777" w:rsidR="0083515D" w:rsidRPr="001C4084" w:rsidRDefault="0083515D" w:rsidP="003332FC">
            <w:pPr>
              <w:rPr>
                <w:rFonts w:ascii="Arial" w:hAnsi="Arial" w:cs="Arial"/>
                <w:sz w:val="22"/>
                <w:szCs w:val="22"/>
              </w:rPr>
            </w:pPr>
            <w:r>
              <w:rPr>
                <w:noProof/>
                <w:lang w:eastAsia="en-AU"/>
              </w:rPr>
              <mc:AlternateContent>
                <mc:Choice Requires="wps">
                  <w:drawing>
                    <wp:inline distT="0" distB="0" distL="0" distR="0" wp14:anchorId="4ECAA334" wp14:editId="4EE3EF83">
                      <wp:extent cx="4614530" cy="1543050"/>
                      <wp:effectExtent l="0" t="0" r="0" b="0"/>
                      <wp:docPr id="26" name="Text Box 26"/>
                      <wp:cNvGraphicFramePr/>
                      <a:graphic xmlns:a="http://schemas.openxmlformats.org/drawingml/2006/main">
                        <a:graphicData uri="http://schemas.microsoft.com/office/word/2010/wordprocessingShape">
                          <wps:wsp>
                            <wps:cNvSpPr txBox="1"/>
                            <wps:spPr>
                              <a:xfrm>
                                <a:off x="0" y="0"/>
                                <a:ext cx="4614530" cy="1543050"/>
                              </a:xfrm>
                              <a:prstGeom prst="rect">
                                <a:avLst/>
                              </a:prstGeom>
                              <a:blipFill dpi="0" rotWithShape="1">
                                <a:blip r:embed="rId13"/>
                                <a:srcRect/>
                                <a:tile tx="0" ty="0" sx="100000" sy="100000" flip="none" algn="tl"/>
                              </a:blipFill>
                              <a:ln w="6350">
                                <a:noFill/>
                              </a:ln>
                              <a:effectLst/>
                            </wps:spPr>
                            <wps:txbx>
                              <w:txbxContent>
                                <w:p w14:paraId="7A8C5BF1" w14:textId="56B42345" w:rsidR="0083515D" w:rsidRPr="00A43D8B" w:rsidRDefault="006569C6" w:rsidP="00944A2F">
                                  <w:pPr>
                                    <w:pStyle w:val="22TAHiddenWrittenResponse"/>
                                  </w:pPr>
                                  <w:permStart w:id="1643005031" w:edGrp="everyone"/>
                                  <w:r w:rsidRPr="00A43D8B">
                                    <w:t xml:space="preserve">I would </w:t>
                                  </w:r>
                                  <w:r w:rsidR="00610BCD" w:rsidRPr="00A43D8B">
                                    <w:t>document</w:t>
                                  </w:r>
                                  <w:r w:rsidRPr="00A43D8B">
                                    <w:t xml:space="preserve"> the issues and recommendations raised by contractors and employees regarding the material delays</w:t>
                                  </w:r>
                                  <w:r w:rsidR="00A43D8B" w:rsidRPr="00A43D8B">
                                    <w:t xml:space="preserve"> with any </w:t>
                                  </w:r>
                                  <w:r w:rsidR="004F4747" w:rsidRPr="00A43D8B">
                                    <w:t>associated</w:t>
                                  </w:r>
                                  <w:r w:rsidR="00A43D8B" w:rsidRPr="00A43D8B">
                                    <w:t xml:space="preserve"> </w:t>
                                  </w:r>
                                  <w:r w:rsidR="004F4747" w:rsidRPr="00A43D8B">
                                    <w:t>plant</w:t>
                                  </w:r>
                                  <w:r w:rsidR="00A43D8B" w:rsidRPr="00A43D8B">
                                    <w:t xml:space="preserve"> and labour</w:t>
                                  </w:r>
                                  <w:r w:rsidR="00610BCD" w:rsidRPr="00A43D8B">
                                    <w:t xml:space="preserve"> and</w:t>
                                  </w:r>
                                  <w:r w:rsidRPr="00A43D8B">
                                    <w:t xml:space="preserve"> provide this information to the senior supervisors and the superintendent</w:t>
                                  </w:r>
                                  <w:r w:rsidR="00DF01C1">
                                    <w:t xml:space="preserve"> while </w:t>
                                  </w:r>
                                  <w:r w:rsidR="00092FF3" w:rsidRPr="00A43D8B">
                                    <w:t>propos</w:t>
                                  </w:r>
                                  <w:r w:rsidR="00DF01C1">
                                    <w:t>ing</w:t>
                                  </w:r>
                                  <w:r w:rsidRPr="00A43D8B">
                                    <w:t xml:space="preserve"> alternatives to keep the work underway.</w:t>
                                  </w:r>
                                  <w:r w:rsidR="002B4D47" w:rsidRPr="00A43D8B">
                                    <w:t xml:space="preserve"> </w:t>
                                  </w:r>
                                  <w:r w:rsidR="00F431DB">
                                    <w:t xml:space="preserve">Any documentation would be </w:t>
                                  </w:r>
                                  <w:r w:rsidR="00CF4C9C">
                                    <w:t xml:space="preserve">also passed on to the supplies to highlight project time delays and costings. </w:t>
                                  </w:r>
                                  <w:permEnd w:id="16430050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ECAA334" id="Text Box 26" o:spid="_x0000_s1049" type="#_x0000_t202" style="width:363.3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" stroked="f" strokeweight=".5pt">
                      <v:fill r:id="rId14" o:title="" recolor="t" rotate="t" type="tile"/>
                      <v:textbox inset="0,0,0,0">
                        <w:txbxContent>
                          <w:p w14:paraId="7A8C5BF1" w14:textId="56B42345" w:rsidR="0083515D" w:rsidRPr="00A43D8B" w:rsidRDefault="006569C6" w:rsidP="00944A2F">
                            <w:pPr>
                              <w:pStyle w:val="22TAHiddenWrittenResponse"/>
                            </w:pPr>
                            <w:permStart w:id="1643005031" w:edGrp="everyone"/>
                            <w:r w:rsidRPr="00A43D8B">
                              <w:t xml:space="preserve">I would </w:t>
                            </w:r>
                            <w:r w:rsidR="00610BCD" w:rsidRPr="00A43D8B">
                              <w:t>document</w:t>
                            </w:r>
                            <w:r w:rsidRPr="00A43D8B">
                              <w:t xml:space="preserve"> the issues and recommendations raised by contractors and employees regarding the material delays</w:t>
                            </w:r>
                            <w:r w:rsidR="00A43D8B" w:rsidRPr="00A43D8B">
                              <w:t xml:space="preserve"> with any </w:t>
                            </w:r>
                            <w:r w:rsidR="004F4747" w:rsidRPr="00A43D8B">
                              <w:t>associated</w:t>
                            </w:r>
                            <w:r w:rsidR="00A43D8B" w:rsidRPr="00A43D8B">
                              <w:t xml:space="preserve"> </w:t>
                            </w:r>
                            <w:r w:rsidR="004F4747" w:rsidRPr="00A43D8B">
                              <w:t>plant</w:t>
                            </w:r>
                            <w:r w:rsidR="00A43D8B" w:rsidRPr="00A43D8B">
                              <w:t xml:space="preserve"> and labour</w:t>
                            </w:r>
                            <w:r w:rsidR="00610BCD" w:rsidRPr="00A43D8B">
                              <w:t xml:space="preserve"> and</w:t>
                            </w:r>
                            <w:r w:rsidRPr="00A43D8B">
                              <w:t xml:space="preserve"> provide this information to the senior supervisors and the superintendent</w:t>
                            </w:r>
                            <w:r w:rsidR="00DF01C1">
                              <w:t xml:space="preserve"> while </w:t>
                            </w:r>
                            <w:r w:rsidR="00092FF3" w:rsidRPr="00A43D8B">
                              <w:t>propos</w:t>
                            </w:r>
                            <w:r w:rsidR="00DF01C1">
                              <w:t>ing</w:t>
                            </w:r>
                            <w:r w:rsidRPr="00A43D8B">
                              <w:t xml:space="preserve"> alternatives to keep the work underway.</w:t>
                            </w:r>
                            <w:r w:rsidR="002B4D47" w:rsidRPr="00A43D8B">
                              <w:t xml:space="preserve"> </w:t>
                            </w:r>
                            <w:r w:rsidR="00F431DB">
                              <w:t xml:space="preserve">Any documentation would be </w:t>
                            </w:r>
                            <w:r w:rsidR="00CF4C9C">
                              <w:t xml:space="preserve">also passed on to the supplies to highlight project time delays and costings. </w:t>
                            </w:r>
                            <w:permEnd w:id="1643005031"/>
                          </w:p>
                        </w:txbxContent>
                      </v:textbox>
                      <w10:anchorlock/>
                    </v:shape>
                  </w:pict>
                </mc:Fallback>
              </mc:AlternateContent>
            </w:r>
          </w:p>
        </w:tc>
        <w:permStart w:id="1831020345" w:edGrp="everyone"/>
        <w:tc>
          <w:tcPr>
            <w:tcW w:w="624" w:type="dxa"/>
            <w:tcBorders>
              <w:top w:val="nil"/>
              <w:left w:val="nil"/>
              <w:bottom w:val="nil"/>
              <w:right w:val="nil"/>
            </w:tcBorders>
          </w:tcPr>
          <w:p w14:paraId="17E9EE0F" w14:textId="77777777" w:rsidR="0083515D" w:rsidRPr="00533511" w:rsidRDefault="00000000" w:rsidP="003332FC">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Content>
                <w:r w:rsidR="0083515D">
                  <w:rPr>
                    <w:rFonts w:ascii="Arial" w:hAnsi="Arial" w:cs="Arial"/>
                    <w:sz w:val="44"/>
                    <w:szCs w:val="44"/>
                  </w:rPr>
                  <w:sym w:font="Wingdings" w:char="F0A8"/>
                </w:r>
              </w:sdtContent>
            </w:sdt>
            <w:permEnd w:id="1831020345"/>
          </w:p>
        </w:tc>
      </w:tr>
    </w:tbl>
    <w:p w14:paraId="51FD4B9E" w14:textId="0C1F8880" w:rsidR="00B62EE4" w:rsidRDefault="00B62EE4" w:rsidP="00E97480">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0E99986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020957">
            <w:rPr>
              <w:szCs w:val="32"/>
            </w:rPr>
            <w:t>BSBLDR411</w:t>
          </w:r>
        </w:sdtContent>
      </w:sdt>
      <w:r w:rsidR="004E699E" w:rsidRPr="004932A4">
        <w:rPr>
          <w:szCs w:val="32"/>
        </w:rPr>
        <w:t xml:space="preserve"> </w:t>
      </w:r>
    </w:p>
    <w:p w14:paraId="04C6AC92" w14:textId="75E6C7FA"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020957">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D34F1" w:rsidRDefault="00750D30" w:rsidP="008B3F47">
            <w:pPr>
              <w:ind w:right="390"/>
              <w:jc w:val="left"/>
              <w:rPr>
                <w:rFonts w:ascii="Arial" w:hAnsi="Arial" w:cs="Arial"/>
                <w:sz w:val="22"/>
                <w:szCs w:val="22"/>
              </w:rPr>
            </w:pPr>
            <w:permStart w:id="761949735" w:edGrp="everyone"/>
            <w:permEnd w:id="761949735"/>
          </w:p>
        </w:tc>
      </w:tr>
    </w:tbl>
    <w:p w14:paraId="2C9DCD8A" w14:textId="77777777" w:rsidR="00750D30" w:rsidRPr="00750D30" w:rsidRDefault="00750D30" w:rsidP="00750D30">
      <w:pPr>
        <w:ind w:left="709" w:right="-24" w:hanging="709"/>
        <w:rPr>
          <w:rFonts w:ascii="Arial" w:hAnsi="Arial" w:cs="Arial"/>
          <w:sz w:val="20"/>
        </w:rPr>
      </w:pPr>
    </w:p>
    <w:p w14:paraId="7E42C2A0" w14:textId="5F62FCF3"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857DF">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857DF">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857DF">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857DF">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857DF">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857DF">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857DF">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857DF">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857DF">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857DF">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857DF">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857DF">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089"/>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C9350D">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089"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C9350D">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089"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7509D" w:rsidRPr="004932A4" w14:paraId="33EE888A" w14:textId="77777777" w:rsidTr="00C9350D">
        <w:trPr>
          <w:cantSplit/>
          <w:jc w:val="center"/>
        </w:trPr>
        <w:tc>
          <w:tcPr>
            <w:tcW w:w="1276" w:type="dxa"/>
            <w:tcBorders>
              <w:top w:val="single" w:sz="4" w:space="0" w:color="auto"/>
              <w:left w:val="single" w:sz="12" w:space="0" w:color="auto"/>
            </w:tcBorders>
            <w:vAlign w:val="center"/>
          </w:tcPr>
          <w:p w14:paraId="664D9002" w14:textId="747F570E" w:rsidR="0057509D" w:rsidRPr="001D0459" w:rsidRDefault="0057509D" w:rsidP="00906AB7">
            <w:pPr>
              <w:ind w:right="-24"/>
              <w:jc w:val="center"/>
              <w:rPr>
                <w:rFonts w:ascii="Arial" w:hAnsi="Arial" w:cs="Arial"/>
                <w:sz w:val="19"/>
                <w:szCs w:val="19"/>
              </w:rPr>
            </w:pPr>
            <w:r w:rsidRPr="001D0459">
              <w:rPr>
                <w:rFonts w:ascii="Arial" w:hAnsi="Arial" w:cs="Arial"/>
                <w:sz w:val="19"/>
                <w:szCs w:val="19"/>
              </w:rPr>
              <w:t xml:space="preserve">Task 1 </w:t>
            </w:r>
          </w:p>
        </w:tc>
        <w:tc>
          <w:tcPr>
            <w:tcW w:w="1089" w:type="dxa"/>
            <w:tcBorders>
              <w:top w:val="single" w:sz="4" w:space="0" w:color="auto"/>
            </w:tcBorders>
            <w:vAlign w:val="center"/>
          </w:tcPr>
          <w:p w14:paraId="013F31AB" w14:textId="27FD9DBD" w:rsidR="0057509D" w:rsidRPr="00906AB7" w:rsidRDefault="0057509D" w:rsidP="00906AB7">
            <w:pPr>
              <w:ind w:right="-24"/>
              <w:jc w:val="center"/>
              <w:rPr>
                <w:rFonts w:ascii="Arial" w:hAnsi="Arial" w:cs="Arial"/>
                <w:sz w:val="19"/>
                <w:szCs w:val="19"/>
                <w:highlight w:val="yellow"/>
              </w:rPr>
            </w:pPr>
            <w:permStart w:id="448683194" w:edGrp="everyone"/>
            <w:permEnd w:id="448683194"/>
          </w:p>
        </w:tc>
        <w:permStart w:id="566823960" w:edGrp="everyone"/>
        <w:tc>
          <w:tcPr>
            <w:tcW w:w="1417" w:type="dxa"/>
            <w:vAlign w:val="center"/>
          </w:tcPr>
          <w:p w14:paraId="41A15854" w14:textId="6B96D693" w:rsidR="0057509D" w:rsidRPr="00906AB7" w:rsidRDefault="00000000" w:rsidP="00906AB7">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566823960"/>
            <w:r w:rsidR="0057509D" w:rsidRPr="00D06775">
              <w:rPr>
                <w:rFonts w:ascii="Arial" w:hAnsi="Arial" w:cs="Arial"/>
                <w:sz w:val="28"/>
              </w:rPr>
              <w:t xml:space="preserve"> </w:t>
            </w:r>
            <w:r w:rsidR="0057509D" w:rsidRPr="00906AB7">
              <w:rPr>
                <w:rFonts w:ascii="Arial" w:hAnsi="Arial" w:cs="Arial"/>
                <w:sz w:val="19"/>
                <w:szCs w:val="19"/>
              </w:rPr>
              <w:t>Workplace</w:t>
            </w:r>
          </w:p>
          <w:permStart w:id="223944068" w:edGrp="everyone"/>
          <w:p w14:paraId="2E502A3F" w14:textId="6C9A410F" w:rsidR="0057509D" w:rsidRPr="00A44CB5" w:rsidRDefault="00000000" w:rsidP="00906AB7">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223944068"/>
            <w:r w:rsidR="0057509D" w:rsidRPr="00D06775">
              <w:rPr>
                <w:rFonts w:ascii="Arial" w:hAnsi="Arial" w:cs="Arial"/>
                <w:sz w:val="28"/>
              </w:rPr>
              <w:t xml:space="preserve"> </w:t>
            </w:r>
            <w:r w:rsidR="0057509D" w:rsidRPr="00906AB7">
              <w:rPr>
                <w:rFonts w:ascii="Arial" w:hAnsi="Arial" w:cs="Arial"/>
                <w:sz w:val="19"/>
                <w:szCs w:val="19"/>
              </w:rPr>
              <w:t>Simulation</w:t>
            </w:r>
          </w:p>
        </w:tc>
        <w:tc>
          <w:tcPr>
            <w:tcW w:w="2693" w:type="dxa"/>
            <w:vAlign w:val="center"/>
          </w:tcPr>
          <w:p w14:paraId="413EA5E3" w14:textId="77777777" w:rsidR="0057509D" w:rsidRPr="00A44CB5" w:rsidRDefault="0057509D" w:rsidP="00906AB7">
            <w:pPr>
              <w:ind w:right="-24"/>
              <w:jc w:val="left"/>
              <w:rPr>
                <w:rFonts w:ascii="Arial" w:hAnsi="Arial" w:cs="Arial"/>
                <w:sz w:val="22"/>
                <w:szCs w:val="22"/>
              </w:rPr>
            </w:pPr>
            <w:permStart w:id="2081493806" w:edGrp="everyone"/>
            <w:permEnd w:id="2081493806"/>
          </w:p>
        </w:tc>
        <w:permStart w:id="1614559975" w:edGrp="everyone"/>
        <w:tc>
          <w:tcPr>
            <w:tcW w:w="1287" w:type="dxa"/>
            <w:vAlign w:val="center"/>
          </w:tcPr>
          <w:p w14:paraId="70611D39" w14:textId="1C4FECDD" w:rsidR="0057509D" w:rsidRPr="00533511" w:rsidRDefault="00000000" w:rsidP="00906AB7">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1614559975"/>
          </w:p>
        </w:tc>
        <w:permStart w:id="415002845" w:edGrp="everyone"/>
        <w:tc>
          <w:tcPr>
            <w:tcW w:w="1287" w:type="dxa"/>
            <w:tcBorders>
              <w:right w:val="single" w:sz="12" w:space="0" w:color="auto"/>
            </w:tcBorders>
            <w:vAlign w:val="center"/>
          </w:tcPr>
          <w:p w14:paraId="58AB0513" w14:textId="49F1C5E0" w:rsidR="0057509D" w:rsidRPr="00533511" w:rsidRDefault="00000000" w:rsidP="00906AB7">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415002845"/>
          </w:p>
        </w:tc>
      </w:tr>
      <w:tr w:rsidR="0057509D" w:rsidRPr="004932A4" w14:paraId="24966AFE" w14:textId="77777777" w:rsidTr="00C9350D">
        <w:trPr>
          <w:cantSplit/>
          <w:trHeight w:val="454"/>
          <w:jc w:val="center"/>
        </w:trPr>
        <w:tc>
          <w:tcPr>
            <w:tcW w:w="1276" w:type="dxa"/>
            <w:tcBorders>
              <w:left w:val="single" w:sz="12" w:space="0" w:color="auto"/>
              <w:bottom w:val="single" w:sz="12" w:space="0" w:color="auto"/>
            </w:tcBorders>
            <w:vAlign w:val="center"/>
          </w:tcPr>
          <w:p w14:paraId="24DF56B6" w14:textId="4D59A16E" w:rsidR="0057509D" w:rsidRPr="001D0459" w:rsidRDefault="0057509D" w:rsidP="0057509D">
            <w:pPr>
              <w:ind w:right="-24"/>
              <w:jc w:val="center"/>
              <w:rPr>
                <w:rFonts w:ascii="Arial" w:hAnsi="Arial" w:cs="Arial"/>
                <w:sz w:val="19"/>
                <w:szCs w:val="19"/>
              </w:rPr>
            </w:pPr>
            <w:r w:rsidRPr="001D0459">
              <w:rPr>
                <w:rFonts w:ascii="Arial" w:hAnsi="Arial" w:cs="Arial"/>
                <w:sz w:val="19"/>
                <w:szCs w:val="19"/>
              </w:rPr>
              <w:t>Task 2</w:t>
            </w:r>
          </w:p>
        </w:tc>
        <w:tc>
          <w:tcPr>
            <w:tcW w:w="1089" w:type="dxa"/>
            <w:tcBorders>
              <w:bottom w:val="single" w:sz="12" w:space="0" w:color="auto"/>
            </w:tcBorders>
            <w:vAlign w:val="center"/>
          </w:tcPr>
          <w:p w14:paraId="7CA02DEA" w14:textId="4A8ED973" w:rsidR="0057509D" w:rsidRPr="00906AB7" w:rsidRDefault="0057509D" w:rsidP="0057509D">
            <w:pPr>
              <w:ind w:right="-24"/>
              <w:jc w:val="center"/>
              <w:rPr>
                <w:rFonts w:ascii="Arial" w:hAnsi="Arial" w:cs="Arial"/>
                <w:sz w:val="19"/>
                <w:szCs w:val="19"/>
                <w:highlight w:val="yellow"/>
              </w:rPr>
            </w:pPr>
            <w:permStart w:id="899094133" w:edGrp="everyone"/>
            <w:permEnd w:id="899094133"/>
          </w:p>
        </w:tc>
        <w:permStart w:id="246832127" w:edGrp="everyone"/>
        <w:tc>
          <w:tcPr>
            <w:tcW w:w="1417" w:type="dxa"/>
            <w:tcBorders>
              <w:bottom w:val="single" w:sz="12" w:space="0" w:color="auto"/>
            </w:tcBorders>
            <w:vAlign w:val="center"/>
          </w:tcPr>
          <w:p w14:paraId="5EF881D5" w14:textId="77777777" w:rsidR="0057509D" w:rsidRPr="00906AB7" w:rsidRDefault="00000000" w:rsidP="0057509D">
            <w:pPr>
              <w:ind w:right="-24"/>
              <w:jc w:val="left"/>
              <w:rPr>
                <w:rFonts w:ascii="Arial" w:hAnsi="Arial" w:cs="Arial"/>
                <w:sz w:val="19"/>
                <w:szCs w:val="19"/>
              </w:rPr>
            </w:pPr>
            <w:sdt>
              <w:sdtPr>
                <w:rPr>
                  <w:rFonts w:ascii="Arial" w:hAnsi="Arial" w:cs="Arial"/>
                  <w:sz w:val="28"/>
                  <w:szCs w:val="28"/>
                </w:rPr>
                <w:id w:val="-699938883"/>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246832127"/>
            <w:r w:rsidR="0057509D" w:rsidRPr="00D06775">
              <w:rPr>
                <w:rFonts w:ascii="Arial" w:hAnsi="Arial" w:cs="Arial"/>
                <w:sz w:val="28"/>
              </w:rPr>
              <w:t xml:space="preserve"> </w:t>
            </w:r>
            <w:r w:rsidR="0057509D" w:rsidRPr="00906AB7">
              <w:rPr>
                <w:rFonts w:ascii="Arial" w:hAnsi="Arial" w:cs="Arial"/>
                <w:sz w:val="19"/>
                <w:szCs w:val="19"/>
              </w:rPr>
              <w:t>Workplace</w:t>
            </w:r>
          </w:p>
          <w:permStart w:id="1179723126" w:edGrp="everyone"/>
          <w:p w14:paraId="5D4A5B61" w14:textId="7E99BE3D" w:rsidR="0057509D" w:rsidRPr="006C5BB4" w:rsidRDefault="00000000" w:rsidP="0057509D">
            <w:pPr>
              <w:ind w:right="-24"/>
              <w:jc w:val="left"/>
              <w:rPr>
                <w:rFonts w:ascii="Arial" w:hAnsi="Arial" w:cs="Arial"/>
                <w:sz w:val="22"/>
                <w:szCs w:val="22"/>
              </w:rPr>
            </w:pPr>
            <w:sdt>
              <w:sdtPr>
                <w:rPr>
                  <w:rFonts w:ascii="Arial" w:hAnsi="Arial" w:cs="Arial"/>
                  <w:sz w:val="28"/>
                  <w:szCs w:val="28"/>
                </w:rPr>
                <w:id w:val="-149210105"/>
                <w14:checkbox>
                  <w14:checked w14:val="0"/>
                  <w14:checkedState w14:val="00FE" w14:font="Wingdings"/>
                  <w14:uncheckedState w14:val="00A8" w14:font="Wingdings"/>
                </w14:checkbox>
              </w:sdtPr>
              <w:sdtContent>
                <w:r w:rsidR="0057509D" w:rsidRPr="00D06775">
                  <w:rPr>
                    <w:rFonts w:ascii="Arial" w:hAnsi="Arial" w:cs="Arial"/>
                    <w:sz w:val="28"/>
                    <w:szCs w:val="28"/>
                  </w:rPr>
                  <w:sym w:font="Wingdings" w:char="F0A8"/>
                </w:r>
              </w:sdtContent>
            </w:sdt>
            <w:permEnd w:id="1179723126"/>
            <w:r w:rsidR="0057509D" w:rsidRPr="00D06775">
              <w:rPr>
                <w:rFonts w:ascii="Arial" w:hAnsi="Arial" w:cs="Arial"/>
                <w:sz w:val="28"/>
              </w:rPr>
              <w:t xml:space="preserve"> </w:t>
            </w:r>
            <w:r w:rsidR="0057509D" w:rsidRPr="00906AB7">
              <w:rPr>
                <w:rFonts w:ascii="Arial" w:hAnsi="Arial" w:cs="Arial"/>
                <w:sz w:val="19"/>
                <w:szCs w:val="19"/>
              </w:rPr>
              <w:t>Simulation</w:t>
            </w:r>
          </w:p>
        </w:tc>
        <w:tc>
          <w:tcPr>
            <w:tcW w:w="2693" w:type="dxa"/>
            <w:tcBorders>
              <w:bottom w:val="single" w:sz="12" w:space="0" w:color="auto"/>
            </w:tcBorders>
            <w:vAlign w:val="center"/>
          </w:tcPr>
          <w:p w14:paraId="32C8A56B" w14:textId="77777777" w:rsidR="0057509D" w:rsidRPr="006C5BB4" w:rsidRDefault="0057509D" w:rsidP="0057509D">
            <w:pPr>
              <w:ind w:right="-24"/>
              <w:jc w:val="left"/>
              <w:rPr>
                <w:rFonts w:ascii="Arial" w:hAnsi="Arial" w:cs="Arial"/>
                <w:sz w:val="22"/>
                <w:szCs w:val="22"/>
              </w:rPr>
            </w:pPr>
            <w:permStart w:id="1733494606" w:edGrp="everyone"/>
            <w:permEnd w:id="1733494606"/>
          </w:p>
        </w:tc>
        <w:permStart w:id="452545915" w:edGrp="everyone"/>
        <w:tc>
          <w:tcPr>
            <w:tcW w:w="1287" w:type="dxa"/>
            <w:tcBorders>
              <w:bottom w:val="single" w:sz="12" w:space="0" w:color="auto"/>
            </w:tcBorders>
            <w:vAlign w:val="center"/>
          </w:tcPr>
          <w:p w14:paraId="280E5B27" w14:textId="60442EEA" w:rsidR="0057509D" w:rsidRPr="00533511" w:rsidRDefault="00000000" w:rsidP="0057509D">
            <w:pPr>
              <w:ind w:right="-24"/>
              <w:jc w:val="center"/>
              <w:rPr>
                <w:rFonts w:ascii="Arial" w:hAnsi="Arial" w:cs="Arial"/>
                <w:sz w:val="40"/>
                <w:szCs w:val="28"/>
              </w:rPr>
            </w:pPr>
            <w:sdt>
              <w:sdtPr>
                <w:rPr>
                  <w:rFonts w:ascii="Arial" w:hAnsi="Arial" w:cs="Arial"/>
                  <w:sz w:val="32"/>
                  <w:szCs w:val="22"/>
                </w:rPr>
                <w:id w:val="111787950"/>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452545915"/>
          </w:p>
        </w:tc>
        <w:permStart w:id="112270580" w:edGrp="everyone"/>
        <w:tc>
          <w:tcPr>
            <w:tcW w:w="1287" w:type="dxa"/>
            <w:tcBorders>
              <w:bottom w:val="single" w:sz="12" w:space="0" w:color="auto"/>
              <w:right w:val="single" w:sz="12" w:space="0" w:color="auto"/>
            </w:tcBorders>
            <w:vAlign w:val="center"/>
          </w:tcPr>
          <w:p w14:paraId="49CBA56F" w14:textId="43947339" w:rsidR="0057509D" w:rsidRPr="00533511" w:rsidRDefault="00000000" w:rsidP="0057509D">
            <w:pPr>
              <w:ind w:right="-24"/>
              <w:jc w:val="center"/>
              <w:rPr>
                <w:rFonts w:ascii="Arial" w:hAnsi="Arial" w:cs="Arial"/>
                <w:sz w:val="40"/>
                <w:szCs w:val="28"/>
              </w:rPr>
            </w:pPr>
            <w:sdt>
              <w:sdtPr>
                <w:rPr>
                  <w:rFonts w:ascii="Arial" w:hAnsi="Arial" w:cs="Arial"/>
                  <w:sz w:val="32"/>
                  <w:szCs w:val="22"/>
                </w:rPr>
                <w:id w:val="-1967348726"/>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112270580"/>
          </w:p>
        </w:tc>
      </w:tr>
    </w:tbl>
    <w:p w14:paraId="64E44605" w14:textId="4C881B6B" w:rsidR="007678DC" w:rsidRDefault="007678DC" w:rsidP="007678D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36951" w14:paraId="61178B93" w14:textId="77777777" w:rsidTr="00CF1828">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6D729DAB" w14:textId="77777777" w:rsidR="00E36951" w:rsidRDefault="00E36951" w:rsidP="00CF1828">
            <w:pPr>
              <w:keepNext/>
              <w:rPr>
                <w:rFonts w:ascii="Arial" w:hAnsi="Arial" w:cs="Arial"/>
                <w:b/>
                <w:caps/>
                <w:szCs w:val="24"/>
              </w:rPr>
            </w:pPr>
            <w:r>
              <w:rPr>
                <w:rFonts w:ascii="Arial" w:hAnsi="Arial" w:cs="Arial"/>
                <w:b/>
                <w:caps/>
                <w:szCs w:val="24"/>
              </w:rPr>
              <w:t>ASSESSOR Comments</w:t>
            </w:r>
          </w:p>
        </w:tc>
      </w:tr>
      <w:tr w:rsidR="00E36951" w14:paraId="44D09373" w14:textId="77777777" w:rsidTr="00CF1828">
        <w:tc>
          <w:tcPr>
            <w:tcW w:w="9057" w:type="dxa"/>
            <w:tcBorders>
              <w:top w:val="single" w:sz="4" w:space="0" w:color="auto"/>
              <w:left w:val="single" w:sz="12" w:space="0" w:color="auto"/>
              <w:bottom w:val="single" w:sz="4" w:space="0" w:color="auto"/>
              <w:right w:val="single" w:sz="12" w:space="0" w:color="auto"/>
            </w:tcBorders>
            <w:shd w:val="clear" w:color="auto" w:fill="auto"/>
          </w:tcPr>
          <w:p w14:paraId="5F527A51" w14:textId="77777777" w:rsidR="00E36951" w:rsidRDefault="00E36951" w:rsidP="00CF1828">
            <w:pPr>
              <w:ind w:right="390"/>
              <w:rPr>
                <w:rFonts w:ascii="Arial" w:hAnsi="Arial" w:cs="Arial"/>
                <w:b/>
                <w:bCs/>
                <w:spacing w:val="-4"/>
                <w:sz w:val="20"/>
              </w:rPr>
            </w:pPr>
            <w:r>
              <w:rPr>
                <w:rFonts w:ascii="Arial" w:hAnsi="Arial" w:cs="Arial"/>
                <w:b/>
                <w:bCs/>
                <w:spacing w:val="-4"/>
                <w:sz w:val="20"/>
              </w:rPr>
              <w:t>As necessary, outline:</w:t>
            </w:r>
          </w:p>
          <w:p w14:paraId="7A2B4F30" w14:textId="77777777" w:rsidR="00E36951" w:rsidRDefault="00E36951" w:rsidP="00E36951">
            <w:pPr>
              <w:numPr>
                <w:ilvl w:val="0"/>
                <w:numId w:val="40"/>
              </w:numPr>
              <w:ind w:right="390"/>
              <w:rPr>
                <w:rFonts w:ascii="Arial" w:hAnsi="Arial" w:cs="Arial"/>
                <w:spacing w:val="-4"/>
                <w:sz w:val="20"/>
              </w:rPr>
            </w:pPr>
            <w:r>
              <w:rPr>
                <w:rFonts w:ascii="Arial" w:hAnsi="Arial" w:cs="Arial"/>
                <w:spacing w:val="-4"/>
                <w:sz w:val="20"/>
              </w:rPr>
              <w:t>Details on reattempts, alternative arrangements or reasonable adjustments made.</w:t>
            </w:r>
          </w:p>
          <w:p w14:paraId="6A89D581" w14:textId="77777777" w:rsidR="00E36951" w:rsidRPr="007D34F1" w:rsidRDefault="00E36951" w:rsidP="00E36951">
            <w:pPr>
              <w:numPr>
                <w:ilvl w:val="0"/>
                <w:numId w:val="40"/>
              </w:numPr>
              <w:ind w:right="390"/>
              <w:rPr>
                <w:rFonts w:ascii="Arial" w:hAnsi="Arial" w:cs="Arial"/>
                <w:spacing w:val="-4"/>
                <w:sz w:val="20"/>
              </w:rPr>
            </w:pPr>
            <w:r w:rsidRPr="007D34F1">
              <w:rPr>
                <w:rFonts w:ascii="Arial" w:hAnsi="Arial" w:cs="Arial"/>
                <w:spacing w:val="-4"/>
                <w:sz w:val="20"/>
              </w:rPr>
              <w:t>Where a Participant is deemed ‘Not Satisfactory’, provide recommendations for future training.</w:t>
            </w:r>
          </w:p>
        </w:tc>
      </w:tr>
      <w:tr w:rsidR="00E36951" w14:paraId="1CB9F3BD" w14:textId="77777777" w:rsidTr="00AD0947">
        <w:trPr>
          <w:trHeight w:val="10217"/>
        </w:trPr>
        <w:tc>
          <w:tcPr>
            <w:tcW w:w="9057" w:type="dxa"/>
            <w:tcBorders>
              <w:top w:val="single" w:sz="4" w:space="0" w:color="auto"/>
              <w:left w:val="single" w:sz="12" w:space="0" w:color="auto"/>
              <w:bottom w:val="single" w:sz="12" w:space="0" w:color="auto"/>
              <w:right w:val="single" w:sz="12" w:space="0" w:color="auto"/>
            </w:tcBorders>
          </w:tcPr>
          <w:p w14:paraId="10B57799" w14:textId="77777777" w:rsidR="00E36951" w:rsidRDefault="00E36951" w:rsidP="00CF1828">
            <w:pPr>
              <w:rPr>
                <w:rFonts w:ascii="Arial" w:hAnsi="Arial" w:cs="Arial"/>
                <w:szCs w:val="24"/>
              </w:rPr>
            </w:pPr>
            <w:permStart w:id="1400380366" w:edGrp="everyone"/>
            <w:permEnd w:id="1400380366"/>
          </w:p>
        </w:tc>
      </w:tr>
    </w:tbl>
    <w:p w14:paraId="7EE3D162" w14:textId="7A86BA1C" w:rsidR="00C76B5E" w:rsidRPr="00E36951" w:rsidRDefault="00C76B5E" w:rsidP="00C76B5E">
      <w:pPr>
        <w:jc w:val="left"/>
        <w:rPr>
          <w:rFonts w:ascii="Arial" w:hAnsi="Arial" w:cs="Arial"/>
          <w:sz w:val="10"/>
          <w:szCs w:val="10"/>
        </w:rPr>
      </w:pPr>
    </w:p>
    <w:p w14:paraId="04E49D2F" w14:textId="024DC663" w:rsidR="006774E6" w:rsidRPr="00765796" w:rsidRDefault="00000000"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020957">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516EBBDC" w14:textId="60A1B687" w:rsidR="006774E6" w:rsidRPr="00765796" w:rsidRDefault="00020957"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Pr="00C333BF" w:rsidRDefault="006774E6" w:rsidP="006774E6">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854017">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6BFB7922" w14:textId="605F3366" w:rsidR="00C76B5E" w:rsidRDefault="003758F0" w:rsidP="00C76B5E">
            <w:pPr>
              <w:jc w:val="left"/>
              <w:rPr>
                <w:rFonts w:cs="Arial"/>
                <w:sz w:val="20"/>
              </w:rPr>
            </w:pPr>
            <w:r>
              <w:rPr>
                <w:rFonts w:cs="Arial"/>
                <w:sz w:val="20"/>
              </w:rPr>
              <w:t>The participant is required to</w:t>
            </w:r>
            <w:r w:rsidR="00CC0404">
              <w:rPr>
                <w:rFonts w:cs="Arial"/>
                <w:sz w:val="20"/>
              </w:rPr>
              <w:t xml:space="preserve"> complete the following Performance Plan</w:t>
            </w:r>
            <w:r w:rsidR="00453042">
              <w:rPr>
                <w:rFonts w:cs="Arial"/>
                <w:sz w:val="20"/>
              </w:rPr>
              <w:t xml:space="preserve"> OR workplace performance plan</w:t>
            </w:r>
            <w:r w:rsidR="00CC0404">
              <w:rPr>
                <w:rFonts w:cs="Arial"/>
                <w:sz w:val="20"/>
              </w:rPr>
              <w:t xml:space="preserve"> for a team member including:</w:t>
            </w:r>
          </w:p>
          <w:p w14:paraId="1D0F1DD1" w14:textId="65175A40" w:rsidR="00CC0404" w:rsidRPr="00CC0404" w:rsidRDefault="00CC0404" w:rsidP="00976178">
            <w:pPr>
              <w:pStyle w:val="ListParagraph"/>
              <w:numPr>
                <w:ilvl w:val="0"/>
                <w:numId w:val="38"/>
              </w:numPr>
              <w:jc w:val="left"/>
              <w:rPr>
                <w:rFonts w:cs="Arial"/>
                <w:sz w:val="20"/>
              </w:rPr>
            </w:pPr>
            <w:r w:rsidRPr="00CC0404">
              <w:rPr>
                <w:rFonts w:cs="Arial"/>
                <w:sz w:val="20"/>
              </w:rPr>
              <w:t>establish KPIs that align performance to organisational objectives</w:t>
            </w:r>
          </w:p>
          <w:p w14:paraId="2962FCEC" w14:textId="007926FF" w:rsidR="00703DE3" w:rsidRDefault="00CC0404" w:rsidP="00C76B5E">
            <w:pPr>
              <w:jc w:val="left"/>
              <w:rPr>
                <w:rFonts w:cs="Arial"/>
                <w:sz w:val="20"/>
              </w:rPr>
            </w:pPr>
            <w:r>
              <w:rPr>
                <w:rFonts w:cs="Arial"/>
                <w:sz w:val="20"/>
              </w:rPr>
              <w:t xml:space="preserve">Once developed, the participant must demonstrate implementing the plan </w:t>
            </w:r>
            <w:r w:rsidR="00906243">
              <w:rPr>
                <w:rFonts w:cs="Arial"/>
                <w:sz w:val="20"/>
              </w:rPr>
              <w:t>including:</w:t>
            </w:r>
          </w:p>
          <w:p w14:paraId="42D9AE72" w14:textId="7E7A99A6" w:rsidR="00906243" w:rsidRDefault="00906243" w:rsidP="00906243">
            <w:pPr>
              <w:pStyle w:val="ListParagraph"/>
              <w:numPr>
                <w:ilvl w:val="0"/>
                <w:numId w:val="38"/>
              </w:numPr>
              <w:jc w:val="left"/>
              <w:rPr>
                <w:rFonts w:cs="Arial"/>
                <w:sz w:val="20"/>
              </w:rPr>
            </w:pPr>
            <w:r>
              <w:rPr>
                <w:rFonts w:cs="Arial"/>
                <w:sz w:val="20"/>
              </w:rPr>
              <w:t xml:space="preserve">demonstration </w:t>
            </w:r>
            <w:r w:rsidR="00951F5B">
              <w:rPr>
                <w:rFonts w:cs="Arial"/>
                <w:sz w:val="20"/>
              </w:rPr>
              <w:t xml:space="preserve">of </w:t>
            </w:r>
            <w:r w:rsidRPr="00906243">
              <w:rPr>
                <w:rFonts w:cs="Arial"/>
                <w:sz w:val="20"/>
              </w:rPr>
              <w:t>positive management performance</w:t>
            </w:r>
            <w:r>
              <w:rPr>
                <w:rFonts w:cs="Arial"/>
                <w:sz w:val="20"/>
              </w:rPr>
              <w:t xml:space="preserve"> that meet organisational policies &amp; procedures</w:t>
            </w:r>
          </w:p>
          <w:p w14:paraId="67CC8B58" w14:textId="28029350" w:rsidR="00906243" w:rsidRDefault="00906243" w:rsidP="00906243">
            <w:pPr>
              <w:pStyle w:val="ListParagraph"/>
              <w:numPr>
                <w:ilvl w:val="0"/>
                <w:numId w:val="38"/>
              </w:numPr>
              <w:jc w:val="left"/>
              <w:rPr>
                <w:rFonts w:cs="Arial"/>
                <w:sz w:val="20"/>
              </w:rPr>
            </w:pPr>
            <w:r>
              <w:rPr>
                <w:rFonts w:cs="Arial"/>
                <w:sz w:val="20"/>
              </w:rPr>
              <w:t>aligning own performance with organisations standards and values</w:t>
            </w:r>
          </w:p>
          <w:p w14:paraId="05DA342A" w14:textId="65616653" w:rsidR="00906243" w:rsidRDefault="00906243" w:rsidP="00906243">
            <w:pPr>
              <w:pStyle w:val="ListParagraph"/>
              <w:numPr>
                <w:ilvl w:val="0"/>
                <w:numId w:val="38"/>
              </w:numPr>
              <w:jc w:val="left"/>
              <w:rPr>
                <w:rFonts w:cs="Arial"/>
                <w:sz w:val="20"/>
              </w:rPr>
            </w:pPr>
            <w:r>
              <w:rPr>
                <w:rFonts w:cs="Arial"/>
                <w:sz w:val="20"/>
              </w:rPr>
              <w:t>recognising issues to be resolved and gathering information to resolve issue</w:t>
            </w:r>
          </w:p>
          <w:p w14:paraId="649F767C" w14:textId="0E8DEEAD" w:rsidR="00906243" w:rsidRDefault="00906243" w:rsidP="00906243">
            <w:pPr>
              <w:pStyle w:val="ListParagraph"/>
              <w:numPr>
                <w:ilvl w:val="0"/>
                <w:numId w:val="38"/>
              </w:numPr>
              <w:jc w:val="left"/>
              <w:rPr>
                <w:rFonts w:cs="Arial"/>
                <w:sz w:val="20"/>
              </w:rPr>
            </w:pPr>
            <w:r>
              <w:rPr>
                <w:rFonts w:cs="Arial"/>
                <w:sz w:val="20"/>
              </w:rPr>
              <w:t>involving individual and feedback in decision-making and risk assessment processes</w:t>
            </w:r>
          </w:p>
          <w:p w14:paraId="11FB17E3" w14:textId="784285A2" w:rsidR="00951F5B" w:rsidRPr="00951F5B" w:rsidRDefault="00951F5B" w:rsidP="00951F5B">
            <w:pPr>
              <w:pStyle w:val="ListParagraph"/>
              <w:numPr>
                <w:ilvl w:val="0"/>
                <w:numId w:val="38"/>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60A28C1" w14:textId="77777777" w:rsidR="00906243" w:rsidRPr="00951F5B" w:rsidRDefault="00906243" w:rsidP="00951F5B">
            <w:pPr>
              <w:ind w:left="360"/>
              <w:jc w:val="left"/>
              <w:rPr>
                <w:rFonts w:cs="Arial"/>
                <w:sz w:val="20"/>
              </w:rPr>
            </w:pPr>
          </w:p>
          <w:p w14:paraId="558DAF0B" w14:textId="329BA991" w:rsidR="00703DE3" w:rsidRPr="000861CC" w:rsidRDefault="0065692C" w:rsidP="00C76B5E">
            <w:pPr>
              <w:jc w:val="left"/>
              <w:rPr>
                <w:rFonts w:cs="Arial"/>
                <w:sz w:val="20"/>
              </w:rPr>
            </w:pPr>
            <w:r w:rsidRPr="00703DE3">
              <w:rPr>
                <w:rFonts w:cs="Arial"/>
                <w:sz w:val="20"/>
              </w:rPr>
              <w:t xml:space="preserve">Tasks are at the Assessor’s </w:t>
            </w:r>
            <w:r>
              <w:rPr>
                <w:rFonts w:cs="Arial"/>
                <w:sz w:val="20"/>
              </w:rPr>
              <w:t>d</w:t>
            </w:r>
            <w:r w:rsidRPr="00703DE3">
              <w:rPr>
                <w:rFonts w:cs="Arial"/>
                <w:sz w:val="20"/>
              </w:rPr>
              <w:t>iscretion, but detail should be recorded</w:t>
            </w:r>
            <w:r>
              <w:rPr>
                <w:rFonts w:cs="Arial"/>
                <w:sz w:val="20"/>
              </w:rPr>
              <w:t xml:space="preserve"> below</w:t>
            </w:r>
            <w:r w:rsidR="00951F5B">
              <w:rPr>
                <w:rFonts w:cs="Arial"/>
                <w:sz w:val="20"/>
              </w:rPr>
              <w:t xml:space="preserve"> or in</w:t>
            </w:r>
            <w:r>
              <w:rPr>
                <w:rFonts w:cs="Arial"/>
                <w:sz w:val="20"/>
              </w:rPr>
              <w:t xml:space="preserve"> the Assessor Comments</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24E80CC1" w:rsidR="00C76B5E" w:rsidRPr="000861CC" w:rsidRDefault="00854017"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C333BF" w:rsidRDefault="004C68EC">
      <w:pPr>
        <w:rPr>
          <w:sz w:val="18"/>
          <w:szCs w:val="18"/>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333BF" w:rsidRPr="00696855" w14:paraId="28869375" w14:textId="77777777" w:rsidTr="00E44B68">
        <w:trPr>
          <w:trHeight w:val="27"/>
        </w:trPr>
        <w:tc>
          <w:tcPr>
            <w:tcW w:w="7371" w:type="dxa"/>
            <w:tcBorders>
              <w:left w:val="single" w:sz="12" w:space="0" w:color="000000"/>
              <w:bottom w:val="single" w:sz="4" w:space="0" w:color="000000"/>
            </w:tcBorders>
          </w:tcPr>
          <w:p w14:paraId="692DD00A" w14:textId="21C62165" w:rsidR="00C333BF" w:rsidRPr="00F76535" w:rsidRDefault="00C333BF" w:rsidP="00C333BF">
            <w:pPr>
              <w:numPr>
                <w:ilvl w:val="0"/>
                <w:numId w:val="11"/>
              </w:numPr>
              <w:ind w:left="459" w:hanging="459"/>
              <w:jc w:val="left"/>
              <w:rPr>
                <w:rFonts w:cs="Arial"/>
                <w:sz w:val="20"/>
              </w:rPr>
            </w:pPr>
            <w:bookmarkStart w:id="27" w:name="_Ref87853209"/>
            <w:r>
              <w:rPr>
                <w:rFonts w:cs="Arial"/>
                <w:sz w:val="20"/>
              </w:rPr>
              <w:t>Locate and explain the organisations requirements for management performance.</w:t>
            </w:r>
            <w:bookmarkEnd w:id="27"/>
          </w:p>
        </w:tc>
        <w:permStart w:id="1400900086" w:edGrp="everyone" w:displacedByCustomXml="next"/>
        <w:sdt>
          <w:sdtPr>
            <w:rPr>
              <w:rFonts w:ascii="Arial" w:hAnsi="Arial" w:cs="Arial"/>
              <w:sz w:val="40"/>
              <w:szCs w:val="44"/>
            </w:rPr>
            <w:id w:val="-1586064992"/>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1D92EC79" w14:textId="5A6D3F81" w:rsidR="00C333BF" w:rsidRPr="00696855" w:rsidRDefault="00C333BF" w:rsidP="00C333BF">
                <w:pPr>
                  <w:jc w:val="center"/>
                  <w:rPr>
                    <w:rFonts w:cs="Arial"/>
                    <w:sz w:val="20"/>
                  </w:rPr>
                </w:pPr>
                <w:r>
                  <w:rPr>
                    <w:rFonts w:ascii="Arial" w:hAnsi="Arial" w:cs="Arial"/>
                    <w:sz w:val="40"/>
                    <w:szCs w:val="44"/>
                  </w:rPr>
                  <w:sym w:font="Wingdings" w:char="F0A8"/>
                </w:r>
              </w:p>
            </w:tc>
            <w:permEnd w:id="1400900086" w:displacedByCustomXml="next"/>
          </w:sdtContent>
        </w:sdt>
      </w:tr>
      <w:tr w:rsidR="00C333BF" w:rsidRPr="00696855" w14:paraId="2DF6403F" w14:textId="77777777" w:rsidTr="00E44B68">
        <w:trPr>
          <w:trHeight w:val="25"/>
        </w:trPr>
        <w:tc>
          <w:tcPr>
            <w:tcW w:w="7371" w:type="dxa"/>
            <w:tcBorders>
              <w:left w:val="single" w:sz="12" w:space="0" w:color="000000"/>
              <w:bottom w:val="single" w:sz="4" w:space="0" w:color="auto"/>
            </w:tcBorders>
          </w:tcPr>
          <w:p w14:paraId="4DD3BD81" w14:textId="093E1BE3" w:rsidR="00C333BF" w:rsidRPr="00F76535" w:rsidRDefault="00C333BF" w:rsidP="00C333BF">
            <w:pPr>
              <w:pStyle w:val="321PASListTask1"/>
            </w:pPr>
            <w:bookmarkStart w:id="28" w:name="_Ref56587905"/>
            <w:bookmarkStart w:id="29" w:name="_Ref87853235"/>
            <w:r>
              <w:t xml:space="preserve">Describe the organisational </w:t>
            </w:r>
            <w:r w:rsidRPr="00453042">
              <w:t>qualities required for positive management performance</w:t>
            </w:r>
            <w:bookmarkEnd w:id="28"/>
            <w:r>
              <w:t>.</w:t>
            </w:r>
            <w:bookmarkEnd w:id="29"/>
          </w:p>
        </w:tc>
        <w:permStart w:id="1854033997" w:edGrp="everyone" w:displacedByCustomXml="next"/>
        <w:sdt>
          <w:sdtPr>
            <w:rPr>
              <w:rFonts w:ascii="Arial" w:hAnsi="Arial" w:cs="Arial"/>
              <w:sz w:val="40"/>
              <w:szCs w:val="44"/>
            </w:rPr>
            <w:id w:val="-1596776964"/>
            <w14:checkbox>
              <w14:checked w14:val="0"/>
              <w14:checkedState w14:val="00FE" w14:font="Wingdings"/>
              <w14:uncheckedState w14:val="00A8" w14:font="Wingdings"/>
            </w14:checkbox>
          </w:sdtPr>
          <w:sdtContent>
            <w:tc>
              <w:tcPr>
                <w:tcW w:w="1701" w:type="dxa"/>
                <w:tcBorders>
                  <w:left w:val="single" w:sz="4" w:space="0" w:color="auto"/>
                  <w:bottom w:val="single" w:sz="4" w:space="0" w:color="auto"/>
                  <w:right w:val="single" w:sz="12" w:space="0" w:color="000000"/>
                </w:tcBorders>
                <w:vAlign w:val="center"/>
              </w:tcPr>
              <w:p w14:paraId="4F19DB13" w14:textId="39C091E4" w:rsidR="00C333BF" w:rsidRPr="00696855" w:rsidRDefault="00C333BF" w:rsidP="00C333BF">
                <w:pPr>
                  <w:jc w:val="center"/>
                  <w:rPr>
                    <w:rFonts w:cs="Arial"/>
                    <w:sz w:val="20"/>
                  </w:rPr>
                </w:pPr>
                <w:r>
                  <w:rPr>
                    <w:rFonts w:ascii="Arial" w:hAnsi="Arial" w:cs="Arial"/>
                    <w:sz w:val="40"/>
                    <w:szCs w:val="44"/>
                  </w:rPr>
                  <w:sym w:font="Wingdings" w:char="F0A8"/>
                </w:r>
              </w:p>
            </w:tc>
            <w:permEnd w:id="1854033997" w:displacedByCustomXml="next"/>
          </w:sdtContent>
        </w:sdt>
      </w:tr>
      <w:tr w:rsidR="00C333BF" w:rsidRPr="00696855" w14:paraId="74FCB041" w14:textId="77777777" w:rsidTr="00E44B68">
        <w:trPr>
          <w:trHeight w:val="510"/>
        </w:trPr>
        <w:tc>
          <w:tcPr>
            <w:tcW w:w="7371" w:type="dxa"/>
            <w:tcBorders>
              <w:top w:val="single" w:sz="4" w:space="0" w:color="auto"/>
              <w:left w:val="single" w:sz="12" w:space="0" w:color="000000"/>
              <w:bottom w:val="nil"/>
            </w:tcBorders>
          </w:tcPr>
          <w:p w14:paraId="2218B9A7" w14:textId="1628A1D4" w:rsidR="00C333BF" w:rsidRDefault="00C333BF" w:rsidP="00C333BF">
            <w:pPr>
              <w:pStyle w:val="37PASAssessorDirection"/>
            </w:pPr>
            <w:r w:rsidRPr="00F76535">
              <w:t xml:space="preserve">Assessor </w:t>
            </w:r>
            <w:r>
              <w:t>specify qualities described that align with organisational policies and procedures</w:t>
            </w:r>
          </w:p>
          <w:p w14:paraId="5B0B6A48" w14:textId="029A0A37" w:rsidR="00C333BF" w:rsidRPr="00C333BF" w:rsidRDefault="00C333BF" w:rsidP="00C333BF">
            <w:pPr>
              <w:pStyle w:val="38PASBenchmark"/>
              <w:rPr>
                <w:vanish w:val="0"/>
              </w:rPr>
            </w:pPr>
            <w:permStart w:id="230439569" w:edGrp="everyone"/>
            <w:permEnd w:id="230439569"/>
          </w:p>
        </w:tc>
        <w:permStart w:id="705303223" w:edGrp="everyone" w:displacedByCustomXml="next"/>
        <w:sdt>
          <w:sdtPr>
            <w:rPr>
              <w:rFonts w:ascii="Arial" w:hAnsi="Arial" w:cs="Arial"/>
              <w:sz w:val="40"/>
              <w:szCs w:val="44"/>
            </w:rPr>
            <w:id w:val="1465077772"/>
            <w14:checkbox>
              <w14:checked w14:val="0"/>
              <w14:checkedState w14:val="00FE" w14:font="Wingdings"/>
              <w14:uncheckedState w14:val="00A8" w14:font="Wingdings"/>
            </w14:checkbox>
          </w:sdtPr>
          <w:sdtContent>
            <w:tc>
              <w:tcPr>
                <w:tcW w:w="1701" w:type="dxa"/>
                <w:tcBorders>
                  <w:top w:val="single" w:sz="4" w:space="0" w:color="auto"/>
                  <w:left w:val="single" w:sz="4" w:space="0" w:color="auto"/>
                  <w:bottom w:val="nil"/>
                  <w:right w:val="single" w:sz="12" w:space="0" w:color="000000"/>
                </w:tcBorders>
                <w:vAlign w:val="center"/>
              </w:tcPr>
              <w:p w14:paraId="5FF92B3D" w14:textId="04B6CAD5" w:rsidR="00C333BF" w:rsidRPr="00696855" w:rsidRDefault="00C333BF" w:rsidP="00C333BF">
                <w:pPr>
                  <w:jc w:val="center"/>
                  <w:rPr>
                    <w:rFonts w:cs="Arial"/>
                    <w:sz w:val="20"/>
                  </w:rPr>
                </w:pPr>
                <w:r>
                  <w:rPr>
                    <w:rFonts w:ascii="Arial" w:hAnsi="Arial" w:cs="Arial"/>
                    <w:sz w:val="40"/>
                    <w:szCs w:val="44"/>
                  </w:rPr>
                  <w:sym w:font="Wingdings" w:char="F0A8"/>
                </w:r>
              </w:p>
            </w:tc>
            <w:permEnd w:id="705303223" w:displacedByCustomXml="next"/>
          </w:sdtContent>
        </w:sdt>
      </w:tr>
      <w:tr w:rsidR="00C333BF" w:rsidRPr="00696855" w14:paraId="7F841C4E" w14:textId="77777777" w:rsidTr="00E44B68">
        <w:trPr>
          <w:trHeight w:val="70"/>
        </w:trPr>
        <w:tc>
          <w:tcPr>
            <w:tcW w:w="7371" w:type="dxa"/>
            <w:tcBorders>
              <w:left w:val="single" w:sz="12" w:space="0" w:color="000000"/>
            </w:tcBorders>
          </w:tcPr>
          <w:p w14:paraId="7B7A1B6B" w14:textId="10E017A4" w:rsidR="00C333BF" w:rsidRPr="00F76535" w:rsidRDefault="00C333BF" w:rsidP="00C333BF">
            <w:pPr>
              <w:numPr>
                <w:ilvl w:val="0"/>
                <w:numId w:val="11"/>
              </w:numPr>
              <w:ind w:left="459" w:hanging="459"/>
              <w:jc w:val="left"/>
              <w:rPr>
                <w:rFonts w:cs="Arial"/>
                <w:sz w:val="20"/>
              </w:rPr>
            </w:pPr>
            <w:bookmarkStart w:id="30" w:name="_Ref87853268"/>
            <w:r>
              <w:rPr>
                <w:rFonts w:cs="Arial"/>
                <w:sz w:val="20"/>
              </w:rPr>
              <w:t xml:space="preserve">Locate and clarify </w:t>
            </w:r>
            <w:r w:rsidRPr="004A6C0D">
              <w:rPr>
                <w:rFonts w:cs="Arial"/>
                <w:sz w:val="20"/>
              </w:rPr>
              <w:t>organisation’s standards and values</w:t>
            </w:r>
            <w:r>
              <w:rPr>
                <w:rFonts w:cs="Arial"/>
                <w:sz w:val="20"/>
              </w:rPr>
              <w:t>.</w:t>
            </w:r>
            <w:bookmarkEnd w:id="30"/>
          </w:p>
        </w:tc>
        <w:permStart w:id="699226352" w:edGrp="everyone" w:displacedByCustomXml="next"/>
        <w:sdt>
          <w:sdtPr>
            <w:rPr>
              <w:rFonts w:ascii="Arial" w:hAnsi="Arial" w:cs="Arial"/>
              <w:sz w:val="40"/>
              <w:szCs w:val="44"/>
            </w:rPr>
            <w:id w:val="-41733874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67AC92A" w14:textId="15EAB509" w:rsidR="00C333BF" w:rsidRPr="00696855" w:rsidRDefault="00C333BF" w:rsidP="00C333BF">
                <w:pPr>
                  <w:jc w:val="center"/>
                  <w:rPr>
                    <w:rFonts w:cs="Arial"/>
                    <w:sz w:val="20"/>
                  </w:rPr>
                </w:pPr>
                <w:r>
                  <w:rPr>
                    <w:rFonts w:ascii="Arial" w:hAnsi="Arial" w:cs="Arial"/>
                    <w:sz w:val="40"/>
                    <w:szCs w:val="44"/>
                  </w:rPr>
                  <w:sym w:font="Wingdings" w:char="F0A8"/>
                </w:r>
              </w:p>
            </w:tc>
            <w:permEnd w:id="699226352" w:displacedByCustomXml="next"/>
          </w:sdtContent>
        </w:sdt>
      </w:tr>
      <w:tr w:rsidR="00C333BF" w:rsidRPr="00696855" w14:paraId="146CB086" w14:textId="77777777" w:rsidTr="00E44B68">
        <w:trPr>
          <w:trHeight w:val="964"/>
        </w:trPr>
        <w:tc>
          <w:tcPr>
            <w:tcW w:w="7371" w:type="dxa"/>
            <w:tcBorders>
              <w:left w:val="single" w:sz="12" w:space="0" w:color="000000"/>
              <w:bottom w:val="single" w:sz="4" w:space="0" w:color="auto"/>
            </w:tcBorders>
          </w:tcPr>
          <w:p w14:paraId="3737384F" w14:textId="77777777" w:rsidR="00C333BF" w:rsidRDefault="00C333BF" w:rsidP="00C333BF">
            <w:pPr>
              <w:pStyle w:val="321PASListTask1"/>
            </w:pPr>
            <w:bookmarkStart w:id="31" w:name="_Ref87853301"/>
            <w:r>
              <w:t>Describe organisations expectations related to leadership qualities and how own performance meets these expectations.</w:t>
            </w:r>
            <w:bookmarkEnd w:id="31"/>
          </w:p>
          <w:p w14:paraId="5C77F581" w14:textId="77777777" w:rsidR="00C333BF" w:rsidRDefault="00C333BF" w:rsidP="00C333BF">
            <w:pPr>
              <w:pStyle w:val="37PASAssessorDirection"/>
            </w:pPr>
            <w:r>
              <w:t>Assessor specify qualities described</w:t>
            </w:r>
          </w:p>
          <w:p w14:paraId="0A3EEA8E" w14:textId="6A869939" w:rsidR="00C333BF" w:rsidRPr="00C333BF" w:rsidRDefault="00C333BF" w:rsidP="00C333BF">
            <w:pPr>
              <w:pStyle w:val="38PASBenchmark"/>
              <w:rPr>
                <w:vanish w:val="0"/>
              </w:rPr>
            </w:pPr>
            <w:permStart w:id="14358862" w:edGrp="everyone"/>
            <w:permEnd w:id="14358862"/>
          </w:p>
        </w:tc>
        <w:permStart w:id="1365450462" w:edGrp="everyone" w:displacedByCustomXml="next"/>
        <w:sdt>
          <w:sdtPr>
            <w:rPr>
              <w:rFonts w:ascii="Arial" w:hAnsi="Arial" w:cs="Arial"/>
              <w:sz w:val="40"/>
              <w:szCs w:val="44"/>
            </w:rPr>
            <w:id w:val="-79913909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AB8F3C6" w14:textId="0E2824DF" w:rsidR="00C333BF" w:rsidRPr="00696855" w:rsidRDefault="00C333BF" w:rsidP="00C333BF">
                <w:pPr>
                  <w:jc w:val="center"/>
                  <w:rPr>
                    <w:rFonts w:cs="Arial"/>
                    <w:sz w:val="20"/>
                  </w:rPr>
                </w:pPr>
                <w:r>
                  <w:rPr>
                    <w:rFonts w:ascii="Arial" w:hAnsi="Arial" w:cs="Arial"/>
                    <w:sz w:val="40"/>
                    <w:szCs w:val="44"/>
                  </w:rPr>
                  <w:sym w:font="Wingdings" w:char="F0A8"/>
                </w:r>
              </w:p>
            </w:tc>
            <w:permEnd w:id="1365450462" w:displacedByCustomXml="next"/>
          </w:sdtContent>
        </w:sdt>
      </w:tr>
      <w:tr w:rsidR="00C333BF" w:rsidRPr="00696855" w14:paraId="63440701" w14:textId="77777777" w:rsidTr="00E44B68">
        <w:trPr>
          <w:trHeight w:val="27"/>
        </w:trPr>
        <w:tc>
          <w:tcPr>
            <w:tcW w:w="7371" w:type="dxa"/>
            <w:tcBorders>
              <w:left w:val="single" w:sz="12" w:space="0" w:color="000000"/>
            </w:tcBorders>
          </w:tcPr>
          <w:p w14:paraId="28BCC3FF" w14:textId="01DB9E64" w:rsidR="00C333BF" w:rsidRPr="00F76535" w:rsidRDefault="00C333BF" w:rsidP="00C333BF">
            <w:pPr>
              <w:numPr>
                <w:ilvl w:val="0"/>
                <w:numId w:val="11"/>
              </w:numPr>
              <w:ind w:left="459" w:hanging="459"/>
              <w:jc w:val="left"/>
              <w:rPr>
                <w:rFonts w:cs="Arial"/>
                <w:sz w:val="20"/>
              </w:rPr>
            </w:pPr>
            <w:bookmarkStart w:id="32" w:name="_Ref87853341"/>
            <w:r>
              <w:rPr>
                <w:rFonts w:cs="Arial"/>
                <w:sz w:val="20"/>
              </w:rPr>
              <w:t>Determine and document individuals KPIs to enable individual to better meet organisational values</w:t>
            </w:r>
            <w:bookmarkEnd w:id="32"/>
          </w:p>
        </w:tc>
        <w:permStart w:id="571605899" w:edGrp="everyone" w:displacedByCustomXml="next"/>
        <w:sdt>
          <w:sdtPr>
            <w:rPr>
              <w:rFonts w:ascii="Arial" w:hAnsi="Arial" w:cs="Arial"/>
              <w:sz w:val="40"/>
              <w:szCs w:val="44"/>
            </w:rPr>
            <w:id w:val="178191536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CB7D3C4" w14:textId="46DB57DB" w:rsidR="00C333BF" w:rsidRPr="00696855" w:rsidRDefault="00C333BF" w:rsidP="00C333BF">
                <w:pPr>
                  <w:jc w:val="center"/>
                  <w:rPr>
                    <w:rFonts w:cs="Arial"/>
                    <w:sz w:val="20"/>
                  </w:rPr>
                </w:pPr>
                <w:r>
                  <w:rPr>
                    <w:rFonts w:ascii="Arial" w:hAnsi="Arial" w:cs="Arial"/>
                    <w:sz w:val="40"/>
                    <w:szCs w:val="44"/>
                  </w:rPr>
                  <w:sym w:font="Wingdings" w:char="F0A8"/>
                </w:r>
              </w:p>
            </w:tc>
            <w:permEnd w:id="571605899" w:displacedByCustomXml="next"/>
          </w:sdtContent>
        </w:sdt>
      </w:tr>
      <w:tr w:rsidR="00C333BF" w:rsidRPr="00696855" w14:paraId="1BE38726" w14:textId="77777777" w:rsidTr="00E44B68">
        <w:trPr>
          <w:trHeight w:val="737"/>
        </w:trPr>
        <w:tc>
          <w:tcPr>
            <w:tcW w:w="7371" w:type="dxa"/>
            <w:tcBorders>
              <w:left w:val="single" w:sz="12" w:space="0" w:color="000000"/>
            </w:tcBorders>
          </w:tcPr>
          <w:p w14:paraId="273E3618" w14:textId="77777777" w:rsidR="00C333BF" w:rsidRDefault="00C333BF" w:rsidP="00C333BF">
            <w:pPr>
              <w:numPr>
                <w:ilvl w:val="0"/>
                <w:numId w:val="11"/>
              </w:numPr>
              <w:ind w:left="459" w:hanging="459"/>
              <w:jc w:val="left"/>
              <w:rPr>
                <w:rFonts w:cs="Arial"/>
                <w:sz w:val="20"/>
              </w:rPr>
            </w:pPr>
            <w:bookmarkStart w:id="33" w:name="_Ref87853422"/>
            <w:r>
              <w:rPr>
                <w:rFonts w:cs="Arial"/>
                <w:sz w:val="20"/>
              </w:rPr>
              <w:t>Gather and organise information to support individual in achieving KPIs</w:t>
            </w:r>
            <w:bookmarkEnd w:id="33"/>
          </w:p>
          <w:p w14:paraId="4D112C71" w14:textId="77777777" w:rsidR="00C333BF" w:rsidRDefault="00C333BF" w:rsidP="00C333BF">
            <w:pPr>
              <w:pStyle w:val="37PASAssessorDirection"/>
            </w:pPr>
            <w:r>
              <w:t>Assessor specify support offered</w:t>
            </w:r>
          </w:p>
          <w:p w14:paraId="43CD947E" w14:textId="48B11738" w:rsidR="00C333BF" w:rsidRPr="00C333BF" w:rsidRDefault="00C333BF" w:rsidP="00C333BF">
            <w:pPr>
              <w:pStyle w:val="38PASBenchmark"/>
              <w:rPr>
                <w:vanish w:val="0"/>
              </w:rPr>
            </w:pPr>
            <w:permStart w:id="1229264962" w:edGrp="everyone"/>
            <w:permEnd w:id="1229264962"/>
          </w:p>
        </w:tc>
        <w:permStart w:id="1078607470" w:edGrp="everyone" w:displacedByCustomXml="next"/>
        <w:sdt>
          <w:sdtPr>
            <w:rPr>
              <w:rFonts w:ascii="Arial" w:hAnsi="Arial" w:cs="Arial"/>
              <w:sz w:val="40"/>
              <w:szCs w:val="44"/>
            </w:rPr>
            <w:id w:val="-81294300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0C68B87" w14:textId="0C129924" w:rsidR="00C333BF" w:rsidRPr="00696855" w:rsidRDefault="00C333BF" w:rsidP="00C333BF">
                <w:pPr>
                  <w:jc w:val="center"/>
                  <w:rPr>
                    <w:rFonts w:cs="Arial"/>
                    <w:sz w:val="20"/>
                  </w:rPr>
                </w:pPr>
                <w:r>
                  <w:rPr>
                    <w:rFonts w:ascii="Arial" w:hAnsi="Arial" w:cs="Arial"/>
                    <w:sz w:val="40"/>
                    <w:szCs w:val="44"/>
                  </w:rPr>
                  <w:sym w:font="Wingdings" w:char="F0A8"/>
                </w:r>
              </w:p>
            </w:tc>
            <w:permEnd w:id="1078607470" w:displacedByCustomXml="next"/>
          </w:sdtContent>
        </w:sdt>
      </w:tr>
      <w:tr w:rsidR="00C333BF" w:rsidRPr="00696855" w14:paraId="534E2A6F" w14:textId="77777777" w:rsidTr="00E44B68">
        <w:trPr>
          <w:trHeight w:val="375"/>
        </w:trPr>
        <w:tc>
          <w:tcPr>
            <w:tcW w:w="7371" w:type="dxa"/>
            <w:tcBorders>
              <w:left w:val="single" w:sz="12" w:space="0" w:color="000000"/>
            </w:tcBorders>
          </w:tcPr>
          <w:p w14:paraId="4832429A" w14:textId="1CF18A01" w:rsidR="00C333BF" w:rsidRDefault="00C333BF" w:rsidP="00C333BF">
            <w:pPr>
              <w:numPr>
                <w:ilvl w:val="0"/>
                <w:numId w:val="11"/>
              </w:numPr>
              <w:ind w:left="459" w:hanging="459"/>
              <w:jc w:val="left"/>
              <w:rPr>
                <w:rFonts w:cs="Arial"/>
                <w:sz w:val="20"/>
              </w:rPr>
            </w:pPr>
            <w:bookmarkStart w:id="34"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4"/>
          </w:p>
        </w:tc>
        <w:permStart w:id="632107208" w:edGrp="everyone" w:displacedByCustomXml="next"/>
        <w:sdt>
          <w:sdtPr>
            <w:rPr>
              <w:rFonts w:ascii="Arial" w:hAnsi="Arial" w:cs="Arial"/>
              <w:sz w:val="40"/>
              <w:szCs w:val="44"/>
            </w:rPr>
            <w:id w:val="-212946252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B31DF3E" w14:textId="12A832E1" w:rsidR="00C333BF" w:rsidRPr="00696855" w:rsidRDefault="00C333BF" w:rsidP="00C333BF">
                <w:pPr>
                  <w:jc w:val="center"/>
                  <w:rPr>
                    <w:rFonts w:cs="Arial"/>
                    <w:sz w:val="20"/>
                  </w:rPr>
                </w:pPr>
                <w:r>
                  <w:rPr>
                    <w:rFonts w:ascii="Arial" w:hAnsi="Arial" w:cs="Arial"/>
                    <w:sz w:val="40"/>
                    <w:szCs w:val="44"/>
                  </w:rPr>
                  <w:sym w:font="Wingdings" w:char="F0A8"/>
                </w:r>
              </w:p>
            </w:tc>
            <w:permEnd w:id="632107208" w:displacedByCustomXml="next"/>
          </w:sdtContent>
        </w:sdt>
      </w:tr>
      <w:tr w:rsidR="00C333BF" w:rsidRPr="00696855" w14:paraId="77C06C8B" w14:textId="77777777" w:rsidTr="00E44B68">
        <w:trPr>
          <w:trHeight w:val="25"/>
        </w:trPr>
        <w:tc>
          <w:tcPr>
            <w:tcW w:w="7371" w:type="dxa"/>
            <w:tcBorders>
              <w:left w:val="single" w:sz="12" w:space="0" w:color="000000"/>
              <w:bottom w:val="single" w:sz="4" w:space="0" w:color="auto"/>
            </w:tcBorders>
          </w:tcPr>
          <w:p w14:paraId="02C46CC3" w14:textId="0C09D112" w:rsidR="00C333BF" w:rsidRPr="00F76535" w:rsidRDefault="00C333BF" w:rsidP="00C333BF">
            <w:pPr>
              <w:numPr>
                <w:ilvl w:val="0"/>
                <w:numId w:val="11"/>
              </w:numPr>
              <w:ind w:left="459" w:hanging="459"/>
              <w:jc w:val="left"/>
              <w:rPr>
                <w:rFonts w:cs="Arial"/>
                <w:sz w:val="20"/>
              </w:rPr>
            </w:pPr>
            <w:bookmarkStart w:id="35" w:name="_Ref87853456"/>
            <w:r>
              <w:rPr>
                <w:rFonts w:cs="Arial"/>
                <w:sz w:val="20"/>
              </w:rPr>
              <w:t>Encourage individual to participate in discussion and agreement of how KPIs are to be achieved and timeframe for achievement. (evidenced by signatures)</w:t>
            </w:r>
            <w:bookmarkEnd w:id="35"/>
          </w:p>
        </w:tc>
        <w:permStart w:id="375199431" w:edGrp="everyone" w:displacedByCustomXml="next"/>
        <w:sdt>
          <w:sdtPr>
            <w:rPr>
              <w:rFonts w:ascii="Arial" w:hAnsi="Arial" w:cs="Arial"/>
              <w:sz w:val="40"/>
              <w:szCs w:val="44"/>
            </w:rPr>
            <w:id w:val="-128502804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48D31E8" w14:textId="2F879C52" w:rsidR="00C333BF" w:rsidRPr="00696855" w:rsidRDefault="00C333BF" w:rsidP="00C333BF">
                <w:pPr>
                  <w:jc w:val="center"/>
                  <w:rPr>
                    <w:rFonts w:cs="Arial"/>
                    <w:sz w:val="20"/>
                  </w:rPr>
                </w:pPr>
                <w:r>
                  <w:rPr>
                    <w:rFonts w:ascii="Arial" w:hAnsi="Arial" w:cs="Arial"/>
                    <w:sz w:val="40"/>
                    <w:szCs w:val="44"/>
                  </w:rPr>
                  <w:sym w:font="Wingdings" w:char="F0A8"/>
                </w:r>
              </w:p>
            </w:tc>
            <w:permEnd w:id="375199431" w:displacedByCustomXml="next"/>
          </w:sdtContent>
        </w:sdt>
      </w:tr>
      <w:tr w:rsidR="00C333BF" w:rsidRPr="00696855" w14:paraId="3C477B7E" w14:textId="77777777" w:rsidTr="00E44B68">
        <w:trPr>
          <w:trHeight w:val="27"/>
        </w:trPr>
        <w:tc>
          <w:tcPr>
            <w:tcW w:w="7371" w:type="dxa"/>
            <w:tcBorders>
              <w:left w:val="single" w:sz="12" w:space="0" w:color="000000"/>
            </w:tcBorders>
          </w:tcPr>
          <w:p w14:paraId="2C110A7B" w14:textId="4628626D" w:rsidR="00C333BF" w:rsidRPr="00F76535" w:rsidRDefault="00C333BF" w:rsidP="00C333BF">
            <w:pPr>
              <w:numPr>
                <w:ilvl w:val="0"/>
                <w:numId w:val="11"/>
              </w:numPr>
              <w:ind w:left="459" w:hanging="459"/>
              <w:jc w:val="left"/>
              <w:rPr>
                <w:rFonts w:cs="Arial"/>
                <w:sz w:val="20"/>
              </w:rPr>
            </w:pPr>
            <w:bookmarkStart w:id="36" w:name="_Ref87853489"/>
            <w:r>
              <w:rPr>
                <w:rFonts w:cs="Arial"/>
                <w:sz w:val="20"/>
              </w:rPr>
              <w:t>Check in with individual during implementation to determine effectiveness of actions.</w:t>
            </w:r>
            <w:bookmarkEnd w:id="36"/>
          </w:p>
        </w:tc>
        <w:permStart w:id="1783133437" w:edGrp="everyone" w:displacedByCustomXml="next"/>
        <w:sdt>
          <w:sdtPr>
            <w:rPr>
              <w:rFonts w:ascii="Arial" w:hAnsi="Arial" w:cs="Arial"/>
              <w:sz w:val="40"/>
              <w:szCs w:val="44"/>
            </w:rPr>
            <w:id w:val="1736840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4CBDF6F" w14:textId="1F6DF668" w:rsidR="00C333BF" w:rsidRPr="00696855" w:rsidRDefault="00C333BF" w:rsidP="00C333BF">
                <w:pPr>
                  <w:jc w:val="center"/>
                  <w:rPr>
                    <w:rFonts w:cs="Arial"/>
                    <w:sz w:val="20"/>
                  </w:rPr>
                </w:pPr>
                <w:r>
                  <w:rPr>
                    <w:rFonts w:ascii="Arial" w:hAnsi="Arial" w:cs="Arial"/>
                    <w:sz w:val="40"/>
                    <w:szCs w:val="44"/>
                  </w:rPr>
                  <w:sym w:font="Wingdings" w:char="F0A8"/>
                </w:r>
              </w:p>
            </w:tc>
            <w:permEnd w:id="1783133437" w:displacedByCustomXml="next"/>
          </w:sdtContent>
        </w:sdt>
      </w:tr>
      <w:tr w:rsidR="00C333BF" w:rsidRPr="00696855" w14:paraId="04EE2D7D" w14:textId="77777777" w:rsidTr="00E44B68">
        <w:trPr>
          <w:trHeight w:val="25"/>
        </w:trPr>
        <w:tc>
          <w:tcPr>
            <w:tcW w:w="7371" w:type="dxa"/>
            <w:tcBorders>
              <w:left w:val="single" w:sz="12" w:space="0" w:color="000000"/>
            </w:tcBorders>
          </w:tcPr>
          <w:p w14:paraId="1D596645" w14:textId="63DA6001" w:rsidR="00C333BF" w:rsidRPr="00F76535" w:rsidRDefault="00C333BF" w:rsidP="00C333BF">
            <w:pPr>
              <w:numPr>
                <w:ilvl w:val="0"/>
                <w:numId w:val="11"/>
              </w:numPr>
              <w:ind w:left="459" w:hanging="459"/>
              <w:jc w:val="left"/>
              <w:rPr>
                <w:rFonts w:cs="Arial"/>
                <w:sz w:val="20"/>
              </w:rPr>
            </w:pPr>
            <w:bookmarkStart w:id="37" w:name="_Ref87853502"/>
            <w:r>
              <w:rPr>
                <w:rFonts w:cs="Arial"/>
                <w:sz w:val="20"/>
              </w:rPr>
              <w:t>Undertake self-assessment of behaviour and make adjustments as required to meet organisational standards and values.</w:t>
            </w:r>
            <w:bookmarkEnd w:id="37"/>
          </w:p>
        </w:tc>
        <w:permStart w:id="574693114" w:edGrp="everyone" w:displacedByCustomXml="next"/>
        <w:sdt>
          <w:sdtPr>
            <w:rPr>
              <w:rFonts w:ascii="Arial" w:hAnsi="Arial" w:cs="Arial"/>
              <w:sz w:val="40"/>
              <w:szCs w:val="44"/>
            </w:rPr>
            <w:id w:val="-132303356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9B52236" w14:textId="437E8E78" w:rsidR="00C333BF" w:rsidRPr="00696855" w:rsidRDefault="00C333BF" w:rsidP="00C333BF">
                <w:pPr>
                  <w:jc w:val="center"/>
                  <w:rPr>
                    <w:rFonts w:cs="Arial"/>
                    <w:sz w:val="20"/>
                  </w:rPr>
                </w:pPr>
                <w:r>
                  <w:rPr>
                    <w:rFonts w:ascii="Arial" w:hAnsi="Arial" w:cs="Arial"/>
                    <w:sz w:val="40"/>
                    <w:szCs w:val="44"/>
                  </w:rPr>
                  <w:sym w:font="Wingdings" w:char="F0A8"/>
                </w:r>
              </w:p>
            </w:tc>
            <w:permEnd w:id="574693114" w:displacedByCustomXml="next"/>
          </w:sdtContent>
        </w:sdt>
      </w:tr>
      <w:tr w:rsidR="00C333BF" w:rsidRPr="00696855" w14:paraId="1FF9CBC8" w14:textId="77777777" w:rsidTr="00E44B68">
        <w:trPr>
          <w:trHeight w:val="25"/>
        </w:trPr>
        <w:tc>
          <w:tcPr>
            <w:tcW w:w="7371" w:type="dxa"/>
            <w:tcBorders>
              <w:left w:val="single" w:sz="12" w:space="0" w:color="000000"/>
              <w:bottom w:val="single" w:sz="4" w:space="0" w:color="auto"/>
            </w:tcBorders>
          </w:tcPr>
          <w:p w14:paraId="4053CCE8" w14:textId="58741CEB" w:rsidR="00C333BF" w:rsidRPr="00F76535" w:rsidRDefault="00C333BF" w:rsidP="00C333BF">
            <w:pPr>
              <w:numPr>
                <w:ilvl w:val="0"/>
                <w:numId w:val="11"/>
              </w:numPr>
              <w:ind w:left="459" w:hanging="459"/>
              <w:jc w:val="left"/>
              <w:rPr>
                <w:rFonts w:cs="Arial"/>
                <w:sz w:val="20"/>
              </w:rPr>
            </w:pPr>
            <w:bookmarkStart w:id="38"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38"/>
          </w:p>
        </w:tc>
        <w:permStart w:id="951800458" w:edGrp="everyone" w:displacedByCustomXml="next"/>
        <w:sdt>
          <w:sdtPr>
            <w:rPr>
              <w:rFonts w:ascii="Arial" w:hAnsi="Arial" w:cs="Arial"/>
              <w:sz w:val="40"/>
              <w:szCs w:val="44"/>
            </w:rPr>
            <w:id w:val="-76593106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E8B878" w14:textId="2CEAE269" w:rsidR="00C333BF" w:rsidRPr="00696855" w:rsidRDefault="00C333BF" w:rsidP="00C333BF">
                <w:pPr>
                  <w:jc w:val="center"/>
                  <w:rPr>
                    <w:rFonts w:cs="Arial"/>
                    <w:sz w:val="20"/>
                  </w:rPr>
                </w:pPr>
                <w:r>
                  <w:rPr>
                    <w:rFonts w:ascii="Arial" w:hAnsi="Arial" w:cs="Arial"/>
                    <w:sz w:val="40"/>
                    <w:szCs w:val="44"/>
                  </w:rPr>
                  <w:sym w:font="Wingdings" w:char="F0A8"/>
                </w:r>
              </w:p>
            </w:tc>
            <w:permEnd w:id="951800458" w:displacedByCustomXml="next"/>
          </w:sdtContent>
        </w:sdt>
      </w:tr>
      <w:tr w:rsidR="00C333BF" w:rsidRPr="00696855" w14:paraId="63C438E3" w14:textId="77777777" w:rsidTr="00E44B68">
        <w:trPr>
          <w:trHeight w:val="27"/>
        </w:trPr>
        <w:tc>
          <w:tcPr>
            <w:tcW w:w="7371" w:type="dxa"/>
            <w:tcBorders>
              <w:left w:val="single" w:sz="12" w:space="0" w:color="000000"/>
            </w:tcBorders>
          </w:tcPr>
          <w:p w14:paraId="4D0B789E" w14:textId="26DE1FD6" w:rsidR="00C333BF" w:rsidRPr="00F76535" w:rsidRDefault="00C333BF" w:rsidP="00C333BF">
            <w:pPr>
              <w:numPr>
                <w:ilvl w:val="0"/>
                <w:numId w:val="11"/>
              </w:numPr>
              <w:ind w:left="459" w:hanging="459"/>
              <w:jc w:val="left"/>
              <w:rPr>
                <w:rFonts w:cs="Arial"/>
                <w:sz w:val="20"/>
              </w:rPr>
            </w:pPr>
            <w:bookmarkStart w:id="39" w:name="_Ref87853846"/>
            <w:r>
              <w:rPr>
                <w:rFonts w:cs="Arial"/>
                <w:sz w:val="20"/>
              </w:rPr>
              <w:t>Speak with individuals team member to confirm that individual is achieving KPIs.</w:t>
            </w:r>
            <w:bookmarkEnd w:id="39"/>
          </w:p>
        </w:tc>
        <w:permStart w:id="1357061733" w:edGrp="everyone" w:displacedByCustomXml="next"/>
        <w:sdt>
          <w:sdtPr>
            <w:rPr>
              <w:rFonts w:ascii="Arial" w:hAnsi="Arial" w:cs="Arial"/>
              <w:sz w:val="40"/>
              <w:szCs w:val="44"/>
            </w:rPr>
            <w:id w:val="-181239878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C1F31BF" w14:textId="57000234" w:rsidR="00C333BF" w:rsidRPr="00696855" w:rsidRDefault="00C333BF" w:rsidP="00C333BF">
                <w:pPr>
                  <w:jc w:val="center"/>
                  <w:rPr>
                    <w:rFonts w:cs="Arial"/>
                    <w:sz w:val="20"/>
                  </w:rPr>
                </w:pPr>
                <w:r>
                  <w:rPr>
                    <w:rFonts w:ascii="Arial" w:hAnsi="Arial" w:cs="Arial"/>
                    <w:sz w:val="40"/>
                    <w:szCs w:val="44"/>
                  </w:rPr>
                  <w:sym w:font="Wingdings" w:char="F0A8"/>
                </w:r>
              </w:p>
            </w:tc>
            <w:permEnd w:id="1357061733" w:displacedByCustomXml="next"/>
          </w:sdtContent>
        </w:sdt>
      </w:tr>
      <w:tr w:rsidR="00C333BF" w:rsidRPr="00696855" w14:paraId="2C55CF67" w14:textId="77777777" w:rsidTr="00E44B68">
        <w:trPr>
          <w:trHeight w:val="25"/>
        </w:trPr>
        <w:tc>
          <w:tcPr>
            <w:tcW w:w="7371" w:type="dxa"/>
            <w:tcBorders>
              <w:left w:val="single" w:sz="12" w:space="0" w:color="000000"/>
              <w:bottom w:val="single" w:sz="4" w:space="0" w:color="000000"/>
            </w:tcBorders>
          </w:tcPr>
          <w:p w14:paraId="37BFD386" w14:textId="46F4336D" w:rsidR="00C333BF" w:rsidRPr="00F76535" w:rsidRDefault="00C333BF" w:rsidP="00C333BF">
            <w:pPr>
              <w:numPr>
                <w:ilvl w:val="0"/>
                <w:numId w:val="11"/>
              </w:numPr>
              <w:ind w:left="459" w:hanging="459"/>
              <w:jc w:val="left"/>
              <w:rPr>
                <w:rFonts w:cs="Arial"/>
                <w:sz w:val="20"/>
              </w:rPr>
            </w:pPr>
            <w:bookmarkStart w:id="40"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0"/>
          </w:p>
        </w:tc>
        <w:permStart w:id="2054556822" w:edGrp="everyone" w:displacedByCustomXml="next"/>
        <w:sdt>
          <w:sdtPr>
            <w:rPr>
              <w:rFonts w:ascii="Arial" w:hAnsi="Arial" w:cs="Arial"/>
              <w:sz w:val="40"/>
              <w:szCs w:val="44"/>
            </w:rPr>
            <w:id w:val="1824694369"/>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55229FB5" w14:textId="437A02C6" w:rsidR="00C333BF" w:rsidRPr="00696855" w:rsidRDefault="00C333BF" w:rsidP="00C333BF">
                <w:pPr>
                  <w:jc w:val="center"/>
                  <w:rPr>
                    <w:rFonts w:cs="Arial"/>
                    <w:sz w:val="20"/>
                  </w:rPr>
                </w:pPr>
                <w:r>
                  <w:rPr>
                    <w:rFonts w:ascii="Arial" w:hAnsi="Arial" w:cs="Arial"/>
                    <w:sz w:val="40"/>
                    <w:szCs w:val="44"/>
                  </w:rPr>
                  <w:sym w:font="Wingdings" w:char="F0A8"/>
                </w:r>
              </w:p>
            </w:tc>
            <w:permEnd w:id="2054556822" w:displacedByCustomXml="next"/>
          </w:sdtContent>
        </w:sdt>
      </w:tr>
      <w:tr w:rsidR="00C333BF" w:rsidRPr="00696855" w14:paraId="7C4B4D76" w14:textId="77777777" w:rsidTr="00E44B68">
        <w:trPr>
          <w:trHeight w:val="25"/>
        </w:trPr>
        <w:tc>
          <w:tcPr>
            <w:tcW w:w="7371" w:type="dxa"/>
            <w:tcBorders>
              <w:left w:val="single" w:sz="12" w:space="0" w:color="000000"/>
              <w:bottom w:val="single" w:sz="12" w:space="0" w:color="000000"/>
            </w:tcBorders>
          </w:tcPr>
          <w:p w14:paraId="7302646D" w14:textId="6EA17D35" w:rsidR="00C333BF" w:rsidRPr="00F76535" w:rsidRDefault="00C333BF" w:rsidP="00C333BF">
            <w:pPr>
              <w:numPr>
                <w:ilvl w:val="0"/>
                <w:numId w:val="11"/>
              </w:numPr>
              <w:ind w:left="459" w:hanging="459"/>
              <w:jc w:val="left"/>
              <w:rPr>
                <w:rFonts w:cs="Arial"/>
                <w:sz w:val="20"/>
              </w:rPr>
            </w:pPr>
            <w:bookmarkStart w:id="41"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1"/>
          </w:p>
        </w:tc>
        <w:permStart w:id="1729395542" w:edGrp="everyone" w:displacedByCustomXml="next"/>
        <w:sdt>
          <w:sdtPr>
            <w:rPr>
              <w:rFonts w:ascii="Arial" w:hAnsi="Arial" w:cs="Arial"/>
              <w:sz w:val="40"/>
              <w:szCs w:val="44"/>
            </w:rPr>
            <w:id w:val="1972479670"/>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3DD3AAC6" w14:textId="2F7FB125" w:rsidR="00C333BF" w:rsidRPr="00696855" w:rsidRDefault="00C333BF" w:rsidP="00C333BF">
                <w:pPr>
                  <w:jc w:val="center"/>
                  <w:rPr>
                    <w:rFonts w:cs="Arial"/>
                    <w:sz w:val="20"/>
                  </w:rPr>
                </w:pPr>
                <w:r>
                  <w:rPr>
                    <w:rFonts w:ascii="Arial" w:hAnsi="Arial" w:cs="Arial"/>
                    <w:sz w:val="40"/>
                    <w:szCs w:val="44"/>
                  </w:rPr>
                  <w:sym w:font="Wingdings" w:char="F0A8"/>
                </w:r>
              </w:p>
            </w:tc>
            <w:permEnd w:id="1729395542" w:displacedByCustomXml="next"/>
          </w:sdtContent>
        </w:sdt>
      </w:tr>
    </w:tbl>
    <w:p w14:paraId="61105B10" w14:textId="3397E117" w:rsidR="00951F5B" w:rsidRDefault="006C5261" w:rsidP="00951F5B">
      <w:pPr>
        <w:jc w:val="center"/>
        <w:rPr>
          <w:rFonts w:ascii="Arial" w:hAnsi="Arial" w:cs="Arial"/>
          <w:b/>
          <w:bCs/>
          <w:sz w:val="22"/>
          <w:szCs w:val="22"/>
        </w:rPr>
      </w:pPr>
      <w:r w:rsidRPr="006C5261">
        <w:rPr>
          <w:rFonts w:ascii="Arial" w:hAnsi="Arial" w:cs="Arial"/>
          <w:b/>
          <w:bCs/>
          <w:sz w:val="22"/>
          <w:szCs w:val="22"/>
        </w:rPr>
        <w:lastRenderedPageBreak/>
        <w:t>Individual</w:t>
      </w:r>
      <w:r>
        <w:rPr>
          <w:rFonts w:ascii="Arial" w:hAnsi="Arial" w:cs="Arial"/>
          <w:sz w:val="22"/>
          <w:szCs w:val="22"/>
        </w:rPr>
        <w:t xml:space="preserve"> </w:t>
      </w:r>
      <w:r w:rsidR="00951F5B" w:rsidRPr="00951F5B">
        <w:rPr>
          <w:rFonts w:ascii="Arial" w:hAnsi="Arial" w:cs="Arial"/>
          <w:b/>
          <w:bCs/>
          <w:sz w:val="22"/>
          <w:szCs w:val="22"/>
        </w:rPr>
        <w:t>Performance Plan template</w:t>
      </w:r>
    </w:p>
    <w:p w14:paraId="3FDEBB21" w14:textId="206A5784" w:rsidR="00951F5B" w:rsidRPr="00D041B0" w:rsidRDefault="00951F5B" w:rsidP="00951F5B">
      <w:pPr>
        <w:jc w:val="center"/>
        <w:rPr>
          <w:rFonts w:ascii="Arial" w:hAnsi="Arial" w:cs="Arial"/>
          <w:b/>
          <w:bCs/>
          <w:sz w:val="20"/>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4820"/>
        <w:gridCol w:w="1843"/>
      </w:tblGrid>
      <w:tr w:rsidR="00951F5B" w:rsidRPr="007304BE" w14:paraId="3828A0EC"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413796E9" w14:textId="484394CD" w:rsidR="00951F5B" w:rsidRPr="007304BE" w:rsidRDefault="00951F5B" w:rsidP="00D041B0">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0CA52FD4" w14:textId="19F02E74" w:rsidR="00951F5B" w:rsidRPr="00D041B0" w:rsidRDefault="00CE73BA" w:rsidP="00D041B0">
            <w:pPr>
              <w:jc w:val="left"/>
              <w:rPr>
                <w:rFonts w:cs="Calibri"/>
              </w:rPr>
            </w:pPr>
            <w:permStart w:id="1062089479" w:edGrp="everyone"/>
            <w:r>
              <w:rPr>
                <w:rFonts w:cs="Calibri"/>
              </w:rPr>
              <w:t>Chris Smith</w:t>
            </w:r>
            <w:permEnd w:id="1062089479"/>
          </w:p>
        </w:tc>
      </w:tr>
      <w:tr w:rsidR="00951F5B" w:rsidRPr="007304BE" w14:paraId="2FFE7E19"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18526589" w14:textId="7591505E" w:rsidR="00951F5B" w:rsidRPr="007304BE" w:rsidRDefault="00951F5B" w:rsidP="00D041B0">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C0DFF0E" w14:textId="65B79483" w:rsidR="00951F5B" w:rsidRPr="00D041B0" w:rsidRDefault="00FB29AE" w:rsidP="00D041B0">
            <w:pPr>
              <w:jc w:val="left"/>
              <w:rPr>
                <w:rFonts w:cs="Calibri"/>
              </w:rPr>
            </w:pPr>
            <w:permStart w:id="140193321" w:edGrp="everyone"/>
            <w:r>
              <w:rPr>
                <w:rFonts w:cs="Calibri"/>
              </w:rPr>
              <w:t>1</w:t>
            </w:r>
            <w:r w:rsidR="00666CE7">
              <w:rPr>
                <w:rFonts w:cs="Calibri"/>
              </w:rPr>
              <w:t xml:space="preserve"> month</w:t>
            </w:r>
            <w:permEnd w:id="140193321"/>
          </w:p>
        </w:tc>
      </w:tr>
      <w:tr w:rsidR="00951F5B" w:rsidRPr="007304BE" w14:paraId="6DD388FE"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7AC3B3B9" w14:textId="0E47AF1E" w:rsidR="00951F5B" w:rsidRPr="007304BE" w:rsidRDefault="00951F5B" w:rsidP="00D041B0">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40D2B0C0" w14:textId="12BA1EE0" w:rsidR="00951F5B" w:rsidRPr="00D041B0" w:rsidRDefault="00CE73BA" w:rsidP="00D041B0">
            <w:pPr>
              <w:jc w:val="left"/>
              <w:rPr>
                <w:rFonts w:cs="Calibri"/>
              </w:rPr>
            </w:pPr>
            <w:permStart w:id="920473009" w:edGrp="everyone"/>
            <w:r>
              <w:rPr>
                <w:rFonts w:cs="Calibri"/>
              </w:rPr>
              <w:t>Labourer</w:t>
            </w:r>
            <w:permEnd w:id="920473009"/>
          </w:p>
        </w:tc>
      </w:tr>
      <w:tr w:rsidR="00951F5B" w:rsidRPr="007304BE" w14:paraId="6475156F"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673B70E8" w14:textId="77777777" w:rsidR="00951F5B" w:rsidRPr="007304BE" w:rsidRDefault="00951F5B" w:rsidP="00D041B0">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0EBC2F73" w14:textId="7D8D2F7B" w:rsidR="00951F5B" w:rsidRPr="00D041B0" w:rsidRDefault="00CE73BA" w:rsidP="00D041B0">
            <w:pPr>
              <w:jc w:val="left"/>
              <w:rPr>
                <w:rFonts w:cs="Calibri"/>
              </w:rPr>
            </w:pPr>
            <w:permStart w:id="1389300608" w:edGrp="everyone"/>
            <w:r>
              <w:rPr>
                <w:rFonts w:cs="Calibri"/>
              </w:rPr>
              <w:t>Luke Wallace</w:t>
            </w:r>
            <w:permEnd w:id="1389300608"/>
          </w:p>
        </w:tc>
      </w:tr>
      <w:tr w:rsidR="00951F5B" w:rsidRPr="007304BE" w14:paraId="593D8B19" w14:textId="77777777" w:rsidTr="00D041B0">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7AC4282D" w14:textId="77777777" w:rsidR="00951F5B" w:rsidRPr="007304BE" w:rsidRDefault="00951F5B" w:rsidP="00D041B0">
            <w:pPr>
              <w:jc w:val="left"/>
              <w:rPr>
                <w:rFonts w:cs="Calibri"/>
                <w:b/>
                <w:bCs/>
              </w:rPr>
            </w:pPr>
            <w:r w:rsidRPr="007304BE">
              <w:rPr>
                <w:rFonts w:cs="Calibri"/>
                <w:b/>
                <w:bCs/>
              </w:rPr>
              <w:t>Date: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A1C42DA" w14:textId="595CD03E" w:rsidR="00951F5B" w:rsidRPr="00D041B0" w:rsidRDefault="00666CE7" w:rsidP="00D041B0">
            <w:pPr>
              <w:jc w:val="left"/>
              <w:rPr>
                <w:rFonts w:cs="Calibri"/>
              </w:rPr>
            </w:pPr>
            <w:permStart w:id="827478792" w:edGrp="everyone"/>
            <w:r>
              <w:rPr>
                <w:rFonts w:cs="Calibri"/>
              </w:rPr>
              <w:t>10/10/2024</w:t>
            </w:r>
            <w:permEnd w:id="827478792"/>
          </w:p>
        </w:tc>
      </w:tr>
      <w:tr w:rsidR="00951F5B" w:rsidRPr="002633BA" w14:paraId="1CE68857"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290E191F" w14:textId="6FE623AD" w:rsidR="00951F5B" w:rsidRPr="00D041B0" w:rsidRDefault="00951F5B" w:rsidP="003332FC">
            <w:pPr>
              <w:spacing w:after="120"/>
              <w:rPr>
                <w:rFonts w:cs="Calibri"/>
                <w:color w:val="FFFFFF"/>
              </w:rPr>
            </w:pPr>
            <w:r w:rsidRPr="002633BA">
              <w:rPr>
                <w:rFonts w:cs="Calibri"/>
                <w:b/>
                <w:bCs/>
                <w:color w:val="FFFFFF"/>
              </w:rPr>
              <w:t>Key Result Area:</w:t>
            </w:r>
            <w:r w:rsidR="00D041B0" w:rsidRPr="00D041B0">
              <w:rPr>
                <w:rFonts w:cs="Calibri"/>
                <w:color w:val="FFFFFF"/>
              </w:rPr>
              <w:t xml:space="preserve"> </w:t>
            </w:r>
            <w:permStart w:id="269120536" w:edGrp="everyone"/>
            <w:r w:rsidR="007C6CBF">
              <w:rPr>
                <w:rFonts w:cs="Calibri"/>
              </w:rPr>
              <w:t>Safety</w:t>
            </w:r>
            <w:r w:rsidR="00353ED1">
              <w:rPr>
                <w:rFonts w:cs="Calibri"/>
              </w:rPr>
              <w:t xml:space="preserve"> compliance</w:t>
            </w:r>
            <w:r w:rsidR="007C6CBF">
              <w:rPr>
                <w:rFonts w:cs="Calibri"/>
                <w:color w:val="FFFFFF"/>
              </w:rPr>
              <w:t>s</w:t>
            </w:r>
            <w:permEnd w:id="269120536"/>
          </w:p>
        </w:tc>
      </w:tr>
      <w:tr w:rsidR="00951F5B" w:rsidRPr="002633BA" w14:paraId="226D1675"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53092F6C" w14:textId="76ADC40F" w:rsidR="00951F5B" w:rsidRPr="00D041B0" w:rsidRDefault="00951F5B" w:rsidP="003332FC">
            <w:pPr>
              <w:spacing w:after="120"/>
              <w:rPr>
                <w:rFonts w:cs="Calibri"/>
              </w:rPr>
            </w:pPr>
            <w:r>
              <w:rPr>
                <w:rFonts w:cs="Calibri"/>
                <w:b/>
                <w:bCs/>
              </w:rPr>
              <w:t xml:space="preserve">Organisational </w:t>
            </w:r>
            <w:r w:rsidRPr="002633BA">
              <w:rPr>
                <w:rFonts w:cs="Calibri"/>
                <w:b/>
                <w:bCs/>
              </w:rPr>
              <w:t>Objective:</w:t>
            </w:r>
            <w:r w:rsidR="00D041B0" w:rsidRPr="00D041B0">
              <w:rPr>
                <w:rFonts w:cs="Calibri"/>
              </w:rPr>
              <w:t xml:space="preserve"> </w:t>
            </w:r>
            <w:permStart w:id="153768541" w:edGrp="everyone"/>
            <w:r w:rsidR="00820175">
              <w:rPr>
                <w:rFonts w:cs="Calibri"/>
              </w:rPr>
              <w:t>Ensure a safe work environment by adhering to WHS regulations</w:t>
            </w:r>
            <w:permEnd w:id="153768541"/>
          </w:p>
        </w:tc>
      </w:tr>
      <w:tr w:rsidR="00951F5B" w:rsidRPr="002633BA" w14:paraId="0EF42C7C"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196" w:type="dxa"/>
            <w:gridSpan w:val="2"/>
            <w:tcBorders>
              <w:top w:val="double" w:sz="6" w:space="0" w:color="CF7B79"/>
              <w:left w:val="single" w:sz="8" w:space="0" w:color="CF7B79"/>
              <w:bottom w:val="single" w:sz="8" w:space="0" w:color="CF7B79"/>
              <w:right w:val="single" w:sz="4" w:space="0" w:color="C0504D"/>
            </w:tcBorders>
          </w:tcPr>
          <w:p w14:paraId="4E034046" w14:textId="77777777" w:rsidR="00951F5B" w:rsidRPr="002633BA" w:rsidRDefault="00951F5B" w:rsidP="003332FC">
            <w:pPr>
              <w:spacing w:after="120"/>
              <w:rPr>
                <w:rFonts w:cs="Calibri"/>
                <w:b/>
                <w:bCs/>
              </w:rPr>
            </w:pPr>
            <w:r>
              <w:rPr>
                <w:rFonts w:cs="Calibri"/>
                <w:b/>
                <w:bCs/>
              </w:rPr>
              <w:t>Key Performance Indicator</w:t>
            </w:r>
            <w:r w:rsidRPr="002633BA">
              <w:rPr>
                <w:rFonts w:cs="Calibri"/>
                <w:b/>
                <w:bCs/>
              </w:rPr>
              <w:t>:</w:t>
            </w:r>
          </w:p>
          <w:p w14:paraId="508B20C3" w14:textId="498981E1" w:rsidR="00951F5B" w:rsidRPr="00D041B0" w:rsidRDefault="00301CEE" w:rsidP="003332FC">
            <w:pPr>
              <w:spacing w:after="120"/>
              <w:rPr>
                <w:rFonts w:cs="Calibri"/>
              </w:rPr>
            </w:pPr>
            <w:permStart w:id="1201364733" w:edGrp="everyone"/>
            <w:r>
              <w:rPr>
                <w:rFonts w:cs="Calibri"/>
              </w:rPr>
              <w:t xml:space="preserve">100% compliance with safety protocols </w:t>
            </w:r>
            <w:r w:rsidR="00896240">
              <w:rPr>
                <w:rFonts w:cs="Calibri"/>
              </w:rPr>
              <w:t>while onsite</w:t>
            </w:r>
            <w:permEnd w:id="1201364733"/>
          </w:p>
        </w:tc>
        <w:tc>
          <w:tcPr>
            <w:tcW w:w="1843" w:type="dxa"/>
            <w:tcBorders>
              <w:top w:val="double" w:sz="6" w:space="0" w:color="CF7B79"/>
              <w:left w:val="single" w:sz="4" w:space="0" w:color="C0504D"/>
              <w:bottom w:val="single" w:sz="8" w:space="0" w:color="CF7B79"/>
              <w:right w:val="single" w:sz="8" w:space="0" w:color="CF7B79"/>
            </w:tcBorders>
          </w:tcPr>
          <w:p w14:paraId="60CF6BB7" w14:textId="77777777" w:rsidR="00951F5B" w:rsidRDefault="00951F5B" w:rsidP="003332FC">
            <w:pPr>
              <w:spacing w:after="120"/>
              <w:rPr>
                <w:rFonts w:cs="Calibri"/>
                <w:b/>
                <w:bCs/>
              </w:rPr>
            </w:pPr>
            <w:r w:rsidRPr="002633BA">
              <w:rPr>
                <w:rFonts w:cs="Calibri"/>
                <w:b/>
                <w:bCs/>
              </w:rPr>
              <w:t>Review Date</w:t>
            </w:r>
            <w:r w:rsidR="00D041B0">
              <w:rPr>
                <w:rFonts w:cs="Calibri"/>
                <w:b/>
                <w:bCs/>
              </w:rPr>
              <w:t>:</w:t>
            </w:r>
          </w:p>
          <w:p w14:paraId="0474C69D" w14:textId="6A6BC4BE" w:rsidR="00D041B0" w:rsidRPr="00D041B0" w:rsidRDefault="00CE7ADD" w:rsidP="003332FC">
            <w:pPr>
              <w:spacing w:after="120"/>
              <w:rPr>
                <w:rFonts w:cs="Calibri"/>
              </w:rPr>
            </w:pPr>
            <w:permStart w:id="588278771" w:edGrp="everyone"/>
            <w:r>
              <w:rPr>
                <w:rFonts w:cs="Calibri"/>
              </w:rPr>
              <w:t>10/11/2024</w:t>
            </w:r>
            <w:permEnd w:id="588278771"/>
          </w:p>
        </w:tc>
      </w:tr>
      <w:tr w:rsidR="00951F5B" w:rsidRPr="002633BA" w14:paraId="72C1FEEF"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485B5468" w14:textId="40CF210E" w:rsidR="00951F5B" w:rsidRPr="00D041B0" w:rsidRDefault="00951F5B" w:rsidP="003332FC">
            <w:pPr>
              <w:spacing w:after="120"/>
              <w:rPr>
                <w:rFonts w:cs="Calibri"/>
                <w:color w:val="FFFFFF"/>
              </w:rPr>
            </w:pPr>
            <w:r w:rsidRPr="002633BA">
              <w:rPr>
                <w:rFonts w:cs="Calibri"/>
                <w:b/>
                <w:bCs/>
                <w:color w:val="FFFFFF"/>
              </w:rPr>
              <w:t>Key Result Area:</w:t>
            </w:r>
            <w:r w:rsidR="00D041B0">
              <w:rPr>
                <w:rFonts w:cs="Calibri"/>
                <w:color w:val="FFFFFF"/>
              </w:rPr>
              <w:t xml:space="preserve"> </w:t>
            </w:r>
            <w:permStart w:id="494434933" w:edGrp="everyone"/>
            <w:r w:rsidR="0080034E">
              <w:rPr>
                <w:rFonts w:cs="Calibri"/>
              </w:rPr>
              <w:t>Productivity</w:t>
            </w:r>
            <w:permEnd w:id="494434933"/>
          </w:p>
        </w:tc>
      </w:tr>
      <w:tr w:rsidR="00951F5B" w:rsidRPr="002633BA" w14:paraId="0B22AD48"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175DF8E8" w14:textId="5068F930" w:rsidR="00951F5B" w:rsidRPr="00D041B0" w:rsidRDefault="00951F5B" w:rsidP="003332FC">
            <w:pPr>
              <w:spacing w:after="120"/>
              <w:rPr>
                <w:rFonts w:cs="Calibri"/>
              </w:rPr>
            </w:pPr>
            <w:r>
              <w:rPr>
                <w:rFonts w:cs="Calibri"/>
                <w:b/>
                <w:bCs/>
              </w:rPr>
              <w:t xml:space="preserve">Organisational </w:t>
            </w:r>
            <w:r w:rsidRPr="002633BA">
              <w:rPr>
                <w:rFonts w:cs="Calibri"/>
                <w:b/>
                <w:bCs/>
              </w:rPr>
              <w:t>Objective:</w:t>
            </w:r>
            <w:r w:rsidR="00D041B0">
              <w:rPr>
                <w:rFonts w:cs="Calibri"/>
                <w:b/>
                <w:bCs/>
              </w:rPr>
              <w:t xml:space="preserve"> </w:t>
            </w:r>
            <w:permStart w:id="876435312" w:edGrp="everyone"/>
            <w:r w:rsidR="00813037">
              <w:rPr>
                <w:rFonts w:cs="Calibri"/>
                <w:b/>
                <w:bCs/>
              </w:rPr>
              <w:t>Improve work efficiency and output on site</w:t>
            </w:r>
            <w:permEnd w:id="876435312"/>
          </w:p>
        </w:tc>
      </w:tr>
      <w:tr w:rsidR="00951F5B" w:rsidRPr="002633BA" w14:paraId="732C7CBE"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196" w:type="dxa"/>
            <w:gridSpan w:val="2"/>
            <w:tcBorders>
              <w:top w:val="double" w:sz="6" w:space="0" w:color="CF7B79"/>
              <w:left w:val="single" w:sz="8" w:space="0" w:color="CF7B79"/>
              <w:bottom w:val="single" w:sz="8" w:space="0" w:color="CF7B79"/>
              <w:right w:val="single" w:sz="4" w:space="0" w:color="C0504D"/>
            </w:tcBorders>
          </w:tcPr>
          <w:p w14:paraId="4C5E6432" w14:textId="77777777" w:rsidR="00951F5B" w:rsidRPr="002633BA" w:rsidRDefault="00951F5B" w:rsidP="003332FC">
            <w:pPr>
              <w:spacing w:after="120"/>
              <w:rPr>
                <w:rFonts w:cs="Calibri"/>
                <w:b/>
                <w:bCs/>
              </w:rPr>
            </w:pPr>
            <w:r>
              <w:rPr>
                <w:rFonts w:cs="Calibri"/>
                <w:b/>
                <w:bCs/>
              </w:rPr>
              <w:t>Key Performance Indicator</w:t>
            </w:r>
            <w:r w:rsidRPr="002633BA">
              <w:rPr>
                <w:rFonts w:cs="Calibri"/>
                <w:b/>
                <w:bCs/>
              </w:rPr>
              <w:t>:</w:t>
            </w:r>
          </w:p>
          <w:p w14:paraId="36830A48" w14:textId="3A75E89B" w:rsidR="00951F5B" w:rsidRPr="00D041B0" w:rsidRDefault="0087668A" w:rsidP="003332FC">
            <w:pPr>
              <w:spacing w:after="120"/>
              <w:rPr>
                <w:rFonts w:cs="Calibri"/>
              </w:rPr>
            </w:pPr>
            <w:permStart w:id="57104883" w:edGrp="everyone"/>
            <w:r>
              <w:rPr>
                <w:rFonts w:cs="Calibri"/>
              </w:rPr>
              <w:t xml:space="preserve"> </w:t>
            </w:r>
            <w:r w:rsidR="00ED2E73">
              <w:rPr>
                <w:rFonts w:cs="Calibri"/>
              </w:rPr>
              <w:t xml:space="preserve">Complete assigned tasks within scheduled time frames while achieving safe </w:t>
            </w:r>
            <w:r w:rsidR="00FE4B2C">
              <w:rPr>
                <w:rFonts w:cs="Calibri"/>
              </w:rPr>
              <w:t>and productive works.</w:t>
            </w:r>
            <w:permEnd w:id="57104883"/>
          </w:p>
        </w:tc>
        <w:tc>
          <w:tcPr>
            <w:tcW w:w="1843" w:type="dxa"/>
            <w:tcBorders>
              <w:top w:val="double" w:sz="6" w:space="0" w:color="CF7B79"/>
              <w:left w:val="single" w:sz="4" w:space="0" w:color="C0504D"/>
              <w:bottom w:val="single" w:sz="8" w:space="0" w:color="CF7B79"/>
              <w:right w:val="single" w:sz="8" w:space="0" w:color="CF7B79"/>
            </w:tcBorders>
          </w:tcPr>
          <w:p w14:paraId="37BBDA9C" w14:textId="77777777" w:rsidR="00951F5B" w:rsidRDefault="00951F5B" w:rsidP="003332FC">
            <w:pPr>
              <w:spacing w:after="120"/>
              <w:rPr>
                <w:rFonts w:cs="Calibri"/>
                <w:b/>
                <w:bCs/>
              </w:rPr>
            </w:pPr>
            <w:r w:rsidRPr="002633BA">
              <w:rPr>
                <w:rFonts w:cs="Calibri"/>
                <w:b/>
                <w:bCs/>
              </w:rPr>
              <w:t>Review Date</w:t>
            </w:r>
            <w:r w:rsidR="00D041B0">
              <w:rPr>
                <w:rFonts w:cs="Calibri"/>
                <w:b/>
                <w:bCs/>
              </w:rPr>
              <w:t>:</w:t>
            </w:r>
          </w:p>
          <w:p w14:paraId="5C2E3177" w14:textId="4DABE48A" w:rsidR="00D041B0" w:rsidRPr="00D041B0" w:rsidRDefault="0087668A" w:rsidP="003332FC">
            <w:pPr>
              <w:spacing w:after="120"/>
              <w:rPr>
                <w:rFonts w:cs="Calibri"/>
              </w:rPr>
            </w:pPr>
            <w:permStart w:id="59965829" w:edGrp="everyone"/>
            <w:r>
              <w:rPr>
                <w:rFonts w:cs="Calibri"/>
              </w:rPr>
              <w:t xml:space="preserve"> 10/11/2024</w:t>
            </w:r>
            <w:permEnd w:id="59965829"/>
          </w:p>
        </w:tc>
      </w:tr>
      <w:tr w:rsidR="00951F5B" w:rsidRPr="002633BA" w14:paraId="6742FA18"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0CBA6F0D" w14:textId="168D22DB" w:rsidR="00951F5B" w:rsidRPr="00D041B0" w:rsidRDefault="00951F5B" w:rsidP="003332FC">
            <w:pPr>
              <w:spacing w:after="120"/>
              <w:rPr>
                <w:rFonts w:cs="Calibri"/>
                <w:color w:val="FFFFFF"/>
              </w:rPr>
            </w:pPr>
            <w:r w:rsidRPr="002633BA">
              <w:rPr>
                <w:rFonts w:cs="Calibri"/>
                <w:b/>
                <w:bCs/>
                <w:color w:val="FFFFFF"/>
              </w:rPr>
              <w:t>Key Result Area:</w:t>
            </w:r>
            <w:r w:rsidR="00D041B0">
              <w:rPr>
                <w:rFonts w:cs="Calibri"/>
                <w:color w:val="FFFFFF"/>
              </w:rPr>
              <w:t xml:space="preserve"> </w:t>
            </w:r>
            <w:permStart w:id="935920314" w:edGrp="everyone"/>
            <w:r w:rsidR="00FE4B2C">
              <w:rPr>
                <w:rFonts w:cs="Calibri"/>
              </w:rPr>
              <w:t>Team collaboration</w:t>
            </w:r>
            <w:permEnd w:id="935920314"/>
          </w:p>
        </w:tc>
      </w:tr>
      <w:tr w:rsidR="00951F5B" w:rsidRPr="002633BA" w14:paraId="72BED39A" w14:textId="77777777" w:rsidTr="003332FC">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shd w:val="clear" w:color="auto" w:fill="EFD3D2"/>
          </w:tcPr>
          <w:p w14:paraId="0F8169A7" w14:textId="58C86A7E" w:rsidR="00951F5B" w:rsidRPr="00D041B0" w:rsidRDefault="00951F5B" w:rsidP="003332FC">
            <w:pPr>
              <w:spacing w:after="120"/>
              <w:rPr>
                <w:rFonts w:cs="Calibri"/>
              </w:rPr>
            </w:pPr>
            <w:r>
              <w:rPr>
                <w:rFonts w:cs="Calibri"/>
                <w:b/>
                <w:bCs/>
              </w:rPr>
              <w:t xml:space="preserve">Organisational </w:t>
            </w:r>
            <w:r w:rsidRPr="002633BA">
              <w:rPr>
                <w:rFonts w:cs="Calibri"/>
                <w:b/>
                <w:bCs/>
              </w:rPr>
              <w:t>Objective:</w:t>
            </w:r>
            <w:r w:rsidR="00D041B0">
              <w:rPr>
                <w:rFonts w:cs="Calibri"/>
                <w:b/>
                <w:bCs/>
              </w:rPr>
              <w:t xml:space="preserve"> </w:t>
            </w:r>
            <w:permStart w:id="1274881955" w:edGrp="everyone"/>
            <w:r w:rsidR="005C6D16">
              <w:rPr>
                <w:rFonts w:cs="Calibri"/>
                <w:b/>
                <w:bCs/>
              </w:rPr>
              <w:t>Adopt</w:t>
            </w:r>
            <w:r w:rsidR="00FE4B2C">
              <w:rPr>
                <w:rFonts w:cs="Calibri"/>
                <w:b/>
                <w:bCs/>
              </w:rPr>
              <w:t xml:space="preserve"> </w:t>
            </w:r>
            <w:r w:rsidR="005C6D16">
              <w:rPr>
                <w:rFonts w:cs="Calibri"/>
                <w:b/>
                <w:bCs/>
              </w:rPr>
              <w:t xml:space="preserve">effective </w:t>
            </w:r>
            <w:r w:rsidR="00556FFD">
              <w:rPr>
                <w:rFonts w:cs="Calibri"/>
                <w:b/>
                <w:bCs/>
              </w:rPr>
              <w:t>communication</w:t>
            </w:r>
            <w:r w:rsidR="005C6D16">
              <w:rPr>
                <w:rFonts w:cs="Calibri"/>
                <w:b/>
                <w:bCs/>
              </w:rPr>
              <w:t xml:space="preserve"> and </w:t>
            </w:r>
            <w:r w:rsidR="00556FFD">
              <w:rPr>
                <w:rFonts w:cs="Calibri"/>
                <w:b/>
                <w:bCs/>
              </w:rPr>
              <w:t>teamwork</w:t>
            </w:r>
            <w:r w:rsidR="005C6D16">
              <w:rPr>
                <w:rFonts w:cs="Calibri"/>
                <w:b/>
                <w:bCs/>
              </w:rPr>
              <w:t xml:space="preserve"> among crew memb</w:t>
            </w:r>
            <w:r w:rsidR="00556FFD">
              <w:rPr>
                <w:rFonts w:cs="Calibri"/>
                <w:b/>
                <w:bCs/>
              </w:rPr>
              <w:t>ers</w:t>
            </w:r>
            <w:permEnd w:id="1274881955"/>
          </w:p>
        </w:tc>
      </w:tr>
      <w:tr w:rsidR="00951F5B" w:rsidRPr="002633BA" w14:paraId="469176A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196" w:type="dxa"/>
            <w:gridSpan w:val="2"/>
            <w:tcBorders>
              <w:top w:val="double" w:sz="6" w:space="0" w:color="CF7B79"/>
              <w:left w:val="single" w:sz="8" w:space="0" w:color="CF7B79"/>
              <w:bottom w:val="double" w:sz="6" w:space="0" w:color="CF7B79"/>
              <w:right w:val="single" w:sz="4" w:space="0" w:color="C0504D"/>
            </w:tcBorders>
          </w:tcPr>
          <w:p w14:paraId="1DC8B408" w14:textId="77777777" w:rsidR="00951F5B" w:rsidRPr="002633BA" w:rsidRDefault="00951F5B" w:rsidP="003332FC">
            <w:pPr>
              <w:spacing w:after="120"/>
              <w:rPr>
                <w:rFonts w:cs="Calibri"/>
                <w:b/>
                <w:bCs/>
              </w:rPr>
            </w:pPr>
            <w:r>
              <w:rPr>
                <w:rFonts w:cs="Calibri"/>
                <w:b/>
                <w:bCs/>
              </w:rPr>
              <w:t>Key Performance Indicator</w:t>
            </w:r>
            <w:r w:rsidRPr="002633BA">
              <w:rPr>
                <w:rFonts w:cs="Calibri"/>
                <w:b/>
                <w:bCs/>
              </w:rPr>
              <w:t>:</w:t>
            </w:r>
          </w:p>
          <w:p w14:paraId="5DD34018" w14:textId="03C58132" w:rsidR="00951F5B" w:rsidRPr="00D041B0" w:rsidRDefault="001E46EF" w:rsidP="003332FC">
            <w:pPr>
              <w:spacing w:after="120"/>
              <w:rPr>
                <w:rFonts w:cs="Calibri"/>
              </w:rPr>
            </w:pPr>
            <w:permStart w:id="968845303" w:edGrp="everyone"/>
            <w:r>
              <w:rPr>
                <w:rFonts w:cs="Calibri"/>
              </w:rPr>
              <w:t>Receive positive feedbac</w:t>
            </w:r>
            <w:r w:rsidR="00292E54">
              <w:rPr>
                <w:rFonts w:cs="Calibri"/>
              </w:rPr>
              <w:t xml:space="preserve">k </w:t>
            </w:r>
            <w:r w:rsidR="00896240">
              <w:rPr>
                <w:rFonts w:cs="Calibri"/>
              </w:rPr>
              <w:t>from team</w:t>
            </w:r>
            <w:r w:rsidR="00292E54">
              <w:rPr>
                <w:rFonts w:cs="Calibri"/>
              </w:rPr>
              <w:t xml:space="preserve"> members and supervisors regarding collaboration and attend all team meetings while contr</w:t>
            </w:r>
            <w:r w:rsidR="00271616">
              <w:rPr>
                <w:rFonts w:cs="Calibri"/>
              </w:rPr>
              <w:t>ibuting ideas.</w:t>
            </w:r>
            <w:permEnd w:id="968845303"/>
          </w:p>
        </w:tc>
        <w:tc>
          <w:tcPr>
            <w:tcW w:w="1843" w:type="dxa"/>
            <w:tcBorders>
              <w:top w:val="double" w:sz="6" w:space="0" w:color="CF7B79"/>
              <w:left w:val="single" w:sz="4" w:space="0" w:color="C0504D"/>
              <w:bottom w:val="double" w:sz="6" w:space="0" w:color="CF7B79"/>
              <w:right w:val="single" w:sz="8" w:space="0" w:color="CF7B79"/>
            </w:tcBorders>
          </w:tcPr>
          <w:p w14:paraId="1EA25CAD" w14:textId="77777777" w:rsidR="00951F5B" w:rsidRDefault="00951F5B" w:rsidP="003332FC">
            <w:pPr>
              <w:spacing w:after="120"/>
              <w:rPr>
                <w:rFonts w:cs="Calibri"/>
              </w:rPr>
            </w:pPr>
            <w:r w:rsidRPr="002633BA">
              <w:rPr>
                <w:rFonts w:cs="Calibri"/>
                <w:b/>
                <w:bCs/>
              </w:rPr>
              <w:t>Review Date</w:t>
            </w:r>
            <w:r w:rsidR="00D041B0">
              <w:rPr>
                <w:rFonts w:cs="Calibri"/>
                <w:b/>
                <w:bCs/>
              </w:rPr>
              <w:t>:</w:t>
            </w:r>
          </w:p>
          <w:p w14:paraId="0C4ED015" w14:textId="6B6BF296" w:rsidR="00D041B0" w:rsidRPr="00D041B0" w:rsidRDefault="00271616" w:rsidP="003332FC">
            <w:pPr>
              <w:spacing w:after="120"/>
              <w:rPr>
                <w:rFonts w:cs="Calibri"/>
              </w:rPr>
            </w:pPr>
            <w:permStart w:id="2135759376" w:edGrp="everyone"/>
            <w:r>
              <w:rPr>
                <w:rFonts w:cs="Calibri"/>
              </w:rPr>
              <w:t>10/11/2024</w:t>
            </w:r>
            <w:permEnd w:id="2135759376"/>
          </w:p>
        </w:tc>
      </w:tr>
      <w:tr w:rsidR="00D041B0" w:rsidRPr="002633BA" w14:paraId="5D913429" w14:textId="77777777" w:rsidTr="007C059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770"/>
        </w:trPr>
        <w:tc>
          <w:tcPr>
            <w:tcW w:w="9039" w:type="dxa"/>
            <w:gridSpan w:val="3"/>
            <w:tcBorders>
              <w:top w:val="double" w:sz="6" w:space="0" w:color="CF7B79"/>
              <w:left w:val="single" w:sz="8" w:space="0" w:color="CF7B79"/>
              <w:bottom w:val="double" w:sz="6" w:space="0" w:color="CF7B79"/>
              <w:right w:val="single" w:sz="8" w:space="0" w:color="CF7B79"/>
            </w:tcBorders>
          </w:tcPr>
          <w:p w14:paraId="21FEBAD1" w14:textId="77777777" w:rsidR="00D041B0" w:rsidRDefault="00D041B0" w:rsidP="003332FC">
            <w:pPr>
              <w:spacing w:after="120"/>
              <w:rPr>
                <w:rFonts w:cs="Calibri"/>
                <w:b/>
                <w:bCs/>
              </w:rPr>
            </w:pPr>
            <w:r>
              <w:rPr>
                <w:rFonts w:cs="Calibri"/>
                <w:b/>
                <w:bCs/>
              </w:rPr>
              <w:t>This plan will be implemented by the following actions:</w:t>
            </w:r>
          </w:p>
          <w:p w14:paraId="4451A93C" w14:textId="5607233A" w:rsidR="00D041B0" w:rsidRDefault="006660F6" w:rsidP="00951F5B">
            <w:pPr>
              <w:pStyle w:val="ListParagraph"/>
              <w:numPr>
                <w:ilvl w:val="0"/>
                <w:numId w:val="39"/>
              </w:numPr>
              <w:spacing w:before="120" w:after="120"/>
              <w:ind w:left="306"/>
              <w:contextualSpacing w:val="0"/>
              <w:jc w:val="left"/>
            </w:pPr>
            <w:permStart w:id="187237629" w:edGrp="everyone"/>
            <w:r>
              <w:t>Attend safety training session on WHS compliance.</w:t>
            </w:r>
            <w:permEnd w:id="187237629"/>
            <w:r w:rsidR="00D041B0">
              <w:t xml:space="preserve"> </w:t>
            </w:r>
          </w:p>
          <w:p w14:paraId="0BD63D50" w14:textId="49CB9205" w:rsidR="00D041B0" w:rsidRDefault="006660F6" w:rsidP="00951F5B">
            <w:pPr>
              <w:pStyle w:val="ListParagraph"/>
              <w:numPr>
                <w:ilvl w:val="0"/>
                <w:numId w:val="39"/>
              </w:numPr>
              <w:spacing w:before="120" w:after="120"/>
              <w:ind w:left="306"/>
              <w:contextualSpacing w:val="0"/>
              <w:jc w:val="left"/>
            </w:pPr>
            <w:permStart w:id="869009305" w:edGrp="everyone"/>
            <w:r>
              <w:t xml:space="preserve">Set weekly gaols to track task </w:t>
            </w:r>
            <w:r w:rsidR="00387A32">
              <w:t>completion and discuss progress</w:t>
            </w:r>
            <w:r w:rsidR="00C626A3">
              <w:t xml:space="preserve"> with supervisors every Friday</w:t>
            </w:r>
            <w:r w:rsidR="00387A32">
              <w:t xml:space="preserve"> </w:t>
            </w:r>
            <w:permEnd w:id="869009305"/>
            <w:r w:rsidR="00D041B0">
              <w:t xml:space="preserve"> </w:t>
            </w:r>
          </w:p>
          <w:p w14:paraId="76D17C0F" w14:textId="6F113935" w:rsidR="00D041B0" w:rsidRPr="00D041B0" w:rsidRDefault="00C626A3" w:rsidP="003332FC">
            <w:pPr>
              <w:pStyle w:val="ListParagraph"/>
              <w:numPr>
                <w:ilvl w:val="0"/>
                <w:numId w:val="39"/>
              </w:numPr>
              <w:spacing w:before="120" w:after="120"/>
              <w:ind w:left="306"/>
              <w:contextualSpacing w:val="0"/>
              <w:jc w:val="left"/>
            </w:pPr>
            <w:permStart w:id="1045707644" w:edGrp="everyone"/>
            <w:r>
              <w:t>A</w:t>
            </w:r>
            <w:r w:rsidR="00944D6C">
              <w:t xml:space="preserve">ctively engage and participate in team </w:t>
            </w:r>
            <w:r w:rsidR="00D51394">
              <w:t>discussions.</w:t>
            </w:r>
            <w:r w:rsidR="00944D6C">
              <w:t xml:space="preserve"> </w:t>
            </w:r>
            <w:permEnd w:id="1045707644"/>
            <w:r w:rsidR="00D041B0">
              <w:t xml:space="preserve"> </w:t>
            </w:r>
          </w:p>
        </w:tc>
      </w:tr>
      <w:tr w:rsidR="00433E25" w:rsidRPr="002633BA" w14:paraId="1A09C57F"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12"/>
        </w:trPr>
        <w:tc>
          <w:tcPr>
            <w:tcW w:w="7196" w:type="dxa"/>
            <w:gridSpan w:val="2"/>
            <w:tcBorders>
              <w:top w:val="double" w:sz="6" w:space="0" w:color="CF7B79"/>
              <w:left w:val="single" w:sz="8" w:space="0" w:color="CF7B79"/>
              <w:bottom w:val="single" w:sz="8" w:space="0" w:color="CF7B79"/>
              <w:right w:val="single" w:sz="4" w:space="0" w:color="C0504D"/>
            </w:tcBorders>
          </w:tcPr>
          <w:p w14:paraId="23738EA0" w14:textId="77777777" w:rsidR="00433E25" w:rsidRDefault="00433E25" w:rsidP="003332FC">
            <w:pPr>
              <w:spacing w:after="120"/>
              <w:rPr>
                <w:rFonts w:cs="Calibri"/>
                <w:b/>
                <w:bCs/>
              </w:rPr>
            </w:pPr>
            <w:r>
              <w:rPr>
                <w:rFonts w:cs="Calibri"/>
                <w:b/>
                <w:bCs/>
              </w:rPr>
              <w:t>Agreed and signed:</w:t>
            </w:r>
          </w:p>
          <w:p w14:paraId="064C96DE" w14:textId="663E7B47" w:rsidR="00433E25" w:rsidRDefault="00433E25" w:rsidP="00D041B0">
            <w:pPr>
              <w:rPr>
                <w:rFonts w:cs="Calibri"/>
                <w:b/>
                <w:bCs/>
              </w:rPr>
            </w:pPr>
            <w:r>
              <w:rPr>
                <w:rFonts w:cs="Calibri"/>
                <w:b/>
                <w:bCs/>
              </w:rPr>
              <w:t>Employee:</w:t>
            </w:r>
            <w:r w:rsidR="00D041B0" w:rsidRPr="00D041B0">
              <w:rPr>
                <w:rFonts w:cs="Calibri"/>
              </w:rPr>
              <w:t xml:space="preserve"> </w:t>
            </w:r>
            <w:permStart w:id="991185012" w:edGrp="everyone"/>
            <w:permEnd w:id="991185012"/>
          </w:p>
          <w:p w14:paraId="029F8185" w14:textId="77777777" w:rsidR="00433E25" w:rsidRDefault="00433E25" w:rsidP="00D041B0">
            <w:pPr>
              <w:rPr>
                <w:rFonts w:cs="Calibri"/>
                <w:b/>
                <w:bCs/>
              </w:rPr>
            </w:pPr>
          </w:p>
          <w:p w14:paraId="3601620A" w14:textId="57B7FC0A" w:rsidR="00433E25" w:rsidRDefault="00433E25" w:rsidP="00D041B0">
            <w:pPr>
              <w:rPr>
                <w:rFonts w:cs="Calibri"/>
                <w:b/>
                <w:bCs/>
              </w:rPr>
            </w:pPr>
            <w:r>
              <w:rPr>
                <w:rFonts w:cs="Calibri"/>
                <w:b/>
                <w:bCs/>
              </w:rPr>
              <w:t>Supervisor:</w:t>
            </w:r>
            <w:r w:rsidR="00D041B0" w:rsidRPr="00D041B0">
              <w:rPr>
                <w:rFonts w:cs="Calibri"/>
              </w:rPr>
              <w:t xml:space="preserve"> </w:t>
            </w:r>
            <w:permStart w:id="899896676" w:edGrp="everyone"/>
            <w:permEnd w:id="899896676"/>
          </w:p>
        </w:tc>
        <w:tc>
          <w:tcPr>
            <w:tcW w:w="1843" w:type="dxa"/>
            <w:tcBorders>
              <w:top w:val="double" w:sz="6" w:space="0" w:color="CF7B79"/>
              <w:left w:val="single" w:sz="4" w:space="0" w:color="C0504D"/>
              <w:bottom w:val="single" w:sz="8" w:space="0" w:color="CF7B79"/>
              <w:right w:val="single" w:sz="8" w:space="0" w:color="CF7B79"/>
            </w:tcBorders>
          </w:tcPr>
          <w:p w14:paraId="1D975B8A" w14:textId="77777777" w:rsidR="00433E25" w:rsidRDefault="00433E25" w:rsidP="003332FC">
            <w:pPr>
              <w:spacing w:after="120"/>
              <w:rPr>
                <w:rFonts w:cs="Calibri"/>
              </w:rPr>
            </w:pPr>
            <w:r>
              <w:rPr>
                <w:rFonts w:cs="Calibri"/>
                <w:b/>
                <w:bCs/>
              </w:rPr>
              <w:t>Date:</w:t>
            </w:r>
          </w:p>
          <w:p w14:paraId="6E1AED2D" w14:textId="46B206C4" w:rsidR="00D041B0" w:rsidRPr="00D041B0" w:rsidRDefault="00D51394" w:rsidP="003332FC">
            <w:pPr>
              <w:spacing w:after="120"/>
              <w:rPr>
                <w:rFonts w:cs="Calibri"/>
              </w:rPr>
            </w:pPr>
            <w:permStart w:id="159981856" w:edGrp="everyone"/>
            <w:r>
              <w:rPr>
                <w:rFonts w:cs="Calibri"/>
              </w:rPr>
              <w:t>10/10/2024</w:t>
            </w:r>
            <w:permEnd w:id="159981856"/>
          </w:p>
        </w:tc>
      </w:tr>
    </w:tbl>
    <w:p w14:paraId="0CBD7E07" w14:textId="4C70AA8F" w:rsidR="00951F5B" w:rsidRPr="00C333BF" w:rsidRDefault="00951F5B">
      <w:pPr>
        <w:jc w:val="left"/>
        <w:rPr>
          <w:rFonts w:ascii="Arial" w:hAnsi="Arial" w:cs="Arial"/>
          <w:sz w:val="10"/>
          <w:szCs w:val="10"/>
        </w:rPr>
      </w:pPr>
    </w:p>
    <w:p w14:paraId="5C9898F9" w14:textId="3D8F9E29" w:rsidR="006774E6" w:rsidRPr="00765796" w:rsidRDefault="00000000" w:rsidP="007C0590">
      <w:pPr>
        <w:pStyle w:val="30PASIndividualTaskUnitCodeandTItle"/>
        <w:keepNext w:val="0"/>
        <w:keepLines w:val="0"/>
        <w:pageBreakBefor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Content>
          <w:r w:rsidR="00020957">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Content>
        <w:p w14:paraId="65317EC4" w14:textId="095AC83B" w:rsidR="006774E6" w:rsidRPr="00765796" w:rsidRDefault="00020957" w:rsidP="007C0590">
          <w:pPr>
            <w:pStyle w:val="30PASIndividualTaskUnitCodeandTItle"/>
            <w:keepNext w:val="0"/>
            <w:keepLines w:val="0"/>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453042">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17E73A52" w14:textId="6E49D2E9" w:rsidR="00453042" w:rsidRDefault="00453042" w:rsidP="00453042">
            <w:pPr>
              <w:jc w:val="left"/>
              <w:rPr>
                <w:rFonts w:cs="Arial"/>
                <w:sz w:val="20"/>
              </w:rPr>
            </w:pPr>
            <w:r>
              <w:rPr>
                <w:rFonts w:cs="Arial"/>
                <w:sz w:val="20"/>
              </w:rPr>
              <w:t>The participant is required to complete the following Performance Plan OR workplace performance plan for a team including:</w:t>
            </w:r>
          </w:p>
          <w:p w14:paraId="1CB51B8E" w14:textId="77777777" w:rsidR="00453042" w:rsidRPr="00CC0404" w:rsidRDefault="00453042" w:rsidP="00453042">
            <w:pPr>
              <w:pStyle w:val="ListParagraph"/>
              <w:numPr>
                <w:ilvl w:val="0"/>
                <w:numId w:val="38"/>
              </w:numPr>
              <w:jc w:val="left"/>
              <w:rPr>
                <w:rFonts w:cs="Arial"/>
                <w:sz w:val="20"/>
              </w:rPr>
            </w:pPr>
            <w:r w:rsidRPr="00CC0404">
              <w:rPr>
                <w:rFonts w:cs="Arial"/>
                <w:sz w:val="20"/>
              </w:rPr>
              <w:t>establish KPIs that align performance to organisational objectives</w:t>
            </w:r>
          </w:p>
          <w:p w14:paraId="6AEEE02A" w14:textId="77777777" w:rsidR="00453042" w:rsidRDefault="00453042" w:rsidP="00453042">
            <w:pPr>
              <w:jc w:val="left"/>
              <w:rPr>
                <w:rFonts w:cs="Arial"/>
                <w:sz w:val="20"/>
              </w:rPr>
            </w:pPr>
            <w:r>
              <w:rPr>
                <w:rFonts w:cs="Arial"/>
                <w:sz w:val="20"/>
              </w:rPr>
              <w:t>Once developed, the participant must demonstrate implementing the plan including:</w:t>
            </w:r>
          </w:p>
          <w:p w14:paraId="691A9355" w14:textId="77777777" w:rsidR="00453042" w:rsidRDefault="00453042" w:rsidP="00453042">
            <w:pPr>
              <w:pStyle w:val="ListParagraph"/>
              <w:numPr>
                <w:ilvl w:val="0"/>
                <w:numId w:val="38"/>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 organisational policies &amp; procedures</w:t>
            </w:r>
          </w:p>
          <w:p w14:paraId="3B930942" w14:textId="77777777" w:rsidR="00453042" w:rsidRDefault="00453042" w:rsidP="00453042">
            <w:pPr>
              <w:pStyle w:val="ListParagraph"/>
              <w:numPr>
                <w:ilvl w:val="0"/>
                <w:numId w:val="38"/>
              </w:numPr>
              <w:jc w:val="left"/>
              <w:rPr>
                <w:rFonts w:cs="Arial"/>
                <w:sz w:val="20"/>
              </w:rPr>
            </w:pPr>
            <w:r>
              <w:rPr>
                <w:rFonts w:cs="Arial"/>
                <w:sz w:val="20"/>
              </w:rPr>
              <w:t>aligning own performance with organisations standards and values</w:t>
            </w:r>
          </w:p>
          <w:p w14:paraId="12D6F99A" w14:textId="77777777" w:rsidR="00453042" w:rsidRDefault="00453042" w:rsidP="00453042">
            <w:pPr>
              <w:pStyle w:val="ListParagraph"/>
              <w:numPr>
                <w:ilvl w:val="0"/>
                <w:numId w:val="38"/>
              </w:numPr>
              <w:jc w:val="left"/>
              <w:rPr>
                <w:rFonts w:cs="Arial"/>
                <w:sz w:val="20"/>
              </w:rPr>
            </w:pPr>
            <w:r>
              <w:rPr>
                <w:rFonts w:cs="Arial"/>
                <w:sz w:val="20"/>
              </w:rPr>
              <w:t>recognising issues to be resolved and gathering information to resolve issue</w:t>
            </w:r>
          </w:p>
          <w:p w14:paraId="5C324D81" w14:textId="40828770" w:rsidR="00453042" w:rsidRDefault="00453042" w:rsidP="00453042">
            <w:pPr>
              <w:pStyle w:val="ListParagraph"/>
              <w:numPr>
                <w:ilvl w:val="0"/>
                <w:numId w:val="38"/>
              </w:numPr>
              <w:jc w:val="left"/>
              <w:rPr>
                <w:rFonts w:cs="Arial"/>
                <w:sz w:val="20"/>
              </w:rPr>
            </w:pPr>
            <w:r>
              <w:rPr>
                <w:rFonts w:cs="Arial"/>
                <w:sz w:val="20"/>
              </w:rPr>
              <w:t>involving team members and feedback in decision-making and risk assessment processes</w:t>
            </w:r>
          </w:p>
          <w:p w14:paraId="6A92BA56" w14:textId="43691A1E" w:rsidR="00453042" w:rsidRDefault="00453042" w:rsidP="00453042">
            <w:pPr>
              <w:pStyle w:val="ListParagraph"/>
              <w:numPr>
                <w:ilvl w:val="0"/>
                <w:numId w:val="38"/>
              </w:numPr>
              <w:jc w:val="left"/>
              <w:rPr>
                <w:rFonts w:cs="Arial"/>
                <w:sz w:val="20"/>
              </w:rPr>
            </w:pPr>
            <w:r>
              <w:rPr>
                <w:rFonts w:cs="Arial"/>
                <w:sz w:val="20"/>
              </w:rPr>
              <w:t>demonstrating understanding of mathematical information relating to quantities and time</w:t>
            </w:r>
          </w:p>
          <w:p w14:paraId="10D42F6C" w14:textId="77777777" w:rsidR="00453042" w:rsidRPr="00951F5B" w:rsidRDefault="00453042" w:rsidP="00453042">
            <w:pPr>
              <w:pStyle w:val="ListParagraph"/>
              <w:numPr>
                <w:ilvl w:val="0"/>
                <w:numId w:val="38"/>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77777777" w:rsidR="00FC083A" w:rsidRPr="000861CC" w:rsidRDefault="00FC083A" w:rsidP="00FC083A">
            <w:pPr>
              <w:jc w:val="left"/>
              <w:rPr>
                <w:rFonts w:cs="Arial"/>
                <w:sz w:val="20"/>
              </w:rPr>
            </w:pPr>
            <w:r w:rsidRPr="00703DE3">
              <w:rPr>
                <w:rFonts w:cs="Arial"/>
                <w:sz w:val="20"/>
              </w:rPr>
              <w:t>Tasks are at the Assessor’s Discretion, but detail should be recorded in the Assessor’s Comments.</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59C65BF2" w:rsidR="00FC083A" w:rsidRPr="000861CC" w:rsidRDefault="0045304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333BF" w:rsidRPr="00696855" w14:paraId="113BBEEE" w14:textId="77777777" w:rsidTr="00AD1ED3">
        <w:trPr>
          <w:trHeight w:val="27"/>
        </w:trPr>
        <w:tc>
          <w:tcPr>
            <w:tcW w:w="7371" w:type="dxa"/>
            <w:tcBorders>
              <w:left w:val="single" w:sz="12" w:space="0" w:color="000000"/>
            </w:tcBorders>
          </w:tcPr>
          <w:p w14:paraId="1E66D15A" w14:textId="42F3F5B8" w:rsidR="00C333BF" w:rsidRPr="00486541" w:rsidRDefault="00C333BF" w:rsidP="00C333BF">
            <w:pPr>
              <w:numPr>
                <w:ilvl w:val="0"/>
                <w:numId w:val="12"/>
              </w:numPr>
              <w:ind w:left="459" w:hanging="459"/>
              <w:rPr>
                <w:rFonts w:cs="Arial"/>
                <w:sz w:val="20"/>
              </w:rPr>
            </w:pPr>
            <w:bookmarkStart w:id="42" w:name="_Ref87853226"/>
            <w:r>
              <w:rPr>
                <w:rFonts w:cs="Arial"/>
                <w:sz w:val="20"/>
              </w:rPr>
              <w:t>Locate and explain the organisations requirements for management performance.</w:t>
            </w:r>
            <w:bookmarkEnd w:id="42"/>
          </w:p>
        </w:tc>
        <w:permStart w:id="1852123654" w:edGrp="everyone" w:displacedByCustomXml="next"/>
        <w:sdt>
          <w:sdtPr>
            <w:rPr>
              <w:rFonts w:ascii="Arial" w:hAnsi="Arial" w:cs="Arial"/>
              <w:sz w:val="40"/>
              <w:szCs w:val="44"/>
            </w:rPr>
            <w:id w:val="-154913343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7A3B24" w14:textId="5D999B40" w:rsidR="00C333BF" w:rsidRPr="00696855" w:rsidRDefault="00C333BF" w:rsidP="00C333BF">
                <w:pPr>
                  <w:jc w:val="center"/>
                  <w:rPr>
                    <w:rFonts w:cs="Arial"/>
                    <w:sz w:val="20"/>
                  </w:rPr>
                </w:pPr>
                <w:r>
                  <w:rPr>
                    <w:rFonts w:ascii="Arial" w:hAnsi="Arial" w:cs="Arial"/>
                    <w:sz w:val="40"/>
                    <w:szCs w:val="44"/>
                  </w:rPr>
                  <w:sym w:font="Wingdings" w:char="F0A8"/>
                </w:r>
              </w:p>
            </w:tc>
            <w:permEnd w:id="1852123654" w:displacedByCustomXml="next"/>
          </w:sdtContent>
        </w:sdt>
      </w:tr>
      <w:tr w:rsidR="00C333BF" w:rsidRPr="00696855" w14:paraId="15935739" w14:textId="77777777" w:rsidTr="00AD1ED3">
        <w:trPr>
          <w:trHeight w:val="25"/>
        </w:trPr>
        <w:tc>
          <w:tcPr>
            <w:tcW w:w="7371" w:type="dxa"/>
            <w:tcBorders>
              <w:left w:val="single" w:sz="12" w:space="0" w:color="000000"/>
            </w:tcBorders>
          </w:tcPr>
          <w:p w14:paraId="3C1864B0" w14:textId="1AB54EDA" w:rsidR="00C333BF" w:rsidRPr="004A6C0D" w:rsidRDefault="00C333BF" w:rsidP="00C333BF">
            <w:pPr>
              <w:pStyle w:val="322PASListTask2"/>
            </w:pPr>
            <w:bookmarkStart w:id="43" w:name="_Ref87853242"/>
            <w:r w:rsidRPr="004A6C0D">
              <w:t>Describe the organisational qualities required for positive management performance.</w:t>
            </w:r>
            <w:bookmarkEnd w:id="43"/>
          </w:p>
        </w:tc>
        <w:permStart w:id="1887721970" w:edGrp="everyone" w:displacedByCustomXml="next"/>
        <w:sdt>
          <w:sdtPr>
            <w:rPr>
              <w:rFonts w:ascii="Arial" w:hAnsi="Arial" w:cs="Arial"/>
              <w:sz w:val="40"/>
              <w:szCs w:val="44"/>
            </w:rPr>
            <w:id w:val="-77524887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EDB7E92" w14:textId="3F1B19AF" w:rsidR="00C333BF" w:rsidRPr="00696855" w:rsidRDefault="00C333BF" w:rsidP="00C333BF">
                <w:pPr>
                  <w:jc w:val="center"/>
                  <w:rPr>
                    <w:rFonts w:cs="Arial"/>
                    <w:sz w:val="20"/>
                  </w:rPr>
                </w:pPr>
                <w:r>
                  <w:rPr>
                    <w:rFonts w:ascii="Arial" w:hAnsi="Arial" w:cs="Arial"/>
                    <w:sz w:val="40"/>
                    <w:szCs w:val="44"/>
                  </w:rPr>
                  <w:sym w:font="Wingdings" w:char="F0A8"/>
                </w:r>
              </w:p>
            </w:tc>
            <w:permEnd w:id="1887721970" w:displacedByCustomXml="next"/>
          </w:sdtContent>
        </w:sdt>
      </w:tr>
      <w:tr w:rsidR="00C333BF" w:rsidRPr="00696855" w14:paraId="1A735742" w14:textId="77777777" w:rsidTr="00AD1ED3">
        <w:trPr>
          <w:trHeight w:val="25"/>
        </w:trPr>
        <w:tc>
          <w:tcPr>
            <w:tcW w:w="7371" w:type="dxa"/>
            <w:tcBorders>
              <w:left w:val="single" w:sz="12" w:space="0" w:color="000000"/>
              <w:bottom w:val="single" w:sz="4" w:space="0" w:color="auto"/>
            </w:tcBorders>
          </w:tcPr>
          <w:p w14:paraId="5085D151" w14:textId="2CC45F42" w:rsidR="00C333BF" w:rsidRPr="00486541" w:rsidRDefault="00C333BF" w:rsidP="00C333BF">
            <w:pPr>
              <w:numPr>
                <w:ilvl w:val="0"/>
                <w:numId w:val="12"/>
              </w:numPr>
              <w:ind w:left="459" w:hanging="459"/>
              <w:rPr>
                <w:rFonts w:cs="Arial"/>
                <w:sz w:val="20"/>
              </w:rPr>
            </w:pPr>
            <w:bookmarkStart w:id="44" w:name="_Ref87853262"/>
            <w:r>
              <w:rPr>
                <w:rFonts w:cs="Arial"/>
                <w:sz w:val="20"/>
              </w:rPr>
              <w:t xml:space="preserve">Locate and clarify </w:t>
            </w:r>
            <w:r w:rsidRPr="004A6C0D">
              <w:rPr>
                <w:rFonts w:cs="Arial"/>
                <w:sz w:val="20"/>
              </w:rPr>
              <w:t>organisation’s standards and values</w:t>
            </w:r>
            <w:r>
              <w:rPr>
                <w:rFonts w:cs="Arial"/>
                <w:sz w:val="20"/>
              </w:rPr>
              <w:t>.</w:t>
            </w:r>
            <w:bookmarkEnd w:id="44"/>
          </w:p>
        </w:tc>
        <w:permStart w:id="1703896920" w:edGrp="everyone" w:displacedByCustomXml="next"/>
        <w:sdt>
          <w:sdtPr>
            <w:rPr>
              <w:rFonts w:ascii="Arial" w:hAnsi="Arial" w:cs="Arial"/>
              <w:sz w:val="40"/>
              <w:szCs w:val="44"/>
            </w:rPr>
            <w:id w:val="45999492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8BBDF53" w14:textId="638161EE" w:rsidR="00C333BF" w:rsidRPr="00696855" w:rsidRDefault="00C333BF" w:rsidP="00C333BF">
                <w:pPr>
                  <w:jc w:val="center"/>
                  <w:rPr>
                    <w:rFonts w:cs="Arial"/>
                    <w:sz w:val="20"/>
                  </w:rPr>
                </w:pPr>
                <w:r>
                  <w:rPr>
                    <w:rFonts w:ascii="Arial" w:hAnsi="Arial" w:cs="Arial"/>
                    <w:sz w:val="40"/>
                    <w:szCs w:val="44"/>
                  </w:rPr>
                  <w:sym w:font="Wingdings" w:char="F0A8"/>
                </w:r>
              </w:p>
            </w:tc>
            <w:permEnd w:id="1703896920" w:displacedByCustomXml="next"/>
          </w:sdtContent>
        </w:sdt>
      </w:tr>
      <w:tr w:rsidR="00C333BF" w:rsidRPr="00696855" w14:paraId="0FC51858" w14:textId="77777777" w:rsidTr="001B2449">
        <w:trPr>
          <w:trHeight w:val="1034"/>
        </w:trPr>
        <w:tc>
          <w:tcPr>
            <w:tcW w:w="7371" w:type="dxa"/>
            <w:tcBorders>
              <w:left w:val="single" w:sz="12" w:space="0" w:color="000000"/>
            </w:tcBorders>
          </w:tcPr>
          <w:p w14:paraId="5D51D775" w14:textId="77777777" w:rsidR="00C333BF" w:rsidRDefault="00C333BF" w:rsidP="00C333BF">
            <w:pPr>
              <w:numPr>
                <w:ilvl w:val="0"/>
                <w:numId w:val="12"/>
              </w:numPr>
              <w:ind w:left="459" w:hanging="459"/>
              <w:rPr>
                <w:rFonts w:cs="Arial"/>
                <w:sz w:val="20"/>
              </w:rPr>
            </w:pPr>
            <w:bookmarkStart w:id="45" w:name="_Ref87853309"/>
            <w:r>
              <w:rPr>
                <w:rFonts w:cs="Arial"/>
                <w:sz w:val="20"/>
              </w:rPr>
              <w:t>Describe organisations expectations related to leadership qualities and how own performance meets these expectations.</w:t>
            </w:r>
            <w:bookmarkEnd w:id="45"/>
          </w:p>
          <w:p w14:paraId="7220CCF1" w14:textId="77777777" w:rsidR="00C333BF" w:rsidRDefault="00C333BF" w:rsidP="00C333BF">
            <w:pPr>
              <w:pStyle w:val="37PASAssessorDirection"/>
            </w:pPr>
            <w:r>
              <w:t>Assessor specify qualities described</w:t>
            </w:r>
          </w:p>
          <w:p w14:paraId="55E74C3A" w14:textId="654DE830" w:rsidR="00C333BF" w:rsidRPr="00C333BF" w:rsidRDefault="00C333BF" w:rsidP="00C333BF">
            <w:pPr>
              <w:pStyle w:val="38PASBenchmark"/>
              <w:rPr>
                <w:vanish w:val="0"/>
              </w:rPr>
            </w:pPr>
            <w:permStart w:id="1701654373" w:edGrp="everyone"/>
            <w:permEnd w:id="1701654373"/>
          </w:p>
        </w:tc>
        <w:permStart w:id="976502355" w:edGrp="everyone" w:displacedByCustomXml="next"/>
        <w:sdt>
          <w:sdtPr>
            <w:rPr>
              <w:rFonts w:ascii="Arial" w:hAnsi="Arial" w:cs="Arial"/>
              <w:sz w:val="40"/>
              <w:szCs w:val="44"/>
            </w:rPr>
            <w:id w:val="-34940917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5643154" w14:textId="22EDC1CE" w:rsidR="00C333BF" w:rsidRPr="00696855" w:rsidRDefault="00C333BF" w:rsidP="00C333BF">
                <w:pPr>
                  <w:jc w:val="center"/>
                  <w:rPr>
                    <w:rFonts w:cs="Arial"/>
                    <w:sz w:val="20"/>
                  </w:rPr>
                </w:pPr>
                <w:r>
                  <w:rPr>
                    <w:rFonts w:ascii="Arial" w:hAnsi="Arial" w:cs="Arial"/>
                    <w:sz w:val="40"/>
                    <w:szCs w:val="44"/>
                  </w:rPr>
                  <w:sym w:font="Wingdings" w:char="F0A8"/>
                </w:r>
              </w:p>
            </w:tc>
            <w:permEnd w:id="976502355" w:displacedByCustomXml="next"/>
          </w:sdtContent>
        </w:sdt>
      </w:tr>
      <w:tr w:rsidR="00C333BF" w:rsidRPr="00696855" w14:paraId="35B4C236" w14:textId="77777777" w:rsidTr="00AD1ED3">
        <w:trPr>
          <w:trHeight w:val="25"/>
        </w:trPr>
        <w:tc>
          <w:tcPr>
            <w:tcW w:w="7371" w:type="dxa"/>
            <w:tcBorders>
              <w:left w:val="single" w:sz="12" w:space="0" w:color="000000"/>
            </w:tcBorders>
          </w:tcPr>
          <w:p w14:paraId="17439D9F" w14:textId="7DB50402" w:rsidR="00C333BF" w:rsidRPr="00486541" w:rsidRDefault="00C333BF" w:rsidP="00C333BF">
            <w:pPr>
              <w:pStyle w:val="322PASListTask2"/>
              <w:jc w:val="both"/>
            </w:pPr>
            <w:bookmarkStart w:id="46" w:name="_Ref87853328"/>
            <w:r w:rsidRPr="0059776E">
              <w:t xml:space="preserve">Determine and document </w:t>
            </w:r>
            <w:r>
              <w:t>objectives for team improvement</w:t>
            </w:r>
            <w:r w:rsidRPr="0059776E">
              <w:t xml:space="preserve"> to better meet organisational values</w:t>
            </w:r>
            <w:r>
              <w:t xml:space="preserve"> and requirements</w:t>
            </w:r>
            <w:bookmarkEnd w:id="46"/>
          </w:p>
        </w:tc>
        <w:permStart w:id="1667633165" w:edGrp="everyone" w:displacedByCustomXml="next"/>
        <w:sdt>
          <w:sdtPr>
            <w:rPr>
              <w:rFonts w:ascii="Arial" w:hAnsi="Arial" w:cs="Arial"/>
              <w:sz w:val="40"/>
              <w:szCs w:val="44"/>
            </w:rPr>
            <w:id w:val="74460645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8029257" w14:textId="15734DFF" w:rsidR="00C333BF" w:rsidRPr="00696855" w:rsidRDefault="00C333BF" w:rsidP="00C333BF">
                <w:pPr>
                  <w:jc w:val="center"/>
                  <w:rPr>
                    <w:rFonts w:cs="Arial"/>
                    <w:sz w:val="20"/>
                  </w:rPr>
                </w:pPr>
                <w:r>
                  <w:rPr>
                    <w:rFonts w:ascii="Arial" w:hAnsi="Arial" w:cs="Arial"/>
                    <w:sz w:val="40"/>
                    <w:szCs w:val="44"/>
                  </w:rPr>
                  <w:sym w:font="Wingdings" w:char="F0A8"/>
                </w:r>
              </w:p>
            </w:tc>
            <w:permEnd w:id="1667633165" w:displacedByCustomXml="next"/>
          </w:sdtContent>
        </w:sdt>
      </w:tr>
      <w:tr w:rsidR="00C333BF" w:rsidRPr="00696855" w14:paraId="5A2C29D4" w14:textId="77777777" w:rsidTr="001B2449">
        <w:trPr>
          <w:trHeight w:val="788"/>
        </w:trPr>
        <w:tc>
          <w:tcPr>
            <w:tcW w:w="7371" w:type="dxa"/>
            <w:tcBorders>
              <w:left w:val="single" w:sz="12" w:space="0" w:color="000000"/>
              <w:bottom w:val="single" w:sz="4" w:space="0" w:color="auto"/>
            </w:tcBorders>
          </w:tcPr>
          <w:p w14:paraId="1E64DAEC" w14:textId="74F4814C" w:rsidR="00C333BF" w:rsidRDefault="00C333BF" w:rsidP="00C333BF">
            <w:pPr>
              <w:pStyle w:val="322PASListTask2"/>
            </w:pPr>
            <w:bookmarkStart w:id="47" w:name="_Ref87853411"/>
            <w:r>
              <w:t>Gather and organise information to support team in achieving objectives</w:t>
            </w:r>
            <w:bookmarkEnd w:id="47"/>
          </w:p>
          <w:p w14:paraId="1E2F6501" w14:textId="77777777" w:rsidR="00C333BF" w:rsidRDefault="00C333BF" w:rsidP="00C333BF">
            <w:pPr>
              <w:pStyle w:val="37PASAssessorDirection"/>
            </w:pPr>
            <w:r>
              <w:t>Assessor specify support offered</w:t>
            </w:r>
          </w:p>
          <w:p w14:paraId="728B6AB4" w14:textId="78D15CDD" w:rsidR="00C333BF" w:rsidRPr="00C333BF" w:rsidRDefault="00C333BF" w:rsidP="00C333BF">
            <w:pPr>
              <w:pStyle w:val="38PASBenchmark"/>
              <w:rPr>
                <w:vanish w:val="0"/>
              </w:rPr>
            </w:pPr>
            <w:permStart w:id="329995873" w:edGrp="everyone"/>
            <w:permEnd w:id="329995873"/>
          </w:p>
        </w:tc>
        <w:permStart w:id="1224358146" w:edGrp="everyone" w:displacedByCustomXml="next"/>
        <w:sdt>
          <w:sdtPr>
            <w:rPr>
              <w:rFonts w:ascii="Arial" w:hAnsi="Arial" w:cs="Arial"/>
              <w:sz w:val="40"/>
              <w:szCs w:val="44"/>
            </w:rPr>
            <w:id w:val="11796165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897A77" w14:textId="5B3D3982" w:rsidR="00C333BF" w:rsidRPr="00696855" w:rsidRDefault="00C333BF" w:rsidP="00C333BF">
                <w:pPr>
                  <w:jc w:val="center"/>
                  <w:rPr>
                    <w:rFonts w:cs="Arial"/>
                    <w:sz w:val="20"/>
                  </w:rPr>
                </w:pPr>
                <w:r>
                  <w:rPr>
                    <w:rFonts w:ascii="Arial" w:hAnsi="Arial" w:cs="Arial"/>
                    <w:sz w:val="40"/>
                    <w:szCs w:val="44"/>
                  </w:rPr>
                  <w:sym w:font="Wingdings" w:char="F0A8"/>
                </w:r>
              </w:p>
            </w:tc>
            <w:permEnd w:id="1224358146" w:displacedByCustomXml="next"/>
          </w:sdtContent>
        </w:sdt>
      </w:tr>
      <w:tr w:rsidR="00C333BF" w:rsidRPr="00696855" w14:paraId="3B5D5E5B" w14:textId="77777777" w:rsidTr="00AD1ED3">
        <w:trPr>
          <w:trHeight w:val="27"/>
        </w:trPr>
        <w:tc>
          <w:tcPr>
            <w:tcW w:w="7371" w:type="dxa"/>
            <w:tcBorders>
              <w:left w:val="single" w:sz="12" w:space="0" w:color="000000"/>
            </w:tcBorders>
          </w:tcPr>
          <w:p w14:paraId="15C5F2CE" w14:textId="75F27016" w:rsidR="00C333BF" w:rsidRDefault="00C333BF" w:rsidP="00C333BF">
            <w:pPr>
              <w:pStyle w:val="322PASListTask2"/>
              <w:jc w:val="both"/>
            </w:pPr>
            <w:bookmarkStart w:id="48" w:name="_Ref87853540"/>
            <w:r>
              <w:t>Calculate experience and capability of team members related to action plan and objectives.</w:t>
            </w:r>
            <w:bookmarkEnd w:id="48"/>
          </w:p>
        </w:tc>
        <w:permStart w:id="320218047" w:edGrp="everyone" w:displacedByCustomXml="next"/>
        <w:sdt>
          <w:sdtPr>
            <w:rPr>
              <w:rFonts w:ascii="Arial" w:hAnsi="Arial" w:cs="Arial"/>
              <w:sz w:val="40"/>
              <w:szCs w:val="44"/>
            </w:rPr>
            <w:id w:val="-138154611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6007A36" w14:textId="57D652D8" w:rsidR="00C333BF" w:rsidRPr="00696855" w:rsidRDefault="00C333BF" w:rsidP="00C333BF">
                <w:pPr>
                  <w:jc w:val="center"/>
                  <w:rPr>
                    <w:rFonts w:cs="Arial"/>
                    <w:sz w:val="20"/>
                  </w:rPr>
                </w:pPr>
                <w:r>
                  <w:rPr>
                    <w:rFonts w:ascii="Arial" w:hAnsi="Arial" w:cs="Arial"/>
                    <w:sz w:val="40"/>
                    <w:szCs w:val="44"/>
                  </w:rPr>
                  <w:sym w:font="Wingdings" w:char="F0A8"/>
                </w:r>
              </w:p>
            </w:tc>
            <w:permEnd w:id="320218047" w:displacedByCustomXml="next"/>
          </w:sdtContent>
        </w:sdt>
      </w:tr>
      <w:tr w:rsidR="00C333BF" w:rsidRPr="00696855" w14:paraId="2F79E989" w14:textId="77777777" w:rsidTr="00AD1ED3">
        <w:trPr>
          <w:trHeight w:val="27"/>
        </w:trPr>
        <w:tc>
          <w:tcPr>
            <w:tcW w:w="7371" w:type="dxa"/>
            <w:tcBorders>
              <w:left w:val="single" w:sz="12" w:space="0" w:color="000000"/>
            </w:tcBorders>
          </w:tcPr>
          <w:p w14:paraId="324C603C" w14:textId="0AF9323E" w:rsidR="00C333BF" w:rsidRDefault="00C333BF" w:rsidP="00C333BF">
            <w:pPr>
              <w:pStyle w:val="322PASListTask2"/>
              <w:jc w:val="both"/>
            </w:pPr>
            <w:bookmarkStart w:id="49" w:name="_Ref87853566"/>
            <w:r>
              <w:t>Discuss potential plan with team members, make adjustments as relevant and achieve agreement to proceed.</w:t>
            </w:r>
            <w:bookmarkEnd w:id="49"/>
          </w:p>
        </w:tc>
        <w:permStart w:id="1741241527" w:edGrp="everyone" w:displacedByCustomXml="next"/>
        <w:sdt>
          <w:sdtPr>
            <w:rPr>
              <w:rFonts w:ascii="Arial" w:hAnsi="Arial" w:cs="Arial"/>
              <w:sz w:val="40"/>
              <w:szCs w:val="44"/>
            </w:rPr>
            <w:id w:val="-146950569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714AE92" w14:textId="598177D4" w:rsidR="00C333BF" w:rsidRPr="00696855" w:rsidRDefault="00C333BF" w:rsidP="00C333BF">
                <w:pPr>
                  <w:jc w:val="center"/>
                  <w:rPr>
                    <w:rFonts w:cs="Arial"/>
                    <w:sz w:val="20"/>
                  </w:rPr>
                </w:pPr>
                <w:r>
                  <w:rPr>
                    <w:rFonts w:ascii="Arial" w:hAnsi="Arial" w:cs="Arial"/>
                    <w:sz w:val="40"/>
                    <w:szCs w:val="44"/>
                  </w:rPr>
                  <w:sym w:font="Wingdings" w:char="F0A8"/>
                </w:r>
              </w:p>
            </w:tc>
            <w:permEnd w:id="1741241527" w:displacedByCustomXml="next"/>
          </w:sdtContent>
        </w:sdt>
      </w:tr>
      <w:tr w:rsidR="00C333BF" w:rsidRPr="00696855" w14:paraId="35DFBF55" w14:textId="77777777" w:rsidTr="00AD1ED3">
        <w:trPr>
          <w:trHeight w:val="27"/>
        </w:trPr>
        <w:tc>
          <w:tcPr>
            <w:tcW w:w="7371" w:type="dxa"/>
            <w:tcBorders>
              <w:left w:val="single" w:sz="12" w:space="0" w:color="000000"/>
            </w:tcBorders>
          </w:tcPr>
          <w:p w14:paraId="6B4D9ADB" w14:textId="212DEC59" w:rsidR="00C333BF" w:rsidRPr="00486541" w:rsidRDefault="00C333BF" w:rsidP="00C333BF">
            <w:pPr>
              <w:pStyle w:val="322PASListTask2"/>
              <w:jc w:val="both"/>
            </w:pPr>
            <w:bookmarkStart w:id="50" w:name="_Ref87853582"/>
            <w:r>
              <w:t>Assign employee/s to components of action plan.</w:t>
            </w:r>
            <w:bookmarkEnd w:id="50"/>
          </w:p>
        </w:tc>
        <w:permStart w:id="1693515851" w:edGrp="everyone" w:displacedByCustomXml="next"/>
        <w:sdt>
          <w:sdtPr>
            <w:rPr>
              <w:rFonts w:ascii="Arial" w:hAnsi="Arial" w:cs="Arial"/>
              <w:sz w:val="40"/>
              <w:szCs w:val="44"/>
            </w:rPr>
            <w:id w:val="-138008984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B3AB288" w14:textId="490978D7" w:rsidR="00C333BF" w:rsidRPr="00696855" w:rsidRDefault="00C333BF" w:rsidP="00C333BF">
                <w:pPr>
                  <w:jc w:val="center"/>
                  <w:rPr>
                    <w:rFonts w:cs="Arial"/>
                    <w:sz w:val="20"/>
                  </w:rPr>
                </w:pPr>
                <w:r>
                  <w:rPr>
                    <w:rFonts w:ascii="Arial" w:hAnsi="Arial" w:cs="Arial"/>
                    <w:sz w:val="40"/>
                    <w:szCs w:val="44"/>
                  </w:rPr>
                  <w:sym w:font="Wingdings" w:char="F0A8"/>
                </w:r>
              </w:p>
            </w:tc>
            <w:permEnd w:id="1693515851" w:displacedByCustomXml="next"/>
          </w:sdtContent>
        </w:sdt>
      </w:tr>
      <w:tr w:rsidR="00C333BF" w:rsidRPr="00696855" w14:paraId="30BC673B" w14:textId="77777777" w:rsidTr="00AD1ED3">
        <w:trPr>
          <w:trHeight w:val="25"/>
        </w:trPr>
        <w:tc>
          <w:tcPr>
            <w:tcW w:w="7371" w:type="dxa"/>
            <w:tcBorders>
              <w:left w:val="single" w:sz="12" w:space="0" w:color="000000"/>
            </w:tcBorders>
          </w:tcPr>
          <w:p w14:paraId="63BBF4FF" w14:textId="2E5834A9" w:rsidR="00C333BF" w:rsidRPr="00486541" w:rsidRDefault="00C333BF" w:rsidP="00C333BF">
            <w:pPr>
              <w:pStyle w:val="322PASListTask2"/>
              <w:jc w:val="both"/>
            </w:pPr>
            <w:bookmarkStart w:id="51" w:name="_Ref87853635"/>
            <w:r>
              <w:t>Check in with team members during implementation of action plan to gauge effectiveness of actions.</w:t>
            </w:r>
            <w:bookmarkEnd w:id="51"/>
          </w:p>
        </w:tc>
        <w:permStart w:id="433090544" w:edGrp="everyone" w:displacedByCustomXml="next"/>
        <w:sdt>
          <w:sdtPr>
            <w:rPr>
              <w:rFonts w:ascii="Arial" w:hAnsi="Arial" w:cs="Arial"/>
              <w:sz w:val="40"/>
              <w:szCs w:val="44"/>
            </w:rPr>
            <w:id w:val="38345711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CB2C1AA" w14:textId="695D12D7" w:rsidR="00C333BF" w:rsidRPr="00696855" w:rsidRDefault="00C333BF" w:rsidP="00C333BF">
                <w:pPr>
                  <w:jc w:val="center"/>
                  <w:rPr>
                    <w:rFonts w:cs="Arial"/>
                    <w:sz w:val="20"/>
                  </w:rPr>
                </w:pPr>
                <w:r>
                  <w:rPr>
                    <w:rFonts w:ascii="Arial" w:hAnsi="Arial" w:cs="Arial"/>
                    <w:sz w:val="40"/>
                    <w:szCs w:val="44"/>
                  </w:rPr>
                  <w:sym w:font="Wingdings" w:char="F0A8"/>
                </w:r>
              </w:p>
            </w:tc>
            <w:permEnd w:id="433090544" w:displacedByCustomXml="next"/>
          </w:sdtContent>
        </w:sdt>
      </w:tr>
      <w:tr w:rsidR="00C333BF" w:rsidRPr="00696855" w14:paraId="5FAACD3E" w14:textId="77777777" w:rsidTr="00AD1ED3">
        <w:trPr>
          <w:trHeight w:val="25"/>
        </w:trPr>
        <w:tc>
          <w:tcPr>
            <w:tcW w:w="7371" w:type="dxa"/>
            <w:tcBorders>
              <w:left w:val="single" w:sz="12" w:space="0" w:color="000000"/>
              <w:bottom w:val="single" w:sz="4" w:space="0" w:color="auto"/>
            </w:tcBorders>
          </w:tcPr>
          <w:p w14:paraId="46D11F6B" w14:textId="397EC294" w:rsidR="00C333BF" w:rsidRPr="00486541" w:rsidRDefault="00C333BF" w:rsidP="00C333BF">
            <w:pPr>
              <w:pStyle w:val="322PASListTask2"/>
              <w:jc w:val="both"/>
            </w:pPr>
            <w:bookmarkStart w:id="52" w:name="_Ref87853758"/>
            <w:r>
              <w:t>Comply with organisational standards and values during interaction, planning and implementation of plan.</w:t>
            </w:r>
            <w:bookmarkEnd w:id="52"/>
          </w:p>
        </w:tc>
        <w:permStart w:id="1514276018" w:edGrp="everyone" w:displacedByCustomXml="next"/>
        <w:sdt>
          <w:sdtPr>
            <w:rPr>
              <w:rFonts w:ascii="Arial" w:hAnsi="Arial" w:cs="Arial"/>
              <w:sz w:val="40"/>
              <w:szCs w:val="44"/>
            </w:rPr>
            <w:id w:val="169981449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FAF35AB" w14:textId="607C2B9D" w:rsidR="00C333BF" w:rsidRPr="00696855" w:rsidRDefault="00C333BF" w:rsidP="00C333BF">
                <w:pPr>
                  <w:jc w:val="center"/>
                  <w:rPr>
                    <w:rFonts w:cs="Arial"/>
                    <w:sz w:val="20"/>
                  </w:rPr>
                </w:pPr>
                <w:r>
                  <w:rPr>
                    <w:rFonts w:ascii="Arial" w:hAnsi="Arial" w:cs="Arial"/>
                    <w:sz w:val="40"/>
                    <w:szCs w:val="44"/>
                  </w:rPr>
                  <w:sym w:font="Wingdings" w:char="F0A8"/>
                </w:r>
              </w:p>
            </w:tc>
            <w:permEnd w:id="1514276018" w:displacedByCustomXml="next"/>
          </w:sdtContent>
        </w:sdt>
      </w:tr>
      <w:tr w:rsidR="00C333BF" w:rsidRPr="00696855" w14:paraId="5C1183E1" w14:textId="77777777" w:rsidTr="00AD1ED3">
        <w:trPr>
          <w:trHeight w:val="27"/>
        </w:trPr>
        <w:tc>
          <w:tcPr>
            <w:tcW w:w="7371" w:type="dxa"/>
            <w:tcBorders>
              <w:left w:val="single" w:sz="12" w:space="0" w:color="000000"/>
            </w:tcBorders>
          </w:tcPr>
          <w:p w14:paraId="3690A17C" w14:textId="6EF99C40" w:rsidR="00C333BF" w:rsidRPr="00486541" w:rsidRDefault="00C333BF" w:rsidP="00C333BF">
            <w:pPr>
              <w:pStyle w:val="322PASListTask2"/>
              <w:jc w:val="both"/>
            </w:pPr>
            <w:bookmarkStart w:id="53" w:name="_Ref87853695"/>
            <w:r>
              <w:t xml:space="preserve">Behave in a manner that </w:t>
            </w:r>
            <w:r w:rsidRPr="00814741">
              <w:t>contributes to the integrity and credibility of the organisation</w:t>
            </w:r>
            <w:r>
              <w:t>.</w:t>
            </w:r>
            <w:bookmarkEnd w:id="53"/>
          </w:p>
        </w:tc>
        <w:permStart w:id="596653483" w:edGrp="everyone" w:displacedByCustomXml="next"/>
        <w:sdt>
          <w:sdtPr>
            <w:rPr>
              <w:rFonts w:ascii="Arial" w:hAnsi="Arial" w:cs="Arial"/>
              <w:sz w:val="40"/>
              <w:szCs w:val="44"/>
            </w:rPr>
            <w:id w:val="75941624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58FE358" w14:textId="0A676DFE" w:rsidR="00C333BF" w:rsidRPr="00696855" w:rsidRDefault="00C333BF" w:rsidP="00C333BF">
                <w:pPr>
                  <w:jc w:val="center"/>
                  <w:rPr>
                    <w:rFonts w:cs="Arial"/>
                    <w:sz w:val="20"/>
                  </w:rPr>
                </w:pPr>
                <w:r>
                  <w:rPr>
                    <w:rFonts w:ascii="Arial" w:hAnsi="Arial" w:cs="Arial"/>
                    <w:sz w:val="40"/>
                    <w:szCs w:val="44"/>
                  </w:rPr>
                  <w:sym w:font="Wingdings" w:char="F0A8"/>
                </w:r>
              </w:p>
            </w:tc>
            <w:permEnd w:id="596653483" w:displacedByCustomXml="next"/>
          </w:sdtContent>
        </w:sdt>
      </w:tr>
      <w:tr w:rsidR="00C333BF" w:rsidRPr="00696855" w14:paraId="4BF95D8D" w14:textId="77777777" w:rsidTr="00AD1ED3">
        <w:trPr>
          <w:trHeight w:val="27"/>
        </w:trPr>
        <w:tc>
          <w:tcPr>
            <w:tcW w:w="7371" w:type="dxa"/>
            <w:tcBorders>
              <w:left w:val="single" w:sz="12" w:space="0" w:color="000000"/>
              <w:bottom w:val="single" w:sz="4" w:space="0" w:color="000000"/>
            </w:tcBorders>
          </w:tcPr>
          <w:p w14:paraId="7249A22C" w14:textId="679A814D" w:rsidR="00C333BF" w:rsidRPr="00486541" w:rsidRDefault="00C333BF" w:rsidP="00C333BF">
            <w:pPr>
              <w:numPr>
                <w:ilvl w:val="0"/>
                <w:numId w:val="12"/>
              </w:numPr>
              <w:ind w:left="459" w:hanging="459"/>
              <w:rPr>
                <w:rFonts w:cs="Arial"/>
                <w:sz w:val="20"/>
              </w:rPr>
            </w:pPr>
            <w:bookmarkStart w:id="54" w:name="_Ref87853889"/>
            <w:r w:rsidRPr="004A6C0D">
              <w:rPr>
                <w:rFonts w:cs="Arial"/>
                <w:sz w:val="20"/>
              </w:rPr>
              <w:t xml:space="preserve">Develop and implement </w:t>
            </w:r>
            <w:r>
              <w:rPr>
                <w:rFonts w:cs="Arial"/>
                <w:sz w:val="20"/>
              </w:rPr>
              <w:t xml:space="preserve">a </w:t>
            </w:r>
            <w:r w:rsidRPr="004A6C0D">
              <w:rPr>
                <w:rFonts w:cs="Arial"/>
                <w:sz w:val="20"/>
              </w:rPr>
              <w:t xml:space="preserve">performance plan for </w:t>
            </w:r>
            <w:r>
              <w:rPr>
                <w:rFonts w:cs="Arial"/>
                <w:sz w:val="20"/>
              </w:rPr>
              <w:t>the team.</w:t>
            </w:r>
            <w:bookmarkEnd w:id="54"/>
          </w:p>
        </w:tc>
        <w:permStart w:id="243166041" w:edGrp="everyone" w:displacedByCustomXml="next"/>
        <w:sdt>
          <w:sdtPr>
            <w:rPr>
              <w:rFonts w:ascii="Arial" w:hAnsi="Arial" w:cs="Arial"/>
              <w:sz w:val="40"/>
              <w:szCs w:val="44"/>
            </w:rPr>
            <w:id w:val="2045164705"/>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0DDF562B" w14:textId="2C7022A3" w:rsidR="00C333BF" w:rsidRPr="00696855" w:rsidRDefault="00C333BF" w:rsidP="00C333BF">
                <w:pPr>
                  <w:jc w:val="center"/>
                  <w:rPr>
                    <w:rFonts w:cs="Arial"/>
                    <w:sz w:val="20"/>
                  </w:rPr>
                </w:pPr>
                <w:r>
                  <w:rPr>
                    <w:rFonts w:ascii="Arial" w:hAnsi="Arial" w:cs="Arial"/>
                    <w:sz w:val="40"/>
                    <w:szCs w:val="44"/>
                  </w:rPr>
                  <w:sym w:font="Wingdings" w:char="F0A8"/>
                </w:r>
              </w:p>
            </w:tc>
            <w:permEnd w:id="243166041" w:displacedByCustomXml="next"/>
          </w:sdtContent>
        </w:sdt>
      </w:tr>
      <w:tr w:rsidR="00C333BF" w:rsidRPr="00696855" w14:paraId="0D038416" w14:textId="77777777" w:rsidTr="00AD1ED3">
        <w:trPr>
          <w:trHeight w:val="27"/>
        </w:trPr>
        <w:tc>
          <w:tcPr>
            <w:tcW w:w="7371" w:type="dxa"/>
            <w:tcBorders>
              <w:left w:val="single" w:sz="12" w:space="0" w:color="000000"/>
              <w:bottom w:val="single" w:sz="12" w:space="0" w:color="000000"/>
            </w:tcBorders>
          </w:tcPr>
          <w:p w14:paraId="3886D153" w14:textId="0E16B3F8" w:rsidR="00C333BF" w:rsidRPr="00486541" w:rsidRDefault="00C333BF" w:rsidP="00C333BF">
            <w:pPr>
              <w:numPr>
                <w:ilvl w:val="0"/>
                <w:numId w:val="12"/>
              </w:numPr>
              <w:ind w:left="459" w:hanging="459"/>
              <w:rPr>
                <w:rFonts w:cs="Arial"/>
                <w:sz w:val="20"/>
              </w:rPr>
            </w:pPr>
            <w:bookmarkStart w:id="55" w:name="_Ref87853912"/>
            <w:r>
              <w:rPr>
                <w:rFonts w:cs="Arial"/>
                <w:sz w:val="20"/>
              </w:rPr>
              <w:t xml:space="preserve">Include </w:t>
            </w:r>
            <w:r w:rsidRPr="004A6C0D">
              <w:rPr>
                <w:rFonts w:cs="Arial"/>
                <w:sz w:val="20"/>
              </w:rPr>
              <w:t>key performance indicators</w:t>
            </w:r>
            <w:r>
              <w:rPr>
                <w:rFonts w:cs="Arial"/>
                <w:sz w:val="20"/>
              </w:rPr>
              <w:t>/ objectives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55"/>
          </w:p>
        </w:tc>
        <w:permStart w:id="1767200475" w:edGrp="everyone" w:displacedByCustomXml="next"/>
        <w:sdt>
          <w:sdtPr>
            <w:rPr>
              <w:rFonts w:ascii="Arial" w:hAnsi="Arial" w:cs="Arial"/>
              <w:sz w:val="40"/>
              <w:szCs w:val="44"/>
            </w:rPr>
            <w:id w:val="-908456239"/>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27193498" w14:textId="2C1F2ED3" w:rsidR="00C333BF" w:rsidRPr="00696855" w:rsidRDefault="00C333BF" w:rsidP="00C333BF">
                <w:pPr>
                  <w:jc w:val="center"/>
                  <w:rPr>
                    <w:rFonts w:cs="Arial"/>
                    <w:sz w:val="20"/>
                  </w:rPr>
                </w:pPr>
                <w:r>
                  <w:rPr>
                    <w:rFonts w:ascii="Arial" w:hAnsi="Arial" w:cs="Arial"/>
                    <w:sz w:val="40"/>
                    <w:szCs w:val="44"/>
                  </w:rPr>
                  <w:sym w:font="Wingdings" w:char="F0A8"/>
                </w:r>
              </w:p>
            </w:tc>
            <w:permEnd w:id="1767200475" w:displacedByCustomXml="next"/>
          </w:sdtContent>
        </w:sdt>
      </w:tr>
    </w:tbl>
    <w:p w14:paraId="49C8B6D7" w14:textId="39058468" w:rsidR="006C5261" w:rsidRDefault="006C5261" w:rsidP="006C5261">
      <w:pPr>
        <w:jc w:val="center"/>
        <w:rPr>
          <w:rFonts w:ascii="Arial" w:hAnsi="Arial" w:cs="Arial"/>
          <w:b/>
          <w:bCs/>
          <w:sz w:val="22"/>
          <w:szCs w:val="22"/>
        </w:rPr>
      </w:pP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341B3CC2" w14:textId="77777777" w:rsidR="006C5261" w:rsidRDefault="006C5261" w:rsidP="006C5261">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559"/>
        <w:gridCol w:w="1843"/>
      </w:tblGrid>
      <w:tr w:rsidR="006C5261" w:rsidRPr="007304BE" w14:paraId="2F80AD71" w14:textId="77777777" w:rsidTr="00C333BF">
        <w:trPr>
          <w:trHeight w:val="340"/>
        </w:trPr>
        <w:tc>
          <w:tcPr>
            <w:tcW w:w="2376" w:type="dxa"/>
            <w:tcBorders>
              <w:top w:val="single" w:sz="8" w:space="0" w:color="C0504D"/>
              <w:left w:val="single" w:sz="8" w:space="0" w:color="C0504D"/>
              <w:bottom w:val="single" w:sz="8" w:space="0" w:color="C0504D"/>
              <w:right w:val="single" w:sz="8" w:space="0" w:color="C0504D"/>
            </w:tcBorders>
          </w:tcPr>
          <w:p w14:paraId="7A29972F" w14:textId="2AEA3BE5" w:rsidR="006C5261" w:rsidRPr="007304BE" w:rsidRDefault="006C5261" w:rsidP="00DF64B9">
            <w:pPr>
              <w:jc w:val="left"/>
              <w:rPr>
                <w:rFonts w:cs="Calibri"/>
                <w:b/>
                <w:bCs/>
              </w:rPr>
            </w:pPr>
            <w:r>
              <w:rPr>
                <w:rFonts w:cs="Calibri"/>
                <w:b/>
                <w:bCs/>
              </w:rPr>
              <w:t>Start date</w:t>
            </w:r>
          </w:p>
        </w:tc>
        <w:tc>
          <w:tcPr>
            <w:tcW w:w="6663" w:type="dxa"/>
            <w:gridSpan w:val="4"/>
            <w:tcBorders>
              <w:top w:val="single" w:sz="8" w:space="0" w:color="C0504D"/>
              <w:left w:val="single" w:sz="8" w:space="0" w:color="C0504D"/>
              <w:bottom w:val="single" w:sz="8" w:space="0" w:color="C0504D"/>
              <w:right w:val="single" w:sz="8" w:space="0" w:color="C0504D"/>
            </w:tcBorders>
          </w:tcPr>
          <w:p w14:paraId="2899CE00" w14:textId="342FE677" w:rsidR="006C5261" w:rsidRPr="00DF64B9" w:rsidRDefault="00D96226" w:rsidP="003332FC">
            <w:pPr>
              <w:rPr>
                <w:rFonts w:cs="Calibri"/>
              </w:rPr>
            </w:pPr>
            <w:permStart w:id="301732117" w:edGrp="everyone"/>
            <w:r>
              <w:rPr>
                <w:rFonts w:cs="Calibri"/>
              </w:rPr>
              <w:t>09/10/2024</w:t>
            </w:r>
            <w:permEnd w:id="301732117"/>
          </w:p>
        </w:tc>
      </w:tr>
      <w:tr w:rsidR="006C5261" w:rsidRPr="007304BE" w14:paraId="696B5249" w14:textId="77777777" w:rsidTr="00C333BF">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tcPr>
          <w:p w14:paraId="3F4C1B2E" w14:textId="5EBD777E" w:rsidR="006C5261" w:rsidRPr="007304BE" w:rsidRDefault="006C5261" w:rsidP="00DF64B9">
            <w:pPr>
              <w:jc w:val="left"/>
              <w:rPr>
                <w:rFonts w:cs="Calibri"/>
                <w:b/>
                <w:bCs/>
              </w:rPr>
            </w:pPr>
            <w:r>
              <w:rPr>
                <w:rFonts w:cs="Calibri"/>
                <w:b/>
                <w:bCs/>
              </w:rPr>
              <w:t>End date</w:t>
            </w:r>
          </w:p>
        </w:tc>
        <w:tc>
          <w:tcPr>
            <w:tcW w:w="6663" w:type="dxa"/>
            <w:gridSpan w:val="4"/>
            <w:tcBorders>
              <w:top w:val="single" w:sz="8" w:space="0" w:color="C0504D"/>
              <w:left w:val="single" w:sz="8" w:space="0" w:color="C0504D"/>
              <w:bottom w:val="single" w:sz="8" w:space="0" w:color="C0504D"/>
              <w:right w:val="single" w:sz="8" w:space="0" w:color="C0504D"/>
            </w:tcBorders>
            <w:shd w:val="clear" w:color="auto" w:fill="EFD3D2"/>
          </w:tcPr>
          <w:p w14:paraId="65BB9C62" w14:textId="48D3D09D" w:rsidR="006C5261" w:rsidRPr="00DF64B9" w:rsidRDefault="00782B8E" w:rsidP="003332FC">
            <w:pPr>
              <w:rPr>
                <w:rFonts w:cs="Calibri"/>
              </w:rPr>
            </w:pPr>
            <w:permStart w:id="1139153469" w:edGrp="everyone"/>
            <w:r>
              <w:rPr>
                <w:rFonts w:cs="Calibri"/>
              </w:rPr>
              <w:t>09/11/2024</w:t>
            </w:r>
            <w:permEnd w:id="1139153469"/>
          </w:p>
        </w:tc>
      </w:tr>
      <w:tr w:rsidR="006C5261" w:rsidRPr="007304BE" w14:paraId="49DF4C04" w14:textId="77777777" w:rsidTr="00C333BF">
        <w:trPr>
          <w:trHeight w:val="733"/>
        </w:trPr>
        <w:tc>
          <w:tcPr>
            <w:tcW w:w="2376" w:type="dxa"/>
            <w:tcBorders>
              <w:top w:val="single" w:sz="8" w:space="0" w:color="C0504D"/>
              <w:left w:val="single" w:sz="8" w:space="0" w:color="C0504D"/>
              <w:bottom w:val="single" w:sz="8" w:space="0" w:color="C0504D"/>
              <w:right w:val="single" w:sz="8" w:space="0" w:color="C0504D"/>
            </w:tcBorders>
          </w:tcPr>
          <w:p w14:paraId="2DAA2F81" w14:textId="5B4BEC1B" w:rsidR="006C5261" w:rsidRPr="007304BE" w:rsidRDefault="006C5261" w:rsidP="00DF64B9">
            <w:pPr>
              <w:jc w:val="left"/>
              <w:rPr>
                <w:rFonts w:cs="Calibri"/>
                <w:b/>
                <w:bCs/>
              </w:rPr>
            </w:pPr>
            <w:r>
              <w:rPr>
                <w:rFonts w:cs="Calibri"/>
                <w:b/>
                <w:bCs/>
              </w:rPr>
              <w:t>Vision/ Aim of the performance plan</w:t>
            </w:r>
          </w:p>
        </w:tc>
        <w:tc>
          <w:tcPr>
            <w:tcW w:w="6663" w:type="dxa"/>
            <w:gridSpan w:val="4"/>
            <w:tcBorders>
              <w:top w:val="single" w:sz="8" w:space="0" w:color="C0504D"/>
              <w:left w:val="single" w:sz="8" w:space="0" w:color="C0504D"/>
              <w:bottom w:val="single" w:sz="8" w:space="0" w:color="C0504D"/>
              <w:right w:val="single" w:sz="8" w:space="0" w:color="C0504D"/>
            </w:tcBorders>
          </w:tcPr>
          <w:p w14:paraId="74ED2CDF" w14:textId="6CC50827" w:rsidR="006C5261" w:rsidRPr="00DF64B9" w:rsidRDefault="0083036D" w:rsidP="003332FC">
            <w:pPr>
              <w:rPr>
                <w:rFonts w:cs="Calibri"/>
              </w:rPr>
            </w:pPr>
            <w:permStart w:id="47020483" w:edGrp="everyone"/>
            <w:r>
              <w:rPr>
                <w:rFonts w:cs="Calibri"/>
              </w:rPr>
              <w:t xml:space="preserve">Ensure Productivities are met </w:t>
            </w:r>
            <w:r w:rsidR="002D2952">
              <w:rPr>
                <w:rFonts w:cs="Calibri"/>
              </w:rPr>
              <w:t>and</w:t>
            </w:r>
            <w:r>
              <w:rPr>
                <w:rFonts w:cs="Calibri"/>
              </w:rPr>
              <w:t xml:space="preserve"> safety systems are implemented</w:t>
            </w:r>
            <w:r w:rsidR="00637074">
              <w:rPr>
                <w:rFonts w:cs="Calibri"/>
              </w:rPr>
              <w:t>.</w:t>
            </w:r>
            <w:r>
              <w:rPr>
                <w:rFonts w:cs="Calibri"/>
              </w:rPr>
              <w:t xml:space="preserve"> </w:t>
            </w:r>
            <w:permEnd w:id="47020483"/>
          </w:p>
        </w:tc>
      </w:tr>
      <w:tr w:rsidR="006C5261" w:rsidRPr="007304BE" w14:paraId="168D50BC" w14:textId="77777777" w:rsidTr="002E79F9">
        <w:tc>
          <w:tcPr>
            <w:tcW w:w="9039" w:type="dxa"/>
            <w:gridSpan w:val="5"/>
            <w:tcBorders>
              <w:top w:val="single" w:sz="8" w:space="0" w:color="C0504D"/>
              <w:left w:val="single" w:sz="8" w:space="0" w:color="C0504D"/>
              <w:bottom w:val="single" w:sz="8" w:space="0" w:color="C0504D"/>
              <w:right w:val="single" w:sz="8" w:space="0" w:color="C0504D"/>
            </w:tcBorders>
            <w:shd w:val="clear" w:color="auto" w:fill="EFD3D2"/>
          </w:tcPr>
          <w:p w14:paraId="494C7E12" w14:textId="3DBC208C" w:rsidR="006C5261" w:rsidRPr="007304BE" w:rsidRDefault="006C5261" w:rsidP="003332FC">
            <w:pPr>
              <w:rPr>
                <w:rFonts w:cs="Calibri"/>
                <w:b/>
                <w:bCs/>
              </w:rPr>
            </w:pPr>
            <w:r>
              <w:rPr>
                <w:rFonts w:cs="Calibri"/>
                <w:b/>
                <w:bCs/>
              </w:rPr>
              <w:t>Objectives for team improvement</w:t>
            </w:r>
          </w:p>
        </w:tc>
      </w:tr>
      <w:tr w:rsidR="006C5261" w:rsidRPr="007304BE" w14:paraId="68A714C5" w14:textId="77777777" w:rsidTr="00CF4110">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465EE7C1" w14:textId="71895FA6" w:rsidR="006C5261" w:rsidRPr="007304BE" w:rsidRDefault="006C5261" w:rsidP="003332FC">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4CF83327" w14:textId="064B1ACB" w:rsidR="006C5261" w:rsidRPr="007304BE" w:rsidRDefault="006C5261" w:rsidP="003332FC">
            <w:pPr>
              <w:rPr>
                <w:rFonts w:cs="Calibri"/>
                <w:b/>
                <w:bCs/>
              </w:rPr>
            </w:pPr>
            <w:r>
              <w:rPr>
                <w:rFonts w:cs="Calibri"/>
                <w:b/>
                <w:bCs/>
              </w:rPr>
              <w:t>Employee/s</w:t>
            </w:r>
          </w:p>
        </w:tc>
        <w:tc>
          <w:tcPr>
            <w:tcW w:w="1559"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5B7F329" w14:textId="63A1B73F" w:rsidR="006C5261" w:rsidRPr="007304BE" w:rsidRDefault="006C5261" w:rsidP="003332FC">
            <w:pPr>
              <w:rPr>
                <w:rFonts w:cs="Calibri"/>
                <w:b/>
                <w:bCs/>
              </w:rPr>
            </w:pPr>
            <w:r>
              <w:rPr>
                <w:rFonts w:cs="Calibri"/>
                <w:b/>
                <w:bCs/>
              </w:rPr>
              <w:t>Start date</w:t>
            </w:r>
          </w:p>
        </w:tc>
        <w:tc>
          <w:tcPr>
            <w:tcW w:w="1843"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8AFBB08" w14:textId="0C423DF9" w:rsidR="006C5261" w:rsidRPr="007304BE" w:rsidRDefault="006C5261" w:rsidP="003332FC">
            <w:pPr>
              <w:rPr>
                <w:rFonts w:cs="Calibri"/>
                <w:b/>
                <w:bCs/>
              </w:rPr>
            </w:pPr>
            <w:r>
              <w:rPr>
                <w:rFonts w:cs="Calibri"/>
                <w:b/>
                <w:bCs/>
              </w:rPr>
              <w:t>End date</w:t>
            </w:r>
          </w:p>
        </w:tc>
      </w:tr>
      <w:tr w:rsidR="006C5261" w:rsidRPr="007304BE" w14:paraId="605EB417" w14:textId="77777777" w:rsidTr="00CF4110">
        <w:trPr>
          <w:trHeight w:val="454"/>
        </w:trPr>
        <w:tc>
          <w:tcPr>
            <w:tcW w:w="3652" w:type="dxa"/>
            <w:gridSpan w:val="2"/>
            <w:tcBorders>
              <w:top w:val="single" w:sz="8" w:space="0" w:color="C0504D"/>
              <w:left w:val="single" w:sz="8" w:space="0" w:color="C0504D"/>
              <w:bottom w:val="single" w:sz="8" w:space="0" w:color="C0504D"/>
              <w:right w:val="single" w:sz="8" w:space="0" w:color="C0504D"/>
            </w:tcBorders>
            <w:vAlign w:val="center"/>
          </w:tcPr>
          <w:p w14:paraId="1C9B3D52" w14:textId="2EAE4303" w:rsidR="006C5261" w:rsidRPr="00DF64B9" w:rsidRDefault="006C5261" w:rsidP="00DF64B9">
            <w:pPr>
              <w:jc w:val="left"/>
              <w:rPr>
                <w:rFonts w:cs="Calibri"/>
              </w:rPr>
            </w:pPr>
            <w:r>
              <w:rPr>
                <w:rFonts w:cs="Calibri"/>
                <w:b/>
                <w:bCs/>
              </w:rPr>
              <w:t>1.</w:t>
            </w:r>
            <w:r w:rsidR="00DF64B9" w:rsidRPr="00DF64B9">
              <w:rPr>
                <w:rFonts w:cs="Calibri"/>
              </w:rPr>
              <w:t xml:space="preserve"> </w:t>
            </w:r>
            <w:permStart w:id="12217070" w:edGrp="everyone"/>
            <w:r w:rsidR="006D5541">
              <w:rPr>
                <w:rFonts w:cs="Calibri"/>
              </w:rPr>
              <w:t>Enhance understanding of WMS</w:t>
            </w:r>
            <w:permEnd w:id="12217070"/>
          </w:p>
        </w:tc>
        <w:tc>
          <w:tcPr>
            <w:tcW w:w="1985" w:type="dxa"/>
            <w:tcBorders>
              <w:top w:val="single" w:sz="8" w:space="0" w:color="C0504D"/>
              <w:left w:val="single" w:sz="8" w:space="0" w:color="C0504D"/>
              <w:bottom w:val="single" w:sz="8" w:space="0" w:color="C0504D"/>
              <w:right w:val="single" w:sz="8" w:space="0" w:color="C0504D"/>
            </w:tcBorders>
            <w:vAlign w:val="center"/>
          </w:tcPr>
          <w:p w14:paraId="0A8C357B" w14:textId="0226395B" w:rsidR="006C5261" w:rsidRPr="00DF64B9" w:rsidRDefault="006D5541" w:rsidP="00DF64B9">
            <w:pPr>
              <w:jc w:val="left"/>
              <w:rPr>
                <w:rFonts w:cs="Calibri"/>
              </w:rPr>
            </w:pPr>
            <w:permStart w:id="988293213" w:edGrp="everyone"/>
            <w:r>
              <w:rPr>
                <w:rFonts w:cs="Calibri"/>
              </w:rPr>
              <w:t>Chris, Ben, Dylan</w:t>
            </w:r>
            <w:permEnd w:id="988293213"/>
          </w:p>
        </w:tc>
        <w:tc>
          <w:tcPr>
            <w:tcW w:w="1559" w:type="dxa"/>
            <w:tcBorders>
              <w:top w:val="single" w:sz="8" w:space="0" w:color="C0504D"/>
              <w:left w:val="single" w:sz="8" w:space="0" w:color="C0504D"/>
              <w:bottom w:val="single" w:sz="8" w:space="0" w:color="C0504D"/>
              <w:right w:val="single" w:sz="8" w:space="0" w:color="C0504D"/>
            </w:tcBorders>
            <w:vAlign w:val="center"/>
          </w:tcPr>
          <w:p w14:paraId="3FEC561F" w14:textId="6A74DB4C" w:rsidR="006C5261" w:rsidRPr="00DF64B9" w:rsidRDefault="007B45EB" w:rsidP="00DF64B9">
            <w:pPr>
              <w:jc w:val="left"/>
              <w:rPr>
                <w:rFonts w:cs="Calibri"/>
              </w:rPr>
            </w:pPr>
            <w:permStart w:id="40194440" w:edGrp="everyone"/>
            <w:r>
              <w:rPr>
                <w:rFonts w:cs="Calibri"/>
              </w:rPr>
              <w:t>09/10/2024</w:t>
            </w:r>
            <w:permEnd w:id="40194440"/>
          </w:p>
        </w:tc>
        <w:tc>
          <w:tcPr>
            <w:tcW w:w="1843" w:type="dxa"/>
            <w:tcBorders>
              <w:top w:val="single" w:sz="8" w:space="0" w:color="C0504D"/>
              <w:left w:val="single" w:sz="8" w:space="0" w:color="C0504D"/>
              <w:bottom w:val="single" w:sz="8" w:space="0" w:color="C0504D"/>
              <w:right w:val="single" w:sz="8" w:space="0" w:color="C0504D"/>
            </w:tcBorders>
            <w:vAlign w:val="center"/>
          </w:tcPr>
          <w:p w14:paraId="68B0C411" w14:textId="545EC6D5" w:rsidR="006C5261" w:rsidRPr="00DF64B9" w:rsidRDefault="00E43A0F" w:rsidP="00DF64B9">
            <w:pPr>
              <w:jc w:val="left"/>
              <w:rPr>
                <w:rFonts w:cs="Calibri"/>
              </w:rPr>
            </w:pPr>
            <w:permStart w:id="819404509" w:edGrp="everyone"/>
            <w:r>
              <w:rPr>
                <w:rFonts w:cs="Calibri"/>
              </w:rPr>
              <w:t>09</w:t>
            </w:r>
            <w:r w:rsidR="007B45EB">
              <w:rPr>
                <w:rFonts w:cs="Calibri"/>
              </w:rPr>
              <w:t>/1</w:t>
            </w:r>
            <w:r>
              <w:rPr>
                <w:rFonts w:cs="Calibri"/>
              </w:rPr>
              <w:t>1</w:t>
            </w:r>
            <w:r w:rsidR="007B45EB">
              <w:rPr>
                <w:rFonts w:cs="Calibri"/>
              </w:rPr>
              <w:t>/2024</w:t>
            </w:r>
            <w:permEnd w:id="819404509"/>
          </w:p>
        </w:tc>
      </w:tr>
      <w:tr w:rsidR="006C5261" w:rsidRPr="007304BE" w14:paraId="53208F6E" w14:textId="77777777" w:rsidTr="00CF4110">
        <w:trPr>
          <w:trHeight w:val="454"/>
        </w:trPr>
        <w:tc>
          <w:tcPr>
            <w:tcW w:w="3652" w:type="dxa"/>
            <w:gridSpan w:val="2"/>
            <w:tcBorders>
              <w:top w:val="single" w:sz="8" w:space="0" w:color="C0504D"/>
              <w:left w:val="single" w:sz="8" w:space="0" w:color="C0504D"/>
              <w:bottom w:val="single" w:sz="8" w:space="0" w:color="C0504D"/>
              <w:right w:val="single" w:sz="8" w:space="0" w:color="C0504D"/>
            </w:tcBorders>
            <w:vAlign w:val="center"/>
          </w:tcPr>
          <w:p w14:paraId="7BF22410" w14:textId="1AA61AF1" w:rsidR="006C5261" w:rsidRDefault="006C5261" w:rsidP="00DF64B9">
            <w:pPr>
              <w:jc w:val="left"/>
              <w:rPr>
                <w:rFonts w:cs="Calibri"/>
                <w:b/>
                <w:bCs/>
              </w:rPr>
            </w:pPr>
            <w:r>
              <w:rPr>
                <w:rFonts w:cs="Calibri"/>
                <w:b/>
                <w:bCs/>
              </w:rPr>
              <w:t>2.</w:t>
            </w:r>
            <w:r w:rsidR="00DF64B9" w:rsidRPr="00DF64B9">
              <w:rPr>
                <w:rFonts w:cs="Calibri"/>
              </w:rPr>
              <w:t xml:space="preserve"> </w:t>
            </w:r>
            <w:permStart w:id="1341467278" w:edGrp="everyone"/>
            <w:r w:rsidR="007B45EB">
              <w:rPr>
                <w:rFonts w:cs="Calibri"/>
              </w:rPr>
              <w:t xml:space="preserve">Improve task completion </w:t>
            </w:r>
            <w:r w:rsidR="00E43A0F">
              <w:rPr>
                <w:rFonts w:cs="Calibri"/>
              </w:rPr>
              <w:t>through weekly goal setting and reviews</w:t>
            </w:r>
            <w:permEnd w:id="1341467278"/>
          </w:p>
        </w:tc>
        <w:tc>
          <w:tcPr>
            <w:tcW w:w="1985" w:type="dxa"/>
            <w:tcBorders>
              <w:top w:val="single" w:sz="8" w:space="0" w:color="C0504D"/>
              <w:left w:val="single" w:sz="8" w:space="0" w:color="C0504D"/>
              <w:bottom w:val="single" w:sz="8" w:space="0" w:color="C0504D"/>
              <w:right w:val="single" w:sz="8" w:space="0" w:color="C0504D"/>
            </w:tcBorders>
            <w:vAlign w:val="center"/>
          </w:tcPr>
          <w:p w14:paraId="135E6304" w14:textId="649821A6" w:rsidR="006C5261" w:rsidRPr="00DF64B9" w:rsidRDefault="00E43A0F" w:rsidP="00DF64B9">
            <w:pPr>
              <w:jc w:val="left"/>
              <w:rPr>
                <w:rFonts w:cs="Calibri"/>
              </w:rPr>
            </w:pPr>
            <w:permStart w:id="1162104471" w:edGrp="everyone"/>
            <w:r>
              <w:rPr>
                <w:rFonts w:cs="Calibri"/>
              </w:rPr>
              <w:t>Chris, Ben, Dylan</w:t>
            </w:r>
            <w:permEnd w:id="1162104471"/>
          </w:p>
        </w:tc>
        <w:tc>
          <w:tcPr>
            <w:tcW w:w="1559" w:type="dxa"/>
            <w:tcBorders>
              <w:top w:val="single" w:sz="8" w:space="0" w:color="C0504D"/>
              <w:left w:val="single" w:sz="8" w:space="0" w:color="C0504D"/>
              <w:bottom w:val="single" w:sz="8" w:space="0" w:color="C0504D"/>
              <w:right w:val="single" w:sz="8" w:space="0" w:color="C0504D"/>
            </w:tcBorders>
            <w:vAlign w:val="center"/>
          </w:tcPr>
          <w:p w14:paraId="270944D4" w14:textId="55AF0390" w:rsidR="006C5261" w:rsidRPr="00DF64B9" w:rsidRDefault="00E43A0F" w:rsidP="00DF64B9">
            <w:pPr>
              <w:jc w:val="left"/>
              <w:rPr>
                <w:rFonts w:cs="Calibri"/>
              </w:rPr>
            </w:pPr>
            <w:permStart w:id="1345654339" w:edGrp="everyone"/>
            <w:r>
              <w:rPr>
                <w:rFonts w:cs="Calibri"/>
              </w:rPr>
              <w:t>09/10/2024</w:t>
            </w:r>
            <w:permEnd w:id="1345654339"/>
          </w:p>
        </w:tc>
        <w:tc>
          <w:tcPr>
            <w:tcW w:w="1843" w:type="dxa"/>
            <w:tcBorders>
              <w:top w:val="single" w:sz="8" w:space="0" w:color="C0504D"/>
              <w:left w:val="single" w:sz="8" w:space="0" w:color="C0504D"/>
              <w:bottom w:val="single" w:sz="8" w:space="0" w:color="C0504D"/>
              <w:right w:val="single" w:sz="8" w:space="0" w:color="C0504D"/>
            </w:tcBorders>
            <w:vAlign w:val="center"/>
          </w:tcPr>
          <w:p w14:paraId="29A25195" w14:textId="1094C547" w:rsidR="006C5261" w:rsidRPr="00DF64B9" w:rsidRDefault="00E43A0F" w:rsidP="00DF64B9">
            <w:pPr>
              <w:jc w:val="left"/>
              <w:rPr>
                <w:rFonts w:cs="Calibri"/>
              </w:rPr>
            </w:pPr>
            <w:permStart w:id="385237797" w:edGrp="everyone"/>
            <w:r>
              <w:rPr>
                <w:rFonts w:cs="Calibri"/>
              </w:rPr>
              <w:t>09/11/2024</w:t>
            </w:r>
            <w:permEnd w:id="385237797"/>
          </w:p>
        </w:tc>
      </w:tr>
      <w:tr w:rsidR="006C5261" w:rsidRPr="002633BA" w14:paraId="372B6052"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6CD4B4DC" w14:textId="4BB49FBA" w:rsidR="006C5261" w:rsidRPr="002633BA" w:rsidRDefault="006C5261" w:rsidP="003332FC">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6C5261" w:rsidRPr="002633BA" w14:paraId="586F2FE1"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196" w:type="dxa"/>
            <w:gridSpan w:val="4"/>
            <w:tcBorders>
              <w:top w:val="double" w:sz="6" w:space="0" w:color="CF7B79"/>
              <w:left w:val="single" w:sz="8" w:space="0" w:color="C0504D"/>
              <w:bottom w:val="single" w:sz="8" w:space="0" w:color="CF7B79"/>
              <w:right w:val="single" w:sz="4" w:space="0" w:color="C0504D"/>
            </w:tcBorders>
          </w:tcPr>
          <w:p w14:paraId="300CF59E" w14:textId="0A9D345D" w:rsidR="006C5261" w:rsidRDefault="00E22DDA" w:rsidP="00DF64B9">
            <w:pPr>
              <w:spacing w:after="120"/>
              <w:jc w:val="left"/>
              <w:rPr>
                <w:rFonts w:cs="Calibri"/>
              </w:rPr>
            </w:pPr>
            <w:permStart w:id="723191004" w:edGrp="everyone"/>
            <w:r>
              <w:rPr>
                <w:rFonts w:cs="Calibri"/>
              </w:rPr>
              <w:t>-</w:t>
            </w:r>
            <w:r w:rsidR="008E4C02">
              <w:rPr>
                <w:rFonts w:cs="Calibri"/>
              </w:rPr>
              <w:t>Weekly</w:t>
            </w:r>
            <w:r>
              <w:rPr>
                <w:rFonts w:cs="Calibri"/>
              </w:rPr>
              <w:t xml:space="preserve"> team meetings to discuss progression and challenges</w:t>
            </w:r>
          </w:p>
          <w:p w14:paraId="5A6CC6BD" w14:textId="77777777" w:rsidR="008E097C" w:rsidRDefault="008E4C02" w:rsidP="00DF64B9">
            <w:pPr>
              <w:spacing w:after="120"/>
              <w:jc w:val="left"/>
              <w:rPr>
                <w:rFonts w:cs="Calibri"/>
              </w:rPr>
            </w:pPr>
            <w:r>
              <w:rPr>
                <w:rFonts w:cs="Calibri"/>
              </w:rPr>
              <w:t>-Daily inspections on Safety compliance and productivity metrics</w:t>
            </w:r>
          </w:p>
          <w:p w14:paraId="62E738C2" w14:textId="41B1562D" w:rsidR="006C5261" w:rsidRPr="00DF64B9" w:rsidRDefault="008E097C" w:rsidP="00DF64B9">
            <w:pPr>
              <w:spacing w:after="120"/>
              <w:jc w:val="left"/>
              <w:rPr>
                <w:rFonts w:cs="Calibri"/>
              </w:rPr>
            </w:pPr>
            <w:r>
              <w:rPr>
                <w:rFonts w:cs="Calibri"/>
              </w:rPr>
              <w:t>-One on one check</w:t>
            </w:r>
            <w:r w:rsidR="00F30198">
              <w:rPr>
                <w:rFonts w:cs="Calibri"/>
              </w:rPr>
              <w:t>-ins with team members</w:t>
            </w:r>
            <w:r w:rsidR="00BD7EB4">
              <w:rPr>
                <w:rFonts w:cs="Calibri"/>
              </w:rPr>
              <w:t xml:space="preserve"> on Friday’s to review weekly goals and provide feedback.</w:t>
            </w:r>
            <w:r w:rsidR="00F30198">
              <w:rPr>
                <w:rFonts w:cs="Calibri"/>
              </w:rPr>
              <w:t xml:space="preserve"> </w:t>
            </w:r>
            <w:r w:rsidR="008E4C02">
              <w:rPr>
                <w:rFonts w:cs="Calibri"/>
              </w:rPr>
              <w:t>.</w:t>
            </w:r>
            <w:permEnd w:id="723191004"/>
          </w:p>
        </w:tc>
        <w:tc>
          <w:tcPr>
            <w:tcW w:w="1843" w:type="dxa"/>
            <w:tcBorders>
              <w:top w:val="double" w:sz="6" w:space="0" w:color="CF7B79"/>
              <w:left w:val="single" w:sz="4" w:space="0" w:color="C0504D"/>
              <w:bottom w:val="single" w:sz="8" w:space="0" w:color="CF7B79"/>
              <w:right w:val="single" w:sz="8" w:space="0" w:color="CF7B79"/>
            </w:tcBorders>
          </w:tcPr>
          <w:p w14:paraId="4B555D16" w14:textId="77777777" w:rsidR="006C5261" w:rsidRDefault="006C5261" w:rsidP="003332FC">
            <w:pPr>
              <w:spacing w:after="120"/>
              <w:rPr>
                <w:rFonts w:cs="Calibri"/>
                <w:b/>
                <w:bCs/>
              </w:rPr>
            </w:pPr>
            <w:r w:rsidRPr="002633BA">
              <w:rPr>
                <w:rFonts w:cs="Calibri"/>
                <w:b/>
                <w:bCs/>
              </w:rPr>
              <w:t>Review Date</w:t>
            </w:r>
            <w:r w:rsidR="00DF64B9">
              <w:rPr>
                <w:rFonts w:cs="Calibri"/>
                <w:b/>
                <w:bCs/>
              </w:rPr>
              <w:t>:</w:t>
            </w:r>
          </w:p>
          <w:p w14:paraId="5B7952ED" w14:textId="578EE748" w:rsidR="00DF64B9" w:rsidRPr="00DF64B9" w:rsidRDefault="00FD43DF" w:rsidP="003332FC">
            <w:pPr>
              <w:spacing w:after="120"/>
              <w:rPr>
                <w:rFonts w:cs="Calibri"/>
              </w:rPr>
            </w:pPr>
            <w:permStart w:id="1245798724" w:edGrp="everyone"/>
            <w:r>
              <w:rPr>
                <w:rFonts w:cs="Calibri"/>
              </w:rPr>
              <w:t>09/11/2024</w:t>
            </w:r>
            <w:permEnd w:id="1245798724"/>
          </w:p>
        </w:tc>
      </w:tr>
      <w:tr w:rsidR="006C5261" w:rsidRPr="002633BA" w14:paraId="7ACEF0B8"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3C8CA627" w14:textId="6700C786" w:rsidR="006C5261" w:rsidRPr="002633BA" w:rsidRDefault="006C5261" w:rsidP="003332FC">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453042" w:rsidRPr="002633BA" w14:paraId="446B1017"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24"/>
        </w:trPr>
        <w:tc>
          <w:tcPr>
            <w:tcW w:w="9039" w:type="dxa"/>
            <w:gridSpan w:val="5"/>
            <w:tcBorders>
              <w:top w:val="double" w:sz="6" w:space="0" w:color="CF7B79"/>
              <w:left w:val="single" w:sz="8" w:space="0" w:color="C0504D"/>
              <w:bottom w:val="single" w:sz="8" w:space="0" w:color="CF7B79"/>
              <w:right w:val="single" w:sz="8" w:space="0" w:color="CF7B79"/>
            </w:tcBorders>
          </w:tcPr>
          <w:p w14:paraId="6F2047B0" w14:textId="53D0DED0" w:rsidR="00453042" w:rsidRPr="00DF64B9" w:rsidRDefault="00386C78" w:rsidP="00DF64B9">
            <w:pPr>
              <w:spacing w:after="120"/>
              <w:jc w:val="left"/>
              <w:rPr>
                <w:rFonts w:cs="Calibri"/>
              </w:rPr>
            </w:pPr>
            <w:permStart w:id="974672202" w:edGrp="everyone"/>
            <w:r>
              <w:rPr>
                <w:rFonts w:cs="Calibri"/>
              </w:rPr>
              <w:t xml:space="preserve">Safety </w:t>
            </w:r>
            <w:r w:rsidR="002B2283">
              <w:rPr>
                <w:rFonts w:cs="Calibri"/>
              </w:rPr>
              <w:t xml:space="preserve">toolboxes </w:t>
            </w:r>
            <w:permEnd w:id="974672202"/>
          </w:p>
        </w:tc>
      </w:tr>
      <w:tr w:rsidR="006C5261" w:rsidRPr="002633BA" w14:paraId="0F696D5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5"/>
            <w:tcBorders>
              <w:top w:val="single" w:sz="8" w:space="0" w:color="CF7B79"/>
              <w:left w:val="single" w:sz="8" w:space="0" w:color="C0504D"/>
              <w:bottom w:val="single" w:sz="8" w:space="0" w:color="CF7B79"/>
              <w:right w:val="single" w:sz="8" w:space="0" w:color="CF7B79"/>
            </w:tcBorders>
            <w:shd w:val="clear" w:color="auto" w:fill="C0504D"/>
          </w:tcPr>
          <w:p w14:paraId="5A552496" w14:textId="15598C24" w:rsidR="006C5261" w:rsidRPr="002633BA" w:rsidRDefault="006C5261" w:rsidP="003332FC">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453042" w:rsidRPr="002633BA" w14:paraId="1162393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5"/>
            <w:tcBorders>
              <w:top w:val="double" w:sz="6" w:space="0" w:color="CF7B79"/>
              <w:left w:val="single" w:sz="8" w:space="0" w:color="C0504D"/>
              <w:bottom w:val="double" w:sz="6" w:space="0" w:color="CF7B79"/>
              <w:right w:val="single" w:sz="8" w:space="0" w:color="CF7B79"/>
            </w:tcBorders>
          </w:tcPr>
          <w:p w14:paraId="787A92E4" w14:textId="7844048F" w:rsidR="00453042" w:rsidRPr="00AD0947" w:rsidRDefault="002B2283" w:rsidP="00AD0947">
            <w:pPr>
              <w:spacing w:after="120"/>
              <w:jc w:val="left"/>
              <w:rPr>
                <w:rFonts w:cs="Calibri"/>
              </w:rPr>
            </w:pPr>
            <w:permStart w:id="1569944729" w:edGrp="everyone"/>
            <w:r>
              <w:rPr>
                <w:rFonts w:cs="Calibri"/>
              </w:rPr>
              <w:t xml:space="preserve">Achieve </w:t>
            </w:r>
            <w:r w:rsidR="00CF082B">
              <w:rPr>
                <w:rFonts w:cs="Calibri"/>
              </w:rPr>
              <w:t xml:space="preserve">compliance within </w:t>
            </w:r>
            <w:r w:rsidR="006403D7">
              <w:rPr>
                <w:rFonts w:cs="Calibri"/>
              </w:rPr>
              <w:t>implementing safety processes</w:t>
            </w:r>
            <w:r w:rsidR="00FB43CC">
              <w:rPr>
                <w:rFonts w:cs="Calibri"/>
              </w:rPr>
              <w:t xml:space="preserve"> and documentation.</w:t>
            </w:r>
            <w:r w:rsidR="004E1B58">
              <w:rPr>
                <w:rFonts w:cs="Calibri"/>
              </w:rPr>
              <w:t xml:space="preserve"> If required</w:t>
            </w:r>
            <w:r w:rsidR="004759BE">
              <w:rPr>
                <w:rFonts w:cs="Calibri"/>
              </w:rPr>
              <w:t>, additional training will be required for the team and individual performanc</w:t>
            </w:r>
            <w:r w:rsidR="00FD6F80">
              <w:rPr>
                <w:rFonts w:cs="Calibri"/>
              </w:rPr>
              <w:t>e reviews will be conducted.</w:t>
            </w:r>
            <w:r w:rsidR="006403D7">
              <w:rPr>
                <w:rFonts w:cs="Calibri"/>
              </w:rPr>
              <w:t xml:space="preserve"> </w:t>
            </w:r>
            <w:permEnd w:id="1569944729"/>
          </w:p>
        </w:tc>
      </w:tr>
      <w:tr w:rsidR="006C5261" w:rsidRPr="002633BA" w14:paraId="2BB306E2"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5"/>
            <w:tcBorders>
              <w:top w:val="double" w:sz="6" w:space="0" w:color="CF7B79"/>
              <w:left w:val="single" w:sz="8" w:space="0" w:color="C0504D"/>
              <w:bottom w:val="double" w:sz="6" w:space="0" w:color="CF7B79"/>
              <w:right w:val="single" w:sz="8" w:space="0" w:color="CF7B79"/>
            </w:tcBorders>
            <w:shd w:val="clear" w:color="auto" w:fill="C0504D"/>
          </w:tcPr>
          <w:p w14:paraId="23A27D70" w14:textId="46E0C474" w:rsidR="006C5261" w:rsidRPr="006C5261" w:rsidRDefault="006C5261" w:rsidP="003332FC">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6C5261" w:rsidRPr="002633BA" w14:paraId="197780AB"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5"/>
            <w:tcBorders>
              <w:top w:val="double" w:sz="6" w:space="0" w:color="CF7B79"/>
              <w:left w:val="single" w:sz="8" w:space="0" w:color="C0504D"/>
              <w:bottom w:val="double" w:sz="6" w:space="0" w:color="CF7B79"/>
              <w:right w:val="single" w:sz="8" w:space="0" w:color="CF7B79"/>
            </w:tcBorders>
          </w:tcPr>
          <w:p w14:paraId="0DBF8BEF" w14:textId="77777777" w:rsidR="006C5261" w:rsidRDefault="000C1C32" w:rsidP="00DF64B9">
            <w:pPr>
              <w:spacing w:after="120"/>
              <w:jc w:val="left"/>
              <w:rPr>
                <w:rFonts w:cs="Calibri"/>
              </w:rPr>
            </w:pPr>
            <w:permStart w:id="922965559" w:edGrp="everyone"/>
            <w:r>
              <w:rPr>
                <w:rFonts w:cs="Calibri"/>
              </w:rPr>
              <w:t>If safety complian</w:t>
            </w:r>
            <w:r w:rsidR="006B0310">
              <w:rPr>
                <w:rFonts w:cs="Calibri"/>
              </w:rPr>
              <w:t>ce is not met</w:t>
            </w:r>
            <w:r w:rsidR="0043481D">
              <w:rPr>
                <w:rFonts w:cs="Calibri"/>
              </w:rPr>
              <w:t>, additional training will be required for the team and individual performance reviews will be conducted</w:t>
            </w:r>
          </w:p>
          <w:p w14:paraId="5C969FA6" w14:textId="65BEA52E" w:rsidR="006C5261" w:rsidRPr="00AD0947" w:rsidRDefault="0025560F" w:rsidP="00DF64B9">
            <w:pPr>
              <w:spacing w:after="120"/>
              <w:jc w:val="left"/>
              <w:rPr>
                <w:rFonts w:cs="Calibri"/>
              </w:rPr>
            </w:pPr>
            <w:r>
              <w:rPr>
                <w:rFonts w:cs="Calibri"/>
              </w:rPr>
              <w:t xml:space="preserve">If productivity targets are not met, a revised plan </w:t>
            </w:r>
            <w:r w:rsidR="006D331E">
              <w:rPr>
                <w:rFonts w:cs="Calibri"/>
              </w:rPr>
              <w:t>will</w:t>
            </w:r>
            <w:r>
              <w:rPr>
                <w:rFonts w:cs="Calibri"/>
              </w:rPr>
              <w:t xml:space="preserve"> be developed to address specific</w:t>
            </w:r>
            <w:r w:rsidR="006D331E">
              <w:rPr>
                <w:rFonts w:cs="Calibri"/>
              </w:rPr>
              <w:t xml:space="preserve"> </w:t>
            </w:r>
            <w:r w:rsidR="0063244A">
              <w:rPr>
                <w:rFonts w:cs="Calibri"/>
              </w:rPr>
              <w:t>obstacles.</w:t>
            </w:r>
            <w:r>
              <w:rPr>
                <w:rFonts w:cs="Calibri"/>
              </w:rPr>
              <w:t xml:space="preserve"> </w:t>
            </w:r>
            <w:permEnd w:id="922965559"/>
          </w:p>
        </w:tc>
      </w:tr>
      <w:tr w:rsidR="00433E25" w:rsidRPr="002633BA" w14:paraId="13547DD6" w14:textId="77777777" w:rsidTr="00CF4110">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03"/>
        </w:trPr>
        <w:tc>
          <w:tcPr>
            <w:tcW w:w="7196" w:type="dxa"/>
            <w:gridSpan w:val="4"/>
            <w:tcBorders>
              <w:top w:val="double" w:sz="6" w:space="0" w:color="CF7B79"/>
              <w:left w:val="single" w:sz="8" w:space="0" w:color="C0504D"/>
              <w:bottom w:val="double" w:sz="6" w:space="0" w:color="CF7B79"/>
              <w:right w:val="single" w:sz="4" w:space="0" w:color="C0504D"/>
            </w:tcBorders>
          </w:tcPr>
          <w:p w14:paraId="3EA106C0" w14:textId="77777777" w:rsidR="00433E25" w:rsidRDefault="00433E25" w:rsidP="003332FC">
            <w:pPr>
              <w:spacing w:after="120"/>
              <w:rPr>
                <w:rFonts w:cs="Calibri"/>
                <w:b/>
                <w:bCs/>
              </w:rPr>
            </w:pPr>
            <w:r>
              <w:rPr>
                <w:rFonts w:cs="Calibri"/>
                <w:b/>
                <w:bCs/>
              </w:rPr>
              <w:t>Agreed and signed</w:t>
            </w:r>
          </w:p>
          <w:p w14:paraId="258D45F9" w14:textId="48A94083" w:rsidR="00433E25" w:rsidRPr="00AD0947" w:rsidRDefault="00433E25" w:rsidP="00DF64B9">
            <w:pPr>
              <w:rPr>
                <w:rFonts w:cs="Calibri"/>
              </w:rPr>
            </w:pPr>
            <w:r>
              <w:rPr>
                <w:rFonts w:cs="Calibri"/>
                <w:b/>
                <w:bCs/>
              </w:rPr>
              <w:t>Employees:</w:t>
            </w:r>
            <w:r w:rsidR="00AD0947" w:rsidRPr="00AD0947">
              <w:rPr>
                <w:rFonts w:cs="Calibri"/>
              </w:rPr>
              <w:t xml:space="preserve"> </w:t>
            </w:r>
            <w:permStart w:id="780740431" w:edGrp="everyone"/>
            <w:permEnd w:id="780740431"/>
          </w:p>
          <w:p w14:paraId="4CADAEE3" w14:textId="77777777" w:rsidR="00433E25" w:rsidRDefault="00433E25" w:rsidP="00DF64B9">
            <w:pPr>
              <w:rPr>
                <w:rFonts w:cs="Calibri"/>
                <w:b/>
                <w:bCs/>
              </w:rPr>
            </w:pPr>
          </w:p>
          <w:p w14:paraId="3036459D" w14:textId="5BAD8834" w:rsidR="00433E25" w:rsidRPr="00AD0947" w:rsidRDefault="00433E25" w:rsidP="003332FC">
            <w:pPr>
              <w:spacing w:after="120"/>
              <w:rPr>
                <w:rFonts w:cs="Calibri"/>
              </w:rPr>
            </w:pPr>
            <w:r>
              <w:rPr>
                <w:rFonts w:cs="Calibri"/>
                <w:b/>
                <w:bCs/>
              </w:rPr>
              <w:t>Supervisor:</w:t>
            </w:r>
            <w:r w:rsidR="00AD0947" w:rsidRPr="00AD0947">
              <w:rPr>
                <w:rFonts w:cs="Calibri"/>
              </w:rPr>
              <w:t xml:space="preserve"> </w:t>
            </w:r>
            <w:permStart w:id="410929080" w:edGrp="everyone"/>
            <w:permEnd w:id="410929080"/>
          </w:p>
        </w:tc>
        <w:tc>
          <w:tcPr>
            <w:tcW w:w="1843" w:type="dxa"/>
            <w:tcBorders>
              <w:top w:val="double" w:sz="6" w:space="0" w:color="CF7B79"/>
              <w:left w:val="single" w:sz="4" w:space="0" w:color="C0504D"/>
              <w:bottom w:val="double" w:sz="6" w:space="0" w:color="CF7B79"/>
              <w:right w:val="single" w:sz="8" w:space="0" w:color="CF7B79"/>
            </w:tcBorders>
          </w:tcPr>
          <w:p w14:paraId="61EEB6A8" w14:textId="77777777" w:rsidR="00CF4110" w:rsidRDefault="00433E25" w:rsidP="003332FC">
            <w:pPr>
              <w:spacing w:after="120"/>
              <w:rPr>
                <w:rFonts w:cs="Calibri"/>
                <w:b/>
                <w:bCs/>
              </w:rPr>
            </w:pPr>
            <w:r>
              <w:rPr>
                <w:rFonts w:cs="Calibri"/>
                <w:b/>
                <w:bCs/>
              </w:rPr>
              <w:t>Date:</w:t>
            </w:r>
          </w:p>
          <w:p w14:paraId="7DD945B7" w14:textId="6C66ACBC" w:rsidR="00433E25" w:rsidRPr="00AD0947" w:rsidRDefault="0063244A" w:rsidP="003332FC">
            <w:pPr>
              <w:spacing w:after="120"/>
              <w:rPr>
                <w:rFonts w:cs="Calibri"/>
              </w:rPr>
            </w:pPr>
            <w:permStart w:id="1644705010" w:edGrp="everyone"/>
            <w:r>
              <w:rPr>
                <w:rFonts w:cs="Calibri"/>
              </w:rPr>
              <w:t>09/10/2024</w:t>
            </w:r>
            <w:permEnd w:id="1644705010"/>
          </w:p>
        </w:tc>
      </w:tr>
    </w:tbl>
    <w:p w14:paraId="1200A142" w14:textId="77777777" w:rsidR="005227F4" w:rsidRPr="00AD0947" w:rsidRDefault="005227F4" w:rsidP="003A3123">
      <w:pPr>
        <w:jc w:val="left"/>
        <w:rPr>
          <w:rFonts w:ascii="Arial" w:hAnsi="Arial" w:cs="Arial"/>
          <w:sz w:val="10"/>
          <w:szCs w:val="10"/>
        </w:rPr>
      </w:pPr>
    </w:p>
    <w:sectPr w:rsidR="005227F4" w:rsidRPr="00AD0947" w:rsidSect="00D041B0">
      <w:headerReference w:type="even" r:id="rId17"/>
      <w:headerReference w:type="default" r:id="rId18"/>
      <w:footerReference w:type="default" r:id="rId19"/>
      <w:pgSz w:w="11906" w:h="16838"/>
      <w:pgMar w:top="1418"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E73F7" w14:textId="77777777" w:rsidR="00BD121D" w:rsidRDefault="00BD121D" w:rsidP="00A67754">
      <w:r>
        <w:separator/>
      </w:r>
    </w:p>
    <w:p w14:paraId="4B238A45" w14:textId="77777777" w:rsidR="00BD121D" w:rsidRDefault="00BD121D"/>
    <w:p w14:paraId="2D7C541C" w14:textId="77777777" w:rsidR="00BD121D" w:rsidRDefault="00BD121D"/>
  </w:endnote>
  <w:endnote w:type="continuationSeparator" w:id="0">
    <w:p w14:paraId="20980394" w14:textId="77777777" w:rsidR="00BD121D" w:rsidRDefault="00BD121D" w:rsidP="00A67754">
      <w:r>
        <w:continuationSeparator/>
      </w:r>
    </w:p>
    <w:p w14:paraId="02CE19D0" w14:textId="77777777" w:rsidR="00BD121D" w:rsidRDefault="00BD121D"/>
    <w:p w14:paraId="37C0FA42" w14:textId="77777777" w:rsidR="00BD121D" w:rsidRDefault="00BD12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214363D"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63244A">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20957">
          <w:rPr>
            <w:rFonts w:ascii="Arial" w:hAnsi="Arial" w:cs="Arial"/>
            <w:b/>
            <w:sz w:val="16"/>
            <w:szCs w:val="16"/>
          </w:rPr>
          <w:t>v1-0_11/11/2021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41478D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020957" w:rsidRPr="00B329DD">
          <w:rPr>
            <w:rFonts w:ascii="Arial" w:hAnsi="Arial" w:cs="Arial"/>
            <w:b/>
            <w:sz w:val="16"/>
            <w:szCs w:val="16"/>
          </w:rPr>
          <w:t>v1-0_11/11/2021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3244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502B76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020957">
          <w:rPr>
            <w:rFonts w:ascii="Arial" w:hAnsi="Arial" w:cs="Arial"/>
            <w:b/>
            <w:sz w:val="16"/>
            <w:szCs w:val="16"/>
          </w:rPr>
          <w:t>v1-0_11/11/2021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3244A">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89CDE62"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020957">
          <w:rPr>
            <w:rFonts w:ascii="Arial" w:hAnsi="Arial" w:cs="Arial"/>
            <w:b/>
            <w:sz w:val="16"/>
            <w:szCs w:val="16"/>
          </w:rPr>
          <w:t>v1-0_11/11/2021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3244A">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D3FDE" w14:textId="77777777" w:rsidR="00BD121D" w:rsidRDefault="00BD121D" w:rsidP="00A67754">
      <w:r>
        <w:separator/>
      </w:r>
    </w:p>
    <w:p w14:paraId="6597F293" w14:textId="77777777" w:rsidR="00BD121D" w:rsidRDefault="00BD121D"/>
    <w:p w14:paraId="1141E3D2" w14:textId="77777777" w:rsidR="00BD121D" w:rsidRDefault="00BD121D"/>
  </w:footnote>
  <w:footnote w:type="continuationSeparator" w:id="0">
    <w:p w14:paraId="190392B2" w14:textId="77777777" w:rsidR="00BD121D" w:rsidRDefault="00BD121D" w:rsidP="00A67754">
      <w:r>
        <w:continuationSeparator/>
      </w:r>
    </w:p>
    <w:p w14:paraId="391F6652" w14:textId="77777777" w:rsidR="00BD121D" w:rsidRDefault="00BD121D"/>
    <w:p w14:paraId="04A51F59" w14:textId="77777777" w:rsidR="00BD121D" w:rsidRDefault="00BD12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B759822"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700800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020957" w:rsidRPr="00020957">
          <w:rPr>
            <w:rFonts w:ascii="Arial" w:hAnsi="Arial" w:cs="Arial"/>
            <w:b/>
            <w:sz w:val="16"/>
            <w:szCs w:val="16"/>
          </w:rPr>
          <w:t>BSBLDR411</w:t>
        </w:r>
      </w:sdtContent>
    </w:sdt>
    <w:r w:rsidRPr="0002095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020957" w:rsidRPr="00020957">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753454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7011CB4" w:rsidR="006E5B7D" w:rsidRDefault="003A312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262B48E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A3123">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020957">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020957">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CA82DA7"/>
    <w:multiLevelType w:val="hybridMultilevel"/>
    <w:tmpl w:val="5EE84C3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124"/>
    <w:multiLevelType w:val="hybridMultilevel"/>
    <w:tmpl w:val="EB408F1C"/>
    <w:lvl w:ilvl="0" w:tplc="87124F60">
      <w:start w:val="1"/>
      <w:numFmt w:val="bullet"/>
      <w:lvlText w:val="•"/>
      <w:lvlJc w:val="left"/>
      <w:pPr>
        <w:tabs>
          <w:tab w:val="num" w:pos="720"/>
        </w:tabs>
        <w:ind w:left="720" w:hanging="360"/>
      </w:pPr>
      <w:rPr>
        <w:rFonts w:ascii="Arial" w:hAnsi="Arial" w:hint="default"/>
      </w:rPr>
    </w:lvl>
    <w:lvl w:ilvl="1" w:tplc="7B803C64">
      <w:start w:val="1"/>
      <w:numFmt w:val="bullet"/>
      <w:lvlText w:val="•"/>
      <w:lvlJc w:val="left"/>
      <w:pPr>
        <w:tabs>
          <w:tab w:val="num" w:pos="1440"/>
        </w:tabs>
        <w:ind w:left="1440" w:hanging="360"/>
      </w:pPr>
      <w:rPr>
        <w:rFonts w:ascii="Arial" w:hAnsi="Arial" w:hint="default"/>
      </w:rPr>
    </w:lvl>
    <w:lvl w:ilvl="2" w:tplc="5BB215B0" w:tentative="1">
      <w:start w:val="1"/>
      <w:numFmt w:val="bullet"/>
      <w:lvlText w:val="•"/>
      <w:lvlJc w:val="left"/>
      <w:pPr>
        <w:tabs>
          <w:tab w:val="num" w:pos="2160"/>
        </w:tabs>
        <w:ind w:left="2160" w:hanging="360"/>
      </w:pPr>
      <w:rPr>
        <w:rFonts w:ascii="Arial" w:hAnsi="Arial" w:hint="default"/>
      </w:rPr>
    </w:lvl>
    <w:lvl w:ilvl="3" w:tplc="53A0A182" w:tentative="1">
      <w:start w:val="1"/>
      <w:numFmt w:val="bullet"/>
      <w:lvlText w:val="•"/>
      <w:lvlJc w:val="left"/>
      <w:pPr>
        <w:tabs>
          <w:tab w:val="num" w:pos="2880"/>
        </w:tabs>
        <w:ind w:left="2880" w:hanging="360"/>
      </w:pPr>
      <w:rPr>
        <w:rFonts w:ascii="Arial" w:hAnsi="Arial" w:hint="default"/>
      </w:rPr>
    </w:lvl>
    <w:lvl w:ilvl="4" w:tplc="69C67170" w:tentative="1">
      <w:start w:val="1"/>
      <w:numFmt w:val="bullet"/>
      <w:lvlText w:val="•"/>
      <w:lvlJc w:val="left"/>
      <w:pPr>
        <w:tabs>
          <w:tab w:val="num" w:pos="3600"/>
        </w:tabs>
        <w:ind w:left="3600" w:hanging="360"/>
      </w:pPr>
      <w:rPr>
        <w:rFonts w:ascii="Arial" w:hAnsi="Arial" w:hint="default"/>
      </w:rPr>
    </w:lvl>
    <w:lvl w:ilvl="5" w:tplc="61C43202" w:tentative="1">
      <w:start w:val="1"/>
      <w:numFmt w:val="bullet"/>
      <w:lvlText w:val="•"/>
      <w:lvlJc w:val="left"/>
      <w:pPr>
        <w:tabs>
          <w:tab w:val="num" w:pos="4320"/>
        </w:tabs>
        <w:ind w:left="4320" w:hanging="360"/>
      </w:pPr>
      <w:rPr>
        <w:rFonts w:ascii="Arial" w:hAnsi="Arial" w:hint="default"/>
      </w:rPr>
    </w:lvl>
    <w:lvl w:ilvl="6" w:tplc="DD441F78" w:tentative="1">
      <w:start w:val="1"/>
      <w:numFmt w:val="bullet"/>
      <w:lvlText w:val="•"/>
      <w:lvlJc w:val="left"/>
      <w:pPr>
        <w:tabs>
          <w:tab w:val="num" w:pos="5040"/>
        </w:tabs>
        <w:ind w:left="5040" w:hanging="360"/>
      </w:pPr>
      <w:rPr>
        <w:rFonts w:ascii="Arial" w:hAnsi="Arial" w:hint="default"/>
      </w:rPr>
    </w:lvl>
    <w:lvl w:ilvl="7" w:tplc="95AC84CE" w:tentative="1">
      <w:start w:val="1"/>
      <w:numFmt w:val="bullet"/>
      <w:lvlText w:val="•"/>
      <w:lvlJc w:val="left"/>
      <w:pPr>
        <w:tabs>
          <w:tab w:val="num" w:pos="5760"/>
        </w:tabs>
        <w:ind w:left="5760" w:hanging="360"/>
      </w:pPr>
      <w:rPr>
        <w:rFonts w:ascii="Arial" w:hAnsi="Arial" w:hint="default"/>
      </w:rPr>
    </w:lvl>
    <w:lvl w:ilvl="8" w:tplc="4B44EA8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279458852">
    <w:abstractNumId w:val="11"/>
  </w:num>
  <w:num w:numId="2" w16cid:durableId="442308141">
    <w:abstractNumId w:val="21"/>
  </w:num>
  <w:num w:numId="3" w16cid:durableId="1848862721">
    <w:abstractNumId w:val="7"/>
  </w:num>
  <w:num w:numId="4" w16cid:durableId="1749962452">
    <w:abstractNumId w:val="17"/>
  </w:num>
  <w:num w:numId="5" w16cid:durableId="1495029134">
    <w:abstractNumId w:val="16"/>
  </w:num>
  <w:num w:numId="6" w16cid:durableId="1244216366">
    <w:abstractNumId w:val="25"/>
  </w:num>
  <w:num w:numId="7" w16cid:durableId="1904176951">
    <w:abstractNumId w:val="5"/>
  </w:num>
  <w:num w:numId="8" w16cid:durableId="660431641">
    <w:abstractNumId w:val="2"/>
  </w:num>
  <w:num w:numId="9" w16cid:durableId="1393189694">
    <w:abstractNumId w:val="15"/>
  </w:num>
  <w:num w:numId="10" w16cid:durableId="229776041">
    <w:abstractNumId w:val="9"/>
  </w:num>
  <w:num w:numId="11" w16cid:durableId="687486960">
    <w:abstractNumId w:val="6"/>
  </w:num>
  <w:num w:numId="12" w16cid:durableId="1434865619">
    <w:abstractNumId w:val="31"/>
  </w:num>
  <w:num w:numId="13" w16cid:durableId="1334986784">
    <w:abstractNumId w:val="24"/>
  </w:num>
  <w:num w:numId="14" w16cid:durableId="1776748188">
    <w:abstractNumId w:val="0"/>
  </w:num>
  <w:num w:numId="15" w16cid:durableId="113527774">
    <w:abstractNumId w:val="20"/>
  </w:num>
  <w:num w:numId="16" w16cid:durableId="1893274115">
    <w:abstractNumId w:val="28"/>
  </w:num>
  <w:num w:numId="17" w16cid:durableId="1307390108">
    <w:abstractNumId w:val="23"/>
  </w:num>
  <w:num w:numId="18" w16cid:durableId="592395311">
    <w:abstractNumId w:val="27"/>
  </w:num>
  <w:num w:numId="19" w16cid:durableId="1963461857">
    <w:abstractNumId w:val="22"/>
  </w:num>
  <w:num w:numId="20" w16cid:durableId="1710258804">
    <w:abstractNumId w:val="29"/>
  </w:num>
  <w:num w:numId="21" w16cid:durableId="1916548540">
    <w:abstractNumId w:val="26"/>
  </w:num>
  <w:num w:numId="22" w16cid:durableId="30885143">
    <w:abstractNumId w:val="4"/>
  </w:num>
  <w:num w:numId="23" w16cid:durableId="1944804458">
    <w:abstractNumId w:val="13"/>
  </w:num>
  <w:num w:numId="24" w16cid:durableId="225802206">
    <w:abstractNumId w:val="19"/>
  </w:num>
  <w:num w:numId="25" w16cid:durableId="1719206731">
    <w:abstractNumId w:val="1"/>
  </w:num>
  <w:num w:numId="26" w16cid:durableId="1610971081">
    <w:abstractNumId w:val="8"/>
  </w:num>
  <w:num w:numId="27" w16cid:durableId="1279265447">
    <w:abstractNumId w:val="14"/>
  </w:num>
  <w:num w:numId="28" w16cid:durableId="1342466429">
    <w:abstractNumId w:val="18"/>
  </w:num>
  <w:num w:numId="29" w16cid:durableId="200192849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049368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221114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88133156">
    <w:abstractNumId w:val="5"/>
  </w:num>
  <w:num w:numId="33" w16cid:durableId="1054045509">
    <w:abstractNumId w:val="10"/>
  </w:num>
  <w:num w:numId="34" w16cid:durableId="93211043">
    <w:abstractNumId w:val="5"/>
  </w:num>
  <w:num w:numId="35" w16cid:durableId="1223980095">
    <w:abstractNumId w:val="5"/>
  </w:num>
  <w:num w:numId="36" w16cid:durableId="227889633">
    <w:abstractNumId w:val="5"/>
  </w:num>
  <w:num w:numId="37" w16cid:durableId="678696406">
    <w:abstractNumId w:val="5"/>
  </w:num>
  <w:num w:numId="38" w16cid:durableId="1226911193">
    <w:abstractNumId w:val="12"/>
  </w:num>
  <w:num w:numId="39" w16cid:durableId="1083650217">
    <w:abstractNumId w:val="30"/>
  </w:num>
  <w:num w:numId="40" w16cid:durableId="531191454">
    <w:abstractNumId w:val="22"/>
  </w:num>
  <w:num w:numId="41" w16cid:durableId="1475029779">
    <w:abstractNumId w:val="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BJDUyVPzYctaU08mloCsbfnn4VY3emBhptuNS5Yc2/6A5TlF7gGnnv4P97SmQcLyg8Qh1U2uKRv0fxXiUdq8Qw==" w:salt="xw0oYPtkJgHjr8uhEEINr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DFB"/>
    <w:rsid w:val="00004086"/>
    <w:rsid w:val="000058E5"/>
    <w:rsid w:val="0000698A"/>
    <w:rsid w:val="00010145"/>
    <w:rsid w:val="00010AAE"/>
    <w:rsid w:val="00012A38"/>
    <w:rsid w:val="00020957"/>
    <w:rsid w:val="00020BB6"/>
    <w:rsid w:val="00022AC7"/>
    <w:rsid w:val="00024F65"/>
    <w:rsid w:val="00027904"/>
    <w:rsid w:val="00027B47"/>
    <w:rsid w:val="000308AD"/>
    <w:rsid w:val="00030FF5"/>
    <w:rsid w:val="0003270D"/>
    <w:rsid w:val="00035243"/>
    <w:rsid w:val="000365F4"/>
    <w:rsid w:val="00040E99"/>
    <w:rsid w:val="0004146F"/>
    <w:rsid w:val="0004368E"/>
    <w:rsid w:val="00043AB3"/>
    <w:rsid w:val="0004675B"/>
    <w:rsid w:val="000516D6"/>
    <w:rsid w:val="00052041"/>
    <w:rsid w:val="00054D7B"/>
    <w:rsid w:val="00055742"/>
    <w:rsid w:val="000610CF"/>
    <w:rsid w:val="00061726"/>
    <w:rsid w:val="00063260"/>
    <w:rsid w:val="000636A4"/>
    <w:rsid w:val="000653FD"/>
    <w:rsid w:val="000672EE"/>
    <w:rsid w:val="00067A5F"/>
    <w:rsid w:val="00074457"/>
    <w:rsid w:val="00076AD6"/>
    <w:rsid w:val="00077851"/>
    <w:rsid w:val="00082DE5"/>
    <w:rsid w:val="0008468E"/>
    <w:rsid w:val="00090D03"/>
    <w:rsid w:val="00091491"/>
    <w:rsid w:val="0009164E"/>
    <w:rsid w:val="00092FF3"/>
    <w:rsid w:val="00093B6F"/>
    <w:rsid w:val="00093EAF"/>
    <w:rsid w:val="00095DA1"/>
    <w:rsid w:val="000975DC"/>
    <w:rsid w:val="000A2303"/>
    <w:rsid w:val="000A4F25"/>
    <w:rsid w:val="000A737E"/>
    <w:rsid w:val="000A7B07"/>
    <w:rsid w:val="000B015E"/>
    <w:rsid w:val="000B24D1"/>
    <w:rsid w:val="000B29B9"/>
    <w:rsid w:val="000B3016"/>
    <w:rsid w:val="000B346C"/>
    <w:rsid w:val="000B3900"/>
    <w:rsid w:val="000B3988"/>
    <w:rsid w:val="000B7B64"/>
    <w:rsid w:val="000C096E"/>
    <w:rsid w:val="000C1C32"/>
    <w:rsid w:val="000C233D"/>
    <w:rsid w:val="000C4F46"/>
    <w:rsid w:val="000C5322"/>
    <w:rsid w:val="000C5F49"/>
    <w:rsid w:val="000C6FB4"/>
    <w:rsid w:val="000C7FA2"/>
    <w:rsid w:val="000D4597"/>
    <w:rsid w:val="000E10AC"/>
    <w:rsid w:val="000E61B9"/>
    <w:rsid w:val="000E62E8"/>
    <w:rsid w:val="000E680F"/>
    <w:rsid w:val="000E76DA"/>
    <w:rsid w:val="000F0FCA"/>
    <w:rsid w:val="000F6AFC"/>
    <w:rsid w:val="00101E97"/>
    <w:rsid w:val="00102AB9"/>
    <w:rsid w:val="00103A5E"/>
    <w:rsid w:val="00104945"/>
    <w:rsid w:val="00105F95"/>
    <w:rsid w:val="00106585"/>
    <w:rsid w:val="0011218C"/>
    <w:rsid w:val="00113E4F"/>
    <w:rsid w:val="0011470D"/>
    <w:rsid w:val="001157AF"/>
    <w:rsid w:val="00116C30"/>
    <w:rsid w:val="001229BD"/>
    <w:rsid w:val="0012501E"/>
    <w:rsid w:val="0012562F"/>
    <w:rsid w:val="001266C6"/>
    <w:rsid w:val="00126C85"/>
    <w:rsid w:val="0012755E"/>
    <w:rsid w:val="00132977"/>
    <w:rsid w:val="001339A7"/>
    <w:rsid w:val="00133A08"/>
    <w:rsid w:val="00136E8C"/>
    <w:rsid w:val="00141FF8"/>
    <w:rsid w:val="001425B1"/>
    <w:rsid w:val="001457FC"/>
    <w:rsid w:val="0014718C"/>
    <w:rsid w:val="0014735A"/>
    <w:rsid w:val="00147AC9"/>
    <w:rsid w:val="00152592"/>
    <w:rsid w:val="00154A40"/>
    <w:rsid w:val="00154DAE"/>
    <w:rsid w:val="00155987"/>
    <w:rsid w:val="0015733E"/>
    <w:rsid w:val="001578F8"/>
    <w:rsid w:val="00162AE6"/>
    <w:rsid w:val="00162E7C"/>
    <w:rsid w:val="00165ADD"/>
    <w:rsid w:val="00166E7F"/>
    <w:rsid w:val="00167D17"/>
    <w:rsid w:val="001709EB"/>
    <w:rsid w:val="00174443"/>
    <w:rsid w:val="00175F6C"/>
    <w:rsid w:val="00184237"/>
    <w:rsid w:val="0018673D"/>
    <w:rsid w:val="00187D1C"/>
    <w:rsid w:val="00191E86"/>
    <w:rsid w:val="0019250A"/>
    <w:rsid w:val="00196920"/>
    <w:rsid w:val="001A77CF"/>
    <w:rsid w:val="001B029F"/>
    <w:rsid w:val="001B0445"/>
    <w:rsid w:val="001B09BC"/>
    <w:rsid w:val="001B1775"/>
    <w:rsid w:val="001B2449"/>
    <w:rsid w:val="001B2951"/>
    <w:rsid w:val="001B4BC6"/>
    <w:rsid w:val="001C0B34"/>
    <w:rsid w:val="001C4084"/>
    <w:rsid w:val="001D01D1"/>
    <w:rsid w:val="001D0459"/>
    <w:rsid w:val="001D3BDE"/>
    <w:rsid w:val="001D60BE"/>
    <w:rsid w:val="001D6803"/>
    <w:rsid w:val="001E05E8"/>
    <w:rsid w:val="001E392F"/>
    <w:rsid w:val="001E46EF"/>
    <w:rsid w:val="001E600A"/>
    <w:rsid w:val="001F2E61"/>
    <w:rsid w:val="001F3555"/>
    <w:rsid w:val="001F6FA5"/>
    <w:rsid w:val="00201769"/>
    <w:rsid w:val="00201E01"/>
    <w:rsid w:val="00202782"/>
    <w:rsid w:val="00204C77"/>
    <w:rsid w:val="00207A52"/>
    <w:rsid w:val="0021139D"/>
    <w:rsid w:val="00211B0F"/>
    <w:rsid w:val="00213294"/>
    <w:rsid w:val="0021376B"/>
    <w:rsid w:val="00213FCA"/>
    <w:rsid w:val="00214096"/>
    <w:rsid w:val="002168EB"/>
    <w:rsid w:val="00220F44"/>
    <w:rsid w:val="00221DFB"/>
    <w:rsid w:val="00222142"/>
    <w:rsid w:val="0022264D"/>
    <w:rsid w:val="00222B64"/>
    <w:rsid w:val="00233402"/>
    <w:rsid w:val="002337BA"/>
    <w:rsid w:val="002342BE"/>
    <w:rsid w:val="00234F94"/>
    <w:rsid w:val="00236AE2"/>
    <w:rsid w:val="0024419F"/>
    <w:rsid w:val="00252300"/>
    <w:rsid w:val="00252494"/>
    <w:rsid w:val="0025560F"/>
    <w:rsid w:val="00256158"/>
    <w:rsid w:val="00257541"/>
    <w:rsid w:val="0025778A"/>
    <w:rsid w:val="00261114"/>
    <w:rsid w:val="00264EC9"/>
    <w:rsid w:val="002651E4"/>
    <w:rsid w:val="00265A8F"/>
    <w:rsid w:val="00265B87"/>
    <w:rsid w:val="0026676B"/>
    <w:rsid w:val="00267C62"/>
    <w:rsid w:val="00271616"/>
    <w:rsid w:val="00271B12"/>
    <w:rsid w:val="002720D2"/>
    <w:rsid w:val="00272333"/>
    <w:rsid w:val="0027392A"/>
    <w:rsid w:val="0027576C"/>
    <w:rsid w:val="002762BF"/>
    <w:rsid w:val="00281347"/>
    <w:rsid w:val="00281ED1"/>
    <w:rsid w:val="00282382"/>
    <w:rsid w:val="002824BE"/>
    <w:rsid w:val="00282828"/>
    <w:rsid w:val="00285393"/>
    <w:rsid w:val="0028788A"/>
    <w:rsid w:val="00287BC8"/>
    <w:rsid w:val="00287CC3"/>
    <w:rsid w:val="00292E54"/>
    <w:rsid w:val="00293981"/>
    <w:rsid w:val="00294162"/>
    <w:rsid w:val="002A1EB3"/>
    <w:rsid w:val="002A316B"/>
    <w:rsid w:val="002A35D4"/>
    <w:rsid w:val="002A4812"/>
    <w:rsid w:val="002A4B14"/>
    <w:rsid w:val="002A4B34"/>
    <w:rsid w:val="002B03AC"/>
    <w:rsid w:val="002B103C"/>
    <w:rsid w:val="002B2283"/>
    <w:rsid w:val="002B2600"/>
    <w:rsid w:val="002B3B34"/>
    <w:rsid w:val="002B4D47"/>
    <w:rsid w:val="002B559C"/>
    <w:rsid w:val="002B6786"/>
    <w:rsid w:val="002B7054"/>
    <w:rsid w:val="002C4301"/>
    <w:rsid w:val="002C4495"/>
    <w:rsid w:val="002C55A5"/>
    <w:rsid w:val="002C66FA"/>
    <w:rsid w:val="002D0927"/>
    <w:rsid w:val="002D1837"/>
    <w:rsid w:val="002D1B35"/>
    <w:rsid w:val="002D2952"/>
    <w:rsid w:val="002D32F9"/>
    <w:rsid w:val="002D3603"/>
    <w:rsid w:val="002D3E2B"/>
    <w:rsid w:val="002D4C72"/>
    <w:rsid w:val="002D67B4"/>
    <w:rsid w:val="002D6ACD"/>
    <w:rsid w:val="002E052A"/>
    <w:rsid w:val="002E204D"/>
    <w:rsid w:val="002E272C"/>
    <w:rsid w:val="002E65DC"/>
    <w:rsid w:val="002F123D"/>
    <w:rsid w:val="002F247E"/>
    <w:rsid w:val="002F5A87"/>
    <w:rsid w:val="002F6AC3"/>
    <w:rsid w:val="00301207"/>
    <w:rsid w:val="00301C4E"/>
    <w:rsid w:val="00301CEE"/>
    <w:rsid w:val="003030AD"/>
    <w:rsid w:val="00303304"/>
    <w:rsid w:val="003043C3"/>
    <w:rsid w:val="00304897"/>
    <w:rsid w:val="003050B6"/>
    <w:rsid w:val="00305282"/>
    <w:rsid w:val="003101A5"/>
    <w:rsid w:val="00311349"/>
    <w:rsid w:val="00311E5D"/>
    <w:rsid w:val="00314915"/>
    <w:rsid w:val="003151DD"/>
    <w:rsid w:val="00315805"/>
    <w:rsid w:val="00315AAA"/>
    <w:rsid w:val="00317391"/>
    <w:rsid w:val="00317404"/>
    <w:rsid w:val="003205FB"/>
    <w:rsid w:val="00324DB2"/>
    <w:rsid w:val="003259FD"/>
    <w:rsid w:val="00330740"/>
    <w:rsid w:val="003356C6"/>
    <w:rsid w:val="00335BE6"/>
    <w:rsid w:val="0033666D"/>
    <w:rsid w:val="00336763"/>
    <w:rsid w:val="00340FD1"/>
    <w:rsid w:val="00342AC1"/>
    <w:rsid w:val="003430D8"/>
    <w:rsid w:val="00343189"/>
    <w:rsid w:val="00347500"/>
    <w:rsid w:val="00347A6D"/>
    <w:rsid w:val="00353ED1"/>
    <w:rsid w:val="00354498"/>
    <w:rsid w:val="003548CB"/>
    <w:rsid w:val="003567A2"/>
    <w:rsid w:val="003614DC"/>
    <w:rsid w:val="00361CE5"/>
    <w:rsid w:val="00362760"/>
    <w:rsid w:val="00365962"/>
    <w:rsid w:val="00374DDE"/>
    <w:rsid w:val="003758B4"/>
    <w:rsid w:val="003758F0"/>
    <w:rsid w:val="00376162"/>
    <w:rsid w:val="00381618"/>
    <w:rsid w:val="00381E50"/>
    <w:rsid w:val="00383D8B"/>
    <w:rsid w:val="00386C78"/>
    <w:rsid w:val="00387A32"/>
    <w:rsid w:val="0039160D"/>
    <w:rsid w:val="00391B4F"/>
    <w:rsid w:val="00396581"/>
    <w:rsid w:val="003A1318"/>
    <w:rsid w:val="003A1664"/>
    <w:rsid w:val="003A3123"/>
    <w:rsid w:val="003B0094"/>
    <w:rsid w:val="003B0DC7"/>
    <w:rsid w:val="003B479B"/>
    <w:rsid w:val="003B5C02"/>
    <w:rsid w:val="003C173C"/>
    <w:rsid w:val="003C33FB"/>
    <w:rsid w:val="003C3E0C"/>
    <w:rsid w:val="003C6884"/>
    <w:rsid w:val="003C6A1A"/>
    <w:rsid w:val="003D2DB8"/>
    <w:rsid w:val="003D337A"/>
    <w:rsid w:val="003D3A82"/>
    <w:rsid w:val="003D3B69"/>
    <w:rsid w:val="003D4C88"/>
    <w:rsid w:val="003D6162"/>
    <w:rsid w:val="003D6EB8"/>
    <w:rsid w:val="003D7CD7"/>
    <w:rsid w:val="003E1DAB"/>
    <w:rsid w:val="003E262A"/>
    <w:rsid w:val="003E2B95"/>
    <w:rsid w:val="003E41CD"/>
    <w:rsid w:val="003E52AA"/>
    <w:rsid w:val="003E54F7"/>
    <w:rsid w:val="003F2B2E"/>
    <w:rsid w:val="003F4120"/>
    <w:rsid w:val="003F4E60"/>
    <w:rsid w:val="003F4FCF"/>
    <w:rsid w:val="00400774"/>
    <w:rsid w:val="00400B98"/>
    <w:rsid w:val="00401C9F"/>
    <w:rsid w:val="00402AD2"/>
    <w:rsid w:val="00402CFF"/>
    <w:rsid w:val="00402F76"/>
    <w:rsid w:val="00410BC8"/>
    <w:rsid w:val="00410EFE"/>
    <w:rsid w:val="00416046"/>
    <w:rsid w:val="004163B0"/>
    <w:rsid w:val="00416BF4"/>
    <w:rsid w:val="00417106"/>
    <w:rsid w:val="00420D74"/>
    <w:rsid w:val="00425A1C"/>
    <w:rsid w:val="004316FB"/>
    <w:rsid w:val="0043335E"/>
    <w:rsid w:val="00433D65"/>
    <w:rsid w:val="00433E25"/>
    <w:rsid w:val="0043481D"/>
    <w:rsid w:val="00434ABC"/>
    <w:rsid w:val="00435D5B"/>
    <w:rsid w:val="00437BC0"/>
    <w:rsid w:val="004403AD"/>
    <w:rsid w:val="004467A9"/>
    <w:rsid w:val="00450C29"/>
    <w:rsid w:val="004526AF"/>
    <w:rsid w:val="00453042"/>
    <w:rsid w:val="00454B97"/>
    <w:rsid w:val="004559DC"/>
    <w:rsid w:val="00457123"/>
    <w:rsid w:val="004575AD"/>
    <w:rsid w:val="00457776"/>
    <w:rsid w:val="00457E99"/>
    <w:rsid w:val="00460084"/>
    <w:rsid w:val="004624D6"/>
    <w:rsid w:val="0046338F"/>
    <w:rsid w:val="00465267"/>
    <w:rsid w:val="00465B8C"/>
    <w:rsid w:val="00466598"/>
    <w:rsid w:val="004676B1"/>
    <w:rsid w:val="00467952"/>
    <w:rsid w:val="00473C81"/>
    <w:rsid w:val="00473DF7"/>
    <w:rsid w:val="004759BE"/>
    <w:rsid w:val="004768EA"/>
    <w:rsid w:val="00482720"/>
    <w:rsid w:val="004857DF"/>
    <w:rsid w:val="00486541"/>
    <w:rsid w:val="004933C2"/>
    <w:rsid w:val="0049363B"/>
    <w:rsid w:val="00494241"/>
    <w:rsid w:val="00496499"/>
    <w:rsid w:val="004976FB"/>
    <w:rsid w:val="004A3499"/>
    <w:rsid w:val="004A6546"/>
    <w:rsid w:val="004A6C0D"/>
    <w:rsid w:val="004B007F"/>
    <w:rsid w:val="004B0525"/>
    <w:rsid w:val="004B42E2"/>
    <w:rsid w:val="004B6B29"/>
    <w:rsid w:val="004B779C"/>
    <w:rsid w:val="004B7C32"/>
    <w:rsid w:val="004C3241"/>
    <w:rsid w:val="004C48E0"/>
    <w:rsid w:val="004C56C5"/>
    <w:rsid w:val="004C68EC"/>
    <w:rsid w:val="004C6B3F"/>
    <w:rsid w:val="004C72F3"/>
    <w:rsid w:val="004D0680"/>
    <w:rsid w:val="004D1278"/>
    <w:rsid w:val="004D1882"/>
    <w:rsid w:val="004D18D8"/>
    <w:rsid w:val="004D2CAD"/>
    <w:rsid w:val="004D38C1"/>
    <w:rsid w:val="004D3F53"/>
    <w:rsid w:val="004D55AF"/>
    <w:rsid w:val="004D7CCC"/>
    <w:rsid w:val="004E1B58"/>
    <w:rsid w:val="004E1BC5"/>
    <w:rsid w:val="004E3FB7"/>
    <w:rsid w:val="004E5C7F"/>
    <w:rsid w:val="004E6613"/>
    <w:rsid w:val="004E67D0"/>
    <w:rsid w:val="004E699E"/>
    <w:rsid w:val="004E7502"/>
    <w:rsid w:val="004E79AD"/>
    <w:rsid w:val="004E79D6"/>
    <w:rsid w:val="004F0253"/>
    <w:rsid w:val="004F06CC"/>
    <w:rsid w:val="004F1351"/>
    <w:rsid w:val="004F3A6A"/>
    <w:rsid w:val="004F4135"/>
    <w:rsid w:val="004F4747"/>
    <w:rsid w:val="004F64A0"/>
    <w:rsid w:val="004F7616"/>
    <w:rsid w:val="0050226B"/>
    <w:rsid w:val="005025D4"/>
    <w:rsid w:val="005037A0"/>
    <w:rsid w:val="00503E80"/>
    <w:rsid w:val="005054E9"/>
    <w:rsid w:val="005075AF"/>
    <w:rsid w:val="005102BD"/>
    <w:rsid w:val="00510C6B"/>
    <w:rsid w:val="00512B1D"/>
    <w:rsid w:val="0051331A"/>
    <w:rsid w:val="00513353"/>
    <w:rsid w:val="00514153"/>
    <w:rsid w:val="00522765"/>
    <w:rsid w:val="005227F4"/>
    <w:rsid w:val="00531973"/>
    <w:rsid w:val="0053222F"/>
    <w:rsid w:val="00532738"/>
    <w:rsid w:val="005334E1"/>
    <w:rsid w:val="00533511"/>
    <w:rsid w:val="005362A7"/>
    <w:rsid w:val="00536B74"/>
    <w:rsid w:val="00536CB1"/>
    <w:rsid w:val="00537874"/>
    <w:rsid w:val="005424D9"/>
    <w:rsid w:val="00543100"/>
    <w:rsid w:val="00544F28"/>
    <w:rsid w:val="00545BC7"/>
    <w:rsid w:val="00545C50"/>
    <w:rsid w:val="00552798"/>
    <w:rsid w:val="005539E1"/>
    <w:rsid w:val="00555130"/>
    <w:rsid w:val="00555943"/>
    <w:rsid w:val="00555B2D"/>
    <w:rsid w:val="00556C5E"/>
    <w:rsid w:val="00556FFD"/>
    <w:rsid w:val="00561C20"/>
    <w:rsid w:val="00562A2C"/>
    <w:rsid w:val="00562E83"/>
    <w:rsid w:val="00566C19"/>
    <w:rsid w:val="00571116"/>
    <w:rsid w:val="00572F39"/>
    <w:rsid w:val="00573C4A"/>
    <w:rsid w:val="00574D85"/>
    <w:rsid w:val="0057509D"/>
    <w:rsid w:val="005820D8"/>
    <w:rsid w:val="00583840"/>
    <w:rsid w:val="005868D2"/>
    <w:rsid w:val="00592704"/>
    <w:rsid w:val="005948F5"/>
    <w:rsid w:val="0059776E"/>
    <w:rsid w:val="005A367D"/>
    <w:rsid w:val="005A435B"/>
    <w:rsid w:val="005A614B"/>
    <w:rsid w:val="005B3783"/>
    <w:rsid w:val="005B3D52"/>
    <w:rsid w:val="005B424E"/>
    <w:rsid w:val="005B4B38"/>
    <w:rsid w:val="005B7523"/>
    <w:rsid w:val="005C1FB7"/>
    <w:rsid w:val="005C20EC"/>
    <w:rsid w:val="005C24FF"/>
    <w:rsid w:val="005C48AD"/>
    <w:rsid w:val="005C6D16"/>
    <w:rsid w:val="005D0D43"/>
    <w:rsid w:val="005D1F4C"/>
    <w:rsid w:val="005D414F"/>
    <w:rsid w:val="005D4873"/>
    <w:rsid w:val="005D6DBE"/>
    <w:rsid w:val="005E2451"/>
    <w:rsid w:val="005E26ED"/>
    <w:rsid w:val="005E2B40"/>
    <w:rsid w:val="005E2C83"/>
    <w:rsid w:val="005E36D2"/>
    <w:rsid w:val="005E4985"/>
    <w:rsid w:val="005E5C10"/>
    <w:rsid w:val="005E7D6B"/>
    <w:rsid w:val="005F2C4B"/>
    <w:rsid w:val="005F3093"/>
    <w:rsid w:val="005F48A3"/>
    <w:rsid w:val="005F4E0A"/>
    <w:rsid w:val="005F55E6"/>
    <w:rsid w:val="006001A2"/>
    <w:rsid w:val="00600694"/>
    <w:rsid w:val="00601B14"/>
    <w:rsid w:val="00601C41"/>
    <w:rsid w:val="00602BB0"/>
    <w:rsid w:val="00602E79"/>
    <w:rsid w:val="00603400"/>
    <w:rsid w:val="006040AF"/>
    <w:rsid w:val="0060728C"/>
    <w:rsid w:val="006072B4"/>
    <w:rsid w:val="00607DE8"/>
    <w:rsid w:val="00610BCD"/>
    <w:rsid w:val="00612C9E"/>
    <w:rsid w:val="00612EA2"/>
    <w:rsid w:val="0061390C"/>
    <w:rsid w:val="00614655"/>
    <w:rsid w:val="00615A41"/>
    <w:rsid w:val="00616A8E"/>
    <w:rsid w:val="00616E96"/>
    <w:rsid w:val="006178C1"/>
    <w:rsid w:val="00621204"/>
    <w:rsid w:val="00621440"/>
    <w:rsid w:val="00622B2F"/>
    <w:rsid w:val="0062468E"/>
    <w:rsid w:val="00624F0C"/>
    <w:rsid w:val="00625D42"/>
    <w:rsid w:val="00625E7C"/>
    <w:rsid w:val="00626283"/>
    <w:rsid w:val="00626A2B"/>
    <w:rsid w:val="00627CAE"/>
    <w:rsid w:val="006302E6"/>
    <w:rsid w:val="0063244A"/>
    <w:rsid w:val="00632918"/>
    <w:rsid w:val="006330AE"/>
    <w:rsid w:val="00633CAE"/>
    <w:rsid w:val="00633E8D"/>
    <w:rsid w:val="0063511D"/>
    <w:rsid w:val="00637074"/>
    <w:rsid w:val="00640147"/>
    <w:rsid w:val="00640395"/>
    <w:rsid w:val="006403D7"/>
    <w:rsid w:val="006407D6"/>
    <w:rsid w:val="00640DDA"/>
    <w:rsid w:val="00641AEF"/>
    <w:rsid w:val="006420A5"/>
    <w:rsid w:val="00644412"/>
    <w:rsid w:val="00644E16"/>
    <w:rsid w:val="00644EB7"/>
    <w:rsid w:val="00647370"/>
    <w:rsid w:val="006473FF"/>
    <w:rsid w:val="006505FC"/>
    <w:rsid w:val="00650C50"/>
    <w:rsid w:val="0065179C"/>
    <w:rsid w:val="00651B97"/>
    <w:rsid w:val="006529D8"/>
    <w:rsid w:val="00652FA9"/>
    <w:rsid w:val="00653936"/>
    <w:rsid w:val="006555C5"/>
    <w:rsid w:val="00655694"/>
    <w:rsid w:val="00655F6F"/>
    <w:rsid w:val="0065692C"/>
    <w:rsid w:val="006569C6"/>
    <w:rsid w:val="00662121"/>
    <w:rsid w:val="00664C0C"/>
    <w:rsid w:val="006660F6"/>
    <w:rsid w:val="00666379"/>
    <w:rsid w:val="006669E9"/>
    <w:rsid w:val="00666CE7"/>
    <w:rsid w:val="0066767E"/>
    <w:rsid w:val="00672693"/>
    <w:rsid w:val="00672D43"/>
    <w:rsid w:val="00672FAE"/>
    <w:rsid w:val="00674DE6"/>
    <w:rsid w:val="006753FD"/>
    <w:rsid w:val="00675437"/>
    <w:rsid w:val="00675E17"/>
    <w:rsid w:val="00677444"/>
    <w:rsid w:val="006774E6"/>
    <w:rsid w:val="006777A5"/>
    <w:rsid w:val="00680207"/>
    <w:rsid w:val="00680BFE"/>
    <w:rsid w:val="00684A34"/>
    <w:rsid w:val="0068582E"/>
    <w:rsid w:val="006862FA"/>
    <w:rsid w:val="0068676F"/>
    <w:rsid w:val="00691ED4"/>
    <w:rsid w:val="006923AD"/>
    <w:rsid w:val="0069535C"/>
    <w:rsid w:val="00697DC1"/>
    <w:rsid w:val="00697EDC"/>
    <w:rsid w:val="006A4701"/>
    <w:rsid w:val="006A4B98"/>
    <w:rsid w:val="006A4E12"/>
    <w:rsid w:val="006A6387"/>
    <w:rsid w:val="006A663E"/>
    <w:rsid w:val="006A7433"/>
    <w:rsid w:val="006B0310"/>
    <w:rsid w:val="006B0559"/>
    <w:rsid w:val="006B065A"/>
    <w:rsid w:val="006B2FB9"/>
    <w:rsid w:val="006B462C"/>
    <w:rsid w:val="006B5A1A"/>
    <w:rsid w:val="006B6115"/>
    <w:rsid w:val="006B7CFD"/>
    <w:rsid w:val="006C212E"/>
    <w:rsid w:val="006C26ED"/>
    <w:rsid w:val="006C4CC0"/>
    <w:rsid w:val="006C509B"/>
    <w:rsid w:val="006C5261"/>
    <w:rsid w:val="006C57AC"/>
    <w:rsid w:val="006C5BB4"/>
    <w:rsid w:val="006C7661"/>
    <w:rsid w:val="006D008B"/>
    <w:rsid w:val="006D331E"/>
    <w:rsid w:val="006D4449"/>
    <w:rsid w:val="006D4794"/>
    <w:rsid w:val="006D5541"/>
    <w:rsid w:val="006D6413"/>
    <w:rsid w:val="006D658C"/>
    <w:rsid w:val="006E0BDE"/>
    <w:rsid w:val="006E4676"/>
    <w:rsid w:val="006E5B7D"/>
    <w:rsid w:val="006F01B3"/>
    <w:rsid w:val="006F01CB"/>
    <w:rsid w:val="006F0EA8"/>
    <w:rsid w:val="006F1570"/>
    <w:rsid w:val="006F1E14"/>
    <w:rsid w:val="006F5046"/>
    <w:rsid w:val="006F5707"/>
    <w:rsid w:val="006F7B56"/>
    <w:rsid w:val="006F7D66"/>
    <w:rsid w:val="00702F50"/>
    <w:rsid w:val="007033DE"/>
    <w:rsid w:val="00703DE3"/>
    <w:rsid w:val="007045DB"/>
    <w:rsid w:val="00704DA3"/>
    <w:rsid w:val="007070CF"/>
    <w:rsid w:val="00707741"/>
    <w:rsid w:val="007128AF"/>
    <w:rsid w:val="00714EB8"/>
    <w:rsid w:val="0071531B"/>
    <w:rsid w:val="007153C0"/>
    <w:rsid w:val="00716805"/>
    <w:rsid w:val="00716B94"/>
    <w:rsid w:val="007172A9"/>
    <w:rsid w:val="00720E1B"/>
    <w:rsid w:val="0072118A"/>
    <w:rsid w:val="0072174F"/>
    <w:rsid w:val="0072177C"/>
    <w:rsid w:val="0072240B"/>
    <w:rsid w:val="00725A61"/>
    <w:rsid w:val="00727EDB"/>
    <w:rsid w:val="007309B2"/>
    <w:rsid w:val="007317A7"/>
    <w:rsid w:val="00732F50"/>
    <w:rsid w:val="007330AA"/>
    <w:rsid w:val="007339D1"/>
    <w:rsid w:val="00734157"/>
    <w:rsid w:val="00734580"/>
    <w:rsid w:val="0073731A"/>
    <w:rsid w:val="00740FE9"/>
    <w:rsid w:val="00743307"/>
    <w:rsid w:val="00743AEF"/>
    <w:rsid w:val="00747137"/>
    <w:rsid w:val="00750D30"/>
    <w:rsid w:val="0075158D"/>
    <w:rsid w:val="007518B1"/>
    <w:rsid w:val="00754C46"/>
    <w:rsid w:val="00757B27"/>
    <w:rsid w:val="00760504"/>
    <w:rsid w:val="00760942"/>
    <w:rsid w:val="00761876"/>
    <w:rsid w:val="00764294"/>
    <w:rsid w:val="007649A3"/>
    <w:rsid w:val="00765796"/>
    <w:rsid w:val="00765B5E"/>
    <w:rsid w:val="0076703A"/>
    <w:rsid w:val="007678DC"/>
    <w:rsid w:val="007715C5"/>
    <w:rsid w:val="0077287B"/>
    <w:rsid w:val="00773DA0"/>
    <w:rsid w:val="007750F4"/>
    <w:rsid w:val="00775598"/>
    <w:rsid w:val="00777BC7"/>
    <w:rsid w:val="00782B8E"/>
    <w:rsid w:val="007830B6"/>
    <w:rsid w:val="00791658"/>
    <w:rsid w:val="00792AD4"/>
    <w:rsid w:val="007956AF"/>
    <w:rsid w:val="007A1054"/>
    <w:rsid w:val="007A1BB4"/>
    <w:rsid w:val="007A5008"/>
    <w:rsid w:val="007A5C2A"/>
    <w:rsid w:val="007B45EB"/>
    <w:rsid w:val="007B48B1"/>
    <w:rsid w:val="007C0590"/>
    <w:rsid w:val="007C1D61"/>
    <w:rsid w:val="007C3C7F"/>
    <w:rsid w:val="007C4FE0"/>
    <w:rsid w:val="007C52E8"/>
    <w:rsid w:val="007C6114"/>
    <w:rsid w:val="007C63F4"/>
    <w:rsid w:val="007C6CBF"/>
    <w:rsid w:val="007D3292"/>
    <w:rsid w:val="007D34F1"/>
    <w:rsid w:val="007D3954"/>
    <w:rsid w:val="007D3BDB"/>
    <w:rsid w:val="007D656E"/>
    <w:rsid w:val="007E0151"/>
    <w:rsid w:val="007E2C77"/>
    <w:rsid w:val="007E57E8"/>
    <w:rsid w:val="007E72A0"/>
    <w:rsid w:val="007E7CAC"/>
    <w:rsid w:val="007F1F7F"/>
    <w:rsid w:val="007F432C"/>
    <w:rsid w:val="007F575E"/>
    <w:rsid w:val="0080034E"/>
    <w:rsid w:val="00800B71"/>
    <w:rsid w:val="008011E4"/>
    <w:rsid w:val="00805319"/>
    <w:rsid w:val="00811750"/>
    <w:rsid w:val="008121F4"/>
    <w:rsid w:val="00813037"/>
    <w:rsid w:val="008133D3"/>
    <w:rsid w:val="00814741"/>
    <w:rsid w:val="00815700"/>
    <w:rsid w:val="00817A2D"/>
    <w:rsid w:val="00820175"/>
    <w:rsid w:val="0082227F"/>
    <w:rsid w:val="00822413"/>
    <w:rsid w:val="0082594C"/>
    <w:rsid w:val="008264AD"/>
    <w:rsid w:val="00827814"/>
    <w:rsid w:val="00827AA9"/>
    <w:rsid w:val="0083003D"/>
    <w:rsid w:val="0083036D"/>
    <w:rsid w:val="00830749"/>
    <w:rsid w:val="00830E56"/>
    <w:rsid w:val="00833553"/>
    <w:rsid w:val="0083515D"/>
    <w:rsid w:val="00835B05"/>
    <w:rsid w:val="00842621"/>
    <w:rsid w:val="00842AE4"/>
    <w:rsid w:val="00843997"/>
    <w:rsid w:val="00847C7B"/>
    <w:rsid w:val="008505BA"/>
    <w:rsid w:val="00853781"/>
    <w:rsid w:val="00854017"/>
    <w:rsid w:val="0085484A"/>
    <w:rsid w:val="00854AF1"/>
    <w:rsid w:val="00854B4E"/>
    <w:rsid w:val="00855F97"/>
    <w:rsid w:val="00860AFB"/>
    <w:rsid w:val="00863766"/>
    <w:rsid w:val="008643F9"/>
    <w:rsid w:val="00864D30"/>
    <w:rsid w:val="00867042"/>
    <w:rsid w:val="00870238"/>
    <w:rsid w:val="00872007"/>
    <w:rsid w:val="008748CE"/>
    <w:rsid w:val="00874F6C"/>
    <w:rsid w:val="0087668A"/>
    <w:rsid w:val="008772F5"/>
    <w:rsid w:val="00881D31"/>
    <w:rsid w:val="00881F05"/>
    <w:rsid w:val="00882B9D"/>
    <w:rsid w:val="0088349C"/>
    <w:rsid w:val="008868DF"/>
    <w:rsid w:val="00887874"/>
    <w:rsid w:val="00896240"/>
    <w:rsid w:val="008A082C"/>
    <w:rsid w:val="008A257C"/>
    <w:rsid w:val="008A2F2D"/>
    <w:rsid w:val="008A38FA"/>
    <w:rsid w:val="008A3A99"/>
    <w:rsid w:val="008A7126"/>
    <w:rsid w:val="008B22FC"/>
    <w:rsid w:val="008B392A"/>
    <w:rsid w:val="008B39C9"/>
    <w:rsid w:val="008B5BB8"/>
    <w:rsid w:val="008C3E92"/>
    <w:rsid w:val="008C48F6"/>
    <w:rsid w:val="008C7B76"/>
    <w:rsid w:val="008D3F9B"/>
    <w:rsid w:val="008D4DE9"/>
    <w:rsid w:val="008D764C"/>
    <w:rsid w:val="008D7C99"/>
    <w:rsid w:val="008E097C"/>
    <w:rsid w:val="008E326A"/>
    <w:rsid w:val="008E38F9"/>
    <w:rsid w:val="008E4C02"/>
    <w:rsid w:val="008F0BA8"/>
    <w:rsid w:val="008F2331"/>
    <w:rsid w:val="008F39BB"/>
    <w:rsid w:val="008F464C"/>
    <w:rsid w:val="00900017"/>
    <w:rsid w:val="00900E0A"/>
    <w:rsid w:val="00901593"/>
    <w:rsid w:val="009025D4"/>
    <w:rsid w:val="009030D3"/>
    <w:rsid w:val="009046CD"/>
    <w:rsid w:val="009055FD"/>
    <w:rsid w:val="009056E2"/>
    <w:rsid w:val="00906243"/>
    <w:rsid w:val="00906AB7"/>
    <w:rsid w:val="00914CA4"/>
    <w:rsid w:val="00917FD2"/>
    <w:rsid w:val="00921288"/>
    <w:rsid w:val="00925912"/>
    <w:rsid w:val="00927F9B"/>
    <w:rsid w:val="009304CA"/>
    <w:rsid w:val="0093060F"/>
    <w:rsid w:val="0093095D"/>
    <w:rsid w:val="00931795"/>
    <w:rsid w:val="009324BA"/>
    <w:rsid w:val="0093486B"/>
    <w:rsid w:val="00936180"/>
    <w:rsid w:val="00940585"/>
    <w:rsid w:val="00940A05"/>
    <w:rsid w:val="00942B7B"/>
    <w:rsid w:val="00943440"/>
    <w:rsid w:val="00944834"/>
    <w:rsid w:val="00944A01"/>
    <w:rsid w:val="00944A2F"/>
    <w:rsid w:val="00944D6C"/>
    <w:rsid w:val="00945C7B"/>
    <w:rsid w:val="009470AF"/>
    <w:rsid w:val="009476CA"/>
    <w:rsid w:val="0095100C"/>
    <w:rsid w:val="0095160D"/>
    <w:rsid w:val="00951B1D"/>
    <w:rsid w:val="00951DE8"/>
    <w:rsid w:val="00951F5B"/>
    <w:rsid w:val="009541B9"/>
    <w:rsid w:val="00954532"/>
    <w:rsid w:val="0095645B"/>
    <w:rsid w:val="00956C6F"/>
    <w:rsid w:val="009606F6"/>
    <w:rsid w:val="00961ADD"/>
    <w:rsid w:val="00965E4E"/>
    <w:rsid w:val="00966633"/>
    <w:rsid w:val="00967741"/>
    <w:rsid w:val="00970B74"/>
    <w:rsid w:val="00971AC8"/>
    <w:rsid w:val="00976D07"/>
    <w:rsid w:val="009807D4"/>
    <w:rsid w:val="0098186A"/>
    <w:rsid w:val="009841C4"/>
    <w:rsid w:val="009862CB"/>
    <w:rsid w:val="00986974"/>
    <w:rsid w:val="00986BC7"/>
    <w:rsid w:val="00993997"/>
    <w:rsid w:val="00994CC6"/>
    <w:rsid w:val="00996BEA"/>
    <w:rsid w:val="009978DA"/>
    <w:rsid w:val="009A05B2"/>
    <w:rsid w:val="009A1A71"/>
    <w:rsid w:val="009A2349"/>
    <w:rsid w:val="009A34C4"/>
    <w:rsid w:val="009A4937"/>
    <w:rsid w:val="009A592F"/>
    <w:rsid w:val="009A618E"/>
    <w:rsid w:val="009A6E57"/>
    <w:rsid w:val="009B10F0"/>
    <w:rsid w:val="009B2C5D"/>
    <w:rsid w:val="009B539A"/>
    <w:rsid w:val="009B750D"/>
    <w:rsid w:val="009B7C29"/>
    <w:rsid w:val="009C0DA5"/>
    <w:rsid w:val="009C4892"/>
    <w:rsid w:val="009C58A4"/>
    <w:rsid w:val="009C7961"/>
    <w:rsid w:val="009D1E85"/>
    <w:rsid w:val="009E08FC"/>
    <w:rsid w:val="009E3398"/>
    <w:rsid w:val="009E3CED"/>
    <w:rsid w:val="009E4376"/>
    <w:rsid w:val="009E78AF"/>
    <w:rsid w:val="009F08E3"/>
    <w:rsid w:val="009F1879"/>
    <w:rsid w:val="009F34EB"/>
    <w:rsid w:val="009F56DD"/>
    <w:rsid w:val="009F7A8F"/>
    <w:rsid w:val="00A01E2B"/>
    <w:rsid w:val="00A03474"/>
    <w:rsid w:val="00A04255"/>
    <w:rsid w:val="00A075E8"/>
    <w:rsid w:val="00A07F94"/>
    <w:rsid w:val="00A1034B"/>
    <w:rsid w:val="00A15CDF"/>
    <w:rsid w:val="00A2147E"/>
    <w:rsid w:val="00A219A4"/>
    <w:rsid w:val="00A25B81"/>
    <w:rsid w:val="00A2624A"/>
    <w:rsid w:val="00A265D7"/>
    <w:rsid w:val="00A2728F"/>
    <w:rsid w:val="00A311BC"/>
    <w:rsid w:val="00A33567"/>
    <w:rsid w:val="00A34BA9"/>
    <w:rsid w:val="00A36B30"/>
    <w:rsid w:val="00A37518"/>
    <w:rsid w:val="00A40515"/>
    <w:rsid w:val="00A406B8"/>
    <w:rsid w:val="00A40D63"/>
    <w:rsid w:val="00A41676"/>
    <w:rsid w:val="00A43D76"/>
    <w:rsid w:val="00A43D8B"/>
    <w:rsid w:val="00A44580"/>
    <w:rsid w:val="00A4462D"/>
    <w:rsid w:val="00A44CB5"/>
    <w:rsid w:val="00A526B7"/>
    <w:rsid w:val="00A52BAB"/>
    <w:rsid w:val="00A52C7C"/>
    <w:rsid w:val="00A579E6"/>
    <w:rsid w:val="00A61D78"/>
    <w:rsid w:val="00A65245"/>
    <w:rsid w:val="00A655BD"/>
    <w:rsid w:val="00A67415"/>
    <w:rsid w:val="00A67754"/>
    <w:rsid w:val="00A706D2"/>
    <w:rsid w:val="00A73F5E"/>
    <w:rsid w:val="00A7628D"/>
    <w:rsid w:val="00A763CE"/>
    <w:rsid w:val="00A76EA1"/>
    <w:rsid w:val="00A773FD"/>
    <w:rsid w:val="00A8058F"/>
    <w:rsid w:val="00A80ACC"/>
    <w:rsid w:val="00A81BDD"/>
    <w:rsid w:val="00A81FCA"/>
    <w:rsid w:val="00A827C6"/>
    <w:rsid w:val="00A8283F"/>
    <w:rsid w:val="00A86913"/>
    <w:rsid w:val="00A877AF"/>
    <w:rsid w:val="00A93221"/>
    <w:rsid w:val="00A93CB5"/>
    <w:rsid w:val="00A93E84"/>
    <w:rsid w:val="00A9666F"/>
    <w:rsid w:val="00A96EE8"/>
    <w:rsid w:val="00AA212D"/>
    <w:rsid w:val="00AA3BE6"/>
    <w:rsid w:val="00AA50E0"/>
    <w:rsid w:val="00AA517E"/>
    <w:rsid w:val="00AA653D"/>
    <w:rsid w:val="00AA7655"/>
    <w:rsid w:val="00AB15C0"/>
    <w:rsid w:val="00AB1753"/>
    <w:rsid w:val="00AB1995"/>
    <w:rsid w:val="00AB22F4"/>
    <w:rsid w:val="00AB29A2"/>
    <w:rsid w:val="00AB3FCA"/>
    <w:rsid w:val="00AB5FF9"/>
    <w:rsid w:val="00AC01B5"/>
    <w:rsid w:val="00AC26A7"/>
    <w:rsid w:val="00AC2A39"/>
    <w:rsid w:val="00AC3E6B"/>
    <w:rsid w:val="00AC6BE2"/>
    <w:rsid w:val="00AC79B9"/>
    <w:rsid w:val="00AD0947"/>
    <w:rsid w:val="00AD147B"/>
    <w:rsid w:val="00AD2C30"/>
    <w:rsid w:val="00AD390C"/>
    <w:rsid w:val="00AD7FAE"/>
    <w:rsid w:val="00AE08DD"/>
    <w:rsid w:val="00AE1490"/>
    <w:rsid w:val="00AE25FB"/>
    <w:rsid w:val="00AE2D04"/>
    <w:rsid w:val="00AE31D9"/>
    <w:rsid w:val="00AE7E0E"/>
    <w:rsid w:val="00AE7F96"/>
    <w:rsid w:val="00AF157E"/>
    <w:rsid w:val="00AF272A"/>
    <w:rsid w:val="00AF28A2"/>
    <w:rsid w:val="00AF41C0"/>
    <w:rsid w:val="00AF5A03"/>
    <w:rsid w:val="00AF7DE7"/>
    <w:rsid w:val="00B001FD"/>
    <w:rsid w:val="00B01066"/>
    <w:rsid w:val="00B01E5D"/>
    <w:rsid w:val="00B0452D"/>
    <w:rsid w:val="00B0469A"/>
    <w:rsid w:val="00B0772E"/>
    <w:rsid w:val="00B10211"/>
    <w:rsid w:val="00B115D7"/>
    <w:rsid w:val="00B11880"/>
    <w:rsid w:val="00B12015"/>
    <w:rsid w:val="00B141EE"/>
    <w:rsid w:val="00B16C40"/>
    <w:rsid w:val="00B20562"/>
    <w:rsid w:val="00B21A3B"/>
    <w:rsid w:val="00B21CC5"/>
    <w:rsid w:val="00B23004"/>
    <w:rsid w:val="00B23116"/>
    <w:rsid w:val="00B24E19"/>
    <w:rsid w:val="00B2699B"/>
    <w:rsid w:val="00B329DD"/>
    <w:rsid w:val="00B35AF1"/>
    <w:rsid w:val="00B370F6"/>
    <w:rsid w:val="00B3780E"/>
    <w:rsid w:val="00B37A11"/>
    <w:rsid w:val="00B422DB"/>
    <w:rsid w:val="00B425AD"/>
    <w:rsid w:val="00B4428A"/>
    <w:rsid w:val="00B44885"/>
    <w:rsid w:val="00B45123"/>
    <w:rsid w:val="00B46CA0"/>
    <w:rsid w:val="00B479D5"/>
    <w:rsid w:val="00B50D23"/>
    <w:rsid w:val="00B5222F"/>
    <w:rsid w:val="00B5794B"/>
    <w:rsid w:val="00B60A8E"/>
    <w:rsid w:val="00B61114"/>
    <w:rsid w:val="00B61E65"/>
    <w:rsid w:val="00B62583"/>
    <w:rsid w:val="00B62B52"/>
    <w:rsid w:val="00B62EE4"/>
    <w:rsid w:val="00B63435"/>
    <w:rsid w:val="00B64BF7"/>
    <w:rsid w:val="00B65524"/>
    <w:rsid w:val="00B77027"/>
    <w:rsid w:val="00B80970"/>
    <w:rsid w:val="00B84397"/>
    <w:rsid w:val="00B876C2"/>
    <w:rsid w:val="00B91399"/>
    <w:rsid w:val="00B9239D"/>
    <w:rsid w:val="00B930C4"/>
    <w:rsid w:val="00B93C88"/>
    <w:rsid w:val="00B96243"/>
    <w:rsid w:val="00B971DE"/>
    <w:rsid w:val="00B9778C"/>
    <w:rsid w:val="00BA0474"/>
    <w:rsid w:val="00BA235F"/>
    <w:rsid w:val="00BA26AA"/>
    <w:rsid w:val="00BA45C3"/>
    <w:rsid w:val="00BA7D5F"/>
    <w:rsid w:val="00BB14F2"/>
    <w:rsid w:val="00BB3713"/>
    <w:rsid w:val="00BB3B44"/>
    <w:rsid w:val="00BB4ED9"/>
    <w:rsid w:val="00BC369F"/>
    <w:rsid w:val="00BD121D"/>
    <w:rsid w:val="00BD1359"/>
    <w:rsid w:val="00BD175D"/>
    <w:rsid w:val="00BD2445"/>
    <w:rsid w:val="00BD4B75"/>
    <w:rsid w:val="00BD5D83"/>
    <w:rsid w:val="00BD7881"/>
    <w:rsid w:val="00BD7EB4"/>
    <w:rsid w:val="00BE1F60"/>
    <w:rsid w:val="00BE2234"/>
    <w:rsid w:val="00BE389C"/>
    <w:rsid w:val="00BE4413"/>
    <w:rsid w:val="00BE45C9"/>
    <w:rsid w:val="00BE5659"/>
    <w:rsid w:val="00BF15FF"/>
    <w:rsid w:val="00BF51EE"/>
    <w:rsid w:val="00BF721E"/>
    <w:rsid w:val="00C02070"/>
    <w:rsid w:val="00C05340"/>
    <w:rsid w:val="00C05F7E"/>
    <w:rsid w:val="00C0790A"/>
    <w:rsid w:val="00C106E9"/>
    <w:rsid w:val="00C1124C"/>
    <w:rsid w:val="00C116AB"/>
    <w:rsid w:val="00C128DF"/>
    <w:rsid w:val="00C145EE"/>
    <w:rsid w:val="00C1477C"/>
    <w:rsid w:val="00C15CA8"/>
    <w:rsid w:val="00C16921"/>
    <w:rsid w:val="00C17076"/>
    <w:rsid w:val="00C21B79"/>
    <w:rsid w:val="00C25494"/>
    <w:rsid w:val="00C26A87"/>
    <w:rsid w:val="00C320F8"/>
    <w:rsid w:val="00C3233C"/>
    <w:rsid w:val="00C333BF"/>
    <w:rsid w:val="00C35DC9"/>
    <w:rsid w:val="00C3636D"/>
    <w:rsid w:val="00C3720C"/>
    <w:rsid w:val="00C373BC"/>
    <w:rsid w:val="00C403F5"/>
    <w:rsid w:val="00C41923"/>
    <w:rsid w:val="00C42B32"/>
    <w:rsid w:val="00C478B5"/>
    <w:rsid w:val="00C47FC9"/>
    <w:rsid w:val="00C5043D"/>
    <w:rsid w:val="00C526B9"/>
    <w:rsid w:val="00C537B6"/>
    <w:rsid w:val="00C53DA4"/>
    <w:rsid w:val="00C547D1"/>
    <w:rsid w:val="00C55618"/>
    <w:rsid w:val="00C55A27"/>
    <w:rsid w:val="00C55DD9"/>
    <w:rsid w:val="00C5737C"/>
    <w:rsid w:val="00C60356"/>
    <w:rsid w:val="00C626A3"/>
    <w:rsid w:val="00C65EC9"/>
    <w:rsid w:val="00C731E3"/>
    <w:rsid w:val="00C7472B"/>
    <w:rsid w:val="00C75B83"/>
    <w:rsid w:val="00C76B5E"/>
    <w:rsid w:val="00C804A2"/>
    <w:rsid w:val="00C806B2"/>
    <w:rsid w:val="00C82BD7"/>
    <w:rsid w:val="00C830F3"/>
    <w:rsid w:val="00C83199"/>
    <w:rsid w:val="00C86049"/>
    <w:rsid w:val="00C92642"/>
    <w:rsid w:val="00C931D7"/>
    <w:rsid w:val="00C9350D"/>
    <w:rsid w:val="00C944D9"/>
    <w:rsid w:val="00C95773"/>
    <w:rsid w:val="00C963C2"/>
    <w:rsid w:val="00C963E0"/>
    <w:rsid w:val="00C97C42"/>
    <w:rsid w:val="00CA03AE"/>
    <w:rsid w:val="00CA0F42"/>
    <w:rsid w:val="00CA1016"/>
    <w:rsid w:val="00CA56D9"/>
    <w:rsid w:val="00CA639B"/>
    <w:rsid w:val="00CA78C3"/>
    <w:rsid w:val="00CB3B1F"/>
    <w:rsid w:val="00CB549C"/>
    <w:rsid w:val="00CB7163"/>
    <w:rsid w:val="00CB7187"/>
    <w:rsid w:val="00CC0404"/>
    <w:rsid w:val="00CC2593"/>
    <w:rsid w:val="00CC3D35"/>
    <w:rsid w:val="00CC5BC3"/>
    <w:rsid w:val="00CC5E27"/>
    <w:rsid w:val="00CD0491"/>
    <w:rsid w:val="00CE1002"/>
    <w:rsid w:val="00CE17A5"/>
    <w:rsid w:val="00CE1EBF"/>
    <w:rsid w:val="00CE2955"/>
    <w:rsid w:val="00CE2FD4"/>
    <w:rsid w:val="00CE47E8"/>
    <w:rsid w:val="00CE4DB2"/>
    <w:rsid w:val="00CE57A0"/>
    <w:rsid w:val="00CE73BA"/>
    <w:rsid w:val="00CE77FE"/>
    <w:rsid w:val="00CE7ADD"/>
    <w:rsid w:val="00CF082B"/>
    <w:rsid w:val="00CF4110"/>
    <w:rsid w:val="00CF476A"/>
    <w:rsid w:val="00CF4C9C"/>
    <w:rsid w:val="00CF687B"/>
    <w:rsid w:val="00CF777A"/>
    <w:rsid w:val="00D010EB"/>
    <w:rsid w:val="00D02DC1"/>
    <w:rsid w:val="00D02E84"/>
    <w:rsid w:val="00D0357A"/>
    <w:rsid w:val="00D041B0"/>
    <w:rsid w:val="00D05B7F"/>
    <w:rsid w:val="00D060EB"/>
    <w:rsid w:val="00D06421"/>
    <w:rsid w:val="00D06775"/>
    <w:rsid w:val="00D07170"/>
    <w:rsid w:val="00D073B1"/>
    <w:rsid w:val="00D073B2"/>
    <w:rsid w:val="00D10C1C"/>
    <w:rsid w:val="00D12E1D"/>
    <w:rsid w:val="00D14C4F"/>
    <w:rsid w:val="00D157D2"/>
    <w:rsid w:val="00D170CF"/>
    <w:rsid w:val="00D20EA7"/>
    <w:rsid w:val="00D23033"/>
    <w:rsid w:val="00D238C2"/>
    <w:rsid w:val="00D25838"/>
    <w:rsid w:val="00D26665"/>
    <w:rsid w:val="00D275FF"/>
    <w:rsid w:val="00D3100F"/>
    <w:rsid w:val="00D3138F"/>
    <w:rsid w:val="00D31F37"/>
    <w:rsid w:val="00D323A9"/>
    <w:rsid w:val="00D342DF"/>
    <w:rsid w:val="00D377F7"/>
    <w:rsid w:val="00D402D1"/>
    <w:rsid w:val="00D41220"/>
    <w:rsid w:val="00D44406"/>
    <w:rsid w:val="00D44468"/>
    <w:rsid w:val="00D445AA"/>
    <w:rsid w:val="00D448E3"/>
    <w:rsid w:val="00D44AC7"/>
    <w:rsid w:val="00D45A56"/>
    <w:rsid w:val="00D51394"/>
    <w:rsid w:val="00D51F14"/>
    <w:rsid w:val="00D521B0"/>
    <w:rsid w:val="00D52AE9"/>
    <w:rsid w:val="00D612CD"/>
    <w:rsid w:val="00D62DA1"/>
    <w:rsid w:val="00D644BC"/>
    <w:rsid w:val="00D650FC"/>
    <w:rsid w:val="00D67648"/>
    <w:rsid w:val="00D72E53"/>
    <w:rsid w:val="00D74631"/>
    <w:rsid w:val="00D74F43"/>
    <w:rsid w:val="00D7534E"/>
    <w:rsid w:val="00D76093"/>
    <w:rsid w:val="00D762CD"/>
    <w:rsid w:val="00D800B4"/>
    <w:rsid w:val="00D82F1D"/>
    <w:rsid w:val="00D83ABE"/>
    <w:rsid w:val="00D863AD"/>
    <w:rsid w:val="00D90D6C"/>
    <w:rsid w:val="00D913CE"/>
    <w:rsid w:val="00D936AE"/>
    <w:rsid w:val="00D952D8"/>
    <w:rsid w:val="00D95463"/>
    <w:rsid w:val="00D95679"/>
    <w:rsid w:val="00D96226"/>
    <w:rsid w:val="00DA162F"/>
    <w:rsid w:val="00DA283C"/>
    <w:rsid w:val="00DA2CF0"/>
    <w:rsid w:val="00DA34F5"/>
    <w:rsid w:val="00DA399B"/>
    <w:rsid w:val="00DA44D3"/>
    <w:rsid w:val="00DA7219"/>
    <w:rsid w:val="00DB20EF"/>
    <w:rsid w:val="00DB20FD"/>
    <w:rsid w:val="00DB2199"/>
    <w:rsid w:val="00DB24CF"/>
    <w:rsid w:val="00DB2C38"/>
    <w:rsid w:val="00DB4A53"/>
    <w:rsid w:val="00DB572F"/>
    <w:rsid w:val="00DB5BFD"/>
    <w:rsid w:val="00DB5E55"/>
    <w:rsid w:val="00DB620A"/>
    <w:rsid w:val="00DC123B"/>
    <w:rsid w:val="00DC25CE"/>
    <w:rsid w:val="00DC273A"/>
    <w:rsid w:val="00DC4796"/>
    <w:rsid w:val="00DC54AD"/>
    <w:rsid w:val="00DC763D"/>
    <w:rsid w:val="00DC7760"/>
    <w:rsid w:val="00DD0BB5"/>
    <w:rsid w:val="00DD2301"/>
    <w:rsid w:val="00DD3094"/>
    <w:rsid w:val="00DD533D"/>
    <w:rsid w:val="00DD53F6"/>
    <w:rsid w:val="00DD571C"/>
    <w:rsid w:val="00DE18C7"/>
    <w:rsid w:val="00DE303D"/>
    <w:rsid w:val="00DE37A3"/>
    <w:rsid w:val="00DE41E1"/>
    <w:rsid w:val="00DE52AD"/>
    <w:rsid w:val="00DE7886"/>
    <w:rsid w:val="00DF01C1"/>
    <w:rsid w:val="00DF0328"/>
    <w:rsid w:val="00DF467C"/>
    <w:rsid w:val="00DF48DB"/>
    <w:rsid w:val="00DF5671"/>
    <w:rsid w:val="00DF6214"/>
    <w:rsid w:val="00DF64B9"/>
    <w:rsid w:val="00DF6CF2"/>
    <w:rsid w:val="00DF71FB"/>
    <w:rsid w:val="00E00A63"/>
    <w:rsid w:val="00E01162"/>
    <w:rsid w:val="00E015C8"/>
    <w:rsid w:val="00E0429C"/>
    <w:rsid w:val="00E06C7B"/>
    <w:rsid w:val="00E07F3E"/>
    <w:rsid w:val="00E106BF"/>
    <w:rsid w:val="00E135B0"/>
    <w:rsid w:val="00E14FDF"/>
    <w:rsid w:val="00E16FA7"/>
    <w:rsid w:val="00E20A05"/>
    <w:rsid w:val="00E22DDA"/>
    <w:rsid w:val="00E23CB3"/>
    <w:rsid w:val="00E2449A"/>
    <w:rsid w:val="00E264E3"/>
    <w:rsid w:val="00E26E31"/>
    <w:rsid w:val="00E30B5A"/>
    <w:rsid w:val="00E3181C"/>
    <w:rsid w:val="00E33AB5"/>
    <w:rsid w:val="00E34DF8"/>
    <w:rsid w:val="00E35526"/>
    <w:rsid w:val="00E35F2F"/>
    <w:rsid w:val="00E36951"/>
    <w:rsid w:val="00E36EDD"/>
    <w:rsid w:val="00E42619"/>
    <w:rsid w:val="00E42AA6"/>
    <w:rsid w:val="00E42E04"/>
    <w:rsid w:val="00E4393E"/>
    <w:rsid w:val="00E43A0F"/>
    <w:rsid w:val="00E441DD"/>
    <w:rsid w:val="00E477D9"/>
    <w:rsid w:val="00E50AAD"/>
    <w:rsid w:val="00E51079"/>
    <w:rsid w:val="00E513CE"/>
    <w:rsid w:val="00E51C4F"/>
    <w:rsid w:val="00E548A5"/>
    <w:rsid w:val="00E572E5"/>
    <w:rsid w:val="00E57FEC"/>
    <w:rsid w:val="00E62A2B"/>
    <w:rsid w:val="00E62E19"/>
    <w:rsid w:val="00E7090F"/>
    <w:rsid w:val="00E77A19"/>
    <w:rsid w:val="00E83686"/>
    <w:rsid w:val="00E83A7C"/>
    <w:rsid w:val="00E848F1"/>
    <w:rsid w:val="00E85228"/>
    <w:rsid w:val="00E85ED2"/>
    <w:rsid w:val="00E86C31"/>
    <w:rsid w:val="00E909B8"/>
    <w:rsid w:val="00E90CAF"/>
    <w:rsid w:val="00E91CA9"/>
    <w:rsid w:val="00E930E5"/>
    <w:rsid w:val="00E932F2"/>
    <w:rsid w:val="00E97480"/>
    <w:rsid w:val="00EA09C0"/>
    <w:rsid w:val="00EA2593"/>
    <w:rsid w:val="00EA4526"/>
    <w:rsid w:val="00EA4ACC"/>
    <w:rsid w:val="00EA4C21"/>
    <w:rsid w:val="00EA5605"/>
    <w:rsid w:val="00EA5ACC"/>
    <w:rsid w:val="00EA76E4"/>
    <w:rsid w:val="00EA7937"/>
    <w:rsid w:val="00EB0AA2"/>
    <w:rsid w:val="00EB100E"/>
    <w:rsid w:val="00EB2F5E"/>
    <w:rsid w:val="00EB5CE4"/>
    <w:rsid w:val="00EB5F63"/>
    <w:rsid w:val="00EB7E28"/>
    <w:rsid w:val="00EC220A"/>
    <w:rsid w:val="00EC4C45"/>
    <w:rsid w:val="00EC7624"/>
    <w:rsid w:val="00ED0783"/>
    <w:rsid w:val="00ED2E73"/>
    <w:rsid w:val="00EE0EDC"/>
    <w:rsid w:val="00EE1D18"/>
    <w:rsid w:val="00EE235C"/>
    <w:rsid w:val="00EE272B"/>
    <w:rsid w:val="00EE4CDC"/>
    <w:rsid w:val="00EE66F7"/>
    <w:rsid w:val="00EF2A3E"/>
    <w:rsid w:val="00EF2F06"/>
    <w:rsid w:val="00EF3980"/>
    <w:rsid w:val="00EF4A7B"/>
    <w:rsid w:val="00EF529A"/>
    <w:rsid w:val="00EF69A4"/>
    <w:rsid w:val="00EF7575"/>
    <w:rsid w:val="00F008A2"/>
    <w:rsid w:val="00F00B1B"/>
    <w:rsid w:val="00F01B45"/>
    <w:rsid w:val="00F01CC1"/>
    <w:rsid w:val="00F02268"/>
    <w:rsid w:val="00F023CE"/>
    <w:rsid w:val="00F03457"/>
    <w:rsid w:val="00F04BBE"/>
    <w:rsid w:val="00F05828"/>
    <w:rsid w:val="00F05AE5"/>
    <w:rsid w:val="00F06E9D"/>
    <w:rsid w:val="00F07185"/>
    <w:rsid w:val="00F078A6"/>
    <w:rsid w:val="00F07ED3"/>
    <w:rsid w:val="00F14C0E"/>
    <w:rsid w:val="00F16916"/>
    <w:rsid w:val="00F212C3"/>
    <w:rsid w:val="00F21DF2"/>
    <w:rsid w:val="00F22B42"/>
    <w:rsid w:val="00F23659"/>
    <w:rsid w:val="00F30198"/>
    <w:rsid w:val="00F3019C"/>
    <w:rsid w:val="00F3039A"/>
    <w:rsid w:val="00F30473"/>
    <w:rsid w:val="00F30614"/>
    <w:rsid w:val="00F425D4"/>
    <w:rsid w:val="00F4286F"/>
    <w:rsid w:val="00F431DB"/>
    <w:rsid w:val="00F46E9C"/>
    <w:rsid w:val="00F4706B"/>
    <w:rsid w:val="00F47987"/>
    <w:rsid w:val="00F54095"/>
    <w:rsid w:val="00F5492E"/>
    <w:rsid w:val="00F54A80"/>
    <w:rsid w:val="00F56D33"/>
    <w:rsid w:val="00F715A6"/>
    <w:rsid w:val="00F715C5"/>
    <w:rsid w:val="00F7213B"/>
    <w:rsid w:val="00F72340"/>
    <w:rsid w:val="00F739DD"/>
    <w:rsid w:val="00F73AD5"/>
    <w:rsid w:val="00F755AD"/>
    <w:rsid w:val="00F76535"/>
    <w:rsid w:val="00F7673C"/>
    <w:rsid w:val="00F769F2"/>
    <w:rsid w:val="00F84646"/>
    <w:rsid w:val="00F8647F"/>
    <w:rsid w:val="00F8706B"/>
    <w:rsid w:val="00F904BC"/>
    <w:rsid w:val="00F92D00"/>
    <w:rsid w:val="00F92F09"/>
    <w:rsid w:val="00F956C9"/>
    <w:rsid w:val="00F97200"/>
    <w:rsid w:val="00F97320"/>
    <w:rsid w:val="00FA1BDE"/>
    <w:rsid w:val="00FA3274"/>
    <w:rsid w:val="00FA33EB"/>
    <w:rsid w:val="00FA5265"/>
    <w:rsid w:val="00FB203E"/>
    <w:rsid w:val="00FB29AE"/>
    <w:rsid w:val="00FB32CD"/>
    <w:rsid w:val="00FB3816"/>
    <w:rsid w:val="00FB43CC"/>
    <w:rsid w:val="00FB4E1E"/>
    <w:rsid w:val="00FB5100"/>
    <w:rsid w:val="00FB5C12"/>
    <w:rsid w:val="00FB78F4"/>
    <w:rsid w:val="00FC083A"/>
    <w:rsid w:val="00FC1A26"/>
    <w:rsid w:val="00FC2BA4"/>
    <w:rsid w:val="00FC4794"/>
    <w:rsid w:val="00FC66A6"/>
    <w:rsid w:val="00FC73DB"/>
    <w:rsid w:val="00FD01E7"/>
    <w:rsid w:val="00FD095A"/>
    <w:rsid w:val="00FD1A3B"/>
    <w:rsid w:val="00FD43DF"/>
    <w:rsid w:val="00FD51DF"/>
    <w:rsid w:val="00FD6F80"/>
    <w:rsid w:val="00FE33FB"/>
    <w:rsid w:val="00FE485F"/>
    <w:rsid w:val="00FE4B2C"/>
    <w:rsid w:val="00FE5ACC"/>
    <w:rsid w:val="00FE5B94"/>
    <w:rsid w:val="00FF0FC5"/>
    <w:rsid w:val="00FF56F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95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44A2F"/>
    <w:pPr>
      <w:spacing w:line="480" w:lineRule="exact"/>
      <w:contextualSpacing/>
    </w:pPr>
    <w:rPr>
      <w:rFonts w:ascii="Arial" w:eastAsiaTheme="minorHAnsi" w:hAnsi="Arial" w:cs="Arial"/>
      <w:color w:val="002060"/>
      <w:lang w:eastAsia="en-US"/>
    </w:rPr>
  </w:style>
  <w:style w:type="character" w:customStyle="1" w:styleId="22TAHiddenWrittenResponseChar">
    <w:name w:val="(22) TA Hidden Written Response Char"/>
    <w:basedOn w:val="DefaultParagraphFont"/>
    <w:link w:val="22TAHiddenWrittenResponse"/>
    <w:rsid w:val="00944A2F"/>
    <w:rPr>
      <w:rFonts w:ascii="Arial" w:eastAsiaTheme="minorHAnsi" w:hAnsi="Arial" w:cs="Arial"/>
      <w:color w:val="002060"/>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C5737C"/>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aliases w:val="A_Qst_Number Char"/>
    <w:basedOn w:val="DefaultParagraphFont"/>
    <w:link w:val="ListParagraph"/>
    <w:uiPriority w:val="1"/>
    <w:rsid w:val="00951F5B"/>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25356">
      <w:bodyDiv w:val="1"/>
      <w:marLeft w:val="0"/>
      <w:marRight w:val="0"/>
      <w:marTop w:val="0"/>
      <w:marBottom w:val="0"/>
      <w:divBdr>
        <w:top w:val="none" w:sz="0" w:space="0" w:color="auto"/>
        <w:left w:val="none" w:sz="0" w:space="0" w:color="auto"/>
        <w:bottom w:val="none" w:sz="0" w:space="0" w:color="auto"/>
        <w:right w:val="none" w:sz="0" w:space="0" w:color="auto"/>
      </w:divBdr>
      <w:divsChild>
        <w:div w:id="1951735908">
          <w:marLeft w:val="720"/>
          <w:marRight w:val="0"/>
          <w:marTop w:val="0"/>
          <w:marBottom w:val="200"/>
          <w:divBdr>
            <w:top w:val="none" w:sz="0" w:space="0" w:color="auto"/>
            <w:left w:val="none" w:sz="0" w:space="0" w:color="auto"/>
            <w:bottom w:val="none" w:sz="0" w:space="0" w:color="auto"/>
            <w:right w:val="none" w:sz="0" w:space="0" w:color="auto"/>
          </w:divBdr>
        </w:div>
        <w:div w:id="1676879613">
          <w:marLeft w:val="720"/>
          <w:marRight w:val="0"/>
          <w:marTop w:val="0"/>
          <w:marBottom w:val="200"/>
          <w:divBdr>
            <w:top w:val="none" w:sz="0" w:space="0" w:color="auto"/>
            <w:left w:val="none" w:sz="0" w:space="0" w:color="auto"/>
            <w:bottom w:val="none" w:sz="0" w:space="0" w:color="auto"/>
            <w:right w:val="none" w:sz="0" w:space="0" w:color="auto"/>
          </w:divBdr>
        </w:div>
        <w:div w:id="1871138324">
          <w:marLeft w:val="720"/>
          <w:marRight w:val="0"/>
          <w:marTop w:val="0"/>
          <w:marBottom w:val="200"/>
          <w:divBdr>
            <w:top w:val="none" w:sz="0" w:space="0" w:color="auto"/>
            <w:left w:val="none" w:sz="0" w:space="0" w:color="auto"/>
            <w:bottom w:val="none" w:sz="0" w:space="0" w:color="auto"/>
            <w:right w:val="none" w:sz="0" w:space="0" w:color="auto"/>
          </w:divBdr>
        </w:div>
        <w:div w:id="268126353">
          <w:marLeft w:val="720"/>
          <w:marRight w:val="0"/>
          <w:marTop w:val="0"/>
          <w:marBottom w:val="200"/>
          <w:divBdr>
            <w:top w:val="none" w:sz="0" w:space="0" w:color="auto"/>
            <w:left w:val="none" w:sz="0" w:space="0" w:color="auto"/>
            <w:bottom w:val="none" w:sz="0" w:space="0" w:color="auto"/>
            <w:right w:val="none" w:sz="0" w:space="0" w:color="auto"/>
          </w:divBdr>
        </w:div>
        <w:div w:id="555631563">
          <w:marLeft w:val="720"/>
          <w:marRight w:val="0"/>
          <w:marTop w:val="0"/>
          <w:marBottom w:val="200"/>
          <w:divBdr>
            <w:top w:val="none" w:sz="0" w:space="0" w:color="auto"/>
            <w:left w:val="none" w:sz="0" w:space="0" w:color="auto"/>
            <w:bottom w:val="none" w:sz="0" w:space="0" w:color="auto"/>
            <w:right w:val="none" w:sz="0" w:space="0" w:color="auto"/>
          </w:divBdr>
        </w:div>
        <w:div w:id="36860080">
          <w:marLeft w:val="720"/>
          <w:marRight w:val="0"/>
          <w:marTop w:val="0"/>
          <w:marBottom w:val="200"/>
          <w:divBdr>
            <w:top w:val="none" w:sz="0" w:space="0" w:color="auto"/>
            <w:left w:val="none" w:sz="0" w:space="0" w:color="auto"/>
            <w:bottom w:val="none" w:sz="0" w:space="0" w:color="auto"/>
            <w:right w:val="none" w:sz="0" w:space="0" w:color="auto"/>
          </w:divBdr>
        </w:div>
        <w:div w:id="1699433180">
          <w:marLeft w:val="720"/>
          <w:marRight w:val="0"/>
          <w:marTop w:val="0"/>
          <w:marBottom w:val="200"/>
          <w:divBdr>
            <w:top w:val="none" w:sz="0" w:space="0" w:color="auto"/>
            <w:left w:val="none" w:sz="0" w:space="0" w:color="auto"/>
            <w:bottom w:val="none" w:sz="0" w:space="0" w:color="auto"/>
            <w:right w:val="none" w:sz="0" w:space="0" w:color="auto"/>
          </w:divBdr>
        </w:div>
        <w:div w:id="38869457">
          <w:marLeft w:val="720"/>
          <w:marRight w:val="0"/>
          <w:marTop w:val="0"/>
          <w:marBottom w:val="200"/>
          <w:divBdr>
            <w:top w:val="none" w:sz="0" w:space="0" w:color="auto"/>
            <w:left w:val="none" w:sz="0" w:space="0" w:color="auto"/>
            <w:bottom w:val="none" w:sz="0" w:space="0" w:color="auto"/>
            <w:right w:val="none" w:sz="0" w:space="0" w:color="auto"/>
          </w:divBdr>
        </w:div>
        <w:div w:id="1419324985">
          <w:marLeft w:val="720"/>
          <w:marRight w:val="0"/>
          <w:marTop w:val="0"/>
          <w:marBottom w:val="200"/>
          <w:divBdr>
            <w:top w:val="none" w:sz="0" w:space="0" w:color="auto"/>
            <w:left w:val="none" w:sz="0" w:space="0" w:color="auto"/>
            <w:bottom w:val="none" w:sz="0" w:space="0" w:color="auto"/>
            <w:right w:val="none" w:sz="0" w:space="0" w:color="auto"/>
          </w:divBdr>
        </w:div>
        <w:div w:id="1791124474">
          <w:marLeft w:val="720"/>
          <w:marRight w:val="0"/>
          <w:marTop w:val="0"/>
          <w:marBottom w:val="20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4395590">
      <w:bodyDiv w:val="1"/>
      <w:marLeft w:val="0"/>
      <w:marRight w:val="0"/>
      <w:marTop w:val="0"/>
      <w:marBottom w:val="0"/>
      <w:divBdr>
        <w:top w:val="none" w:sz="0" w:space="0" w:color="auto"/>
        <w:left w:val="none" w:sz="0" w:space="0" w:color="auto"/>
        <w:bottom w:val="none" w:sz="0" w:space="0" w:color="auto"/>
        <w:right w:val="none" w:sz="0" w:space="0" w:color="auto"/>
      </w:divBdr>
    </w:div>
    <w:div w:id="558322041">
      <w:bodyDiv w:val="1"/>
      <w:marLeft w:val="0"/>
      <w:marRight w:val="0"/>
      <w:marTop w:val="0"/>
      <w:marBottom w:val="0"/>
      <w:divBdr>
        <w:top w:val="none" w:sz="0" w:space="0" w:color="auto"/>
        <w:left w:val="none" w:sz="0" w:space="0" w:color="auto"/>
        <w:bottom w:val="none" w:sz="0" w:space="0" w:color="auto"/>
        <w:right w:val="none" w:sz="0" w:space="0" w:color="auto"/>
      </w:divBdr>
    </w:div>
    <w:div w:id="66829078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21567406">
      <w:bodyDiv w:val="1"/>
      <w:marLeft w:val="0"/>
      <w:marRight w:val="0"/>
      <w:marTop w:val="0"/>
      <w:marBottom w:val="0"/>
      <w:divBdr>
        <w:top w:val="none" w:sz="0" w:space="0" w:color="auto"/>
        <w:left w:val="none" w:sz="0" w:space="0" w:color="auto"/>
        <w:bottom w:val="none" w:sz="0" w:space="0" w:color="auto"/>
        <w:right w:val="none" w:sz="0" w:space="0" w:color="auto"/>
      </w:divBdr>
      <w:divsChild>
        <w:div w:id="433134402">
          <w:marLeft w:val="1080"/>
          <w:marRight w:val="0"/>
          <w:marTop w:val="100"/>
          <w:marBottom w:val="0"/>
          <w:divBdr>
            <w:top w:val="none" w:sz="0" w:space="0" w:color="auto"/>
            <w:left w:val="none" w:sz="0" w:space="0" w:color="auto"/>
            <w:bottom w:val="none" w:sz="0" w:space="0" w:color="auto"/>
            <w:right w:val="none" w:sz="0" w:space="0" w:color="auto"/>
          </w:divBdr>
        </w:div>
      </w:divsChild>
    </w:div>
    <w:div w:id="1037002898">
      <w:bodyDiv w:val="1"/>
      <w:marLeft w:val="0"/>
      <w:marRight w:val="0"/>
      <w:marTop w:val="0"/>
      <w:marBottom w:val="0"/>
      <w:divBdr>
        <w:top w:val="none" w:sz="0" w:space="0" w:color="auto"/>
        <w:left w:val="none" w:sz="0" w:space="0" w:color="auto"/>
        <w:bottom w:val="none" w:sz="0" w:space="0" w:color="auto"/>
        <w:right w:val="none" w:sz="0" w:space="0" w:color="auto"/>
      </w:divBdr>
      <w:divsChild>
        <w:div w:id="1163622793">
          <w:marLeft w:val="1080"/>
          <w:marRight w:val="0"/>
          <w:marTop w:val="100"/>
          <w:marBottom w:val="0"/>
          <w:divBdr>
            <w:top w:val="none" w:sz="0" w:space="0" w:color="auto"/>
            <w:left w:val="none" w:sz="0" w:space="0" w:color="auto"/>
            <w:bottom w:val="none" w:sz="0" w:space="0" w:color="auto"/>
            <w:right w:val="none" w:sz="0" w:space="0" w:color="auto"/>
          </w:divBdr>
        </w:div>
        <w:div w:id="458688531">
          <w:marLeft w:val="1080"/>
          <w:marRight w:val="0"/>
          <w:marTop w:val="100"/>
          <w:marBottom w:val="0"/>
          <w:divBdr>
            <w:top w:val="none" w:sz="0" w:space="0" w:color="auto"/>
            <w:left w:val="none" w:sz="0" w:space="0" w:color="auto"/>
            <w:bottom w:val="none" w:sz="0" w:space="0" w:color="auto"/>
            <w:right w:val="none" w:sz="0" w:space="0" w:color="auto"/>
          </w:divBdr>
        </w:div>
      </w:divsChild>
    </w:div>
    <w:div w:id="1185746406">
      <w:bodyDiv w:val="1"/>
      <w:marLeft w:val="0"/>
      <w:marRight w:val="0"/>
      <w:marTop w:val="0"/>
      <w:marBottom w:val="0"/>
      <w:divBdr>
        <w:top w:val="none" w:sz="0" w:space="0" w:color="auto"/>
        <w:left w:val="none" w:sz="0" w:space="0" w:color="auto"/>
        <w:bottom w:val="none" w:sz="0" w:space="0" w:color="auto"/>
        <w:right w:val="none" w:sz="0" w:space="0" w:color="auto"/>
      </w:divBdr>
    </w:div>
    <w:div w:id="129729335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3297823">
      <w:bodyDiv w:val="1"/>
      <w:marLeft w:val="0"/>
      <w:marRight w:val="0"/>
      <w:marTop w:val="0"/>
      <w:marBottom w:val="0"/>
      <w:divBdr>
        <w:top w:val="none" w:sz="0" w:space="0" w:color="auto"/>
        <w:left w:val="none" w:sz="0" w:space="0" w:color="auto"/>
        <w:bottom w:val="none" w:sz="0" w:space="0" w:color="auto"/>
        <w:right w:val="none" w:sz="0" w:space="0" w:color="auto"/>
      </w:divBdr>
    </w:div>
    <w:div w:id="1710296295">
      <w:bodyDiv w:val="1"/>
      <w:marLeft w:val="0"/>
      <w:marRight w:val="0"/>
      <w:marTop w:val="0"/>
      <w:marBottom w:val="0"/>
      <w:divBdr>
        <w:top w:val="none" w:sz="0" w:space="0" w:color="auto"/>
        <w:left w:val="none" w:sz="0" w:space="0" w:color="auto"/>
        <w:bottom w:val="none" w:sz="0" w:space="0" w:color="auto"/>
        <w:right w:val="none" w:sz="0" w:space="0" w:color="auto"/>
      </w:divBdr>
    </w:div>
    <w:div w:id="1762483319">
      <w:bodyDiv w:val="1"/>
      <w:marLeft w:val="0"/>
      <w:marRight w:val="0"/>
      <w:marTop w:val="0"/>
      <w:marBottom w:val="0"/>
      <w:divBdr>
        <w:top w:val="none" w:sz="0" w:space="0" w:color="auto"/>
        <w:left w:val="none" w:sz="0" w:space="0" w:color="auto"/>
        <w:bottom w:val="none" w:sz="0" w:space="0" w:color="auto"/>
        <w:right w:val="none" w:sz="0" w:space="0" w:color="auto"/>
      </w:divBdr>
    </w:div>
    <w:div w:id="1916158966">
      <w:bodyDiv w:val="1"/>
      <w:marLeft w:val="0"/>
      <w:marRight w:val="0"/>
      <w:marTop w:val="0"/>
      <w:marBottom w:val="0"/>
      <w:divBdr>
        <w:top w:val="none" w:sz="0" w:space="0" w:color="auto"/>
        <w:left w:val="none" w:sz="0" w:space="0" w:color="auto"/>
        <w:bottom w:val="none" w:sz="0" w:space="0" w:color="auto"/>
        <w:right w:val="none" w:sz="0" w:space="0" w:color="auto"/>
      </w:divBdr>
      <w:divsChild>
        <w:div w:id="853569720">
          <w:marLeft w:val="1080"/>
          <w:marRight w:val="0"/>
          <w:marTop w:val="100"/>
          <w:marBottom w:val="0"/>
          <w:divBdr>
            <w:top w:val="none" w:sz="0" w:space="0" w:color="auto"/>
            <w:left w:val="none" w:sz="0" w:space="0" w:color="auto"/>
            <w:bottom w:val="none" w:sz="0" w:space="0" w:color="auto"/>
            <w:right w:val="none" w:sz="0" w:space="0" w:color="auto"/>
          </w:divBdr>
        </w:div>
      </w:divsChild>
    </w:div>
    <w:div w:id="1969048908">
      <w:bodyDiv w:val="1"/>
      <w:marLeft w:val="0"/>
      <w:marRight w:val="0"/>
      <w:marTop w:val="0"/>
      <w:marBottom w:val="0"/>
      <w:divBdr>
        <w:top w:val="none" w:sz="0" w:space="0" w:color="auto"/>
        <w:left w:val="none" w:sz="0" w:space="0" w:color="auto"/>
        <w:bottom w:val="none" w:sz="0" w:space="0" w:color="auto"/>
        <w:right w:val="none" w:sz="0" w:space="0" w:color="auto"/>
      </w:divBdr>
    </w:div>
    <w:div w:id="2142771143">
      <w:bodyDiv w:val="1"/>
      <w:marLeft w:val="0"/>
      <w:marRight w:val="0"/>
      <w:marTop w:val="0"/>
      <w:marBottom w:val="0"/>
      <w:divBdr>
        <w:top w:val="none" w:sz="0" w:space="0" w:color="auto"/>
        <w:left w:val="none" w:sz="0" w:space="0" w:color="auto"/>
        <w:bottom w:val="none" w:sz="0" w:space="0" w:color="auto"/>
        <w:right w:val="none" w:sz="0" w:space="0" w:color="auto"/>
      </w:divBdr>
    </w:div>
    <w:div w:id="2145735708">
      <w:bodyDiv w:val="1"/>
      <w:marLeft w:val="0"/>
      <w:marRight w:val="0"/>
      <w:marTop w:val="0"/>
      <w:marBottom w:val="0"/>
      <w:divBdr>
        <w:top w:val="none" w:sz="0" w:space="0" w:color="auto"/>
        <w:left w:val="none" w:sz="0" w:space="0" w:color="auto"/>
        <w:bottom w:val="none" w:sz="0" w:space="0" w:color="auto"/>
        <w:right w:val="none" w:sz="0" w:space="0" w:color="auto"/>
      </w:divBdr>
      <w:divsChild>
        <w:div w:id="1474329162">
          <w:marLeft w:val="1080"/>
          <w:marRight w:val="0"/>
          <w:marTop w:val="100"/>
          <w:marBottom w:val="0"/>
          <w:divBdr>
            <w:top w:val="none" w:sz="0" w:space="0" w:color="auto"/>
            <w:left w:val="none" w:sz="0" w:space="0" w:color="auto"/>
            <w:bottom w:val="none" w:sz="0" w:space="0" w:color="auto"/>
            <w:right w:val="none" w:sz="0" w:space="0" w:color="auto"/>
          </w:divBdr>
        </w:div>
        <w:div w:id="696585177">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4CAF7092A45A4C2BA9D45B8E381B0421"/>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F081F68F18CE4C7DA827ED8062579379"/>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B04D90A5C5B049EBAC8D0F3EAD6E3593"/>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2E37618BA45A47EB996186394A8A21C8"/>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4033066AE2314C8EAC69E6601BF66257"/>
        <w:category>
          <w:name w:val="General"/>
          <w:gallery w:val="placeholder"/>
        </w:category>
        <w:types>
          <w:type w:val="bbPlcHdr"/>
        </w:types>
        <w:behaviors>
          <w:behavior w:val="content"/>
        </w:behaviors>
        <w:guid w:val="{169BEF03-DA45-4577-A5C9-9C552220D92E}"/>
      </w:docPartPr>
      <w:docPartBody>
        <w:p w:rsidR="00E61864" w:rsidRDefault="009D4B96" w:rsidP="009D4B96">
          <w:pPr>
            <w:pStyle w:val="4033066AE2314C8EAC69E6601BF66257"/>
          </w:pPr>
          <w:r w:rsidRPr="000300F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6237"/>
    <w:rsid w:val="00106BC6"/>
    <w:rsid w:val="001125F5"/>
    <w:rsid w:val="00122786"/>
    <w:rsid w:val="00152532"/>
    <w:rsid w:val="00155DCA"/>
    <w:rsid w:val="00181DB6"/>
    <w:rsid w:val="001C0510"/>
    <w:rsid w:val="001E4222"/>
    <w:rsid w:val="001F2D33"/>
    <w:rsid w:val="00216485"/>
    <w:rsid w:val="00217293"/>
    <w:rsid w:val="00247826"/>
    <w:rsid w:val="0026412C"/>
    <w:rsid w:val="002A67A7"/>
    <w:rsid w:val="002F279D"/>
    <w:rsid w:val="00352948"/>
    <w:rsid w:val="003922A7"/>
    <w:rsid w:val="003D7AF8"/>
    <w:rsid w:val="00424B56"/>
    <w:rsid w:val="00530616"/>
    <w:rsid w:val="005D3BC9"/>
    <w:rsid w:val="006053DC"/>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D4B96"/>
    <w:rsid w:val="00A12C05"/>
    <w:rsid w:val="00AA1EF5"/>
    <w:rsid w:val="00B06821"/>
    <w:rsid w:val="00B4136F"/>
    <w:rsid w:val="00B4478C"/>
    <w:rsid w:val="00B50BE1"/>
    <w:rsid w:val="00B50CCC"/>
    <w:rsid w:val="00B54662"/>
    <w:rsid w:val="00B92AE2"/>
    <w:rsid w:val="00BB03B3"/>
    <w:rsid w:val="00BE1C69"/>
    <w:rsid w:val="00C10BE1"/>
    <w:rsid w:val="00C80B29"/>
    <w:rsid w:val="00C86AC1"/>
    <w:rsid w:val="00C942CC"/>
    <w:rsid w:val="00C95D07"/>
    <w:rsid w:val="00CF3EAC"/>
    <w:rsid w:val="00D1199A"/>
    <w:rsid w:val="00DC0AEB"/>
    <w:rsid w:val="00DC549C"/>
    <w:rsid w:val="00DD1CB8"/>
    <w:rsid w:val="00E04351"/>
    <w:rsid w:val="00E45AA5"/>
    <w:rsid w:val="00E61864"/>
    <w:rsid w:val="00E94F3E"/>
    <w:rsid w:val="00EA1D00"/>
    <w:rsid w:val="00EC27D2"/>
    <w:rsid w:val="00F21F00"/>
    <w:rsid w:val="00F27999"/>
    <w:rsid w:val="00F34F30"/>
    <w:rsid w:val="00F53755"/>
    <w:rsid w:val="00F5622B"/>
    <w:rsid w:val="00F80403"/>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4B9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4033066AE2314C8EAC69E6601BF66257">
    <w:name w:val="4033066AE2314C8EAC69E6601BF66257"/>
    <w:rsid w:val="009D4B9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18059</TotalTime>
  <Pages>22</Pages>
  <Words>2845</Words>
  <Characters>16222</Characters>
  <Application>Microsoft Office Word</Application>
  <DocSecurity>8</DocSecurity>
  <Lines>135</Lines>
  <Paragraphs>38</Paragraphs>
  <ScaleCrop>false</ScaleCrop>
  <HeadingPairs>
    <vt:vector size="2" baseType="variant">
      <vt:variant>
        <vt:lpstr>Title</vt:lpstr>
      </vt:variant>
      <vt:variant>
        <vt:i4>1</vt:i4>
      </vt:variant>
    </vt:vector>
  </HeadingPairs>
  <TitlesOfParts>
    <vt:vector size="1" baseType="lpstr">
      <vt:lpstr>BSBLDR411</vt:lpstr>
    </vt:vector>
  </TitlesOfParts>
  <Company>CSTC Pty Ltd</Company>
  <LinksUpToDate>false</LinksUpToDate>
  <CharactersWithSpaces>19029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lastModifiedBy>Luke Wallace</cp:lastModifiedBy>
  <cp:revision>557</cp:revision>
  <cp:lastPrinted>2024-02-14T01:33:00Z</cp:lastPrinted>
  <dcterms:created xsi:type="dcterms:W3CDTF">2021-11-10T04:55:00Z</dcterms:created>
  <dcterms:modified xsi:type="dcterms:W3CDTF">2024-10-31T00:16:00Z</dcterms:modified>
  <cp:contentStatus>v1-0_11/11/2021</cp:contentStatus>
</cp:coreProperties>
</file>