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AD9FD3" w14:textId="11DAF790" w:rsidR="00D6659B" w:rsidRPr="004932A4" w:rsidRDefault="00871CA5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C5397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67D93DD0" w14:textId="09B5F691" w:rsidR="00D6659B" w:rsidRDefault="00871CA5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C5397">
            <w:rPr>
              <w:szCs w:val="32"/>
            </w:rPr>
            <w:t>Participate in OHS processes</w:t>
          </w:r>
        </w:sdtContent>
      </w:sdt>
    </w:p>
    <w:p w14:paraId="14253E70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73D91B69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6AFD8B58" w14:textId="15D92681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C5397"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C5397"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1BD7A71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3B318AB3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76A2C619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5D969B73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75D67A0B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4014EE1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7DFE7FA8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27743CA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6B54BBA1" w14:textId="77777777" w:rsidTr="00E14AB2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148A160" w14:textId="77777777" w:rsidR="00D6659B" w:rsidRPr="004C3241" w:rsidRDefault="00D6659B" w:rsidP="00E14AB2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4A63A243" w14:textId="3EAEEF9E" w:rsidR="00D6659B" w:rsidRPr="00455CC3" w:rsidRDefault="00166850" w:rsidP="00E14AB2">
            <w:pPr>
              <w:jc w:val="left"/>
              <w:rPr>
                <w:rFonts w:ascii="Arial" w:hAnsi="Arial" w:cs="Arial"/>
                <w:sz w:val="22"/>
              </w:rPr>
            </w:pPr>
            <w:permStart w:id="1193104811" w:edGrp="everyone"/>
            <w:r>
              <w:rPr>
                <w:rFonts w:ascii="Arial" w:hAnsi="Arial" w:cs="Arial"/>
                <w:sz w:val="22"/>
              </w:rPr>
              <w:t>Emily Conlon</w:t>
            </w:r>
            <w:permEnd w:id="1193104811"/>
          </w:p>
        </w:tc>
      </w:tr>
    </w:tbl>
    <w:p w14:paraId="2CAF00C8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50BDC4B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4A28EAC5" w14:textId="77777777" w:rsidTr="00E14AB2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1B303B9B" w14:textId="77777777" w:rsidR="00D6659B" w:rsidRPr="004C3241" w:rsidRDefault="00D6659B" w:rsidP="00E14AB2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246B79B5" w14:textId="77777777" w:rsidR="00D6659B" w:rsidRPr="004C3241" w:rsidRDefault="00D6659B" w:rsidP="00E14AB2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30B358F9" w14:textId="77777777" w:rsidTr="00E14AB2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EC3757D" w14:textId="77777777" w:rsidR="00D6659B" w:rsidRPr="004C3241" w:rsidRDefault="00D6659B" w:rsidP="00E14AB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4B7F01CB" w14:textId="77777777" w:rsidR="00D6659B" w:rsidRPr="004C3241" w:rsidRDefault="00871CA5" w:rsidP="00E14AB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50324404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50324404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32207445" w:edGrp="everyone"/>
        <w:tc>
          <w:tcPr>
            <w:tcW w:w="2668" w:type="dxa"/>
            <w:vAlign w:val="center"/>
          </w:tcPr>
          <w:p w14:paraId="6274AA3A" w14:textId="77777777" w:rsidR="00D6659B" w:rsidRPr="004C3241" w:rsidRDefault="00871CA5" w:rsidP="00E14AB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220744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1B750A13" w14:textId="77777777" w:rsidTr="00E14AB2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B69237E" w14:textId="77777777" w:rsidR="00D6659B" w:rsidRPr="004C3241" w:rsidRDefault="00D6659B" w:rsidP="00E14AB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3B838D36" w14:textId="77777777" w:rsidR="00D6659B" w:rsidRPr="004C3241" w:rsidRDefault="00871CA5" w:rsidP="00E14AB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6029894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6029894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40CD34F2" w14:textId="77777777" w:rsidR="00D6659B" w:rsidRPr="004C3241" w:rsidRDefault="00871CA5" w:rsidP="00E14AB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65052622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65052622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2EECC639" w14:textId="77777777" w:rsidTr="00E14AB2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74102C6D" w14:textId="77777777" w:rsidR="00D6659B" w:rsidRPr="004C3241" w:rsidRDefault="00D6659B" w:rsidP="00E14AB2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2126003407" w:edGrp="everyone"/>
        <w:tc>
          <w:tcPr>
            <w:tcW w:w="2667" w:type="dxa"/>
            <w:vAlign w:val="center"/>
          </w:tcPr>
          <w:p w14:paraId="2B855446" w14:textId="77777777" w:rsidR="00D6659B" w:rsidRPr="004C3241" w:rsidRDefault="00871CA5" w:rsidP="00E14AB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2126003407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34FED2E1" w14:textId="77777777" w:rsidR="00D6659B" w:rsidRPr="004C3241" w:rsidRDefault="00871CA5" w:rsidP="00E14AB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56752464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656752464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4C7D534B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7EF1553C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78A6508D" w14:textId="77777777" w:rsidTr="00E14AB2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B5FDBB5" w14:textId="77777777" w:rsidR="00D6659B" w:rsidRPr="004C3241" w:rsidRDefault="00D6659B" w:rsidP="00E14AB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777C5A6F" w14:textId="77777777" w:rsidR="00D6659B" w:rsidRPr="00455CC3" w:rsidRDefault="00D6659B" w:rsidP="00E14AB2">
            <w:pPr>
              <w:jc w:val="left"/>
              <w:rPr>
                <w:rFonts w:ascii="Arial" w:hAnsi="Arial" w:cs="Arial"/>
                <w:sz w:val="22"/>
              </w:rPr>
            </w:pPr>
            <w:permStart w:id="1235297690" w:edGrp="everyone"/>
            <w:permEnd w:id="1235297690"/>
          </w:p>
        </w:tc>
      </w:tr>
      <w:tr w:rsidR="00D6659B" w:rsidRPr="004C3241" w14:paraId="507E7324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F6D37B9" w14:textId="77777777" w:rsidR="00D6659B" w:rsidRPr="004C3241" w:rsidRDefault="00D6659B" w:rsidP="00E14AB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51514977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3BFF697B" w14:textId="77777777" w:rsidR="00D6659B" w:rsidRPr="004C3241" w:rsidRDefault="00D6659B" w:rsidP="00E14AB2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3698C8" wp14:editId="219005DA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15149776" w:displacedByCustomXml="prev"/>
      </w:tr>
      <w:tr w:rsidR="00D6659B" w:rsidRPr="004C3241" w14:paraId="33038E6D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E1415A8" w14:textId="77777777" w:rsidR="00D6659B" w:rsidRPr="004C3241" w:rsidRDefault="00D6659B" w:rsidP="00E14AB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593275221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38F7EE3" w14:textId="77777777" w:rsidR="00D6659B" w:rsidRPr="00DD7A44" w:rsidRDefault="00871CA5" w:rsidP="00E14AB2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593275221"/>
          </w:p>
        </w:tc>
      </w:tr>
    </w:tbl>
    <w:p w14:paraId="2A7BBBC6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67DF5C0A" w14:textId="2A8480E8" w:rsidR="00D6659B" w:rsidRPr="004932A4" w:rsidRDefault="00871CA5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C5397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7EDAE5EA" w14:textId="360E7598" w:rsidR="00D6659B" w:rsidRPr="004932A4" w:rsidRDefault="00871CA5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C5397">
            <w:rPr>
              <w:szCs w:val="32"/>
            </w:rPr>
            <w:t>Participate in OHS processes</w:t>
          </w:r>
        </w:sdtContent>
      </w:sdt>
    </w:p>
    <w:p w14:paraId="2EB32CA2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298D54CC" w14:textId="77777777" w:rsidTr="00E14AB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AC4089D" w14:textId="77777777" w:rsidR="00D6659B" w:rsidRDefault="00D6659B" w:rsidP="00E14AB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3D8B26A2" w14:textId="77777777" w:rsidR="00D6659B" w:rsidRPr="0032118C" w:rsidRDefault="00D6659B" w:rsidP="00E14AB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E55E627" w14:textId="77777777" w:rsidR="00D6659B" w:rsidRPr="0032118C" w:rsidRDefault="00D6659B" w:rsidP="00E14AB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606B1CB7" w14:textId="77777777" w:rsidR="00D6659B" w:rsidRPr="0032118C" w:rsidRDefault="00D6659B" w:rsidP="00E14AB2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08397B51" w14:textId="77777777" w:rsidR="00D6659B" w:rsidRPr="0032118C" w:rsidRDefault="00D6659B" w:rsidP="00E14AB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203C75F2" w14:textId="77777777" w:rsidR="00D6659B" w:rsidRDefault="00D6659B" w:rsidP="00E14AB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A857C23" w14:textId="77777777" w:rsidR="00D6659B" w:rsidRPr="0032118C" w:rsidRDefault="00D6659B" w:rsidP="00E14AB2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7DF81F88" w14:textId="77777777" w:rsidR="00D6659B" w:rsidRDefault="00D6659B" w:rsidP="00E14AB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32DE95EC" w14:textId="77777777" w:rsidR="00D6659B" w:rsidRPr="0032118C" w:rsidRDefault="00D6659B" w:rsidP="00E14AB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202A5FC5" w14:textId="77777777" w:rsidR="00D6659B" w:rsidRPr="0032118C" w:rsidRDefault="00D6659B" w:rsidP="00E14AB2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4A8C4A9" w14:textId="77777777" w:rsidR="00D6659B" w:rsidRPr="00923E1E" w:rsidRDefault="00D6659B" w:rsidP="00E14AB2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2DFAE1F0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CBA8723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091FA729" w14:textId="77777777" w:rsidTr="00E14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ADF001C" w14:textId="77777777" w:rsidR="00D6659B" w:rsidRPr="001C4084" w:rsidRDefault="00D6659B" w:rsidP="00E14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8142D6F" w14:textId="573146EE" w:rsidR="00D6659B" w:rsidRPr="001C4084" w:rsidRDefault="00A623EE" w:rsidP="00E14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64032597" w:edGrp="everyone"/>
            <w:r>
              <w:rPr>
                <w:rFonts w:ascii="Arial" w:hAnsi="Arial" w:cs="Arial"/>
                <w:sz w:val="22"/>
                <w:szCs w:val="22"/>
              </w:rPr>
              <w:t>Emily Conlon</w:t>
            </w:r>
            <w:permEnd w:id="564032597"/>
          </w:p>
        </w:tc>
      </w:tr>
      <w:tr w:rsidR="00D6659B" w:rsidRPr="004E05D0" w14:paraId="22EAD8ED" w14:textId="77777777" w:rsidTr="00E14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E5C8D57" w14:textId="77777777" w:rsidR="00D6659B" w:rsidRPr="004E05D0" w:rsidRDefault="00D6659B" w:rsidP="00E14AB2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FA6F3FB" w14:textId="77777777" w:rsidR="00D6659B" w:rsidRPr="004E05D0" w:rsidRDefault="00D6659B" w:rsidP="00E14AB2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702E1A82" w14:textId="77777777" w:rsidTr="00E14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690AF6D" w14:textId="77777777" w:rsidR="00D6659B" w:rsidRPr="001C4084" w:rsidRDefault="00D6659B" w:rsidP="00E14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80997032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7A6AC56" w14:textId="77777777" w:rsidR="00D6659B" w:rsidRPr="00DD7A44" w:rsidRDefault="00D6659B" w:rsidP="00E14AB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D3D43D4" wp14:editId="2ACC32CA">
                      <wp:extent cx="1804213" cy="428625"/>
                      <wp:effectExtent l="0" t="0" r="571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4213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09970324" w:displacedByCustomXml="prev"/>
      </w:tr>
      <w:tr w:rsidR="00D6659B" w:rsidRPr="00830749" w14:paraId="6A61AE05" w14:textId="77777777" w:rsidTr="00E14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3BBE111" w14:textId="77777777" w:rsidR="00D6659B" w:rsidRDefault="00D6659B" w:rsidP="00E14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9B61C1F" w14:textId="77777777" w:rsidR="00D6659B" w:rsidRPr="001C4084" w:rsidRDefault="00D6659B" w:rsidP="00E14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76D01B03" w14:textId="77777777" w:rsidTr="00E14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05DF113" w14:textId="77777777" w:rsidR="00D6659B" w:rsidRPr="0077428E" w:rsidRDefault="00D6659B" w:rsidP="00E14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50753167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1-11-1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EF63805" w14:textId="45C90EC7" w:rsidR="00D6659B" w:rsidRPr="00DD7A44" w:rsidRDefault="00B81CBE" w:rsidP="00E14AB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10/11/2021</w:t>
                </w:r>
              </w:p>
            </w:tc>
          </w:sdtContent>
        </w:sdt>
        <w:permEnd w:id="507531676" w:displacedByCustomXml="prev"/>
      </w:tr>
    </w:tbl>
    <w:p w14:paraId="28A94464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0B18560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1FF384F7" w14:textId="77777777" w:rsidTr="00E14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5566D92" w14:textId="77777777" w:rsidR="00D6659B" w:rsidRPr="0032118C" w:rsidRDefault="00D6659B" w:rsidP="00E14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FB64EA2" w14:textId="77777777" w:rsidR="00D6659B" w:rsidRPr="0032118C" w:rsidRDefault="00D6659B" w:rsidP="00E14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3505272" w:edGrp="everyone"/>
            <w:permEnd w:id="103505272"/>
          </w:p>
        </w:tc>
      </w:tr>
      <w:tr w:rsidR="00D6659B" w:rsidRPr="004E05D0" w14:paraId="47B24EBD" w14:textId="77777777" w:rsidTr="00E14AB2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C40CD4C" w14:textId="77777777" w:rsidR="00D6659B" w:rsidRPr="004E05D0" w:rsidRDefault="00D6659B" w:rsidP="00E14AB2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D10C715" w14:textId="77777777" w:rsidR="00D6659B" w:rsidRPr="004E05D0" w:rsidRDefault="00D6659B" w:rsidP="00E14AB2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43BC4B80" w14:textId="77777777" w:rsidTr="00E14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E8387E5" w14:textId="77777777" w:rsidR="00D6659B" w:rsidRPr="0032118C" w:rsidRDefault="00D6659B" w:rsidP="00E14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41158614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70130DC" w14:textId="77777777" w:rsidR="00D6659B" w:rsidRPr="00DD7A44" w:rsidRDefault="00D6659B" w:rsidP="00E14AB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4623B82" wp14:editId="5791D081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11586145" w:displacedByCustomXml="prev"/>
      </w:tr>
      <w:tr w:rsidR="00D6659B" w:rsidRPr="0032118C" w14:paraId="40B496C5" w14:textId="77777777" w:rsidTr="00E14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9A956B3" w14:textId="77777777" w:rsidR="00D6659B" w:rsidRDefault="00D6659B" w:rsidP="00E14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06FEBC4" w14:textId="77777777" w:rsidR="00D6659B" w:rsidRPr="0032118C" w:rsidRDefault="00D6659B" w:rsidP="00E14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4D7C785E" w14:textId="77777777" w:rsidTr="00E14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B08D1DD" w14:textId="77777777" w:rsidR="00D6659B" w:rsidRPr="0077428E" w:rsidRDefault="00D6659B" w:rsidP="00E14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063081687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C68045E" w14:textId="77777777" w:rsidR="00D6659B" w:rsidRPr="00DD7A44" w:rsidRDefault="00871CA5" w:rsidP="00E14AB2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063081687"/>
          </w:p>
        </w:tc>
      </w:tr>
    </w:tbl>
    <w:p w14:paraId="3B228F68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37E459C8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22B385F8" w14:textId="77777777" w:rsidTr="00E14AB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4E550EB2" w14:textId="77777777" w:rsidR="00D6659B" w:rsidRPr="004932A4" w:rsidRDefault="00D6659B" w:rsidP="00E14AB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30218F9E" w14:textId="77777777" w:rsidR="00D6659B" w:rsidRPr="004932A4" w:rsidRDefault="00D6659B" w:rsidP="00E14AB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128F68C8" w14:textId="77777777" w:rsidR="00D6659B" w:rsidRPr="004932A4" w:rsidRDefault="00D6659B" w:rsidP="00E14AB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26F5A437" w14:textId="77777777" w:rsidTr="00E14AB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5C272F3E" w14:textId="77777777" w:rsidR="00D6659B" w:rsidRPr="004932A4" w:rsidRDefault="00D6659B" w:rsidP="00E14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664C478C" w14:textId="77777777" w:rsidR="00D6659B" w:rsidRPr="004932A4" w:rsidRDefault="00D6659B" w:rsidP="00E14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04583999" w:edGrp="everyone"/>
            <w:permEnd w:id="704583999"/>
          </w:p>
        </w:tc>
        <w:tc>
          <w:tcPr>
            <w:tcW w:w="1346" w:type="dxa"/>
            <w:vAlign w:val="center"/>
          </w:tcPr>
          <w:p w14:paraId="1761A087" w14:textId="77777777" w:rsidR="00D6659B" w:rsidRPr="004932A4" w:rsidRDefault="00D6659B" w:rsidP="00E14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17580648" w14:textId="77777777" w:rsidR="00D6659B" w:rsidRPr="004932A4" w:rsidRDefault="00D6659B" w:rsidP="00E14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2366F23F" w14:textId="77777777" w:rsidTr="00E14AB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8A9A454" w14:textId="77777777" w:rsidR="00D6659B" w:rsidRPr="004932A4" w:rsidRDefault="00D6659B" w:rsidP="00E14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5F11F5E4" w14:textId="77777777" w:rsidR="00D6659B" w:rsidRPr="004932A4" w:rsidRDefault="00D6659B" w:rsidP="00E14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36186951" w:edGrp="everyone"/>
        <w:tc>
          <w:tcPr>
            <w:tcW w:w="1346" w:type="dxa"/>
            <w:vAlign w:val="center"/>
          </w:tcPr>
          <w:p w14:paraId="4F1321B1" w14:textId="77777777" w:rsidR="00D6659B" w:rsidRPr="00533511" w:rsidRDefault="00871CA5" w:rsidP="00E14AB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736186951"/>
          </w:p>
        </w:tc>
        <w:permStart w:id="1773668377" w:edGrp="everyone"/>
        <w:tc>
          <w:tcPr>
            <w:tcW w:w="1347" w:type="dxa"/>
            <w:vAlign w:val="center"/>
          </w:tcPr>
          <w:p w14:paraId="2C00526D" w14:textId="77777777" w:rsidR="00D6659B" w:rsidRPr="00533511" w:rsidRDefault="00871CA5" w:rsidP="00E14AB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773668377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17FE604F" w14:textId="77777777" w:rsidTr="00E14AB2">
        <w:tc>
          <w:tcPr>
            <w:tcW w:w="9057" w:type="dxa"/>
            <w:shd w:val="clear" w:color="auto" w:fill="D9D9D9" w:themeFill="background1" w:themeFillShade="D9"/>
          </w:tcPr>
          <w:p w14:paraId="3F681BC6" w14:textId="77777777" w:rsidR="00D6659B" w:rsidRPr="000C0B14" w:rsidRDefault="00D6659B" w:rsidP="00E14AB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5F713FB6" w14:textId="77777777" w:rsidTr="00E14AB2">
        <w:trPr>
          <w:trHeight w:val="13433"/>
        </w:trPr>
        <w:tc>
          <w:tcPr>
            <w:tcW w:w="9057" w:type="dxa"/>
          </w:tcPr>
          <w:p w14:paraId="14C18753" w14:textId="77777777" w:rsidR="00D6659B" w:rsidRPr="000C0B14" w:rsidRDefault="00D6659B" w:rsidP="00E14AB2">
            <w:pPr>
              <w:rPr>
                <w:rFonts w:ascii="Arial" w:hAnsi="Arial" w:cs="Arial"/>
                <w:szCs w:val="24"/>
              </w:rPr>
            </w:pPr>
            <w:permStart w:id="2032997132" w:edGrp="everyone"/>
            <w:permEnd w:id="2032997132"/>
          </w:p>
        </w:tc>
      </w:tr>
    </w:tbl>
    <w:bookmarkEnd w:id="0"/>
    <w:p w14:paraId="16A60AAD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7AF4555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5B469995" w14:textId="77777777" w:rsidTr="00E14AB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7B5AFB" w14:textId="77777777" w:rsidR="00D6659B" w:rsidRPr="00553DDB" w:rsidRDefault="00D6659B" w:rsidP="00E14AB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95DF745" w14:textId="77777777" w:rsidR="00D6659B" w:rsidRPr="00553DDB" w:rsidRDefault="00D6659B" w:rsidP="00E14AB2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4E3F2B9" w14:textId="77777777" w:rsidR="00D6659B" w:rsidRPr="00553DDB" w:rsidRDefault="00D6659B" w:rsidP="00E14AB2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7E38930" w14:textId="77777777" w:rsidR="00D6659B" w:rsidRPr="00553DDB" w:rsidRDefault="00D6659B" w:rsidP="00E14AB2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8364604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F12B215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6460401" w:displacedByCustomXml="prev"/>
      </w:tr>
      <w:tr w:rsidR="00D6659B" w:rsidRPr="00553DDB" w14:paraId="3A452BA0" w14:textId="77777777" w:rsidTr="00E14AB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7ECDAF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A58346" w14:textId="77777777" w:rsidR="00D6659B" w:rsidRPr="00553DDB" w:rsidRDefault="00D6659B" w:rsidP="00E14AB2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A9DFF5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1019771" w14:textId="2872D45F" w:rsidR="00D6659B" w:rsidRPr="00553DDB" w:rsidRDefault="00D6659B" w:rsidP="00E14A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854866631" w:edGrp="everyone"/>
            <w:r w:rsidR="009C5397">
              <w:rPr>
                <w:rFonts w:ascii="Arial" w:hAnsi="Arial" w:cs="Arial"/>
                <w:sz w:val="22"/>
              </w:rPr>
              <w:t>F</w:t>
            </w:r>
            <w:permEnd w:id="1854866631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B90EE" w14:textId="77777777" w:rsidR="00D6659B" w:rsidRPr="00553DDB" w:rsidRDefault="00D6659B" w:rsidP="00E14AB2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F438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0CE8A0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68D05E82" w14:textId="77777777" w:rsidTr="00E14AB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A76960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824FF5" w14:textId="77777777" w:rsidR="00D6659B" w:rsidRPr="00553DDB" w:rsidRDefault="00D6659B" w:rsidP="00E14AB2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94239CD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CB05879" w14:textId="5B7C32B8" w:rsidR="00D6659B" w:rsidRPr="00553DDB" w:rsidRDefault="00D6659B" w:rsidP="00E14A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135420152" w:edGrp="everyone"/>
            <w:r w:rsidR="009C5397">
              <w:rPr>
                <w:rFonts w:ascii="Arial" w:hAnsi="Arial" w:cs="Arial"/>
                <w:sz w:val="22"/>
              </w:rPr>
              <w:t>E</w:t>
            </w:r>
            <w:permEnd w:id="113542015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EDC1E" w14:textId="77777777" w:rsidR="00D6659B" w:rsidRPr="00553DDB" w:rsidRDefault="00D6659B" w:rsidP="00E14AB2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F53A6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88DE99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52115D6A" w14:textId="77777777" w:rsidTr="00E14AB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C693A5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91AE26F" w14:textId="77777777" w:rsidR="00D6659B" w:rsidRPr="00553DDB" w:rsidRDefault="00D6659B" w:rsidP="00E14AB2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76D665B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AFCAD70" w14:textId="13C33600" w:rsidR="00D6659B" w:rsidRPr="00553DDB" w:rsidRDefault="00D6659B" w:rsidP="00E14A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337358095" w:edGrp="everyone"/>
            <w:r w:rsidR="009C5397">
              <w:rPr>
                <w:rFonts w:ascii="Arial" w:hAnsi="Arial" w:cs="Arial"/>
                <w:sz w:val="22"/>
              </w:rPr>
              <w:t>A</w:t>
            </w:r>
            <w:permEnd w:id="133735809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68F9B" w14:textId="77777777" w:rsidR="00D6659B" w:rsidRPr="00553DDB" w:rsidRDefault="00D6659B" w:rsidP="00E14AB2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1921" w14:textId="77777777" w:rsidR="00D6659B" w:rsidRPr="00553DDB" w:rsidRDefault="00D6659B" w:rsidP="00E14AB2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A0EF83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1FC7A1E8" w14:textId="77777777" w:rsidTr="00E14AB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3989D7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D69F13E" w14:textId="77777777" w:rsidR="00D6659B" w:rsidRPr="00553DDB" w:rsidRDefault="00D6659B" w:rsidP="00E14AB2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458C658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CBDEA40" w14:textId="5DB33A5F" w:rsidR="00D6659B" w:rsidRPr="00553DDB" w:rsidRDefault="00D6659B" w:rsidP="00E14A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203647566" w:edGrp="everyone"/>
            <w:r w:rsidR="009C5397">
              <w:rPr>
                <w:rFonts w:ascii="Arial" w:hAnsi="Arial" w:cs="Arial"/>
                <w:sz w:val="22"/>
              </w:rPr>
              <w:t>D</w:t>
            </w:r>
            <w:permEnd w:id="120364756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04948" w14:textId="77777777" w:rsidR="00D6659B" w:rsidRPr="00553DDB" w:rsidRDefault="00D6659B" w:rsidP="00E14AB2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81332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2515F1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0784A1A2" w14:textId="77777777" w:rsidTr="00E14AB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9B15BA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9D4F40" w14:textId="77777777" w:rsidR="00D6659B" w:rsidRPr="00553DDB" w:rsidRDefault="00D6659B" w:rsidP="00E14AB2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F5F316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F7B6C9B" w14:textId="0D322482" w:rsidR="00D6659B" w:rsidRPr="00553DDB" w:rsidRDefault="00D6659B" w:rsidP="00E14A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95180479" w:edGrp="everyone"/>
            <w:r w:rsidR="009C5397">
              <w:rPr>
                <w:rFonts w:ascii="Arial" w:hAnsi="Arial" w:cs="Arial"/>
                <w:sz w:val="22"/>
              </w:rPr>
              <w:t>C</w:t>
            </w:r>
            <w:permEnd w:id="29518047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264F1" w14:textId="77777777" w:rsidR="00D6659B" w:rsidRPr="00553DDB" w:rsidRDefault="00D6659B" w:rsidP="00E14AB2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73FA0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80C14F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1C5072B0" w14:textId="77777777" w:rsidTr="00E14AB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398498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7A06C4B" w14:textId="77777777" w:rsidR="00D6659B" w:rsidRPr="00553DDB" w:rsidRDefault="00D6659B" w:rsidP="00E14AB2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067787A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C85A421" w14:textId="32009C01" w:rsidR="00D6659B" w:rsidRPr="00553DDB" w:rsidRDefault="00D6659B" w:rsidP="00E14A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8866197" w:edGrp="everyone"/>
            <w:r w:rsidR="009C5397">
              <w:rPr>
                <w:rFonts w:ascii="Arial" w:hAnsi="Arial" w:cs="Arial"/>
                <w:sz w:val="22"/>
              </w:rPr>
              <w:t>B</w:t>
            </w:r>
            <w:permEnd w:id="5886619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66E96" w14:textId="77777777" w:rsidR="00D6659B" w:rsidRPr="00553DDB" w:rsidRDefault="00D6659B" w:rsidP="00E14AB2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D6036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60CACB" w14:textId="77777777" w:rsidR="00D6659B" w:rsidRPr="00553DDB" w:rsidRDefault="00D6659B" w:rsidP="00E14AB2">
            <w:pPr>
              <w:ind w:left="993" w:hanging="993"/>
            </w:pPr>
          </w:p>
        </w:tc>
      </w:tr>
    </w:tbl>
    <w:p w14:paraId="554C9278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59BE739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7902698B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314A6FA4" w14:textId="77777777" w:rsidTr="00E14AB2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C97F2CD" w14:textId="77777777" w:rsidR="00D6659B" w:rsidRPr="00553DDB" w:rsidRDefault="00D6659B" w:rsidP="00E14AB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C4AA5AD" w14:textId="77777777" w:rsidR="00D6659B" w:rsidRPr="00553DDB" w:rsidRDefault="00D6659B" w:rsidP="00E14AB2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6C2936B" w14:textId="77777777" w:rsidR="00D6659B" w:rsidRPr="00553DDB" w:rsidRDefault="00D6659B" w:rsidP="00E14AB2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19E6B35" w14:textId="77777777" w:rsidR="00D6659B" w:rsidRPr="00553DDB" w:rsidRDefault="00D6659B" w:rsidP="00E14AB2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20600742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5838321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0074294" w:displacedByCustomXml="prev"/>
      </w:tr>
      <w:tr w:rsidR="00D6659B" w:rsidRPr="00553DDB" w14:paraId="59A9CA41" w14:textId="77777777" w:rsidTr="00E14AB2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A9BA93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764A0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8C5C6B" w14:textId="2D4B117A" w:rsidR="00D6659B" w:rsidRPr="00553DDB" w:rsidRDefault="0030158E" w:rsidP="00E14AB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8229845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  <w:permEnd w:id="482298451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C225F3" w14:textId="69672876" w:rsidR="00D6659B" w:rsidRPr="00553DDB" w:rsidRDefault="00D8403F" w:rsidP="00E14AB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26622406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Try and replace with less hazardous chemical. If unable to do so store chemicals in isolated area and wear correct PPE when accessing. </w:t>
            </w:r>
            <w:r w:rsidR="00D35700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</w:t>
            </w:r>
            <w:permEnd w:id="12662240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36B424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1367F24A" w14:textId="77777777" w:rsidTr="00E14AB2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C0FF25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4091EFC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F67CA5" w14:textId="07A9450D" w:rsidR="00D6659B" w:rsidRPr="00553DDB" w:rsidRDefault="0030158E" w:rsidP="00E14AB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12351186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  <w:permEnd w:id="212351186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188A48" w14:textId="446F17C4" w:rsidR="00D6659B" w:rsidRPr="00553DDB" w:rsidRDefault="00D35700" w:rsidP="00E14AB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4309869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If unable to eliminate the noise, look to see if you can reduce the noise </w:t>
            </w:r>
            <w:proofErr w:type="spell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e.g</w:t>
            </w:r>
            <w:proofErr w:type="spellEnd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installing insulation. Also, wearing correct PPE, </w:t>
            </w:r>
            <w:proofErr w:type="gram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e.g.</w:t>
            </w:r>
            <w:proofErr w:type="gramEnd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Ear Muffs. </w:t>
            </w:r>
            <w:permEnd w:id="10430986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7D9272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232CD987" w14:textId="77777777" w:rsidTr="00E14AB2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C6B051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66C615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C9BF03" w14:textId="40525C85" w:rsidR="00D6659B" w:rsidRPr="00553DDB" w:rsidRDefault="0030158E" w:rsidP="00E14AB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21768176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1217681762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B1B673" w14:textId="79C4BE38" w:rsidR="00D6659B" w:rsidRPr="00553DDB" w:rsidRDefault="00E14AB2" w:rsidP="00E14AB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0333088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Have a procedure in place for manual handlin</w:t>
            </w:r>
            <w:r w:rsidR="00D8403F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g and providing training on using the correct technique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. </w:t>
            </w:r>
            <w:permEnd w:id="6033308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B13AE2" w14:textId="77777777" w:rsidR="00D6659B" w:rsidRPr="00553DDB" w:rsidRDefault="00D6659B" w:rsidP="00E14AB2">
            <w:pPr>
              <w:ind w:left="993" w:hanging="993"/>
            </w:pPr>
          </w:p>
        </w:tc>
      </w:tr>
    </w:tbl>
    <w:p w14:paraId="0AA1D954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E1B115A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F759F7B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14:paraId="0E74203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A292338" w14:textId="77777777" w:rsidTr="00E14AB2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0441BC" w14:textId="77777777" w:rsidR="00D6659B" w:rsidRPr="00553DDB" w:rsidRDefault="00D6659B" w:rsidP="00E14AB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90C7" w14:textId="08672ED1" w:rsidR="00D6659B" w:rsidRPr="00ED59C9" w:rsidRDefault="008F5CAA" w:rsidP="00E14AB2">
            <w:pPr>
              <w:rPr>
                <w:rFonts w:ascii="Arial" w:hAnsi="Arial" w:cs="Arial"/>
                <w:sz w:val="22"/>
                <w:szCs w:val="22"/>
              </w:rPr>
            </w:pPr>
            <w:permStart w:id="2099005691" w:edGrp="everyone"/>
            <w:r>
              <w:rPr>
                <w:rFonts w:ascii="Arial" w:hAnsi="Arial" w:cs="Arial"/>
                <w:sz w:val="22"/>
                <w:szCs w:val="22"/>
              </w:rPr>
              <w:t xml:space="preserve">Supervisor, Site/Project Manager or Health and Safety Representative </w:t>
            </w:r>
            <w:permEnd w:id="2099005691"/>
          </w:p>
        </w:tc>
        <w:permStart w:id="2162879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B710713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6287947" w:displacedByCustomXml="prev"/>
      </w:tr>
    </w:tbl>
    <w:p w14:paraId="6738E179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C2EDFC3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7D4AF887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69F774C3" w14:textId="77777777" w:rsidTr="00E14AB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02D5831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69D211A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50B98FD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711118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8F92B1A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1111821" w:displacedByCustomXml="prev"/>
      </w:tr>
      <w:tr w:rsidR="00B15D4E" w14:paraId="17104286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474165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539972050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A49064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53997205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4417DC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5409FF" w14:textId="77777777" w:rsidR="00B15D4E" w:rsidRDefault="00B15D4E" w:rsidP="00B15D4E">
            <w:pPr>
              <w:ind w:left="993" w:hanging="993"/>
            </w:pPr>
          </w:p>
        </w:tc>
      </w:tr>
      <w:tr w:rsidR="00B15D4E" w14:paraId="3C1C8FC5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D4BBB6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9965056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321554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9650564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68F3AE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5954F1" w14:textId="77777777" w:rsidR="00B15D4E" w:rsidRDefault="00B15D4E" w:rsidP="00B15D4E">
            <w:pPr>
              <w:ind w:left="993" w:hanging="993"/>
            </w:pPr>
          </w:p>
        </w:tc>
      </w:tr>
      <w:tr w:rsidR="00B15D4E" w14:paraId="1CF6B723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C459D3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2082374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DB6C4A6" w14:textId="73490E43" w:rsidR="00B15D4E" w:rsidRPr="00B15D4E" w:rsidRDefault="008F5CAA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082374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A2FBB5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9F1BB5" w14:textId="77777777" w:rsidR="00B15D4E" w:rsidRDefault="00B15D4E" w:rsidP="00B15D4E">
            <w:pPr>
              <w:ind w:left="993" w:hanging="993"/>
            </w:pPr>
          </w:p>
        </w:tc>
      </w:tr>
      <w:tr w:rsidR="00B15D4E" w14:paraId="73606485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DC7F06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920923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1E3B2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20923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88E753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1F35D1" w14:textId="77777777" w:rsidR="00B15D4E" w:rsidRDefault="00B15D4E" w:rsidP="00B15D4E">
            <w:pPr>
              <w:ind w:left="993" w:hanging="993"/>
            </w:pPr>
          </w:p>
        </w:tc>
      </w:tr>
    </w:tbl>
    <w:p w14:paraId="53FD3B1A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34D126CB" w14:textId="77777777" w:rsidR="00D6659B" w:rsidRPr="00553DDB" w:rsidRDefault="00D6659B" w:rsidP="00D6659B"/>
    <w:p w14:paraId="56CA051F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1F336C2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3FC1F416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2C7D6C1" w14:textId="77777777" w:rsidR="00D6659B" w:rsidRPr="00553DDB" w:rsidRDefault="00D6659B" w:rsidP="00E14AB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7865666" w14:textId="77777777" w:rsidR="00D6659B" w:rsidRPr="00553DDB" w:rsidRDefault="00D6659B" w:rsidP="00E14AB2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7AD47F2" w14:textId="77777777" w:rsidR="00D6659B" w:rsidRPr="00553DDB" w:rsidRDefault="00D6659B" w:rsidP="00E14AB2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685441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DADCDED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8544194" w:displacedByCustomXml="prev"/>
      </w:tr>
      <w:tr w:rsidR="00B15D4E" w:rsidRPr="00553DDB" w14:paraId="482BDBCC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BDB48E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302671795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C466C8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30267179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A7CD29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769B2D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41B082AA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9C01C4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3980750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FCA22E" w14:textId="6D0DA4CE" w:rsidR="00B15D4E" w:rsidRPr="00B15D4E" w:rsidRDefault="00482FB0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9807503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E6A0B7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B07CCC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711AD496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918475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5029407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934809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029407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3F3858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614EDA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22D6DE63" w14:textId="77777777" w:rsidTr="00E14AB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5A8511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5353001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AF9959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353001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9A9956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F96650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281E2ED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8F7D4C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6A9EA79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7F94EF2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6066EA49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FA8C601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763802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8C0C571" w14:textId="76E79A4F" w:rsidR="00DF3F5F" w:rsidRPr="00B15D4E" w:rsidRDefault="00482FB0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7638020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6358EA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56F32E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273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EBC1464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7351" w:displacedByCustomXml="prev"/>
      </w:tr>
      <w:tr w:rsidR="00DF3F5F" w:rsidRPr="00553DDB" w14:paraId="7EB2E3BE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36E7EE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9677990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06C8781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779905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724E0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6E6404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0FFC199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2FD7F61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B07E8B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9781FC1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14:paraId="2067167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2E8443E1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DD4B309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660112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3E52CC5" w14:textId="173996C7" w:rsidR="00296E83" w:rsidRPr="00B15D4E" w:rsidRDefault="00482FB0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6601128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F36CDE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A43852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586764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9117A0D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8676493" w:displacedByCustomXml="prev"/>
      </w:tr>
      <w:tr w:rsidR="00296E83" w:rsidRPr="00553DDB" w14:paraId="67231422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2CCBA8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13065328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88DB95C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0653285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0CC348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AC7839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78CFF18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47C8431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8C2313A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7CE76B8A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5515756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25219678" w14:textId="77777777" w:rsidTr="00E14AB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346F72C" w14:textId="77777777" w:rsidR="00D6659B" w:rsidRPr="00553DDB" w:rsidRDefault="00D6659B" w:rsidP="00E14AB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4851047" w14:textId="77777777" w:rsidR="00D6659B" w:rsidRPr="00553DDB" w:rsidRDefault="00D6659B" w:rsidP="00E14AB2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FCE3D99" w14:textId="77777777" w:rsidR="00D6659B" w:rsidRPr="00553DDB" w:rsidRDefault="00D6659B" w:rsidP="00E14AB2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0237503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61DED32" w14:textId="77777777" w:rsidR="00D6659B" w:rsidRPr="00553DDB" w:rsidRDefault="00AA60C6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3750315" w:displacedByCustomXml="prev"/>
      </w:tr>
      <w:tr w:rsidR="00D6659B" w:rsidRPr="00553DDB" w14:paraId="7BAB7F09" w14:textId="77777777" w:rsidTr="00E14AB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964460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D4FD" w14:textId="77777777" w:rsidR="00D6659B" w:rsidRPr="00553DDB" w:rsidRDefault="00D6659B" w:rsidP="00E14AB2">
            <w:pPr>
              <w:ind w:right="82"/>
              <w:jc w:val="center"/>
              <w:rPr>
                <w:sz w:val="4"/>
                <w:szCs w:val="4"/>
              </w:rPr>
            </w:pPr>
          </w:p>
          <w:p w14:paraId="50FCDE01" w14:textId="77777777" w:rsidR="00D6659B" w:rsidRPr="00553DDB" w:rsidRDefault="00D6659B" w:rsidP="00E14AB2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FF8BC62" wp14:editId="545FB512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FDD9C04" w14:textId="77777777" w:rsidR="00D6659B" w:rsidRPr="00553DDB" w:rsidRDefault="00D6659B" w:rsidP="00E14AB2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B6FC27" w14:textId="1D27C16D" w:rsidR="00D6659B" w:rsidRPr="00ED59C9" w:rsidRDefault="001B38A6" w:rsidP="00E14AB2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77520472" w:edGrp="everyone"/>
            <w:r>
              <w:rPr>
                <w:rFonts w:ascii="Arial" w:hAnsi="Arial" w:cs="Arial"/>
                <w:sz w:val="22"/>
                <w:szCs w:val="22"/>
              </w:rPr>
              <w:t>Hazmat Suit</w:t>
            </w:r>
            <w:permEnd w:id="4775204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F42E92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19EFA39C" w14:textId="77777777" w:rsidTr="00E14AB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3580F7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8A177F3" w14:textId="77777777" w:rsidR="00D6659B" w:rsidRPr="00553DDB" w:rsidRDefault="00D6659B" w:rsidP="00E14AB2">
            <w:pPr>
              <w:ind w:right="82"/>
              <w:jc w:val="center"/>
              <w:rPr>
                <w:sz w:val="4"/>
                <w:szCs w:val="4"/>
              </w:rPr>
            </w:pPr>
          </w:p>
          <w:p w14:paraId="35834E44" w14:textId="77777777" w:rsidR="00D6659B" w:rsidRPr="00553DDB" w:rsidRDefault="00D6659B" w:rsidP="00E14AB2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76B25997" wp14:editId="3323DED5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95E47E5" w14:textId="77777777" w:rsidR="00D6659B" w:rsidRPr="00553DDB" w:rsidRDefault="00D6659B" w:rsidP="00E14AB2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F8D0B8" w14:textId="46789B08" w:rsidR="00D6659B" w:rsidRPr="00ED59C9" w:rsidRDefault="00C7748D" w:rsidP="00E14AB2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30581801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5305818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6BE2FB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27EE499C" w14:textId="77777777" w:rsidTr="00E14AB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64503F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6739AF" w14:textId="77777777" w:rsidR="00D6659B" w:rsidRPr="00553DDB" w:rsidRDefault="00D6659B" w:rsidP="00E14AB2">
            <w:pPr>
              <w:ind w:right="82"/>
              <w:jc w:val="center"/>
              <w:rPr>
                <w:sz w:val="4"/>
                <w:szCs w:val="4"/>
              </w:rPr>
            </w:pPr>
          </w:p>
          <w:p w14:paraId="6B1CBC46" w14:textId="77777777" w:rsidR="00D6659B" w:rsidRPr="00553DDB" w:rsidRDefault="00D6659B" w:rsidP="00E14AB2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228574B" wp14:editId="60A9776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86FB121" w14:textId="77777777" w:rsidR="00D6659B" w:rsidRPr="00553DDB" w:rsidRDefault="00D6659B" w:rsidP="00E14AB2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EB27CF" w14:textId="700321A5" w:rsidR="00D6659B" w:rsidRPr="00ED59C9" w:rsidRDefault="00C7748D" w:rsidP="00E14AB2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40724036" w:edGrp="everyone"/>
            <w:r>
              <w:rPr>
                <w:rFonts w:ascii="Arial" w:hAnsi="Arial" w:cs="Arial"/>
                <w:sz w:val="22"/>
                <w:szCs w:val="22"/>
              </w:rPr>
              <w:t>Goggles</w:t>
            </w:r>
            <w:permEnd w:id="164072403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6334D2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40F0DC03" w14:textId="77777777" w:rsidTr="00E14AB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8AC01B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F8D53B" w14:textId="77777777" w:rsidR="00D6659B" w:rsidRPr="00553DDB" w:rsidRDefault="00D6659B" w:rsidP="00E14AB2">
            <w:pPr>
              <w:ind w:right="82"/>
              <w:jc w:val="center"/>
              <w:rPr>
                <w:sz w:val="4"/>
                <w:szCs w:val="4"/>
              </w:rPr>
            </w:pPr>
          </w:p>
          <w:p w14:paraId="2918F102" w14:textId="77777777" w:rsidR="00D6659B" w:rsidRPr="00553DDB" w:rsidRDefault="00D6659B" w:rsidP="00E14AB2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0570CED" wp14:editId="0697D4C4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CE29286" w14:textId="77777777" w:rsidR="00D6659B" w:rsidRPr="00553DDB" w:rsidRDefault="00D6659B" w:rsidP="00E14AB2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1BEC61" w14:textId="2A58F37F" w:rsidR="00D6659B" w:rsidRPr="00ED59C9" w:rsidRDefault="00C7748D" w:rsidP="00E14AB2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6162159" w:edGrp="everyone"/>
            <w:r>
              <w:rPr>
                <w:rFonts w:ascii="Arial" w:hAnsi="Arial" w:cs="Arial"/>
                <w:sz w:val="22"/>
                <w:szCs w:val="22"/>
              </w:rPr>
              <w:t>Breathing Apparatus</w:t>
            </w:r>
            <w:permEnd w:id="1661621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482CF0" w14:textId="77777777" w:rsidR="00D6659B" w:rsidRPr="00553DDB" w:rsidRDefault="00D6659B" w:rsidP="00E14AB2">
            <w:pPr>
              <w:ind w:left="993" w:hanging="993"/>
            </w:pPr>
          </w:p>
        </w:tc>
      </w:tr>
    </w:tbl>
    <w:p w14:paraId="73353D5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C7F6C80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1F725D5E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0174A41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5626AB5D" w14:textId="77777777" w:rsidTr="00E14AB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2C797A9" w14:textId="77777777" w:rsidR="00D6659B" w:rsidRPr="00553DDB" w:rsidRDefault="00D6659B" w:rsidP="00E14AB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E122D06" w14:textId="77777777" w:rsidR="00D6659B" w:rsidRPr="00553DDB" w:rsidRDefault="00D6659B" w:rsidP="00E14AB2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A562382" w14:textId="77777777" w:rsidR="00D6659B" w:rsidRPr="00553DDB" w:rsidRDefault="00D6659B" w:rsidP="00E14AB2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4559532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9D1475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5953246" w:displacedByCustomXml="prev"/>
      </w:tr>
      <w:tr w:rsidR="00D6659B" w:rsidRPr="00553DDB" w14:paraId="5BE01734" w14:textId="77777777" w:rsidTr="00E14AB2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88E6FA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1D6A5" w14:textId="77777777" w:rsidR="00D6659B" w:rsidRPr="00553DDB" w:rsidRDefault="00D6659B" w:rsidP="00E14AB2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09CA0F90" wp14:editId="27C3CF2C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6438E7" w14:textId="13F0AFA9" w:rsidR="00D6659B" w:rsidRPr="00ED59C9" w:rsidRDefault="000145AC" w:rsidP="00E14AB2">
            <w:pPr>
              <w:rPr>
                <w:rFonts w:ascii="Arial" w:hAnsi="Arial" w:cs="Arial"/>
                <w:sz w:val="22"/>
              </w:rPr>
            </w:pPr>
            <w:permStart w:id="1710560956" w:edGrp="everyone"/>
            <w:r>
              <w:rPr>
                <w:rFonts w:ascii="Arial" w:hAnsi="Arial" w:cs="Arial"/>
                <w:sz w:val="22"/>
              </w:rPr>
              <w:t xml:space="preserve">Location of first aid kit. </w:t>
            </w:r>
            <w:permEnd w:id="171056095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E7E243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57B42FB6" w14:textId="77777777" w:rsidTr="00E14AB2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E71143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E1C58" w14:textId="77777777" w:rsidR="00D6659B" w:rsidRPr="00553DDB" w:rsidRDefault="00D6659B" w:rsidP="00E14AB2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1DEF85E1" wp14:editId="08EFD9BD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E2301E" w14:textId="09DD8687" w:rsidR="00D6659B" w:rsidRPr="00ED59C9" w:rsidRDefault="008F5CAA" w:rsidP="00E14AB2">
            <w:pPr>
              <w:rPr>
                <w:rFonts w:ascii="Arial" w:hAnsi="Arial" w:cs="Arial"/>
                <w:sz w:val="22"/>
              </w:rPr>
            </w:pPr>
            <w:permStart w:id="729686809" w:edGrp="everyone"/>
            <w:r>
              <w:rPr>
                <w:rFonts w:ascii="Arial" w:hAnsi="Arial" w:cs="Arial"/>
                <w:sz w:val="22"/>
              </w:rPr>
              <w:t xml:space="preserve">Warns off unauthorised persons from entering area. </w:t>
            </w:r>
            <w:permEnd w:id="72968680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5CA1B4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3FF2223B" w14:textId="77777777" w:rsidTr="00E14AB2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97313C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895A6" w14:textId="77777777" w:rsidR="00D6659B" w:rsidRPr="00553DDB" w:rsidRDefault="00D6659B" w:rsidP="00E14AB2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7480E8B2" wp14:editId="106BE7FB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A1ECC1" w14:textId="0118A435" w:rsidR="00D6659B" w:rsidRPr="00ED59C9" w:rsidRDefault="000145AC" w:rsidP="00E14AB2">
            <w:pPr>
              <w:rPr>
                <w:rFonts w:ascii="Arial" w:hAnsi="Arial" w:cs="Arial"/>
                <w:sz w:val="22"/>
              </w:rPr>
            </w:pPr>
            <w:permStart w:id="2039828254" w:edGrp="everyone"/>
            <w:r>
              <w:rPr>
                <w:rFonts w:ascii="Arial" w:hAnsi="Arial" w:cs="Arial"/>
                <w:sz w:val="22"/>
              </w:rPr>
              <w:t xml:space="preserve">Location of fire fighting facilities. </w:t>
            </w:r>
            <w:permEnd w:id="203982825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046DB9" w14:textId="77777777" w:rsidR="00D6659B" w:rsidRPr="00553DDB" w:rsidRDefault="00D6659B" w:rsidP="00E14AB2">
            <w:pPr>
              <w:ind w:left="993" w:hanging="993"/>
            </w:pPr>
          </w:p>
        </w:tc>
      </w:tr>
    </w:tbl>
    <w:p w14:paraId="47180AF9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069CE9F" w14:textId="77777777" w:rsidR="00D6659B" w:rsidRPr="00553DDB" w:rsidRDefault="00D6659B" w:rsidP="00D6659B">
      <w:r w:rsidRPr="00553DDB">
        <w:br w:type="page"/>
      </w:r>
    </w:p>
    <w:p w14:paraId="76286D45" w14:textId="0ACA5624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7F48A0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7F48A0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07F4E329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3B573D5E" w14:textId="77777777" w:rsidTr="00E14AB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BB5DC1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708A85B" w14:textId="77777777" w:rsidR="00D6659B" w:rsidRPr="00553DDB" w:rsidRDefault="00D6659B" w:rsidP="00E14AB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122F6C79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0612763" w14:textId="77777777" w:rsidR="00D6659B" w:rsidRPr="00553DDB" w:rsidRDefault="00D6659B" w:rsidP="00E14AB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6A30DB1A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F5261FD" w14:textId="77777777" w:rsidR="00D6659B" w:rsidRPr="00553DDB" w:rsidRDefault="00D6659B" w:rsidP="00E14AB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4686162E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0DB283" w14:textId="77777777" w:rsidR="00D6659B" w:rsidRPr="00553DDB" w:rsidRDefault="00D6659B" w:rsidP="00E14AB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2586103A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29433C" w14:textId="77777777" w:rsidR="00D6659B" w:rsidRPr="00553DDB" w:rsidRDefault="00D6659B" w:rsidP="00E14AB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01051730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6426F71A" w14:textId="77777777" w:rsidTr="00E14AB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CDA0A15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3C178C7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43707D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3F518A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27E4B7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7E0232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06377719" w14:textId="77777777" w:rsidTr="00E14AB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5E29077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FCCEDEA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CFE4D4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8A630C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068885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B022E5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3606F5A9" w14:textId="77777777" w:rsidTr="00E14AB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E0ADA3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E71F87D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556CF0A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51A7C0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9D20A1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FF99CF3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02BBBE96" w14:textId="77777777" w:rsidTr="00E14AB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0B3700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D49D656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B08B32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D8AAA5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175F99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BB3A63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4706B743" w14:textId="77777777" w:rsidTr="00E14AB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78B3311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330452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3992FB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C8952E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0FD210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FA8D2D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67B15CDB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3958C07E" w14:textId="77777777" w:rsidTr="00E14AB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441D65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2286B61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AC5137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4B470D1" w14:textId="77777777" w:rsidR="00D6659B" w:rsidRPr="00553DDB" w:rsidRDefault="00D6659B" w:rsidP="00E14AB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1CDD6EF4" w14:textId="77777777" w:rsidR="00D6659B" w:rsidRPr="00553DDB" w:rsidRDefault="00D6659B" w:rsidP="00D6659B">
      <w:pPr>
        <w:rPr>
          <w:sz w:val="20"/>
        </w:rPr>
      </w:pPr>
    </w:p>
    <w:p w14:paraId="75F63D8F" w14:textId="77777777" w:rsidR="00D6659B" w:rsidRPr="00553DDB" w:rsidRDefault="00D6659B" w:rsidP="00D6659B">
      <w:pPr>
        <w:jc w:val="left"/>
        <w:rPr>
          <w:sz w:val="20"/>
        </w:rPr>
      </w:pPr>
    </w:p>
    <w:p w14:paraId="02A49CA0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00195B6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D8F3828" w14:textId="77777777" w:rsidTr="00E14AB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67D43783" w14:textId="77777777" w:rsidR="00D6659B" w:rsidRPr="00553DDB" w:rsidRDefault="00D6659B" w:rsidP="00E14AB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53629D29" w14:textId="77777777" w:rsidR="00D6659B" w:rsidRPr="00553DDB" w:rsidRDefault="00D6659B" w:rsidP="00E14AB2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16AF50A4" wp14:editId="5EB56FDB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0B12CC6" w14:textId="701479E4" w:rsidR="00482FB0" w:rsidRPr="006215FC" w:rsidRDefault="00482FB0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408835591" w:edGrp="everyone"/>
                                  <w:r w:rsidR="00217346">
                                    <w:rPr>
                                      <w:vanish w:val="0"/>
                                    </w:rPr>
                                    <w:t>Extreme</w:t>
                                  </w:r>
                                  <w:permEnd w:id="1408835591"/>
                                </w:p>
                                <w:p w14:paraId="780F66CB" w14:textId="4467D3B4" w:rsidR="00482FB0" w:rsidRPr="006215FC" w:rsidRDefault="00482FB0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788621419" w:edGrp="everyone"/>
                                  <w:r w:rsidR="00217346">
                                    <w:rPr>
                                      <w:vanish w:val="0"/>
                                    </w:rPr>
                                    <w:t>Low</w:t>
                                  </w:r>
                                  <w:permEnd w:id="178862141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16AF50A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10B12CC6" w14:textId="701479E4" w:rsidR="00482FB0" w:rsidRPr="006215FC" w:rsidRDefault="00482FB0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408835591" w:edGrp="everyone"/>
                            <w:r w:rsidR="00217346">
                              <w:rPr>
                                <w:vanish w:val="0"/>
                              </w:rPr>
                              <w:t>Extreme</w:t>
                            </w:r>
                            <w:permEnd w:id="1408835591"/>
                          </w:p>
                          <w:p w14:paraId="780F66CB" w14:textId="4467D3B4" w:rsidR="00482FB0" w:rsidRPr="006215FC" w:rsidRDefault="00482FB0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788621419" w:edGrp="everyone"/>
                            <w:r w:rsidR="00217346">
                              <w:rPr>
                                <w:vanish w:val="0"/>
                              </w:rPr>
                              <w:t>Low</w:t>
                            </w:r>
                            <w:permEnd w:id="1788621419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0395536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934117A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9553646" w:displacedByCustomXml="prev"/>
      </w:tr>
    </w:tbl>
    <w:p w14:paraId="6A6A3144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06F0FCA3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6618A126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59EB27E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4CF9147" w14:textId="77777777" w:rsidTr="00E14AB2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661DB0" w14:textId="77777777" w:rsidR="00D6659B" w:rsidRPr="00553DDB" w:rsidRDefault="00D6659B" w:rsidP="00E14AB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A3D5" w14:textId="6125E9DD" w:rsidR="00D6659B" w:rsidRPr="00553DDB" w:rsidRDefault="00217346" w:rsidP="00E14AB2">
            <w:pPr>
              <w:rPr>
                <w:rFonts w:ascii="Arial" w:hAnsi="Arial" w:cs="Arial"/>
                <w:sz w:val="22"/>
                <w:szCs w:val="22"/>
              </w:rPr>
            </w:pPr>
            <w:permStart w:id="20330712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20330712"/>
          </w:p>
        </w:tc>
        <w:permStart w:id="2749429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1D2F360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4942941" w:displacedByCustomXml="prev"/>
      </w:tr>
    </w:tbl>
    <w:p w14:paraId="6A051DBE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6152F0C4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45EB7AE0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75D5BDE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742E5CF" w14:textId="77777777" w:rsidTr="00E14AB2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E2977E" w14:textId="77777777" w:rsidR="00D6659B" w:rsidRPr="00553DDB" w:rsidRDefault="00D6659B" w:rsidP="00E14AB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7126" w14:textId="1F2F53BE" w:rsidR="00D6659B" w:rsidRPr="00ED59C9" w:rsidRDefault="00217346" w:rsidP="00E14AB2">
            <w:pPr>
              <w:rPr>
                <w:rFonts w:ascii="Arial" w:hAnsi="Arial" w:cs="Arial"/>
                <w:sz w:val="22"/>
                <w:szCs w:val="22"/>
              </w:rPr>
            </w:pPr>
            <w:permStart w:id="2052920714" w:edGrp="everyone"/>
            <w:r>
              <w:rPr>
                <w:rFonts w:ascii="Arial" w:hAnsi="Arial" w:cs="Arial"/>
                <w:sz w:val="22"/>
                <w:szCs w:val="22"/>
              </w:rPr>
              <w:t xml:space="preserve">Death or Permanent Disability or Serious Injury </w:t>
            </w:r>
            <w:permEnd w:id="2052920714"/>
          </w:p>
        </w:tc>
        <w:permStart w:id="17753363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533975F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5336378" w:displacedByCustomXml="prev"/>
      </w:tr>
    </w:tbl>
    <w:p w14:paraId="0C772F49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535DCB60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50500322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2895005A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2187064D" w14:textId="77777777" w:rsidTr="00E14AB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73B3DBB" w14:textId="77777777" w:rsidR="00D6659B" w:rsidRPr="00553DDB" w:rsidRDefault="00D6659B" w:rsidP="00E14AB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6BC2240" w14:textId="77777777" w:rsidR="00D6659B" w:rsidRPr="00553DDB" w:rsidRDefault="00D6659B" w:rsidP="00E14AB2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A7AB9B4" w14:textId="77777777" w:rsidR="00D6659B" w:rsidRPr="00553DDB" w:rsidRDefault="00D6659B" w:rsidP="00E14AB2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873968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1332109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7396889" w:displacedByCustomXml="prev"/>
      </w:tr>
      <w:tr w:rsidR="00D979B9" w:rsidRPr="00553DDB" w14:paraId="205F8534" w14:textId="77777777" w:rsidTr="00E14AB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097C02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4334355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AE73B60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343557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DD7730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3257CF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13B03953" w14:textId="77777777" w:rsidTr="00E14AB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85F00A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4371429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C566270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714291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0B1C03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3E50D9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3176A4DB" w14:textId="77777777" w:rsidTr="00E14AB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93EA3C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7941160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78DEBC5" w14:textId="1EB1313F" w:rsidR="00D979B9" w:rsidRPr="00B15D4E" w:rsidRDefault="00482FB0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941160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9AB497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0EDE66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2F9F2912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07F76445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14:paraId="38CE5E8B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7190FAF3" wp14:editId="61F826AC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600DCC2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470233D2" w14:textId="77777777" w:rsidTr="00E14AB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C5E6704" w14:textId="77777777" w:rsidR="00D6659B" w:rsidRPr="00553DDB" w:rsidRDefault="00D6659B" w:rsidP="00E14AB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CA2AC51" w14:textId="77777777" w:rsidR="00D6659B" w:rsidRPr="00553DDB" w:rsidRDefault="00D6659B" w:rsidP="00E14AB2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7B96B2E" w14:textId="77777777" w:rsidR="00D6659B" w:rsidRPr="00553DDB" w:rsidRDefault="00D6659B" w:rsidP="00E14AB2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3716756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F518FB1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1675601" w:displacedByCustomXml="prev"/>
      </w:tr>
      <w:tr w:rsidR="00D6659B" w:rsidRPr="00553DDB" w14:paraId="3F15DE2F" w14:textId="77777777" w:rsidTr="00E14AB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8AD3CF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C81D7" w14:textId="62D9DF04" w:rsidR="00D6659B" w:rsidRPr="002D636F" w:rsidRDefault="00003781" w:rsidP="00E14A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8876443" w:edGrp="everyone"/>
            <w:r>
              <w:rPr>
                <w:rFonts w:ascii="Arial" w:hAnsi="Arial" w:cs="Arial"/>
                <w:sz w:val="22"/>
              </w:rPr>
              <w:t>3</w:t>
            </w:r>
            <w:permEnd w:id="18887644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3E068C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8E0300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3F34BC58" w14:textId="77777777" w:rsidTr="00E14AB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F979FB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1C961E9" w14:textId="51F79D21" w:rsidR="00D6659B" w:rsidRPr="002D636F" w:rsidRDefault="00003781" w:rsidP="00E14A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99763222" w:edGrp="everyone"/>
            <w:r>
              <w:rPr>
                <w:rFonts w:ascii="Arial" w:hAnsi="Arial" w:cs="Arial"/>
                <w:sz w:val="22"/>
              </w:rPr>
              <w:t>6</w:t>
            </w:r>
            <w:permEnd w:id="189976322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BDE550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12F459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1FF5957E" w14:textId="77777777" w:rsidTr="00E14AB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2A56C8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501631" w14:textId="4524C344" w:rsidR="00D6659B" w:rsidRPr="002D636F" w:rsidRDefault="00003781" w:rsidP="00E14A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63208323" w:edGrp="everyone"/>
            <w:r>
              <w:rPr>
                <w:rFonts w:ascii="Arial" w:hAnsi="Arial" w:cs="Arial"/>
                <w:sz w:val="22"/>
              </w:rPr>
              <w:t>1</w:t>
            </w:r>
            <w:permEnd w:id="186320832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701FFB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87B347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2B0B84EF" w14:textId="77777777" w:rsidTr="00E14AB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74CF6D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465B78" w14:textId="58B537FE" w:rsidR="00D6659B" w:rsidRPr="002D636F" w:rsidRDefault="00003781" w:rsidP="00E14A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23481291" w:edGrp="everyone"/>
            <w:r>
              <w:rPr>
                <w:rFonts w:ascii="Arial" w:hAnsi="Arial" w:cs="Arial"/>
                <w:sz w:val="22"/>
              </w:rPr>
              <w:t>4</w:t>
            </w:r>
            <w:permEnd w:id="172348129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2FE064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C00EFA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75D6FB6C" w14:textId="77777777" w:rsidTr="00E14AB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F77ED1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8C90864" w14:textId="4BA7AE1A" w:rsidR="00D6659B" w:rsidRPr="002D636F" w:rsidRDefault="00003781" w:rsidP="00E14A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90271658" w:edGrp="everyone"/>
            <w:r>
              <w:rPr>
                <w:rFonts w:ascii="Arial" w:hAnsi="Arial" w:cs="Arial"/>
                <w:sz w:val="22"/>
              </w:rPr>
              <w:t>5</w:t>
            </w:r>
            <w:permEnd w:id="29027165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53D6E5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67DEB1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409404EA" w14:textId="77777777" w:rsidTr="00E14AB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78573E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AB7CCD9" w14:textId="52A75BC6" w:rsidR="00D6659B" w:rsidRPr="002D636F" w:rsidRDefault="00003781" w:rsidP="00E14A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64372946" w:edGrp="everyone"/>
            <w:r>
              <w:rPr>
                <w:rFonts w:ascii="Arial" w:hAnsi="Arial" w:cs="Arial"/>
                <w:sz w:val="22"/>
              </w:rPr>
              <w:t>2</w:t>
            </w:r>
            <w:permEnd w:id="76437294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83A8D2F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46EA36" w14:textId="77777777" w:rsidR="00D6659B" w:rsidRPr="00553DDB" w:rsidRDefault="00D6659B" w:rsidP="00E14AB2">
            <w:pPr>
              <w:ind w:left="993" w:hanging="993"/>
            </w:pPr>
          </w:p>
        </w:tc>
      </w:tr>
    </w:tbl>
    <w:p w14:paraId="098D630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01D754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5286421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0996293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BBBBFF9" w14:textId="77777777" w:rsidTr="00E14AB2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72985" w14:textId="77777777" w:rsidR="00D6659B" w:rsidRPr="00553DDB" w:rsidRDefault="00D6659B" w:rsidP="00E14AB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C2A8" w14:textId="407134EB" w:rsidR="00D6659B" w:rsidRPr="00553DDB" w:rsidRDefault="00003781" w:rsidP="00E14AB2">
            <w:pPr>
              <w:rPr>
                <w:rFonts w:ascii="Arial" w:hAnsi="Arial" w:cs="Arial"/>
                <w:sz w:val="22"/>
                <w:szCs w:val="22"/>
              </w:rPr>
            </w:pPr>
            <w:permStart w:id="1249711163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is the most effective as it eliminates the hazard altogether. PPE is the lease effective as it does not eliminate the hazard and relies on human behaviour. </w:t>
            </w:r>
            <w:permEnd w:id="1249711163"/>
          </w:p>
        </w:tc>
        <w:permStart w:id="17877203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6F8A417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7720337" w:displacedByCustomXml="prev"/>
      </w:tr>
    </w:tbl>
    <w:p w14:paraId="4CC0A77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5E4A12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F06F562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4900B4D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B014702" w14:textId="77777777" w:rsidTr="00E14AB2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26D99A" w14:textId="77777777" w:rsidR="00D6659B" w:rsidRPr="00553DDB" w:rsidRDefault="00D6659B" w:rsidP="00E14AB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AA95" w14:textId="7C643BE9" w:rsidR="00D6659B" w:rsidRPr="002D636F" w:rsidRDefault="00003781" w:rsidP="00E14AB2">
            <w:pPr>
              <w:rPr>
                <w:rFonts w:ascii="Arial" w:hAnsi="Arial" w:cs="Arial"/>
                <w:sz w:val="22"/>
                <w:szCs w:val="22"/>
              </w:rPr>
            </w:pPr>
            <w:permStart w:id="170153412" w:edGrp="everyone"/>
            <w:r>
              <w:rPr>
                <w:rFonts w:ascii="Arial" w:hAnsi="Arial" w:cs="Arial"/>
                <w:sz w:val="22"/>
                <w:szCs w:val="22"/>
              </w:rPr>
              <w:t xml:space="preserve">Substitute the hazard </w:t>
            </w:r>
            <w:permEnd w:id="170153412"/>
          </w:p>
        </w:tc>
        <w:permStart w:id="10688941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F7AF477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8894192" w:displacedByCustomXml="prev"/>
      </w:tr>
    </w:tbl>
    <w:p w14:paraId="3B0DE00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E58779D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42F17A4E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44EDEBFC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F091FE" wp14:editId="331D7A44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4C5F910" w14:textId="77777777" w:rsidR="00482FB0" w:rsidRPr="00441559" w:rsidRDefault="00482FB0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F091FE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24C5F910" w14:textId="77777777" w:rsidR="00482FB0" w:rsidRPr="00441559" w:rsidRDefault="00482FB0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E85700" wp14:editId="485E5BBD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FB19179" w14:textId="77777777" w:rsidR="00482FB0" w:rsidRPr="00441559" w:rsidRDefault="00482FB0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E85700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7FB19179" w14:textId="77777777" w:rsidR="00482FB0" w:rsidRPr="00441559" w:rsidRDefault="00482FB0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F23919" wp14:editId="7585734F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CA43821" w14:textId="77777777" w:rsidR="00482FB0" w:rsidRPr="00441559" w:rsidRDefault="00482FB0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F23919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1CA43821" w14:textId="77777777" w:rsidR="00482FB0" w:rsidRPr="00441559" w:rsidRDefault="00482FB0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A587E0" wp14:editId="385A5EB0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275A296" w14:textId="77777777" w:rsidR="00482FB0" w:rsidRPr="00441559" w:rsidRDefault="00482FB0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A587E0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1275A296" w14:textId="77777777" w:rsidR="00482FB0" w:rsidRPr="00441559" w:rsidRDefault="00482FB0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EF5642" wp14:editId="61CD1763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42D6BCF" w14:textId="77777777" w:rsidR="00482FB0" w:rsidRPr="00441559" w:rsidRDefault="00482FB0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EF5642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642D6BCF" w14:textId="77777777" w:rsidR="00482FB0" w:rsidRPr="00441559" w:rsidRDefault="00482FB0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072315" wp14:editId="70D9A89B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2C5EB8A" w14:textId="77777777" w:rsidR="00482FB0" w:rsidRPr="00441559" w:rsidRDefault="00482FB0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072315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02C5EB8A" w14:textId="77777777" w:rsidR="00482FB0" w:rsidRPr="00441559" w:rsidRDefault="00482FB0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9262330" wp14:editId="7720E364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1B20FBED" w14:textId="77777777" w:rsidTr="00E14AB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68300BB" w14:textId="77777777" w:rsidR="00D6659B" w:rsidRPr="00553DDB" w:rsidRDefault="00D6659B" w:rsidP="00E14AB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ABFEC23" w14:textId="77777777" w:rsidR="00D6659B" w:rsidRPr="00553DDB" w:rsidRDefault="00D6659B" w:rsidP="00E14AB2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FD2CB43" w14:textId="77777777" w:rsidR="00D6659B" w:rsidRPr="00553DDB" w:rsidRDefault="00D6659B" w:rsidP="00E14AB2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8479965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4CCAD4B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7996551" w:displacedByCustomXml="prev"/>
      </w:tr>
      <w:tr w:rsidR="00D6659B" w:rsidRPr="00553DDB" w14:paraId="1F3BAC97" w14:textId="77777777" w:rsidTr="00E14AB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6D793B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0A6E0" w14:textId="20D73D72" w:rsidR="00D6659B" w:rsidRPr="002D636F" w:rsidRDefault="00003781" w:rsidP="00E14AB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50565332" w:edGrp="everyone"/>
            <w:r>
              <w:rPr>
                <w:rFonts w:ascii="Arial" w:hAnsi="Arial" w:cs="Arial"/>
                <w:sz w:val="22"/>
              </w:rPr>
              <w:t>D</w:t>
            </w:r>
            <w:permEnd w:id="35056533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9E9C12" w14:textId="77777777" w:rsidR="00D6659B" w:rsidRPr="00553DDB" w:rsidRDefault="00D6659B" w:rsidP="00E14AB2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D616F6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39CB94D5" w14:textId="77777777" w:rsidTr="00E14AB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58F2CC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676310" w14:textId="421BD9B0" w:rsidR="00D6659B" w:rsidRPr="002D636F" w:rsidRDefault="00003781" w:rsidP="00E14AB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37989267" w:edGrp="everyone"/>
            <w:r>
              <w:rPr>
                <w:rFonts w:ascii="Arial" w:hAnsi="Arial" w:cs="Arial"/>
                <w:sz w:val="22"/>
              </w:rPr>
              <w:t>A</w:t>
            </w:r>
            <w:permEnd w:id="12379892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502650" w14:textId="77777777" w:rsidR="00D6659B" w:rsidRPr="00553DDB" w:rsidRDefault="00D6659B" w:rsidP="00E14AB2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DAD288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3788F0F2" w14:textId="77777777" w:rsidTr="00E14AB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1978A8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36B799" w14:textId="0569C96A" w:rsidR="00D6659B" w:rsidRPr="002D636F" w:rsidRDefault="00003781" w:rsidP="00E14AB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53436702" w:edGrp="everyone"/>
            <w:r>
              <w:rPr>
                <w:rFonts w:ascii="Arial" w:hAnsi="Arial" w:cs="Arial"/>
                <w:sz w:val="22"/>
              </w:rPr>
              <w:t>F</w:t>
            </w:r>
            <w:permEnd w:id="35343670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2E3801" w14:textId="77777777" w:rsidR="00D6659B" w:rsidRPr="00553DDB" w:rsidRDefault="00D6659B" w:rsidP="00E14AB2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276CE2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091E52DD" w14:textId="77777777" w:rsidTr="00E14AB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903B66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437679" w14:textId="145A4AF5" w:rsidR="00D6659B" w:rsidRPr="002D636F" w:rsidRDefault="00003781" w:rsidP="00E14AB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56337877" w:edGrp="everyone"/>
            <w:r>
              <w:rPr>
                <w:rFonts w:ascii="Arial" w:hAnsi="Arial" w:cs="Arial"/>
                <w:sz w:val="22"/>
              </w:rPr>
              <w:t>B</w:t>
            </w:r>
            <w:permEnd w:id="11563378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24BF32" w14:textId="77777777" w:rsidR="00D6659B" w:rsidRPr="00553DDB" w:rsidRDefault="00D6659B" w:rsidP="00E14AB2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C7C6B2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216F4A72" w14:textId="77777777" w:rsidTr="00E14AB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5DA49A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808A41" w14:textId="2B5AE90F" w:rsidR="00D6659B" w:rsidRPr="002D636F" w:rsidRDefault="00003781" w:rsidP="00E14AB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47528040" w:edGrp="everyone"/>
            <w:r>
              <w:rPr>
                <w:rFonts w:ascii="Arial" w:hAnsi="Arial" w:cs="Arial"/>
                <w:sz w:val="22"/>
              </w:rPr>
              <w:t>E</w:t>
            </w:r>
            <w:permEnd w:id="154752804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449F15" w14:textId="77777777" w:rsidR="00D6659B" w:rsidRPr="00553DDB" w:rsidRDefault="00D6659B" w:rsidP="00E14AB2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979657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77E2B2BA" w14:textId="77777777" w:rsidTr="00E14AB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87ABCA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0D63CF4" w14:textId="40A535BF" w:rsidR="00D6659B" w:rsidRPr="002D636F" w:rsidRDefault="00003781" w:rsidP="00E14AB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70482172" w:edGrp="everyone"/>
            <w:r>
              <w:rPr>
                <w:rFonts w:ascii="Arial" w:hAnsi="Arial" w:cs="Arial"/>
                <w:sz w:val="22"/>
              </w:rPr>
              <w:t>C</w:t>
            </w:r>
            <w:permEnd w:id="187048217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D0494" w14:textId="77777777" w:rsidR="00D6659B" w:rsidRPr="00553DDB" w:rsidRDefault="00D6659B" w:rsidP="00E14AB2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D5747C" w14:textId="77777777" w:rsidR="00D6659B" w:rsidRPr="00553DDB" w:rsidRDefault="00D6659B" w:rsidP="00E14AB2">
            <w:pPr>
              <w:ind w:left="993" w:hanging="993"/>
            </w:pPr>
          </w:p>
        </w:tc>
      </w:tr>
    </w:tbl>
    <w:p w14:paraId="4EEF892C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66E43B6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F287814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2E9384B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AB4CD49" w14:textId="77777777" w:rsidTr="00E14AB2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580898" w14:textId="77777777" w:rsidR="00D6659B" w:rsidRPr="00553DDB" w:rsidRDefault="00D6659B" w:rsidP="00E14AB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EA96E" w14:textId="7996B52D" w:rsidR="00D6659B" w:rsidRPr="00553DDB" w:rsidRDefault="001C765C" w:rsidP="00E14AB2">
            <w:pPr>
              <w:rPr>
                <w:rFonts w:ascii="Arial" w:hAnsi="Arial" w:cs="Arial"/>
                <w:sz w:val="22"/>
                <w:szCs w:val="22"/>
              </w:rPr>
            </w:pPr>
            <w:permStart w:id="1761432804" w:edGrp="everyone"/>
            <w:r>
              <w:rPr>
                <w:rFonts w:ascii="Arial" w:hAnsi="Arial" w:cs="Arial"/>
                <w:sz w:val="22"/>
                <w:szCs w:val="22"/>
              </w:rPr>
              <w:t xml:space="preserve">Danger Check </w:t>
            </w:r>
            <w:r w:rsidR="00003781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761432804"/>
          </w:p>
        </w:tc>
        <w:permStart w:id="19959301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CC69E54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5930114" w:displacedByCustomXml="prev"/>
      </w:tr>
    </w:tbl>
    <w:p w14:paraId="05346262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45AEFCA1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51E7AB6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5D568A3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0D060E83" w14:textId="77777777" w:rsidTr="00E14AB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C01EBC6" w14:textId="77777777" w:rsidR="00D6659B" w:rsidRPr="00553DDB" w:rsidRDefault="00D6659B" w:rsidP="00E14AB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0BEEBD0" w14:textId="77777777" w:rsidR="00D6659B" w:rsidRPr="00553DDB" w:rsidRDefault="00D6659B" w:rsidP="00E14AB2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7695F15" w14:textId="77777777" w:rsidR="00D6659B" w:rsidRPr="00553DDB" w:rsidRDefault="00D6659B" w:rsidP="00E14AB2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0951785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0717E46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5178593" w:displacedByCustomXml="prev"/>
      </w:tr>
      <w:tr w:rsidR="00D6659B" w:rsidRPr="00553DDB" w14:paraId="1CB83D51" w14:textId="77777777" w:rsidTr="00E14AB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676B37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8FC96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4EFE01" w14:textId="3E56CE76" w:rsidR="00D6659B" w:rsidRPr="002D636F" w:rsidRDefault="00003781" w:rsidP="00E14A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59758813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3597588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733B56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0B624CEE" w14:textId="77777777" w:rsidTr="00E14AB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15158E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AE8CD37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158EA6" w14:textId="7F8312B5" w:rsidR="00D6659B" w:rsidRPr="002D636F" w:rsidRDefault="00003781" w:rsidP="00E14A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19994186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5199941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0E3DB7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5D9F45DC" w14:textId="77777777" w:rsidTr="00E14AB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2E09D2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23BA271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D3AB22" w14:textId="7300C52D" w:rsidR="00D6659B" w:rsidRPr="002D636F" w:rsidRDefault="00003781" w:rsidP="00E14A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13547171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9135471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590846" w14:textId="77777777" w:rsidR="00D6659B" w:rsidRPr="00553DDB" w:rsidRDefault="00D6659B" w:rsidP="00E14AB2">
            <w:pPr>
              <w:ind w:left="993" w:hanging="993"/>
            </w:pPr>
          </w:p>
        </w:tc>
      </w:tr>
      <w:tr w:rsidR="00D6659B" w:rsidRPr="00553DDB" w14:paraId="654D33A6" w14:textId="77777777" w:rsidTr="00E14AB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48005C" w14:textId="77777777" w:rsidR="00D6659B" w:rsidRPr="00553DDB" w:rsidRDefault="00D6659B" w:rsidP="00E14AB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42916D" w14:textId="77777777" w:rsidR="00D6659B" w:rsidRPr="00553DDB" w:rsidRDefault="00D6659B" w:rsidP="00E14AB2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D1F1CB" w14:textId="45998550" w:rsidR="00D6659B" w:rsidRPr="002D636F" w:rsidRDefault="00003781" w:rsidP="00E14AB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69448948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20694489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35C180" w14:textId="77777777" w:rsidR="00D6659B" w:rsidRPr="00553DDB" w:rsidRDefault="00D6659B" w:rsidP="00E14AB2">
            <w:pPr>
              <w:ind w:left="993" w:hanging="993"/>
            </w:pPr>
          </w:p>
        </w:tc>
      </w:tr>
    </w:tbl>
    <w:p w14:paraId="5DC353B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96FDA0B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14:paraId="430C98CF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02BE7560" w14:textId="77777777" w:rsidTr="00E14AB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54F1B9C" w14:textId="77777777" w:rsidR="00D6659B" w:rsidRPr="00553DDB" w:rsidRDefault="00D6659B" w:rsidP="00E14AB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E3046A" w14:textId="77777777" w:rsidR="00D6659B" w:rsidRPr="00553DDB" w:rsidRDefault="00D6659B" w:rsidP="00E14AB2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E2D410E" w14:textId="77777777" w:rsidR="00D6659B" w:rsidRPr="00553DDB" w:rsidRDefault="00D6659B" w:rsidP="00E14AB2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3835251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9259B2B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3525189" w:displacedByCustomXml="prev"/>
      </w:tr>
      <w:tr w:rsidR="00B5022D" w:rsidRPr="00553DDB" w14:paraId="142939FF" w14:textId="77777777" w:rsidTr="00E14AB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A9928E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0834490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6831A6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8344904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45728A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47EBAD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3101EC97" w14:textId="77777777" w:rsidTr="00E14AB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A29F91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8102620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D02C6E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1026200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455EFD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59E062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02508B0" w14:textId="77777777" w:rsidTr="00E14AB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DE204B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8947910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189A301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9479109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3F3B54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D3B072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1786E772" w14:textId="77777777" w:rsidTr="00E14AB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CB2AC6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20523304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349173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5233047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BCA000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52F4D1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7F30D3E4" w14:textId="77777777" w:rsidTr="00E14AB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69BB02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7171651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381737" w14:textId="47BD80C6" w:rsidR="00B5022D" w:rsidRPr="00B15D4E" w:rsidRDefault="00A623EE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171651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DF6A81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05A250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0F3DC359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4F7BE80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F802A74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52E997E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6756B1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C0764E" wp14:editId="4987554B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CC84441" w14:textId="77777777" w:rsidR="00482FB0" w:rsidRPr="00DE05E2" w:rsidRDefault="00482FB0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79EF2071" w14:textId="77777777" w:rsidR="00482FB0" w:rsidRPr="00D94A32" w:rsidRDefault="00482FB0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65BC7D0B" w14:textId="77777777" w:rsidR="00482FB0" w:rsidRPr="00D94A32" w:rsidRDefault="00482FB0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0B1601B7" w14:textId="77777777" w:rsidR="00482FB0" w:rsidRPr="00D94A32" w:rsidRDefault="00482FB0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764E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0CC84441" w14:textId="77777777" w:rsidR="00482FB0" w:rsidRPr="00DE05E2" w:rsidRDefault="00482FB0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79EF2071" w14:textId="77777777" w:rsidR="00482FB0" w:rsidRPr="00D94A32" w:rsidRDefault="00482FB0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65BC7D0B" w14:textId="77777777" w:rsidR="00482FB0" w:rsidRPr="00D94A32" w:rsidRDefault="00482FB0" w:rsidP="00D6659B">
                      <w:pPr>
                        <w:rPr>
                          <w:sz w:val="22"/>
                        </w:rPr>
                      </w:pPr>
                    </w:p>
                    <w:p w14:paraId="0B1601B7" w14:textId="77777777" w:rsidR="00482FB0" w:rsidRPr="00D94A32" w:rsidRDefault="00482FB0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9AE41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E2E2FA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CE73B4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DDA581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C71DB2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6F0F92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593176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6F6644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5729E31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7DFF89C" wp14:editId="165154C3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192B6477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30B9F895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42115750" w14:textId="77777777" w:rsidTr="00E14AB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69822D50" w14:textId="77777777" w:rsidR="00D6659B" w:rsidRPr="00553DDB" w:rsidRDefault="00D6659B" w:rsidP="00E14AB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24216DC5" w14:textId="77777777" w:rsidTr="00E14AB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E4F7E91" w14:textId="77777777" w:rsidR="00D6659B" w:rsidRPr="00553DDB" w:rsidRDefault="00D6659B" w:rsidP="00E14AB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3AB746BC" w14:textId="62BB32D1" w:rsidR="00D6659B" w:rsidRPr="00E9324A" w:rsidRDefault="00217346" w:rsidP="00E14A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47819975" w:edGrp="everyone"/>
            <w:r>
              <w:rPr>
                <w:rFonts w:ascii="Arial" w:hAnsi="Arial" w:cs="Arial"/>
                <w:sz w:val="22"/>
                <w:szCs w:val="22"/>
              </w:rPr>
              <w:t>10/11/2021</w:t>
            </w:r>
            <w:permEnd w:id="1147819975"/>
          </w:p>
        </w:tc>
      </w:tr>
      <w:tr w:rsidR="00D6659B" w:rsidRPr="00553DDB" w14:paraId="7212370C" w14:textId="77777777" w:rsidTr="00E14AB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17CDF61" w14:textId="77777777" w:rsidR="00D6659B" w:rsidRPr="00553DDB" w:rsidRDefault="00D6659B" w:rsidP="00E14AB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1E926AA6" w14:textId="2BBE0378" w:rsidR="00D6659B" w:rsidRPr="00E9324A" w:rsidRDefault="00217346" w:rsidP="00E14A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15631316" w:edGrp="everyone"/>
            <w:r>
              <w:rPr>
                <w:rFonts w:ascii="Arial" w:hAnsi="Arial" w:cs="Arial"/>
                <w:sz w:val="22"/>
                <w:szCs w:val="22"/>
              </w:rPr>
              <w:t>Emily Conlon</w:t>
            </w:r>
            <w:permEnd w:id="1815631316"/>
          </w:p>
        </w:tc>
      </w:tr>
      <w:tr w:rsidR="00D6659B" w:rsidRPr="00553DDB" w14:paraId="2A73F683" w14:textId="77777777" w:rsidTr="00E14AB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3FD6B1E8" w14:textId="77777777" w:rsidR="00D6659B" w:rsidRPr="00553DDB" w:rsidRDefault="00D6659B" w:rsidP="00E14AB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6DFDAA06" w14:textId="77777777" w:rsidTr="00E14AB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DC4C247" w14:textId="77777777" w:rsidR="00D6659B" w:rsidRPr="00553DDB" w:rsidRDefault="00D6659B" w:rsidP="00E14AB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405DEA98" w14:textId="39087177" w:rsidR="00D6659B" w:rsidRPr="00E9324A" w:rsidRDefault="00217346" w:rsidP="00E14A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753359" w:edGrp="everyone"/>
            <w:r>
              <w:rPr>
                <w:sz w:val="22"/>
              </w:rPr>
              <w:t>C</w:t>
            </w:r>
            <w:r w:rsidRPr="006D49C0">
              <w:rPr>
                <w:sz w:val="22"/>
              </w:rPr>
              <w:t xml:space="preserve">ar park </w:t>
            </w:r>
            <w:r w:rsidRPr="00D94A32">
              <w:rPr>
                <w:sz w:val="22"/>
              </w:rPr>
              <w:t>(located at 54 Standish Street, Salisbury)</w:t>
            </w:r>
            <w:permEnd w:id="185753359"/>
          </w:p>
        </w:tc>
      </w:tr>
      <w:tr w:rsidR="00D6659B" w:rsidRPr="00553DDB" w14:paraId="6F9E259E" w14:textId="77777777" w:rsidTr="00E14AB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7709C18" w14:textId="77777777" w:rsidR="00D6659B" w:rsidRPr="00553DDB" w:rsidRDefault="00D6659B" w:rsidP="00E14AB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72147159" w14:textId="64D7C518" w:rsidR="00217346" w:rsidRPr="00D94A32" w:rsidRDefault="00217346" w:rsidP="00217346">
            <w:pPr>
              <w:rPr>
                <w:sz w:val="22"/>
              </w:rPr>
            </w:pPr>
            <w:permStart w:id="423907440" w:edGrp="everyone"/>
            <w:r w:rsidRPr="006D49C0">
              <w:rPr>
                <w:sz w:val="22"/>
              </w:rPr>
              <w:t xml:space="preserve">Today at 10:45am a delivery truck reversed </w:t>
            </w:r>
            <w:r w:rsidR="001C765C">
              <w:rPr>
                <w:sz w:val="22"/>
              </w:rPr>
              <w:t>into the carpark delivering</w:t>
            </w:r>
            <w:r w:rsidRPr="00D94A32">
              <w:rPr>
                <w:sz w:val="22"/>
              </w:rPr>
              <w:t xml:space="preserve"> </w:t>
            </w:r>
            <w:r>
              <w:rPr>
                <w:sz w:val="22"/>
              </w:rPr>
              <w:t>gardening</w:t>
            </w:r>
            <w:r w:rsidRPr="00D94A32">
              <w:rPr>
                <w:sz w:val="22"/>
              </w:rPr>
              <w:t xml:space="preserve"> materials. There was nobody in the car park to guide the driver and he backed into </w:t>
            </w:r>
            <w:proofErr w:type="gramStart"/>
            <w:r w:rsidRPr="00D94A32">
              <w:rPr>
                <w:sz w:val="22"/>
              </w:rPr>
              <w:t>a number of</w:t>
            </w:r>
            <w:proofErr w:type="gramEnd"/>
            <w:r w:rsidRPr="00D94A32">
              <w:rPr>
                <w:sz w:val="22"/>
              </w:rPr>
              <w:t xml:space="preserve"> drums of diesel located </w:t>
            </w:r>
            <w:r w:rsidR="001C765C">
              <w:rPr>
                <w:sz w:val="22"/>
              </w:rPr>
              <w:t>in front of the bin</w:t>
            </w:r>
            <w:r w:rsidRPr="00D94A32">
              <w:rPr>
                <w:sz w:val="22"/>
              </w:rPr>
              <w:t xml:space="preserve">. </w:t>
            </w:r>
            <w:r>
              <w:rPr>
                <w:sz w:val="22"/>
              </w:rPr>
              <w:t xml:space="preserve"> </w:t>
            </w:r>
            <w:r w:rsidRPr="00D94A32">
              <w:rPr>
                <w:sz w:val="22"/>
              </w:rPr>
              <w:t xml:space="preserve">One drum was </w:t>
            </w:r>
            <w:proofErr w:type="gramStart"/>
            <w:r w:rsidRPr="00D94A32">
              <w:rPr>
                <w:sz w:val="22"/>
              </w:rPr>
              <w:t>pierced</w:t>
            </w:r>
            <w:proofErr w:type="gramEnd"/>
            <w:r w:rsidRPr="00D94A32">
              <w:rPr>
                <w:sz w:val="22"/>
              </w:rPr>
              <w:t xml:space="preserve"> and its contents erupted from the container.</w:t>
            </w:r>
          </w:p>
          <w:permEnd w:id="423907440"/>
          <w:p w14:paraId="76211E8E" w14:textId="6E13FB29" w:rsidR="00D6659B" w:rsidRPr="00657280" w:rsidRDefault="00D6659B" w:rsidP="00E14A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14:paraId="09032D52" w14:textId="77777777" w:rsidTr="00E14AB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1161E4E" w14:textId="77777777" w:rsidR="00D6659B" w:rsidRPr="00553DDB" w:rsidRDefault="00D6659B" w:rsidP="00E14AB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68954C35" w14:textId="77777777" w:rsidR="00D6659B" w:rsidRPr="00553DDB" w:rsidRDefault="00871CA5" w:rsidP="00E14A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101887743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10188774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42997E19" w14:textId="77777777" w:rsidR="00D6659B" w:rsidRPr="00553DDB" w:rsidRDefault="00871CA5" w:rsidP="00E14A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69581179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26958117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15874DB1" w14:textId="283A449B" w:rsidR="00D6659B" w:rsidRPr="00553DDB" w:rsidRDefault="00871CA5" w:rsidP="00E14A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91689815" w:edGrp="everyone"/>
                <w:r w:rsidR="00217346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69168981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02BC3328" w14:textId="77777777" w:rsidR="00D6659B" w:rsidRPr="00553DDB" w:rsidRDefault="00871CA5" w:rsidP="00E14A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133555454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13355545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2A08597F" w14:textId="77777777" w:rsidTr="00E14AB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59EE6793" w14:textId="77777777" w:rsidR="00D6659B" w:rsidRPr="00553DDB" w:rsidRDefault="00D6659B" w:rsidP="00E14AB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3100AAF8" w14:textId="77777777" w:rsidTr="00E14AB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D5E254C" w14:textId="77777777" w:rsidR="00D6659B" w:rsidRPr="00553DDB" w:rsidRDefault="00D6659B" w:rsidP="00E14AB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3FC98503" w14:textId="4D889C83" w:rsidR="00D6659B" w:rsidRPr="00657280" w:rsidRDefault="00217346" w:rsidP="00E14A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09871305" w:edGrp="everyone"/>
            <w:r>
              <w:rPr>
                <w:rFonts w:ascii="Arial" w:hAnsi="Arial" w:cs="Arial"/>
                <w:sz w:val="22"/>
                <w:szCs w:val="22"/>
              </w:rPr>
              <w:t xml:space="preserve">First step is to isolate the hazard by placing a barrier around the diesel spill, next is to clean up the diesel spill wearing correct PPE. Following that it would be best to relocate the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drums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so they are not in the carpark</w:t>
            </w:r>
            <w:r w:rsidR="001B38A6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809871305"/>
          </w:p>
        </w:tc>
      </w:tr>
      <w:tr w:rsidR="00D6659B" w:rsidRPr="00553DDB" w14:paraId="1DE54ACD" w14:textId="77777777" w:rsidTr="00E14AB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1ABAEA2" w14:textId="77777777" w:rsidR="00D6659B" w:rsidRPr="00553DDB" w:rsidRDefault="00D6659B" w:rsidP="00E14AB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32573BB8" w14:textId="195E0E76" w:rsidR="00D6659B" w:rsidRPr="00657280" w:rsidRDefault="00217346" w:rsidP="00E14A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85304701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1285304701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79AC488" w14:textId="77777777" w:rsidR="00D6659B" w:rsidRPr="00553DDB" w:rsidRDefault="00D6659B" w:rsidP="00E14AB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67727935" w14:textId="003EC612" w:rsidR="00D6659B" w:rsidRPr="00553DDB" w:rsidRDefault="00871CA5" w:rsidP="00E14A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31868137" w:edGrp="everyone"/>
                <w:r w:rsidR="00217346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73186813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2DA0E45C" w14:textId="77777777" w:rsidR="00D6659B" w:rsidRPr="00553DDB" w:rsidRDefault="00871CA5" w:rsidP="00E14A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78932341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37893234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10656BCD" w14:textId="77777777" w:rsidR="00D6659B" w:rsidRPr="00553DDB" w:rsidRDefault="00871CA5" w:rsidP="00E14A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62635309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46263530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00735E3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2C21260" w14:textId="77777777" w:rsidTr="00E14AB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64F1F8E2" w14:textId="77777777" w:rsidR="00D6659B" w:rsidRPr="00553DDB" w:rsidRDefault="00D6659B" w:rsidP="00E14AB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31E5E9F1" w14:textId="77777777" w:rsidR="00D6659B" w:rsidRPr="00553DDB" w:rsidRDefault="00D6659B" w:rsidP="00E14A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839970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5C4CA0CF" w14:textId="77777777" w:rsidR="00D6659B" w:rsidRPr="00553DDB" w:rsidRDefault="00AA60C6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3997000" w:displacedByCustomXml="prev"/>
      </w:tr>
    </w:tbl>
    <w:p w14:paraId="6A4792F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6DCE585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lastRenderedPageBreak/>
        <w:t>Who would you submit a hazard report form to?</w:t>
      </w:r>
      <w:bookmarkEnd w:id="26"/>
    </w:p>
    <w:p w14:paraId="735DF21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93F9B9E" w14:textId="77777777" w:rsidTr="00E14AB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1E115B" w14:textId="77777777" w:rsidR="00D6659B" w:rsidRPr="00553DDB" w:rsidRDefault="00D6659B" w:rsidP="00E14AB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D38E" w14:textId="05C0CAE6" w:rsidR="00D6659B" w:rsidRPr="00553DDB" w:rsidRDefault="00A623EE" w:rsidP="00E14AB2">
            <w:pPr>
              <w:rPr>
                <w:rFonts w:ascii="Arial" w:hAnsi="Arial" w:cs="Arial"/>
                <w:sz w:val="22"/>
                <w:szCs w:val="22"/>
              </w:rPr>
            </w:pPr>
            <w:permStart w:id="215036203" w:edGrp="everyone"/>
            <w:r>
              <w:rPr>
                <w:rFonts w:ascii="Arial" w:hAnsi="Arial" w:cs="Arial"/>
                <w:sz w:val="22"/>
                <w:szCs w:val="22"/>
              </w:rPr>
              <w:t xml:space="preserve">Supervisor, Site/Project Manager or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Healthy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&amp; Safety Representative</w:t>
            </w:r>
            <w:permEnd w:id="215036203"/>
          </w:p>
        </w:tc>
        <w:permStart w:id="16098328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9CE666" w14:textId="77777777" w:rsidR="00D6659B" w:rsidRPr="00553DDB" w:rsidRDefault="00162BF6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9832808" w:displacedByCustomXml="prev"/>
      </w:tr>
    </w:tbl>
    <w:p w14:paraId="0841B79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C2D08B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6B49E7D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14:paraId="1A30EFD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FE84DDC" w14:textId="77777777" w:rsidTr="00E14AB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6EAB94" w14:textId="77777777" w:rsidR="00D6659B" w:rsidRPr="00553DDB" w:rsidRDefault="00D6659B" w:rsidP="00E14AB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32BE" w14:textId="0EB55C12" w:rsidR="00D6659B" w:rsidRPr="00553DDB" w:rsidRDefault="00A623EE" w:rsidP="00E14AB2">
            <w:pPr>
              <w:rPr>
                <w:rFonts w:ascii="Arial" w:hAnsi="Arial" w:cs="Arial"/>
                <w:sz w:val="22"/>
                <w:szCs w:val="22"/>
              </w:rPr>
            </w:pPr>
            <w:permStart w:id="563434652" w:edGrp="everyone"/>
            <w:r>
              <w:rPr>
                <w:rFonts w:ascii="Arial" w:hAnsi="Arial" w:cs="Arial"/>
                <w:sz w:val="22"/>
                <w:szCs w:val="22"/>
              </w:rPr>
              <w:t xml:space="preserve">Supervisor, Site/Project Manager or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Healthy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&amp; Safety Representative</w:t>
            </w:r>
            <w:permEnd w:id="563434652"/>
          </w:p>
        </w:tc>
        <w:permStart w:id="17253858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DDC8508" w14:textId="77777777" w:rsidR="00D6659B" w:rsidRPr="00553DDB" w:rsidRDefault="00D6659B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5385872" w:displacedByCustomXml="prev"/>
      </w:tr>
    </w:tbl>
    <w:p w14:paraId="1DFFD57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AAD7A0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C2EDD57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14:paraId="5CEE566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D0BE49C" w14:textId="77777777" w:rsidTr="00E14AB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759ABD" w14:textId="77777777" w:rsidR="00D6659B" w:rsidRPr="00553DDB" w:rsidRDefault="00D6659B" w:rsidP="00E14AB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1F06" w14:textId="4B6CC40B" w:rsidR="00D6659B" w:rsidRPr="00553DDB" w:rsidRDefault="00A623EE" w:rsidP="00E14AB2">
            <w:pPr>
              <w:rPr>
                <w:rFonts w:ascii="Arial" w:hAnsi="Arial" w:cs="Arial"/>
                <w:sz w:val="22"/>
                <w:szCs w:val="22"/>
              </w:rPr>
            </w:pPr>
            <w:permStart w:id="1509888162" w:edGrp="everyone"/>
            <w:r>
              <w:rPr>
                <w:rFonts w:ascii="Arial" w:hAnsi="Arial" w:cs="Arial"/>
                <w:sz w:val="22"/>
                <w:szCs w:val="22"/>
              </w:rPr>
              <w:t xml:space="preserve">Having the employee complete formal reviews. </w:t>
            </w:r>
            <w:permEnd w:id="1509888162"/>
          </w:p>
        </w:tc>
        <w:permStart w:id="8018570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8B90544" w14:textId="77777777" w:rsidR="00D6659B" w:rsidRPr="00553DDB" w:rsidRDefault="00AA60C6" w:rsidP="00E14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1857059" w:displacedByCustomXml="prev"/>
      </w:tr>
    </w:tbl>
    <w:p w14:paraId="5C4E0585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D4BE4E" w14:textId="77777777" w:rsidR="00871CA5" w:rsidRDefault="00871CA5" w:rsidP="00A67754">
      <w:r>
        <w:separator/>
      </w:r>
    </w:p>
  </w:endnote>
  <w:endnote w:type="continuationSeparator" w:id="0">
    <w:p w14:paraId="4F21D080" w14:textId="77777777" w:rsidR="00871CA5" w:rsidRDefault="00871CA5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E952C1" w14:textId="77777777" w:rsidR="00482FB0" w:rsidRPr="00830749" w:rsidRDefault="00482FB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A18A455" w14:textId="1FC4E774" w:rsidR="00482FB0" w:rsidRPr="00830749" w:rsidRDefault="00871CA5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482FB0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482FB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482FB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482FB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82FB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482FB0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482FB0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482FB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482FB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482FB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81CB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482FB0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482FB0">
      <w:rPr>
        <w:rFonts w:ascii="Arial" w:hAnsi="Arial" w:cs="Arial"/>
        <w:b/>
        <w:sz w:val="16"/>
        <w:szCs w:val="16"/>
      </w:rPr>
      <w:ptab w:relativeTo="margin" w:alignment="right" w:leader="none"/>
    </w:r>
    <w:r w:rsidR="00482FB0" w:rsidRPr="00B115D7">
      <w:rPr>
        <w:rFonts w:ascii="Arial" w:hAnsi="Arial" w:cs="Arial"/>
        <w:b/>
        <w:sz w:val="16"/>
        <w:szCs w:val="16"/>
      </w:rPr>
      <w:t>CSTC Pty Ltd_</w:t>
    </w:r>
    <w:r w:rsidR="00482FB0">
      <w:rPr>
        <w:rFonts w:ascii="Arial" w:hAnsi="Arial" w:cs="Arial"/>
        <w:b/>
        <w:sz w:val="16"/>
        <w:szCs w:val="16"/>
      </w:rPr>
      <w:t>RTO#</w:t>
    </w:r>
    <w:r w:rsidR="00482FB0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82FB0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4139B6" w14:textId="77777777" w:rsidR="00482FB0" w:rsidRPr="00830749" w:rsidRDefault="00482FB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04FE285" w14:textId="39B42948" w:rsidR="00482FB0" w:rsidRPr="00830749" w:rsidRDefault="00482FB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81CBE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80382" w14:textId="77777777" w:rsidR="00482FB0" w:rsidRDefault="00482FB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AE262" w14:textId="77777777" w:rsidR="00482FB0" w:rsidRPr="00830749" w:rsidRDefault="00482FB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07BB81F" w14:textId="7087C94C" w:rsidR="00482FB0" w:rsidRPr="00830749" w:rsidRDefault="00482FB0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81CBE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D0E189" w14:textId="77777777" w:rsidR="00871CA5" w:rsidRDefault="00871CA5" w:rsidP="00A67754">
      <w:r>
        <w:separator/>
      </w:r>
    </w:p>
  </w:footnote>
  <w:footnote w:type="continuationSeparator" w:id="0">
    <w:p w14:paraId="67C5BB00" w14:textId="77777777" w:rsidR="00871CA5" w:rsidRDefault="00871CA5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40E2B7" w14:textId="77777777" w:rsidR="00482FB0" w:rsidRDefault="00482FB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6466A0F" w14:textId="77777777" w:rsidR="00482FB0" w:rsidRPr="00830749" w:rsidRDefault="00482FB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27D0C" w14:textId="77777777" w:rsidR="00482FB0" w:rsidRDefault="00482FB0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3923E790" w14:textId="77777777" w:rsidR="00482FB0" w:rsidRPr="00830749" w:rsidRDefault="00482FB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4F8072" w14:textId="77777777" w:rsidR="00482FB0" w:rsidRDefault="00482FB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9AC021" w14:textId="77777777" w:rsidR="00482FB0" w:rsidRDefault="00482FB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0CC98F17" w14:textId="77777777" w:rsidR="00482FB0" w:rsidRPr="00830749" w:rsidRDefault="00482FB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734881" w14:textId="77777777" w:rsidR="00482FB0" w:rsidRDefault="00482FB0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41B16C82" w14:textId="77777777" w:rsidR="00482FB0" w:rsidRPr="00830749" w:rsidRDefault="00482FB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B036CF6"/>
    <w:multiLevelType w:val="hybridMultilevel"/>
    <w:tmpl w:val="C2165112"/>
    <w:lvl w:ilvl="0" w:tplc="B1742C8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3F2B2A"/>
    <w:multiLevelType w:val="hybridMultilevel"/>
    <w:tmpl w:val="99F2732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8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9622CC3"/>
    <w:multiLevelType w:val="hybridMultilevel"/>
    <w:tmpl w:val="A54AB0E8"/>
    <w:lvl w:ilvl="0" w:tplc="B4663CE6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6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41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5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50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5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6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6"/>
  </w:num>
  <w:num w:numId="4">
    <w:abstractNumId w:val="53"/>
  </w:num>
  <w:num w:numId="5">
    <w:abstractNumId w:val="10"/>
  </w:num>
  <w:num w:numId="6">
    <w:abstractNumId w:val="31"/>
  </w:num>
  <w:num w:numId="7">
    <w:abstractNumId w:val="47"/>
  </w:num>
  <w:num w:numId="8">
    <w:abstractNumId w:val="25"/>
  </w:num>
  <w:num w:numId="9">
    <w:abstractNumId w:val="27"/>
  </w:num>
  <w:num w:numId="10">
    <w:abstractNumId w:val="44"/>
  </w:num>
  <w:num w:numId="11">
    <w:abstractNumId w:val="42"/>
  </w:num>
  <w:num w:numId="12">
    <w:abstractNumId w:val="63"/>
  </w:num>
  <w:num w:numId="13">
    <w:abstractNumId w:val="15"/>
  </w:num>
  <w:num w:numId="14">
    <w:abstractNumId w:val="6"/>
  </w:num>
  <w:num w:numId="15">
    <w:abstractNumId w:val="41"/>
  </w:num>
  <w:num w:numId="16">
    <w:abstractNumId w:val="30"/>
  </w:num>
  <w:num w:numId="17">
    <w:abstractNumId w:val="40"/>
  </w:num>
  <w:num w:numId="18">
    <w:abstractNumId w:val="49"/>
  </w:num>
  <w:num w:numId="19">
    <w:abstractNumId w:val="9"/>
  </w:num>
  <w:num w:numId="20">
    <w:abstractNumId w:val="58"/>
  </w:num>
  <w:num w:numId="21">
    <w:abstractNumId w:val="56"/>
  </w:num>
  <w:num w:numId="22">
    <w:abstractNumId w:val="48"/>
  </w:num>
  <w:num w:numId="23">
    <w:abstractNumId w:val="61"/>
  </w:num>
  <w:num w:numId="24">
    <w:abstractNumId w:val="23"/>
  </w:num>
  <w:num w:numId="25">
    <w:abstractNumId w:val="68"/>
  </w:num>
  <w:num w:numId="26">
    <w:abstractNumId w:val="55"/>
  </w:num>
  <w:num w:numId="27">
    <w:abstractNumId w:val="0"/>
  </w:num>
  <w:num w:numId="28">
    <w:abstractNumId w:val="46"/>
  </w:num>
  <w:num w:numId="29">
    <w:abstractNumId w:val="66"/>
  </w:num>
  <w:num w:numId="30">
    <w:abstractNumId w:val="54"/>
  </w:num>
  <w:num w:numId="31">
    <w:abstractNumId w:val="65"/>
  </w:num>
  <w:num w:numId="32">
    <w:abstractNumId w:val="21"/>
  </w:num>
  <w:num w:numId="33">
    <w:abstractNumId w:val="52"/>
  </w:num>
  <w:num w:numId="34">
    <w:abstractNumId w:val="2"/>
  </w:num>
  <w:num w:numId="35">
    <w:abstractNumId w:val="67"/>
  </w:num>
  <w:num w:numId="36">
    <w:abstractNumId w:val="64"/>
  </w:num>
  <w:num w:numId="37">
    <w:abstractNumId w:val="12"/>
  </w:num>
  <w:num w:numId="38">
    <w:abstractNumId w:val="14"/>
  </w:num>
  <w:num w:numId="39">
    <w:abstractNumId w:val="33"/>
  </w:num>
  <w:num w:numId="40">
    <w:abstractNumId w:val="45"/>
  </w:num>
  <w:num w:numId="41">
    <w:abstractNumId w:val="43"/>
  </w:num>
  <w:num w:numId="42">
    <w:abstractNumId w:val="59"/>
  </w:num>
  <w:num w:numId="43">
    <w:abstractNumId w:val="1"/>
  </w:num>
  <w:num w:numId="44">
    <w:abstractNumId w:val="28"/>
  </w:num>
  <w:num w:numId="45">
    <w:abstractNumId w:val="32"/>
  </w:num>
  <w:num w:numId="46">
    <w:abstractNumId w:val="60"/>
  </w:num>
  <w:num w:numId="47">
    <w:abstractNumId w:val="24"/>
  </w:num>
  <w:num w:numId="48">
    <w:abstractNumId w:val="20"/>
  </w:num>
  <w:num w:numId="49">
    <w:abstractNumId w:val="4"/>
  </w:num>
  <w:num w:numId="50">
    <w:abstractNumId w:val="62"/>
  </w:num>
  <w:num w:numId="51">
    <w:abstractNumId w:val="38"/>
  </w:num>
  <w:num w:numId="52">
    <w:abstractNumId w:val="13"/>
  </w:num>
  <w:num w:numId="53">
    <w:abstractNumId w:val="3"/>
  </w:num>
  <w:num w:numId="54">
    <w:abstractNumId w:val="5"/>
  </w:num>
  <w:num w:numId="55">
    <w:abstractNumId w:val="34"/>
  </w:num>
  <w:num w:numId="56">
    <w:abstractNumId w:val="17"/>
  </w:num>
  <w:num w:numId="57">
    <w:abstractNumId w:val="7"/>
  </w:num>
  <w:num w:numId="58">
    <w:abstractNumId w:val="29"/>
  </w:num>
  <w:num w:numId="59">
    <w:abstractNumId w:val="39"/>
  </w:num>
  <w:num w:numId="60">
    <w:abstractNumId w:val="50"/>
  </w:num>
  <w:num w:numId="61">
    <w:abstractNumId w:val="57"/>
  </w:num>
  <w:num w:numId="62">
    <w:abstractNumId w:val="51"/>
  </w:num>
  <w:num w:numId="63">
    <w:abstractNumId w:val="18"/>
  </w:num>
  <w:num w:numId="64">
    <w:abstractNumId w:val="36"/>
  </w:num>
  <w:num w:numId="65">
    <w:abstractNumId w:val="37"/>
  </w:num>
  <w:num w:numId="66">
    <w:abstractNumId w:val="22"/>
  </w:num>
  <w:num w:numId="67">
    <w:abstractNumId w:val="35"/>
  </w:num>
  <w:num w:numId="68">
    <w:abstractNumId w:val="16"/>
  </w:num>
  <w:num w:numId="69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3781"/>
    <w:rsid w:val="00004086"/>
    <w:rsid w:val="000058E5"/>
    <w:rsid w:val="0000698A"/>
    <w:rsid w:val="00010145"/>
    <w:rsid w:val="00010AAE"/>
    <w:rsid w:val="000145AC"/>
    <w:rsid w:val="00020BB6"/>
    <w:rsid w:val="00024F65"/>
    <w:rsid w:val="00027B47"/>
    <w:rsid w:val="00035243"/>
    <w:rsid w:val="0004368E"/>
    <w:rsid w:val="00043AB3"/>
    <w:rsid w:val="00044EEE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850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38A6"/>
    <w:rsid w:val="001C0B34"/>
    <w:rsid w:val="001C4084"/>
    <w:rsid w:val="001C765C"/>
    <w:rsid w:val="001D01D1"/>
    <w:rsid w:val="001E05E8"/>
    <w:rsid w:val="001E187F"/>
    <w:rsid w:val="001E600A"/>
    <w:rsid w:val="001F18A6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17346"/>
    <w:rsid w:val="00220F44"/>
    <w:rsid w:val="0022264D"/>
    <w:rsid w:val="00222B64"/>
    <w:rsid w:val="00233402"/>
    <w:rsid w:val="002337BA"/>
    <w:rsid w:val="0023775B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58E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593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2FB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48A0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1CA5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8F5CAA"/>
    <w:rsid w:val="008F6185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5397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23EE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A699B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1CBE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7748D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4D6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35700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8403F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AB2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E594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FAA3A2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43022"/>
    <w:rsid w:val="00152532"/>
    <w:rsid w:val="001C4B61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26816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723F5"/>
    <w:rsid w:val="009A5338"/>
    <w:rsid w:val="009A7ADB"/>
    <w:rsid w:val="009B3343"/>
    <w:rsid w:val="009D1912"/>
    <w:rsid w:val="00A12C05"/>
    <w:rsid w:val="00AA73F1"/>
    <w:rsid w:val="00B06821"/>
    <w:rsid w:val="00B4136F"/>
    <w:rsid w:val="00B50BE1"/>
    <w:rsid w:val="00B50CCC"/>
    <w:rsid w:val="00B54662"/>
    <w:rsid w:val="00B92AE2"/>
    <w:rsid w:val="00BB03B3"/>
    <w:rsid w:val="00C10BE1"/>
    <w:rsid w:val="00C46797"/>
    <w:rsid w:val="00C86AC1"/>
    <w:rsid w:val="00C942CC"/>
    <w:rsid w:val="00CF3EAC"/>
    <w:rsid w:val="00D1199A"/>
    <w:rsid w:val="00D64496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B7E3F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35C27F3-E00D-4954-863C-CB779DD24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96</TotalTime>
  <Pages>13</Pages>
  <Words>1636</Words>
  <Characters>9327</Characters>
  <Application>Microsoft Office Word</Application>
  <DocSecurity>8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Emily Conlon</cp:lastModifiedBy>
  <cp:revision>8</cp:revision>
  <cp:lastPrinted>2021-11-09T04:19:00Z</cp:lastPrinted>
  <dcterms:created xsi:type="dcterms:W3CDTF">2021-11-09T04:09:00Z</dcterms:created>
  <dcterms:modified xsi:type="dcterms:W3CDTF">2021-11-09T21:55:00Z</dcterms:modified>
  <cp:contentStatus>v1-1_01/10/2019</cp:contentStatus>
</cp:coreProperties>
</file>