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293CB6">
        <w:trPr>
          <w:trHeight w:val="397"/>
        </w:trPr>
        <w:tc>
          <w:tcPr>
            <w:tcW w:w="2436" w:type="dxa"/>
            <w:shd w:val="clear" w:color="auto" w:fill="F2F2F2" w:themeFill="background1" w:themeFillShade="F2"/>
            <w:vAlign w:val="center"/>
          </w:tcPr>
          <w:p w14:paraId="25D46A29" w14:textId="77777777" w:rsidR="006D7E60" w:rsidRPr="00C15CA8" w:rsidRDefault="006D7E60" w:rsidP="00293CB6">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4CC755C8" w:rsidR="006D7E60" w:rsidRPr="00F540A5" w:rsidRDefault="00673AF3" w:rsidP="00293CB6">
            <w:pPr>
              <w:ind w:right="390"/>
              <w:jc w:val="left"/>
              <w:rPr>
                <w:rFonts w:ascii="Arial" w:hAnsi="Arial" w:cs="Arial"/>
                <w:sz w:val="20"/>
              </w:rPr>
            </w:pPr>
            <w:permStart w:id="1832728375" w:edGrp="everyone"/>
            <w:r>
              <w:rPr>
                <w:rFonts w:ascii="Arial" w:hAnsi="Arial" w:cs="Arial"/>
                <w:sz w:val="20"/>
              </w:rPr>
              <w:t>Luke Marks</w:t>
            </w:r>
            <w:permEnd w:id="1832728375"/>
          </w:p>
        </w:tc>
      </w:tr>
      <w:tr w:rsidR="006D7E60" w:rsidRPr="007956AF" w14:paraId="33FACDA2" w14:textId="77777777" w:rsidTr="00293CB6">
        <w:trPr>
          <w:trHeight w:val="737"/>
        </w:trPr>
        <w:tc>
          <w:tcPr>
            <w:tcW w:w="2436" w:type="dxa"/>
            <w:shd w:val="clear" w:color="auto" w:fill="F2F2F2" w:themeFill="background1" w:themeFillShade="F2"/>
            <w:vAlign w:val="center"/>
          </w:tcPr>
          <w:p w14:paraId="25D0A918" w14:textId="77777777" w:rsidR="006D7E60" w:rsidRPr="00C15CA8" w:rsidRDefault="006D7E60" w:rsidP="00293CB6">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293CB6">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293CB6">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293CB6">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293CB6">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293CB6">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293CB6">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293CB6">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293CB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293CB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293CB6">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293CB6">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293CB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293CB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293CB6">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293CB6">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293CB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293CB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293CB6">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293CB6">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293CB6">
            <w:pPr>
              <w:jc w:val="left"/>
              <w:rPr>
                <w:rFonts w:ascii="Arial" w:hAnsi="Arial" w:cs="Arial"/>
                <w:sz w:val="20"/>
              </w:rPr>
            </w:pPr>
            <w:permStart w:id="155144981" w:edGrp="everyone"/>
            <w:permEnd w:id="155144981"/>
          </w:p>
        </w:tc>
      </w:tr>
      <w:tr w:rsidR="006D7E60" w:rsidRPr="004C3241" w14:paraId="6FE5211D" w14:textId="77777777" w:rsidTr="00293CB6">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293CB6">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293CB6">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1B71ECA" w:rsidR="00750D30" w:rsidRPr="00750D30" w:rsidRDefault="00673AF3" w:rsidP="00293CB6">
            <w:pPr>
              <w:ind w:right="390"/>
              <w:jc w:val="left"/>
              <w:rPr>
                <w:rFonts w:ascii="Arial" w:hAnsi="Arial" w:cs="Arial"/>
                <w:sz w:val="20"/>
              </w:rPr>
            </w:pPr>
            <w:permStart w:id="58662233" w:edGrp="everyone"/>
            <w:r>
              <w:rPr>
                <w:rFonts w:ascii="Arial" w:hAnsi="Arial" w:cs="Arial"/>
                <w:sz w:val="20"/>
              </w:rPr>
              <w:t>Luke Marks</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293CB6">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293CB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293CB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293CB6">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293CB6">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293CB6">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293CB6">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15724EC1" w:rsidR="00B115D7" w:rsidRPr="001C4084" w:rsidRDefault="00673AF3" w:rsidP="00677444">
            <w:pPr>
              <w:rPr>
                <w:rFonts w:ascii="Arial" w:hAnsi="Arial" w:cs="Arial"/>
                <w:sz w:val="22"/>
                <w:szCs w:val="22"/>
              </w:rPr>
            </w:pPr>
            <w:permStart w:id="154078061" w:edGrp="everyone"/>
            <w:r>
              <w:rPr>
                <w:rFonts w:ascii="Arial" w:hAnsi="Arial" w:cs="Arial"/>
                <w:sz w:val="22"/>
                <w:szCs w:val="22"/>
              </w:rPr>
              <w:t>To determine the scope I would refer to the project business case. This would provide insight to the goals and limitations of the project. I would also consult the project charter for information on what is authorised as part of the project and who are key stakeholders in the project. I would consult with key stakeholders including the client for whom we are doing the works, along with management within my organisation who may be able to provide further specifics on scope.</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0DAFBE84" w:rsidR="007F4E9B" w:rsidRPr="001C4084" w:rsidRDefault="007E5A90" w:rsidP="00293CB6">
            <w:pPr>
              <w:rPr>
                <w:rFonts w:ascii="Arial" w:hAnsi="Arial" w:cs="Arial"/>
                <w:sz w:val="22"/>
                <w:szCs w:val="22"/>
              </w:rPr>
            </w:pPr>
            <w:permStart w:id="177090616" w:edGrp="everyone"/>
            <w:r>
              <w:rPr>
                <w:rFonts w:ascii="Arial" w:hAnsi="Arial" w:cs="Arial"/>
                <w:sz w:val="22"/>
                <w:szCs w:val="22"/>
              </w:rPr>
              <w:t>Stakeholder analysis can provide valuable direction as to who is able to assist with different queries or issues as they arise. The analysis can allow you to differentiate between who needs to be informed of progress and developments. It can also give insight into preferred methods of communication with each stakeholder and their different levels of interest in the project. Stakeholder analysis can also assist in interpreting motivations of those involves, which can assist in tactful communication and keeping key stakeholders on side.</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93CB6">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93CB6">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4A5DA6E3" w14:textId="77777777" w:rsidR="007F4E9B" w:rsidRDefault="007F4E9B" w:rsidP="00293CB6">
            <w:pPr>
              <w:rPr>
                <w:rFonts w:ascii="Arial" w:hAnsi="Arial" w:cs="Arial"/>
                <w:sz w:val="22"/>
                <w:szCs w:val="22"/>
              </w:rPr>
            </w:pPr>
            <w:permStart w:id="76900265" w:edGrp="everyone"/>
          </w:p>
          <w:p w14:paraId="3ABE6279" w14:textId="77777777" w:rsidR="007E5A90" w:rsidRDefault="007E5A90" w:rsidP="00293CB6">
            <w:pPr>
              <w:rPr>
                <w:rFonts w:ascii="Arial" w:hAnsi="Arial" w:cs="Arial"/>
                <w:sz w:val="22"/>
                <w:szCs w:val="22"/>
              </w:rPr>
            </w:pPr>
            <w:r>
              <w:rPr>
                <w:rFonts w:ascii="Arial" w:hAnsi="Arial" w:cs="Arial"/>
                <w:sz w:val="22"/>
                <w:szCs w:val="22"/>
              </w:rPr>
              <w:t>When needing clarification about scope and project parameters I would consult with the client to see if they were able to provide further clarification on their desires for this part of the project. If I were experiencing issues with access to resource due to conflict with another project section I would firstly consult with the project manager of that section of works to see if a solution could be organised. I would also discuss internally within my team for any alternatives. If a solution could not be found I would discuss with the client that overseas both sections and appeal to them for assistance.</w:t>
            </w:r>
          </w:p>
          <w:p w14:paraId="0FFCD5A5" w14:textId="77777777" w:rsidR="007E5A90" w:rsidRDefault="007E5A90" w:rsidP="00293CB6">
            <w:pPr>
              <w:rPr>
                <w:rFonts w:ascii="Arial" w:hAnsi="Arial" w:cs="Arial"/>
                <w:sz w:val="22"/>
                <w:szCs w:val="22"/>
              </w:rPr>
            </w:pPr>
          </w:p>
          <w:p w14:paraId="41E32480" w14:textId="46323B50" w:rsidR="007F4E9B" w:rsidRPr="001C4084" w:rsidRDefault="007E5A90" w:rsidP="00293CB6">
            <w:pPr>
              <w:rPr>
                <w:rFonts w:ascii="Arial" w:hAnsi="Arial" w:cs="Arial"/>
                <w:sz w:val="22"/>
                <w:szCs w:val="22"/>
              </w:rPr>
            </w:pPr>
            <w:r>
              <w:rPr>
                <w:rFonts w:ascii="Arial" w:hAnsi="Arial" w:cs="Arial"/>
                <w:sz w:val="22"/>
                <w:szCs w:val="22"/>
              </w:rPr>
              <w:t xml:space="preserve">Communication method for the query relating to scope would be via email, so that there is a written record of response. For discussions about issues of resources I would discuss with the other project manager by phone at first, then follow up with emails to ensure documentation of issues. </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93CB6">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1DB3C656" w:rsidR="007F4E9B" w:rsidRPr="001C4084" w:rsidRDefault="007E5A90" w:rsidP="00293CB6">
            <w:pPr>
              <w:rPr>
                <w:rFonts w:ascii="Arial" w:hAnsi="Arial" w:cs="Arial"/>
                <w:sz w:val="22"/>
                <w:szCs w:val="22"/>
              </w:rPr>
            </w:pPr>
            <w:permStart w:id="1251882085" w:edGrp="everyone"/>
            <w:r>
              <w:rPr>
                <w:rFonts w:ascii="Arial" w:hAnsi="Arial" w:cs="Arial"/>
                <w:sz w:val="22"/>
                <w:szCs w:val="22"/>
              </w:rPr>
              <w:t>Physical limits of works, authority to make changes to landscape (side tracks etc),</w:t>
            </w:r>
            <w:r w:rsidR="007C49B6">
              <w:rPr>
                <w:rFonts w:ascii="Arial" w:hAnsi="Arial" w:cs="Arial"/>
                <w:sz w:val="22"/>
                <w:szCs w:val="22"/>
              </w:rPr>
              <w:t xml:space="preserve"> check for any</w:t>
            </w:r>
            <w:r>
              <w:rPr>
                <w:rFonts w:ascii="Arial" w:hAnsi="Arial" w:cs="Arial"/>
                <w:sz w:val="22"/>
                <w:szCs w:val="22"/>
              </w:rPr>
              <w:t xml:space="preserve"> specific environmental concerns</w:t>
            </w:r>
            <w:r w:rsidR="007C49B6">
              <w:rPr>
                <w:rFonts w:ascii="Arial" w:hAnsi="Arial" w:cs="Arial"/>
                <w:sz w:val="22"/>
                <w:szCs w:val="22"/>
              </w:rPr>
              <w:t xml:space="preserve">, reporting requirements and quality standards. </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93CB6">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510B8557" w:rsidR="007F4E9B" w:rsidRPr="001C4084" w:rsidRDefault="004F1A92" w:rsidP="00293CB6">
            <w:pPr>
              <w:rPr>
                <w:rFonts w:ascii="Arial" w:hAnsi="Arial" w:cs="Arial"/>
                <w:sz w:val="22"/>
                <w:szCs w:val="22"/>
              </w:rPr>
            </w:pPr>
            <w:permStart w:id="1989351184" w:edGrp="everyone"/>
            <w:r>
              <w:rPr>
                <w:rFonts w:ascii="Arial" w:hAnsi="Arial" w:cs="Arial"/>
                <w:sz w:val="22"/>
                <w:szCs w:val="22"/>
              </w:rPr>
              <w:t xml:space="preserve">It is important to understand the relationship of the project to other projects because this can assist in understanding </w:t>
            </w:r>
            <w:r w:rsidR="00031294">
              <w:rPr>
                <w:rFonts w:ascii="Arial" w:hAnsi="Arial" w:cs="Arial"/>
                <w:sz w:val="22"/>
                <w:szCs w:val="22"/>
              </w:rPr>
              <w:t xml:space="preserve">limitations of the job. For example you need to know whether you are sharing resources, need to co-ordinate traffic management plans, are going to </w:t>
            </w:r>
            <w:r w:rsidR="000357E2">
              <w:rPr>
                <w:rFonts w:ascii="Arial" w:hAnsi="Arial" w:cs="Arial"/>
                <w:sz w:val="22"/>
                <w:szCs w:val="22"/>
              </w:rPr>
              <w:t xml:space="preserve">have interfaces or be impeded by other projects works. </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93CB6">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656D8AB7" w:rsidR="0091426E" w:rsidRPr="001C4084" w:rsidRDefault="00E44809" w:rsidP="00293CB6">
            <w:pPr>
              <w:rPr>
                <w:rFonts w:ascii="Arial" w:hAnsi="Arial" w:cs="Arial"/>
                <w:sz w:val="22"/>
                <w:szCs w:val="22"/>
              </w:rPr>
            </w:pPr>
            <w:permStart w:id="1724874332" w:edGrp="everyone"/>
            <w:r>
              <w:rPr>
                <w:rFonts w:ascii="Arial" w:hAnsi="Arial" w:cs="Arial"/>
                <w:sz w:val="22"/>
                <w:szCs w:val="22"/>
              </w:rPr>
              <w:t xml:space="preserve">A work breakdown structure is vital to commencement of a project as it allows you to accurately assess the time and cost of </w:t>
            </w:r>
            <w:r w:rsidR="00C92D6E">
              <w:rPr>
                <w:rFonts w:ascii="Arial" w:hAnsi="Arial" w:cs="Arial"/>
                <w:sz w:val="22"/>
                <w:szCs w:val="22"/>
              </w:rPr>
              <w:t xml:space="preserve">works. This is </w:t>
            </w:r>
            <w:r w:rsidR="00A26414">
              <w:rPr>
                <w:rFonts w:ascii="Arial" w:hAnsi="Arial" w:cs="Arial"/>
                <w:sz w:val="22"/>
                <w:szCs w:val="22"/>
              </w:rPr>
              <w:t xml:space="preserve">allows for more accurate estimation. </w:t>
            </w:r>
            <w:r w:rsidR="00B46C40">
              <w:rPr>
                <w:rFonts w:ascii="Arial" w:hAnsi="Arial" w:cs="Arial"/>
                <w:sz w:val="22"/>
                <w:szCs w:val="22"/>
              </w:rPr>
              <w:t xml:space="preserve">It also provides an opportunity for project teams to consider which </w:t>
            </w:r>
            <w:r w:rsidR="007337B3">
              <w:rPr>
                <w:rFonts w:ascii="Arial" w:hAnsi="Arial" w:cs="Arial"/>
                <w:sz w:val="22"/>
                <w:szCs w:val="22"/>
              </w:rPr>
              <w:t xml:space="preserve">assets and people would be required and best suited for tasks. </w:t>
            </w:r>
            <w:r w:rsidR="00BC52E1">
              <w:rPr>
                <w:rFonts w:ascii="Arial" w:hAnsi="Arial" w:cs="Arial"/>
                <w:sz w:val="22"/>
                <w:szCs w:val="22"/>
              </w:rPr>
              <w:t>You can also use the work breakdown structure to predict clashes and develop an idea of critical path works</w:t>
            </w:r>
            <w:r w:rsidR="00690995">
              <w:rPr>
                <w:rFonts w:ascii="Arial" w:hAnsi="Arial" w:cs="Arial"/>
                <w:sz w:val="22"/>
                <w:szCs w:val="22"/>
              </w:rPr>
              <w:t>, dependencies</w:t>
            </w:r>
            <w:r w:rsidR="00BC52E1">
              <w:rPr>
                <w:rFonts w:ascii="Arial" w:hAnsi="Arial" w:cs="Arial"/>
                <w:sz w:val="22"/>
                <w:szCs w:val="22"/>
              </w:rPr>
              <w:t xml:space="preserve"> and potential clashes.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93CB6">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17912B78" w:rsidR="00A9790B" w:rsidRPr="001C4084" w:rsidRDefault="001D2BF4" w:rsidP="00293CB6">
            <w:pPr>
              <w:rPr>
                <w:rFonts w:ascii="Arial" w:hAnsi="Arial" w:cs="Arial"/>
                <w:sz w:val="22"/>
                <w:szCs w:val="22"/>
              </w:rPr>
            </w:pPr>
            <w:permStart w:id="1572304432" w:edGrp="everyone"/>
            <w:r>
              <w:rPr>
                <w:rFonts w:ascii="Arial" w:hAnsi="Arial" w:cs="Arial"/>
                <w:sz w:val="22"/>
                <w:szCs w:val="22"/>
              </w:rPr>
              <w:t>WBS is breaking down large jobs into its component parts. This will allow you to estimate projected times required for plant and other resources. It is important to discuss which of the many available resources is best suited to the job. You can then research local availability and ease of access to these resources.</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93CB6">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6BE4F87E" w:rsidR="00A9790B" w:rsidRPr="001C4084" w:rsidRDefault="00EC41C0" w:rsidP="00293CB6">
            <w:pPr>
              <w:rPr>
                <w:rFonts w:ascii="Arial" w:hAnsi="Arial" w:cs="Arial"/>
                <w:sz w:val="22"/>
                <w:szCs w:val="22"/>
              </w:rPr>
            </w:pPr>
            <w:permStart w:id="1421281812" w:edGrp="everyone"/>
            <w:r>
              <w:rPr>
                <w:rFonts w:ascii="Arial" w:hAnsi="Arial" w:cs="Arial"/>
                <w:sz w:val="22"/>
                <w:szCs w:val="22"/>
              </w:rPr>
              <w:t>The purpose of a capability matrix is to collate and compare skills of people</w:t>
            </w:r>
            <w:r w:rsidR="00060CF1">
              <w:rPr>
                <w:rFonts w:ascii="Arial" w:hAnsi="Arial" w:cs="Arial"/>
                <w:sz w:val="22"/>
                <w:szCs w:val="22"/>
              </w:rPr>
              <w:t>. You can use this to then assign the correct person to the task.</w:t>
            </w:r>
            <w:r w:rsidR="009F0047">
              <w:rPr>
                <w:rFonts w:ascii="Arial" w:hAnsi="Arial" w:cs="Arial"/>
                <w:sz w:val="22"/>
                <w:szCs w:val="22"/>
              </w:rPr>
              <w:t xml:space="preserve"> This also allows you to identify skill gaps and upskill your team.</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93CB6">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1CB6D5E9" w14:textId="77777777" w:rsidR="000B5924" w:rsidRPr="000B5924" w:rsidRDefault="000B5924" w:rsidP="000B5924">
            <w:pPr>
              <w:jc w:val="left"/>
              <w:rPr>
                <w:rFonts w:ascii="Arial" w:hAnsi="Arial" w:cs="Arial"/>
                <w:color w:val="1F497D" w:themeColor="text2"/>
                <w:sz w:val="22"/>
                <w:szCs w:val="18"/>
              </w:rPr>
            </w:pPr>
            <w:permStart w:id="660365525" w:edGrp="everyone"/>
            <w:r w:rsidRPr="000B5924">
              <w:rPr>
                <w:rFonts w:ascii="Arial" w:hAnsi="Arial" w:cs="Arial"/>
                <w:color w:val="1F497D" w:themeColor="text2"/>
                <w:sz w:val="22"/>
                <w:szCs w:val="18"/>
              </w:rPr>
              <w:t>outlines legal obligations, or duties, on you and your workers.</w:t>
            </w:r>
          </w:p>
          <w:permEnd w:id="660365525"/>
          <w:p w14:paraId="09A7BC57" w14:textId="797F1529" w:rsidR="005B38F8" w:rsidRPr="0082204C" w:rsidRDefault="005B38F8" w:rsidP="0082204C">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6FADD47D" w:rsidR="005B38F8" w:rsidRPr="0082204C" w:rsidRDefault="00844169"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3A198905" w:rsidR="005B38F8" w:rsidRPr="0082204C" w:rsidRDefault="00026933"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EPA</w:t>
            </w:r>
            <w:permEnd w:id="1654357569"/>
          </w:p>
        </w:tc>
        <w:tc>
          <w:tcPr>
            <w:tcW w:w="1701" w:type="pct"/>
            <w:tcBorders>
              <w:left w:val="single" w:sz="8" w:space="0" w:color="auto"/>
              <w:right w:val="single" w:sz="12" w:space="0" w:color="auto"/>
            </w:tcBorders>
            <w:shd w:val="clear" w:color="auto" w:fill="auto"/>
            <w:vAlign w:val="center"/>
          </w:tcPr>
          <w:p w14:paraId="54AE37FA" w14:textId="67172C24" w:rsidR="005B38F8" w:rsidRPr="0082204C" w:rsidRDefault="007B365B"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 xml:space="preserve">Licensing environmentally relevant activites. Permits to work in </w:t>
            </w:r>
            <w:r w:rsidR="0012144F">
              <w:rPr>
                <w:rFonts w:ascii="Arial" w:hAnsi="Arial" w:cs="Arial"/>
                <w:color w:val="1F497D" w:themeColor="text2"/>
                <w:sz w:val="22"/>
                <w:szCs w:val="18"/>
              </w:rPr>
              <w:t>areas affected by the environmental management register.</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7A9FFB4D" w:rsidR="005B38F8" w:rsidRPr="0082204C" w:rsidRDefault="007B365B"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Workers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09026229" w:rsidR="00EE4FE3" w:rsidRPr="0082204C" w:rsidRDefault="00026933"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Regulate clearing for urban development</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93CB6">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759C2724" w14:textId="77777777" w:rsidR="00A9790B" w:rsidRDefault="00A9790B" w:rsidP="00293CB6">
            <w:pPr>
              <w:rPr>
                <w:rFonts w:ascii="Arial" w:hAnsi="Arial" w:cs="Arial"/>
                <w:sz w:val="22"/>
                <w:szCs w:val="22"/>
              </w:rPr>
            </w:pPr>
            <w:permStart w:id="599603007" w:edGrp="everyone"/>
          </w:p>
          <w:p w14:paraId="0E67E012" w14:textId="69E0DB00" w:rsidR="00E31551" w:rsidRDefault="00E31551" w:rsidP="00293CB6">
            <w:pPr>
              <w:rPr>
                <w:rFonts w:ascii="Arial" w:hAnsi="Arial" w:cs="Arial"/>
                <w:sz w:val="22"/>
                <w:szCs w:val="22"/>
              </w:rPr>
            </w:pPr>
            <w:r>
              <w:rPr>
                <w:rFonts w:ascii="Arial" w:hAnsi="Arial" w:cs="Arial"/>
                <w:sz w:val="22"/>
                <w:szCs w:val="22"/>
              </w:rPr>
              <w:t xml:space="preserve">SWMS need to be signed on to and understood by all people visiting site. They are a live document and should be followed or updated to reflect the current methodology for </w:t>
            </w:r>
            <w:r w:rsidR="00651D84">
              <w:rPr>
                <w:rFonts w:ascii="Arial" w:hAnsi="Arial" w:cs="Arial"/>
                <w:sz w:val="22"/>
                <w:szCs w:val="22"/>
              </w:rPr>
              <w:t>safe completion of tasks.</w:t>
            </w:r>
          </w:p>
          <w:p w14:paraId="04D594CA" w14:textId="77777777" w:rsidR="00651D84" w:rsidRDefault="00651D84" w:rsidP="00293CB6">
            <w:pPr>
              <w:rPr>
                <w:rFonts w:ascii="Arial" w:hAnsi="Arial" w:cs="Arial"/>
                <w:sz w:val="22"/>
                <w:szCs w:val="22"/>
              </w:rPr>
            </w:pPr>
          </w:p>
          <w:p w14:paraId="62837DD6" w14:textId="77777777" w:rsidR="00651D84" w:rsidRDefault="00651D84" w:rsidP="00293CB6">
            <w:pPr>
              <w:rPr>
                <w:rFonts w:ascii="Arial" w:hAnsi="Arial" w:cs="Arial"/>
                <w:sz w:val="22"/>
                <w:szCs w:val="22"/>
              </w:rPr>
            </w:pPr>
          </w:p>
          <w:p w14:paraId="29576ED4" w14:textId="77777777" w:rsidR="00651D84" w:rsidRDefault="00651D84" w:rsidP="00293CB6">
            <w:pPr>
              <w:rPr>
                <w:rFonts w:ascii="Arial" w:hAnsi="Arial" w:cs="Arial"/>
                <w:sz w:val="22"/>
                <w:szCs w:val="22"/>
              </w:rPr>
            </w:pPr>
          </w:p>
          <w:p w14:paraId="52497EEC" w14:textId="77777777" w:rsidR="00651D84" w:rsidRDefault="00651D84" w:rsidP="00293CB6">
            <w:pPr>
              <w:rPr>
                <w:rFonts w:ascii="Arial" w:hAnsi="Arial" w:cs="Arial"/>
                <w:sz w:val="22"/>
                <w:szCs w:val="22"/>
              </w:rPr>
            </w:pPr>
          </w:p>
          <w:p w14:paraId="4639A670" w14:textId="588A42F3" w:rsidR="00651D84" w:rsidRDefault="00651D84" w:rsidP="00293CB6">
            <w:pPr>
              <w:rPr>
                <w:rFonts w:ascii="Arial" w:hAnsi="Arial" w:cs="Arial"/>
                <w:sz w:val="22"/>
                <w:szCs w:val="22"/>
              </w:rPr>
            </w:pPr>
          </w:p>
          <w:p w14:paraId="10E2AA48" w14:textId="2A8250E4" w:rsidR="00651D84" w:rsidRDefault="00651D84" w:rsidP="00293CB6">
            <w:pPr>
              <w:rPr>
                <w:rFonts w:ascii="Arial" w:hAnsi="Arial" w:cs="Arial"/>
                <w:sz w:val="22"/>
                <w:szCs w:val="22"/>
              </w:rPr>
            </w:pPr>
            <w:r>
              <w:rPr>
                <w:rFonts w:ascii="Arial" w:hAnsi="Arial" w:cs="Arial"/>
                <w:sz w:val="22"/>
                <w:szCs w:val="22"/>
              </w:rPr>
              <w:t xml:space="preserve">Pre-start meetings are necessary processes to ensure that all crew members and visitors to site are aware of any changes or hazards that </w:t>
            </w:r>
            <w:r w:rsidR="009F2D38">
              <w:rPr>
                <w:rFonts w:ascii="Arial" w:hAnsi="Arial" w:cs="Arial"/>
                <w:sz w:val="22"/>
                <w:szCs w:val="22"/>
              </w:rPr>
              <w:t>are on the site. Pre-start meetings are also a good forum for toolboxes that can be used to communicate messages on specific hazards and how they can be managed.</w:t>
            </w:r>
          </w:p>
          <w:p w14:paraId="793DC225" w14:textId="77777777" w:rsidR="009F2D38" w:rsidRDefault="009F2D38" w:rsidP="00293CB6">
            <w:pPr>
              <w:rPr>
                <w:rFonts w:ascii="Arial" w:hAnsi="Arial" w:cs="Arial"/>
                <w:sz w:val="22"/>
                <w:szCs w:val="22"/>
              </w:rPr>
            </w:pPr>
          </w:p>
          <w:p w14:paraId="7AABE81C" w14:textId="77777777" w:rsidR="009F2D38" w:rsidRDefault="009F2D38" w:rsidP="00293CB6">
            <w:pPr>
              <w:rPr>
                <w:rFonts w:ascii="Arial" w:hAnsi="Arial" w:cs="Arial"/>
                <w:sz w:val="22"/>
                <w:szCs w:val="22"/>
              </w:rPr>
            </w:pPr>
          </w:p>
          <w:p w14:paraId="4DD632A8" w14:textId="38FEFCA9" w:rsidR="009F2D38" w:rsidRDefault="00171DEB" w:rsidP="00293CB6">
            <w:pPr>
              <w:rPr>
                <w:rFonts w:ascii="Arial" w:hAnsi="Arial" w:cs="Arial"/>
                <w:sz w:val="22"/>
                <w:szCs w:val="22"/>
              </w:rPr>
            </w:pPr>
            <w:r>
              <w:rPr>
                <w:rFonts w:ascii="Arial" w:hAnsi="Arial" w:cs="Arial"/>
                <w:sz w:val="22"/>
                <w:szCs w:val="22"/>
              </w:rPr>
              <w:t>Vehicle management plans, and HV and LV parking bays should be set up to manage plant movement on site. This can allow planning to ensure that high risk movements are reduced.</w:t>
            </w:r>
          </w:p>
          <w:permEnd w:id="599603007"/>
          <w:p w14:paraId="2EEAD9E1" w14:textId="00BCE1B4" w:rsidR="00A9790B" w:rsidRPr="001C4084" w:rsidRDefault="00A9790B" w:rsidP="00293CB6">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93CB6">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36C61F2" w14:textId="5ED5EF72" w:rsidR="007F4E9B" w:rsidRDefault="001856C4" w:rsidP="00293CB6">
            <w:pPr>
              <w:rPr>
                <w:rFonts w:ascii="Arial" w:hAnsi="Arial" w:cs="Arial"/>
                <w:sz w:val="22"/>
                <w:szCs w:val="22"/>
              </w:rPr>
            </w:pPr>
            <w:permStart w:id="1172704348" w:edGrp="everyone"/>
            <w:r>
              <w:rPr>
                <w:rFonts w:ascii="Arial" w:hAnsi="Arial" w:cs="Arial"/>
                <w:sz w:val="22"/>
                <w:szCs w:val="22"/>
              </w:rPr>
              <w:t>A risk register should include</w:t>
            </w:r>
            <w:r w:rsidR="00EF2552">
              <w:rPr>
                <w:rFonts w:ascii="Arial" w:hAnsi="Arial" w:cs="Arial"/>
                <w:sz w:val="22"/>
                <w:szCs w:val="22"/>
              </w:rPr>
              <w:t xml:space="preserve"> a description of the risk and identification number, </w:t>
            </w:r>
            <w:r w:rsidR="00B175C4">
              <w:rPr>
                <w:rFonts w:ascii="Arial" w:hAnsi="Arial" w:cs="Arial"/>
                <w:sz w:val="22"/>
                <w:szCs w:val="22"/>
              </w:rPr>
              <w:t>the date that the risk was identified, the person responsible for managing the risk, the likelihood of the r</w:t>
            </w:r>
            <w:r w:rsidR="00C13453">
              <w:rPr>
                <w:rFonts w:ascii="Arial" w:hAnsi="Arial" w:cs="Arial"/>
                <w:sz w:val="22"/>
                <w:szCs w:val="22"/>
              </w:rPr>
              <w:t>isk’s worst outcome occurring, the impact of the event taking place (high, medium, low)</w:t>
            </w:r>
            <w:r w:rsidR="00C559F5">
              <w:rPr>
                <w:rFonts w:ascii="Arial" w:hAnsi="Arial" w:cs="Arial"/>
                <w:sz w:val="22"/>
                <w:szCs w:val="22"/>
              </w:rPr>
              <w:t xml:space="preserve"> and what should be done to respond to an event taking place.</w:t>
            </w:r>
          </w:p>
          <w:permEnd w:id="1172704348"/>
          <w:p w14:paraId="63783760" w14:textId="29E9FE95" w:rsidR="007F4E9B" w:rsidRPr="001C4084" w:rsidRDefault="007F4E9B" w:rsidP="00293CB6">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93CB6">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C7E3D20" w14:textId="77777777" w:rsidR="005261C7" w:rsidRDefault="00892BBD" w:rsidP="00293CB6">
            <w:pPr>
              <w:rPr>
                <w:rFonts w:ascii="Arial" w:hAnsi="Arial" w:cs="Arial"/>
                <w:sz w:val="22"/>
                <w:szCs w:val="22"/>
              </w:rPr>
            </w:pPr>
            <w:permStart w:id="444294134" w:edGrp="everyone"/>
            <w:r>
              <w:rPr>
                <w:rFonts w:ascii="Arial" w:hAnsi="Arial" w:cs="Arial"/>
                <w:sz w:val="22"/>
                <w:szCs w:val="22"/>
              </w:rPr>
              <w:t xml:space="preserve">To create a project budget you must break down the works into individual tasks and create a timeline for these tasks being completed. WBS method. </w:t>
            </w:r>
          </w:p>
          <w:p w14:paraId="4745D08B" w14:textId="77777777" w:rsidR="005261C7" w:rsidRDefault="00892BBD" w:rsidP="00293CB6">
            <w:pPr>
              <w:rPr>
                <w:rFonts w:ascii="Arial" w:hAnsi="Arial" w:cs="Arial"/>
                <w:sz w:val="22"/>
                <w:szCs w:val="22"/>
              </w:rPr>
            </w:pPr>
            <w:r>
              <w:rPr>
                <w:rFonts w:ascii="Arial" w:hAnsi="Arial" w:cs="Arial"/>
                <w:sz w:val="22"/>
                <w:szCs w:val="22"/>
              </w:rPr>
              <w:t>You can then make an estimate on the price to complete each task and compile these estimates to a total. You then need to include additional costs such as taxes and contingency funding.</w:t>
            </w:r>
          </w:p>
          <w:permEnd w:id="444294134"/>
          <w:p w14:paraId="7C223664" w14:textId="469D9E48" w:rsidR="005261C7" w:rsidRPr="001C4084" w:rsidRDefault="005261C7" w:rsidP="00293CB6">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93CB6">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22A86DA5" w:rsidR="005261C7" w:rsidRPr="001C4084" w:rsidRDefault="00892BBD" w:rsidP="00293CB6">
            <w:pPr>
              <w:rPr>
                <w:rFonts w:ascii="Arial" w:hAnsi="Arial" w:cs="Arial"/>
                <w:sz w:val="22"/>
                <w:szCs w:val="22"/>
              </w:rPr>
            </w:pPr>
            <w:permStart w:id="234230137" w:edGrp="everyone"/>
            <w:r>
              <w:rPr>
                <w:rFonts w:ascii="Arial" w:hAnsi="Arial" w:cs="Arial"/>
                <w:sz w:val="22"/>
                <w:szCs w:val="22"/>
              </w:rPr>
              <w:t xml:space="preserve">Ensure that your budget and proposed timeframe are both accurate and achievable. When presenting your budget you should be able to show your workings, and explain why you have made the decisions that you have. Ideally the information will be presented in an easy to understand format. </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93CB6">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4A99D89F" w:rsidR="005261C7" w:rsidRPr="001C4084" w:rsidRDefault="00B075EA" w:rsidP="00293CB6">
            <w:pPr>
              <w:rPr>
                <w:rFonts w:ascii="Arial" w:hAnsi="Arial" w:cs="Arial"/>
                <w:sz w:val="22"/>
                <w:szCs w:val="22"/>
              </w:rPr>
            </w:pPr>
            <w:permStart w:id="1017786318" w:edGrp="everyone"/>
            <w:r>
              <w:rPr>
                <w:rFonts w:ascii="Arial" w:hAnsi="Arial" w:cs="Arial"/>
                <w:sz w:val="22"/>
                <w:szCs w:val="22"/>
              </w:rPr>
              <w:t>Brainstorming can be a useful technique when in the project planning stage.</w:t>
            </w:r>
            <w:r w:rsidR="00953BF3">
              <w:rPr>
                <w:rFonts w:ascii="Arial" w:hAnsi="Arial" w:cs="Arial"/>
                <w:sz w:val="22"/>
                <w:szCs w:val="22"/>
              </w:rPr>
              <w:t xml:space="preserve"> It is a suitable tool for this stage as it promotes</w:t>
            </w:r>
            <w:r w:rsidR="009A28BE">
              <w:rPr>
                <w:rFonts w:ascii="Arial" w:hAnsi="Arial" w:cs="Arial"/>
                <w:sz w:val="22"/>
                <w:szCs w:val="22"/>
              </w:rPr>
              <w:t xml:space="preserve"> out of the box and lateral thought and ideas whic</w:t>
            </w:r>
            <w:r w:rsidR="00FE27F9">
              <w:rPr>
                <w:rFonts w:ascii="Arial" w:hAnsi="Arial" w:cs="Arial"/>
                <w:sz w:val="22"/>
                <w:szCs w:val="22"/>
              </w:rPr>
              <w:t>h can be useful for identifying issues before they arise</w:t>
            </w:r>
            <w:r w:rsidR="009E0B3C">
              <w:rPr>
                <w:rFonts w:ascii="Arial" w:hAnsi="Arial" w:cs="Arial"/>
                <w:sz w:val="22"/>
                <w:szCs w:val="22"/>
              </w:rPr>
              <w:t>. It may also allow for the production</w:t>
            </w:r>
            <w:r w:rsidR="00953BF3">
              <w:rPr>
                <w:rFonts w:ascii="Arial" w:hAnsi="Arial" w:cs="Arial"/>
                <w:sz w:val="22"/>
                <w:szCs w:val="22"/>
              </w:rPr>
              <w:t xml:space="preserve"> </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93CB6">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3DF349FD" w:rsidR="00DD374A" w:rsidRPr="001C4084" w:rsidRDefault="00931DC3" w:rsidP="00293CB6">
            <w:pPr>
              <w:rPr>
                <w:rFonts w:ascii="Arial" w:hAnsi="Arial" w:cs="Arial"/>
                <w:sz w:val="22"/>
                <w:szCs w:val="22"/>
              </w:rPr>
            </w:pPr>
            <w:permStart w:id="1486817952" w:edGrp="everyone"/>
            <w:r>
              <w:rPr>
                <w:rFonts w:ascii="Arial" w:hAnsi="Arial" w:cs="Arial"/>
                <w:sz w:val="22"/>
                <w:szCs w:val="22"/>
              </w:rPr>
              <w:t>The main purpose of quality assurance is to minimise faults and defects in the finished product. Quality assurance is a process that focusses on documenting the various stages of production and creating checks and balances at important stages of works which allow for confirmation of the works quality.</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93CB6">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42C71118" w:rsidR="00DD374A" w:rsidRPr="001C4084" w:rsidRDefault="00931DC3" w:rsidP="00293CB6">
            <w:pPr>
              <w:rPr>
                <w:rFonts w:ascii="Arial" w:hAnsi="Arial" w:cs="Arial"/>
                <w:sz w:val="22"/>
                <w:szCs w:val="22"/>
              </w:rPr>
            </w:pPr>
            <w:permStart w:id="242512443" w:edGrp="everyone"/>
            <w:r>
              <w:rPr>
                <w:rFonts w:ascii="Arial" w:hAnsi="Arial" w:cs="Arial"/>
                <w:sz w:val="22"/>
                <w:szCs w:val="22"/>
              </w:rPr>
              <w:t xml:space="preserve">A human resources plan or staffing plan details who will be working on the project and what kind of hours they will be contributing to the project. </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93CB6">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5FC2BF3D" w:rsidR="00B115D7" w:rsidRPr="0082204C" w:rsidRDefault="00931DC3"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Clearly defined goals that the project must complete within defined parameters to succeed</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4FFC5EF6" w:rsidR="00B115D7" w:rsidRPr="0082204C" w:rsidRDefault="00931DC3"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The parameters which dictate the required works to be completed, areas of influence, legal requirements and limits.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4D96E72E" w:rsidR="00B115D7" w:rsidRPr="0082204C" w:rsidRDefault="00931DC3"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Milestones are what are used to indicate completion of major portions of a project.</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56B67DE4" w:rsidR="00B115D7" w:rsidRPr="0082204C" w:rsidRDefault="00931DC3"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Analysing the required works for completion of a goal and the costs of the works, and breaking works down into their component parts.</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76BB032B" w:rsidR="00B115D7" w:rsidRPr="0082204C" w:rsidRDefault="00931DC3"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An estimate of the cost of completing the works required and a timeline of these costs.</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2975ECAD" w:rsidR="00BD2155" w:rsidRPr="0082204C" w:rsidRDefault="00931DC3"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An  estimation of the staffing requirements of a project, breaking down who and when they are required.</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0DD3F127" w:rsidR="00BD2155" w:rsidRPr="0082204C" w:rsidRDefault="00931DC3"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Detailing of risks associated with the project, plans for their mitigation, strategies to control and monitor risk.</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2DBFC88D" w:rsidR="00BD2155" w:rsidRPr="0082204C" w:rsidRDefault="00931DC3"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Plan for how works and those affected by their works are communicated with. This can include stakeholders, team members, MOP, govt officials etc.</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72701C95" w:rsidR="00BD2155" w:rsidRPr="0082204C" w:rsidRDefault="00931DC3"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Plan for how communication and documentation is provided to relevant stakeholders</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23422759" w:rsidR="00B115D7" w:rsidRPr="0082204C" w:rsidRDefault="00931DC3"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Processes and protocols that outline how changes to the project will be implemented and communicated if they are required.</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5CA93650" w:rsidR="0059026D" w:rsidRPr="001C4084" w:rsidRDefault="00896E1A" w:rsidP="00293CB6">
            <w:pPr>
              <w:rPr>
                <w:rFonts w:ascii="Arial" w:hAnsi="Arial" w:cs="Arial"/>
                <w:sz w:val="22"/>
                <w:szCs w:val="22"/>
              </w:rPr>
            </w:pPr>
            <w:permStart w:id="609161030" w:edGrp="everyone"/>
            <w:r>
              <w:rPr>
                <w:rFonts w:ascii="Arial" w:hAnsi="Arial" w:cs="Arial"/>
                <w:sz w:val="22"/>
                <w:szCs w:val="22"/>
              </w:rPr>
              <w:t>To gain approval you may be required to re-submit the project management plan after multiple revisions. These could be revisions related to budgeting, funding, resource availability, risk profile of the project.</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93CB6">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63E0182" w14:textId="77777777" w:rsidR="0059026D" w:rsidRDefault="00597931" w:rsidP="00293CB6">
            <w:pPr>
              <w:rPr>
                <w:rFonts w:ascii="Arial" w:hAnsi="Arial" w:cs="Arial"/>
                <w:sz w:val="22"/>
                <w:szCs w:val="22"/>
              </w:rPr>
            </w:pPr>
            <w:permStart w:id="1416367536" w:edGrp="everyone"/>
            <w:r>
              <w:rPr>
                <w:rFonts w:ascii="Arial" w:hAnsi="Arial" w:cs="Arial"/>
                <w:sz w:val="22"/>
                <w:szCs w:val="22"/>
              </w:rPr>
              <w:t>Team member responsibility include:</w:t>
            </w:r>
          </w:p>
          <w:p w14:paraId="49D94AB3" w14:textId="77777777" w:rsidR="0059026D" w:rsidRDefault="0059026D" w:rsidP="00293CB6">
            <w:pPr>
              <w:rPr>
                <w:rFonts w:ascii="Arial" w:hAnsi="Arial" w:cs="Arial"/>
                <w:sz w:val="22"/>
                <w:szCs w:val="22"/>
              </w:rPr>
            </w:pPr>
          </w:p>
          <w:p w14:paraId="4F7BBA3D" w14:textId="77777777" w:rsidR="0059026D" w:rsidRDefault="00597931" w:rsidP="00293CB6">
            <w:pPr>
              <w:rPr>
                <w:rFonts w:ascii="Arial" w:hAnsi="Arial" w:cs="Arial"/>
                <w:sz w:val="22"/>
                <w:szCs w:val="22"/>
              </w:rPr>
            </w:pPr>
            <w:r>
              <w:rPr>
                <w:rFonts w:ascii="Arial" w:hAnsi="Arial" w:cs="Arial"/>
                <w:sz w:val="22"/>
                <w:szCs w:val="22"/>
              </w:rPr>
              <w:t>Providing value through experience and knowledge</w:t>
            </w:r>
          </w:p>
          <w:p w14:paraId="73E235F5" w14:textId="77777777" w:rsidR="0059026D" w:rsidRDefault="00597931" w:rsidP="00293CB6">
            <w:pPr>
              <w:rPr>
                <w:rFonts w:ascii="Arial" w:hAnsi="Arial" w:cs="Arial"/>
                <w:sz w:val="22"/>
                <w:szCs w:val="22"/>
              </w:rPr>
            </w:pPr>
            <w:r>
              <w:rPr>
                <w:rFonts w:ascii="Arial" w:hAnsi="Arial" w:cs="Arial"/>
                <w:sz w:val="22"/>
                <w:szCs w:val="22"/>
              </w:rPr>
              <w:t>Track and document works undertaken</w:t>
            </w:r>
          </w:p>
          <w:p w14:paraId="5B50F320" w14:textId="77777777" w:rsidR="0059026D" w:rsidRDefault="00597931" w:rsidP="00293CB6">
            <w:pPr>
              <w:rPr>
                <w:rFonts w:ascii="Arial" w:hAnsi="Arial" w:cs="Arial"/>
                <w:sz w:val="22"/>
                <w:szCs w:val="22"/>
              </w:rPr>
            </w:pPr>
            <w:r>
              <w:rPr>
                <w:rFonts w:ascii="Arial" w:hAnsi="Arial" w:cs="Arial"/>
                <w:sz w:val="22"/>
                <w:szCs w:val="22"/>
              </w:rPr>
              <w:t>Work towards project objectives</w:t>
            </w:r>
          </w:p>
          <w:p w14:paraId="5F3A3167" w14:textId="77777777" w:rsidR="0059026D" w:rsidRDefault="00597931" w:rsidP="00293CB6">
            <w:pPr>
              <w:rPr>
                <w:rFonts w:ascii="Arial" w:hAnsi="Arial" w:cs="Arial"/>
                <w:sz w:val="22"/>
                <w:szCs w:val="22"/>
              </w:rPr>
            </w:pPr>
            <w:r>
              <w:rPr>
                <w:rFonts w:ascii="Arial" w:hAnsi="Arial" w:cs="Arial"/>
                <w:sz w:val="22"/>
                <w:szCs w:val="22"/>
              </w:rPr>
              <w:t>Contribute to a positive workplace environment</w:t>
            </w:r>
          </w:p>
          <w:permEnd w:id="1416367536"/>
          <w:p w14:paraId="2C13420D" w14:textId="35EFCBAF" w:rsidR="0059026D" w:rsidRPr="001C4084" w:rsidRDefault="0059026D" w:rsidP="00293CB6">
            <w:pPr>
              <w:rPr>
                <w:rFonts w:ascii="Arial" w:hAnsi="Arial" w:cs="Arial"/>
                <w:sz w:val="22"/>
                <w:szCs w:val="22"/>
              </w:rPr>
            </w:pPr>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93CB6">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7F2179E9" w:rsidR="0059026D" w:rsidRPr="001C4084" w:rsidRDefault="00896E1A" w:rsidP="00293CB6">
            <w:pPr>
              <w:rPr>
                <w:rFonts w:ascii="Arial" w:hAnsi="Arial" w:cs="Arial"/>
                <w:sz w:val="22"/>
                <w:szCs w:val="22"/>
              </w:rPr>
            </w:pPr>
            <w:permStart w:id="1856573967" w:edGrp="everyone"/>
            <w:r>
              <w:rPr>
                <w:rFonts w:ascii="Arial" w:hAnsi="Arial" w:cs="Arial"/>
                <w:sz w:val="22"/>
                <w:szCs w:val="22"/>
              </w:rPr>
              <w:t>KPI’s, team meetings, pre-start meetings, email communication, 1 on 1 meetings.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93CB6">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6FF7B580" w:rsidR="008B2EFF" w:rsidRPr="0082204C" w:rsidRDefault="004831AC" w:rsidP="00CB70C9">
            <w:pPr>
              <w:jc w:val="left"/>
              <w:rPr>
                <w:rFonts w:ascii="Arial" w:hAnsi="Arial" w:cs="Arial"/>
                <w:color w:val="1F497D" w:themeColor="text2"/>
                <w:sz w:val="22"/>
                <w:szCs w:val="18"/>
              </w:rPr>
            </w:pPr>
            <w:permStart w:id="457908036" w:edGrp="everyone"/>
            <w:r>
              <w:rPr>
                <w:rFonts w:ascii="Arial" w:hAnsi="Arial" w:cs="Arial"/>
                <w:color w:val="1F497D" w:themeColor="text2"/>
                <w:sz w:val="22"/>
                <w:szCs w:val="18"/>
              </w:rPr>
              <w:t>Document management is about managing which documents are being actively used and produced as part of a projects implimentation</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3C7E7781" w:rsidR="008B2EFF" w:rsidRPr="0082204C" w:rsidRDefault="004831AC" w:rsidP="00CB70C9">
            <w:pPr>
              <w:jc w:val="left"/>
              <w:rPr>
                <w:rFonts w:ascii="Arial" w:hAnsi="Arial" w:cs="Arial"/>
                <w:color w:val="1F497D" w:themeColor="text2"/>
                <w:sz w:val="22"/>
                <w:szCs w:val="18"/>
              </w:rPr>
            </w:pPr>
            <w:permStart w:id="1165763177" w:edGrp="everyone"/>
            <w:r>
              <w:rPr>
                <w:rFonts w:ascii="Arial" w:hAnsi="Arial" w:cs="Arial"/>
                <w:color w:val="1F497D" w:themeColor="text2"/>
                <w:sz w:val="22"/>
                <w:szCs w:val="18"/>
              </w:rPr>
              <w:t>Record management is about having systems in place to maintain and keep documents produced by the project in a way that allows easy access and project security</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75CA1402" w:rsidR="0059026D" w:rsidRPr="001C4084" w:rsidRDefault="00C11D2C" w:rsidP="00293CB6">
            <w:pPr>
              <w:rPr>
                <w:rFonts w:ascii="Arial" w:hAnsi="Arial" w:cs="Arial"/>
                <w:sz w:val="22"/>
                <w:szCs w:val="22"/>
              </w:rPr>
            </w:pPr>
            <w:permStart w:id="1857761492" w:edGrp="everyone"/>
            <w:r>
              <w:rPr>
                <w:rFonts w:ascii="Arial" w:hAnsi="Arial" w:cs="Arial"/>
                <w:sz w:val="22"/>
                <w:szCs w:val="22"/>
              </w:rPr>
              <w:t>I would instruct all team members to store project documents in concurrence with our records management policy. This would mean all relevant documents are securely kept, that they are kept for the duration of the project and that they are not able to be shared outside of the company unless needing to be.</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93CB6">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7054F960" w14:textId="77777777" w:rsidR="0082204C" w:rsidRDefault="00D128D4" w:rsidP="0082204C">
            <w:pPr>
              <w:pStyle w:val="38PASBenchmark"/>
              <w:ind w:left="0"/>
              <w:rPr>
                <w:rFonts w:ascii="Arial" w:hAnsi="Arial"/>
                <w:vanish w:val="0"/>
                <w:sz w:val="22"/>
                <w:szCs w:val="18"/>
              </w:rPr>
            </w:pPr>
            <w:permStart w:id="349396007" w:edGrp="everyone"/>
            <w:r>
              <w:rPr>
                <w:rFonts w:ascii="Arial" w:hAnsi="Arial"/>
                <w:vanish w:val="0"/>
                <w:sz w:val="22"/>
                <w:szCs w:val="18"/>
              </w:rPr>
              <w:t>Check pre-start sheet correctly filled out</w:t>
            </w:r>
          </w:p>
          <w:p w14:paraId="4380CC95" w14:textId="77777777" w:rsidR="0082204C" w:rsidRDefault="00D128D4" w:rsidP="0082204C">
            <w:pPr>
              <w:pStyle w:val="38PASBenchmark"/>
              <w:ind w:left="0"/>
              <w:rPr>
                <w:rFonts w:ascii="Arial" w:hAnsi="Arial"/>
                <w:vanish w:val="0"/>
                <w:sz w:val="22"/>
                <w:szCs w:val="18"/>
              </w:rPr>
            </w:pPr>
            <w:r>
              <w:rPr>
                <w:rFonts w:ascii="Arial" w:hAnsi="Arial"/>
                <w:vanish w:val="0"/>
                <w:sz w:val="22"/>
                <w:szCs w:val="18"/>
              </w:rPr>
              <w:t>Random check of SWMS and JHA’s</w:t>
            </w:r>
          </w:p>
          <w:p w14:paraId="15901B67" w14:textId="77777777" w:rsidR="0082204C" w:rsidRDefault="00E3474E" w:rsidP="0082204C">
            <w:pPr>
              <w:pStyle w:val="38PASBenchmark"/>
              <w:ind w:left="0"/>
              <w:rPr>
                <w:rFonts w:ascii="Arial" w:hAnsi="Arial"/>
                <w:vanish w:val="0"/>
                <w:sz w:val="22"/>
                <w:szCs w:val="18"/>
              </w:rPr>
            </w:pPr>
            <w:r>
              <w:rPr>
                <w:rFonts w:ascii="Arial" w:hAnsi="Arial"/>
                <w:vanish w:val="0"/>
                <w:sz w:val="22"/>
                <w:szCs w:val="18"/>
              </w:rPr>
              <w:t>Perform excavation permit checks</w:t>
            </w:r>
          </w:p>
          <w:p w14:paraId="6FE9AB7B" w14:textId="77777777" w:rsidR="0082204C" w:rsidRDefault="00DA1A4F" w:rsidP="0082204C">
            <w:pPr>
              <w:pStyle w:val="38PASBenchmark"/>
              <w:ind w:left="0"/>
              <w:rPr>
                <w:rFonts w:ascii="Arial" w:hAnsi="Arial"/>
                <w:vanish w:val="0"/>
                <w:sz w:val="22"/>
                <w:szCs w:val="18"/>
              </w:rPr>
            </w:pPr>
            <w:r>
              <w:rPr>
                <w:rFonts w:ascii="Arial" w:hAnsi="Arial"/>
                <w:vanish w:val="0"/>
                <w:sz w:val="22"/>
                <w:szCs w:val="18"/>
              </w:rPr>
              <w:t>Check site parking bays are set up and being used correctly</w:t>
            </w:r>
          </w:p>
          <w:p w14:paraId="71B94A36" w14:textId="77777777" w:rsidR="0082204C" w:rsidRDefault="000D2AD5" w:rsidP="0082204C">
            <w:pPr>
              <w:pStyle w:val="38PASBenchmark"/>
              <w:ind w:left="0"/>
              <w:rPr>
                <w:rFonts w:ascii="Arial" w:hAnsi="Arial"/>
                <w:vanish w:val="0"/>
                <w:sz w:val="22"/>
                <w:szCs w:val="18"/>
              </w:rPr>
            </w:pPr>
            <w:r>
              <w:rPr>
                <w:rFonts w:ascii="Arial" w:hAnsi="Arial"/>
                <w:vanish w:val="0"/>
                <w:sz w:val="22"/>
                <w:szCs w:val="18"/>
              </w:rPr>
              <w:t>Check TMP is being implemented as per planned</w:t>
            </w:r>
          </w:p>
          <w:p w14:paraId="3940C00C" w14:textId="77777777" w:rsidR="0082204C" w:rsidRDefault="000D2AD5" w:rsidP="0082204C">
            <w:pPr>
              <w:pStyle w:val="38PASBenchmark"/>
              <w:ind w:left="0"/>
              <w:rPr>
                <w:rFonts w:ascii="Arial" w:hAnsi="Arial"/>
                <w:vanish w:val="0"/>
                <w:sz w:val="22"/>
                <w:szCs w:val="18"/>
              </w:rPr>
            </w:pPr>
            <w:r>
              <w:rPr>
                <w:rFonts w:ascii="Arial" w:hAnsi="Arial"/>
                <w:vanish w:val="0"/>
                <w:sz w:val="22"/>
                <w:szCs w:val="18"/>
              </w:rPr>
              <w:t>Check Hazchem container is being utilised correctly</w:t>
            </w:r>
          </w:p>
          <w:p w14:paraId="1A746C84" w14:textId="4CA812E4" w:rsidR="006E75AF" w:rsidRDefault="006E75AF" w:rsidP="0082204C">
            <w:pPr>
              <w:pStyle w:val="38PASBenchmark"/>
              <w:ind w:left="0"/>
              <w:rPr>
                <w:rFonts w:ascii="Arial" w:hAnsi="Arial"/>
                <w:vanish w:val="0"/>
                <w:sz w:val="22"/>
                <w:szCs w:val="18"/>
              </w:rPr>
            </w:pPr>
            <w:r>
              <w:rPr>
                <w:rFonts w:ascii="Arial" w:hAnsi="Arial"/>
                <w:vanish w:val="0"/>
                <w:sz w:val="22"/>
                <w:szCs w:val="18"/>
              </w:rPr>
              <w:t>Check works are being undertaken as written in JHA’s</w:t>
            </w:r>
          </w:p>
          <w:p w14:paraId="719104AE" w14:textId="03C41B59" w:rsidR="006E75AF" w:rsidRDefault="00085026" w:rsidP="0082204C">
            <w:pPr>
              <w:pStyle w:val="38PASBenchmark"/>
              <w:ind w:left="0"/>
              <w:rPr>
                <w:rFonts w:ascii="Arial" w:hAnsi="Arial"/>
                <w:vanish w:val="0"/>
                <w:sz w:val="22"/>
                <w:szCs w:val="18"/>
              </w:rPr>
            </w:pPr>
            <w:r>
              <w:rPr>
                <w:rFonts w:ascii="Arial" w:hAnsi="Arial"/>
                <w:vanish w:val="0"/>
                <w:sz w:val="22"/>
                <w:szCs w:val="18"/>
              </w:rPr>
              <w:t>Check site signage is compliant and accurate</w:t>
            </w:r>
          </w:p>
          <w:p w14:paraId="2CCCAD31" w14:textId="32443A57" w:rsidR="00085026" w:rsidRDefault="00085026" w:rsidP="0082204C">
            <w:pPr>
              <w:pStyle w:val="38PASBenchmark"/>
              <w:ind w:left="0"/>
              <w:rPr>
                <w:rFonts w:ascii="Arial" w:hAnsi="Arial"/>
                <w:vanish w:val="0"/>
                <w:sz w:val="22"/>
                <w:szCs w:val="18"/>
              </w:rPr>
            </w:pPr>
            <w:r>
              <w:rPr>
                <w:rFonts w:ascii="Arial" w:hAnsi="Arial"/>
                <w:vanish w:val="0"/>
                <w:sz w:val="22"/>
                <w:szCs w:val="18"/>
              </w:rPr>
              <w:t>Check excavations for benching/battering/shoring correctly</w:t>
            </w:r>
          </w:p>
          <w:permEnd w:id="349396007"/>
          <w:p w14:paraId="0D6667D3" w14:textId="2511AF0B"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5F52C9BA" w:rsidR="00C114A9" w:rsidRPr="001C4084" w:rsidRDefault="00C177EB" w:rsidP="00293CB6">
            <w:pPr>
              <w:rPr>
                <w:rFonts w:ascii="Arial" w:hAnsi="Arial" w:cs="Arial"/>
                <w:sz w:val="22"/>
                <w:szCs w:val="22"/>
              </w:rPr>
            </w:pPr>
            <w:permStart w:id="1700531586" w:edGrp="everyone"/>
            <w:r>
              <w:rPr>
                <w:rFonts w:ascii="Arial" w:hAnsi="Arial" w:cs="Arial"/>
                <w:sz w:val="22"/>
                <w:szCs w:val="22"/>
              </w:rPr>
              <w:t>Weekly status reports give team members and other stakeholders a chance to co-ordinate and further plan for works and milestones. These also provide an opportunity for any potential clashes or issues to be identified before they arise. A weekly status report also allow teams to communicate when tasks have been completed and milestones met and the progress of the project to be tracked.</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93CB6">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1F3AE7" w14:textId="4F0D21F6" w:rsidR="00C114A9" w:rsidRPr="001C4084" w:rsidRDefault="00293CB6" w:rsidP="00293CB6">
            <w:pPr>
              <w:rPr>
                <w:rFonts w:ascii="Arial" w:hAnsi="Arial" w:cs="Arial"/>
                <w:sz w:val="22"/>
                <w:szCs w:val="22"/>
              </w:rPr>
            </w:pPr>
            <w:permStart w:id="179063996" w:edGrp="everyone"/>
            <w:r>
              <w:rPr>
                <w:rFonts w:ascii="Arial" w:hAnsi="Arial" w:cs="Arial"/>
                <w:sz w:val="22"/>
                <w:szCs w:val="22"/>
              </w:rPr>
              <w:t>Following completion of the project a review of the final budget should be undertaken. This can allow insight into where money was lost or won and where estimations may have been incorrect at commencement. This can provide valuable learning for future projects. A final review also allows for the team to ensure that there are no outstanding debts or credits that need to be followed up. The project manager can then complete a final Financial Expenses report and submit this to the client. This can then be added to the Project Closure report.</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93CB6">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0C34B89E" w:rsidR="00C114A9" w:rsidRPr="001C4084" w:rsidRDefault="005A02EA" w:rsidP="00293CB6">
            <w:pPr>
              <w:rPr>
                <w:rFonts w:ascii="Arial" w:hAnsi="Arial" w:cs="Arial"/>
                <w:sz w:val="22"/>
                <w:szCs w:val="22"/>
              </w:rPr>
            </w:pPr>
            <w:permStart w:id="727279693" w:edGrp="everyone"/>
            <w:r>
              <w:rPr>
                <w:rFonts w:ascii="Arial" w:hAnsi="Arial" w:cs="Arial"/>
                <w:sz w:val="22"/>
                <w:szCs w:val="22"/>
              </w:rPr>
              <w:t xml:space="preserve">The financial records should meet the agreed budget so that the project is a financial success. Project spending should be accurately tracked as works are ongoing and any issues should be flagged well prior to the completion of the project. </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93CB6">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6B8B9F01" w:rsidR="00C114A9" w:rsidRPr="001C4084" w:rsidRDefault="00C177EB" w:rsidP="00293CB6">
            <w:pPr>
              <w:rPr>
                <w:rFonts w:ascii="Arial" w:hAnsi="Arial" w:cs="Arial"/>
                <w:sz w:val="22"/>
                <w:szCs w:val="22"/>
              </w:rPr>
            </w:pPr>
            <w:permStart w:id="1708685188" w:edGrp="everyone"/>
            <w:r>
              <w:rPr>
                <w:rFonts w:ascii="Arial" w:hAnsi="Arial" w:cs="Arial"/>
                <w:sz w:val="22"/>
                <w:szCs w:val="22"/>
              </w:rPr>
              <w:t>Stakeholders must review completed works and associates documentation and lots and provide a signature to confirm they are happy with the product that has been delivered.</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93CB6">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93CB6">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1144881" w14:textId="77777777" w:rsidR="005C57AB" w:rsidRDefault="005C57AB" w:rsidP="00293CB6">
            <w:pPr>
              <w:rPr>
                <w:rFonts w:ascii="Arial" w:hAnsi="Arial" w:cs="Arial"/>
                <w:sz w:val="22"/>
                <w:szCs w:val="22"/>
              </w:rPr>
            </w:pPr>
            <w:permStart w:id="1301445808" w:edGrp="everyone"/>
          </w:p>
          <w:p w14:paraId="73333362" w14:textId="77777777" w:rsidR="005C57AB" w:rsidRDefault="00D44E23" w:rsidP="00293CB6">
            <w:pPr>
              <w:rPr>
                <w:rFonts w:ascii="Arial" w:hAnsi="Arial" w:cs="Arial"/>
                <w:sz w:val="22"/>
                <w:szCs w:val="22"/>
              </w:rPr>
            </w:pPr>
            <w:r>
              <w:rPr>
                <w:rFonts w:ascii="Arial" w:hAnsi="Arial" w:cs="Arial"/>
                <w:sz w:val="22"/>
                <w:szCs w:val="22"/>
              </w:rPr>
              <w:t>Collect feedback from the project team</w:t>
            </w:r>
          </w:p>
          <w:p w14:paraId="5EED8BD5" w14:textId="77777777" w:rsidR="005C57AB" w:rsidRDefault="005C57AB" w:rsidP="00293CB6">
            <w:pPr>
              <w:rPr>
                <w:rFonts w:ascii="Arial" w:hAnsi="Arial" w:cs="Arial"/>
                <w:sz w:val="22"/>
                <w:szCs w:val="22"/>
              </w:rPr>
            </w:pPr>
          </w:p>
          <w:p w14:paraId="533CA68E" w14:textId="77777777" w:rsidR="005C57AB" w:rsidRDefault="005C57AB" w:rsidP="00293CB6">
            <w:pPr>
              <w:rPr>
                <w:rFonts w:ascii="Arial" w:hAnsi="Arial" w:cs="Arial"/>
                <w:sz w:val="22"/>
                <w:szCs w:val="22"/>
              </w:rPr>
            </w:pPr>
          </w:p>
          <w:p w14:paraId="4AADE840" w14:textId="77777777" w:rsidR="005C57AB" w:rsidRDefault="005C57AB" w:rsidP="00293CB6">
            <w:pPr>
              <w:rPr>
                <w:rFonts w:ascii="Arial" w:hAnsi="Arial" w:cs="Arial"/>
                <w:sz w:val="22"/>
                <w:szCs w:val="22"/>
              </w:rPr>
            </w:pPr>
          </w:p>
          <w:p w14:paraId="05DC4F6E" w14:textId="77777777" w:rsidR="005C57AB" w:rsidRDefault="005C57AB" w:rsidP="00293CB6">
            <w:pPr>
              <w:rPr>
                <w:rFonts w:ascii="Arial" w:hAnsi="Arial" w:cs="Arial"/>
                <w:sz w:val="22"/>
                <w:szCs w:val="22"/>
              </w:rPr>
            </w:pPr>
          </w:p>
          <w:p w14:paraId="3CD4CDB9" w14:textId="77777777" w:rsidR="005C57AB" w:rsidRDefault="005C57AB" w:rsidP="00293CB6">
            <w:pPr>
              <w:rPr>
                <w:rFonts w:ascii="Arial" w:hAnsi="Arial" w:cs="Arial"/>
                <w:sz w:val="22"/>
                <w:szCs w:val="22"/>
              </w:rPr>
            </w:pPr>
          </w:p>
          <w:p w14:paraId="7D1EAB51" w14:textId="77777777" w:rsidR="005C57AB" w:rsidRDefault="005C57AB" w:rsidP="00293CB6">
            <w:pPr>
              <w:rPr>
                <w:rFonts w:ascii="Arial" w:hAnsi="Arial" w:cs="Arial"/>
                <w:sz w:val="22"/>
                <w:szCs w:val="22"/>
              </w:rPr>
            </w:pPr>
          </w:p>
          <w:p w14:paraId="4BB5E7B7" w14:textId="77777777" w:rsidR="005C57AB" w:rsidRDefault="005C57AB" w:rsidP="00293CB6">
            <w:pPr>
              <w:rPr>
                <w:rFonts w:ascii="Arial" w:hAnsi="Arial" w:cs="Arial"/>
                <w:sz w:val="22"/>
                <w:szCs w:val="22"/>
              </w:rPr>
            </w:pPr>
          </w:p>
          <w:p w14:paraId="1BB18BEB" w14:textId="77777777" w:rsidR="005C57AB" w:rsidRDefault="005C57AB" w:rsidP="00293CB6">
            <w:pPr>
              <w:rPr>
                <w:rFonts w:ascii="Arial" w:hAnsi="Arial" w:cs="Arial"/>
                <w:sz w:val="22"/>
                <w:szCs w:val="22"/>
              </w:rPr>
            </w:pPr>
          </w:p>
          <w:p w14:paraId="1D599685" w14:textId="77777777" w:rsidR="005C57AB" w:rsidRDefault="005C57AB" w:rsidP="00293CB6">
            <w:pPr>
              <w:rPr>
                <w:rFonts w:ascii="Arial" w:hAnsi="Arial" w:cs="Arial"/>
                <w:sz w:val="22"/>
                <w:szCs w:val="22"/>
              </w:rPr>
            </w:pPr>
          </w:p>
          <w:p w14:paraId="1473F534" w14:textId="445C11E4" w:rsidR="005C57AB" w:rsidRPr="001C4084" w:rsidRDefault="00D44E23" w:rsidP="00293CB6">
            <w:pPr>
              <w:rPr>
                <w:rFonts w:ascii="Arial" w:hAnsi="Arial" w:cs="Arial"/>
                <w:sz w:val="22"/>
                <w:szCs w:val="22"/>
              </w:rPr>
            </w:pPr>
            <w:r>
              <w:rPr>
                <w:rFonts w:ascii="Arial" w:hAnsi="Arial" w:cs="Arial"/>
                <w:sz w:val="22"/>
                <w:szCs w:val="22"/>
              </w:rPr>
              <w:t>Complete a post closure review</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93CB6">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0699C2CD" w:rsidR="005B4B55" w:rsidRPr="001C4084" w:rsidRDefault="00C177EB" w:rsidP="00293CB6">
            <w:pPr>
              <w:rPr>
                <w:rFonts w:ascii="Arial" w:hAnsi="Arial" w:cs="Arial"/>
                <w:sz w:val="22"/>
                <w:szCs w:val="22"/>
              </w:rPr>
            </w:pPr>
            <w:permStart w:id="368844254" w:edGrp="everyone"/>
            <w:r>
              <w:rPr>
                <w:rFonts w:ascii="Arial" w:hAnsi="Arial" w:cs="Arial"/>
                <w:sz w:val="22"/>
                <w:szCs w:val="22"/>
              </w:rPr>
              <w:t xml:space="preserve">You can get team members and stakeholders to complete surveys to give them an opportunity to reflect on the processes and actions taken to complete the project.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93CB6">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293CB6">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293CB6">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293CB6">
            <w:pPr>
              <w:ind w:right="390"/>
              <w:jc w:val="left"/>
              <w:rPr>
                <w:rFonts w:ascii="Arial" w:hAnsi="Arial" w:cs="Arial"/>
                <w:sz w:val="20"/>
              </w:rPr>
            </w:pPr>
            <w:permStart w:id="685659145" w:edGrp="everyone"/>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293CB6">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293CB6">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293CB6">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293CB6">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293CB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293CB6">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293CB6">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293CB6">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293CB6">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293CB6">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293CB6">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293CB6">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93CB6">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93CB6">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293CB6">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293CB6">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293CB6">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293CB6">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293CB6">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293CB6">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293CB6">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293CB6">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93CB6">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93CB6">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93CB6">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93CB6">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93CB6">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93CB6">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293CB6">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293CB6">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293CB6">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293CB6">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293CB6">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293CB6">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2E999" w14:textId="77777777" w:rsidR="007A52B6" w:rsidRDefault="007A52B6" w:rsidP="00A67754">
      <w:r>
        <w:separator/>
      </w:r>
    </w:p>
    <w:p w14:paraId="1EF85B57" w14:textId="77777777" w:rsidR="007A52B6" w:rsidRDefault="007A52B6"/>
    <w:p w14:paraId="38D4DA65" w14:textId="77777777" w:rsidR="007A52B6" w:rsidRDefault="007A52B6"/>
  </w:endnote>
  <w:endnote w:type="continuationSeparator" w:id="0">
    <w:p w14:paraId="02C84B7C" w14:textId="77777777" w:rsidR="007A52B6" w:rsidRDefault="007A52B6" w:rsidP="00A67754">
      <w:r>
        <w:continuationSeparator/>
      </w:r>
    </w:p>
    <w:p w14:paraId="590476BD" w14:textId="77777777" w:rsidR="007A52B6" w:rsidRDefault="007A52B6"/>
    <w:p w14:paraId="1B4C0E53" w14:textId="77777777" w:rsidR="007A52B6" w:rsidRDefault="007A5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8AE408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44E23">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EDF0F1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1D2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1F75A2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44E2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21436E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44E2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67E85" w14:textId="77777777" w:rsidR="007A52B6" w:rsidRDefault="007A52B6" w:rsidP="00A67754">
      <w:r>
        <w:separator/>
      </w:r>
    </w:p>
    <w:p w14:paraId="6CA094F9" w14:textId="77777777" w:rsidR="007A52B6" w:rsidRDefault="007A52B6"/>
    <w:p w14:paraId="677FFA6F" w14:textId="77777777" w:rsidR="007A52B6" w:rsidRDefault="007A52B6"/>
  </w:footnote>
  <w:footnote w:type="continuationSeparator" w:id="0">
    <w:p w14:paraId="1B7AA4B5" w14:textId="77777777" w:rsidR="007A52B6" w:rsidRDefault="007A52B6" w:rsidP="00A67754">
      <w:r>
        <w:continuationSeparator/>
      </w:r>
    </w:p>
    <w:p w14:paraId="4B0D6DD3" w14:textId="77777777" w:rsidR="007A52B6" w:rsidRDefault="007A52B6"/>
    <w:p w14:paraId="5D3B08B9" w14:textId="77777777" w:rsidR="007A52B6" w:rsidRDefault="007A52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D12D4A"/>
    <w:multiLevelType w:val="hybridMultilevel"/>
    <w:tmpl w:val="3CCA85B8"/>
    <w:lvl w:ilvl="0" w:tplc="4BDA487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B1AA9"/>
    <w:multiLevelType w:val="hybridMultilevel"/>
    <w:tmpl w:val="0B60A430"/>
    <w:lvl w:ilvl="0" w:tplc="8E026D56">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2793395"/>
    <w:multiLevelType w:val="hybridMultilevel"/>
    <w:tmpl w:val="29D2D39E"/>
    <w:lvl w:ilvl="0" w:tplc="BCF800E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D293B7A"/>
    <w:multiLevelType w:val="hybridMultilevel"/>
    <w:tmpl w:val="443410C6"/>
    <w:lvl w:ilvl="0" w:tplc="77A8D4F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D0608E9"/>
    <w:multiLevelType w:val="hybridMultilevel"/>
    <w:tmpl w:val="BF8623F0"/>
    <w:lvl w:ilvl="0" w:tplc="34180060">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11"/>
  </w:num>
  <w:num w:numId="2" w16cid:durableId="125704772">
    <w:abstractNumId w:val="17"/>
  </w:num>
  <w:num w:numId="3" w16cid:durableId="1813981616">
    <w:abstractNumId w:val="8"/>
  </w:num>
  <w:num w:numId="4" w16cid:durableId="1173446744">
    <w:abstractNumId w:val="15"/>
  </w:num>
  <w:num w:numId="5" w16cid:durableId="1795323298">
    <w:abstractNumId w:val="14"/>
  </w:num>
  <w:num w:numId="6" w16cid:durableId="2119333065">
    <w:abstractNumId w:val="23"/>
  </w:num>
  <w:num w:numId="7" w16cid:durableId="275598277">
    <w:abstractNumId w:val="4"/>
  </w:num>
  <w:num w:numId="8" w16cid:durableId="1042364230">
    <w:abstractNumId w:val="3"/>
  </w:num>
  <w:num w:numId="9" w16cid:durableId="1023018417">
    <w:abstractNumId w:val="13"/>
  </w:num>
  <w:num w:numId="10" w16cid:durableId="149565144">
    <w:abstractNumId w:val="10"/>
  </w:num>
  <w:num w:numId="11" w16cid:durableId="1728726990">
    <w:abstractNumId w:val="7"/>
  </w:num>
  <w:num w:numId="12" w16cid:durableId="2119324251">
    <w:abstractNumId w:val="29"/>
  </w:num>
  <w:num w:numId="13" w16cid:durableId="1444227832">
    <w:abstractNumId w:val="20"/>
  </w:num>
  <w:num w:numId="14" w16cid:durableId="790899876">
    <w:abstractNumId w:val="0"/>
  </w:num>
  <w:num w:numId="15" w16cid:durableId="728070674">
    <w:abstractNumId w:val="16"/>
  </w:num>
  <w:num w:numId="16" w16cid:durableId="620107931">
    <w:abstractNumId w:val="26"/>
  </w:num>
  <w:num w:numId="17" w16cid:durableId="1437746148">
    <w:abstractNumId w:val="19"/>
  </w:num>
  <w:num w:numId="18" w16cid:durableId="507989159">
    <w:abstractNumId w:val="25"/>
  </w:num>
  <w:num w:numId="19" w16cid:durableId="541594014">
    <w:abstractNumId w:val="18"/>
  </w:num>
  <w:num w:numId="20" w16cid:durableId="194657534">
    <w:abstractNumId w:val="27"/>
  </w:num>
  <w:num w:numId="21" w16cid:durableId="76363146">
    <w:abstractNumId w:val="24"/>
  </w:num>
  <w:num w:numId="22" w16cid:durableId="1032724135">
    <w:abstractNumId w:val="12"/>
  </w:num>
  <w:num w:numId="23" w16cid:durableId="16062342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8"/>
  </w:num>
  <w:num w:numId="33" w16cid:durableId="583412610">
    <w:abstractNumId w:val="22"/>
  </w:num>
  <w:num w:numId="34" w16cid:durableId="1587615161">
    <w:abstractNumId w:val="1"/>
  </w:num>
  <w:num w:numId="35" w16cid:durableId="39062189">
    <w:abstractNumId w:val="5"/>
  </w:num>
  <w:num w:numId="36" w16cid:durableId="2002197636">
    <w:abstractNumId w:val="9"/>
  </w:num>
  <w:num w:numId="37" w16cid:durableId="1110512200">
    <w:abstractNumId w:val="21"/>
  </w:num>
  <w:num w:numId="38" w16cid:durableId="775057447">
    <w:abstractNumId w:val="6"/>
  </w:num>
  <w:num w:numId="39" w16cid:durableId="1553078223">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BA"/>
    <w:rsid w:val="00004086"/>
    <w:rsid w:val="000058E5"/>
    <w:rsid w:val="0000698A"/>
    <w:rsid w:val="0000720C"/>
    <w:rsid w:val="00007E81"/>
    <w:rsid w:val="00010145"/>
    <w:rsid w:val="00010AAE"/>
    <w:rsid w:val="00020BB6"/>
    <w:rsid w:val="00024F65"/>
    <w:rsid w:val="00026933"/>
    <w:rsid w:val="00027B47"/>
    <w:rsid w:val="00031294"/>
    <w:rsid w:val="00035243"/>
    <w:rsid w:val="000357E2"/>
    <w:rsid w:val="00041FA8"/>
    <w:rsid w:val="000431AD"/>
    <w:rsid w:val="0004368E"/>
    <w:rsid w:val="00043AB3"/>
    <w:rsid w:val="0004675B"/>
    <w:rsid w:val="00052041"/>
    <w:rsid w:val="00054D7B"/>
    <w:rsid w:val="00060CF1"/>
    <w:rsid w:val="00061726"/>
    <w:rsid w:val="000636A4"/>
    <w:rsid w:val="000653FD"/>
    <w:rsid w:val="000672EE"/>
    <w:rsid w:val="00067A5F"/>
    <w:rsid w:val="00074457"/>
    <w:rsid w:val="00076AD6"/>
    <w:rsid w:val="0008468E"/>
    <w:rsid w:val="00085026"/>
    <w:rsid w:val="00086146"/>
    <w:rsid w:val="00090D03"/>
    <w:rsid w:val="00091491"/>
    <w:rsid w:val="0009164E"/>
    <w:rsid w:val="000A2303"/>
    <w:rsid w:val="000A7B07"/>
    <w:rsid w:val="000B346C"/>
    <w:rsid w:val="000B5924"/>
    <w:rsid w:val="000B7B64"/>
    <w:rsid w:val="000C0F8B"/>
    <w:rsid w:val="000C233D"/>
    <w:rsid w:val="000C4F46"/>
    <w:rsid w:val="000C5322"/>
    <w:rsid w:val="000C6FB4"/>
    <w:rsid w:val="000C7FA2"/>
    <w:rsid w:val="000D0740"/>
    <w:rsid w:val="000D2AD5"/>
    <w:rsid w:val="000E1E8C"/>
    <w:rsid w:val="000E680F"/>
    <w:rsid w:val="000F0FCA"/>
    <w:rsid w:val="000F5890"/>
    <w:rsid w:val="000F6AFC"/>
    <w:rsid w:val="00101E97"/>
    <w:rsid w:val="00103A5E"/>
    <w:rsid w:val="00106585"/>
    <w:rsid w:val="001109C7"/>
    <w:rsid w:val="0011218C"/>
    <w:rsid w:val="0011416F"/>
    <w:rsid w:val="001145F5"/>
    <w:rsid w:val="001157AF"/>
    <w:rsid w:val="00116C30"/>
    <w:rsid w:val="0012144F"/>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1DEB"/>
    <w:rsid w:val="00175F6C"/>
    <w:rsid w:val="00184237"/>
    <w:rsid w:val="001856C4"/>
    <w:rsid w:val="0018673D"/>
    <w:rsid w:val="00187D1C"/>
    <w:rsid w:val="00191E86"/>
    <w:rsid w:val="0019250A"/>
    <w:rsid w:val="001A39FF"/>
    <w:rsid w:val="001A5252"/>
    <w:rsid w:val="001A6E5C"/>
    <w:rsid w:val="001A77CF"/>
    <w:rsid w:val="001B0445"/>
    <w:rsid w:val="001B09BC"/>
    <w:rsid w:val="001B28E5"/>
    <w:rsid w:val="001C0B34"/>
    <w:rsid w:val="001C4084"/>
    <w:rsid w:val="001D01D1"/>
    <w:rsid w:val="001D2BF4"/>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3CB6"/>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8D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0440F"/>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31AC"/>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4F1A92"/>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97931"/>
    <w:rsid w:val="005A02EA"/>
    <w:rsid w:val="005A0C42"/>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1D84"/>
    <w:rsid w:val="00652FA9"/>
    <w:rsid w:val="00653936"/>
    <w:rsid w:val="006555C5"/>
    <w:rsid w:val="00655694"/>
    <w:rsid w:val="00655F6F"/>
    <w:rsid w:val="0065692C"/>
    <w:rsid w:val="006575BC"/>
    <w:rsid w:val="00666379"/>
    <w:rsid w:val="0066767E"/>
    <w:rsid w:val="00672D43"/>
    <w:rsid w:val="00672FAE"/>
    <w:rsid w:val="00673AF3"/>
    <w:rsid w:val="00674DE6"/>
    <w:rsid w:val="00675E17"/>
    <w:rsid w:val="00677444"/>
    <w:rsid w:val="006774E6"/>
    <w:rsid w:val="00680BFE"/>
    <w:rsid w:val="006821FD"/>
    <w:rsid w:val="0068582E"/>
    <w:rsid w:val="00685DFA"/>
    <w:rsid w:val="006862FA"/>
    <w:rsid w:val="00690995"/>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E75AF"/>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7B3"/>
    <w:rsid w:val="007339D1"/>
    <w:rsid w:val="00734157"/>
    <w:rsid w:val="00734580"/>
    <w:rsid w:val="0074016D"/>
    <w:rsid w:val="00740FE9"/>
    <w:rsid w:val="00741FF6"/>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A52B6"/>
    <w:rsid w:val="007B365B"/>
    <w:rsid w:val="007B48B1"/>
    <w:rsid w:val="007C1D61"/>
    <w:rsid w:val="007C49B6"/>
    <w:rsid w:val="007C4FE0"/>
    <w:rsid w:val="007C52E8"/>
    <w:rsid w:val="007C63F4"/>
    <w:rsid w:val="007D3292"/>
    <w:rsid w:val="007D3954"/>
    <w:rsid w:val="007D3BDB"/>
    <w:rsid w:val="007E0151"/>
    <w:rsid w:val="007E1C81"/>
    <w:rsid w:val="007E217A"/>
    <w:rsid w:val="007E2C77"/>
    <w:rsid w:val="007E57E8"/>
    <w:rsid w:val="007E5A90"/>
    <w:rsid w:val="007E72A0"/>
    <w:rsid w:val="007E7CAC"/>
    <w:rsid w:val="007F1F7F"/>
    <w:rsid w:val="007F4E9B"/>
    <w:rsid w:val="007F575E"/>
    <w:rsid w:val="0080450D"/>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4169"/>
    <w:rsid w:val="00847C7B"/>
    <w:rsid w:val="00855F97"/>
    <w:rsid w:val="00860AFB"/>
    <w:rsid w:val="00861A6F"/>
    <w:rsid w:val="00864258"/>
    <w:rsid w:val="008643F9"/>
    <w:rsid w:val="00864D30"/>
    <w:rsid w:val="00872007"/>
    <w:rsid w:val="008748CE"/>
    <w:rsid w:val="00881F05"/>
    <w:rsid w:val="00882B9D"/>
    <w:rsid w:val="0088349C"/>
    <w:rsid w:val="008868DF"/>
    <w:rsid w:val="008873FF"/>
    <w:rsid w:val="00892BBD"/>
    <w:rsid w:val="0089612F"/>
    <w:rsid w:val="00896E1A"/>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1DC3"/>
    <w:rsid w:val="009324BA"/>
    <w:rsid w:val="00936180"/>
    <w:rsid w:val="00937C78"/>
    <w:rsid w:val="00940738"/>
    <w:rsid w:val="00942B7B"/>
    <w:rsid w:val="00944834"/>
    <w:rsid w:val="00944A01"/>
    <w:rsid w:val="00945C7B"/>
    <w:rsid w:val="009470AF"/>
    <w:rsid w:val="009476CA"/>
    <w:rsid w:val="0095100C"/>
    <w:rsid w:val="0095160D"/>
    <w:rsid w:val="00951B1D"/>
    <w:rsid w:val="00951DE8"/>
    <w:rsid w:val="00953BF3"/>
    <w:rsid w:val="00954532"/>
    <w:rsid w:val="0095645B"/>
    <w:rsid w:val="009606F6"/>
    <w:rsid w:val="00961ADD"/>
    <w:rsid w:val="00965FAD"/>
    <w:rsid w:val="00966633"/>
    <w:rsid w:val="00970B74"/>
    <w:rsid w:val="00971AC8"/>
    <w:rsid w:val="0098186A"/>
    <w:rsid w:val="009860E1"/>
    <w:rsid w:val="00986974"/>
    <w:rsid w:val="00986BC7"/>
    <w:rsid w:val="00993997"/>
    <w:rsid w:val="00994CC6"/>
    <w:rsid w:val="00996BEA"/>
    <w:rsid w:val="009A28BE"/>
    <w:rsid w:val="009A34C4"/>
    <w:rsid w:val="009A4937"/>
    <w:rsid w:val="009B2C5D"/>
    <w:rsid w:val="009B750D"/>
    <w:rsid w:val="009C7961"/>
    <w:rsid w:val="009D06DA"/>
    <w:rsid w:val="009D1E85"/>
    <w:rsid w:val="009E08FC"/>
    <w:rsid w:val="009E0B3C"/>
    <w:rsid w:val="009E3CED"/>
    <w:rsid w:val="009E4376"/>
    <w:rsid w:val="009E78AF"/>
    <w:rsid w:val="009F0047"/>
    <w:rsid w:val="009F2D38"/>
    <w:rsid w:val="009F34EB"/>
    <w:rsid w:val="00A05BF0"/>
    <w:rsid w:val="00A06C7D"/>
    <w:rsid w:val="00A07F94"/>
    <w:rsid w:val="00A20486"/>
    <w:rsid w:val="00A2147E"/>
    <w:rsid w:val="00A25B81"/>
    <w:rsid w:val="00A2624A"/>
    <w:rsid w:val="00A26414"/>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075EA"/>
    <w:rsid w:val="00B10211"/>
    <w:rsid w:val="00B115D7"/>
    <w:rsid w:val="00B11880"/>
    <w:rsid w:val="00B141EE"/>
    <w:rsid w:val="00B175C4"/>
    <w:rsid w:val="00B21A3B"/>
    <w:rsid w:val="00B21CC5"/>
    <w:rsid w:val="00B23004"/>
    <w:rsid w:val="00B23116"/>
    <w:rsid w:val="00B24E19"/>
    <w:rsid w:val="00B31309"/>
    <w:rsid w:val="00B370F6"/>
    <w:rsid w:val="00B37A11"/>
    <w:rsid w:val="00B44885"/>
    <w:rsid w:val="00B45123"/>
    <w:rsid w:val="00B46C40"/>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C1BF9"/>
    <w:rsid w:val="00BC52E1"/>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495"/>
    <w:rsid w:val="00C01EED"/>
    <w:rsid w:val="00C02070"/>
    <w:rsid w:val="00C05340"/>
    <w:rsid w:val="00C0790A"/>
    <w:rsid w:val="00C114A9"/>
    <w:rsid w:val="00C116AB"/>
    <w:rsid w:val="00C11D2C"/>
    <w:rsid w:val="00C127E5"/>
    <w:rsid w:val="00C13453"/>
    <w:rsid w:val="00C145EE"/>
    <w:rsid w:val="00C1477C"/>
    <w:rsid w:val="00C15CA8"/>
    <w:rsid w:val="00C17076"/>
    <w:rsid w:val="00C177EB"/>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9F5"/>
    <w:rsid w:val="00C55A27"/>
    <w:rsid w:val="00C60356"/>
    <w:rsid w:val="00C65EC9"/>
    <w:rsid w:val="00C731E3"/>
    <w:rsid w:val="00C7472B"/>
    <w:rsid w:val="00C76B5E"/>
    <w:rsid w:val="00C804A2"/>
    <w:rsid w:val="00C806B2"/>
    <w:rsid w:val="00C82BD7"/>
    <w:rsid w:val="00C83199"/>
    <w:rsid w:val="00C92642"/>
    <w:rsid w:val="00C92D6E"/>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1F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D4"/>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44E23"/>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1A4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551"/>
    <w:rsid w:val="00E3181C"/>
    <w:rsid w:val="00E3474E"/>
    <w:rsid w:val="00E36EDD"/>
    <w:rsid w:val="00E41A73"/>
    <w:rsid w:val="00E42AA6"/>
    <w:rsid w:val="00E42E04"/>
    <w:rsid w:val="00E441DD"/>
    <w:rsid w:val="00E44809"/>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1BE6"/>
    <w:rsid w:val="00EA2593"/>
    <w:rsid w:val="00EA4ACC"/>
    <w:rsid w:val="00EA4C21"/>
    <w:rsid w:val="00EA5ACC"/>
    <w:rsid w:val="00EA7937"/>
    <w:rsid w:val="00EB0AA2"/>
    <w:rsid w:val="00EB100E"/>
    <w:rsid w:val="00EB2F5E"/>
    <w:rsid w:val="00EB5CE4"/>
    <w:rsid w:val="00EB7E28"/>
    <w:rsid w:val="00EC41C0"/>
    <w:rsid w:val="00ED7A08"/>
    <w:rsid w:val="00EE0EDC"/>
    <w:rsid w:val="00EE235C"/>
    <w:rsid w:val="00EE272B"/>
    <w:rsid w:val="00EE4CDC"/>
    <w:rsid w:val="00EE4FE3"/>
    <w:rsid w:val="00EF2552"/>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27F9"/>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A77FF007-E4DB-4033-B23C-D4B1F16C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20568073">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2121"/>
    <w:rsid w:val="00036030"/>
    <w:rsid w:val="000A5C0A"/>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411ACA"/>
    <w:rsid w:val="00425501"/>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36131"/>
    <w:rsid w:val="00940738"/>
    <w:rsid w:val="00955000"/>
    <w:rsid w:val="009662BC"/>
    <w:rsid w:val="0098441D"/>
    <w:rsid w:val="009860E1"/>
    <w:rsid w:val="009A5338"/>
    <w:rsid w:val="009A7ADB"/>
    <w:rsid w:val="009B3343"/>
    <w:rsid w:val="009D1912"/>
    <w:rsid w:val="00A12C05"/>
    <w:rsid w:val="00A8521E"/>
    <w:rsid w:val="00B06821"/>
    <w:rsid w:val="00B17453"/>
    <w:rsid w:val="00B31309"/>
    <w:rsid w:val="00B4136F"/>
    <w:rsid w:val="00B4478C"/>
    <w:rsid w:val="00B50BE1"/>
    <w:rsid w:val="00B50CCC"/>
    <w:rsid w:val="00B54662"/>
    <w:rsid w:val="00B92AE2"/>
    <w:rsid w:val="00BB03B3"/>
    <w:rsid w:val="00C10BE1"/>
    <w:rsid w:val="00C32448"/>
    <w:rsid w:val="00C86AC1"/>
    <w:rsid w:val="00C942CC"/>
    <w:rsid w:val="00CD54D4"/>
    <w:rsid w:val="00CF3EAC"/>
    <w:rsid w:val="00D1199A"/>
    <w:rsid w:val="00D309B9"/>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1547</TotalTime>
  <Pages>1</Pages>
  <Words>4320</Words>
  <Characters>24629</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keywords/>
  <dc:description/>
  <cp:lastModifiedBy>Luke Marks</cp:lastModifiedBy>
  <cp:revision>15</cp:revision>
  <cp:lastPrinted>2022-05-09T02:21:00Z</cp:lastPrinted>
  <dcterms:created xsi:type="dcterms:W3CDTF">2022-02-09T04:09:00Z</dcterms:created>
  <dcterms:modified xsi:type="dcterms:W3CDTF">2025-02-26T02:12:00Z</dcterms:modified>
  <cp:contentStatus>v1-0_09/02/2022</cp:contentStatus>
</cp:coreProperties>
</file>