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D63933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D63933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640259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83714460" w:edGrp="everyone"/>
            <w:r>
              <w:rPr>
                <w:rFonts w:ascii="Arial" w:hAnsi="Arial" w:cs="Arial"/>
                <w:sz w:val="22"/>
                <w:szCs w:val="22"/>
              </w:rPr>
              <w:t>Ravenska Isabella</w:t>
            </w:r>
            <w:permEnd w:id="38371446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6162626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16262640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817C8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07122206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407122206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48709276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87092762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6507129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817C88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666507129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09621226" w:edGrp="everyone"/>
            <w:permEnd w:id="1309621226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54807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807684" w:displacedByCustomXml="prev"/>
        <w:permStart w:id="1728852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88520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801675484" w:edGrp="everyone"/>
            <w:permEnd w:id="1801675484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903894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3894416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34829530" w:edGrp="everyone"/>
            <w:r w:rsidR="00640259">
              <w:rPr>
                <w:rFonts w:ascii="Arial" w:hAnsi="Arial" w:cs="Arial"/>
                <w:sz w:val="22"/>
              </w:rPr>
              <w:t>F</w:t>
            </w:r>
            <w:permEnd w:id="123482953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14036070" w:edGrp="everyone"/>
            <w:r w:rsidR="00640259">
              <w:rPr>
                <w:rFonts w:ascii="Arial" w:hAnsi="Arial" w:cs="Arial"/>
                <w:sz w:val="22"/>
              </w:rPr>
              <w:t>E</w:t>
            </w:r>
            <w:permEnd w:id="71403607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24412739" w:edGrp="everyone"/>
            <w:r w:rsidR="00640259">
              <w:rPr>
                <w:rFonts w:ascii="Arial" w:hAnsi="Arial" w:cs="Arial"/>
                <w:sz w:val="22"/>
              </w:rPr>
              <w:t>A</w:t>
            </w:r>
            <w:permEnd w:id="9244127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56531810" w:edGrp="everyone"/>
            <w:r w:rsidR="00640259">
              <w:rPr>
                <w:rFonts w:ascii="Arial" w:hAnsi="Arial" w:cs="Arial"/>
                <w:sz w:val="22"/>
              </w:rPr>
              <w:t>D</w:t>
            </w:r>
            <w:permEnd w:id="13565318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812076360" w:edGrp="everyone"/>
            <w:r w:rsidR="00640259">
              <w:rPr>
                <w:rFonts w:ascii="Arial" w:hAnsi="Arial" w:cs="Arial"/>
                <w:sz w:val="22"/>
              </w:rPr>
              <w:t>C</w:t>
            </w:r>
            <w:permEnd w:id="181207636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13425835" w:edGrp="everyone"/>
            <w:r w:rsidR="00640259">
              <w:rPr>
                <w:rFonts w:ascii="Arial" w:hAnsi="Arial" w:cs="Arial"/>
                <w:sz w:val="22"/>
              </w:rPr>
              <w:t>B</w:t>
            </w:r>
            <w:permEnd w:id="121342583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746341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6341604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583067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35830675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9956778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Gloves</w:t>
            </w:r>
            <w:permEnd w:id="2995677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887624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5887624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0890339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Hearing Protection</w:t>
            </w:r>
            <w:permEnd w:id="708903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8033190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48033190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6812133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Lift,</w:t>
            </w:r>
          </w:p>
          <w:p w:rsidR="000F0501" w:rsidRPr="00553DDB" w:rsidRDefault="004C54D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lifting equipment</w:t>
            </w:r>
            <w:permEnd w:id="20681213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16554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39370386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Pm, superintendent </w:t>
            </w:r>
            <w:permEnd w:id="1139370386"/>
          </w:p>
        </w:tc>
        <w:permStart w:id="19019328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1932809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165549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17888361" w:edGrp="everyone"/>
            <w:r>
              <w:rPr>
                <w:rFonts w:ascii="Arial" w:hAnsi="Arial" w:cs="Arial"/>
                <w:sz w:val="22"/>
                <w:szCs w:val="22"/>
              </w:rPr>
              <w:t>Stop Tag Report Record</w:t>
            </w:r>
            <w:permEnd w:id="1617888361"/>
          </w:p>
        </w:tc>
        <w:permStart w:id="2024356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435681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94271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4271529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7705257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705257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5099094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65549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509909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5804782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580478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4518494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51849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2791108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C797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279110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37097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709754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48223911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8223911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172210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C797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172210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56979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697965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545776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5457769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71651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165181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495083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Overalss</w:t>
            </w:r>
            <w:permEnd w:id="1514950833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8749909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6387499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6857518" w:edGrp="everyone"/>
            <w:r>
              <w:rPr>
                <w:rFonts w:ascii="Arial" w:hAnsi="Arial" w:cs="Arial"/>
                <w:sz w:val="22"/>
                <w:szCs w:val="22"/>
              </w:rPr>
              <w:t>Glasses</w:t>
            </w:r>
            <w:permEnd w:id="1568575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82995025" w:edGrp="everyone"/>
            <w:r>
              <w:rPr>
                <w:rFonts w:ascii="Arial" w:hAnsi="Arial" w:cs="Arial"/>
                <w:sz w:val="22"/>
                <w:szCs w:val="22"/>
              </w:rPr>
              <w:t xml:space="preserve">Mask, breathing </w:t>
            </w:r>
            <w:r w:rsidR="00A34E51">
              <w:rPr>
                <w:rFonts w:ascii="Arial" w:hAnsi="Arial" w:cs="Arial"/>
                <w:sz w:val="22"/>
                <w:szCs w:val="22"/>
              </w:rPr>
              <w:t>apparatus</w:t>
            </w:r>
            <w:permEnd w:id="1782995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762255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2255872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rPr>
                <w:rFonts w:ascii="Arial" w:hAnsi="Arial" w:cs="Arial"/>
                <w:sz w:val="22"/>
              </w:rPr>
            </w:pPr>
            <w:permStart w:id="1678134469" w:edGrp="everyone"/>
            <w:r>
              <w:rPr>
                <w:rFonts w:ascii="Arial" w:hAnsi="Arial" w:cs="Arial"/>
                <w:sz w:val="22"/>
              </w:rPr>
              <w:t>First Aid</w:t>
            </w:r>
            <w:permEnd w:id="16781344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rPr>
                <w:rFonts w:ascii="Arial" w:hAnsi="Arial" w:cs="Arial"/>
                <w:sz w:val="22"/>
              </w:rPr>
            </w:pPr>
            <w:permStart w:id="1072461526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07246152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15D85" w:rsidP="005F203A">
            <w:pPr>
              <w:rPr>
                <w:rFonts w:ascii="Arial" w:hAnsi="Arial" w:cs="Arial"/>
                <w:sz w:val="22"/>
              </w:rPr>
            </w:pPr>
            <w:permStart w:id="618625016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61862501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63933" w:rsidRPr="006215FC" w:rsidRDefault="00D63933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667892927" w:edGrp="everyone"/>
                                  <w:r w:rsidR="004E65B5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667892927"/>
                                </w:p>
                                <w:p w:rsidR="00D63933" w:rsidRPr="006215FC" w:rsidRDefault="00D63933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79368291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47936829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D63933" w:rsidRPr="006215FC" w:rsidRDefault="00D63933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667892927" w:edGrp="everyone"/>
                            <w:r w:rsidR="004E65B5">
                              <w:rPr>
                                <w:vanish w:val="0"/>
                              </w:rPr>
                              <w:t>E</w:t>
                            </w:r>
                            <w:permEnd w:id="667892927"/>
                          </w:p>
                          <w:p w:rsidR="00D63933" w:rsidRPr="006215FC" w:rsidRDefault="00D63933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79368291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147936829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513805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8058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15D8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71416960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671416960"/>
          </w:p>
        </w:tc>
        <w:permStart w:id="941904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90477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915D8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67722833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the could cause death, permanent disability or serious injury</w:t>
            </w:r>
          </w:p>
          <w:p w:rsidR="005F203A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  <w:p w:rsidR="005F203A" w:rsidRPr="00ED59C9" w:rsidRDefault="00915D85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situation is likely and could cause death and permanent injury</w:t>
            </w:r>
            <w:permEnd w:id="1967722833"/>
          </w:p>
        </w:tc>
        <w:permStart w:id="19080925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809255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12109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109825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85324999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532499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76776252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6776252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42515367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915D85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251536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668762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8762254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48426148" w:edGrp="everyone"/>
            <w:r>
              <w:rPr>
                <w:rFonts w:ascii="Arial" w:hAnsi="Arial" w:cs="Arial"/>
                <w:sz w:val="22"/>
              </w:rPr>
              <w:t>3</w:t>
            </w:r>
            <w:permEnd w:id="144842614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90457708" w:edGrp="everyone"/>
            <w:r>
              <w:rPr>
                <w:rFonts w:ascii="Arial" w:hAnsi="Arial" w:cs="Arial"/>
                <w:sz w:val="22"/>
              </w:rPr>
              <w:t>6</w:t>
            </w:r>
            <w:permEnd w:id="179045770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19052911" w:edGrp="everyone"/>
            <w:r>
              <w:rPr>
                <w:rFonts w:ascii="Arial" w:hAnsi="Arial" w:cs="Arial"/>
                <w:sz w:val="22"/>
              </w:rPr>
              <w:t>1</w:t>
            </w:r>
            <w:permEnd w:id="11190529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74031" w:edGrp="everyone"/>
            <w:r>
              <w:rPr>
                <w:rFonts w:ascii="Arial" w:hAnsi="Arial" w:cs="Arial"/>
                <w:sz w:val="22"/>
              </w:rPr>
              <w:t>4</w:t>
            </w:r>
            <w:permEnd w:id="53740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1852746" w:edGrp="everyone"/>
            <w:r>
              <w:rPr>
                <w:rFonts w:ascii="Arial" w:hAnsi="Arial" w:cs="Arial"/>
                <w:sz w:val="22"/>
              </w:rPr>
              <w:t>5</w:t>
            </w:r>
            <w:permEnd w:id="5318527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43618306" w:edGrp="everyone"/>
            <w:r>
              <w:rPr>
                <w:rFonts w:ascii="Arial" w:hAnsi="Arial" w:cs="Arial"/>
                <w:sz w:val="22"/>
              </w:rPr>
              <w:t>2</w:t>
            </w:r>
            <w:permEnd w:id="104361830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D63933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821985005" w:edGrp="everyone"/>
            <w:r>
              <w:rPr>
                <w:rFonts w:ascii="Arial" w:hAnsi="Arial" w:cs="Arial"/>
                <w:sz w:val="22"/>
                <w:szCs w:val="22"/>
              </w:rPr>
              <w:t xml:space="preserve">The most effective control measure is to </w:t>
            </w:r>
            <w:r w:rsidR="00E1168D">
              <w:rPr>
                <w:rFonts w:ascii="Arial" w:hAnsi="Arial" w:cs="Arial"/>
                <w:sz w:val="22"/>
                <w:szCs w:val="22"/>
              </w:rPr>
              <w:t>elimination of hazard control as the hazard no longer exist.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E1168D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the lease effective method as the hazard is still present so is the least effective.</w:t>
            </w:r>
            <w:permEnd w:id="821985005"/>
          </w:p>
        </w:tc>
        <w:permStart w:id="1502680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68031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B602A0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775112199" w:edGrp="everyone"/>
            <w:r>
              <w:rPr>
                <w:rFonts w:ascii="Arial" w:hAnsi="Arial" w:cs="Arial"/>
                <w:sz w:val="22"/>
                <w:szCs w:val="22"/>
              </w:rPr>
              <w:t>2. Substitute the hazard</w:t>
            </w:r>
            <w:permEnd w:id="775112199"/>
          </w:p>
        </w:tc>
        <w:permStart w:id="2066051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605184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3933" w:rsidRPr="00441559" w:rsidRDefault="00D6393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D63933" w:rsidRPr="00441559" w:rsidRDefault="00D6393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3933" w:rsidRPr="00441559" w:rsidRDefault="00D6393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D63933" w:rsidRPr="00441559" w:rsidRDefault="00D6393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3933" w:rsidRPr="00441559" w:rsidRDefault="00D6393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D63933" w:rsidRPr="00441559" w:rsidRDefault="00D6393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3933" w:rsidRPr="00441559" w:rsidRDefault="00D6393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D63933" w:rsidRPr="00441559" w:rsidRDefault="00D6393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3933" w:rsidRPr="00441559" w:rsidRDefault="00D6393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D63933" w:rsidRPr="00441559" w:rsidRDefault="00D6393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63933" w:rsidRPr="00441559" w:rsidRDefault="00D6393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D63933" w:rsidRPr="00441559" w:rsidRDefault="00D6393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279096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909612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7419919" w:edGrp="everyone"/>
            <w:r>
              <w:rPr>
                <w:rFonts w:ascii="Arial" w:hAnsi="Arial" w:cs="Arial"/>
                <w:sz w:val="22"/>
              </w:rPr>
              <w:t>D</w:t>
            </w:r>
            <w:permEnd w:id="10741991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81458932" w:edGrp="everyone"/>
            <w:r>
              <w:rPr>
                <w:rFonts w:ascii="Arial" w:hAnsi="Arial" w:cs="Arial"/>
                <w:sz w:val="22"/>
              </w:rPr>
              <w:t>A</w:t>
            </w:r>
            <w:permEnd w:id="6814589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00785776" w:edGrp="everyone"/>
            <w:r>
              <w:rPr>
                <w:rFonts w:ascii="Arial" w:hAnsi="Arial" w:cs="Arial"/>
                <w:sz w:val="22"/>
              </w:rPr>
              <w:t>F</w:t>
            </w:r>
            <w:permEnd w:id="5007857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09546825" w:edGrp="everyone"/>
            <w:r>
              <w:rPr>
                <w:rFonts w:ascii="Arial" w:hAnsi="Arial" w:cs="Arial"/>
                <w:sz w:val="22"/>
              </w:rPr>
              <w:t>B</w:t>
            </w:r>
            <w:permEnd w:id="11095468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99128392" w:edGrp="everyone"/>
            <w:r>
              <w:rPr>
                <w:rFonts w:ascii="Arial" w:hAnsi="Arial" w:cs="Arial"/>
                <w:sz w:val="22"/>
              </w:rPr>
              <w:t>E</w:t>
            </w:r>
            <w:permEnd w:id="10991283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63933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6936924" w:edGrp="everyone"/>
            <w:r>
              <w:rPr>
                <w:rFonts w:ascii="Arial" w:hAnsi="Arial" w:cs="Arial"/>
                <w:sz w:val="22"/>
              </w:rPr>
              <w:t>C</w:t>
            </w:r>
            <w:permEnd w:id="18693692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D6393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82581374" w:edGrp="everyone"/>
            <w:r>
              <w:rPr>
                <w:rFonts w:ascii="Arial" w:hAnsi="Arial" w:cs="Arial"/>
                <w:sz w:val="22"/>
                <w:szCs w:val="22"/>
              </w:rPr>
              <w:t xml:space="preserve">Danger – </w:t>
            </w:r>
            <w:r w:rsidR="00310835">
              <w:rPr>
                <w:rFonts w:ascii="Arial" w:hAnsi="Arial" w:cs="Arial"/>
                <w:sz w:val="22"/>
                <w:szCs w:val="22"/>
              </w:rPr>
              <w:t>check</w:t>
            </w:r>
            <w:permEnd w:id="1782581374"/>
          </w:p>
        </w:tc>
        <w:permStart w:id="1120106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106765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942226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22267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66CD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5001911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250019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0820B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81853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938185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0820B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1666881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016668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0820B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863928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6986392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15617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5617560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424634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424634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177167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66CD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1771677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9519358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66CD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9519358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933222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66CD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9332226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88216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66CD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88216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63933" w:rsidRPr="00DE05E2" w:rsidRDefault="00D63933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D63933" w:rsidRPr="00D94A32" w:rsidRDefault="00D63933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D63933" w:rsidRPr="00D94A32" w:rsidRDefault="00D63933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D63933" w:rsidRPr="00D94A32" w:rsidRDefault="00D63933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D63933" w:rsidRPr="00DE05E2" w:rsidRDefault="00D63933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D63933" w:rsidRPr="00D94A32" w:rsidRDefault="00D63933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D63933" w:rsidRPr="00D94A32" w:rsidRDefault="00D63933" w:rsidP="00DC153B">
                      <w:pPr>
                        <w:rPr>
                          <w:sz w:val="22"/>
                        </w:rPr>
                      </w:pPr>
                    </w:p>
                    <w:p w:rsidR="00D63933" w:rsidRPr="00D94A32" w:rsidRDefault="00D63933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7F165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0005772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060005772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DD5D2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50710794" w:edGrp="everyone"/>
            <w:r>
              <w:rPr>
                <w:rFonts w:ascii="Arial" w:hAnsi="Arial" w:cs="Arial"/>
                <w:sz w:val="22"/>
                <w:szCs w:val="22"/>
              </w:rPr>
              <w:t>Ravenska Isabella</w:t>
            </w:r>
            <w:permEnd w:id="650710794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7F1651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5919792" w:edGrp="everyone"/>
            <w:r w:rsidRPr="00D94A32">
              <w:rPr>
                <w:sz w:val="22"/>
              </w:rPr>
              <w:t>54 Standish Street, Salisbury</w:t>
            </w:r>
            <w:permEnd w:id="1005919792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7F1651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4088478" w:edGrp="everyone"/>
            <w:r>
              <w:rPr>
                <w:rFonts w:ascii="Arial" w:hAnsi="Arial" w:cs="Arial"/>
                <w:sz w:val="22"/>
                <w:szCs w:val="22"/>
              </w:rPr>
              <w:t>Delivery truck collided with diesel drums when reversing into car park</w:t>
            </w:r>
          </w:p>
          <w:p w:rsidR="00DC153B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7F1651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Diesel spill on bitumen surface, appx. 3mx4m</w:t>
            </w:r>
            <w:permEnd w:id="1194088478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12960379" w:edGrp="everyone"/>
                <w:r w:rsidR="0031083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permEnd w:id="2012960379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2860359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2860359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57367005" w:edGrp="everyone"/>
                <w:r w:rsidR="0031083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15736700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194151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7194151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DD5D23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843795" w:edGrp="everyone"/>
            <w:r>
              <w:rPr>
                <w:rFonts w:ascii="Arial" w:hAnsi="Arial" w:cs="Arial"/>
                <w:sz w:val="22"/>
                <w:szCs w:val="22"/>
              </w:rPr>
              <w:t xml:space="preserve">Lock entry to car park 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DD5D23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</w:t>
            </w:r>
            <w:permEnd w:id="82843795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31083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2931331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64293133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5411953" w:edGrp="everyone"/>
                <w:r w:rsidR="0031083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3541195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4747565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64747565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D6393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6613709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56613709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2735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273585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F165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26898263" w:edGrp="everyone"/>
            <w:r>
              <w:rPr>
                <w:rFonts w:ascii="Arial" w:hAnsi="Arial" w:cs="Arial"/>
                <w:sz w:val="22"/>
                <w:szCs w:val="22"/>
              </w:rPr>
              <w:t>PCBU, Supervisors, H&amp;S Rep</w:t>
            </w:r>
            <w:permEnd w:id="1126898263"/>
          </w:p>
        </w:tc>
        <w:permStart w:id="1218197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819718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F165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113014660" w:edGrp="everyone"/>
            <w:r>
              <w:rPr>
                <w:rFonts w:ascii="Arial" w:hAnsi="Arial" w:cs="Arial"/>
                <w:sz w:val="22"/>
                <w:szCs w:val="22"/>
              </w:rPr>
              <w:t>PCBU, Supervisors, H&amp;S Rep</w:t>
            </w:r>
            <w:permEnd w:id="2113014660"/>
          </w:p>
        </w:tc>
        <w:permStart w:id="1876780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678023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F165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4477157" w:edGrp="everyone"/>
            <w:r>
              <w:rPr>
                <w:rFonts w:ascii="Arial" w:hAnsi="Arial" w:cs="Arial"/>
                <w:sz w:val="22"/>
                <w:szCs w:val="22"/>
              </w:rPr>
              <w:t>Review, consultation, feedback/safety data</w:t>
            </w:r>
            <w:permEnd w:id="204477157"/>
          </w:p>
        </w:tc>
        <w:permStart w:id="33772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772045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DC9" w:rsidRDefault="00712DC9" w:rsidP="00A67754">
      <w:r>
        <w:separator/>
      </w:r>
    </w:p>
  </w:endnote>
  <w:endnote w:type="continuationSeparator" w:id="0">
    <w:p w:rsidR="00712DC9" w:rsidRDefault="00712DC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933" w:rsidRPr="00830749" w:rsidRDefault="00D63933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63933" w:rsidRDefault="00D63933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17C8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933" w:rsidRPr="00830749" w:rsidRDefault="00D6393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63933" w:rsidRPr="00830749" w:rsidRDefault="00D6393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17C8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DC9" w:rsidRDefault="00712DC9" w:rsidP="00A67754">
      <w:r>
        <w:separator/>
      </w:r>
    </w:p>
  </w:footnote>
  <w:footnote w:type="continuationSeparator" w:id="0">
    <w:p w:rsidR="00712DC9" w:rsidRDefault="00712DC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933" w:rsidRDefault="00D6393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D63933" w:rsidRPr="00830749" w:rsidRDefault="00D6393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933" w:rsidRDefault="00D6393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D63933" w:rsidRPr="00830749" w:rsidRDefault="00D6393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20B7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5549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C797C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0835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40D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4E49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0048"/>
    <w:rsid w:val="00482720"/>
    <w:rsid w:val="004913C1"/>
    <w:rsid w:val="004A3499"/>
    <w:rsid w:val="004B0BF6"/>
    <w:rsid w:val="004B2C43"/>
    <w:rsid w:val="004B2E30"/>
    <w:rsid w:val="004B42E2"/>
    <w:rsid w:val="004C3EC1"/>
    <w:rsid w:val="004C48E0"/>
    <w:rsid w:val="004C54D6"/>
    <w:rsid w:val="004C56C5"/>
    <w:rsid w:val="004C72F3"/>
    <w:rsid w:val="004D0680"/>
    <w:rsid w:val="004D1A7D"/>
    <w:rsid w:val="004D7CCC"/>
    <w:rsid w:val="004E3FB7"/>
    <w:rsid w:val="004E5C7F"/>
    <w:rsid w:val="004E65B5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259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2DC9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48E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CE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651"/>
    <w:rsid w:val="007F1F7F"/>
    <w:rsid w:val="007F575E"/>
    <w:rsid w:val="007F5A6A"/>
    <w:rsid w:val="008121F4"/>
    <w:rsid w:val="008133D3"/>
    <w:rsid w:val="00817A2D"/>
    <w:rsid w:val="00817C88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5D85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4E51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2C0E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2A0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66CDD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933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262"/>
    <w:rsid w:val="00DC763D"/>
    <w:rsid w:val="00DD0BB5"/>
    <w:rsid w:val="00DD533D"/>
    <w:rsid w:val="00DD5D23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168D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1198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31680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20F80F9-8498-4A73-BDE0-1F52B266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11</Pages>
  <Words>1134</Words>
  <Characters>6465</Characters>
  <Application>Microsoft Office Word</Application>
  <DocSecurity>8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Ravenska Isabella</cp:lastModifiedBy>
  <cp:revision>3</cp:revision>
  <cp:lastPrinted>2014-09-18T04:01:00Z</cp:lastPrinted>
  <dcterms:created xsi:type="dcterms:W3CDTF">2018-11-20T01:43:00Z</dcterms:created>
  <dcterms:modified xsi:type="dcterms:W3CDTF">2018-11-20T01:44:00Z</dcterms:modified>
  <cp:contentStatus>v1-0_29/09/2017</cp:contentStatus>
</cp:coreProperties>
</file>