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14:paraId="22FCC454" w14:textId="77777777" w:rsidR="00FE03AA" w:rsidRPr="00553DDB" w:rsidRDefault="00D65808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14:paraId="56048988" w14:textId="77777777" w:rsidR="00FE03AA" w:rsidRPr="00553DDB" w:rsidRDefault="00D65808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14:paraId="071CF708" w14:textId="77777777"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14:paraId="7D3DB276" w14:textId="77777777"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14:paraId="54F354DD" w14:textId="77777777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2F460CA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3431EC0B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7A39207C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7CA0219D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26368BE2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5A11CB8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60D77A7C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4582D75D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478CEF57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04C6AD4F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160B7FB9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14:paraId="522FA317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14:paraId="10CDE68A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907CC1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A0EB1F6" w14:textId="4F517940" w:rsidR="00FE03AA" w:rsidRPr="00553DDB" w:rsidRDefault="00D6580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92716636" w:edGrp="everyone"/>
            <w:r>
              <w:rPr>
                <w:rFonts w:ascii="Arial" w:hAnsi="Arial" w:cs="Arial"/>
                <w:sz w:val="22"/>
                <w:szCs w:val="22"/>
              </w:rPr>
              <w:t xml:space="preserve">Sara Perez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Bouzada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Baravelli</w:t>
            </w:r>
            <w:permEnd w:id="1492716636"/>
            <w:proofErr w:type="spellEnd"/>
          </w:p>
        </w:tc>
      </w:tr>
      <w:tr w:rsidR="00FE03AA" w:rsidRPr="00553DDB" w14:paraId="1489EAD9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11EA24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8502EC9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1FA856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14:paraId="37A9CD19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034733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354357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ACF2421" w14:textId="77777777"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E2A29C5" wp14:editId="62916692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35435715" w:displacedByCustomXml="prev"/>
      </w:tr>
    </w:tbl>
    <w:p w14:paraId="082DFA06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14:paraId="66DD65A9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14:paraId="683A85A8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91E80C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6800487" w14:textId="2BA46CF6" w:rsidR="00FE03AA" w:rsidRPr="00553DDB" w:rsidRDefault="00D6580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18652935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2118652935"/>
            <w:proofErr w:type="spellEnd"/>
          </w:p>
        </w:tc>
      </w:tr>
      <w:tr w:rsidR="00FE03AA" w:rsidRPr="00553DDB" w14:paraId="656CD056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8267D56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7A31705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B6FF4B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14:paraId="7E591A3F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816942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83363274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1AFBFAC" w14:textId="77777777"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F18E08D" wp14:editId="786B888A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33632740" w:displacedByCustomXml="next"/>
          </w:sdtContent>
        </w:sdt>
      </w:tr>
    </w:tbl>
    <w:p w14:paraId="3B50F153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14:paraId="2B46E288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14:paraId="1DC81DCA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96D4C07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51499372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9-05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10A9377" w14:textId="752843BC" w:rsidR="00FE03AA" w:rsidRPr="00553DDB" w:rsidRDefault="00D65808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22/05/2019</w:t>
                </w:r>
              </w:p>
            </w:tc>
          </w:sdtContent>
        </w:sdt>
      </w:tr>
      <w:permEnd w:id="1251499372"/>
    </w:tbl>
    <w:p w14:paraId="212B94E4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14:paraId="1FFBC5BF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14:paraId="7AFF1FE9" w14:textId="77777777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8DDFED7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17863867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132E8709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14:paraId="0A9E01EA" w14:textId="77777777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8781DF7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14:paraId="23224AFF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68684357" w:edGrp="everyone"/>
            <w:permEnd w:id="1368684357"/>
          </w:p>
        </w:tc>
        <w:tc>
          <w:tcPr>
            <w:tcW w:w="1272" w:type="dxa"/>
            <w:vAlign w:val="center"/>
          </w:tcPr>
          <w:p w14:paraId="75A3F04D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2D46A7BE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14:paraId="26D6638D" w14:textId="77777777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ABC11F9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C0A5E7D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32246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44D7C3DE" w14:textId="77777777"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224678" w:displacedByCustomXml="prev"/>
        <w:permStart w:id="12043205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2481E90D" w14:textId="77777777"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432056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14:paraId="230BAD62" w14:textId="77777777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14:paraId="09B5EB2C" w14:textId="77777777"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14:paraId="3F9AA342" w14:textId="77777777" w:rsidTr="00083BA6">
        <w:trPr>
          <w:trHeight w:val="13602"/>
        </w:trPr>
        <w:tc>
          <w:tcPr>
            <w:tcW w:w="9016" w:type="dxa"/>
          </w:tcPr>
          <w:p w14:paraId="12075D80" w14:textId="77777777"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99187525" w:edGrp="everyone"/>
            <w:permEnd w:id="199187525"/>
          </w:p>
        </w:tc>
      </w:tr>
    </w:tbl>
    <w:p w14:paraId="2A75F7D0" w14:textId="77777777"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14:paraId="0AB0C26E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14:paraId="581CC679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A1F9D99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EDD3CA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3E2EB16" w14:textId="77777777"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3618AC1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2010468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014C6D6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468707" w:displacedByCustomXml="prev"/>
      </w:tr>
      <w:tr w:rsidR="005F203A" w:rsidRPr="00553DDB" w14:paraId="1B096CB0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F6FBC7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25E9BE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84FFCF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565D41" w14:textId="31C996C5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9933221" w:edGrp="everyone"/>
            <w:r w:rsidR="00D65808">
              <w:rPr>
                <w:rFonts w:ascii="Arial" w:hAnsi="Arial" w:cs="Arial"/>
                <w:sz w:val="22"/>
              </w:rPr>
              <w:t>F</w:t>
            </w:r>
            <w:permEnd w:id="11993322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2ACE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AF068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5C23C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4573B0F4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9B5D33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534F63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1944FC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9783DFB" w14:textId="372D62C7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11184342" w:edGrp="everyone"/>
            <w:r w:rsidR="00D65808">
              <w:rPr>
                <w:rFonts w:ascii="Arial" w:hAnsi="Arial" w:cs="Arial"/>
                <w:sz w:val="22"/>
              </w:rPr>
              <w:t>E</w:t>
            </w:r>
            <w:permEnd w:id="101118434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9622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68EC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800605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AA75E9F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5850E5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12402EA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907472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9D0150E" w14:textId="6F1C57C1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90971950" w:edGrp="everyone"/>
            <w:r w:rsidR="00D65808">
              <w:rPr>
                <w:rFonts w:ascii="Arial" w:hAnsi="Arial" w:cs="Arial"/>
                <w:sz w:val="22"/>
              </w:rPr>
              <w:t>A</w:t>
            </w:r>
            <w:permEnd w:id="149097195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732E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9549" w14:textId="77777777"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02E8BD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0A972EDE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E5C9EF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80BD4E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EB06F8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3772353" w14:textId="51452F38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04432338" w:edGrp="everyone"/>
            <w:r w:rsidR="00D65808">
              <w:rPr>
                <w:rFonts w:ascii="Arial" w:hAnsi="Arial" w:cs="Arial"/>
                <w:sz w:val="22"/>
              </w:rPr>
              <w:t>D</w:t>
            </w:r>
            <w:permEnd w:id="130443233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2E8B7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8BDA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5FD5BB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4365107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EDBC82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65BA78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AF4F01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C76C927" w14:textId="66E8DCFC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09928090" w:edGrp="everyone"/>
            <w:r w:rsidR="00D65808">
              <w:rPr>
                <w:rFonts w:ascii="Arial" w:hAnsi="Arial" w:cs="Arial"/>
                <w:sz w:val="22"/>
              </w:rPr>
              <w:t>C</w:t>
            </w:r>
            <w:permEnd w:id="200992809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DDAB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7D6BE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B606F8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79F159D4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CF59D4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B5DD27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F1F16A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AC75DF4" w14:textId="5CC2BB0F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45551664" w:edGrp="everyone"/>
            <w:r w:rsidR="00D65808">
              <w:rPr>
                <w:rFonts w:ascii="Arial" w:hAnsi="Arial" w:cs="Arial"/>
                <w:sz w:val="22"/>
              </w:rPr>
              <w:t xml:space="preserve">B </w:t>
            </w:r>
            <w:permEnd w:id="154555166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2970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98AF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B45A1A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3B1017AC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7368EC7C" w14:textId="77777777"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14:paraId="1B454A6F" w14:textId="77777777"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14:paraId="1D7BA971" w14:textId="77777777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4541B1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F5F414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1A14F66" w14:textId="77777777"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46FD55F" w14:textId="77777777"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123436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15964C5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3436429" w:displacedByCustomXml="prev"/>
      </w:tr>
      <w:tr w:rsidR="000F0501" w:rsidRPr="00553DDB" w14:paraId="31EC38DC" w14:textId="77777777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201FA8" w14:textId="77777777"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2E12" w14:textId="77777777"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D351AB" w14:textId="066EF4E7" w:rsidR="000F0501" w:rsidRPr="00553DDB" w:rsidRDefault="00D658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3085332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330853326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F0BA87" w14:textId="2A11F447" w:rsidR="000F0501" w:rsidRPr="00553DDB" w:rsidRDefault="00D658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9725132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Gloves and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other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PPE</w:t>
            </w:r>
            <w:permEnd w:id="15972513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0A9BB" w14:textId="77777777"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14:paraId="14C14707" w14:textId="77777777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4E262A" w14:textId="77777777"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1AF5B9" w14:textId="77777777"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51733A" w14:textId="623CEE42" w:rsidR="000F0501" w:rsidRPr="00553DDB" w:rsidRDefault="00D658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2560266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damages, headaches, fatigue</w:t>
            </w:r>
            <w:permEnd w:id="212560266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E5AAD" w14:textId="74B223BF" w:rsidR="000F0501" w:rsidRPr="00553DDB" w:rsidRDefault="00D658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1021670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Noise cancelling headphones</w:t>
            </w:r>
            <w:permEnd w:id="5102167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A97A30" w14:textId="77777777"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14:paraId="7B955031" w14:textId="77777777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CE84E0" w14:textId="77777777"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CC5B17" w14:textId="77777777"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F79C4" w14:textId="7CC8A34E" w:rsidR="000F0501" w:rsidRPr="00553DDB" w:rsidRDefault="00D658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645519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pain</w:t>
            </w:r>
            <w:permEnd w:id="146455195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7F2A26" w14:textId="26583600" w:rsidR="000F0501" w:rsidRPr="00553DDB" w:rsidRDefault="00D658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047139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Follow the right approach when lifting like keeping your neck upright</w:t>
            </w:r>
            <w:permEnd w:id="1704713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80B466" w14:textId="77777777" w:rsidR="000F0501" w:rsidRPr="00553DDB" w:rsidRDefault="000F0501" w:rsidP="000F0501">
            <w:pPr>
              <w:ind w:left="993" w:hanging="993"/>
            </w:pPr>
          </w:p>
        </w:tc>
      </w:tr>
    </w:tbl>
    <w:p w14:paraId="2A326F46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6BE3937D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149E120E" w14:textId="77777777"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14:paraId="0F276F71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05E018A4" w14:textId="77777777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EAF90C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27A3" w14:textId="63254E34" w:rsidR="005F203A" w:rsidRPr="00ED59C9" w:rsidRDefault="00D6580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092317329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Supervisor, site/project manager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Health&amp;Safety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Representative</w:t>
            </w:r>
            <w:permEnd w:id="1092317329"/>
          </w:p>
        </w:tc>
        <w:permStart w:id="1158446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3A6FCE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8446713" w:displacedByCustomXml="prev"/>
      </w:tr>
    </w:tbl>
    <w:p w14:paraId="011E0726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7804FFCA" w14:textId="77777777"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14:paraId="72D5D10E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14:paraId="2B7E5A9D" w14:textId="77777777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FC20864" w14:textId="77777777"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9303" w14:textId="2699B7BF" w:rsidR="00474582" w:rsidRPr="00553DDB" w:rsidRDefault="00D65808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54345724" w:edGrp="everyone"/>
            <w:r>
              <w:rPr>
                <w:rFonts w:ascii="Arial" w:hAnsi="Arial" w:cs="Arial"/>
                <w:sz w:val="22"/>
                <w:szCs w:val="22"/>
              </w:rPr>
              <w:t>Stop, tag, report, record</w:t>
            </w:r>
            <w:permEnd w:id="754345724"/>
          </w:p>
        </w:tc>
        <w:permStart w:id="806947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6BC93C9" w14:textId="77777777"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947037" w:displacedByCustomXml="prev"/>
      </w:tr>
    </w:tbl>
    <w:p w14:paraId="296715A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2B64842" w14:textId="77777777" w:rsidR="00DC153B" w:rsidRPr="00553DDB" w:rsidRDefault="00DC153B" w:rsidP="00DC153B"/>
    <w:p w14:paraId="55FF0CB4" w14:textId="77777777"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14:paraId="349731A1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14:paraId="35E45FA2" w14:textId="77777777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57B7F8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396DB2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32463E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178532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4BD86AC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7853257" w:displacedByCustomXml="prev"/>
      </w:tr>
      <w:tr w:rsidR="00137D67" w:rsidRPr="00553DDB" w14:paraId="0EEDCB3C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3599F4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7627394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5FDFC9" w14:textId="0F96E9AE" w:rsidR="00137D67" w:rsidRPr="00553DDB" w:rsidRDefault="00D6580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627394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18FA10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3DFBB3" w14:textId="77777777"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14:paraId="633D844C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9A8208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89004889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B4073" w14:textId="2FBA256A" w:rsidR="00137D67" w:rsidRPr="00553DDB" w:rsidRDefault="00D6580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900488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6469EC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405D05" w14:textId="77777777"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14:paraId="032F0388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093EA3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2813002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B4C3B0" w14:textId="2BE9EF27" w:rsidR="00137D67" w:rsidRPr="00553DDB" w:rsidRDefault="00D6580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813002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C413ED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3D2E88" w14:textId="77777777"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14:paraId="00B651F1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A73001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30207775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E967A9" w14:textId="3ADFE7C6" w:rsidR="00137D67" w:rsidRPr="00553DDB" w:rsidRDefault="00D6580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020777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3AB250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D75A77" w14:textId="77777777" w:rsidR="00137D67" w:rsidRPr="00553DDB" w:rsidRDefault="00137D67" w:rsidP="00137D67">
            <w:pPr>
              <w:ind w:left="993" w:hanging="993"/>
            </w:pPr>
          </w:p>
        </w:tc>
      </w:tr>
    </w:tbl>
    <w:p w14:paraId="6D72325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101F864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3A2EFF7" w14:textId="77777777"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14:paraId="2CDCB631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14:paraId="7FCAF1D3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463903" w14:textId="77777777"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3588907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05FF4E" w14:textId="6B569C87" w:rsidR="00137D67" w:rsidRPr="00553DDB" w:rsidRDefault="00D6580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358890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203DA8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EA4C92" w14:textId="77777777"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04414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2883E4D" w14:textId="77777777"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4414861" w:displacedByCustomXml="prev"/>
      </w:tr>
      <w:tr w:rsidR="00137D67" w:rsidRPr="00553DDB" w14:paraId="35FA059B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AC3466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81567676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462F391" w14:textId="77777777"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1567676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26B23B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904FE2" w14:textId="77777777"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15571C3" w14:textId="77777777" w:rsidR="00137D67" w:rsidRPr="00553DDB" w:rsidRDefault="00137D67" w:rsidP="00137D67">
            <w:pPr>
              <w:ind w:left="993" w:hanging="993"/>
            </w:pPr>
          </w:p>
        </w:tc>
      </w:tr>
    </w:tbl>
    <w:p w14:paraId="53B5D4E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01B4F08B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57CC370" w14:textId="77777777"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14:paraId="6E62695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14:paraId="2D1288B7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7034A7" w14:textId="77777777"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712520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BA0C2DB" w14:textId="1B180425" w:rsidR="00137D67" w:rsidRPr="00553DDB" w:rsidRDefault="00D6580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712520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6043BE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13B759" w14:textId="77777777"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32671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06DBDAE" w14:textId="77777777"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2671129" w:displacedByCustomXml="prev"/>
      </w:tr>
      <w:tr w:rsidR="00137D67" w:rsidRPr="00553DDB" w14:paraId="456E77CE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13996A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35051736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9F1558A" w14:textId="77777777"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505173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B8DC3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2A4AC8" w14:textId="77777777"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083A570" w14:textId="77777777" w:rsidR="00137D67" w:rsidRPr="00553DDB" w:rsidRDefault="00137D67" w:rsidP="00137D67">
            <w:pPr>
              <w:ind w:left="993" w:hanging="993"/>
            </w:pPr>
          </w:p>
        </w:tc>
      </w:tr>
    </w:tbl>
    <w:p w14:paraId="39F6E391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4F850153" w14:textId="77777777"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3C90AA37" w14:textId="77777777"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14:paraId="14DECA6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7413FDB0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06F99A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0A26748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6102EF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46056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1BA5321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6056969" w:displacedByCustomXml="prev"/>
      </w:tr>
      <w:tr w:rsidR="005F203A" w:rsidRPr="00553DDB" w14:paraId="386259F6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F84DF0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B38B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233EE704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0621822" wp14:editId="5E44AFE2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F314052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7D68A6" w14:textId="14394B87" w:rsidR="005F203A" w:rsidRPr="00ED59C9" w:rsidRDefault="00D65808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2173868" w:edGrp="everyone"/>
            <w:r>
              <w:rPr>
                <w:rFonts w:ascii="Arial" w:hAnsi="Arial" w:cs="Arial"/>
                <w:sz w:val="22"/>
                <w:szCs w:val="22"/>
              </w:rPr>
              <w:t>Appropriate protective clothing</w:t>
            </w:r>
            <w:permEnd w:id="20921738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24807E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7DB11623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1F355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80C9DD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64CCEFC9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1C61A6" wp14:editId="37DACA0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17DD52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924A77" w14:textId="73D727D3" w:rsidR="005F203A" w:rsidRPr="00ED59C9" w:rsidRDefault="00D65808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5509086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955090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3F6922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CDC5EE9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AB4649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B424E0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5FF794B8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F85A5F7" wp14:editId="253CE7BF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112DB0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12806C" w14:textId="5AF8CEEC" w:rsidR="005F203A" w:rsidRPr="00ED59C9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12676389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3126763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D56DA7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0DC8775F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31CFD0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FE16C3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20BBF329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C935D42" wp14:editId="2C6D82C5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56C27D6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412293" w14:textId="1C99432C" w:rsidR="005F203A" w:rsidRPr="00ED59C9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4758439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permEnd w:id="18347584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D80F1C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5E98406A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1EC1899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29786340" w14:textId="77777777"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14:paraId="0A84548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14:paraId="1CC0FFDE" w14:textId="77777777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1ABCDC9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024C79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E3C7720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420044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0B2F72A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0044653" w:displacedByCustomXml="prev"/>
      </w:tr>
      <w:tr w:rsidR="005F203A" w:rsidRPr="00553DDB" w14:paraId="3A7B6FDA" w14:textId="77777777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24B9FF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3704" w14:textId="77777777"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003E9896" wp14:editId="7C705DDF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4B63F3" w14:textId="0072ED01" w:rsidR="005F203A" w:rsidRPr="00ED59C9" w:rsidRDefault="002C7B6A" w:rsidP="005F203A">
            <w:pPr>
              <w:rPr>
                <w:rFonts w:ascii="Arial" w:hAnsi="Arial" w:cs="Arial"/>
                <w:sz w:val="22"/>
              </w:rPr>
            </w:pPr>
            <w:permStart w:id="232732535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23273253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4656C5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3B36272C" w14:textId="77777777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EBF16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6E03" w14:textId="77777777"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7DCE3ABB" wp14:editId="6BB016C9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0A1359" w14:textId="5F476CD8" w:rsidR="005F203A" w:rsidRPr="00ED59C9" w:rsidRDefault="002C7B6A" w:rsidP="005F203A">
            <w:pPr>
              <w:rPr>
                <w:rFonts w:ascii="Arial" w:hAnsi="Arial" w:cs="Arial"/>
                <w:sz w:val="22"/>
              </w:rPr>
            </w:pPr>
            <w:permStart w:id="2011981710" w:edGrp="everyone"/>
            <w:r>
              <w:rPr>
                <w:rFonts w:ascii="Arial" w:hAnsi="Arial" w:cs="Arial"/>
                <w:sz w:val="22"/>
              </w:rPr>
              <w:t>Warns off unauthorised persons from entering an area</w:t>
            </w:r>
            <w:permEnd w:id="201198171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952840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70CEDD7E" w14:textId="77777777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8989A5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3D6E" w14:textId="77777777"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5D670ACA" wp14:editId="5515C544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B9188" w14:textId="05276052" w:rsidR="005F203A" w:rsidRPr="00ED59C9" w:rsidRDefault="002C7B6A" w:rsidP="005F203A">
            <w:pPr>
              <w:rPr>
                <w:rFonts w:ascii="Arial" w:hAnsi="Arial" w:cs="Arial"/>
                <w:sz w:val="22"/>
              </w:rPr>
            </w:pPr>
            <w:permStart w:id="827749314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</w:t>
            </w:r>
            <w:permEnd w:id="82774931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FAEFCF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4B14305F" w14:textId="77777777"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14:paraId="60908141" w14:textId="77777777" w:rsidR="00DC153B" w:rsidRPr="00553DDB" w:rsidRDefault="00DC153B" w:rsidP="00DC153B">
      <w:r w:rsidRPr="00553DDB">
        <w:br w:type="page"/>
      </w:r>
    </w:p>
    <w:p w14:paraId="22BB852A" w14:textId="77777777"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0EF05AFA" w14:textId="77777777"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14:paraId="04D434BC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DEDD92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E6FF15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55D4A8B0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583C88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06170A05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E828C6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31710E4B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3E2F55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41AAB2C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9999DE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3BB0B31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14:paraId="1F41A10D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F7B190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63D407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C9EDE8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B89D32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735EAF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04190C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14:paraId="7FC75B34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CC3256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B3D313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B564D4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EA0C8E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F08106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928A10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14:paraId="3E424220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02E077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69F165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5EAA6C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BCDF75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D54667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FA880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14:paraId="4DAC304D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EF9294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D70026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2D771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3F6E0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6DAC63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7B0644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14:paraId="2CE008AD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C5CC64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3F110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7D7803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71DAB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E161B8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6EC09C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29B98CD2" w14:textId="77777777"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14:paraId="719DCC3A" w14:textId="77777777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5C2210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93AE7B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998964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38799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DB0D19E" w14:textId="77777777" w:rsidR="00DC153B" w:rsidRPr="00553DDB" w:rsidRDefault="00DC153B" w:rsidP="00DC153B">
      <w:pPr>
        <w:rPr>
          <w:sz w:val="20"/>
        </w:rPr>
      </w:pPr>
    </w:p>
    <w:p w14:paraId="136680AE" w14:textId="77777777" w:rsidR="00DC153B" w:rsidRPr="00553DDB" w:rsidRDefault="00DC153B" w:rsidP="00DC153B">
      <w:pPr>
        <w:jc w:val="left"/>
        <w:rPr>
          <w:sz w:val="20"/>
        </w:rPr>
      </w:pPr>
    </w:p>
    <w:p w14:paraId="5E63445D" w14:textId="77777777"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14:paraId="2142839F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1E6B8BD8" w14:textId="77777777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FC02A74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A2966C0" w14:textId="77777777"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F3DB265" wp14:editId="3CF1ADB9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8EA3EEF" w14:textId="7BDB0F4D" w:rsidR="00D65808" w:rsidRPr="006215FC" w:rsidRDefault="00D65808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621844820" w:edGrp="everyone"/>
                                  <w:r w:rsidR="002C7B6A">
                                    <w:rPr>
                                      <w:vanish w:val="0"/>
                                    </w:rPr>
                                    <w:t>Extreme: A-1</w:t>
                                  </w:r>
                                  <w:permEnd w:id="1621844820"/>
                                </w:p>
                                <w:p w14:paraId="6D7D2413" w14:textId="7927A3BA" w:rsidR="00D65808" w:rsidRPr="006215FC" w:rsidRDefault="00D65808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96924940" w:edGrp="everyone"/>
                                  <w:r w:rsidR="002C7B6A">
                                    <w:rPr>
                                      <w:vanish w:val="0"/>
                                    </w:rPr>
                                    <w:t>Low: E-5</w:t>
                                  </w:r>
                                  <w:permEnd w:id="149692494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F3DB26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14:paraId="18EA3EEF" w14:textId="7BDB0F4D" w:rsidR="00D65808" w:rsidRPr="006215FC" w:rsidRDefault="00D65808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621844820" w:edGrp="everyone"/>
                            <w:r w:rsidR="002C7B6A">
                              <w:rPr>
                                <w:vanish w:val="0"/>
                              </w:rPr>
                              <w:t>Extreme: A-1</w:t>
                            </w:r>
                            <w:permEnd w:id="1621844820"/>
                          </w:p>
                          <w:p w14:paraId="6D7D2413" w14:textId="7927A3BA" w:rsidR="00D65808" w:rsidRPr="006215FC" w:rsidRDefault="00D65808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96924940" w:edGrp="everyone"/>
                            <w:r w:rsidR="002C7B6A">
                              <w:rPr>
                                <w:vanish w:val="0"/>
                              </w:rPr>
                              <w:t>Low: E-5</w:t>
                            </w:r>
                            <w:permEnd w:id="149692494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78027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157BFF3" w14:textId="77777777"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8027106" w:displacedByCustomXml="prev"/>
      </w:tr>
    </w:tbl>
    <w:p w14:paraId="1EE0AAA6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2BFF64BB" w14:textId="77777777"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14:paraId="7FC82186" w14:textId="77777777"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14:paraId="3BBB141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0DFB1FE6" w14:textId="77777777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FEA913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F4E6" w14:textId="51F75525" w:rsidR="005F203A" w:rsidRPr="00553DDB" w:rsidRDefault="002C7B6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05084325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2005084325"/>
          </w:p>
        </w:tc>
        <w:permStart w:id="329850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2C801D5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9850074" w:displacedByCustomXml="prev"/>
      </w:tr>
    </w:tbl>
    <w:p w14:paraId="76037406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7D86F03B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3CBAF08F" w14:textId="77777777"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14:paraId="6AAB71CB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6F801317" w14:textId="77777777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395C66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A53A" w14:textId="5D234A39" w:rsidR="005F203A" w:rsidRPr="00ED59C9" w:rsidRDefault="002C7B6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34178056" w:edGrp="everyone"/>
            <w:r>
              <w:rPr>
                <w:rFonts w:ascii="Arial" w:hAnsi="Arial" w:cs="Arial"/>
                <w:sz w:val="22"/>
                <w:szCs w:val="22"/>
              </w:rPr>
              <w:t>A likely of very likely event that would lead to serious injury, death or permanent disability</w:t>
            </w:r>
            <w:permEnd w:id="1934178056"/>
          </w:p>
        </w:tc>
        <w:permStart w:id="10630607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C15254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3060714" w:displacedByCustomXml="prev"/>
      </w:tr>
    </w:tbl>
    <w:p w14:paraId="1F694A80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255BCEC4" w14:textId="77777777"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14:paraId="4E180CDE" w14:textId="77777777"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14:paraId="0BB28E6C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14:paraId="7BC2ABD6" w14:textId="77777777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0E7CAE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D208F0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AD9DFA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85620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59261E7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5620638" w:displacedByCustomXml="prev"/>
      </w:tr>
      <w:tr w:rsidR="007F5A6A" w:rsidRPr="00553DDB" w14:paraId="554164D5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473789" w14:textId="77777777" w:rsidR="007F5A6A" w:rsidRPr="00553DDB" w:rsidRDefault="007F5A6A" w:rsidP="007F5A6A">
            <w:pPr>
              <w:ind w:left="993" w:hanging="993"/>
              <w:jc w:val="center"/>
            </w:pPr>
          </w:p>
        </w:tc>
        <w:permStart w:id="21376543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2A7A48" w14:textId="77777777"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376543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1EB34" w14:textId="77777777"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C91BEF" w14:textId="77777777"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14:paraId="1CD78724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C62462" w14:textId="77777777" w:rsidR="007F5A6A" w:rsidRPr="00553DDB" w:rsidRDefault="007F5A6A" w:rsidP="007F5A6A">
            <w:pPr>
              <w:ind w:left="993" w:hanging="993"/>
              <w:jc w:val="center"/>
            </w:pPr>
          </w:p>
        </w:tc>
        <w:permStart w:id="68105348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6E97BE" w14:textId="77777777"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8105348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C0538D" w14:textId="77777777"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52280E" w14:textId="77777777"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14:paraId="2251682B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6832B1" w14:textId="77777777" w:rsidR="007F5A6A" w:rsidRPr="00553DDB" w:rsidRDefault="007F5A6A" w:rsidP="007F5A6A">
            <w:pPr>
              <w:ind w:left="993" w:hanging="993"/>
              <w:jc w:val="center"/>
            </w:pPr>
          </w:p>
        </w:tc>
        <w:permStart w:id="141663491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6D7623" w14:textId="132CB08F" w:rsidR="007F5A6A" w:rsidRPr="00553DDB" w:rsidRDefault="002C7B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166349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59DB48" w14:textId="77777777"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3E2656" w14:textId="77777777" w:rsidR="007F5A6A" w:rsidRPr="00553DDB" w:rsidRDefault="007F5A6A" w:rsidP="007F5A6A">
            <w:pPr>
              <w:ind w:left="993" w:hanging="993"/>
            </w:pPr>
          </w:p>
        </w:tc>
      </w:tr>
    </w:tbl>
    <w:p w14:paraId="2815F292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14:paraId="6D078050" w14:textId="77777777"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14:paraId="53D25C85" w14:textId="77777777"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1EA274AA" wp14:editId="59626B28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4834440A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1BDD0634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2318CA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7AB91B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1BEB5F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57474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A215594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474041" w:displacedByCustomXml="prev"/>
      </w:tr>
      <w:tr w:rsidR="005F203A" w:rsidRPr="00553DDB" w14:paraId="0DD45C8C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43C0E6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0064" w14:textId="5F02131A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2478429" w:edGrp="everyone"/>
            <w:r>
              <w:rPr>
                <w:rFonts w:ascii="Arial" w:hAnsi="Arial" w:cs="Arial"/>
                <w:sz w:val="22"/>
              </w:rPr>
              <w:t>3</w:t>
            </w:r>
            <w:permEnd w:id="14247842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B79EB9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50E0FE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04C28D6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EF2C65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86E7BF" w14:textId="691C89AD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8845728" w:edGrp="everyone"/>
            <w:r>
              <w:rPr>
                <w:rFonts w:ascii="Arial" w:hAnsi="Arial" w:cs="Arial"/>
                <w:sz w:val="22"/>
              </w:rPr>
              <w:t>6</w:t>
            </w:r>
            <w:permEnd w:id="15988457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75680D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257026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729EBF3D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C77B12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C95FDE" w14:textId="0FFA5FB9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3498094" w:edGrp="everyone"/>
            <w:r>
              <w:rPr>
                <w:rFonts w:ascii="Arial" w:hAnsi="Arial" w:cs="Arial"/>
                <w:sz w:val="22"/>
              </w:rPr>
              <w:t>1</w:t>
            </w:r>
            <w:permEnd w:id="19234980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6FAAED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FD39CA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CC37C1E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1B8497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BA7164" w14:textId="653E9B3E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2072083" w:edGrp="everyone"/>
            <w:r>
              <w:rPr>
                <w:rFonts w:ascii="Arial" w:hAnsi="Arial" w:cs="Arial"/>
                <w:sz w:val="22"/>
              </w:rPr>
              <w:t>4</w:t>
            </w:r>
            <w:permEnd w:id="79207208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9CEFAF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A3C4D9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ACC71C5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7D6915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3530D6" w14:textId="7E18EF15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9501284" w:edGrp="everyone"/>
            <w:r>
              <w:rPr>
                <w:rFonts w:ascii="Arial" w:hAnsi="Arial" w:cs="Arial"/>
                <w:sz w:val="22"/>
              </w:rPr>
              <w:t>5</w:t>
            </w:r>
            <w:permEnd w:id="169950128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9F2BEE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65070D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0E3C12E9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355BC7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0E802B" w14:textId="728D3D0A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2491741" w:edGrp="everyone"/>
            <w:r>
              <w:rPr>
                <w:rFonts w:ascii="Arial" w:hAnsi="Arial" w:cs="Arial"/>
                <w:sz w:val="22"/>
              </w:rPr>
              <w:t>2</w:t>
            </w:r>
            <w:permEnd w:id="26249174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579ECE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741AFB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31AE34B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0328E93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3876DD8" w14:textId="77777777"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14:paraId="0D8DDE47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14:paraId="68E8B247" w14:textId="77777777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94F601" w14:textId="77777777"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3E48" w14:textId="5355DAB9" w:rsidR="00C37212" w:rsidRPr="00553DDB" w:rsidRDefault="002C7B6A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675437931" w:edGrp="everyone"/>
            <w:r>
              <w:rPr>
                <w:rFonts w:ascii="Arial" w:hAnsi="Arial" w:cs="Arial"/>
                <w:sz w:val="22"/>
                <w:szCs w:val="22"/>
              </w:rPr>
              <w:t xml:space="preserve">PPE relies on human behaviour so does not eliminate the risk, eliminating the hazard redesigns the task and fully eliminates the risk </w:t>
            </w:r>
            <w:permEnd w:id="675437931"/>
          </w:p>
        </w:tc>
        <w:permStart w:id="843411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9839A8" w14:textId="77777777"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3411144" w:displacedByCustomXml="prev"/>
      </w:tr>
    </w:tbl>
    <w:p w14:paraId="420C3C3D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6A6FBFF5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C240500" w14:textId="77777777"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14:paraId="6CE0B98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14:paraId="468E0154" w14:textId="77777777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3A326F" w14:textId="77777777"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7D67" w14:textId="12198195" w:rsidR="00C37212" w:rsidRPr="002D636F" w:rsidRDefault="002C7B6A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670575812" w:edGrp="everyone"/>
            <w:r>
              <w:rPr>
                <w:rFonts w:ascii="Arial" w:hAnsi="Arial" w:cs="Arial"/>
                <w:sz w:val="22"/>
                <w:szCs w:val="22"/>
              </w:rPr>
              <w:t>2-substitution</w:t>
            </w:r>
            <w:permEnd w:id="670575812"/>
          </w:p>
        </w:tc>
        <w:permStart w:id="1179131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B0B148" w14:textId="77777777"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9131894" w:displacedByCustomXml="prev"/>
      </w:tr>
    </w:tbl>
    <w:p w14:paraId="50D5DC1D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76A3441" w14:textId="77777777"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14:paraId="006374CA" w14:textId="77777777"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14:paraId="02840E54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B5CFB9" wp14:editId="6CEEBF26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ADC6DE" w14:textId="77777777" w:rsidR="00D65808" w:rsidRPr="00441559" w:rsidRDefault="00D658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B5CFB9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7CADC6DE" w14:textId="77777777" w:rsidR="00D65808" w:rsidRPr="00441559" w:rsidRDefault="00D658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2817EE" wp14:editId="032ADA82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F5FCD39" w14:textId="77777777" w:rsidR="00D65808" w:rsidRPr="00441559" w:rsidRDefault="00D658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817EE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3F5FCD39" w14:textId="77777777" w:rsidR="00D65808" w:rsidRPr="00441559" w:rsidRDefault="00D658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0D66EC" wp14:editId="03324056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1F37BC" w14:textId="77777777" w:rsidR="00D65808" w:rsidRPr="00441559" w:rsidRDefault="00D658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0D66EC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0E1F37BC" w14:textId="77777777" w:rsidR="00D65808" w:rsidRPr="00441559" w:rsidRDefault="00D658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DACA21" wp14:editId="1989383F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4299BE3" w14:textId="77777777" w:rsidR="00D65808" w:rsidRPr="00441559" w:rsidRDefault="00D658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ACA21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34299BE3" w14:textId="77777777" w:rsidR="00D65808" w:rsidRPr="00441559" w:rsidRDefault="00D658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3F94B7" wp14:editId="6239036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2496E34" w14:textId="77777777" w:rsidR="00D65808" w:rsidRPr="00441559" w:rsidRDefault="00D658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F94B7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42496E34" w14:textId="77777777" w:rsidR="00D65808" w:rsidRPr="00441559" w:rsidRDefault="00D658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45495C" wp14:editId="3D1C2351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E61232" w14:textId="77777777" w:rsidR="00D65808" w:rsidRPr="00441559" w:rsidRDefault="00D658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5495C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57E61232" w14:textId="77777777" w:rsidR="00D65808" w:rsidRPr="00441559" w:rsidRDefault="00D658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7B83AC8B" wp14:editId="057F53B3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4B0FF689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264EB0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A57132" w14:textId="77777777"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4F458C1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417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CFDAE2F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200" w:displacedByCustomXml="prev"/>
      </w:tr>
      <w:tr w:rsidR="005F203A" w:rsidRPr="00553DDB" w14:paraId="57CAFCA9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71C378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9EB9" w14:textId="6F6A1F86" w:rsidR="005F203A" w:rsidRPr="002D636F" w:rsidRDefault="002C7B6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20313058" w:edGrp="everyone"/>
            <w:r>
              <w:rPr>
                <w:rFonts w:ascii="Arial" w:hAnsi="Arial" w:cs="Arial"/>
                <w:sz w:val="22"/>
              </w:rPr>
              <w:t>D</w:t>
            </w:r>
            <w:permEnd w:id="122031305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29E7AB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A93109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50D590B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4BC9CB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8947E3" w14:textId="7EA09ED2" w:rsidR="005F203A" w:rsidRPr="002D636F" w:rsidRDefault="002C7B6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64854338" w:edGrp="everyone"/>
            <w:r>
              <w:rPr>
                <w:rFonts w:ascii="Arial" w:hAnsi="Arial" w:cs="Arial"/>
                <w:sz w:val="22"/>
              </w:rPr>
              <w:t>A</w:t>
            </w:r>
            <w:permEnd w:id="4648543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97B2D1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B3F6BB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5E97869F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1DF79A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B0AB68" w14:textId="7B34FED3" w:rsidR="005F203A" w:rsidRPr="002D636F" w:rsidRDefault="002C7B6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02843751" w:edGrp="everyone"/>
            <w:r>
              <w:rPr>
                <w:rFonts w:ascii="Arial" w:hAnsi="Arial" w:cs="Arial"/>
                <w:sz w:val="22"/>
              </w:rPr>
              <w:t>F</w:t>
            </w:r>
            <w:permEnd w:id="19028437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AC9429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BCF1DE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76957A6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146BB5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74F8D1" w14:textId="2B17166C" w:rsidR="005F203A" w:rsidRPr="002D636F" w:rsidRDefault="002C7B6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1469246" w:edGrp="everyone"/>
            <w:r>
              <w:rPr>
                <w:rFonts w:ascii="Arial" w:hAnsi="Arial" w:cs="Arial"/>
                <w:sz w:val="22"/>
              </w:rPr>
              <w:t>B</w:t>
            </w:r>
            <w:permEnd w:id="1214692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7A195C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2B9114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4238E602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545BA9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4D52DC" w14:textId="4ADB4D39" w:rsidR="005F203A" w:rsidRPr="002D636F" w:rsidRDefault="002C7B6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80676559" w:edGrp="everyone"/>
            <w:r>
              <w:rPr>
                <w:rFonts w:ascii="Arial" w:hAnsi="Arial" w:cs="Arial"/>
                <w:sz w:val="22"/>
              </w:rPr>
              <w:t>E</w:t>
            </w:r>
            <w:permEnd w:id="148067655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70B46A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C60EF7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DE63CF9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DCB11F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83B64B" w14:textId="2D299E95" w:rsidR="005F203A" w:rsidRPr="002D636F" w:rsidRDefault="002C7B6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79601992" w:edGrp="everyone"/>
            <w:r>
              <w:rPr>
                <w:rFonts w:ascii="Arial" w:hAnsi="Arial" w:cs="Arial"/>
                <w:sz w:val="22"/>
              </w:rPr>
              <w:t>C</w:t>
            </w:r>
            <w:permEnd w:id="57960199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3F558C0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5AA12E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34BDFF70" w14:textId="77777777"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14:paraId="77FD4393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4A166114" w14:textId="77777777"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14:paraId="57970DB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5F13FE69" w14:textId="77777777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F5E9F7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8351" w14:textId="19ADC222" w:rsidR="005F203A" w:rsidRPr="00553DDB" w:rsidRDefault="002C7B6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48650412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748650412"/>
          </w:p>
        </w:tc>
        <w:permStart w:id="1219977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043AB6B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977827" w:displacedByCustomXml="prev"/>
      </w:tr>
    </w:tbl>
    <w:p w14:paraId="1D13FA7B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227D0F96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32CBAB3C" w14:textId="77777777"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14:paraId="4A74EA0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36E76DDE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43B29E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280C38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D69C2B8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3405033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5FFFDD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0503376" w:displacedByCustomXml="prev"/>
      </w:tr>
      <w:tr w:rsidR="005F203A" w:rsidRPr="00553DDB" w14:paraId="062C3638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6EBA68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230A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3708C0" w14:textId="53E16B2A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1618034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7216180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57B0F2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06C26588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28B106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1C133D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1ADFC2" w14:textId="3DA2B105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31591185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5315911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6CBBA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B86ADCA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BDC667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715FDF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77AA8E" w14:textId="528940F4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04950507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7049505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D6DA6E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3EC06A18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C5F3B9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23FC24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8CB530" w14:textId="08057F41" w:rsidR="005F203A" w:rsidRPr="002D636F" w:rsidRDefault="002C7B6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2542217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8625422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0FD08D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76B2EF62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49968C8B" w14:textId="77777777"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14:paraId="2F9A99C6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14:paraId="0BC8C518" w14:textId="77777777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09FC46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1FDDDF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48FA90D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026393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6552713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2639321" w:displacedByCustomXml="prev"/>
      </w:tr>
      <w:tr w:rsidR="004B2E30" w:rsidRPr="00553DDB" w14:paraId="32E0C9D6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3DDE3F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59954068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83D706" w14:textId="77777777"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9954068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DCED99" w14:textId="77777777"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94006A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6A4E7413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ABDCCC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106576792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4277F2" w14:textId="4DDEC1FA" w:rsidR="004B2E30" w:rsidRPr="00553DDB" w:rsidRDefault="002C7B6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657679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003FE1" w14:textId="77777777"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9F60B9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07C794EC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C7EB45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2440633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99A543" w14:textId="48F97462" w:rsidR="004B2E30" w:rsidRPr="00553DDB" w:rsidRDefault="002C7B6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4406330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65C418" w14:textId="77777777"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20B4DF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151DE554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A8E745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2979948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BD0B20" w14:textId="1D35B795" w:rsidR="004B2E30" w:rsidRPr="00553DDB" w:rsidRDefault="002C7B6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9799480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6081EB" w14:textId="77777777"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651685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44CE811E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F38868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16449069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C4BCCC" w14:textId="2C818AAB" w:rsidR="004B2E30" w:rsidRPr="00553DDB" w:rsidRDefault="002C7B6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449069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8BAEBC" w14:textId="77777777"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BB26DB" w14:textId="77777777" w:rsidR="004B2E30" w:rsidRPr="00553DDB" w:rsidRDefault="004B2E30" w:rsidP="004B2E30">
            <w:pPr>
              <w:ind w:left="993" w:hanging="993"/>
            </w:pPr>
          </w:p>
        </w:tc>
      </w:tr>
    </w:tbl>
    <w:p w14:paraId="413C2268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14:paraId="3B00C6B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27D38F7B" w14:textId="77777777"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14:paraId="7A341BF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C222BC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BAAF9B" wp14:editId="14EF7BEB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6910DF4" w14:textId="77777777" w:rsidR="00D65808" w:rsidRPr="00DE05E2" w:rsidRDefault="00D65808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45D12427" w14:textId="77777777" w:rsidR="00D65808" w:rsidRPr="00D94A32" w:rsidRDefault="00D65808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0364D632" w14:textId="77777777" w:rsidR="00D65808" w:rsidRPr="00D94A32" w:rsidRDefault="00D65808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4E79F077" w14:textId="77777777" w:rsidR="00D65808" w:rsidRPr="00D94A32" w:rsidRDefault="00D65808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AAF9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46910DF4" w14:textId="77777777" w:rsidR="00D65808" w:rsidRPr="00DE05E2" w:rsidRDefault="00D65808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45D12427" w14:textId="77777777" w:rsidR="00D65808" w:rsidRPr="00D94A32" w:rsidRDefault="00D65808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0364D632" w14:textId="77777777" w:rsidR="00D65808" w:rsidRPr="00D94A32" w:rsidRDefault="00D65808" w:rsidP="00DC153B">
                      <w:pPr>
                        <w:rPr>
                          <w:sz w:val="22"/>
                        </w:rPr>
                      </w:pPr>
                    </w:p>
                    <w:p w14:paraId="4E79F077" w14:textId="77777777" w:rsidR="00D65808" w:rsidRPr="00D94A32" w:rsidRDefault="00D65808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F71332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2A80FB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4700CA4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49A1C0BA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D6B6E8B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D7CB591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44E6B2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F723540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B71AFEB" w14:textId="77777777"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2719919" wp14:editId="1B0B384D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737691C6" w14:textId="77777777"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26C35D1B" w14:textId="77777777"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14:paraId="7CF58EC5" w14:textId="77777777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FD7982C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14:paraId="69F52B77" w14:textId="77777777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3732402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23395817" w14:textId="420E26BF" w:rsidR="00DC153B" w:rsidRPr="00E9324A" w:rsidRDefault="002C7B6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80106926" w:edGrp="everyone"/>
            <w:r>
              <w:rPr>
                <w:rFonts w:ascii="Arial" w:hAnsi="Arial" w:cs="Arial"/>
                <w:sz w:val="22"/>
                <w:szCs w:val="22"/>
              </w:rPr>
              <w:t>22/05/2019</w:t>
            </w:r>
            <w:permEnd w:id="1180106926"/>
          </w:p>
        </w:tc>
      </w:tr>
      <w:tr w:rsidR="00DC153B" w:rsidRPr="00553DDB" w14:paraId="52153DBD" w14:textId="77777777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D916E83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4F498236" w14:textId="1C1F3780" w:rsidR="00DC153B" w:rsidRPr="00E9324A" w:rsidRDefault="002C7B6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4575337" w:edGrp="everyone"/>
            <w:r>
              <w:rPr>
                <w:rFonts w:ascii="Arial" w:hAnsi="Arial" w:cs="Arial"/>
                <w:sz w:val="22"/>
                <w:szCs w:val="22"/>
              </w:rPr>
              <w:t xml:space="preserve">Sara Perez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Bouzada</w:t>
            </w:r>
            <w:permEnd w:id="964575337"/>
            <w:proofErr w:type="spellEnd"/>
          </w:p>
        </w:tc>
      </w:tr>
      <w:tr w:rsidR="00DC153B" w:rsidRPr="00553DDB" w14:paraId="39F0FA0F" w14:textId="77777777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13EE59A0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14:paraId="26DCE192" w14:textId="77777777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CB5EE5C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1A862241" w14:textId="30691EB1" w:rsidR="00DC153B" w:rsidRPr="00E9324A" w:rsidRDefault="002C7B6A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6896098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556896098"/>
          </w:p>
        </w:tc>
      </w:tr>
      <w:tr w:rsidR="00DC153B" w:rsidRPr="00553DDB" w14:paraId="6C8A27E1" w14:textId="77777777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2C65C3C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0ECD1422" w14:textId="70138153" w:rsidR="00DC153B" w:rsidRPr="00657280" w:rsidRDefault="002C7B6A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8535491" w:edGrp="everyone"/>
            <w:r>
              <w:rPr>
                <w:rFonts w:ascii="Arial" w:hAnsi="Arial" w:cs="Arial"/>
                <w:sz w:val="22"/>
                <w:szCs w:val="22"/>
              </w:rPr>
              <w:t>Oil spill in car park due to delivery truck reversing onto diesel drums</w:t>
            </w:r>
            <w:permEnd w:id="1778535491"/>
          </w:p>
        </w:tc>
      </w:tr>
      <w:tr w:rsidR="00DC153B" w:rsidRPr="00553DDB" w14:paraId="5037B08B" w14:textId="77777777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B28D72E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38D3BDAD" w14:textId="77777777" w:rsidR="00DC153B" w:rsidRPr="00553DDB" w:rsidRDefault="00D658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0295773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802957739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2E207801" w14:textId="263935BA" w:rsidR="00DC153B" w:rsidRPr="00553DDB" w:rsidRDefault="00D658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83192306" w:edGrp="everyone"/>
                <w:r w:rsidR="002C7B6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28319230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2EA89641" w14:textId="77777777" w:rsidR="00DC153B" w:rsidRPr="00553DDB" w:rsidRDefault="00D658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7645630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37645630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149917EE" w14:textId="77777777" w:rsidR="00DC153B" w:rsidRPr="00553DDB" w:rsidRDefault="00D658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4536891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64536891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14:paraId="615F9D8E" w14:textId="77777777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37CAF59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14:paraId="032525AD" w14:textId="77777777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C2C4194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38DCA14F" w14:textId="2EB29200" w:rsidR="00DC153B" w:rsidRPr="00657280" w:rsidRDefault="002C7B6A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379798" w:edGrp="everyone"/>
            <w:r>
              <w:rPr>
                <w:rFonts w:ascii="Arial" w:hAnsi="Arial" w:cs="Arial"/>
                <w:sz w:val="22"/>
                <w:szCs w:val="22"/>
              </w:rPr>
              <w:t xml:space="preserve">Wear appropriate PPE, Close the area, ensure there is no fire or anything else that could cause a fire, clean the oil spill with the appropriate material </w:t>
            </w:r>
            <w:permEnd w:id="156379798"/>
          </w:p>
        </w:tc>
      </w:tr>
      <w:tr w:rsidR="00DC153B" w:rsidRPr="00553DDB" w14:paraId="1D7ED916" w14:textId="77777777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3230662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31B8C1B6" w14:textId="5D05C268" w:rsidR="00DC153B" w:rsidRPr="00657280" w:rsidRDefault="002C7B6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5319271" w:edGrp="everyone"/>
            <w:r>
              <w:rPr>
                <w:rFonts w:ascii="Arial" w:hAnsi="Arial" w:cs="Arial"/>
                <w:sz w:val="22"/>
                <w:szCs w:val="22"/>
              </w:rPr>
              <w:t>Health and safety officer</w:t>
            </w:r>
            <w:permEnd w:id="126531927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7EC2103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58BB24EA" w14:textId="5E076EF4" w:rsidR="00DC153B" w:rsidRPr="00553DDB" w:rsidRDefault="00D658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4509138" w:edGrp="everyone"/>
                <w:r w:rsidR="002C7B6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6450913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1E840106" w14:textId="77777777" w:rsidR="00DC153B" w:rsidRPr="00553DDB" w:rsidRDefault="00D658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8026567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38026567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4927F8C1" w14:textId="77777777" w:rsidR="00DC153B" w:rsidRPr="00553DDB" w:rsidRDefault="00D658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770279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8770279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65AD3B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44AFA2FA" w14:textId="77777777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5791290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0C9D430" w14:textId="77777777"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278162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9DDFFEB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7816281" w:displacedByCustomXml="prev"/>
      </w:tr>
    </w:tbl>
    <w:p w14:paraId="210C2B0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6ADBC66B" w14:textId="77777777"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14:paraId="0C57E20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0C79E3EE" w14:textId="77777777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86AA11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1642" w14:textId="153873CF" w:rsidR="005F203A" w:rsidRPr="00553DDB" w:rsidRDefault="002C7B6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4071660" w:edGrp="everyone"/>
            <w:r>
              <w:rPr>
                <w:rFonts w:ascii="Arial" w:hAnsi="Arial" w:cs="Arial"/>
                <w:sz w:val="22"/>
                <w:szCs w:val="22"/>
              </w:rPr>
              <w:t>Supervisor, project manager or health and safety officer</w:t>
            </w:r>
            <w:permEnd w:id="44071660"/>
          </w:p>
        </w:tc>
        <w:permStart w:id="3382617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35DB1C7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8261703" w:displacedByCustomXml="prev"/>
      </w:tr>
    </w:tbl>
    <w:p w14:paraId="3B29E3A0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10E338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28DAFFE2" w14:textId="77777777"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74974C07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6B5E63DB" w14:textId="77777777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4C9AF5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90ED" w14:textId="3E5A4FBD" w:rsidR="005F203A" w:rsidRPr="00553DDB" w:rsidRDefault="00FE7E90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86962750" w:edGrp="everyone"/>
            <w:r>
              <w:rPr>
                <w:rFonts w:ascii="Arial" w:hAnsi="Arial" w:cs="Arial"/>
                <w:sz w:val="22"/>
                <w:szCs w:val="22"/>
              </w:rPr>
              <w:t xml:space="preserve">Health and safety representative </w:t>
            </w:r>
            <w:permEnd w:id="586962750"/>
          </w:p>
        </w:tc>
        <w:permStart w:id="16973229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81D1E8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7322911" w:displacedByCustomXml="prev"/>
      </w:tr>
    </w:tbl>
    <w:p w14:paraId="1F29B9B4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EC5ECA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2A14C0B3" w14:textId="77777777"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79315A6E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70AF6D09" w14:textId="77777777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673222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2C14" w14:textId="1AA46BC6" w:rsidR="005F203A" w:rsidRPr="00553DDB" w:rsidRDefault="00FE7E90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68042011" w:edGrp="everyone"/>
            <w:r>
              <w:rPr>
                <w:rFonts w:ascii="Arial" w:hAnsi="Arial" w:cs="Arial"/>
                <w:sz w:val="22"/>
                <w:szCs w:val="22"/>
              </w:rPr>
              <w:t>No  unauthorised person has been close to the hazard and the oil has been cleaned</w:t>
            </w:r>
            <w:bookmarkStart w:id="30" w:name="_GoBack"/>
            <w:bookmarkEnd w:id="30"/>
            <w:permEnd w:id="768042011"/>
          </w:p>
        </w:tc>
        <w:permStart w:id="1813734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D6BA21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3734772" w:displacedByCustomXml="prev"/>
      </w:tr>
    </w:tbl>
    <w:p w14:paraId="14F6E570" w14:textId="77777777"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14:paraId="5ECCB434" w14:textId="77777777"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51378" w14:textId="77777777" w:rsidR="008C15E7" w:rsidRDefault="008C15E7" w:rsidP="00A67754">
      <w:r>
        <w:separator/>
      </w:r>
    </w:p>
  </w:endnote>
  <w:endnote w:type="continuationSeparator" w:id="0">
    <w:p w14:paraId="6C758E38" w14:textId="77777777" w:rsidR="008C15E7" w:rsidRDefault="008C15E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403D4" w14:textId="77777777" w:rsidR="00D65808" w:rsidRPr="00830749" w:rsidRDefault="00D65808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11398DB" w14:textId="70910772" w:rsidR="00D65808" w:rsidRDefault="00D65808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E7E9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3F123" w14:textId="77777777" w:rsidR="00D65808" w:rsidRPr="00830749" w:rsidRDefault="00D6580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CC6A268" w14:textId="15DB45F2" w:rsidR="00D65808" w:rsidRPr="00830749" w:rsidRDefault="00D6580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E7E9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C7970" w14:textId="77777777" w:rsidR="008C15E7" w:rsidRDefault="008C15E7" w:rsidP="00A67754">
      <w:r>
        <w:separator/>
      </w:r>
    </w:p>
  </w:footnote>
  <w:footnote w:type="continuationSeparator" w:id="0">
    <w:p w14:paraId="4A500E2A" w14:textId="77777777" w:rsidR="008C15E7" w:rsidRDefault="008C15E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78DDC" w14:textId="77777777" w:rsidR="00D65808" w:rsidRDefault="00D6580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C49E5BE" w14:textId="77777777" w:rsidR="00D65808" w:rsidRPr="00830749" w:rsidRDefault="00D6580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5A0FF" w14:textId="77777777" w:rsidR="00D65808" w:rsidRDefault="00D65808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17E053D" w14:textId="77777777" w:rsidR="00D65808" w:rsidRPr="00830749" w:rsidRDefault="00D6580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C7B6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15E7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80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  <w:rsid w:val="00FE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C3D8E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146F5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EF3512B-D09E-4D68-B9F1-D92EF526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314</TotalTime>
  <Pages>11</Pages>
  <Words>1170</Words>
  <Characters>6669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Sara Perez-Bouzada</cp:lastModifiedBy>
  <cp:revision>57</cp:revision>
  <cp:lastPrinted>2014-09-18T04:01:00Z</cp:lastPrinted>
  <dcterms:created xsi:type="dcterms:W3CDTF">2015-02-26T05:16:00Z</dcterms:created>
  <dcterms:modified xsi:type="dcterms:W3CDTF">2019-05-21T22:48:00Z</dcterms:modified>
  <cp:contentStatus>v1-0_29/09/2017</cp:contentStatus>
</cp:coreProperties>
</file>