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746A8" w:rsidRDefault="00DA4189">
      <w:pPr>
        <w:rPr>
          <w:lang w:val="en-AU"/>
        </w:rPr>
      </w:pPr>
    </w:p>
    <w:p w:rsidR="00F9465D" w:rsidRDefault="00F9465D">
      <w:pPr>
        <w:rPr>
          <w:lang w:val="en-AU"/>
        </w:rPr>
      </w:pPr>
    </w:p>
    <w:p w:rsidR="00345F23" w:rsidRDefault="00345F23" w:rsidP="00345F23">
      <w:pPr>
        <w:pStyle w:val="Heading2"/>
        <w:jc w:val="center"/>
        <w:rPr>
          <w:rFonts w:ascii="HelveticaNeue"/>
          <w:sz w:val="30"/>
        </w:rPr>
      </w:pPr>
      <w:bookmarkStart w:id="0" w:name="_Toc42951775"/>
      <w:proofErr w:type="gramStart"/>
      <w:r>
        <w:rPr>
          <w:rFonts w:ascii="HelveticaNeue"/>
          <w:sz w:val="30"/>
        </w:rPr>
        <w:t>Pre Start</w:t>
      </w:r>
      <w:proofErr w:type="gramEnd"/>
      <w:r>
        <w:rPr>
          <w:rFonts w:ascii="HelveticaNeue"/>
          <w:sz w:val="30"/>
        </w:rPr>
        <w:t xml:space="preserve"> Meeting</w:t>
      </w:r>
      <w:r>
        <w:rPr>
          <w:rFonts w:ascii="HelveticaNeue"/>
          <w:sz w:val="30"/>
        </w:rPr>
        <w:t xml:space="preserve"> </w:t>
      </w:r>
      <w:bookmarkEnd w:id="0"/>
    </w:p>
    <w:p w:rsidR="00345F23" w:rsidRDefault="00345F23" w:rsidP="00345F23"/>
    <w:p w:rsidR="00345F23" w:rsidRDefault="00345F23" w:rsidP="00345F23"/>
    <w:p w:rsidR="00345F23" w:rsidRDefault="00345F23" w:rsidP="00345F23">
      <w:r>
        <w:rPr>
          <w:rFonts w:ascii="HelveticaNeue"/>
          <w:b/>
        </w:rPr>
        <w:t>Completed on</w:t>
      </w:r>
    </w:p>
    <w:p w:rsidR="00345F23" w:rsidRDefault="00345F23" w:rsidP="00345F23">
      <w:r>
        <w:rPr>
          <w:rFonts w:ascii="HelveticaNeue"/>
        </w:rPr>
        <w:t>12 Jun 2020 06:54 PM</w:t>
      </w:r>
    </w:p>
    <w:p w:rsidR="00345F23" w:rsidRDefault="00345F23" w:rsidP="00345F23"/>
    <w:p w:rsidR="00345F23" w:rsidRDefault="00345F23" w:rsidP="00345F23">
      <w:r>
        <w:rPr>
          <w:rFonts w:ascii="HelveticaNeue"/>
          <w:b/>
        </w:rPr>
        <w:t>Job Name</w:t>
      </w:r>
    </w:p>
    <w:p w:rsidR="00345F23" w:rsidRDefault="00345F23" w:rsidP="00345F23">
      <w:r>
        <w:rPr>
          <w:rFonts w:ascii="HelveticaNeue"/>
        </w:rPr>
        <w:t>Erub freezer upgrade</w:t>
      </w:r>
    </w:p>
    <w:p w:rsidR="00345F23" w:rsidRDefault="00345F23" w:rsidP="00345F23"/>
    <w:p w:rsidR="00345F23" w:rsidRDefault="00345F23" w:rsidP="00345F23">
      <w:r>
        <w:rPr>
          <w:rFonts w:ascii="HelveticaNeue"/>
          <w:b/>
        </w:rPr>
        <w:t>Job Number</w:t>
      </w:r>
    </w:p>
    <w:p w:rsidR="00345F23" w:rsidRDefault="00345F23" w:rsidP="00345F23">
      <w:r>
        <w:rPr>
          <w:rFonts w:ascii="HelveticaNeue"/>
        </w:rPr>
        <w:t>PDRDAR1</w:t>
      </w:r>
    </w:p>
    <w:p w:rsidR="00345F23" w:rsidRDefault="00345F23" w:rsidP="00345F23"/>
    <w:p w:rsidR="00345F23" w:rsidRDefault="00345F23" w:rsidP="00345F23">
      <w:r>
        <w:rPr>
          <w:rFonts w:ascii="HelveticaNeue"/>
          <w:b/>
        </w:rPr>
        <w:t>Employee Name</w:t>
      </w:r>
    </w:p>
    <w:p w:rsidR="00345F23" w:rsidRDefault="00345F23" w:rsidP="00345F23">
      <w:r>
        <w:rPr>
          <w:rFonts w:ascii="HelveticaNeue"/>
        </w:rPr>
        <w:t>Stacey Lui</w:t>
      </w:r>
    </w:p>
    <w:p w:rsidR="00345F23" w:rsidRDefault="00345F23" w:rsidP="00345F23"/>
    <w:p w:rsidR="00345F23" w:rsidRDefault="00345F23" w:rsidP="00345F23">
      <w:r>
        <w:rPr>
          <w:rFonts w:ascii="HelveticaNeue"/>
          <w:b/>
        </w:rPr>
        <w:t>Conducted on</w:t>
      </w:r>
    </w:p>
    <w:p w:rsidR="00345F23" w:rsidRDefault="00345F23" w:rsidP="00345F23">
      <w:r>
        <w:rPr>
          <w:rFonts w:ascii="HelveticaNeue"/>
        </w:rPr>
        <w:t>12 Jun 2020 06:47 AM</w:t>
      </w:r>
    </w:p>
    <w:p w:rsidR="00345F23" w:rsidRDefault="00345F23" w:rsidP="00345F23"/>
    <w:p w:rsidR="00345F23" w:rsidRDefault="00345F23" w:rsidP="00345F23">
      <w:r>
        <w:rPr>
          <w:rFonts w:ascii="HelveticaNeue"/>
          <w:b/>
        </w:rPr>
        <w:t>Location</w:t>
      </w:r>
    </w:p>
    <w:p w:rsidR="00345F23" w:rsidRDefault="00345F23" w:rsidP="00345F23">
      <w:r>
        <w:rPr>
          <w:rFonts w:ascii="HelveticaNeue"/>
        </w:rPr>
        <w:t>QLD 4875</w:t>
      </w:r>
      <w:r>
        <w:rPr>
          <w:rFonts w:ascii="HelveticaNeue"/>
        </w:rPr>
        <w:br/>
        <w:t>Australia</w:t>
      </w:r>
      <w:r>
        <w:rPr>
          <w:rFonts w:ascii="HelveticaNeue"/>
        </w:rPr>
        <w:br/>
        <w:t>(-9.597142823675677, 143.7606589258937)</w:t>
      </w:r>
    </w:p>
    <w:p w:rsidR="00345F23" w:rsidRDefault="00345F23" w:rsidP="00345F23"/>
    <w:p w:rsidR="00345F23" w:rsidRDefault="00345F23" w:rsidP="00345F23">
      <w:r>
        <w:rPr>
          <w:rFonts w:ascii="HelveticaNeue"/>
          <w:b/>
        </w:rPr>
        <w:t>Is this a new client?</w:t>
      </w:r>
    </w:p>
    <w:p w:rsidR="00345F23" w:rsidRDefault="00345F23" w:rsidP="00345F23">
      <w:r>
        <w:rPr>
          <w:rFonts w:ascii="HelveticaNeue"/>
        </w:rPr>
        <w:t>No</w:t>
      </w:r>
    </w:p>
    <w:p w:rsidR="00345F23" w:rsidRDefault="00345F23" w:rsidP="00345F23"/>
    <w:p w:rsidR="00345F23" w:rsidRDefault="00345F23" w:rsidP="00345F23"/>
    <w:p w:rsidR="00345F23" w:rsidRDefault="00345F23" w:rsidP="00345F23"/>
    <w:p w:rsidR="00345F23" w:rsidRDefault="00345F23" w:rsidP="00345F23"/>
    <w:p w:rsidR="00345F23" w:rsidRDefault="00345F23" w:rsidP="00345F23"/>
    <w:p w:rsidR="00345F23" w:rsidRDefault="00345F23" w:rsidP="00345F23"/>
    <w:p w:rsidR="00345F23" w:rsidRDefault="00345F23" w:rsidP="00345F23"/>
    <w:p w:rsidR="00345F23" w:rsidRPr="00345F23" w:rsidRDefault="00345F23" w:rsidP="00345F23"/>
    <w:tbl>
      <w:tblPr>
        <w:tblW w:w="9500" w:type="dxa"/>
        <w:jc w:val="center"/>
        <w:tblLayout w:type="fixed"/>
        <w:tblLook w:val="0060" w:firstRow="1" w:lastRow="1" w:firstColumn="0" w:lastColumn="0" w:noHBand="0" w:noVBand="0"/>
      </w:tblPr>
      <w:tblGrid>
        <w:gridCol w:w="2375"/>
        <w:gridCol w:w="1710"/>
        <w:gridCol w:w="665"/>
        <w:gridCol w:w="665"/>
        <w:gridCol w:w="1710"/>
        <w:gridCol w:w="2375"/>
      </w:tblGrid>
      <w:tr w:rsidR="00345F23" w:rsidTr="00264562">
        <w:trPr>
          <w:jc w:val="center"/>
        </w:trPr>
        <w:tc>
          <w:tcPr>
            <w:tcW w:w="4085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45F23" w:rsidRDefault="00345F23" w:rsidP="00264562">
            <w:pPr>
              <w:spacing w:before="108" w:after="108"/>
              <w:ind w:left="108" w:right="108"/>
              <w:jc w:val="center"/>
            </w:pPr>
            <w:r>
              <w:rPr>
                <w:rFonts w:ascii="HelveticaNeue"/>
              </w:rPr>
              <w:lastRenderedPageBreak/>
              <w:t>Question</w:t>
            </w:r>
          </w:p>
        </w:tc>
        <w:tc>
          <w:tcPr>
            <w:tcW w:w="1330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45F23" w:rsidRDefault="00345F23" w:rsidP="00264562">
            <w:pPr>
              <w:spacing w:before="108" w:after="108"/>
              <w:ind w:left="108" w:right="108"/>
              <w:jc w:val="center"/>
            </w:pPr>
            <w:r>
              <w:rPr>
                <w:rFonts w:ascii="HelveticaNeue"/>
              </w:rPr>
              <w:t>Response</w:t>
            </w:r>
          </w:p>
        </w:tc>
        <w:tc>
          <w:tcPr>
            <w:tcW w:w="4085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45F23" w:rsidRDefault="00345F23" w:rsidP="00264562">
            <w:pPr>
              <w:spacing w:before="108" w:after="108"/>
              <w:ind w:left="108" w:right="108"/>
              <w:jc w:val="center"/>
            </w:pPr>
            <w:r>
              <w:rPr>
                <w:rFonts w:ascii="HelveticaNeue"/>
              </w:rPr>
              <w:t>Details</w:t>
            </w:r>
          </w:p>
        </w:tc>
      </w:tr>
      <w:tr w:rsidR="00345F23" w:rsidTr="00264562">
        <w:trPr>
          <w:jc w:val="center"/>
        </w:trPr>
        <w:tc>
          <w:tcPr>
            <w:tcW w:w="4085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45F23" w:rsidRDefault="00345F23" w:rsidP="00264562">
            <w:pPr>
              <w:spacing w:before="108" w:after="108"/>
              <w:ind w:left="108" w:right="108"/>
            </w:pPr>
          </w:p>
        </w:tc>
        <w:tc>
          <w:tcPr>
            <w:tcW w:w="1330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80808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45F23" w:rsidRDefault="00345F23" w:rsidP="00264562">
            <w:pPr>
              <w:spacing w:before="108" w:after="108"/>
              <w:ind w:left="108" w:right="108"/>
              <w:jc w:val="center"/>
            </w:pPr>
            <w:r>
              <w:rPr>
                <w:rFonts w:ascii="HelveticaNeue"/>
                <w:sz w:val="22"/>
              </w:rPr>
              <w:t>Do a Pre-Start</w:t>
            </w:r>
          </w:p>
        </w:tc>
        <w:tc>
          <w:tcPr>
            <w:tcW w:w="4085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45F23" w:rsidRDefault="00345F23" w:rsidP="00264562">
            <w:pPr>
              <w:spacing w:before="108" w:after="108"/>
              <w:ind w:left="108" w:right="108"/>
            </w:pPr>
          </w:p>
        </w:tc>
      </w:tr>
      <w:tr w:rsidR="00345F23" w:rsidTr="00264562">
        <w:trPr>
          <w:jc w:val="center"/>
        </w:trPr>
        <w:tc>
          <w:tcPr>
            <w:tcW w:w="9500" w:type="dxa"/>
            <w:gridSpan w:val="6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45F23" w:rsidRDefault="00345F23" w:rsidP="00264562">
            <w:pPr>
              <w:spacing w:before="108" w:after="108"/>
              <w:ind w:left="108" w:right="108"/>
            </w:pPr>
          </w:p>
        </w:tc>
      </w:tr>
      <w:tr w:rsidR="00345F23" w:rsidTr="00264562">
        <w:trPr>
          <w:jc w:val="center"/>
        </w:trPr>
        <w:tc>
          <w:tcPr>
            <w:tcW w:w="4085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45F23" w:rsidRDefault="00345F23" w:rsidP="00264562">
            <w:pPr>
              <w:spacing w:before="108" w:after="108"/>
              <w:ind w:left="108" w:right="108"/>
            </w:pPr>
            <w:r>
              <w:rPr>
                <w:rFonts w:ascii="HelveticaNeue"/>
                <w:sz w:val="22"/>
              </w:rPr>
              <w:t>Were there any safety/environmental incidents yesterday?</w:t>
            </w:r>
          </w:p>
        </w:tc>
        <w:tc>
          <w:tcPr>
            <w:tcW w:w="1330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05FF5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45F23" w:rsidRDefault="00345F23" w:rsidP="00264562">
            <w:pPr>
              <w:spacing w:before="108" w:after="108"/>
              <w:ind w:left="108" w:right="108"/>
              <w:jc w:val="center"/>
            </w:pPr>
            <w:r>
              <w:rPr>
                <w:rFonts w:ascii="HelveticaNeue"/>
                <w:sz w:val="22"/>
              </w:rPr>
              <w:t>No</w:t>
            </w:r>
          </w:p>
        </w:tc>
        <w:tc>
          <w:tcPr>
            <w:tcW w:w="4085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45F23" w:rsidRDefault="00345F23" w:rsidP="00264562">
            <w:pPr>
              <w:spacing w:before="108" w:after="108"/>
              <w:ind w:left="108" w:right="108"/>
            </w:pPr>
          </w:p>
        </w:tc>
      </w:tr>
      <w:tr w:rsidR="00345F23" w:rsidTr="00264562">
        <w:trPr>
          <w:jc w:val="center"/>
        </w:trPr>
        <w:tc>
          <w:tcPr>
            <w:tcW w:w="4085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45F23" w:rsidRDefault="00345F23" w:rsidP="00264562">
            <w:pPr>
              <w:spacing w:before="108" w:after="108"/>
              <w:ind w:left="108" w:right="108"/>
            </w:pPr>
            <w:r>
              <w:rPr>
                <w:rFonts w:ascii="HelveticaNeue"/>
                <w:sz w:val="22"/>
              </w:rPr>
              <w:t>Were there any near misses yesterday?</w:t>
            </w:r>
          </w:p>
        </w:tc>
        <w:tc>
          <w:tcPr>
            <w:tcW w:w="1330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05FF5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45F23" w:rsidRDefault="00345F23" w:rsidP="00264562">
            <w:pPr>
              <w:spacing w:before="108" w:after="108"/>
              <w:ind w:left="108" w:right="108"/>
              <w:jc w:val="center"/>
            </w:pPr>
            <w:r>
              <w:rPr>
                <w:rFonts w:ascii="HelveticaNeue"/>
                <w:sz w:val="22"/>
              </w:rPr>
              <w:t>No</w:t>
            </w:r>
          </w:p>
        </w:tc>
        <w:tc>
          <w:tcPr>
            <w:tcW w:w="4085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45F23" w:rsidRDefault="00345F23" w:rsidP="00264562">
            <w:pPr>
              <w:spacing w:before="108" w:after="108"/>
              <w:ind w:left="108" w:right="108"/>
            </w:pPr>
          </w:p>
        </w:tc>
      </w:tr>
      <w:tr w:rsidR="00345F23" w:rsidTr="00264562">
        <w:trPr>
          <w:jc w:val="center"/>
        </w:trPr>
        <w:tc>
          <w:tcPr>
            <w:tcW w:w="4085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45F23" w:rsidRDefault="00345F23" w:rsidP="00264562">
            <w:pPr>
              <w:spacing w:before="108" w:after="108"/>
              <w:ind w:left="108" w:right="108"/>
            </w:pPr>
            <w:r>
              <w:rPr>
                <w:rFonts w:ascii="HelveticaNeue"/>
                <w:sz w:val="22"/>
              </w:rPr>
              <w:t>What was done to improve Safety yesterday?</w:t>
            </w:r>
          </w:p>
        </w:tc>
        <w:tc>
          <w:tcPr>
            <w:tcW w:w="5415" w:type="dxa"/>
            <w:gridSpan w:val="4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45F23" w:rsidRDefault="00345F23" w:rsidP="00264562">
            <w:pPr>
              <w:spacing w:before="108" w:after="108"/>
              <w:ind w:left="108" w:right="108"/>
            </w:pPr>
            <w:r>
              <w:rPr>
                <w:rFonts w:ascii="HelveticaNeue"/>
                <w:sz w:val="22"/>
              </w:rPr>
              <w:t>Barricade temp fence</w:t>
            </w:r>
            <w:r>
              <w:rPr>
                <w:rFonts w:ascii="HelveticaNeue"/>
                <w:sz w:val="22"/>
              </w:rPr>
              <w:br/>
              <w:t>Safety glasses</w:t>
            </w:r>
            <w:r>
              <w:rPr>
                <w:rFonts w:ascii="HelveticaNeue"/>
                <w:sz w:val="22"/>
              </w:rPr>
              <w:br/>
              <w:t>Housekeeping</w:t>
            </w:r>
          </w:p>
        </w:tc>
      </w:tr>
      <w:tr w:rsidR="00345F23" w:rsidTr="00264562">
        <w:trPr>
          <w:jc w:val="center"/>
        </w:trPr>
        <w:tc>
          <w:tcPr>
            <w:tcW w:w="4085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45F23" w:rsidRDefault="00345F23" w:rsidP="00264562">
            <w:pPr>
              <w:spacing w:before="108" w:after="108"/>
              <w:ind w:left="108" w:right="108"/>
            </w:pPr>
            <w:r>
              <w:rPr>
                <w:rFonts w:ascii="HelveticaNeue"/>
                <w:sz w:val="22"/>
              </w:rPr>
              <w:t>How do you rate the performance of everyone yesterday?</w:t>
            </w:r>
          </w:p>
        </w:tc>
        <w:tc>
          <w:tcPr>
            <w:tcW w:w="1330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05FF5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45F23" w:rsidRDefault="00345F23" w:rsidP="00264562">
            <w:pPr>
              <w:spacing w:before="108" w:after="108"/>
              <w:ind w:left="108" w:right="108"/>
              <w:jc w:val="center"/>
            </w:pPr>
            <w:r>
              <w:rPr>
                <w:rFonts w:ascii="HelveticaNeue"/>
                <w:sz w:val="22"/>
              </w:rPr>
              <w:t>Green Day</w:t>
            </w:r>
          </w:p>
        </w:tc>
        <w:tc>
          <w:tcPr>
            <w:tcW w:w="4085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45F23" w:rsidRDefault="00345F23" w:rsidP="00264562">
            <w:pPr>
              <w:spacing w:before="108" w:after="108"/>
              <w:ind w:left="108" w:right="108"/>
            </w:pPr>
          </w:p>
        </w:tc>
      </w:tr>
      <w:tr w:rsidR="00345F23" w:rsidTr="00264562">
        <w:trPr>
          <w:jc w:val="center"/>
        </w:trPr>
        <w:tc>
          <w:tcPr>
            <w:tcW w:w="9500" w:type="dxa"/>
            <w:gridSpan w:val="6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45F23" w:rsidRDefault="00345F23" w:rsidP="00264562">
            <w:pPr>
              <w:spacing w:before="108" w:after="108"/>
              <w:ind w:left="108" w:right="108"/>
            </w:pPr>
          </w:p>
        </w:tc>
      </w:tr>
      <w:tr w:rsidR="00345F23" w:rsidTr="00264562">
        <w:trPr>
          <w:jc w:val="center"/>
        </w:trPr>
        <w:tc>
          <w:tcPr>
            <w:tcW w:w="4085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45F23" w:rsidRDefault="00345F23" w:rsidP="00264562">
            <w:pPr>
              <w:spacing w:before="108" w:after="108"/>
              <w:ind w:left="108" w:right="108"/>
            </w:pPr>
            <w:proofErr w:type="spellStart"/>
            <w:r>
              <w:rPr>
                <w:rFonts w:ascii="HelveticaNeue"/>
                <w:sz w:val="22"/>
              </w:rPr>
              <w:t>Todays</w:t>
            </w:r>
            <w:proofErr w:type="spellEnd"/>
            <w:r>
              <w:rPr>
                <w:rFonts w:ascii="HelveticaNeue"/>
                <w:sz w:val="22"/>
              </w:rPr>
              <w:t xml:space="preserve"> Activities and objectives:</w:t>
            </w:r>
          </w:p>
        </w:tc>
        <w:tc>
          <w:tcPr>
            <w:tcW w:w="5415" w:type="dxa"/>
            <w:gridSpan w:val="4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45F23" w:rsidRDefault="00345F23" w:rsidP="00264562">
            <w:pPr>
              <w:spacing w:before="108" w:after="108"/>
              <w:ind w:left="108" w:right="108"/>
            </w:pPr>
            <w:r>
              <w:rPr>
                <w:rFonts w:ascii="HelveticaNeue"/>
                <w:sz w:val="22"/>
              </w:rPr>
              <w:t>Dismantling roof structure</w:t>
            </w:r>
            <w:r>
              <w:rPr>
                <w:rFonts w:ascii="HelveticaNeue"/>
                <w:sz w:val="22"/>
              </w:rPr>
              <w:br/>
              <w:t>Cut steel posts</w:t>
            </w:r>
            <w:r>
              <w:rPr>
                <w:rFonts w:ascii="HelveticaNeue"/>
                <w:sz w:val="22"/>
              </w:rPr>
              <w:br/>
              <w:t>Cover freezer unit with vinyl</w:t>
            </w:r>
            <w:r>
              <w:rPr>
                <w:rFonts w:ascii="HelveticaNeue"/>
                <w:sz w:val="22"/>
              </w:rPr>
              <w:br/>
              <w:t>Welcome sparky to site for rough in</w:t>
            </w:r>
            <w:r>
              <w:rPr>
                <w:rFonts w:ascii="HelveticaNeue"/>
                <w:sz w:val="22"/>
              </w:rPr>
              <w:br/>
              <w:t>Install vinyl cover</w:t>
            </w:r>
            <w:r>
              <w:rPr>
                <w:rFonts w:ascii="HelveticaNeue"/>
                <w:sz w:val="22"/>
              </w:rPr>
              <w:br/>
              <w:t>Remove all waste</w:t>
            </w:r>
          </w:p>
        </w:tc>
      </w:tr>
      <w:tr w:rsidR="00345F23" w:rsidTr="00264562">
        <w:trPr>
          <w:jc w:val="center"/>
        </w:trPr>
        <w:tc>
          <w:tcPr>
            <w:tcW w:w="4085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45F23" w:rsidRDefault="00345F23" w:rsidP="00264562">
            <w:pPr>
              <w:spacing w:before="108" w:after="108"/>
              <w:ind w:left="108" w:right="108"/>
            </w:pPr>
            <w:r>
              <w:rPr>
                <w:rFonts w:ascii="HelveticaNeue"/>
                <w:sz w:val="22"/>
              </w:rPr>
              <w:t xml:space="preserve">Are there any new risks or hazards to be aware </w:t>
            </w:r>
            <w:proofErr w:type="gramStart"/>
            <w:r>
              <w:rPr>
                <w:rFonts w:ascii="HelveticaNeue"/>
                <w:sz w:val="22"/>
              </w:rPr>
              <w:t>of :</w:t>
            </w:r>
            <w:proofErr w:type="gramEnd"/>
          </w:p>
        </w:tc>
        <w:tc>
          <w:tcPr>
            <w:tcW w:w="5415" w:type="dxa"/>
            <w:gridSpan w:val="4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45F23" w:rsidRDefault="00345F23" w:rsidP="00264562">
            <w:pPr>
              <w:spacing w:before="108" w:after="108"/>
              <w:ind w:left="108" w:right="108"/>
            </w:pPr>
            <w:r>
              <w:rPr>
                <w:rFonts w:ascii="HelveticaNeue"/>
                <w:sz w:val="22"/>
              </w:rPr>
              <w:t>Working at heights</w:t>
            </w:r>
            <w:r>
              <w:rPr>
                <w:rFonts w:ascii="HelveticaNeue"/>
                <w:sz w:val="22"/>
              </w:rPr>
              <w:br/>
              <w:t>Rust</w:t>
            </w:r>
            <w:r>
              <w:rPr>
                <w:rFonts w:ascii="HelveticaNeue"/>
                <w:sz w:val="22"/>
              </w:rPr>
              <w:br/>
              <w:t>Windy</w:t>
            </w:r>
            <w:r>
              <w:rPr>
                <w:rFonts w:ascii="HelveticaNeue"/>
                <w:sz w:val="22"/>
              </w:rPr>
              <w:br/>
              <w:t>Sharp objects</w:t>
            </w:r>
            <w:r>
              <w:rPr>
                <w:rFonts w:ascii="HelveticaNeue"/>
                <w:sz w:val="22"/>
              </w:rPr>
              <w:br/>
              <w:t>Uncontrolled movement</w:t>
            </w:r>
            <w:r>
              <w:rPr>
                <w:rFonts w:ascii="HelveticaNeue"/>
                <w:sz w:val="22"/>
              </w:rPr>
              <w:br/>
            </w:r>
          </w:p>
        </w:tc>
      </w:tr>
      <w:tr w:rsidR="00345F23" w:rsidTr="00264562">
        <w:trPr>
          <w:jc w:val="center"/>
        </w:trPr>
        <w:tc>
          <w:tcPr>
            <w:tcW w:w="4085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45F23" w:rsidRDefault="00345F23" w:rsidP="00264562">
            <w:pPr>
              <w:spacing w:before="108" w:after="108"/>
              <w:ind w:left="108" w:right="108"/>
            </w:pPr>
            <w:r>
              <w:rPr>
                <w:rFonts w:ascii="HelveticaNeue"/>
                <w:sz w:val="22"/>
              </w:rPr>
              <w:t xml:space="preserve">What additional safety measures will be implemented </w:t>
            </w:r>
            <w:proofErr w:type="gramStart"/>
            <w:r>
              <w:rPr>
                <w:rFonts w:ascii="HelveticaNeue"/>
                <w:sz w:val="22"/>
              </w:rPr>
              <w:t>today :</w:t>
            </w:r>
            <w:proofErr w:type="gramEnd"/>
          </w:p>
        </w:tc>
        <w:tc>
          <w:tcPr>
            <w:tcW w:w="5415" w:type="dxa"/>
            <w:gridSpan w:val="4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45F23" w:rsidRDefault="00345F23" w:rsidP="00264562">
            <w:pPr>
              <w:spacing w:before="108" w:after="108"/>
              <w:ind w:left="108" w:right="108"/>
            </w:pPr>
            <w:r>
              <w:rPr>
                <w:rFonts w:ascii="HelveticaNeue"/>
                <w:sz w:val="22"/>
              </w:rPr>
              <w:t>Safety harness</w:t>
            </w:r>
            <w:r>
              <w:rPr>
                <w:rFonts w:ascii="HelveticaNeue"/>
                <w:sz w:val="22"/>
              </w:rPr>
              <w:br/>
              <w:t>Gloves</w:t>
            </w:r>
            <w:r>
              <w:rPr>
                <w:rFonts w:ascii="HelveticaNeue"/>
                <w:sz w:val="22"/>
              </w:rPr>
              <w:br/>
              <w:t>Hard hat</w:t>
            </w:r>
            <w:r>
              <w:rPr>
                <w:rFonts w:ascii="HelveticaNeue"/>
                <w:sz w:val="22"/>
              </w:rPr>
              <w:br/>
              <w:t>Spotter</w:t>
            </w:r>
            <w:r>
              <w:rPr>
                <w:rFonts w:ascii="HelveticaNeue"/>
                <w:sz w:val="22"/>
              </w:rPr>
              <w:br/>
              <w:t>Glasses</w:t>
            </w:r>
            <w:r>
              <w:rPr>
                <w:rFonts w:ascii="HelveticaNeue"/>
                <w:sz w:val="22"/>
              </w:rPr>
              <w:br/>
              <w:t>Traffic control</w:t>
            </w:r>
          </w:p>
        </w:tc>
      </w:tr>
      <w:tr w:rsidR="00345F23" w:rsidTr="00264562">
        <w:trPr>
          <w:jc w:val="center"/>
        </w:trPr>
        <w:tc>
          <w:tcPr>
            <w:tcW w:w="4085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45F23" w:rsidRDefault="00345F23" w:rsidP="00264562">
            <w:pPr>
              <w:spacing w:before="108" w:after="108"/>
              <w:ind w:left="108" w:right="108"/>
            </w:pPr>
            <w:r>
              <w:rPr>
                <w:rFonts w:ascii="HelveticaNeue"/>
                <w:sz w:val="22"/>
              </w:rPr>
              <w:t>Any relevant TSIRC/Community Communications to be aware of: (eg: cultural event/sorry business)</w:t>
            </w:r>
          </w:p>
        </w:tc>
        <w:tc>
          <w:tcPr>
            <w:tcW w:w="5415" w:type="dxa"/>
            <w:gridSpan w:val="4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45F23" w:rsidRDefault="00345F23" w:rsidP="00264562">
            <w:pPr>
              <w:spacing w:before="108" w:after="108"/>
              <w:ind w:left="108" w:right="108"/>
            </w:pPr>
            <w:r>
              <w:rPr>
                <w:rFonts w:ascii="HelveticaNeue"/>
                <w:sz w:val="22"/>
              </w:rPr>
              <w:t>Nil</w:t>
            </w:r>
          </w:p>
        </w:tc>
      </w:tr>
      <w:tr w:rsidR="00345F23" w:rsidTr="00264562">
        <w:trPr>
          <w:jc w:val="center"/>
        </w:trPr>
        <w:tc>
          <w:tcPr>
            <w:tcW w:w="9500" w:type="dxa"/>
            <w:gridSpan w:val="6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45F23" w:rsidRDefault="00345F23" w:rsidP="00264562">
            <w:pPr>
              <w:spacing w:before="108" w:after="108"/>
              <w:ind w:left="108" w:right="108"/>
              <w:rPr>
                <w:rFonts w:ascii="HelveticaNeue"/>
                <w:sz w:val="22"/>
              </w:rPr>
            </w:pPr>
            <w:r>
              <w:rPr>
                <w:rFonts w:ascii="HelveticaNeue"/>
                <w:sz w:val="22"/>
              </w:rPr>
              <w:t>Please get all staff to sign on.</w:t>
            </w:r>
          </w:p>
          <w:p w:rsidR="00345F23" w:rsidRDefault="00345F23" w:rsidP="00264562">
            <w:pPr>
              <w:spacing w:before="108" w:after="108"/>
              <w:ind w:left="108" w:right="108"/>
              <w:rPr>
                <w:rFonts w:ascii="HelveticaNeue"/>
                <w:sz w:val="22"/>
              </w:rPr>
            </w:pPr>
          </w:p>
          <w:p w:rsidR="00345F23" w:rsidRDefault="00345F23" w:rsidP="00264562">
            <w:pPr>
              <w:spacing w:before="108" w:after="108"/>
              <w:ind w:left="108" w:right="108"/>
            </w:pPr>
          </w:p>
        </w:tc>
      </w:tr>
      <w:tr w:rsidR="00345F23" w:rsidTr="00264562">
        <w:trPr>
          <w:jc w:val="center"/>
        </w:trPr>
        <w:tc>
          <w:tcPr>
            <w:tcW w:w="9500" w:type="dxa"/>
            <w:gridSpan w:val="6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45F23" w:rsidRDefault="00345F23" w:rsidP="00264562">
            <w:pPr>
              <w:spacing w:before="108" w:after="108"/>
              <w:ind w:left="108" w:right="108"/>
            </w:pPr>
            <w:r>
              <w:rPr>
                <w:rFonts w:ascii="HelveticaNeue"/>
                <w:sz w:val="22"/>
              </w:rPr>
              <w:lastRenderedPageBreak/>
              <w:t>Signature</w:t>
            </w:r>
          </w:p>
        </w:tc>
      </w:tr>
      <w:tr w:rsidR="00345F23" w:rsidTr="00264562">
        <w:trPr>
          <w:jc w:val="center"/>
        </w:trPr>
        <w:tc>
          <w:tcPr>
            <w:tcW w:w="9500" w:type="dxa"/>
            <w:gridSpan w:val="6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45F23" w:rsidRDefault="00345F23" w:rsidP="00264562">
            <w:pPr>
              <w:spacing w:before="108" w:after="108"/>
              <w:ind w:left="108" w:right="108"/>
            </w:pPr>
            <w:r>
              <w:rPr>
                <w:rFonts w:ascii="HelveticaNeue"/>
                <w:sz w:val="22"/>
              </w:rPr>
              <w:t>Signature 1</w:t>
            </w:r>
          </w:p>
        </w:tc>
      </w:tr>
      <w:tr w:rsidR="00345F23" w:rsidTr="00264562">
        <w:trPr>
          <w:jc w:val="center"/>
        </w:trPr>
        <w:tc>
          <w:tcPr>
            <w:tcW w:w="2375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45F23" w:rsidRDefault="00345F23" w:rsidP="00264562">
            <w:pPr>
              <w:spacing w:before="108" w:after="108"/>
              <w:ind w:left="108" w:right="108"/>
            </w:pPr>
            <w:r>
              <w:rPr>
                <w:rFonts w:ascii="HelveticaNeue"/>
                <w:sz w:val="22"/>
              </w:rPr>
              <w:t>Please enter your name and sign.</w:t>
            </w:r>
          </w:p>
        </w:tc>
        <w:tc>
          <w:tcPr>
            <w:tcW w:w="2375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45F23" w:rsidRDefault="00345F23" w:rsidP="00264562">
            <w:pPr>
              <w:spacing w:before="108" w:after="108"/>
              <w:ind w:left="108" w:right="108"/>
            </w:pPr>
            <w:r>
              <w:rPr>
                <w:rFonts w:ascii="HelveticaNeue"/>
                <w:sz w:val="22"/>
              </w:rPr>
              <w:t xml:space="preserve">Ryan </w:t>
            </w:r>
            <w:proofErr w:type="spellStart"/>
            <w:r>
              <w:rPr>
                <w:rFonts w:ascii="HelveticaNeue"/>
                <w:sz w:val="22"/>
              </w:rPr>
              <w:t>Tibbits</w:t>
            </w:r>
            <w:proofErr w:type="spellEnd"/>
          </w:p>
        </w:tc>
        <w:tc>
          <w:tcPr>
            <w:tcW w:w="2375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45F23" w:rsidRDefault="00345F23" w:rsidP="00264562">
            <w:pPr>
              <w:spacing w:before="108" w:after="108"/>
              <w:ind w:left="108" w:right="108"/>
            </w:pPr>
            <w:r>
              <w:rPr>
                <w:rFonts w:ascii="HelveticaNeue"/>
                <w:sz w:val="22"/>
              </w:rPr>
              <w:t>12 Jun 2020 06:54 AM</w:t>
            </w:r>
          </w:p>
        </w:tc>
        <w:tc>
          <w:tcPr>
            <w:tcW w:w="2375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45F23" w:rsidRDefault="00345F23" w:rsidP="0026456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226A2B2" wp14:editId="1F3C4B4D">
                  <wp:extent cx="1508125" cy="584398"/>
                  <wp:effectExtent l="0" t="0" r="0" b="0"/>
                  <wp:docPr id="7" name="Picture 7" descr="iAuditor:imag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8125" cy="5843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5F23" w:rsidTr="00264562">
        <w:trPr>
          <w:jc w:val="center"/>
        </w:trPr>
        <w:tc>
          <w:tcPr>
            <w:tcW w:w="9500" w:type="dxa"/>
            <w:gridSpan w:val="6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45F23" w:rsidRDefault="00345F23" w:rsidP="00264562">
            <w:pPr>
              <w:spacing w:before="108" w:after="108"/>
              <w:ind w:left="108" w:right="108"/>
            </w:pPr>
            <w:r>
              <w:rPr>
                <w:rFonts w:ascii="HelveticaNeue"/>
                <w:sz w:val="22"/>
              </w:rPr>
              <w:t>Signature 2</w:t>
            </w:r>
          </w:p>
        </w:tc>
      </w:tr>
      <w:tr w:rsidR="00345F23" w:rsidTr="00264562">
        <w:trPr>
          <w:jc w:val="center"/>
        </w:trPr>
        <w:tc>
          <w:tcPr>
            <w:tcW w:w="2375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45F23" w:rsidRDefault="00345F23" w:rsidP="00264562">
            <w:pPr>
              <w:spacing w:before="108" w:after="108"/>
              <w:ind w:left="108" w:right="108"/>
            </w:pPr>
            <w:r>
              <w:rPr>
                <w:rFonts w:ascii="HelveticaNeue"/>
                <w:sz w:val="22"/>
              </w:rPr>
              <w:t>Please enter your name and sign.</w:t>
            </w:r>
          </w:p>
        </w:tc>
        <w:tc>
          <w:tcPr>
            <w:tcW w:w="2375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45F23" w:rsidRDefault="00345F23" w:rsidP="00264562">
            <w:pPr>
              <w:spacing w:before="108" w:after="108"/>
              <w:ind w:left="108" w:right="108"/>
            </w:pPr>
            <w:r>
              <w:rPr>
                <w:rFonts w:ascii="HelveticaNeue"/>
                <w:sz w:val="22"/>
              </w:rPr>
              <w:t>Cedar Thaiday</w:t>
            </w:r>
          </w:p>
        </w:tc>
        <w:tc>
          <w:tcPr>
            <w:tcW w:w="2375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45F23" w:rsidRDefault="00345F23" w:rsidP="00264562">
            <w:pPr>
              <w:spacing w:before="108" w:after="108"/>
              <w:ind w:left="108" w:right="108"/>
            </w:pPr>
            <w:r>
              <w:rPr>
                <w:rFonts w:ascii="HelveticaNeue"/>
                <w:sz w:val="22"/>
              </w:rPr>
              <w:t>12 Jun 2020 06:54 AM</w:t>
            </w:r>
          </w:p>
        </w:tc>
        <w:tc>
          <w:tcPr>
            <w:tcW w:w="2375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45F23" w:rsidRDefault="00345F23" w:rsidP="0026456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7218B22" wp14:editId="0CE3971C">
                  <wp:extent cx="1508125" cy="512762"/>
                  <wp:effectExtent l="0" t="0" r="0" b="0"/>
                  <wp:docPr id="8" name="Picture 8" descr="iAuditor:imag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8125" cy="5127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5F23" w:rsidTr="00264562">
        <w:trPr>
          <w:jc w:val="center"/>
        </w:trPr>
        <w:tc>
          <w:tcPr>
            <w:tcW w:w="9500" w:type="dxa"/>
            <w:gridSpan w:val="6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45F23" w:rsidRDefault="00345F23" w:rsidP="00264562">
            <w:pPr>
              <w:spacing w:before="108" w:after="108"/>
              <w:ind w:left="108" w:right="108"/>
            </w:pPr>
            <w:r>
              <w:rPr>
                <w:rFonts w:ascii="HelveticaNeue"/>
                <w:sz w:val="22"/>
              </w:rPr>
              <w:t>Signature 3</w:t>
            </w:r>
          </w:p>
        </w:tc>
      </w:tr>
      <w:tr w:rsidR="00345F23" w:rsidTr="00264562">
        <w:trPr>
          <w:jc w:val="center"/>
        </w:trPr>
        <w:tc>
          <w:tcPr>
            <w:tcW w:w="2375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45F23" w:rsidRDefault="00345F23" w:rsidP="00264562">
            <w:pPr>
              <w:spacing w:before="108" w:after="108"/>
              <w:ind w:left="108" w:right="108"/>
            </w:pPr>
            <w:r>
              <w:rPr>
                <w:rFonts w:ascii="HelveticaNeue"/>
                <w:sz w:val="22"/>
              </w:rPr>
              <w:t>Please enter your name and sign.</w:t>
            </w:r>
          </w:p>
        </w:tc>
        <w:tc>
          <w:tcPr>
            <w:tcW w:w="2375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45F23" w:rsidRDefault="00345F23" w:rsidP="00264562">
            <w:pPr>
              <w:spacing w:before="108" w:after="108"/>
              <w:ind w:left="108" w:right="108"/>
            </w:pPr>
            <w:r>
              <w:rPr>
                <w:rFonts w:ascii="HelveticaNeue"/>
                <w:sz w:val="22"/>
              </w:rPr>
              <w:t>Marlon Saylor</w:t>
            </w:r>
          </w:p>
        </w:tc>
        <w:tc>
          <w:tcPr>
            <w:tcW w:w="2375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45F23" w:rsidRDefault="00345F23" w:rsidP="00264562">
            <w:pPr>
              <w:spacing w:before="108" w:after="108"/>
              <w:ind w:left="108" w:right="108"/>
            </w:pPr>
            <w:r>
              <w:rPr>
                <w:rFonts w:ascii="HelveticaNeue"/>
                <w:sz w:val="22"/>
              </w:rPr>
              <w:t>12 Jun 2020 06:55 AM</w:t>
            </w:r>
          </w:p>
        </w:tc>
        <w:tc>
          <w:tcPr>
            <w:tcW w:w="2375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45F23" w:rsidRDefault="00345F23" w:rsidP="0026456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228B509" wp14:editId="3EB5E606">
                  <wp:extent cx="1508125" cy="1014214"/>
                  <wp:effectExtent l="0" t="0" r="0" b="0"/>
                  <wp:docPr id="9" name="Picture 9" descr="iAuditor:imag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8125" cy="1014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5F23" w:rsidTr="00264562">
        <w:trPr>
          <w:jc w:val="center"/>
        </w:trPr>
        <w:tc>
          <w:tcPr>
            <w:tcW w:w="4085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45F23" w:rsidRDefault="00345F23" w:rsidP="00264562">
            <w:pPr>
              <w:spacing w:before="108" w:after="108"/>
              <w:ind w:left="108" w:right="108"/>
            </w:pPr>
            <w:r>
              <w:rPr>
                <w:rFonts w:ascii="HelveticaNeue"/>
                <w:sz w:val="22"/>
              </w:rPr>
              <w:t>Any Safety / Environment / Community or other concerns</w:t>
            </w:r>
          </w:p>
        </w:tc>
        <w:tc>
          <w:tcPr>
            <w:tcW w:w="5415" w:type="dxa"/>
            <w:gridSpan w:val="4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45F23" w:rsidRDefault="00345F23" w:rsidP="00264562">
            <w:pPr>
              <w:spacing w:before="108" w:after="108"/>
              <w:ind w:left="108" w:right="108"/>
            </w:pPr>
            <w:r>
              <w:rPr>
                <w:rFonts w:ascii="HelveticaNeue"/>
                <w:sz w:val="22"/>
              </w:rPr>
              <w:t>Traffic</w:t>
            </w:r>
          </w:p>
        </w:tc>
      </w:tr>
      <w:tr w:rsidR="00345F23" w:rsidTr="00264562">
        <w:trPr>
          <w:jc w:val="center"/>
        </w:trPr>
        <w:tc>
          <w:tcPr>
            <w:tcW w:w="4085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45F23" w:rsidRDefault="00345F23" w:rsidP="00264562">
            <w:pPr>
              <w:spacing w:before="108" w:after="108"/>
              <w:ind w:left="108" w:right="108"/>
            </w:pPr>
            <w:r>
              <w:rPr>
                <w:rFonts w:ascii="HelveticaNeue"/>
                <w:sz w:val="22"/>
              </w:rPr>
              <w:t>Is there anyone new to site that hasn</w:t>
            </w:r>
            <w:r>
              <w:rPr>
                <w:rFonts w:ascii="HelveticaNeue"/>
                <w:sz w:val="22"/>
              </w:rPr>
              <w:t>’</w:t>
            </w:r>
            <w:r>
              <w:rPr>
                <w:rFonts w:ascii="HelveticaNeue"/>
                <w:sz w:val="22"/>
              </w:rPr>
              <w:t>t signed on to the initial site specific JSA?</w:t>
            </w:r>
          </w:p>
        </w:tc>
        <w:tc>
          <w:tcPr>
            <w:tcW w:w="1330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05FF5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45F23" w:rsidRDefault="00345F23" w:rsidP="00264562">
            <w:pPr>
              <w:spacing w:before="108" w:after="108"/>
              <w:ind w:left="108" w:right="108"/>
              <w:jc w:val="center"/>
            </w:pPr>
            <w:r>
              <w:rPr>
                <w:rFonts w:ascii="HelveticaNeue"/>
                <w:sz w:val="22"/>
              </w:rPr>
              <w:t>No</w:t>
            </w:r>
          </w:p>
        </w:tc>
        <w:tc>
          <w:tcPr>
            <w:tcW w:w="4085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45F23" w:rsidRDefault="00345F23" w:rsidP="00264562">
            <w:pPr>
              <w:spacing w:before="108" w:after="108"/>
              <w:ind w:left="108" w:right="108"/>
            </w:pPr>
          </w:p>
        </w:tc>
      </w:tr>
    </w:tbl>
    <w:p w:rsidR="00F9465D" w:rsidRPr="00F9465D" w:rsidRDefault="00345F23">
      <w:pPr>
        <w:rPr>
          <w:lang w:val="en-AU"/>
        </w:rPr>
      </w:pPr>
      <w:r>
        <w:br w:type="page"/>
      </w:r>
    </w:p>
    <w:sectPr w:rsidR="00F9465D" w:rsidRPr="00F9465D" w:rsidSect="00F9465D">
      <w:headerReference w:type="default" r:id="rId10"/>
      <w:headerReference w:type="first" r:id="rId11"/>
      <w:pgSz w:w="11900" w:h="16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DA4189" w:rsidRDefault="00DA4189" w:rsidP="00F9465D">
      <w:r>
        <w:separator/>
      </w:r>
    </w:p>
  </w:endnote>
  <w:endnote w:type="continuationSeparator" w:id="0">
    <w:p w:rsidR="00DA4189" w:rsidRDefault="00DA4189" w:rsidP="00F94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Neue"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DA4189" w:rsidRDefault="00DA4189" w:rsidP="00F9465D">
      <w:r>
        <w:separator/>
      </w:r>
    </w:p>
  </w:footnote>
  <w:footnote w:type="continuationSeparator" w:id="0">
    <w:p w:rsidR="00DA4189" w:rsidRDefault="00DA4189" w:rsidP="00F946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9465D" w:rsidRDefault="00F9465D" w:rsidP="00F9465D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9465D" w:rsidRDefault="00F9465D" w:rsidP="00F9465D">
    <w:pPr>
      <w:pStyle w:val="Header"/>
      <w:jc w:val="center"/>
    </w:pPr>
    <w:r>
      <w:rPr>
        <w:noProof/>
      </w:rPr>
      <w:drawing>
        <wp:inline distT="0" distB="0" distL="0" distR="0" wp14:anchorId="03919A94" wp14:editId="03E3D7F7">
          <wp:extent cx="4838700" cy="2120900"/>
          <wp:effectExtent l="0" t="0" r="12700" b="1270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tterhead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38700" cy="21209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8A061F"/>
    <w:multiLevelType w:val="hybridMultilevel"/>
    <w:tmpl w:val="F7E6CB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562BBB"/>
    <w:multiLevelType w:val="hybridMultilevel"/>
    <w:tmpl w:val="C166D9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6714EC"/>
    <w:multiLevelType w:val="hybridMultilevel"/>
    <w:tmpl w:val="CCAA53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F23"/>
    <w:rsid w:val="000F7A34"/>
    <w:rsid w:val="0024100A"/>
    <w:rsid w:val="00345F23"/>
    <w:rsid w:val="004A540A"/>
    <w:rsid w:val="00503528"/>
    <w:rsid w:val="006748A2"/>
    <w:rsid w:val="00A37CA7"/>
    <w:rsid w:val="00AC485E"/>
    <w:rsid w:val="00D0309D"/>
    <w:rsid w:val="00DA4189"/>
    <w:rsid w:val="00EF1BD8"/>
    <w:rsid w:val="00F94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14BAC"/>
  <w15:chartTrackingRefBased/>
  <w15:docId w15:val="{51F7433E-C857-3847-B78A-33E30105D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5F23"/>
    <w:rPr>
      <w:rFonts w:asciiTheme="majorHAnsi" w:eastAsiaTheme="minorEastAsia" w:hAnsiTheme="majorHAnsi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45F23"/>
    <w:pPr>
      <w:keepNext/>
      <w:keepLines/>
      <w:spacing w:before="400" w:after="300"/>
      <w:outlineLvl w:val="1"/>
    </w:pPr>
    <w:rPr>
      <w:rFonts w:eastAsiaTheme="majorEastAsia" w:cstheme="majorBid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9465D"/>
    <w:pPr>
      <w:tabs>
        <w:tab w:val="center" w:pos="4513"/>
        <w:tab w:val="right" w:pos="9026"/>
      </w:tabs>
    </w:pPr>
    <w:rPr>
      <w:rFonts w:asciiTheme="minorHAnsi" w:eastAsiaTheme="minorHAnsi" w:hAnsiTheme="minorHAnsi"/>
    </w:rPr>
  </w:style>
  <w:style w:type="character" w:customStyle="1" w:styleId="HeaderChar">
    <w:name w:val="Header Char"/>
    <w:basedOn w:val="DefaultParagraphFont"/>
    <w:link w:val="Header"/>
    <w:uiPriority w:val="99"/>
    <w:rsid w:val="00F9465D"/>
  </w:style>
  <w:style w:type="paragraph" w:styleId="Footer">
    <w:name w:val="footer"/>
    <w:basedOn w:val="Normal"/>
    <w:link w:val="FooterChar"/>
    <w:uiPriority w:val="99"/>
    <w:unhideWhenUsed/>
    <w:rsid w:val="00F9465D"/>
    <w:pPr>
      <w:tabs>
        <w:tab w:val="center" w:pos="4513"/>
        <w:tab w:val="right" w:pos="9026"/>
      </w:tabs>
    </w:pPr>
    <w:rPr>
      <w:rFonts w:asciiTheme="minorHAnsi" w:eastAsiaTheme="minorHAnsi" w:hAnsiTheme="minorHAnsi"/>
    </w:rPr>
  </w:style>
  <w:style w:type="character" w:customStyle="1" w:styleId="FooterChar">
    <w:name w:val="Footer Char"/>
    <w:basedOn w:val="DefaultParagraphFont"/>
    <w:link w:val="Footer"/>
    <w:uiPriority w:val="99"/>
    <w:rsid w:val="00F9465D"/>
  </w:style>
  <w:style w:type="paragraph" w:styleId="ListParagraph">
    <w:name w:val="List Paragraph"/>
    <w:basedOn w:val="Normal"/>
    <w:uiPriority w:val="34"/>
    <w:qFormat/>
    <w:rsid w:val="00F9465D"/>
    <w:pPr>
      <w:ind w:left="720"/>
      <w:contextualSpacing/>
    </w:pPr>
    <w:rPr>
      <w:rFonts w:asciiTheme="minorHAnsi" w:eastAsiaTheme="minorHAnsi" w:hAnsiTheme="minorHAnsi"/>
    </w:rPr>
  </w:style>
  <w:style w:type="character" w:styleId="Hyperlink">
    <w:name w:val="Hyperlink"/>
    <w:basedOn w:val="DefaultParagraphFont"/>
    <w:uiPriority w:val="99"/>
    <w:unhideWhenUsed/>
    <w:rsid w:val="00F9465D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345F23"/>
    <w:rPr>
      <w:rFonts w:asciiTheme="majorHAnsi" w:eastAsiaTheme="majorEastAsia" w:hAnsiTheme="majorHAnsi" w:cstheme="majorBidi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administrator/Library/Group%20Containers/UBF8T346G9.Office/User%20Content.localized/Templates.localized/Letterhead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Letterhead Template.dotx</Template>
  <TotalTime>2</TotalTime>
  <Pages>4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LUI, Shane</dc:creator>
  <cp:keywords/>
  <dc:description/>
  <cp:lastModifiedBy>LUI, Jacob (jlui23)</cp:lastModifiedBy>
  <cp:revision>1</cp:revision>
  <dcterms:created xsi:type="dcterms:W3CDTF">2020-06-13T04:44:00Z</dcterms:created>
  <dcterms:modified xsi:type="dcterms:W3CDTF">2020-06-13T04:46:00Z</dcterms:modified>
</cp:coreProperties>
</file>