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572043"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572043"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jc w:val="left"/>
        <w:rPr>
          <w:rFonts w:ascii="Arial" w:hAnsi="Arial" w:cs="Arial"/>
          <w:sz w:val="20"/>
        </w:rPr>
      </w:pPr>
    </w:p>
    <w:p w14:paraId="239E61C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jc w:val="left"/>
        <w:rPr>
          <w:rFonts w:ascii="Arial" w:hAnsi="Arial" w:cs="Arial"/>
          <w:sz w:val="20"/>
        </w:rPr>
      </w:pPr>
    </w:p>
    <w:p w14:paraId="40A2423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jc w:val="left"/>
        <w:rPr>
          <w:rFonts w:ascii="Arial" w:hAnsi="Arial" w:cs="Arial"/>
          <w:sz w:val="20"/>
        </w:rPr>
      </w:pPr>
    </w:p>
    <w:p w14:paraId="6186B01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jc w:val="left"/>
        <w:rPr>
          <w:rFonts w:ascii="Arial" w:hAnsi="Arial" w:cs="Arial"/>
          <w:sz w:val="20"/>
        </w:rPr>
      </w:pPr>
    </w:p>
    <w:p w14:paraId="2EAA53D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77777777" w:rsidR="00A844ED" w:rsidRPr="00455CC3" w:rsidRDefault="00A844ED" w:rsidP="00CA29C4">
            <w:pPr>
              <w:jc w:val="left"/>
              <w:rPr>
                <w:rFonts w:ascii="Arial" w:hAnsi="Arial" w:cs="Arial"/>
                <w:sz w:val="22"/>
              </w:rPr>
            </w:pPr>
            <w:permStart w:id="1840712680" w:edGrp="everyone"/>
            <w:permEnd w:id="1840712680"/>
          </w:p>
        </w:tc>
      </w:tr>
    </w:tbl>
    <w:p w14:paraId="4D4E9B7E" w14:textId="77777777" w:rsidR="00A844ED" w:rsidRDefault="00A844ED" w:rsidP="00A844ED">
      <w:pPr>
        <w:jc w:val="left"/>
        <w:rPr>
          <w:rFonts w:ascii="Arial" w:hAnsi="Arial" w:cs="Arial"/>
          <w:sz w:val="20"/>
        </w:rPr>
      </w:pPr>
    </w:p>
    <w:p w14:paraId="5BB012B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572043"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572043"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329F17" w14:textId="77777777" w:rsidR="00A844ED" w:rsidRPr="004C3241" w:rsidRDefault="00572043"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7655628" w:edGrp="everyone"/>
                <w:r w:rsidR="00A844ED">
                  <w:rPr>
                    <w:rFonts w:ascii="Arial" w:hAnsi="Arial" w:cs="Arial"/>
                    <w:sz w:val="20"/>
                  </w:rPr>
                  <w:sym w:font="Wingdings" w:char="F0A8"/>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572043"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572043"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572043"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jc w:val="left"/>
        <w:rPr>
          <w:rFonts w:ascii="Arial" w:hAnsi="Arial" w:cs="Arial"/>
          <w:sz w:val="20"/>
        </w:rPr>
      </w:pPr>
    </w:p>
    <w:p w14:paraId="54C6388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jc w:val="left"/>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572043"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572043"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572043"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CA59F5D" w14:textId="77777777" w:rsidR="00A844ED" w:rsidRPr="0032118C" w:rsidRDefault="00A844ED" w:rsidP="00CA29C4">
            <w:pPr>
              <w:ind w:right="-24"/>
              <w:jc w:val="center"/>
              <w:rPr>
                <w:rFonts w:ascii="Arial" w:hAnsi="Arial" w:cs="Arial"/>
                <w:b/>
                <w:szCs w:val="24"/>
              </w:rPr>
            </w:pPr>
          </w:p>
          <w:p w14:paraId="48DF764C"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77777777" w:rsidR="00A844ED" w:rsidRPr="001C4084" w:rsidRDefault="00A844ED" w:rsidP="00CA29C4">
            <w:pPr>
              <w:ind w:right="-24"/>
              <w:rPr>
                <w:rFonts w:ascii="Arial" w:hAnsi="Arial" w:cs="Arial"/>
                <w:sz w:val="22"/>
                <w:szCs w:val="22"/>
              </w:rPr>
            </w:pPr>
            <w:permStart w:id="1714837178" w:edGrp="everyone"/>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167AAB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85DCD0" wp14:editId="5274E59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77777777"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572043"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77777777" w:rsidR="00A844ED" w:rsidRPr="00533511" w:rsidRDefault="00572043"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45363888"/>
          </w:p>
        </w:tc>
        <w:permStart w:id="1443847943" w:edGrp="everyone"/>
        <w:tc>
          <w:tcPr>
            <w:tcW w:w="1347" w:type="dxa"/>
            <w:vAlign w:val="center"/>
          </w:tcPr>
          <w:p w14:paraId="7D693128" w14:textId="77777777" w:rsidR="00A844ED" w:rsidRPr="00533511" w:rsidRDefault="00572043"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szCs w:val="24"/>
              </w:rPr>
            </w:pPr>
            <w:permStart w:id="1914983899" w:edGrp="everyone"/>
            <w:permEnd w:id="1914983899"/>
          </w:p>
        </w:tc>
      </w:tr>
    </w:tbl>
    <w:bookmarkEnd w:id="0"/>
    <w:p w14:paraId="4C705FC3"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DAA39" w14:textId="77777777" w:rsidR="00A844ED" w:rsidRPr="00A844ED" w:rsidRDefault="00A844ED" w:rsidP="00A844ED">
            <w:pPr>
              <w:rPr>
                <w:rFonts w:ascii="Arial" w:hAnsi="Arial" w:cs="Arial"/>
                <w:sz w:val="22"/>
                <w:szCs w:val="22"/>
              </w:rPr>
            </w:pPr>
            <w:permStart w:id="1060776159" w:edGrp="everyone"/>
            <w:permEnd w:id="1060776159"/>
          </w:p>
        </w:tc>
        <w:permStart w:id="89891141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A66183" w14:textId="77777777" w:rsidR="00A844ED" w:rsidRPr="00A844ED" w:rsidRDefault="00A844ED" w:rsidP="00A844ED">
            <w:pPr>
              <w:jc w:val="left"/>
              <w:rPr>
                <w:rFonts w:ascii="Arial" w:hAnsi="Arial" w:cs="Arial"/>
                <w:sz w:val="22"/>
                <w:szCs w:val="22"/>
              </w:rPr>
            </w:pPr>
            <w:permStart w:id="1798985963" w:edGrp="everyone"/>
            <w:permEnd w:id="1798985963"/>
          </w:p>
        </w:tc>
        <w:tc>
          <w:tcPr>
            <w:tcW w:w="2559" w:type="pct"/>
            <w:tcBorders>
              <w:top w:val="single" w:sz="12" w:space="0" w:color="auto"/>
              <w:left w:val="single" w:sz="4" w:space="0" w:color="auto"/>
            </w:tcBorders>
            <w:shd w:val="clear" w:color="auto" w:fill="auto"/>
            <w:vAlign w:val="center"/>
          </w:tcPr>
          <w:p w14:paraId="0FF7ACAB" w14:textId="77777777" w:rsidR="00A844ED" w:rsidRPr="00A844ED" w:rsidRDefault="00A844ED" w:rsidP="00A844ED">
            <w:pPr>
              <w:jc w:val="left"/>
              <w:rPr>
                <w:rFonts w:ascii="Arial" w:hAnsi="Arial" w:cs="Arial"/>
                <w:sz w:val="22"/>
                <w:szCs w:val="22"/>
              </w:rPr>
            </w:pPr>
            <w:permStart w:id="1336890822" w:edGrp="everyone"/>
            <w:permEnd w:id="1336890822"/>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5837E2" w14:textId="77777777" w:rsidR="00A844ED" w:rsidRPr="00A844ED" w:rsidRDefault="00A844ED" w:rsidP="00A844ED">
            <w:pPr>
              <w:rPr>
                <w:rFonts w:ascii="Arial" w:hAnsi="Arial" w:cs="Arial"/>
                <w:sz w:val="22"/>
                <w:szCs w:val="22"/>
              </w:rPr>
            </w:pPr>
            <w:permStart w:id="1358447465" w:edGrp="everyone"/>
            <w:permEnd w:id="1358447465"/>
          </w:p>
        </w:tc>
        <w:tc>
          <w:tcPr>
            <w:tcW w:w="2559" w:type="pct"/>
            <w:tcBorders>
              <w:top w:val="single" w:sz="12" w:space="0" w:color="auto"/>
              <w:left w:val="single" w:sz="4" w:space="0" w:color="auto"/>
            </w:tcBorders>
            <w:shd w:val="clear" w:color="auto" w:fill="auto"/>
            <w:vAlign w:val="center"/>
          </w:tcPr>
          <w:p w14:paraId="18648FE0" w14:textId="77777777" w:rsidR="00A844ED" w:rsidRPr="00A844ED" w:rsidRDefault="00A844ED" w:rsidP="00A844ED">
            <w:pPr>
              <w:rPr>
                <w:rFonts w:ascii="Arial" w:hAnsi="Arial" w:cs="Arial"/>
                <w:sz w:val="22"/>
                <w:szCs w:val="22"/>
              </w:rPr>
            </w:pPr>
            <w:permStart w:id="728172438" w:edGrp="everyone"/>
            <w:permEnd w:id="728172438"/>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9129C3F" w14:textId="77777777" w:rsidR="00A844ED" w:rsidRPr="00A844ED" w:rsidRDefault="00A844ED" w:rsidP="00A844ED">
            <w:pPr>
              <w:jc w:val="left"/>
              <w:rPr>
                <w:rFonts w:ascii="Arial" w:hAnsi="Arial" w:cs="Arial"/>
                <w:sz w:val="22"/>
                <w:szCs w:val="22"/>
              </w:rPr>
            </w:pPr>
            <w:permStart w:id="457131303" w:edGrp="everyone"/>
            <w:permEnd w:id="457131303"/>
          </w:p>
        </w:tc>
        <w:tc>
          <w:tcPr>
            <w:tcW w:w="2559" w:type="pct"/>
            <w:tcBorders>
              <w:top w:val="single" w:sz="12" w:space="0" w:color="auto"/>
              <w:left w:val="single" w:sz="4" w:space="0" w:color="auto"/>
            </w:tcBorders>
            <w:shd w:val="clear" w:color="auto" w:fill="auto"/>
            <w:vAlign w:val="center"/>
          </w:tcPr>
          <w:p w14:paraId="3A010410" w14:textId="77777777" w:rsidR="00A844ED" w:rsidRPr="00A844ED" w:rsidRDefault="00A844ED" w:rsidP="00A844ED">
            <w:pPr>
              <w:jc w:val="left"/>
              <w:rPr>
                <w:rFonts w:ascii="Arial" w:hAnsi="Arial" w:cs="Arial"/>
                <w:sz w:val="22"/>
                <w:szCs w:val="22"/>
              </w:rPr>
            </w:pPr>
            <w:permStart w:id="125333738" w:edGrp="everyone"/>
            <w:permEnd w:id="125333738"/>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EB36F7" w14:textId="77777777" w:rsidR="00A844ED" w:rsidRPr="00A844ED" w:rsidRDefault="00A844ED" w:rsidP="00A844ED">
            <w:pPr>
              <w:jc w:val="left"/>
              <w:rPr>
                <w:rFonts w:ascii="Arial" w:hAnsi="Arial" w:cs="Arial"/>
                <w:sz w:val="22"/>
                <w:szCs w:val="22"/>
              </w:rPr>
            </w:pPr>
            <w:permStart w:id="740173033" w:edGrp="everyone"/>
            <w:permEnd w:id="740173033"/>
          </w:p>
        </w:tc>
        <w:tc>
          <w:tcPr>
            <w:tcW w:w="2559" w:type="pct"/>
            <w:tcBorders>
              <w:top w:val="single" w:sz="12" w:space="0" w:color="auto"/>
              <w:left w:val="single" w:sz="4" w:space="0" w:color="auto"/>
            </w:tcBorders>
            <w:shd w:val="clear" w:color="auto" w:fill="auto"/>
            <w:vAlign w:val="center"/>
          </w:tcPr>
          <w:p w14:paraId="06A85C1A" w14:textId="77777777" w:rsidR="00A844ED" w:rsidRPr="00A844ED" w:rsidRDefault="00A844ED" w:rsidP="00A844ED">
            <w:pPr>
              <w:jc w:val="left"/>
              <w:rPr>
                <w:rFonts w:ascii="Arial" w:hAnsi="Arial" w:cs="Arial"/>
                <w:sz w:val="22"/>
                <w:szCs w:val="22"/>
              </w:rPr>
            </w:pPr>
            <w:permStart w:id="448602995" w:edGrp="everyone"/>
            <w:permEnd w:id="448602995"/>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ABE4CB" w14:textId="77777777" w:rsidR="00A844ED" w:rsidRPr="00A844ED" w:rsidRDefault="00A844ED" w:rsidP="00A844ED">
            <w:pPr>
              <w:jc w:val="left"/>
              <w:rPr>
                <w:rFonts w:ascii="Arial" w:hAnsi="Arial" w:cs="Arial"/>
                <w:sz w:val="22"/>
                <w:szCs w:val="22"/>
              </w:rPr>
            </w:pPr>
            <w:permStart w:id="1496344831" w:edGrp="everyone"/>
            <w:permEnd w:id="1496344831"/>
          </w:p>
        </w:tc>
        <w:tc>
          <w:tcPr>
            <w:tcW w:w="2559" w:type="pct"/>
            <w:tcBorders>
              <w:top w:val="single" w:sz="12" w:space="0" w:color="auto"/>
              <w:left w:val="single" w:sz="4" w:space="0" w:color="auto"/>
            </w:tcBorders>
            <w:shd w:val="clear" w:color="auto" w:fill="auto"/>
            <w:vAlign w:val="center"/>
          </w:tcPr>
          <w:p w14:paraId="0E7524D4" w14:textId="77777777" w:rsidR="00A844ED" w:rsidRPr="00A844ED" w:rsidRDefault="00A844ED" w:rsidP="00A844ED">
            <w:pPr>
              <w:jc w:val="left"/>
              <w:rPr>
                <w:rFonts w:ascii="Arial" w:hAnsi="Arial" w:cs="Arial"/>
                <w:sz w:val="22"/>
                <w:szCs w:val="22"/>
              </w:rPr>
            </w:pPr>
            <w:permStart w:id="510675543" w:edGrp="everyone"/>
            <w:permEnd w:id="510675543"/>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6D9228" w14:textId="77777777" w:rsidR="00A844ED" w:rsidRPr="00A844ED" w:rsidRDefault="00A844ED" w:rsidP="00A844ED">
            <w:pPr>
              <w:jc w:val="left"/>
              <w:rPr>
                <w:rFonts w:ascii="Arial" w:hAnsi="Arial" w:cs="Arial"/>
                <w:sz w:val="22"/>
                <w:szCs w:val="22"/>
              </w:rPr>
            </w:pPr>
            <w:permStart w:id="330525112" w:edGrp="everyone"/>
            <w:permEnd w:id="330525112"/>
          </w:p>
        </w:tc>
        <w:tc>
          <w:tcPr>
            <w:tcW w:w="2559" w:type="pct"/>
            <w:tcBorders>
              <w:top w:val="single" w:sz="12" w:space="0" w:color="auto"/>
              <w:left w:val="single" w:sz="4" w:space="0" w:color="auto"/>
            </w:tcBorders>
            <w:shd w:val="clear" w:color="auto" w:fill="auto"/>
            <w:vAlign w:val="center"/>
          </w:tcPr>
          <w:p w14:paraId="148CF302" w14:textId="77777777" w:rsidR="00A844ED" w:rsidRPr="00A844ED" w:rsidRDefault="00A844ED" w:rsidP="00A844ED">
            <w:pPr>
              <w:jc w:val="left"/>
              <w:rPr>
                <w:rFonts w:ascii="Arial" w:hAnsi="Arial" w:cs="Arial"/>
                <w:sz w:val="22"/>
                <w:szCs w:val="22"/>
              </w:rPr>
            </w:pPr>
            <w:permStart w:id="1775462205" w:edGrp="everyone"/>
            <w:permEnd w:id="1775462205"/>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EEED5" w14:textId="77777777" w:rsidR="00A844ED" w:rsidRPr="00A844ED" w:rsidRDefault="00A844ED" w:rsidP="00A844ED">
            <w:pPr>
              <w:jc w:val="left"/>
              <w:rPr>
                <w:rFonts w:ascii="Arial" w:hAnsi="Arial" w:cs="Arial"/>
                <w:sz w:val="22"/>
                <w:szCs w:val="22"/>
              </w:rPr>
            </w:pPr>
            <w:permStart w:id="49315648" w:edGrp="everyone"/>
            <w:permEnd w:id="49315648"/>
          </w:p>
        </w:tc>
        <w:tc>
          <w:tcPr>
            <w:tcW w:w="2559" w:type="pct"/>
            <w:tcBorders>
              <w:top w:val="single" w:sz="12" w:space="0" w:color="auto"/>
              <w:left w:val="single" w:sz="4" w:space="0" w:color="auto"/>
            </w:tcBorders>
            <w:shd w:val="clear" w:color="auto" w:fill="auto"/>
            <w:vAlign w:val="center"/>
          </w:tcPr>
          <w:p w14:paraId="3B9D5239" w14:textId="77777777" w:rsidR="00A844ED" w:rsidRPr="00A844ED" w:rsidRDefault="00A844ED" w:rsidP="00A844ED">
            <w:pPr>
              <w:jc w:val="left"/>
              <w:rPr>
                <w:rFonts w:ascii="Arial" w:hAnsi="Arial" w:cs="Arial"/>
                <w:sz w:val="22"/>
                <w:szCs w:val="22"/>
              </w:rPr>
            </w:pPr>
            <w:permStart w:id="973890040" w:edGrp="everyone"/>
            <w:permEnd w:id="973890040"/>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D73B53" w14:textId="77777777" w:rsidR="00A844ED" w:rsidRPr="00A844ED" w:rsidRDefault="00A844ED" w:rsidP="00A844ED">
            <w:pPr>
              <w:jc w:val="left"/>
              <w:rPr>
                <w:rFonts w:ascii="Arial" w:hAnsi="Arial" w:cs="Arial"/>
                <w:sz w:val="22"/>
                <w:szCs w:val="22"/>
              </w:rPr>
            </w:pPr>
            <w:permStart w:id="1447304035" w:edGrp="everyone"/>
            <w:permEnd w:id="1447304035"/>
          </w:p>
        </w:tc>
        <w:tc>
          <w:tcPr>
            <w:tcW w:w="2559" w:type="pct"/>
            <w:tcBorders>
              <w:top w:val="single" w:sz="12" w:space="0" w:color="auto"/>
              <w:left w:val="single" w:sz="4" w:space="0" w:color="auto"/>
            </w:tcBorders>
            <w:shd w:val="clear" w:color="auto" w:fill="auto"/>
            <w:vAlign w:val="center"/>
          </w:tcPr>
          <w:p w14:paraId="060BB446" w14:textId="77777777" w:rsidR="00A844ED" w:rsidRPr="00A844ED" w:rsidRDefault="00A844ED" w:rsidP="00A844ED">
            <w:pPr>
              <w:jc w:val="left"/>
              <w:rPr>
                <w:rFonts w:ascii="Arial" w:hAnsi="Arial" w:cs="Arial"/>
                <w:sz w:val="22"/>
                <w:szCs w:val="22"/>
              </w:rPr>
            </w:pPr>
            <w:permStart w:id="1929521063" w:edGrp="everyone"/>
            <w:permEnd w:id="1929521063"/>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EACC8" w14:textId="77777777" w:rsidR="00A844ED" w:rsidRPr="00A844ED" w:rsidRDefault="00A844ED" w:rsidP="00A844ED">
            <w:pPr>
              <w:jc w:val="left"/>
              <w:rPr>
                <w:rFonts w:ascii="Arial" w:hAnsi="Arial" w:cs="Arial"/>
                <w:sz w:val="22"/>
                <w:szCs w:val="22"/>
              </w:rPr>
            </w:pPr>
            <w:permStart w:id="1927246281" w:edGrp="everyone"/>
            <w:permEnd w:id="1927246281"/>
          </w:p>
        </w:tc>
        <w:tc>
          <w:tcPr>
            <w:tcW w:w="2559" w:type="pct"/>
            <w:tcBorders>
              <w:top w:val="single" w:sz="12" w:space="0" w:color="auto"/>
              <w:left w:val="single" w:sz="4" w:space="0" w:color="auto"/>
            </w:tcBorders>
            <w:shd w:val="clear" w:color="auto" w:fill="auto"/>
            <w:vAlign w:val="center"/>
          </w:tcPr>
          <w:p w14:paraId="25E762F4" w14:textId="77777777" w:rsidR="00A844ED" w:rsidRPr="00A844ED" w:rsidRDefault="00A844ED" w:rsidP="00A844ED">
            <w:pPr>
              <w:jc w:val="left"/>
              <w:rPr>
                <w:rFonts w:ascii="Arial" w:hAnsi="Arial" w:cs="Arial"/>
                <w:sz w:val="22"/>
                <w:szCs w:val="22"/>
              </w:rPr>
            </w:pPr>
            <w:permStart w:id="915874222" w:edGrp="everyone"/>
            <w:permEnd w:id="915874222"/>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77777777" w:rsidR="00A844ED" w:rsidRPr="00A844ED" w:rsidRDefault="00A844ED" w:rsidP="00A844ED">
            <w:pPr>
              <w:jc w:val="left"/>
              <w:rPr>
                <w:rFonts w:ascii="Arial" w:hAnsi="Arial" w:cs="Arial"/>
                <w:sz w:val="22"/>
                <w:szCs w:val="22"/>
              </w:rPr>
            </w:pPr>
            <w:permStart w:id="693136768" w:edGrp="everyone"/>
            <w:permEnd w:id="693136768"/>
          </w:p>
        </w:tc>
        <w:tc>
          <w:tcPr>
            <w:tcW w:w="2027" w:type="pct"/>
            <w:tcBorders>
              <w:left w:val="single" w:sz="4" w:space="0" w:color="auto"/>
            </w:tcBorders>
            <w:shd w:val="clear" w:color="auto" w:fill="auto"/>
            <w:vAlign w:val="center"/>
          </w:tcPr>
          <w:p w14:paraId="5118E65D" w14:textId="77777777" w:rsidR="00A844ED" w:rsidRPr="00A844ED" w:rsidRDefault="00A844ED" w:rsidP="00A844ED">
            <w:pPr>
              <w:jc w:val="left"/>
              <w:rPr>
                <w:rFonts w:ascii="Arial" w:hAnsi="Arial" w:cs="Arial"/>
                <w:sz w:val="22"/>
                <w:szCs w:val="22"/>
              </w:rPr>
            </w:pPr>
            <w:permStart w:id="330113536" w:edGrp="everyone"/>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77777777" w:rsidR="00A844ED" w:rsidRPr="00A844ED" w:rsidRDefault="00A844ED" w:rsidP="00A844ED">
            <w:pPr>
              <w:rPr>
                <w:rFonts w:ascii="Arial" w:hAnsi="Arial" w:cs="Arial"/>
                <w:sz w:val="22"/>
                <w:szCs w:val="22"/>
              </w:rPr>
            </w:pPr>
            <w:permStart w:id="968916651" w:edGrp="everyone"/>
            <w:permEnd w:id="968916651"/>
          </w:p>
        </w:tc>
        <w:permStart w:id="48682889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9F64A" w14:textId="77777777" w:rsidR="00A844ED" w:rsidRPr="00A844ED" w:rsidRDefault="00A844ED" w:rsidP="00A844ED">
            <w:pPr>
              <w:rPr>
                <w:rFonts w:ascii="Arial" w:hAnsi="Arial" w:cs="Arial"/>
                <w:sz w:val="22"/>
                <w:szCs w:val="22"/>
              </w:rPr>
            </w:pPr>
            <w:permStart w:id="1120547220" w:edGrp="everyone"/>
            <w:permEnd w:id="1120547220"/>
          </w:p>
        </w:tc>
        <w:permStart w:id="5201111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1000" w14:textId="77777777" w:rsidR="00A844ED" w:rsidRPr="00A844ED" w:rsidRDefault="00A844ED" w:rsidP="00A844ED">
            <w:pPr>
              <w:rPr>
                <w:rFonts w:ascii="Arial" w:hAnsi="Arial" w:cs="Arial"/>
                <w:sz w:val="22"/>
                <w:szCs w:val="22"/>
              </w:rPr>
            </w:pPr>
            <w:permStart w:id="577372724" w:edGrp="everyone"/>
            <w:permEnd w:id="577372724"/>
          </w:p>
        </w:tc>
        <w:permStart w:id="96380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7A5576" w14:textId="77777777" w:rsidR="00A844ED" w:rsidRPr="00A844ED" w:rsidRDefault="00A844ED" w:rsidP="00A844ED">
            <w:pPr>
              <w:rPr>
                <w:rFonts w:ascii="Arial" w:hAnsi="Arial" w:cs="Arial"/>
                <w:sz w:val="22"/>
                <w:szCs w:val="22"/>
              </w:rPr>
            </w:pPr>
            <w:permStart w:id="713521617" w:edGrp="everyone"/>
            <w:permEnd w:id="713521617"/>
          </w:p>
        </w:tc>
        <w:permStart w:id="87964818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4F92A" w14:textId="77777777" w:rsidR="00A844ED" w:rsidRPr="00A844ED" w:rsidRDefault="00A844ED" w:rsidP="00A844ED">
            <w:pPr>
              <w:rPr>
                <w:rFonts w:ascii="Arial" w:hAnsi="Arial" w:cs="Arial"/>
                <w:sz w:val="22"/>
                <w:szCs w:val="22"/>
              </w:rPr>
            </w:pPr>
            <w:permStart w:id="595672295" w:edGrp="everyone"/>
            <w:permEnd w:id="595672295"/>
          </w:p>
        </w:tc>
        <w:permStart w:id="5552463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AF0025" w14:textId="77777777" w:rsidR="00A844ED" w:rsidRPr="00A844ED" w:rsidRDefault="00A844ED" w:rsidP="00A844ED">
            <w:pPr>
              <w:rPr>
                <w:rFonts w:ascii="Arial" w:hAnsi="Arial" w:cs="Arial"/>
                <w:sz w:val="22"/>
                <w:szCs w:val="22"/>
              </w:rPr>
            </w:pPr>
            <w:permStart w:id="1754544027" w:edGrp="everyone"/>
            <w:permEnd w:id="1754544027"/>
          </w:p>
        </w:tc>
        <w:permStart w:id="16179805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6EB71" w14:textId="77777777" w:rsidR="00A844ED" w:rsidRPr="00A844ED" w:rsidRDefault="00A844ED" w:rsidP="00A844ED">
            <w:pPr>
              <w:rPr>
                <w:rFonts w:ascii="Arial" w:hAnsi="Arial" w:cs="Arial"/>
                <w:sz w:val="22"/>
                <w:szCs w:val="22"/>
              </w:rPr>
            </w:pPr>
            <w:permStart w:id="1311130730" w:edGrp="everyone"/>
            <w:permEnd w:id="1311130730"/>
          </w:p>
        </w:tc>
        <w:permStart w:id="94164858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40AAB3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77777777" w:rsidR="00A844ED" w:rsidRPr="00A844ED" w:rsidRDefault="00A844ED" w:rsidP="00A844ED">
            <w:pPr>
              <w:jc w:val="left"/>
              <w:rPr>
                <w:rFonts w:ascii="Arial" w:hAnsi="Arial" w:cs="Arial"/>
                <w:sz w:val="22"/>
                <w:szCs w:val="22"/>
              </w:rPr>
            </w:pPr>
            <w:permStart w:id="1925863609" w:edGrp="everyone"/>
            <w:permEnd w:id="1925863609"/>
          </w:p>
        </w:tc>
        <w:tc>
          <w:tcPr>
            <w:tcW w:w="2027" w:type="pct"/>
            <w:tcBorders>
              <w:top w:val="single" w:sz="12" w:space="0" w:color="auto"/>
              <w:left w:val="single" w:sz="4" w:space="0" w:color="auto"/>
            </w:tcBorders>
            <w:shd w:val="clear" w:color="auto" w:fill="auto"/>
            <w:vAlign w:val="center"/>
          </w:tcPr>
          <w:p w14:paraId="38B672C9" w14:textId="77777777" w:rsidR="00A844ED" w:rsidRPr="00A844ED" w:rsidRDefault="00A844ED" w:rsidP="00A844ED">
            <w:pPr>
              <w:jc w:val="left"/>
              <w:rPr>
                <w:rFonts w:ascii="Arial" w:hAnsi="Arial" w:cs="Arial"/>
                <w:sz w:val="22"/>
                <w:szCs w:val="22"/>
              </w:rPr>
            </w:pPr>
            <w:permStart w:id="1045720346" w:edGrp="everyone"/>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4A6AD" w14:textId="77777777" w:rsidR="00A844ED" w:rsidRPr="00A844ED" w:rsidRDefault="00A844ED" w:rsidP="00A844ED">
            <w:pPr>
              <w:rPr>
                <w:rFonts w:ascii="Arial" w:hAnsi="Arial" w:cs="Arial"/>
                <w:sz w:val="22"/>
                <w:szCs w:val="22"/>
              </w:rPr>
            </w:pPr>
            <w:permStart w:id="1481661908" w:edGrp="everyone"/>
            <w:permEnd w:id="1481661908"/>
          </w:p>
        </w:tc>
        <w:permStart w:id="183527515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A844ED">
      <w:pPr>
        <w:numPr>
          <w:ilvl w:val="0"/>
          <w:numId w:val="67"/>
        </w:numPr>
        <w:ind w:left="709" w:hanging="709"/>
        <w:jc w:val="left"/>
        <w:rPr>
          <w:rFonts w:ascii="Arial" w:hAnsi="Arial"/>
          <w:b/>
        </w:rPr>
      </w:pPr>
      <w:bookmarkStart w:id="21" w:name="_Ref535564531"/>
      <w:bookmarkStart w:id="22" w:name="_Hlk95205981"/>
      <w:r>
        <w:rPr>
          <w:rFonts w:ascii="Arial" w:hAnsi="Arial"/>
          <w:b/>
        </w:rPr>
        <w:t xml:space="preserve">Fill in the blanks in the following sentence: </w:t>
      </w:r>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22"/>
      <w:r w:rsidR="00A844ED" w:rsidRPr="00A844ED">
        <w:rPr>
          <w:rFonts w:ascii="Arial" w:hAnsi="Arial"/>
          <w:b/>
        </w:rPr>
        <w:t>.</w:t>
      </w:r>
      <w:bookmarkEnd w:id="21"/>
    </w:p>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77777777" w:rsidR="00A844ED" w:rsidRPr="00A844ED" w:rsidRDefault="00A844ED" w:rsidP="00A844ED">
            <w:pPr>
              <w:rPr>
                <w:rFonts w:ascii="Arial" w:hAnsi="Arial" w:cs="Arial"/>
                <w:sz w:val="22"/>
                <w:szCs w:val="22"/>
              </w:rPr>
            </w:pPr>
            <w:permStart w:id="1978551804" w:edGrp="everyone"/>
            <w:permEnd w:id="1978551804"/>
          </w:p>
        </w:tc>
        <w:permStart w:id="10714080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1408042" w:displacedByCustomXml="prev"/>
      </w:tr>
    </w:tbl>
    <w:p w14:paraId="2BAF85E0" w14:textId="77777777" w:rsidR="00A844ED" w:rsidRPr="00A844ED" w:rsidRDefault="00A844ED" w:rsidP="00A844ED">
      <w:pPr>
        <w:jc w:val="left"/>
        <w:rPr>
          <w:rFonts w:ascii="Arial" w:hAnsi="Arial" w:cs="Arial"/>
          <w:sz w:val="22"/>
          <w:szCs w:val="22"/>
        </w:rPr>
      </w:pPr>
    </w:p>
    <w:p w14:paraId="07AFA032" w14:textId="77777777"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3"/>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EB4EB" w14:textId="77777777" w:rsidR="00A844ED" w:rsidRPr="00A844ED" w:rsidRDefault="00A844ED" w:rsidP="00A844ED">
            <w:pPr>
              <w:rPr>
                <w:rFonts w:ascii="Arial" w:hAnsi="Arial" w:cs="Arial"/>
                <w:sz w:val="22"/>
                <w:szCs w:val="22"/>
              </w:rPr>
            </w:pPr>
            <w:permStart w:id="1436447963" w:edGrp="everyone"/>
            <w:permEnd w:id="1436447963"/>
          </w:p>
        </w:tc>
        <w:permStart w:id="274542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77777777" w:rsidR="00A844ED" w:rsidRPr="00A844ED" w:rsidRDefault="00A844ED" w:rsidP="00A844ED">
            <w:pPr>
              <w:rPr>
                <w:rFonts w:ascii="Arial" w:hAnsi="Arial" w:cs="Arial"/>
                <w:sz w:val="22"/>
                <w:szCs w:val="22"/>
              </w:rPr>
            </w:pPr>
            <w:permStart w:id="1492472248" w:edGrp="everyone"/>
            <w:permEnd w:id="1492472248"/>
          </w:p>
        </w:tc>
        <w:permStart w:id="22658671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jc w:val="left"/>
        <w:rPr>
          <w:rFonts w:ascii="Arial" w:hAnsi="Arial" w:cs="Arial"/>
          <w:sz w:val="22"/>
          <w:szCs w:val="22"/>
        </w:rPr>
      </w:pPr>
    </w:p>
    <w:p w14:paraId="170A3443" w14:textId="77777777"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77777777" w:rsidR="00A844ED" w:rsidRPr="00A844ED" w:rsidRDefault="00A844ED" w:rsidP="00A844ED">
            <w:pPr>
              <w:rPr>
                <w:rFonts w:ascii="Arial" w:hAnsi="Arial" w:cs="Arial"/>
                <w:sz w:val="22"/>
                <w:szCs w:val="22"/>
              </w:rPr>
            </w:pPr>
            <w:permStart w:id="1504475990" w:edGrp="everyone"/>
            <w:permEnd w:id="1504475990"/>
          </w:p>
        </w:tc>
        <w:permStart w:id="21222046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25975" w14:textId="77777777" w:rsidR="00A844ED" w:rsidRPr="00A844ED" w:rsidRDefault="00A844ED" w:rsidP="00A844ED">
            <w:pPr>
              <w:rPr>
                <w:rFonts w:ascii="Arial" w:hAnsi="Arial" w:cs="Arial"/>
                <w:sz w:val="22"/>
                <w:szCs w:val="22"/>
              </w:rPr>
            </w:pPr>
            <w:permStart w:id="1759075156" w:edGrp="everyone"/>
            <w:permEnd w:id="1759075156"/>
          </w:p>
        </w:tc>
        <w:permStart w:id="10876570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01E64" w14:textId="77777777" w:rsidR="00A844ED" w:rsidRPr="00A844ED" w:rsidRDefault="00A844ED" w:rsidP="00A844ED">
            <w:pPr>
              <w:rPr>
                <w:rFonts w:ascii="Arial" w:hAnsi="Arial" w:cs="Arial"/>
                <w:sz w:val="22"/>
                <w:szCs w:val="22"/>
              </w:rPr>
            </w:pPr>
            <w:permStart w:id="1740121906" w:edGrp="everyone"/>
            <w:permEnd w:id="1740121906"/>
          </w:p>
        </w:tc>
        <w:permStart w:id="16069523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6952394" w:displacedByCustomXml="prev"/>
      </w:tr>
    </w:tbl>
    <w:p w14:paraId="0A2B3A98" w14:textId="77777777" w:rsidR="00A844ED" w:rsidRPr="00A844ED" w:rsidRDefault="00A844ED" w:rsidP="00A844ED">
      <w:pPr>
        <w:jc w:val="left"/>
        <w:rPr>
          <w:rFonts w:ascii="Arial" w:hAnsi="Arial" w:cs="Arial"/>
          <w:sz w:val="22"/>
          <w:szCs w:val="22"/>
        </w:rPr>
      </w:pPr>
    </w:p>
    <w:p w14:paraId="37739BE8"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93A43E" w14:textId="77777777" w:rsidR="00A844ED" w:rsidRPr="00A844ED" w:rsidRDefault="00A844ED" w:rsidP="00A844ED">
            <w:pPr>
              <w:rPr>
                <w:rFonts w:ascii="Arial" w:hAnsi="Arial" w:cs="Arial"/>
                <w:sz w:val="22"/>
                <w:szCs w:val="22"/>
              </w:rPr>
            </w:pPr>
            <w:permStart w:id="276773084" w:edGrp="everyone"/>
            <w:permEnd w:id="276773084"/>
          </w:p>
        </w:tc>
        <w:permStart w:id="195018722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38903681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jc w:val="left"/>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121BF4" w14:textId="77777777" w:rsidR="00A844ED" w:rsidRPr="00A844ED" w:rsidRDefault="00A844ED" w:rsidP="00A844ED">
            <w:pPr>
              <w:jc w:val="left"/>
              <w:rPr>
                <w:rFonts w:ascii="Arial" w:hAnsi="Arial" w:cs="Arial"/>
                <w:sz w:val="22"/>
                <w:szCs w:val="22"/>
              </w:rPr>
            </w:pPr>
            <w:permStart w:id="381445166" w:edGrp="everyone"/>
            <w:permEnd w:id="381445166"/>
          </w:p>
        </w:tc>
        <w:tc>
          <w:tcPr>
            <w:tcW w:w="2027" w:type="pct"/>
            <w:tcBorders>
              <w:left w:val="single" w:sz="4" w:space="0" w:color="auto"/>
            </w:tcBorders>
            <w:shd w:val="clear" w:color="auto" w:fill="auto"/>
            <w:vAlign w:val="center"/>
          </w:tcPr>
          <w:p w14:paraId="44C71883" w14:textId="77777777" w:rsidR="00A844ED" w:rsidRPr="00A844ED" w:rsidRDefault="00A844ED" w:rsidP="00A844ED">
            <w:pPr>
              <w:jc w:val="left"/>
              <w:rPr>
                <w:rFonts w:ascii="Arial" w:hAnsi="Arial" w:cs="Arial"/>
                <w:sz w:val="22"/>
                <w:szCs w:val="22"/>
              </w:rPr>
            </w:pPr>
            <w:permStart w:id="495014554" w:edGrp="everyone"/>
            <w:permEnd w:id="495014554"/>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jc w:val="left"/>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6E84F" w14:textId="77777777" w:rsidR="00A844ED" w:rsidRPr="00A844ED" w:rsidRDefault="00A844ED" w:rsidP="00A844ED">
            <w:pPr>
              <w:rPr>
                <w:rFonts w:ascii="Arial" w:hAnsi="Arial" w:cs="Arial"/>
                <w:sz w:val="22"/>
                <w:szCs w:val="22"/>
              </w:rPr>
            </w:pPr>
            <w:permStart w:id="1544054239" w:edGrp="everyone"/>
            <w:permEnd w:id="1544054239"/>
          </w:p>
        </w:tc>
        <w:permStart w:id="16426204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jc w:val="left"/>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33260893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jc w:val="left"/>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40884539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jc w:val="left"/>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8ACBBE" w14:textId="77777777" w:rsidR="00A844ED" w:rsidRPr="00A844ED" w:rsidRDefault="00A844ED" w:rsidP="00A844ED">
            <w:pPr>
              <w:rPr>
                <w:rFonts w:ascii="Arial" w:hAnsi="Arial" w:cs="Arial"/>
                <w:sz w:val="22"/>
                <w:szCs w:val="22"/>
              </w:rPr>
            </w:pPr>
            <w:permStart w:id="1606249141" w:edGrp="everyone"/>
            <w:permEnd w:id="1606249141"/>
          </w:p>
        </w:tc>
        <w:permStart w:id="1014691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2CCFCA" w14:textId="77777777" w:rsidR="00A844ED" w:rsidRPr="00A844ED" w:rsidRDefault="00A844ED" w:rsidP="00A844ED">
            <w:pPr>
              <w:rPr>
                <w:rFonts w:ascii="Arial" w:hAnsi="Arial" w:cs="Arial"/>
                <w:sz w:val="22"/>
                <w:szCs w:val="22"/>
              </w:rPr>
            </w:pPr>
            <w:permStart w:id="433134754" w:edGrp="everyone"/>
            <w:permEnd w:id="433134754"/>
          </w:p>
        </w:tc>
        <w:permStart w:id="14860464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6046497" w:displacedByCustomXml="prev"/>
      </w:tr>
    </w:tbl>
    <w:p w14:paraId="12EFD84D" w14:textId="77777777" w:rsidR="00A844ED" w:rsidRPr="00A844ED" w:rsidRDefault="00A844ED" w:rsidP="00A844ED">
      <w:pPr>
        <w:jc w:val="left"/>
        <w:rPr>
          <w:rFonts w:ascii="Arial" w:hAnsi="Arial" w:cs="Arial"/>
          <w:sz w:val="22"/>
          <w:szCs w:val="22"/>
        </w:rPr>
      </w:pPr>
    </w:p>
    <w:p w14:paraId="1649C64F"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4C26" w14:textId="77777777" w:rsidR="00A844ED" w:rsidRPr="00A844ED" w:rsidRDefault="00A844ED" w:rsidP="00A844ED">
            <w:pPr>
              <w:jc w:val="left"/>
              <w:rPr>
                <w:rFonts w:ascii="Arial" w:hAnsi="Arial" w:cs="Arial"/>
                <w:sz w:val="22"/>
                <w:szCs w:val="22"/>
              </w:rPr>
            </w:pPr>
            <w:permStart w:id="847913723" w:edGrp="everyone"/>
            <w:permEnd w:id="847913723"/>
          </w:p>
        </w:tc>
        <w:tc>
          <w:tcPr>
            <w:tcW w:w="2559" w:type="pct"/>
            <w:tcBorders>
              <w:top w:val="single" w:sz="12" w:space="0" w:color="auto"/>
              <w:left w:val="single" w:sz="4" w:space="0" w:color="auto"/>
            </w:tcBorders>
            <w:shd w:val="clear" w:color="auto" w:fill="auto"/>
            <w:vAlign w:val="center"/>
          </w:tcPr>
          <w:p w14:paraId="58843CFF" w14:textId="77777777" w:rsidR="00A844ED" w:rsidRPr="00A844ED" w:rsidRDefault="00A844ED" w:rsidP="00A844ED">
            <w:pPr>
              <w:jc w:val="left"/>
              <w:rPr>
                <w:rFonts w:ascii="Arial" w:hAnsi="Arial" w:cs="Arial"/>
                <w:sz w:val="22"/>
                <w:szCs w:val="22"/>
              </w:rPr>
            </w:pPr>
            <w:permStart w:id="1143477193" w:edGrp="everyone"/>
            <w:permEnd w:id="1143477193"/>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79E4B1" w14:textId="77777777" w:rsidR="00A844ED" w:rsidRPr="00A844ED" w:rsidRDefault="00A844ED" w:rsidP="00A844ED">
            <w:pPr>
              <w:jc w:val="left"/>
              <w:rPr>
                <w:rFonts w:ascii="Arial" w:hAnsi="Arial" w:cs="Arial"/>
                <w:sz w:val="22"/>
                <w:szCs w:val="22"/>
              </w:rPr>
            </w:pPr>
            <w:permStart w:id="1512865182" w:edGrp="everyone"/>
            <w:permEnd w:id="1512865182"/>
          </w:p>
        </w:tc>
        <w:tc>
          <w:tcPr>
            <w:tcW w:w="2559" w:type="pct"/>
            <w:tcBorders>
              <w:top w:val="single" w:sz="12" w:space="0" w:color="auto"/>
              <w:left w:val="single" w:sz="4" w:space="0" w:color="auto"/>
            </w:tcBorders>
            <w:shd w:val="clear" w:color="auto" w:fill="auto"/>
            <w:vAlign w:val="center"/>
          </w:tcPr>
          <w:p w14:paraId="6447260D" w14:textId="77777777" w:rsidR="00A844ED" w:rsidRPr="00A844ED" w:rsidRDefault="00A844ED" w:rsidP="00A844ED">
            <w:pPr>
              <w:jc w:val="left"/>
              <w:rPr>
                <w:rFonts w:ascii="Arial" w:hAnsi="Arial" w:cs="Arial"/>
                <w:sz w:val="22"/>
                <w:szCs w:val="22"/>
              </w:rPr>
            </w:pPr>
            <w:permStart w:id="1776818299" w:edGrp="everyone"/>
            <w:permEnd w:id="1776818299"/>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C2D13" w14:textId="77777777" w:rsidR="00A844ED" w:rsidRPr="00A844ED" w:rsidRDefault="00A844ED" w:rsidP="00A844ED">
            <w:pPr>
              <w:rPr>
                <w:rFonts w:ascii="Arial" w:hAnsi="Arial" w:cs="Arial"/>
                <w:sz w:val="22"/>
                <w:szCs w:val="22"/>
              </w:rPr>
            </w:pPr>
            <w:permStart w:id="2054369856" w:edGrp="everyone"/>
            <w:permEnd w:id="2054369856"/>
          </w:p>
        </w:tc>
        <w:permStart w:id="913667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lastRenderedPageBreak/>
        <w:t>True or False (Tick your response): An apprentice or trainee is not entitled to the same employment conditions as other employees in the workplace.</w:t>
      </w:r>
      <w:bookmarkEnd w:id="41"/>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jc w:val="left"/>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7A9FC" w14:textId="77777777" w:rsidR="00A844ED" w:rsidRPr="00A844ED" w:rsidRDefault="00A844ED" w:rsidP="00A844ED">
            <w:pPr>
              <w:rPr>
                <w:rFonts w:ascii="Arial" w:hAnsi="Arial" w:cs="Arial"/>
                <w:sz w:val="22"/>
                <w:szCs w:val="22"/>
              </w:rPr>
            </w:pPr>
            <w:permStart w:id="2060217394" w:edGrp="everyone"/>
            <w:permEnd w:id="2060217394"/>
          </w:p>
        </w:tc>
        <w:permStart w:id="157957507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954A3B" w14:textId="77777777" w:rsidR="00A844ED" w:rsidRPr="00A844ED" w:rsidRDefault="00A844ED" w:rsidP="00A844ED">
            <w:pPr>
              <w:rPr>
                <w:rFonts w:ascii="Arial" w:hAnsi="Arial" w:cs="Arial"/>
                <w:sz w:val="22"/>
                <w:szCs w:val="22"/>
              </w:rPr>
            </w:pPr>
            <w:permStart w:id="1083130298" w:edGrp="everyone"/>
            <w:permEnd w:id="1083130298"/>
          </w:p>
        </w:tc>
        <w:permStart w:id="2007372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6145284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4406142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77777777" w:rsidR="00A844ED" w:rsidRPr="00A844ED" w:rsidRDefault="00A844ED" w:rsidP="00A844ED">
            <w:pPr>
              <w:rPr>
                <w:rFonts w:ascii="Arial" w:hAnsi="Arial" w:cs="Arial"/>
                <w:sz w:val="22"/>
                <w:szCs w:val="22"/>
              </w:rPr>
            </w:pPr>
            <w:permStart w:id="23404105" w:edGrp="everyone"/>
            <w:permEnd w:id="23404105"/>
          </w:p>
        </w:tc>
        <w:permStart w:id="66861338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38780392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jc w:val="left"/>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DB3D9" w14:textId="77777777" w:rsidR="00A844ED" w:rsidRPr="00A844ED" w:rsidRDefault="00A844ED" w:rsidP="00A844ED">
            <w:pPr>
              <w:rPr>
                <w:rFonts w:ascii="Arial" w:hAnsi="Arial" w:cs="Arial"/>
                <w:sz w:val="22"/>
                <w:szCs w:val="22"/>
              </w:rPr>
            </w:pPr>
            <w:permStart w:id="1866621467" w:edGrp="everyone"/>
            <w:permEnd w:id="1866621467"/>
          </w:p>
        </w:tc>
        <w:permStart w:id="197271143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572043"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jc w:val="left"/>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572043"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572043"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04AF5493" w14:textId="77777777" w:rsidR="00A844ED" w:rsidRPr="00F01505" w:rsidRDefault="00A844ED" w:rsidP="00CA29C4">
            <w:pPr>
              <w:ind w:right="-24"/>
              <w:jc w:val="center"/>
              <w:rPr>
                <w:rFonts w:ascii="Arial" w:hAnsi="Arial" w:cs="Arial"/>
                <w:b/>
                <w:szCs w:val="24"/>
              </w:rPr>
            </w:pPr>
          </w:p>
          <w:p w14:paraId="554C3549"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77777777" w:rsidR="00A844ED" w:rsidRPr="001C4084" w:rsidRDefault="00A844ED" w:rsidP="00CA29C4">
            <w:pPr>
              <w:ind w:right="-24"/>
              <w:rPr>
                <w:rFonts w:ascii="Arial" w:hAnsi="Arial" w:cs="Arial"/>
                <w:sz w:val="22"/>
                <w:szCs w:val="22"/>
              </w:rPr>
            </w:pPr>
            <w:permStart w:id="614611702" w:edGrp="everyone"/>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B8939BF"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D9EA94" wp14:editId="7008E8A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77777777"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77777777" w:rsidR="00A844ED" w:rsidRPr="0032118C" w:rsidRDefault="00A844ED" w:rsidP="00CA29C4">
            <w:pPr>
              <w:ind w:right="-24"/>
              <w:rPr>
                <w:rFonts w:ascii="Arial" w:hAnsi="Arial" w:cs="Arial"/>
                <w:sz w:val="22"/>
                <w:szCs w:val="22"/>
              </w:rPr>
            </w:pPr>
            <w:permStart w:id="1936918093" w:edGrp="everyone"/>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21A386D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77777777" w:rsidR="00A844ED" w:rsidRPr="00DD7A44" w:rsidRDefault="00572043"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34023C"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D9A473"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szCs w:val="24"/>
              </w:rPr>
            </w:pPr>
            <w:permStart w:id="1242721368" w:edGrp="everyone"/>
            <w:permEnd w:id="1242721368"/>
          </w:p>
        </w:tc>
      </w:tr>
    </w:tbl>
    <w:p w14:paraId="57460187" w14:textId="77777777" w:rsidR="00A844ED" w:rsidRPr="00BF7956" w:rsidRDefault="00572043"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jc w:val="left"/>
              <w:rPr>
                <w:rFonts w:cs="Arial"/>
                <w:b/>
                <w:sz w:val="20"/>
              </w:rPr>
            </w:pPr>
            <w:r w:rsidRPr="000D3673">
              <w:rPr>
                <w:rFonts w:cs="Arial"/>
                <w:b/>
                <w:sz w:val="20"/>
              </w:rPr>
              <w:t>Description of task:</w:t>
            </w:r>
          </w:p>
          <w:p w14:paraId="1B371B6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5EECBBA8"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jc w:val="left"/>
              <w:rPr>
                <w:rFonts w:cs="Arial"/>
                <w:sz w:val="20"/>
              </w:rPr>
            </w:pPr>
          </w:p>
          <w:p w14:paraId="70EFB0C0"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1967954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5D7C38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C819AA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7264A2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jc w:val="left"/>
              <w:rPr>
                <w:rFonts w:cs="Arial"/>
                <w:sz w:val="20"/>
              </w:rPr>
            </w:pPr>
          </w:p>
          <w:p w14:paraId="2D50F764"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jc w:val="left"/>
              <w:rPr>
                <w:rFonts w:cs="Arial"/>
                <w:b/>
                <w:sz w:val="20"/>
              </w:rPr>
            </w:pPr>
            <w:r w:rsidRPr="002F38C7">
              <w:rPr>
                <w:rFonts w:cs="Arial"/>
                <w:b/>
                <w:sz w:val="20"/>
              </w:rPr>
              <w:t xml:space="preserve">Resources required: </w:t>
            </w:r>
          </w:p>
          <w:p w14:paraId="6091AAC7"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77777777" w:rsidR="00A844ED" w:rsidRPr="00DE6B06" w:rsidRDefault="00A844ED" w:rsidP="00CA29C4">
            <w:pPr>
              <w:jc w:val="left"/>
              <w:rPr>
                <w:rFonts w:ascii="Arial" w:hAnsi="Arial" w:cs="Arial"/>
                <w:sz w:val="22"/>
              </w:rPr>
            </w:pPr>
            <w:permStart w:id="385896933" w:edGrp="everyone"/>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77777777" w:rsidR="00A844ED" w:rsidRPr="00DE6B06" w:rsidRDefault="00A844ED" w:rsidP="00CA29C4">
            <w:pPr>
              <w:jc w:val="left"/>
              <w:rPr>
                <w:rFonts w:ascii="Arial" w:hAnsi="Arial" w:cs="Arial"/>
                <w:sz w:val="22"/>
              </w:rPr>
            </w:pPr>
            <w:permStart w:id="779884626" w:edGrp="everyone"/>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77777777" w:rsidR="00A844ED" w:rsidRPr="00DE6B06" w:rsidRDefault="00A844ED" w:rsidP="00CA29C4">
            <w:pPr>
              <w:jc w:val="left"/>
              <w:rPr>
                <w:rFonts w:ascii="Arial" w:hAnsi="Arial" w:cs="Arial"/>
                <w:sz w:val="22"/>
              </w:rPr>
            </w:pPr>
            <w:permStart w:id="2068910764" w:edGrp="everyone"/>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17CF71" w14:textId="77777777" w:rsidR="00A844ED" w:rsidRPr="00DE6B06" w:rsidRDefault="00A844ED" w:rsidP="00CA29C4">
            <w:pPr>
              <w:jc w:val="left"/>
              <w:rPr>
                <w:rFonts w:ascii="Arial" w:hAnsi="Arial" w:cs="Arial"/>
                <w:sz w:val="22"/>
              </w:rPr>
            </w:pPr>
            <w:permStart w:id="304427851" w:edGrp="everyone"/>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B139B3C"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9786A27" wp14:editId="3B8D2CA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77777777" w:rsidR="00A844ED" w:rsidRPr="00DE6B06" w:rsidRDefault="00A844ED" w:rsidP="00CA29C4">
                <w:pPr>
                  <w:jc w:val="left"/>
                  <w:rPr>
                    <w:rFonts w:ascii="Arial" w:hAnsi="Arial" w:cs="Arial"/>
                    <w:sz w:val="22"/>
                  </w:rPr>
                </w:pPr>
                <w:r w:rsidRPr="008810A0">
                  <w:rPr>
                    <w:rStyle w:val="PlaceholderText"/>
                    <w:color w:val="auto"/>
                  </w:rPr>
                  <w:t>Click here to enter a date.</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208746037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87460371" w:displacedByCustomXml="prev"/>
        <w:permStart w:id="7367315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80249511" w:displacedByCustomXml="prev"/>
        <w:permStart w:id="2035425047"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14:paraId="210F0B32"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92D373B"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6ACC9DF"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1DC93805"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48501384" w:displacedByCustomXml="prev"/>
        <w:permStart w:id="380775193"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14:paraId="000B3819"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4973B9C6"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63438688" w:displacedByCustomXml="prev"/>
        <w:permStart w:id="102730833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14:paraId="4F914304"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2C4CBDE"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22CDCE34"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4C6C7077"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4407055" w:displacedByCustomXml="prev"/>
        <w:permStart w:id="19963191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93474172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34741723" w:displacedByCustomXml="prev"/>
        <w:permStart w:id="310844010"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331881657"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1881657" w:displacedByCustomXml="prev"/>
        <w:permStart w:id="185724509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522161224"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22161224" w:displacedByCustomXml="prev"/>
        <w:permStart w:id="1093154033"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65572885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5728854" w:displacedByCustomXml="prev"/>
        <w:permStart w:id="1138444704"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034962426"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34962426" w:displacedByCustomXml="prev"/>
        <w:permStart w:id="165163211"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313536201"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3536201" w:displacedByCustomXml="prev"/>
        <w:permStart w:id="1186426572"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58675590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86755902" w:displacedByCustomXml="prev"/>
        <w:permStart w:id="44911899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355015434"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55015434" w:displacedByCustomXml="prev"/>
        <w:permStart w:id="1512183414"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1831025760"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31025760" w:displacedByCustomXml="prev"/>
        <w:permStart w:id="33304401"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2007892807"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07892807" w:displacedByCustomXml="prev"/>
        <w:permStart w:id="40684849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14:paraId="531B1F51"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137C3920"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99270165" w:displacedByCustomXml="prev"/>
        <w:permStart w:id="491327405"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77777777"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580D56" w14:textId="77777777" w:rsidTr="00A844ED">
        <w:trPr>
          <w:trHeight w:val="13446"/>
        </w:trPr>
        <w:tc>
          <w:tcPr>
            <w:tcW w:w="9057" w:type="dxa"/>
          </w:tcPr>
          <w:p w14:paraId="583585BA" w14:textId="77777777" w:rsidR="00A844ED" w:rsidRPr="00553DDB" w:rsidRDefault="00A844ED" w:rsidP="00CA29C4">
            <w:pPr>
              <w:rPr>
                <w:rFonts w:ascii="Arial" w:hAnsi="Arial" w:cs="Arial"/>
                <w:szCs w:val="24"/>
              </w:rPr>
            </w:pPr>
            <w:permStart w:id="1413839698" w:edGrp="everyone"/>
            <w:permEnd w:id="1413839698"/>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B5C5" w14:textId="77777777" w:rsidR="00784492" w:rsidRDefault="00784492" w:rsidP="00A67754">
      <w:r>
        <w:separator/>
      </w:r>
    </w:p>
  </w:endnote>
  <w:endnote w:type="continuationSeparator" w:id="0">
    <w:p w14:paraId="709CF5CE" w14:textId="77777777" w:rsidR="00784492" w:rsidRDefault="007844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6162D181" w:rsidR="00A844ED" w:rsidRPr="00830749" w:rsidRDefault="0057204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Pr>
                <w:rFonts w:ascii="Arial" w:hAnsi="Arial" w:cs="Arial"/>
                <w:b/>
                <w:bCs/>
                <w:noProof/>
                <w:sz w:val="16"/>
                <w:szCs w:val="16"/>
              </w:rPr>
              <w:t>14</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5FE8E524"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204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46E9999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204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07D3C025"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204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74F13" w14:textId="77777777" w:rsidR="00784492" w:rsidRDefault="00784492" w:rsidP="00A67754">
      <w:r>
        <w:separator/>
      </w:r>
    </w:p>
  </w:footnote>
  <w:footnote w:type="continuationSeparator" w:id="0">
    <w:p w14:paraId="03001BC6" w14:textId="77777777" w:rsidR="00784492" w:rsidRDefault="007844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258D"/>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2043"/>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63E22"/>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24</TotalTime>
  <Pages>21</Pages>
  <Words>2569</Words>
  <Characters>14647</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Jonathan Curro</cp:lastModifiedBy>
  <cp:revision>8</cp:revision>
  <cp:lastPrinted>2019-05-27T02:31:00Z</cp:lastPrinted>
  <dcterms:created xsi:type="dcterms:W3CDTF">2019-07-16T21:35:00Z</dcterms:created>
  <dcterms:modified xsi:type="dcterms:W3CDTF">2022-02-07T23:50:00Z</dcterms:modified>
  <cp:contentStatus>v1-3_08/02/2022</cp:contentStatus>
</cp:coreProperties>
</file>