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402262115"/>
    <w:p w:rsidR="00FE03AA" w:rsidRPr="00553DDB" w:rsidRDefault="00EC1CCC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EC1CCC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380518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28607711" w:edGrp="everyone"/>
            <w:r>
              <w:rPr>
                <w:rFonts w:ascii="Arial" w:hAnsi="Arial" w:cs="Arial"/>
                <w:sz w:val="22"/>
                <w:szCs w:val="22"/>
              </w:rPr>
              <w:t>Emma Carew</w:t>
            </w:r>
            <w:permEnd w:id="1828607711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43483700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1140406" cy="428625"/>
                      <wp:effectExtent l="0" t="0" r="3175" b="0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4040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34837005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34856852" w:edGrp="everyone"/>
            <w:permEnd w:id="1434856852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59495825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594958252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54050073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7-11-06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380518" w:rsidP="0038051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6/11/2017</w:t>
                </w:r>
              </w:p>
            </w:tc>
          </w:sdtContent>
        </w:sdt>
      </w:tr>
      <w:permEnd w:id="454050073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34808412" w:edGrp="everyone"/>
            <w:permEnd w:id="1434808412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071029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7102948" w:displacedByCustomXml="prev"/>
        <w:permStart w:id="14979734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7973489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98898167" w:edGrp="everyone"/>
            <w:permEnd w:id="98898167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2993909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9390988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523273965" w:edGrp="everyone"/>
            <w:r w:rsidR="00380518">
              <w:rPr>
                <w:rFonts w:ascii="Arial" w:hAnsi="Arial" w:cs="Arial"/>
                <w:sz w:val="22"/>
              </w:rPr>
              <w:t>F</w:t>
            </w:r>
            <w:permEnd w:id="152327396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057467521" w:edGrp="everyone"/>
            <w:r w:rsidR="00B36652">
              <w:rPr>
                <w:rFonts w:ascii="Arial" w:hAnsi="Arial" w:cs="Arial"/>
                <w:sz w:val="22"/>
              </w:rPr>
              <w:t>E</w:t>
            </w:r>
            <w:permEnd w:id="205746752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648305737" w:edGrp="everyone"/>
            <w:r w:rsidR="00B36652">
              <w:rPr>
                <w:rFonts w:ascii="Arial" w:hAnsi="Arial" w:cs="Arial"/>
                <w:sz w:val="22"/>
              </w:rPr>
              <w:t>A</w:t>
            </w:r>
            <w:permEnd w:id="64830573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680676297" w:edGrp="everyone"/>
            <w:r w:rsidR="00B36652">
              <w:rPr>
                <w:rFonts w:ascii="Arial" w:hAnsi="Arial" w:cs="Arial"/>
                <w:sz w:val="22"/>
              </w:rPr>
              <w:t>D</w:t>
            </w:r>
            <w:permEnd w:id="168067629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649370060" w:edGrp="everyone"/>
            <w:r w:rsidR="00B36652">
              <w:rPr>
                <w:rFonts w:ascii="Arial" w:hAnsi="Arial" w:cs="Arial"/>
                <w:sz w:val="22"/>
              </w:rPr>
              <w:t>C</w:t>
            </w:r>
            <w:permEnd w:id="164937006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794060640" w:edGrp="everyone"/>
            <w:r w:rsidR="00B36652">
              <w:rPr>
                <w:rFonts w:ascii="Arial" w:hAnsi="Arial" w:cs="Arial"/>
                <w:sz w:val="22"/>
              </w:rPr>
              <w:t>B</w:t>
            </w:r>
            <w:permEnd w:id="179406064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569746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6974629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B6C4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7514619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475146196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F792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1063532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Wearing appropriate breathing apparatus, wearing appropriate PPE, e.g. gloves, apron, face shield &amp; using correct handling procedures  </w:t>
            </w:r>
            <w:permEnd w:id="9106353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B6C4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8473066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784730663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F792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0213402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Wearing correct PPE ear protection</w:t>
            </w:r>
            <w:permEnd w:id="20021340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B6C4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2689457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 and sprains</w:t>
            </w:r>
            <w:permEnd w:id="82689457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F792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6977125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Using correct lifting techniques</w:t>
            </w:r>
            <w:permEnd w:id="13697712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51271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72172574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 &amp; Safety Representative</w:t>
            </w:r>
            <w:permEnd w:id="772172574"/>
          </w:p>
        </w:tc>
        <w:permStart w:id="17888320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8832033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Default="0051271B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89046760" w:edGrp="everyone"/>
            <w:r>
              <w:rPr>
                <w:rFonts w:ascii="Arial" w:hAnsi="Arial" w:cs="Arial"/>
                <w:sz w:val="22"/>
                <w:szCs w:val="22"/>
              </w:rPr>
              <w:t>STOP using the equipment</w:t>
            </w:r>
          </w:p>
          <w:p w:rsidR="00474582" w:rsidRDefault="0051271B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TAG it out of service</w:t>
            </w:r>
          </w:p>
          <w:p w:rsidR="00474582" w:rsidRDefault="0051271B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REPORT it to your Supervisor</w:t>
            </w:r>
          </w:p>
          <w:p w:rsidR="00474582" w:rsidRPr="00553DDB" w:rsidRDefault="0051271B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RECORD the details of the fault</w:t>
            </w:r>
            <w:permEnd w:id="1189046760"/>
          </w:p>
        </w:tc>
        <w:permStart w:id="19949195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4919579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208056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8056017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383481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383481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(Qld)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65573072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51271B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557307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(Qld)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02406761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0240676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(Qld)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459714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45971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(Qld)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7142156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51271B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7142156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841406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414062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937391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937391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897915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51271B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2897915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408449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0844980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36886789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36886789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9847662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4766213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1271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36348220" w:edGrp="everyone"/>
            <w:r>
              <w:rPr>
                <w:rFonts w:ascii="Arial" w:hAnsi="Arial" w:cs="Arial"/>
                <w:sz w:val="22"/>
                <w:szCs w:val="22"/>
              </w:rPr>
              <w:t xml:space="preserve">Hi-Vis </w:t>
            </w:r>
            <w:r w:rsidR="002F792F">
              <w:rPr>
                <w:rFonts w:ascii="Arial" w:hAnsi="Arial" w:cs="Arial"/>
                <w:sz w:val="22"/>
                <w:szCs w:val="22"/>
              </w:rPr>
              <w:t xml:space="preserve">Safety </w:t>
            </w:r>
            <w:r>
              <w:rPr>
                <w:rFonts w:ascii="Arial" w:hAnsi="Arial" w:cs="Arial"/>
                <w:sz w:val="22"/>
                <w:szCs w:val="22"/>
              </w:rPr>
              <w:t>Clothing</w:t>
            </w:r>
            <w:permEnd w:id="4363482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2F792F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14665144" w:edGrp="everyone"/>
            <w:r>
              <w:rPr>
                <w:rFonts w:ascii="Arial" w:hAnsi="Arial" w:cs="Arial"/>
                <w:sz w:val="22"/>
                <w:szCs w:val="22"/>
              </w:rPr>
              <w:t xml:space="preserve">Safety </w:t>
            </w:r>
            <w:r w:rsidR="0051271B">
              <w:rPr>
                <w:rFonts w:ascii="Arial" w:hAnsi="Arial" w:cs="Arial"/>
                <w:sz w:val="22"/>
                <w:szCs w:val="22"/>
              </w:rPr>
              <w:t>Gloves</w:t>
            </w:r>
            <w:permEnd w:id="19146651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1271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63033443" w:edGrp="everyone"/>
            <w:r>
              <w:rPr>
                <w:rFonts w:ascii="Arial" w:hAnsi="Arial" w:cs="Arial"/>
                <w:sz w:val="22"/>
                <w:szCs w:val="22"/>
              </w:rPr>
              <w:t>Eye Protection</w:t>
            </w:r>
            <w:permEnd w:id="20630334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D48C0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30376791" w:edGrp="everyone"/>
            <w:r>
              <w:rPr>
                <w:rFonts w:ascii="Arial" w:hAnsi="Arial" w:cs="Arial"/>
                <w:sz w:val="22"/>
                <w:szCs w:val="22"/>
              </w:rPr>
              <w:t>Respirator</w:t>
            </w:r>
            <w:permEnd w:id="19303767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2122270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2227066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D48C0" w:rsidP="005F203A">
            <w:pPr>
              <w:rPr>
                <w:rFonts w:ascii="Arial" w:hAnsi="Arial" w:cs="Arial"/>
                <w:sz w:val="22"/>
              </w:rPr>
            </w:pPr>
            <w:permStart w:id="1538614550" w:edGrp="everyone"/>
            <w:r>
              <w:rPr>
                <w:rFonts w:ascii="Arial" w:hAnsi="Arial" w:cs="Arial"/>
                <w:sz w:val="22"/>
              </w:rPr>
              <w:t>First Aid facilities are available</w:t>
            </w:r>
            <w:permEnd w:id="153861455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D48C0" w:rsidP="005F203A">
            <w:pPr>
              <w:rPr>
                <w:rFonts w:ascii="Arial" w:hAnsi="Arial" w:cs="Arial"/>
                <w:sz w:val="22"/>
              </w:rPr>
            </w:pPr>
            <w:permStart w:id="871526668" w:edGrp="everyone"/>
            <w:r>
              <w:rPr>
                <w:rFonts w:ascii="Arial" w:hAnsi="Arial" w:cs="Arial"/>
                <w:sz w:val="22"/>
              </w:rPr>
              <w:t>Danger Do Not enter beyond this point</w:t>
            </w:r>
            <w:permEnd w:id="87152666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D48C0" w:rsidP="005F203A">
            <w:pPr>
              <w:rPr>
                <w:rFonts w:ascii="Arial" w:hAnsi="Arial" w:cs="Arial"/>
                <w:sz w:val="22"/>
              </w:rPr>
            </w:pPr>
            <w:permStart w:id="1544649294" w:edGrp="everyone"/>
            <w:r>
              <w:rPr>
                <w:rFonts w:ascii="Arial" w:hAnsi="Arial" w:cs="Arial"/>
                <w:sz w:val="22"/>
              </w:rPr>
              <w:t>Fire Extinguisher available to help to respond to fire emergency</w:t>
            </w:r>
            <w:permEnd w:id="154464929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F1701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F1701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F792F" w:rsidRPr="006215FC" w:rsidRDefault="002F792F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962165381" w:edGrp="everyone"/>
                                  <w:r>
                                    <w:rPr>
                                      <w:vanish w:val="0"/>
                                    </w:rPr>
                                    <w:t>A1</w:t>
                                  </w:r>
                                  <w:r w:rsidR="00836EFA">
                                    <w:rPr>
                                      <w:vanish w:val="0"/>
                                    </w:rPr>
                                    <w:t xml:space="preserve"> - Extreme</w:t>
                                  </w:r>
                                  <w:permEnd w:id="1962165381"/>
                                </w:p>
                                <w:p w:rsidR="002F792F" w:rsidRPr="006215FC" w:rsidRDefault="002F792F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531890349" w:edGrp="everyone"/>
                                  <w:r>
                                    <w:rPr>
                                      <w:vanish w:val="0"/>
                                    </w:rPr>
                                    <w:t>E5</w:t>
                                  </w:r>
                                  <w:r w:rsidR="00836EFA">
                                    <w:rPr>
                                      <w:vanish w:val="0"/>
                                    </w:rPr>
                                    <w:t xml:space="preserve"> - Low</w:t>
                                  </w:r>
                                  <w:permEnd w:id="53189034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7" o:title="" recolor="t" rotate="t" type="tile"/>
                      <v:textbox inset="0,0,0,0">
                        <w:txbxContent>
                          <w:p w:rsidR="002F792F" w:rsidRPr="006215FC" w:rsidRDefault="002F792F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962165381" w:edGrp="everyone"/>
                            <w:r>
                              <w:rPr>
                                <w:vanish w:val="0"/>
                              </w:rPr>
                              <w:t>A1</w:t>
                            </w:r>
                            <w:r w:rsidR="00836EFA">
                              <w:rPr>
                                <w:vanish w:val="0"/>
                              </w:rPr>
                              <w:t xml:space="preserve"> - Extreme</w:t>
                            </w:r>
                            <w:permEnd w:id="1962165381"/>
                          </w:p>
                          <w:p w:rsidR="002F792F" w:rsidRPr="006215FC" w:rsidRDefault="002F792F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531890349" w:edGrp="everyone"/>
                            <w:r>
                              <w:rPr>
                                <w:vanish w:val="0"/>
                              </w:rPr>
                              <w:t>E5</w:t>
                            </w:r>
                            <w:r w:rsidR="00836EFA">
                              <w:rPr>
                                <w:vanish w:val="0"/>
                              </w:rPr>
                              <w:t xml:space="preserve"> - Low</w:t>
                            </w:r>
                            <w:permEnd w:id="53189034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4770021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700212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36EF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782412938" w:edGrp="everyone"/>
            <w:r>
              <w:rPr>
                <w:rFonts w:ascii="Arial" w:hAnsi="Arial" w:cs="Arial"/>
                <w:sz w:val="22"/>
                <w:szCs w:val="22"/>
              </w:rPr>
              <w:t>D3 - Medium</w:t>
            </w:r>
            <w:permEnd w:id="1782412938"/>
          </w:p>
        </w:tc>
        <w:permStart w:id="21155054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550549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Default="00836EF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988444070" w:edGrp="everyone"/>
            <w:r>
              <w:rPr>
                <w:rFonts w:ascii="Arial" w:hAnsi="Arial" w:cs="Arial"/>
                <w:sz w:val="22"/>
                <w:szCs w:val="22"/>
              </w:rPr>
              <w:t>Very Likely chance of death, permanent disability or serious injury.</w:t>
            </w:r>
          </w:p>
          <w:p w:rsidR="0038390C" w:rsidRDefault="0038390C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Likely chance of death or permanent disability.</w:t>
            </w:r>
          </w:p>
          <w:permEnd w:id="988444070"/>
          <w:p w:rsidR="005F203A" w:rsidRPr="00ED59C9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868925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6892597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1193704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9370458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39212658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39212658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47927565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7927565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97358179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3D48C0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735817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6752376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5237623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48C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88286121" w:edGrp="everyone"/>
            <w:r>
              <w:rPr>
                <w:rFonts w:ascii="Arial" w:hAnsi="Arial" w:cs="Arial"/>
                <w:sz w:val="22"/>
              </w:rPr>
              <w:t>3</w:t>
            </w:r>
            <w:permEnd w:id="158828612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48C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89682763" w:edGrp="everyone"/>
            <w:r>
              <w:rPr>
                <w:rFonts w:ascii="Arial" w:hAnsi="Arial" w:cs="Arial"/>
                <w:sz w:val="22"/>
              </w:rPr>
              <w:t>6</w:t>
            </w:r>
            <w:permEnd w:id="208968276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48C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6415137" w:edGrp="everyone"/>
            <w:r>
              <w:rPr>
                <w:rFonts w:ascii="Arial" w:hAnsi="Arial" w:cs="Arial"/>
                <w:sz w:val="22"/>
              </w:rPr>
              <w:t>1</w:t>
            </w:r>
            <w:permEnd w:id="14641513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48C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01690182" w:edGrp="everyone"/>
            <w:r>
              <w:rPr>
                <w:rFonts w:ascii="Arial" w:hAnsi="Arial" w:cs="Arial"/>
                <w:sz w:val="22"/>
              </w:rPr>
              <w:t>4</w:t>
            </w:r>
            <w:permEnd w:id="110169018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48C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14077077" w:edGrp="everyone"/>
            <w:r>
              <w:rPr>
                <w:rFonts w:ascii="Arial" w:hAnsi="Arial" w:cs="Arial"/>
                <w:sz w:val="22"/>
              </w:rPr>
              <w:t>5</w:t>
            </w:r>
            <w:permEnd w:id="4140770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48C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23242932" w:edGrp="everyone"/>
            <w:r>
              <w:rPr>
                <w:rFonts w:ascii="Arial" w:hAnsi="Arial" w:cs="Arial"/>
                <w:sz w:val="22"/>
              </w:rPr>
              <w:t>2</w:t>
            </w:r>
            <w:permEnd w:id="102324293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38390C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430938695" w:edGrp="everyone"/>
            <w:r>
              <w:rPr>
                <w:rFonts w:ascii="Arial" w:hAnsi="Arial" w:cs="Arial"/>
                <w:sz w:val="22"/>
                <w:szCs w:val="22"/>
              </w:rPr>
              <w:t>Elimination removes the hazard and PPE protects you from the hazard.</w:t>
            </w:r>
          </w:p>
          <w:permEnd w:id="1430938695"/>
          <w:p w:rsidR="00C37212" w:rsidRPr="00553DDB" w:rsidRDefault="00C37212" w:rsidP="00C372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489812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898128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38390C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854932538" w:edGrp="everyone"/>
            <w:r>
              <w:rPr>
                <w:rFonts w:ascii="Arial" w:hAnsi="Arial" w:cs="Arial"/>
                <w:sz w:val="22"/>
                <w:szCs w:val="22"/>
              </w:rPr>
              <w:t>2 – Substitute the Hazard</w:t>
            </w:r>
            <w:permEnd w:id="854932538"/>
          </w:p>
        </w:tc>
        <w:permStart w:id="3041112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411127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792F" w:rsidRPr="00441559" w:rsidRDefault="002F792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2F792F" w:rsidRPr="00441559" w:rsidRDefault="002F792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792F" w:rsidRPr="00441559" w:rsidRDefault="002F792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2F792F" w:rsidRPr="00441559" w:rsidRDefault="002F792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792F" w:rsidRPr="00441559" w:rsidRDefault="002F792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2F792F" w:rsidRPr="00441559" w:rsidRDefault="002F792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792F" w:rsidRPr="00441559" w:rsidRDefault="002F792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2F792F" w:rsidRPr="00441559" w:rsidRDefault="002F792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792F" w:rsidRPr="00441559" w:rsidRDefault="002F792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2F792F" w:rsidRPr="00441559" w:rsidRDefault="002F792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792F" w:rsidRPr="00441559" w:rsidRDefault="002F792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2F792F" w:rsidRPr="00441559" w:rsidRDefault="002F792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2137015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7015723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48C0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87121538" w:edGrp="everyone"/>
            <w:r>
              <w:rPr>
                <w:rFonts w:ascii="Arial" w:hAnsi="Arial" w:cs="Arial"/>
                <w:sz w:val="22"/>
              </w:rPr>
              <w:t>D</w:t>
            </w:r>
            <w:permEnd w:id="108712153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48C0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49548405" w:edGrp="everyone"/>
            <w:r>
              <w:rPr>
                <w:rFonts w:ascii="Arial" w:hAnsi="Arial" w:cs="Arial"/>
                <w:sz w:val="22"/>
              </w:rPr>
              <w:t>A</w:t>
            </w:r>
            <w:permEnd w:id="16495484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48C0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79798172" w:edGrp="everyone"/>
            <w:r>
              <w:rPr>
                <w:rFonts w:ascii="Arial" w:hAnsi="Arial" w:cs="Arial"/>
                <w:sz w:val="22"/>
              </w:rPr>
              <w:t>F</w:t>
            </w:r>
            <w:permEnd w:id="127979817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48C0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48205359" w:edGrp="everyone"/>
            <w:r>
              <w:rPr>
                <w:rFonts w:ascii="Arial" w:hAnsi="Arial" w:cs="Arial"/>
                <w:sz w:val="22"/>
              </w:rPr>
              <w:t>B</w:t>
            </w:r>
            <w:permEnd w:id="34820535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48C0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3495697" w:edGrp="everyone"/>
            <w:r>
              <w:rPr>
                <w:rFonts w:ascii="Arial" w:hAnsi="Arial" w:cs="Arial"/>
                <w:sz w:val="22"/>
              </w:rPr>
              <w:t>E</w:t>
            </w:r>
            <w:permEnd w:id="12349569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48C0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74044538" w:edGrp="everyone"/>
            <w:r>
              <w:rPr>
                <w:rFonts w:ascii="Arial" w:hAnsi="Arial" w:cs="Arial"/>
                <w:sz w:val="22"/>
              </w:rPr>
              <w:t>C</w:t>
            </w:r>
            <w:permEnd w:id="117404453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D48C0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93726208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793726208"/>
          </w:p>
        </w:tc>
        <w:permStart w:id="3643454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4345432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8419073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1907362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950E0F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59426596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5594265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950E0F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8882055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588820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950E0F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35332134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6353321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950E0F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53704691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3537046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6459475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5947569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95619118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5619118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98648230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38390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8648230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11040676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38390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1040676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09124092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38390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09124092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3402434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38390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40243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F792F" w:rsidRPr="00DE05E2" w:rsidRDefault="002F792F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2F792F" w:rsidRPr="00D94A32" w:rsidRDefault="002F792F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2F792F" w:rsidRPr="00D94A32" w:rsidRDefault="002F792F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2F792F" w:rsidRPr="00D94A32" w:rsidRDefault="002F792F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2F792F" w:rsidRPr="00DE05E2" w:rsidRDefault="002F792F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2F792F" w:rsidRPr="00D94A32" w:rsidRDefault="002F792F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</w:t>
                      </w:r>
                      <w:bookmarkStart w:id="28" w:name="_GoBack"/>
                      <w:bookmarkEnd w:id="28"/>
                      <w:r w:rsidRPr="00D94A32">
                        <w:rPr>
                          <w:sz w:val="22"/>
                        </w:rPr>
                        <w:t xml:space="preserve">ow).  One drum was pierced and its contents erupted from the container. </w:t>
                      </w:r>
                    </w:p>
                    <w:p w:rsidR="002F792F" w:rsidRPr="00D94A32" w:rsidRDefault="002F792F" w:rsidP="00DC153B">
                      <w:pPr>
                        <w:rPr>
                          <w:sz w:val="22"/>
                        </w:rPr>
                      </w:pPr>
                    </w:p>
                    <w:p w:rsidR="002F792F" w:rsidRPr="00D94A32" w:rsidRDefault="002F792F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6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7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950E0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00934545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F1701B">
              <w:rPr>
                <w:rFonts w:ascii="Arial" w:hAnsi="Arial" w:cs="Arial"/>
                <w:sz w:val="22"/>
                <w:szCs w:val="22"/>
              </w:rPr>
              <w:t>7</w:t>
            </w:r>
            <w:r>
              <w:rPr>
                <w:rFonts w:ascii="Arial" w:hAnsi="Arial" w:cs="Arial"/>
                <w:sz w:val="22"/>
                <w:szCs w:val="22"/>
              </w:rPr>
              <w:t>/11/2017</w:t>
            </w:r>
            <w:permEnd w:id="700934545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950E0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9635233" w:edGrp="everyone"/>
            <w:r>
              <w:rPr>
                <w:rFonts w:ascii="Arial" w:hAnsi="Arial" w:cs="Arial"/>
                <w:sz w:val="22"/>
                <w:szCs w:val="22"/>
              </w:rPr>
              <w:t>Emma Carew</w:t>
            </w:r>
            <w:permEnd w:id="169635233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950E0F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10086861" w:edGrp="everyone"/>
            <w:r>
              <w:rPr>
                <w:rFonts w:ascii="Arial" w:hAnsi="Arial" w:cs="Arial"/>
                <w:sz w:val="22"/>
                <w:szCs w:val="22"/>
              </w:rPr>
              <w:t>54 Standish Street Salisbury</w:t>
            </w:r>
            <w:permEnd w:id="710086861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6E3DC8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68095066" w:edGrp="everyone"/>
            <w:r>
              <w:rPr>
                <w:rFonts w:ascii="Arial" w:hAnsi="Arial" w:cs="Arial"/>
                <w:sz w:val="22"/>
                <w:szCs w:val="22"/>
              </w:rPr>
              <w:t>Potential fire hazard with fuel on ground and surrounding fuel drums.</w:t>
            </w:r>
            <w:permEnd w:id="1368095066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EC1CC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20913433" w:edGrp="everyone"/>
                <w:r w:rsidR="00F1701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permEnd w:id="1620913433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EC1CC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7367713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67367713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EC1CC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08715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9608715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EC1CC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9015018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99015018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6E3DC8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7132214" w:edGrp="everyone"/>
            <w:r>
              <w:rPr>
                <w:rFonts w:ascii="Arial" w:hAnsi="Arial" w:cs="Arial"/>
                <w:sz w:val="22"/>
                <w:szCs w:val="22"/>
              </w:rPr>
              <w:t>Make safe for people &amp; assets.</w:t>
            </w:r>
          </w:p>
          <w:p w:rsidR="00DC153B" w:rsidRDefault="006E3DC8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Alert Supervisor / Manager.</w:t>
            </w:r>
          </w:p>
          <w:p w:rsidR="00DC153B" w:rsidRDefault="006E3DC8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Follow Company procedures.</w:t>
            </w:r>
          </w:p>
          <w:p w:rsidR="00DC153B" w:rsidRDefault="006E3DC8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Install Safety Zone around affected area.</w:t>
            </w:r>
          </w:p>
          <w:p w:rsidR="00DC153B" w:rsidRDefault="006E3DC8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Fuel spill kit for affected area.</w:t>
            </w:r>
          </w:p>
          <w:p w:rsidR="00DC153B" w:rsidRPr="00657280" w:rsidRDefault="006E3DC8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Remove any hazards e.g. remaining drums of fuel.</w:t>
            </w:r>
            <w:permEnd w:id="777132214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6E3DC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44577956" w:edGrp="everyone"/>
            <w:r>
              <w:rPr>
                <w:rFonts w:ascii="Arial" w:hAnsi="Arial" w:cs="Arial"/>
                <w:sz w:val="22"/>
                <w:szCs w:val="22"/>
              </w:rPr>
              <w:t>Work Health Safety Officer</w:t>
            </w:r>
            <w:permEnd w:id="844577956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EC1CC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81827340" w:edGrp="everyone"/>
                <w:r w:rsidR="00950E0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88182734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EC1CC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8044065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98044065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EC1CC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2145206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12145206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673550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735503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E3DC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66733840" w:edGrp="everyone"/>
            <w:r>
              <w:rPr>
                <w:rFonts w:ascii="Arial" w:hAnsi="Arial" w:cs="Arial"/>
                <w:sz w:val="22"/>
                <w:szCs w:val="22"/>
              </w:rPr>
              <w:t>Work Health Safety Supervisor &amp; Immediate Supervisor</w:t>
            </w:r>
            <w:permEnd w:id="766733840"/>
          </w:p>
        </w:tc>
        <w:permStart w:id="1978547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85477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E3DC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82270145" w:edGrp="everyone"/>
            <w:r>
              <w:rPr>
                <w:rFonts w:ascii="Arial" w:hAnsi="Arial" w:cs="Arial"/>
                <w:sz w:val="22"/>
                <w:szCs w:val="22"/>
              </w:rPr>
              <w:t>Supervisor, Site / Project Manager or Health Safety Representative.</w:t>
            </w:r>
            <w:permEnd w:id="882270145"/>
          </w:p>
        </w:tc>
        <w:permStart w:id="15606837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068377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BC506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82756158" w:edGrp="everyone"/>
            <w:r>
              <w:rPr>
                <w:rFonts w:ascii="Arial" w:hAnsi="Arial" w:cs="Arial"/>
                <w:sz w:val="22"/>
                <w:szCs w:val="22"/>
              </w:rPr>
              <w:t>Carry out a Risk Assessment to find out if controls were effective by speaking to staff who attended to the hazard.</w:t>
            </w:r>
            <w:bookmarkStart w:id="30" w:name="_GoBack"/>
            <w:bookmarkEnd w:id="30"/>
            <w:permEnd w:id="1482756158"/>
          </w:p>
        </w:tc>
        <w:permStart w:id="392512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2512540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8"/>
      <w:headerReference w:type="default" r:id="rId29"/>
      <w:footerReference w:type="even" r:id="rId30"/>
      <w:footerReference w:type="default" r:id="rId31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CCC" w:rsidRDefault="00EC1CCC" w:rsidP="00A67754">
      <w:r>
        <w:separator/>
      </w:r>
    </w:p>
  </w:endnote>
  <w:endnote w:type="continuationSeparator" w:id="0">
    <w:p w:rsidR="00EC1CCC" w:rsidRDefault="00EC1CC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92F" w:rsidRPr="00830749" w:rsidRDefault="002F792F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F792F" w:rsidRDefault="002F792F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BC506C">
      <w:rPr>
        <w:rFonts w:ascii="Arial" w:hAnsi="Arial" w:cs="Arial"/>
        <w:b/>
        <w:noProof/>
        <w:sz w:val="16"/>
        <w:szCs w:val="16"/>
      </w:rPr>
      <w:t>2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C506C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92F" w:rsidRPr="00830749" w:rsidRDefault="002F792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F792F" w:rsidRPr="00830749" w:rsidRDefault="002F792F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BC506C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C506C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CCC" w:rsidRDefault="00EC1CCC" w:rsidP="00A67754">
      <w:r>
        <w:separator/>
      </w:r>
    </w:p>
  </w:footnote>
  <w:footnote w:type="continuationSeparator" w:id="0">
    <w:p w:rsidR="00EC1CCC" w:rsidRDefault="00EC1CC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92F" w:rsidRDefault="002F792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F792F" w:rsidRPr="00830749" w:rsidRDefault="002F792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92F" w:rsidRDefault="002F792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F792F" w:rsidRPr="00830749" w:rsidRDefault="002F792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cumentProtection w:edit="readOnly" w:enforcement="1" w:cryptProviderType="rsaAES" w:cryptAlgorithmClass="hash" w:cryptAlgorithmType="typeAny" w:cryptAlgorithmSid="14" w:cryptSpinCount="100000" w:hash="aLzbCfPUrA54Yhkz8jkThHU1zZQqJVndqhf6AETBXjQN/DQoniPESGEWgflPIXKKhgpLVqgRBjanrxHSo76sAQ==" w:salt="oZiVg1vy7RMNWWfKxDZF+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D6F7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2F792F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80518"/>
    <w:rsid w:val="0038390C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48C0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71B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1145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E3DC8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008F"/>
    <w:rsid w:val="00822686"/>
    <w:rsid w:val="008264AD"/>
    <w:rsid w:val="00830749"/>
    <w:rsid w:val="00833553"/>
    <w:rsid w:val="00835B05"/>
    <w:rsid w:val="00836EFA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12D3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0E0F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6C45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6652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C506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0A4A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288D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1CCC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1701B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diagramData" Target="diagrams/data1.xml"/><Relationship Id="rId26" Type="http://schemas.openxmlformats.org/officeDocument/2006/relationships/image" Target="media/image100.jpeg"/><Relationship Id="rId3" Type="http://schemas.openxmlformats.org/officeDocument/2006/relationships/numbering" Target="numbering.xml"/><Relationship Id="rId21" Type="http://schemas.openxmlformats.org/officeDocument/2006/relationships/diagramColors" Target="diagrams/colors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QuickStyle" Target="diagrams/quickStyle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diagramLayout" Target="diagrams/layout1.xm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2" Type="http://schemas.microsoft.com/office/2007/relationships/diagramDrawing" Target="diagrams/drawing1.xml"/><Relationship Id="rId27" Type="http://schemas.openxmlformats.org/officeDocument/2006/relationships/image" Target="media/image110.png"/><Relationship Id="rId3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17FDA3C-80B0-4A27-80F5-22C9FA0A37E5}" type="presOf" srcId="{D7E063B8-3476-41CA-8A00-EECF7E167CE2}" destId="{F0C05F9B-9200-4094-B625-3131773B6D02}" srcOrd="1" destOrd="0" presId="urn:microsoft.com/office/officeart/2005/8/layout/pyramid1"/>
    <dgm:cxn modelId="{FAB16906-5D55-44F1-BDD4-02B3100161CC}" type="presOf" srcId="{1ED9929B-A497-4CB6-AE23-A0B96462C01F}" destId="{DEE34808-E4BC-4DD8-A235-D8746E67DBD5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306CF112-1A03-45EB-995F-0C04650FC163}" type="presOf" srcId="{D7E063B8-3476-41CA-8A00-EECF7E167CE2}" destId="{93EC4B96-9504-43C5-9EE4-1F451DF7AA5E}" srcOrd="0" destOrd="0" presId="urn:microsoft.com/office/officeart/2005/8/layout/pyramid1"/>
    <dgm:cxn modelId="{264A9D79-3810-4B1F-8154-79583C8EC996}" type="presOf" srcId="{06285734-79FB-4D90-969A-A001085F9F03}" destId="{788C9BFF-C520-4A3E-BAEE-561D145C0506}" srcOrd="0" destOrd="0" presId="urn:microsoft.com/office/officeart/2005/8/layout/pyramid1"/>
    <dgm:cxn modelId="{D08066D2-9154-4A25-AEF6-1239B2EAC304}" type="presOf" srcId="{06285734-79FB-4D90-969A-A001085F9F03}" destId="{A66FC8C1-E80C-4FE0-8CDC-48199A826CA7}" srcOrd="1" destOrd="0" presId="urn:microsoft.com/office/officeart/2005/8/layout/pyramid1"/>
    <dgm:cxn modelId="{C3578801-FE38-4DB6-B4B5-9876A0393ED3}" type="presOf" srcId="{57FF7DF8-CB77-43F7-90B5-11DFF3DA06D0}" destId="{B45649EF-204F-4D14-8169-688DC405EE76}" srcOrd="1" destOrd="0" presId="urn:microsoft.com/office/officeart/2005/8/layout/pyramid1"/>
    <dgm:cxn modelId="{42645063-4567-42BC-8028-24EC80BC55BE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F0EFA9D-F619-49E5-BC59-E0AA56B1D096}" type="presOf" srcId="{C1FF0FB2-1523-48D6-B730-1040D0B4E4C1}" destId="{FBA4B9A9-C6DC-406D-B495-C754D2400C5D}" srcOrd="0" destOrd="0" presId="urn:microsoft.com/office/officeart/2005/8/layout/pyramid1"/>
    <dgm:cxn modelId="{66352D7D-0C1D-4754-8F1D-CDC29774B082}" type="presOf" srcId="{57318B6B-8BA2-4152-8B74-404CE1832126}" destId="{59D15591-D8F4-4317-BFD8-6B218AB0E744}" srcOrd="1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69A7CDBE-81B5-43A2-A279-A5E96C4F13DC}" type="presOf" srcId="{9AA056EF-DBDE-4F35-AADA-55099AF563B5}" destId="{614D6B11-B45C-4180-B440-2B82BF162872}" srcOrd="0" destOrd="0" presId="urn:microsoft.com/office/officeart/2005/8/layout/pyramid1"/>
    <dgm:cxn modelId="{89E1BF90-D97C-463C-B819-C0DE88B43C09}" type="presOf" srcId="{9AA056EF-DBDE-4F35-AADA-55099AF563B5}" destId="{A74B4317-F1E3-4F68-B558-5626EFF78EC9}" srcOrd="1" destOrd="0" presId="urn:microsoft.com/office/officeart/2005/8/layout/pyramid1"/>
    <dgm:cxn modelId="{E62B5F31-01C3-43E3-88D9-C2AD1A065F55}" type="presOf" srcId="{1ED9929B-A497-4CB6-AE23-A0B96462C01F}" destId="{720791E5-B912-4551-A5A8-DA1A3174EE57}" srcOrd="0" destOrd="0" presId="urn:microsoft.com/office/officeart/2005/8/layout/pyramid1"/>
    <dgm:cxn modelId="{D38BDE46-0CF6-4002-AED9-31F474A13FD2}" type="presOf" srcId="{57318B6B-8BA2-4152-8B74-404CE1832126}" destId="{DAD6CD18-D69F-4CEE-944C-DF2BA065DA2C}" srcOrd="0" destOrd="0" presId="urn:microsoft.com/office/officeart/2005/8/layout/pyramid1"/>
    <dgm:cxn modelId="{BA25BB24-1E7D-4278-BB02-319468C5904F}" type="presParOf" srcId="{FBA4B9A9-C6DC-406D-B495-C754D2400C5D}" destId="{27FA6654-CA5B-41F9-BEBB-DDF234E59CE3}" srcOrd="0" destOrd="0" presId="urn:microsoft.com/office/officeart/2005/8/layout/pyramid1"/>
    <dgm:cxn modelId="{661EBAC2-ABAA-4C03-A892-8D89B7C80A2D}" type="presParOf" srcId="{27FA6654-CA5B-41F9-BEBB-DDF234E59CE3}" destId="{614D6B11-B45C-4180-B440-2B82BF162872}" srcOrd="0" destOrd="0" presId="urn:microsoft.com/office/officeart/2005/8/layout/pyramid1"/>
    <dgm:cxn modelId="{9126BB62-B03E-4D4C-A0EB-84D02BB3E089}" type="presParOf" srcId="{27FA6654-CA5B-41F9-BEBB-DDF234E59CE3}" destId="{A74B4317-F1E3-4F68-B558-5626EFF78EC9}" srcOrd="1" destOrd="0" presId="urn:microsoft.com/office/officeart/2005/8/layout/pyramid1"/>
    <dgm:cxn modelId="{D91F5250-2324-4942-B28E-CCC0DB9F760C}" type="presParOf" srcId="{FBA4B9A9-C6DC-406D-B495-C754D2400C5D}" destId="{B73599D8-7AE8-4648-9A20-0BFE6CDE4C8D}" srcOrd="1" destOrd="0" presId="urn:microsoft.com/office/officeart/2005/8/layout/pyramid1"/>
    <dgm:cxn modelId="{F6B1B8EB-AD29-4A25-9AAE-DE3A5B83C259}" type="presParOf" srcId="{B73599D8-7AE8-4648-9A20-0BFE6CDE4C8D}" destId="{16159E24-3912-4EE6-9B02-3E4A626F362D}" srcOrd="0" destOrd="0" presId="urn:microsoft.com/office/officeart/2005/8/layout/pyramid1"/>
    <dgm:cxn modelId="{61F3F7D1-921C-476A-867B-F7E712719D4F}" type="presParOf" srcId="{B73599D8-7AE8-4648-9A20-0BFE6CDE4C8D}" destId="{B45649EF-204F-4D14-8169-688DC405EE76}" srcOrd="1" destOrd="0" presId="urn:microsoft.com/office/officeart/2005/8/layout/pyramid1"/>
    <dgm:cxn modelId="{77909F41-A36C-4273-898D-C78F7774B57D}" type="presParOf" srcId="{FBA4B9A9-C6DC-406D-B495-C754D2400C5D}" destId="{531717DA-A929-4746-8718-0221FB6914C3}" srcOrd="2" destOrd="0" presId="urn:microsoft.com/office/officeart/2005/8/layout/pyramid1"/>
    <dgm:cxn modelId="{A01B414A-6F20-4BE7-B7DB-7EBE6AE56B4C}" type="presParOf" srcId="{531717DA-A929-4746-8718-0221FB6914C3}" destId="{DAD6CD18-D69F-4CEE-944C-DF2BA065DA2C}" srcOrd="0" destOrd="0" presId="urn:microsoft.com/office/officeart/2005/8/layout/pyramid1"/>
    <dgm:cxn modelId="{DA3FE020-B4F4-40A0-AE0E-03A96FE44ACE}" type="presParOf" srcId="{531717DA-A929-4746-8718-0221FB6914C3}" destId="{59D15591-D8F4-4317-BFD8-6B218AB0E744}" srcOrd="1" destOrd="0" presId="urn:microsoft.com/office/officeart/2005/8/layout/pyramid1"/>
    <dgm:cxn modelId="{414C3271-1A81-4355-9720-816CA0753711}" type="presParOf" srcId="{FBA4B9A9-C6DC-406D-B495-C754D2400C5D}" destId="{87B77527-B529-4422-82A1-3ADE116F3C17}" srcOrd="3" destOrd="0" presId="urn:microsoft.com/office/officeart/2005/8/layout/pyramid1"/>
    <dgm:cxn modelId="{ECB151C4-152D-4C1A-9B8E-0E5544CB08C0}" type="presParOf" srcId="{87B77527-B529-4422-82A1-3ADE116F3C17}" destId="{93EC4B96-9504-43C5-9EE4-1F451DF7AA5E}" srcOrd="0" destOrd="0" presId="urn:microsoft.com/office/officeart/2005/8/layout/pyramid1"/>
    <dgm:cxn modelId="{21529647-8543-457E-960D-3D59DCDF6A79}" type="presParOf" srcId="{87B77527-B529-4422-82A1-3ADE116F3C17}" destId="{F0C05F9B-9200-4094-B625-3131773B6D02}" srcOrd="1" destOrd="0" presId="urn:microsoft.com/office/officeart/2005/8/layout/pyramid1"/>
    <dgm:cxn modelId="{E9C8A40D-C025-489E-BC9D-DD052D4E0C37}" type="presParOf" srcId="{FBA4B9A9-C6DC-406D-B495-C754D2400C5D}" destId="{75BE66D3-A3E7-42A5-B8CF-5EBD4D442C57}" srcOrd="4" destOrd="0" presId="urn:microsoft.com/office/officeart/2005/8/layout/pyramid1"/>
    <dgm:cxn modelId="{29AE8078-ACE3-41ED-B893-963EEEAE08A4}" type="presParOf" srcId="{75BE66D3-A3E7-42A5-B8CF-5EBD4D442C57}" destId="{788C9BFF-C520-4A3E-BAEE-561D145C0506}" srcOrd="0" destOrd="0" presId="urn:microsoft.com/office/officeart/2005/8/layout/pyramid1"/>
    <dgm:cxn modelId="{2743EDC4-5C4A-4605-AF2C-0C00E24F0593}" type="presParOf" srcId="{75BE66D3-A3E7-42A5-B8CF-5EBD4D442C57}" destId="{A66FC8C1-E80C-4FE0-8CDC-48199A826CA7}" srcOrd="1" destOrd="0" presId="urn:microsoft.com/office/officeart/2005/8/layout/pyramid1"/>
    <dgm:cxn modelId="{15C01D96-0848-4759-AAD5-6901DCB0DED8}" type="presParOf" srcId="{FBA4B9A9-C6DC-406D-B495-C754D2400C5D}" destId="{A1F4955F-392D-4CF8-882D-C763CAA69A37}" srcOrd="5" destOrd="0" presId="urn:microsoft.com/office/officeart/2005/8/layout/pyramid1"/>
    <dgm:cxn modelId="{E3FB7E2C-3709-4947-8A04-9E2AEDE3C58F}" type="presParOf" srcId="{A1F4955F-392D-4CF8-882D-C763CAA69A37}" destId="{720791E5-B912-4551-A5A8-DA1A3174EE57}" srcOrd="0" destOrd="0" presId="urn:microsoft.com/office/officeart/2005/8/layout/pyramid1"/>
    <dgm:cxn modelId="{5C446EDF-274F-47C0-A8E1-C445535DC3AA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4D17FE"/>
    <w:rsid w:val="00595B4E"/>
    <w:rsid w:val="005D3BC9"/>
    <w:rsid w:val="006018E6"/>
    <w:rsid w:val="006206DC"/>
    <w:rsid w:val="00637945"/>
    <w:rsid w:val="00641837"/>
    <w:rsid w:val="006A5ED9"/>
    <w:rsid w:val="006F3A41"/>
    <w:rsid w:val="007249CB"/>
    <w:rsid w:val="007569BC"/>
    <w:rsid w:val="007A3F6C"/>
    <w:rsid w:val="007E2E66"/>
    <w:rsid w:val="008714ED"/>
    <w:rsid w:val="008B6B71"/>
    <w:rsid w:val="008C1EB3"/>
    <w:rsid w:val="009133ED"/>
    <w:rsid w:val="0091454C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CF3491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B716511-568A-4B6D-8D77-1CFBB86AF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108</TotalTime>
  <Pages>11</Pages>
  <Words>1211</Words>
  <Characters>6905</Characters>
  <Application>Microsoft Office Word</Application>
  <DocSecurity>8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Josh Carew</cp:lastModifiedBy>
  <cp:revision>9</cp:revision>
  <cp:lastPrinted>2017-11-06T21:02:00Z</cp:lastPrinted>
  <dcterms:created xsi:type="dcterms:W3CDTF">2017-10-31T20:45:00Z</dcterms:created>
  <dcterms:modified xsi:type="dcterms:W3CDTF">2017-11-07T20:32:00Z</dcterms:modified>
  <cp:contentStatus>v1-0_29/09/2017</cp:contentStatus>
</cp:coreProperties>
</file>