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18B82573" w:rsidR="00677444" w:rsidRPr="004932A4" w:rsidRDefault="00D6009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szCs w:val="32"/>
            </w:rPr>
            <w:t>CPCCBC4014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55BE5D9" w:rsidR="004C3241" w:rsidRDefault="00D6009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szCs w:val="32"/>
            </w:rPr>
            <w:t>Prepare simple building sketches and drawings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711519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rFonts w:ascii="Arial" w:hAnsi="Arial" w:cs="Arial"/>
              <w:i/>
              <w:sz w:val="18"/>
              <w:szCs w:val="18"/>
            </w:rPr>
            <w:t>CPCCBC4014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rFonts w:ascii="Arial" w:hAnsi="Arial" w:cs="Arial"/>
              <w:i/>
              <w:sz w:val="18"/>
              <w:szCs w:val="18"/>
            </w:rPr>
            <w:t>Prepare simple building sketches and drawings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FD738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D558C7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4683890" w:edGrp="everyone"/>
            <w:permEnd w:id="764683890"/>
          </w:p>
        </w:tc>
      </w:tr>
      <w:tr w:rsidR="00D558C7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D558C7" w:rsidRPr="00C15CA8" w:rsidRDefault="00D558C7" w:rsidP="00D558C7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733061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609D69C3" w:rsidR="00D558C7" w:rsidRPr="00C15CA8" w:rsidRDefault="00D558C7" w:rsidP="00D558C7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1EF5355" wp14:editId="255C902A">
                      <wp:extent cx="3913549" cy="360000"/>
                      <wp:effectExtent l="0" t="0" r="0" b="2540"/>
                      <wp:docPr id="2065839346" name="Picture 20658393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330617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4F9E04F8" w:rsidR="00A4462D" w:rsidRPr="004C3241" w:rsidRDefault="00D6009A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5631EF">
              <w:rPr>
                <w:rFonts w:ascii="Arial" w:hAnsi="Arial" w:cs="Arial"/>
                <w:sz w:val="20"/>
              </w:rPr>
              <w:t xml:space="preserve"> </w:t>
            </w:r>
            <w:r w:rsidR="00A4462D" w:rsidRPr="005631EF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5631E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D558C7" w:rsidRPr="004C3241" w14:paraId="7F3F0CED" w14:textId="77777777" w:rsidTr="00C54D37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89588271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4037F1BE" w:rsidR="00D558C7" w:rsidRPr="00C15CA8" w:rsidRDefault="00D6009A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2F38A9B31E84D2E85E8CBE927B0073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95882712"/>
          </w:p>
        </w:tc>
        <w:permStart w:id="335493811" w:edGrp="everyone"/>
        <w:tc>
          <w:tcPr>
            <w:tcW w:w="2095" w:type="dxa"/>
            <w:vAlign w:val="center"/>
          </w:tcPr>
          <w:p w14:paraId="7AEB95E0" w14:textId="4239D56A" w:rsidR="00D558C7" w:rsidRPr="004C3241" w:rsidRDefault="00D6009A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5493811"/>
              </w:sdtContent>
            </w:sdt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08F4B06" w:rsidR="00D558C7" w:rsidRPr="004C3241" w:rsidRDefault="00D6009A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09352000" w:edGrp="everyone"/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09352000"/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D558C7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62449772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2A4D131" w:rsidR="00D558C7" w:rsidRPr="00C15CA8" w:rsidRDefault="00D6009A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42C3621075444579CE1A999A601516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24497725"/>
          </w:p>
        </w:tc>
        <w:permStart w:id="143224926" w:edGrp="everyone"/>
        <w:tc>
          <w:tcPr>
            <w:tcW w:w="2095" w:type="dxa"/>
            <w:vAlign w:val="center"/>
          </w:tcPr>
          <w:p w14:paraId="1708E32B" w14:textId="168E4FF9" w:rsidR="00D558C7" w:rsidRPr="004C3241" w:rsidRDefault="00D6009A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3224926"/>
              </w:sdtContent>
            </w:sdt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480DA" w:rsidR="00D558C7" w:rsidRPr="004C3241" w:rsidRDefault="00D6009A" w:rsidP="00D558C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8417838" w:edGrp="everyone"/>
                <w:r w:rsidR="00D558C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38417838"/>
            <w:r w:rsidR="00D558C7" w:rsidRPr="004C3241">
              <w:rPr>
                <w:rFonts w:ascii="Arial" w:hAnsi="Arial" w:cs="Arial"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D558C7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1DD505FD" w:rsidR="00D558C7" w:rsidRPr="00C15CA8" w:rsidRDefault="00D558C7" w:rsidP="00D558C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2E2AD54B5C749AD904A00A4D7E17E7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CPCCBC4014</w:t>
                </w:r>
              </w:sdtContent>
            </w:sdt>
          </w:p>
        </w:tc>
        <w:permStart w:id="136623646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3E1CBD" w:rsidR="00D558C7" w:rsidRPr="00C15CA8" w:rsidRDefault="00D6009A" w:rsidP="00D558C7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B7749293759B467B8CEBE2B55B20EDA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558C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66236463"/>
          </w:p>
        </w:tc>
        <w:permStart w:id="35245359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166554E3" w:rsidR="00D558C7" w:rsidRPr="004C3241" w:rsidRDefault="00D6009A" w:rsidP="00D558C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52453592"/>
              </w:sdtContent>
            </w:sdt>
            <w:r w:rsidR="00D558C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143977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ED35CD7" w:rsidR="00D558C7" w:rsidRPr="004C3241" w:rsidRDefault="00D6009A" w:rsidP="00D558C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558C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143977263"/>
              </w:sdtContent>
            </w:sdt>
            <w:r w:rsidR="00D558C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D558C7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4"/>
        <w:gridCol w:w="5042"/>
      </w:tblGrid>
      <w:tr w:rsidR="00A4462D" w:rsidRPr="004C3241" w14:paraId="65B9A09E" w14:textId="77777777" w:rsidTr="004A219C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4A219C">
        <w:trPr>
          <w:trHeight w:val="454"/>
        </w:trPr>
        <w:tc>
          <w:tcPr>
            <w:tcW w:w="3954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1C5202" w14:textId="1262826A" w:rsidR="00416046" w:rsidRDefault="00D6009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71047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50091441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50091441"/>
            <w:r w:rsidR="00416046" w:rsidRPr="0041445E">
              <w:rPr>
                <w:rFonts w:ascii="Arial" w:hAnsi="Arial" w:cs="Arial"/>
                <w:sz w:val="20"/>
              </w:rPr>
              <w:t xml:space="preserve"> </w:t>
            </w:r>
            <w:r w:rsidR="00416046" w:rsidRPr="0041445E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4C764BAE" w14:textId="14BD7AE0" w:rsidR="007B20D7" w:rsidRPr="007B20D7" w:rsidRDefault="00D6009A" w:rsidP="007B20D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86135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4820667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84820667"/>
            <w:r w:rsidR="007B20D7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4AE11E10" w:rsidR="007B20D7" w:rsidRPr="007B20D7" w:rsidRDefault="00D6009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395863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17049941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17049941"/>
            <w:r w:rsidR="007B20D7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Com</w:t>
            </w:r>
            <w:r w:rsidR="007B20D7">
              <w:rPr>
                <w:rFonts w:ascii="Arial" w:hAnsi="Arial" w:cs="Arial"/>
                <w:sz w:val="18"/>
                <w:szCs w:val="18"/>
              </w:rPr>
              <w:t xml:space="preserve">pliance </w:t>
            </w:r>
            <w:r w:rsidR="001315BC">
              <w:rPr>
                <w:rFonts w:ascii="Arial" w:hAnsi="Arial" w:cs="Arial"/>
                <w:sz w:val="18"/>
                <w:szCs w:val="18"/>
              </w:rPr>
              <w:t>R</w:t>
            </w:r>
            <w:r w:rsidR="007B20D7">
              <w:rPr>
                <w:rFonts w:ascii="Arial" w:hAnsi="Arial" w:cs="Arial"/>
                <w:sz w:val="18"/>
                <w:szCs w:val="18"/>
              </w:rPr>
              <w:t>eview</w:t>
            </w:r>
            <w:r w:rsidR="001315BC">
              <w:rPr>
                <w:rFonts w:ascii="Arial" w:hAnsi="Arial" w:cs="Arial"/>
                <w:sz w:val="18"/>
                <w:szCs w:val="18"/>
              </w:rPr>
              <w:t xml:space="preserve"> (HO1)</w:t>
            </w:r>
          </w:p>
        </w:tc>
        <w:tc>
          <w:tcPr>
            <w:tcW w:w="5042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1BBFD85" w14:textId="25A008FE" w:rsidR="00416046" w:rsidRDefault="00D6009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16064436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6064436"/>
            <w:r w:rsidR="00416046" w:rsidRPr="007B20D7">
              <w:rPr>
                <w:rFonts w:ascii="Arial" w:hAnsi="Arial" w:cs="Arial"/>
                <w:sz w:val="20"/>
              </w:rPr>
              <w:t xml:space="preserve"> 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 xml:space="preserve">Planning </w:t>
            </w:r>
            <w:r w:rsidR="001315BC">
              <w:rPr>
                <w:rFonts w:ascii="Arial" w:hAnsi="Arial" w:cs="Arial"/>
                <w:sz w:val="18"/>
                <w:szCs w:val="18"/>
              </w:rPr>
              <w:t>S</w:t>
            </w:r>
            <w:r w:rsidR="007B20D7" w:rsidRPr="007B20D7">
              <w:rPr>
                <w:rFonts w:ascii="Arial" w:hAnsi="Arial" w:cs="Arial"/>
                <w:sz w:val="18"/>
                <w:szCs w:val="18"/>
              </w:rPr>
              <w:t>heet</w:t>
            </w:r>
            <w:r w:rsidR="001315BC">
              <w:rPr>
                <w:rFonts w:ascii="Arial" w:hAnsi="Arial" w:cs="Arial"/>
                <w:sz w:val="18"/>
                <w:szCs w:val="18"/>
              </w:rPr>
              <w:t xml:space="preserve"> (HO2)</w:t>
            </w:r>
          </w:p>
          <w:p w14:paraId="798A2395" w14:textId="78A0F33B" w:rsidR="007B20D7" w:rsidRPr="004A219C" w:rsidRDefault="00D6009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30112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4753787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64753787"/>
            <w:r w:rsidR="007B20D7" w:rsidRPr="00C749FE">
              <w:rPr>
                <w:rFonts w:ascii="Arial" w:hAnsi="Arial" w:cs="Arial"/>
                <w:sz w:val="20"/>
              </w:rPr>
              <w:t xml:space="preserve"> </w:t>
            </w:r>
            <w:r w:rsidR="004A219C" w:rsidRPr="004A219C">
              <w:rPr>
                <w:rFonts w:ascii="Arial" w:hAnsi="Arial" w:cs="Arial"/>
                <w:sz w:val="18"/>
                <w:szCs w:val="18"/>
              </w:rPr>
              <w:t>Sketch/drawing of 1 structural component</w:t>
            </w:r>
          </w:p>
          <w:p w14:paraId="4790AC45" w14:textId="6EF4D471" w:rsidR="004A219C" w:rsidRPr="00A4462D" w:rsidRDefault="00D6009A" w:rsidP="00FD1A3B">
            <w:pPr>
              <w:jc w:val="left"/>
              <w:rPr>
                <w:rFonts w:ascii="Arial" w:hAnsi="Arial" w:cs="Arial"/>
                <w:sz w:val="20"/>
                <w:highlight w:val="yellow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2145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93551006" w:edGrp="everyone"/>
                <w:r w:rsidR="00D558C7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93551006"/>
            <w:r w:rsidR="004A219C" w:rsidRPr="00C749FE">
              <w:rPr>
                <w:rFonts w:ascii="Arial" w:hAnsi="Arial" w:cs="Arial"/>
                <w:sz w:val="20"/>
              </w:rPr>
              <w:t xml:space="preserve"> </w:t>
            </w:r>
            <w:r w:rsidR="004A219C" w:rsidRPr="004A219C">
              <w:rPr>
                <w:rFonts w:ascii="Arial" w:hAnsi="Arial" w:cs="Arial"/>
                <w:sz w:val="18"/>
                <w:szCs w:val="18"/>
              </w:rPr>
              <w:t>Sketch/drawing of 1 non-structural component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D558C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2419934" w:edGrp="everyone"/>
            <w:permEnd w:id="622419934"/>
          </w:p>
        </w:tc>
      </w:tr>
      <w:tr w:rsidR="00D558C7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D558C7" w:rsidRPr="00C15CA8" w:rsidRDefault="00D558C7" w:rsidP="00D558C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0901618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192144470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F5DF13E" w:rsidR="00D558C7" w:rsidRPr="004C3241" w:rsidRDefault="00D558C7" w:rsidP="00D558C7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1FCBD0E" wp14:editId="27ED7A49">
                      <wp:extent cx="3913549" cy="360000"/>
                      <wp:effectExtent l="0" t="0" r="0" b="2540"/>
                      <wp:docPr id="2099553391" name="Picture 209955339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0161807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2C2729CA" w:rsidR="00C76B5E" w:rsidRPr="004932A4" w:rsidRDefault="00D6009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szCs w:val="32"/>
            </w:rPr>
            <w:t>CPCCBC4014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6F18BC7" w:rsidR="00C76B5E" w:rsidRDefault="00D6009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szCs w:val="32"/>
            </w:rPr>
            <w:t>Prepare simple building sketches and drawings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A52922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3581902" w:edGrp="everyone"/>
            <w:permEnd w:id="59358190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965F24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FD738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6F226146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463F" w:rsidRPr="00BA4D9F" w14:paraId="026683DD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727E5D" w14:textId="77777777" w:rsidR="00B5463F" w:rsidRPr="00750D30" w:rsidRDefault="00B5463F" w:rsidP="003735B7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5463F" w:rsidRPr="00BA4D9F" w14:paraId="10A753B1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D731A" w14:textId="77777777" w:rsidR="00B5463F" w:rsidRPr="00DE303D" w:rsidRDefault="00B5463F" w:rsidP="003735B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79580AB" w14:textId="77777777" w:rsidR="00B5463F" w:rsidRPr="00DE303D" w:rsidRDefault="00B5463F" w:rsidP="00B5463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D75F0E4" w14:textId="77777777" w:rsidR="00B5463F" w:rsidRPr="00750D30" w:rsidRDefault="00B5463F" w:rsidP="00B5463F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5463F" w:rsidRPr="004936E4" w14:paraId="537364DF" w14:textId="77777777" w:rsidTr="003735B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26040" w14:textId="77777777" w:rsidR="00B5463F" w:rsidRPr="004936E4" w:rsidRDefault="00B5463F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0660912" w:edGrp="everyone"/>
            <w:permEnd w:id="70660912"/>
          </w:p>
        </w:tc>
      </w:tr>
      <w:bookmarkEnd w:id="1"/>
    </w:tbl>
    <w:p w14:paraId="5FE3AA0D" w14:textId="77777777" w:rsidR="00315ECF" w:rsidRDefault="00C76B5E" w:rsidP="00315ECF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BFFA74A" w14:textId="51BF8D0C" w:rsidR="00315ECF" w:rsidRPr="00830749" w:rsidRDefault="00315ECF" w:rsidP="00315ECF">
      <w:pPr>
        <w:pStyle w:val="20TAQuestionNumber"/>
        <w:ind w:left="709" w:hanging="709"/>
      </w:pPr>
      <w:bookmarkStart w:id="2" w:name="_Ref128478397"/>
      <w:r>
        <w:rPr>
          <w:rFonts w:cstheme="minorHAnsi"/>
          <w:color w:val="262626" w:themeColor="text1" w:themeTint="D9"/>
          <w:szCs w:val="24"/>
        </w:rPr>
        <w:lastRenderedPageBreak/>
        <w:t>Describe each of the following types of plans and explain what they are used for</w:t>
      </w:r>
      <w:r>
        <w:t>.</w:t>
      </w:r>
      <w:bookmarkEnd w:id="2"/>
    </w:p>
    <w:p w14:paraId="59C1914E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95"/>
        <w:gridCol w:w="1713"/>
        <w:gridCol w:w="2825"/>
        <w:gridCol w:w="2828"/>
        <w:gridCol w:w="610"/>
      </w:tblGrid>
      <w:tr w:rsidR="00315ECF" w14:paraId="43B2D840" w14:textId="77777777" w:rsidTr="00315ECF"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F04BDA" w14:textId="77777777" w:rsidR="00315ECF" w:rsidRDefault="00315ECF" w:rsidP="00315E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9AE754" w14:textId="2DB799A7" w:rsidR="00315ECF" w:rsidRDefault="00315ECF" w:rsidP="00315ECF">
            <w:pPr>
              <w:keepNext/>
              <w:jc w:val="center"/>
            </w:pPr>
            <w:r>
              <w:t>Type of plan</w:t>
            </w:r>
          </w:p>
        </w:tc>
        <w:tc>
          <w:tcPr>
            <w:tcW w:w="15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A9422F" w14:textId="4E953C41" w:rsidR="00315ECF" w:rsidRDefault="00315ECF" w:rsidP="00315ECF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tc>
          <w:tcPr>
            <w:tcW w:w="1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F5CAF2F" w14:textId="1D856947" w:rsidR="00315ECF" w:rsidRDefault="00315ECF" w:rsidP="00315ECF">
            <w:pPr>
              <w:pStyle w:val="TableHeading"/>
              <w:framePr w:hSpace="0" w:wrap="auto" w:vAnchor="margin" w:hAnchor="text" w:yAlign="inline"/>
            </w:pPr>
            <w:r>
              <w:t>Use</w:t>
            </w:r>
          </w:p>
        </w:tc>
        <w:permStart w:id="1869035586" w:edGrp="everyone"/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1B97B10" w14:textId="77777777" w:rsidR="00315ECF" w:rsidRPr="00533511" w:rsidRDefault="00D6009A" w:rsidP="00315EC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185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9035586"/>
          </w:p>
        </w:tc>
      </w:tr>
      <w:tr w:rsidR="00315ECF" w14:paraId="6C9CDEA7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1ED503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A2B1" w14:textId="5A5F905D" w:rsidR="00315ECF" w:rsidRPr="00447473" w:rsidRDefault="00315ECF" w:rsidP="00315ECF">
            <w:pPr>
              <w:jc w:val="center"/>
            </w:pPr>
            <w:r>
              <w:t>Presentation drawings</w:t>
            </w:r>
          </w:p>
        </w:tc>
        <w:tc>
          <w:tcPr>
            <w:tcW w:w="1557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142889" w14:textId="48283EB9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078357821" w:edGrp="everyone"/>
            <w:permEnd w:id="1078357821"/>
          </w:p>
        </w:tc>
        <w:tc>
          <w:tcPr>
            <w:tcW w:w="155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63C724" w14:textId="4E69B3EC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74671321" w:edGrp="everyone"/>
            <w:permEnd w:id="1874671321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B92D5" w14:textId="77777777" w:rsidR="00315ECF" w:rsidRDefault="00315ECF" w:rsidP="00315ECF">
            <w:pPr>
              <w:ind w:left="993" w:hanging="993"/>
            </w:pPr>
          </w:p>
        </w:tc>
      </w:tr>
      <w:tr w:rsidR="00315ECF" w14:paraId="293B777F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3253F1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2C08" w14:textId="71B13FB5" w:rsidR="00315ECF" w:rsidRDefault="00315ECF" w:rsidP="00315ECF">
            <w:pPr>
              <w:jc w:val="center"/>
            </w:pPr>
            <w:r>
              <w:t>Isometric drawings</w:t>
            </w:r>
          </w:p>
        </w:tc>
        <w:tc>
          <w:tcPr>
            <w:tcW w:w="1557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64DC76" w14:textId="1EDA0913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298232346" w:edGrp="everyone"/>
            <w:permEnd w:id="1298232346"/>
          </w:p>
        </w:tc>
        <w:tc>
          <w:tcPr>
            <w:tcW w:w="15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6A857D" w14:textId="4AFB1ED1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72870432" w:edGrp="everyone"/>
            <w:permEnd w:id="47287043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8FF875" w14:textId="77777777" w:rsidR="00315ECF" w:rsidRDefault="00315ECF" w:rsidP="00315ECF">
            <w:pPr>
              <w:ind w:left="993" w:hanging="993"/>
            </w:pPr>
          </w:p>
        </w:tc>
      </w:tr>
      <w:tr w:rsidR="00315ECF" w14:paraId="51A2A4AC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9B8FBA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AAD6" w14:textId="1BC01939" w:rsidR="00315ECF" w:rsidRDefault="00315ECF" w:rsidP="00315ECF">
            <w:pPr>
              <w:jc w:val="center"/>
            </w:pPr>
            <w:r>
              <w:t>Orthographic drawings</w:t>
            </w:r>
          </w:p>
        </w:tc>
        <w:tc>
          <w:tcPr>
            <w:tcW w:w="1557" w:type="pct"/>
            <w:tcBorders>
              <w:top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7AC88" w14:textId="2B7E3873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24151350" w:edGrp="everyone"/>
            <w:permEnd w:id="424151350"/>
          </w:p>
        </w:tc>
        <w:tc>
          <w:tcPr>
            <w:tcW w:w="1559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14:paraId="4502C09C" w14:textId="2D9AECE1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9418765" w:edGrp="everyone"/>
            <w:permEnd w:id="209418765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A40D65" w14:textId="77777777" w:rsidR="00315ECF" w:rsidRDefault="00315ECF" w:rsidP="00315ECF">
            <w:pPr>
              <w:ind w:left="993" w:hanging="993"/>
            </w:pPr>
          </w:p>
        </w:tc>
      </w:tr>
      <w:tr w:rsidR="00315ECF" w14:paraId="5320E80E" w14:textId="77777777" w:rsidTr="004B356B">
        <w:trPr>
          <w:trHeight w:val="2948"/>
          <w:hidden/>
        </w:trPr>
        <w:tc>
          <w:tcPr>
            <w:tcW w:w="60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168E73" w14:textId="77777777" w:rsidR="00315ECF" w:rsidRPr="00FE608E" w:rsidRDefault="00315ECF" w:rsidP="00315E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44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AD44" w14:textId="442533EA" w:rsidR="00315ECF" w:rsidRPr="001E6E92" w:rsidRDefault="00315ECF" w:rsidP="00315ECF">
            <w:pPr>
              <w:jc w:val="center"/>
            </w:pPr>
            <w:r>
              <w:t>Perspective drawings</w:t>
            </w:r>
          </w:p>
        </w:tc>
        <w:tc>
          <w:tcPr>
            <w:tcW w:w="1557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ADB39" w14:textId="072114EA" w:rsidR="00315ECF" w:rsidRPr="00B5463F" w:rsidRDefault="00315ECF" w:rsidP="004B356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40308479" w:edGrp="everyone"/>
            <w:permEnd w:id="40308479"/>
          </w:p>
        </w:tc>
        <w:tc>
          <w:tcPr>
            <w:tcW w:w="1559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EA38" w14:textId="24485CE9" w:rsidR="00315ECF" w:rsidRPr="00B5463F" w:rsidRDefault="00315ECF" w:rsidP="004B356B">
            <w:pPr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809201752" w:edGrp="everyone"/>
            <w:permEnd w:id="809201752"/>
          </w:p>
        </w:tc>
        <w:tc>
          <w:tcPr>
            <w:tcW w:w="336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555EC1" w14:textId="77777777" w:rsidR="00315ECF" w:rsidRDefault="00315ECF" w:rsidP="00315ECF">
            <w:pPr>
              <w:ind w:left="993" w:hanging="993"/>
            </w:pPr>
          </w:p>
        </w:tc>
      </w:tr>
    </w:tbl>
    <w:p w14:paraId="3073480A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69641849" w14:textId="519F7123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3C0ED0A0" w:rsidR="00B115D7" w:rsidRPr="00830749" w:rsidRDefault="000E0CD5" w:rsidP="00136E8C">
      <w:pPr>
        <w:pStyle w:val="20TAQuestionNumber"/>
        <w:ind w:left="709" w:hanging="709"/>
      </w:pPr>
      <w:bookmarkStart w:id="3" w:name="_Ref130992849"/>
      <w:bookmarkEnd w:id="0"/>
      <w:r>
        <w:lastRenderedPageBreak/>
        <w:t>A client doesn’t understand where or how two (2) wall inserts would look beside a window in the designated living room</w:t>
      </w:r>
      <w:r w:rsidR="00B115D7">
        <w:t>.</w:t>
      </w:r>
      <w:r>
        <w:t xml:space="preserve"> What type of drawing could you draw to assist in their understanding?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3783B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2C64B34E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197091997" w:edGrp="everyone"/>
            <w:permEnd w:id="1197091997"/>
          </w:p>
        </w:tc>
        <w:permStart w:id="12841449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D6009A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4144915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4112CB3E" w14:textId="77777777" w:rsidR="00315ECF" w:rsidRPr="000E310E" w:rsidRDefault="00315ECF" w:rsidP="00315ECF">
      <w:pPr>
        <w:jc w:val="left"/>
        <w:rPr>
          <w:rFonts w:ascii="Arial" w:hAnsi="Arial"/>
          <w:bCs/>
          <w:sz w:val="22"/>
          <w:szCs w:val="22"/>
        </w:rPr>
      </w:pPr>
    </w:p>
    <w:p w14:paraId="090BCE03" w14:textId="04EC0A6A" w:rsidR="00315ECF" w:rsidRPr="00830749" w:rsidRDefault="00B25CA4" w:rsidP="00315ECF">
      <w:pPr>
        <w:pStyle w:val="20TAQuestionNumber"/>
        <w:ind w:left="709" w:hanging="709"/>
      </w:pPr>
      <w:bookmarkStart w:id="5" w:name="_Ref130993108"/>
      <w:r>
        <w:t>What type of drawing would you need to present to builders or contractors to give a visual aid of all angles of the building?</w:t>
      </w:r>
      <w:bookmarkEnd w:id="5"/>
    </w:p>
    <w:p w14:paraId="24EAFD51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15ECF" w:rsidRPr="00830749" w14:paraId="04B341C5" w14:textId="77777777" w:rsidTr="0063783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04D70D" w14:textId="77777777" w:rsidR="00315ECF" w:rsidRPr="001C4084" w:rsidRDefault="00315EC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0AA0" w14:textId="2B241470" w:rsidR="00315ECF" w:rsidRPr="001C4084" w:rsidRDefault="00315EC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861103371" w:edGrp="everyone"/>
            <w:permEnd w:id="1861103371"/>
          </w:p>
        </w:tc>
        <w:permStart w:id="21458691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939476" w14:textId="77777777" w:rsidR="00315ECF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428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869106"/>
          </w:p>
        </w:tc>
      </w:tr>
    </w:tbl>
    <w:p w14:paraId="6BEEE04E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1BEEE180" w14:textId="77777777" w:rsidR="00B25CA4" w:rsidRPr="000E310E" w:rsidRDefault="00B25CA4" w:rsidP="00B25CA4">
      <w:pPr>
        <w:jc w:val="left"/>
        <w:rPr>
          <w:rFonts w:ascii="Arial" w:hAnsi="Arial"/>
          <w:bCs/>
          <w:sz w:val="22"/>
          <w:szCs w:val="22"/>
        </w:rPr>
      </w:pPr>
    </w:p>
    <w:p w14:paraId="5E034A05" w14:textId="1194E390" w:rsidR="00B25CA4" w:rsidRPr="004B356B" w:rsidRDefault="00B25CA4" w:rsidP="000E49F2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130993266"/>
      <w:r>
        <w:t>What type of drawings are used to demonstrate landscape features such as trees, rocks and shrubs?</w:t>
      </w:r>
      <w:bookmarkEnd w:id="6"/>
    </w:p>
    <w:p w14:paraId="5132BC95" w14:textId="77777777" w:rsidR="004B356B" w:rsidRPr="00B25CA4" w:rsidRDefault="004B356B" w:rsidP="004B356B">
      <w:pPr>
        <w:pStyle w:val="20TAQuestionNumber"/>
        <w:numPr>
          <w:ilvl w:val="0"/>
          <w:numId w:val="0"/>
        </w:numPr>
        <w:ind w:left="360" w:hanging="360"/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25CA4" w:rsidRPr="00830749" w14:paraId="6C896E24" w14:textId="77777777" w:rsidTr="0063783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3B9655" w14:textId="77777777" w:rsidR="00B25CA4" w:rsidRPr="001C4084" w:rsidRDefault="00B25CA4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FFA9" w14:textId="541FEEF3" w:rsidR="00B25CA4" w:rsidRPr="001C4084" w:rsidRDefault="00B25CA4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41567681" w:edGrp="everyone"/>
            <w:permEnd w:id="1541567681"/>
          </w:p>
        </w:tc>
        <w:permStart w:id="6915542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16ECDB" w14:textId="77777777" w:rsidR="00B25CA4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07444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25CA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1554219"/>
          </w:p>
        </w:tc>
      </w:tr>
    </w:tbl>
    <w:p w14:paraId="6F533A16" w14:textId="77777777" w:rsidR="00B25CA4" w:rsidRDefault="00B25CA4" w:rsidP="00B25CA4">
      <w:pPr>
        <w:rPr>
          <w:rFonts w:ascii="Arial" w:hAnsi="Arial" w:cs="Arial"/>
          <w:sz w:val="22"/>
          <w:szCs w:val="22"/>
        </w:rPr>
      </w:pPr>
    </w:p>
    <w:p w14:paraId="51FF0B0C" w14:textId="77777777" w:rsidR="00D36ADD" w:rsidRPr="000E310E" w:rsidRDefault="00D36ADD" w:rsidP="00D36ADD">
      <w:pPr>
        <w:jc w:val="left"/>
        <w:rPr>
          <w:rFonts w:ascii="Arial" w:hAnsi="Arial"/>
          <w:bCs/>
          <w:sz w:val="22"/>
          <w:szCs w:val="22"/>
        </w:rPr>
      </w:pPr>
    </w:p>
    <w:p w14:paraId="4057B5D5" w14:textId="54B12A58" w:rsidR="00D36ADD" w:rsidRPr="00D36ADD" w:rsidRDefault="00D36ADD" w:rsidP="00D36ADD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7" w:name="_Ref130993728"/>
      <w:r>
        <w:t>What type of information can you interpret from a site plan?</w:t>
      </w:r>
      <w:bookmarkEnd w:id="7"/>
    </w:p>
    <w:p w14:paraId="2DB406ED" w14:textId="77777777" w:rsidR="00D36ADD" w:rsidRPr="00B25CA4" w:rsidRDefault="00D36ADD" w:rsidP="00D36ADD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32B75633" w14:textId="77777777" w:rsidTr="0063783B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E78A7C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BCA4" w14:textId="20CAFADC" w:rsidR="00D36ADD" w:rsidRPr="001C4084" w:rsidRDefault="00D36ADD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503268747" w:edGrp="everyone"/>
            <w:permEnd w:id="503268747"/>
          </w:p>
        </w:tc>
        <w:permStart w:id="6962154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29DAAF" w14:textId="77777777" w:rsidR="00D36ADD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78425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6215456"/>
          </w:p>
        </w:tc>
      </w:tr>
    </w:tbl>
    <w:p w14:paraId="3E72A849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3101C37C" w14:textId="77777777" w:rsidR="00D36ADD" w:rsidRPr="00830749" w:rsidRDefault="00D36ADD" w:rsidP="00D36ADD">
      <w:pPr>
        <w:pStyle w:val="20TAQuestionNumber"/>
        <w:ind w:left="709" w:hanging="709"/>
      </w:pPr>
      <w:bookmarkStart w:id="8" w:name="_Ref130975341"/>
      <w:r>
        <w:lastRenderedPageBreak/>
        <w:t>What is building information modelling (BIM)?</w:t>
      </w:r>
      <w:bookmarkEnd w:id="8"/>
    </w:p>
    <w:p w14:paraId="2BB53015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2B7BE1A5" w14:textId="77777777" w:rsidTr="0063783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026CC5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A4EC" w14:textId="59C22CBA" w:rsidR="00D36ADD" w:rsidRPr="001C4084" w:rsidRDefault="00D36ADD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630476144" w:edGrp="everyone"/>
            <w:permEnd w:id="1630476144"/>
          </w:p>
        </w:tc>
        <w:permStart w:id="11632020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AAC607" w14:textId="77777777" w:rsidR="00D36ADD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10302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3202061"/>
          </w:p>
        </w:tc>
      </w:tr>
    </w:tbl>
    <w:p w14:paraId="4A8C4E62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03A7DE78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5A0E6567" w14:textId="77777777" w:rsidR="00D36ADD" w:rsidRPr="00830749" w:rsidRDefault="00D36ADD" w:rsidP="00D36ADD">
      <w:pPr>
        <w:pStyle w:val="20TAQuestionNumber"/>
        <w:ind w:left="709" w:hanging="709"/>
      </w:pPr>
      <w:bookmarkStart w:id="9" w:name="_Ref130890045"/>
      <w:r>
        <w:rPr>
          <w:rStyle w:val="normaltextrun"/>
        </w:rPr>
        <w:t>Explain how the NCC is relevant to construction drawings</w:t>
      </w:r>
      <w:r>
        <w:t>.</w:t>
      </w:r>
      <w:bookmarkEnd w:id="9"/>
    </w:p>
    <w:p w14:paraId="75550904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3CB1522A" w14:textId="77777777" w:rsidTr="0063783B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47CE2C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413C" w14:textId="77B8B1BE" w:rsidR="00D36ADD" w:rsidRPr="001C4084" w:rsidRDefault="00D36ADD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3326358" w:edGrp="everyone"/>
            <w:permEnd w:id="13326358"/>
          </w:p>
        </w:tc>
        <w:permStart w:id="139487043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7C46B4" w14:textId="77777777" w:rsidR="00D36ADD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2978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4870437"/>
          </w:p>
        </w:tc>
      </w:tr>
    </w:tbl>
    <w:p w14:paraId="79A9E8E0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0657CE7E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719967A6" w14:textId="77777777" w:rsidR="00D36ADD" w:rsidRPr="00830749" w:rsidRDefault="00D36ADD" w:rsidP="00D36ADD">
      <w:pPr>
        <w:pStyle w:val="20TAQuestionNumber"/>
        <w:ind w:left="709" w:hanging="709"/>
      </w:pPr>
      <w:bookmarkStart w:id="10" w:name="_Ref130890248"/>
      <w:r>
        <w:t xml:space="preserve">Discuss </w:t>
      </w:r>
      <w:r>
        <w:rPr>
          <w:rFonts w:cstheme="minorHAnsi"/>
          <w:color w:val="262626" w:themeColor="text1" w:themeTint="D9"/>
          <w:szCs w:val="24"/>
        </w:rPr>
        <w:t>the importance of complying with standards during a building and construction project</w:t>
      </w:r>
      <w:r>
        <w:t>.</w:t>
      </w:r>
      <w:bookmarkEnd w:id="10"/>
    </w:p>
    <w:p w14:paraId="252A4E22" w14:textId="77777777" w:rsidR="00D36ADD" w:rsidRPr="00830749" w:rsidRDefault="00D36ADD" w:rsidP="00D36AD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36ADD" w:rsidRPr="00830749" w14:paraId="4C135427" w14:textId="77777777" w:rsidTr="0063783B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042785" w14:textId="77777777" w:rsidR="00D36ADD" w:rsidRPr="001C4084" w:rsidRDefault="00D36ADD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09DC" w14:textId="4895648D" w:rsidR="00D36ADD" w:rsidRPr="001C4084" w:rsidRDefault="00D36ADD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85067784" w:edGrp="everyone"/>
            <w:permEnd w:id="1585067784"/>
          </w:p>
        </w:tc>
        <w:permStart w:id="14695279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201005" w14:textId="77777777" w:rsidR="00D36ADD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053749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36A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9527942"/>
          </w:p>
        </w:tc>
      </w:tr>
    </w:tbl>
    <w:p w14:paraId="1C9028D2" w14:textId="77777777" w:rsidR="00D36ADD" w:rsidRDefault="00D36ADD" w:rsidP="00D36ADD">
      <w:pPr>
        <w:rPr>
          <w:rFonts w:ascii="Arial" w:hAnsi="Arial" w:cs="Arial"/>
          <w:sz w:val="22"/>
          <w:szCs w:val="22"/>
        </w:rPr>
      </w:pPr>
    </w:p>
    <w:p w14:paraId="3565CEC7" w14:textId="0B0B3761" w:rsidR="00181A76" w:rsidRPr="00181A76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130994354"/>
      <w:r>
        <w:lastRenderedPageBreak/>
        <w:t>Why is it important to c</w:t>
      </w:r>
      <w:r w:rsidRPr="00181A76">
        <w:t xml:space="preserve">onfirm </w:t>
      </w:r>
      <w:r>
        <w:t>that c</w:t>
      </w:r>
      <w:r w:rsidRPr="00181A76">
        <w:t>onstruction plan information complies with building and construction regulations</w:t>
      </w:r>
      <w:r>
        <w:t>.</w:t>
      </w:r>
      <w:bookmarkEnd w:id="11"/>
    </w:p>
    <w:p w14:paraId="48582941" w14:textId="77777777" w:rsidR="00181A76" w:rsidRPr="00B25CA4" w:rsidRDefault="00181A76" w:rsidP="00181A76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374BA265" w14:textId="77777777" w:rsidTr="006378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BA7ACB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70B3" w14:textId="0463A234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047571695" w:edGrp="everyone"/>
            <w:permEnd w:id="2047571695"/>
          </w:p>
        </w:tc>
        <w:permStart w:id="15665105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C14A48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0430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6510516"/>
          </w:p>
        </w:tc>
      </w:tr>
    </w:tbl>
    <w:p w14:paraId="6BA1C84B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6454E729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28350E4D" w14:textId="57F85A4E" w:rsidR="00181A76" w:rsidRPr="00D54973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2" w:name="_Ref131053198"/>
      <w:r>
        <w:t>Wh</w:t>
      </w:r>
      <w:r w:rsidR="006943B1">
        <w:t>en selecting information from plans to present to others, what will determine the format of the information you wish to present?</w:t>
      </w:r>
      <w:bookmarkEnd w:id="12"/>
    </w:p>
    <w:p w14:paraId="6DAD5653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15AC5141" w14:textId="77777777" w:rsidTr="006378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7263DC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B821" w14:textId="0C703BDE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41111187" w:edGrp="everyone"/>
            <w:permEnd w:id="241111187"/>
          </w:p>
        </w:tc>
        <w:permStart w:id="1365403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3D8F39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31978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5403293"/>
          </w:p>
        </w:tc>
      </w:tr>
    </w:tbl>
    <w:p w14:paraId="0EB5F266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3D6F395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584B5AAB" w14:textId="2EA5D98D" w:rsidR="00181A76" w:rsidRPr="00D54973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3" w:name="_Ref131054043"/>
      <w:r>
        <w:t xml:space="preserve">What </w:t>
      </w:r>
      <w:r w:rsidR="00D54973">
        <w:t>is involved when inspecting drawing equipment for serviceability?</w:t>
      </w:r>
      <w:bookmarkEnd w:id="13"/>
    </w:p>
    <w:p w14:paraId="2B97B7DD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56774AA6" w14:textId="77777777" w:rsidTr="0063783B">
        <w:trPr>
          <w:trHeight w:val="41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22D28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4BF8" w14:textId="530CF955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443052700" w:edGrp="everyone"/>
            <w:permEnd w:id="443052700"/>
          </w:p>
        </w:tc>
        <w:permStart w:id="2116159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CE4D47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514851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615963"/>
          </w:p>
        </w:tc>
      </w:tr>
    </w:tbl>
    <w:p w14:paraId="3977A270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3FB8603" w14:textId="77777777" w:rsidR="00B139F7" w:rsidRDefault="00B139F7" w:rsidP="00B139F7">
      <w:pPr>
        <w:rPr>
          <w:rFonts w:ascii="Arial" w:hAnsi="Arial" w:cs="Arial"/>
          <w:sz w:val="22"/>
          <w:szCs w:val="22"/>
        </w:rPr>
      </w:pPr>
    </w:p>
    <w:p w14:paraId="5350F2FC" w14:textId="6263F779" w:rsidR="00B139F7" w:rsidRPr="00830749" w:rsidRDefault="00B139F7" w:rsidP="00B139F7">
      <w:pPr>
        <w:pStyle w:val="20TAQuestionNumber"/>
        <w:ind w:left="709" w:hanging="709"/>
      </w:pPr>
      <w:bookmarkStart w:id="14" w:name="_Ref131054548"/>
      <w:r>
        <w:lastRenderedPageBreak/>
        <w:t>Listed below are common drawing conventions. Provide a brief explanation of each.</w:t>
      </w:r>
      <w:bookmarkEnd w:id="14"/>
    </w:p>
    <w:p w14:paraId="63869BD7" w14:textId="77777777" w:rsidR="00B139F7" w:rsidRPr="00830749" w:rsidRDefault="00B139F7" w:rsidP="00B139F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139F7" w14:paraId="29AB591E" w14:textId="77777777" w:rsidTr="00BE16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E156F55" w14:textId="77777777" w:rsidR="00B139F7" w:rsidRDefault="00B139F7" w:rsidP="00BE16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5CDCC1" w14:textId="0F0ABFFA" w:rsidR="00B139F7" w:rsidRDefault="00B139F7" w:rsidP="00BE163A">
            <w:pPr>
              <w:keepNext/>
              <w:jc w:val="center"/>
            </w:pPr>
            <w:r>
              <w:t>Drawing convention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8DBFE4" w14:textId="7E644E83" w:rsidR="00B139F7" w:rsidRDefault="00B139F7" w:rsidP="00BE163A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89531013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075741" w14:textId="77777777" w:rsidR="00B139F7" w:rsidRPr="00533511" w:rsidRDefault="00D6009A" w:rsidP="00BE16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9549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39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5310134"/>
          </w:p>
        </w:tc>
      </w:tr>
      <w:tr w:rsidR="00B139F7" w14:paraId="5D7E8D7C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69B28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1D68" w14:textId="1E43937D" w:rsidR="00B139F7" w:rsidRPr="00447473" w:rsidRDefault="00B139F7" w:rsidP="00BE163A">
            <w:pPr>
              <w:jc w:val="center"/>
            </w:pPr>
            <w:r>
              <w:t>Sheet layout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3EA61" w14:textId="628A43C5" w:rsidR="00B139F7" w:rsidRPr="0063783B" w:rsidRDefault="00B139F7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511860428" w:edGrp="everyone"/>
            <w:permEnd w:id="15118604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639601" w14:textId="77777777" w:rsidR="00B139F7" w:rsidRDefault="00B139F7" w:rsidP="00BE163A">
            <w:pPr>
              <w:ind w:left="993" w:hanging="993"/>
            </w:pPr>
          </w:p>
        </w:tc>
      </w:tr>
      <w:tr w:rsidR="00B139F7" w14:paraId="2549DEEB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2CCEE7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3B79" w14:textId="323E04A6" w:rsidR="00B139F7" w:rsidRPr="00447473" w:rsidRDefault="00B139F7" w:rsidP="00BE163A">
            <w:pPr>
              <w:jc w:val="center"/>
            </w:pPr>
            <w:r>
              <w:t>Title Block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987CB5" w14:textId="6D56D2E0" w:rsidR="00B139F7" w:rsidRPr="0063783B" w:rsidRDefault="00B139F7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731741192" w:edGrp="everyone"/>
            <w:permEnd w:id="17317411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4E6DF" w14:textId="77777777" w:rsidR="00B139F7" w:rsidRDefault="00B139F7" w:rsidP="00BE163A">
            <w:pPr>
              <w:ind w:left="993" w:hanging="993"/>
            </w:pPr>
          </w:p>
        </w:tc>
      </w:tr>
      <w:tr w:rsidR="00B139F7" w14:paraId="23366AF8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2090A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74CF" w14:textId="45A2BBA7" w:rsidR="00B139F7" w:rsidRPr="00447473" w:rsidRDefault="0024732A" w:rsidP="00BE163A">
            <w:pPr>
              <w:jc w:val="center"/>
            </w:pPr>
            <w:r>
              <w:t>Line types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9B2189" w14:textId="36E4D44F" w:rsidR="00B139F7" w:rsidRPr="0063783B" w:rsidRDefault="00B139F7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684602091" w:edGrp="everyone"/>
            <w:permEnd w:id="6846020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6253D2" w14:textId="77777777" w:rsidR="00B139F7" w:rsidRDefault="00B139F7" w:rsidP="00BE163A">
            <w:pPr>
              <w:ind w:left="993" w:hanging="993"/>
            </w:pPr>
          </w:p>
        </w:tc>
      </w:tr>
      <w:tr w:rsidR="00B139F7" w14:paraId="73A94A5D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C6DFE6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4EC6" w14:textId="619EB771" w:rsidR="00B139F7" w:rsidRPr="00447473" w:rsidRDefault="0024732A" w:rsidP="00BE163A">
            <w:pPr>
              <w:jc w:val="center"/>
            </w:pPr>
            <w:r>
              <w:t>Symbols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42E211" w14:textId="03B1BB23" w:rsidR="00B139F7" w:rsidRPr="0063783B" w:rsidRDefault="00B139F7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93514126" w:edGrp="everyone"/>
            <w:permEnd w:id="1393514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E75B61" w14:textId="77777777" w:rsidR="00B139F7" w:rsidRDefault="00B139F7" w:rsidP="00BE163A">
            <w:pPr>
              <w:ind w:left="993" w:hanging="993"/>
            </w:pPr>
          </w:p>
        </w:tc>
      </w:tr>
      <w:tr w:rsidR="00B139F7" w14:paraId="7CFA4C0E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06C82E" w14:textId="77777777" w:rsidR="00B139F7" w:rsidRPr="00FE608E" w:rsidRDefault="00B139F7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6966" w14:textId="42EC62D9" w:rsidR="00B139F7" w:rsidRPr="001E6E92" w:rsidRDefault="0024732A" w:rsidP="00BE163A">
            <w:pPr>
              <w:jc w:val="center"/>
            </w:pPr>
            <w:r>
              <w:t>Dimensions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A3BFC" w14:textId="5464D86C" w:rsidR="00B139F7" w:rsidRPr="0063783B" w:rsidRDefault="00B139F7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532629132" w:edGrp="everyone"/>
            <w:permEnd w:id="5326291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0BE26D" w14:textId="77777777" w:rsidR="00B139F7" w:rsidRDefault="00B139F7" w:rsidP="00BE163A">
            <w:pPr>
              <w:ind w:left="993" w:hanging="993"/>
            </w:pPr>
          </w:p>
        </w:tc>
      </w:tr>
      <w:tr w:rsidR="0024732A" w14:paraId="2F2C5F60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52D429" w14:textId="77777777" w:rsidR="0024732A" w:rsidRPr="00FE608E" w:rsidRDefault="0024732A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C9DD" w14:textId="63CC822C" w:rsidR="0024732A" w:rsidRDefault="0024732A" w:rsidP="00BE163A">
            <w:pPr>
              <w:jc w:val="center"/>
            </w:pPr>
            <w:r>
              <w:t>Dimension lines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C9FA22" w14:textId="3BCF959B" w:rsidR="0024732A" w:rsidRPr="0063783B" w:rsidRDefault="0024732A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522148043" w:edGrp="everyone"/>
            <w:permEnd w:id="5221480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8D8B78" w14:textId="77777777" w:rsidR="0024732A" w:rsidRDefault="0024732A" w:rsidP="00BE163A">
            <w:pPr>
              <w:ind w:left="993" w:hanging="993"/>
            </w:pPr>
          </w:p>
        </w:tc>
      </w:tr>
      <w:tr w:rsidR="0024732A" w14:paraId="01912743" w14:textId="77777777" w:rsidTr="00BE163A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19D8EC" w14:textId="77777777" w:rsidR="0024732A" w:rsidRPr="00FE608E" w:rsidRDefault="0024732A" w:rsidP="00BE16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A5FB" w14:textId="118FB397" w:rsidR="0024732A" w:rsidRDefault="0024732A" w:rsidP="00BE163A">
            <w:pPr>
              <w:jc w:val="center"/>
            </w:pPr>
            <w:r>
              <w:t>Abbreviations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37CA0" w14:textId="25AB2424" w:rsidR="0024732A" w:rsidRPr="0063783B" w:rsidRDefault="0024732A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043097978" w:edGrp="everyone"/>
            <w:permEnd w:id="10430979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70FC70" w14:textId="77777777" w:rsidR="0024732A" w:rsidRDefault="0024732A" w:rsidP="00BE163A">
            <w:pPr>
              <w:ind w:left="993" w:hanging="993"/>
            </w:pPr>
          </w:p>
        </w:tc>
      </w:tr>
    </w:tbl>
    <w:p w14:paraId="2944BAD6" w14:textId="77777777" w:rsidR="00B139F7" w:rsidRDefault="00B139F7" w:rsidP="00B139F7">
      <w:pPr>
        <w:rPr>
          <w:rFonts w:ascii="Arial" w:hAnsi="Arial" w:cs="Arial"/>
          <w:sz w:val="22"/>
          <w:szCs w:val="22"/>
        </w:rPr>
      </w:pPr>
    </w:p>
    <w:p w14:paraId="2CE1C10E" w14:textId="343FFE68" w:rsidR="00181A76" w:rsidRPr="00D54973" w:rsidRDefault="00BC4435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5" w:name="_Ref131056132"/>
      <w:r>
        <w:lastRenderedPageBreak/>
        <w:t>Explain w</w:t>
      </w:r>
      <w:r w:rsidR="00181A76">
        <w:t xml:space="preserve">hat </w:t>
      </w:r>
      <w:r>
        <w:t>is learned and confirmed by reading AS 1100.101.</w:t>
      </w:r>
      <w:bookmarkEnd w:id="15"/>
    </w:p>
    <w:p w14:paraId="3CE00FDF" w14:textId="77777777" w:rsidR="00D54973" w:rsidRPr="00B25CA4" w:rsidRDefault="00D54973" w:rsidP="00D54973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13F5F498" w14:textId="77777777" w:rsidTr="0063783B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81086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C7BD" w14:textId="7CADDBD2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95386930" w:edGrp="everyone"/>
            <w:permEnd w:id="1195386930"/>
          </w:p>
        </w:tc>
        <w:permStart w:id="3926375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21563B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1248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2637539"/>
          </w:p>
        </w:tc>
      </w:tr>
    </w:tbl>
    <w:p w14:paraId="5DB538EB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22FE06D" w14:textId="77777777" w:rsidR="00BC4435" w:rsidRDefault="00BC4435" w:rsidP="00BC4435">
      <w:pPr>
        <w:rPr>
          <w:rFonts w:ascii="Arial" w:hAnsi="Arial" w:cs="Arial"/>
          <w:sz w:val="22"/>
          <w:szCs w:val="22"/>
        </w:rPr>
      </w:pPr>
    </w:p>
    <w:p w14:paraId="01C16196" w14:textId="3E5FA11C" w:rsidR="00BC4435" w:rsidRPr="00830749" w:rsidRDefault="00BC4435" w:rsidP="00BC4435">
      <w:pPr>
        <w:pStyle w:val="20TAQuestionNumber"/>
        <w:ind w:left="709" w:hanging="709"/>
      </w:pPr>
      <w:bookmarkStart w:id="16" w:name="_Ref131056529"/>
      <w:r>
        <w:t>Provide a brief explanation for the following building and construction methods.</w:t>
      </w:r>
      <w:bookmarkEnd w:id="16"/>
    </w:p>
    <w:p w14:paraId="72C95C82" w14:textId="77777777" w:rsidR="00BC4435" w:rsidRPr="00830749" w:rsidRDefault="00BC4435" w:rsidP="00BC443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C4435" w14:paraId="344C35EB" w14:textId="77777777" w:rsidTr="00E20D1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EECDBA" w14:textId="77777777" w:rsidR="00BC4435" w:rsidRDefault="00BC4435" w:rsidP="00E20D1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571723" w14:textId="6AB917D1" w:rsidR="00BC4435" w:rsidRDefault="00AA1DC0" w:rsidP="00E20D1D">
            <w:pPr>
              <w:keepNext/>
              <w:jc w:val="center"/>
            </w:pPr>
            <w:r>
              <w:t>Methods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51F66E3" w14:textId="77777777" w:rsidR="00BC4435" w:rsidRDefault="00BC4435" w:rsidP="00E20D1D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36615044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0BB161D" w14:textId="77777777" w:rsidR="00BC4435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29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443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6150449"/>
          </w:p>
        </w:tc>
      </w:tr>
      <w:tr w:rsidR="00BC4435" w14:paraId="6A4054B2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BD5AF9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0428" w14:textId="464011F4" w:rsidR="00BC4435" w:rsidRPr="00447473" w:rsidRDefault="00AA1DC0" w:rsidP="00E20D1D">
            <w:pPr>
              <w:jc w:val="center"/>
            </w:pPr>
            <w:r>
              <w:t>Solid brick construction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A45C7B" w14:textId="002AF1F3" w:rsidR="00BC4435" w:rsidRPr="0063783B" w:rsidRDefault="00BC4435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98847252" w:edGrp="everyone"/>
            <w:permEnd w:id="1898847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CAE88" w14:textId="77777777" w:rsidR="00BC4435" w:rsidRDefault="00BC4435" w:rsidP="00E20D1D">
            <w:pPr>
              <w:ind w:left="993" w:hanging="993"/>
            </w:pPr>
          </w:p>
        </w:tc>
      </w:tr>
      <w:tr w:rsidR="00BC4435" w14:paraId="45D25CD8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FE20D5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61FE" w14:textId="28DFBEAE" w:rsidR="00BC4435" w:rsidRPr="00447473" w:rsidRDefault="00AA1DC0" w:rsidP="00E20D1D">
            <w:pPr>
              <w:jc w:val="center"/>
            </w:pPr>
            <w:r>
              <w:t>Brick veneer construction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24C94" w14:textId="0A909D6B" w:rsidR="00BC4435" w:rsidRPr="0063783B" w:rsidRDefault="00BC4435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85095151" w:edGrp="everyone"/>
            <w:permEnd w:id="850951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0949F" w14:textId="77777777" w:rsidR="00BC4435" w:rsidRDefault="00BC4435" w:rsidP="00E20D1D">
            <w:pPr>
              <w:ind w:left="993" w:hanging="993"/>
            </w:pPr>
          </w:p>
        </w:tc>
      </w:tr>
      <w:tr w:rsidR="00BC4435" w14:paraId="06A4B35E" w14:textId="77777777" w:rsidTr="00AA1DC0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40B671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DD12" w14:textId="2BFCAEC9" w:rsidR="00BC4435" w:rsidRPr="00447473" w:rsidRDefault="00AA1DC0" w:rsidP="00E20D1D">
            <w:pPr>
              <w:jc w:val="center"/>
            </w:pPr>
            <w:r>
              <w:t>Framing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4FB71" w14:textId="68F3D6CE" w:rsidR="00BC4435" w:rsidRPr="0063783B" w:rsidRDefault="00BC4435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8316558" w:edGrp="everyone"/>
            <w:permEnd w:id="1483165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0EFA4A" w14:textId="77777777" w:rsidR="00BC4435" w:rsidRDefault="00BC4435" w:rsidP="00E20D1D">
            <w:pPr>
              <w:ind w:left="993" w:hanging="993"/>
            </w:pPr>
          </w:p>
        </w:tc>
      </w:tr>
      <w:tr w:rsidR="00BC4435" w14:paraId="5BBE8274" w14:textId="77777777" w:rsidTr="00AA1DC0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81BF63" w14:textId="77777777" w:rsidR="00BC4435" w:rsidRPr="00FE608E" w:rsidRDefault="00BC4435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398B" w14:textId="7027B927" w:rsidR="00BC4435" w:rsidRPr="00447473" w:rsidRDefault="00AA1DC0" w:rsidP="00E20D1D">
            <w:pPr>
              <w:jc w:val="center"/>
            </w:pPr>
            <w:r>
              <w:t>Post and beam construction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457A6" w14:textId="6D84893F" w:rsidR="00BC4435" w:rsidRPr="0063783B" w:rsidRDefault="00BC4435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27986013" w:edGrp="everyone"/>
            <w:permEnd w:id="13279860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34018" w14:textId="77777777" w:rsidR="00BC4435" w:rsidRDefault="00BC4435" w:rsidP="00E20D1D">
            <w:pPr>
              <w:ind w:left="993" w:hanging="993"/>
            </w:pPr>
          </w:p>
        </w:tc>
      </w:tr>
    </w:tbl>
    <w:p w14:paraId="667DA942" w14:textId="77777777" w:rsidR="00BC4435" w:rsidRDefault="00BC4435" w:rsidP="00BC4435">
      <w:pPr>
        <w:rPr>
          <w:rFonts w:ascii="Arial" w:hAnsi="Arial" w:cs="Arial"/>
          <w:sz w:val="22"/>
          <w:szCs w:val="22"/>
        </w:rPr>
      </w:pPr>
    </w:p>
    <w:p w14:paraId="7B5441A4" w14:textId="77777777" w:rsidR="00AA1DC0" w:rsidRDefault="00AA1DC0" w:rsidP="00AA1DC0">
      <w:pPr>
        <w:rPr>
          <w:rFonts w:ascii="Arial" w:hAnsi="Arial" w:cs="Arial"/>
          <w:sz w:val="22"/>
          <w:szCs w:val="22"/>
        </w:rPr>
      </w:pPr>
    </w:p>
    <w:p w14:paraId="6A671D12" w14:textId="05FD3CD5" w:rsidR="00AA1DC0" w:rsidRPr="00830749" w:rsidRDefault="00AA1DC0" w:rsidP="00AA1DC0">
      <w:pPr>
        <w:pStyle w:val="20TAQuestionNumber"/>
        <w:ind w:left="709" w:hanging="709"/>
      </w:pPr>
      <w:bookmarkStart w:id="17" w:name="_Ref131056986"/>
      <w:r>
        <w:lastRenderedPageBreak/>
        <w:t>Define the following construction terminology.</w:t>
      </w:r>
      <w:bookmarkEnd w:id="17"/>
    </w:p>
    <w:p w14:paraId="10D33C58" w14:textId="77777777" w:rsidR="00AA1DC0" w:rsidRPr="00830749" w:rsidRDefault="00AA1DC0" w:rsidP="00AA1D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AA1DC0" w14:paraId="2D1FE33B" w14:textId="77777777" w:rsidTr="00E20D1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BEB8AA" w14:textId="77777777" w:rsidR="00AA1DC0" w:rsidRDefault="00AA1DC0" w:rsidP="00E20D1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BF0A2E" w14:textId="4E5F9973" w:rsidR="00AA1DC0" w:rsidRDefault="00AA1DC0" w:rsidP="00E20D1D">
            <w:pPr>
              <w:keepNext/>
              <w:jc w:val="center"/>
            </w:pPr>
            <w:r>
              <w:t>Term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F657EE" w14:textId="31F90B51" w:rsidR="00AA1DC0" w:rsidRDefault="00AA1DC0" w:rsidP="00E20D1D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</w:p>
        </w:tc>
        <w:permStart w:id="123590694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59841C5" w14:textId="77777777" w:rsidR="00AA1DC0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6276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1DC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5906942"/>
          </w:p>
        </w:tc>
      </w:tr>
      <w:tr w:rsidR="00AA1DC0" w14:paraId="11CD30BA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5D1EE8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8744" w14:textId="0446B91A" w:rsidR="00AA1DC0" w:rsidRPr="00447473" w:rsidRDefault="00AA1DC0" w:rsidP="00E20D1D">
            <w:pPr>
              <w:jc w:val="center"/>
            </w:pPr>
            <w:r w:rsidRPr="00DC5701">
              <w:t>Nogging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D2580" w14:textId="3C92C0DA" w:rsidR="0063783B" w:rsidRPr="0063783B" w:rsidRDefault="0063783B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7482607" w:edGrp="everyone"/>
            <w:permEnd w:id="1474826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48BA0" w14:textId="77777777" w:rsidR="00AA1DC0" w:rsidRDefault="00AA1DC0" w:rsidP="00E20D1D">
            <w:pPr>
              <w:ind w:left="993" w:hanging="993"/>
            </w:pPr>
          </w:p>
        </w:tc>
      </w:tr>
      <w:tr w:rsidR="00AA1DC0" w14:paraId="7DB3B76D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2FA82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03C6" w14:textId="32022A19" w:rsidR="00AA1DC0" w:rsidRPr="00447473" w:rsidRDefault="00AA1DC0" w:rsidP="00E20D1D">
            <w:pPr>
              <w:jc w:val="center"/>
            </w:pPr>
            <w:r w:rsidRPr="00DC5701">
              <w:t>Pilot hole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AA5C3" w14:textId="64FD3346" w:rsidR="00AA1DC0" w:rsidRPr="0063783B" w:rsidRDefault="00AA1DC0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425685693" w:edGrp="everyone"/>
            <w:permEnd w:id="14256856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5F3B7" w14:textId="77777777" w:rsidR="00AA1DC0" w:rsidRDefault="00AA1DC0" w:rsidP="00E20D1D">
            <w:pPr>
              <w:ind w:left="993" w:hanging="993"/>
            </w:pPr>
          </w:p>
        </w:tc>
      </w:tr>
      <w:tr w:rsidR="00AA1DC0" w14:paraId="60CC74CD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90CBDA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62C1" w14:textId="6A1BC3EE" w:rsidR="00AA1DC0" w:rsidRPr="00447473" w:rsidRDefault="00AA1DC0" w:rsidP="00E20D1D">
            <w:pPr>
              <w:jc w:val="center"/>
            </w:pPr>
            <w:r w:rsidRPr="00DC5701">
              <w:t>Masonry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7E69FF" w14:textId="60A4FA97" w:rsidR="00AA1DC0" w:rsidRPr="0063783B" w:rsidRDefault="00AA1DC0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391026050" w:edGrp="everyone"/>
            <w:permEnd w:id="1391026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513FB" w14:textId="77777777" w:rsidR="00AA1DC0" w:rsidRDefault="00AA1DC0" w:rsidP="00E20D1D">
            <w:pPr>
              <w:ind w:left="993" w:hanging="993"/>
            </w:pPr>
          </w:p>
        </w:tc>
      </w:tr>
      <w:tr w:rsidR="00AA1DC0" w14:paraId="7DC2935B" w14:textId="77777777" w:rsidTr="00E20D1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9B69D" w14:textId="77777777" w:rsidR="00AA1DC0" w:rsidRPr="00FE608E" w:rsidRDefault="00AA1DC0" w:rsidP="00E20D1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6C37" w14:textId="41DC85E4" w:rsidR="00AA1DC0" w:rsidRPr="00447473" w:rsidRDefault="00BB4FBB" w:rsidP="00E20D1D">
            <w:pPr>
              <w:jc w:val="center"/>
            </w:pPr>
            <w:r w:rsidRPr="00DC5701">
              <w:t>Admixture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76941" w14:textId="342E5DDB" w:rsidR="00AA1DC0" w:rsidRPr="0063783B" w:rsidRDefault="00AA1DC0" w:rsidP="00BE163A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1837061351" w:edGrp="everyone"/>
            <w:permEnd w:id="1837061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0D8C0D" w14:textId="77777777" w:rsidR="00AA1DC0" w:rsidRDefault="00AA1DC0" w:rsidP="00E20D1D">
            <w:pPr>
              <w:ind w:left="993" w:hanging="993"/>
            </w:pPr>
          </w:p>
        </w:tc>
      </w:tr>
    </w:tbl>
    <w:p w14:paraId="2C9BF296" w14:textId="77777777" w:rsidR="00AA1DC0" w:rsidRDefault="00AA1DC0" w:rsidP="00AA1DC0">
      <w:pPr>
        <w:rPr>
          <w:rFonts w:ascii="Arial" w:hAnsi="Arial" w:cs="Arial"/>
          <w:sz w:val="22"/>
          <w:szCs w:val="22"/>
        </w:rPr>
      </w:pPr>
    </w:p>
    <w:p w14:paraId="2AAE97E1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7056683" w14:textId="768CF3DE" w:rsidR="00181A76" w:rsidRPr="00E04D94" w:rsidRDefault="00E04D94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131058922"/>
      <w:r>
        <w:t>Discuss what different types of information you must gather to create effective sectional drawings and sketches from building plans.</w:t>
      </w:r>
      <w:bookmarkEnd w:id="18"/>
    </w:p>
    <w:p w14:paraId="16D11088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2E0D5AA4" w14:textId="77777777" w:rsidTr="0063783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3A65E9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8FEF" w14:textId="44497F81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411388655" w:edGrp="everyone"/>
            <w:permEnd w:id="1411388655"/>
          </w:p>
        </w:tc>
        <w:permStart w:id="6727493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F29A12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4743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2749350"/>
          </w:p>
        </w:tc>
      </w:tr>
    </w:tbl>
    <w:p w14:paraId="515AFE99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27BD1CC1" w14:textId="222891B2" w:rsidR="00181A76" w:rsidRPr="00E04D94" w:rsidRDefault="00181A76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9" w:name="_Ref131059321"/>
      <w:r>
        <w:lastRenderedPageBreak/>
        <w:t xml:space="preserve">What </w:t>
      </w:r>
      <w:r w:rsidR="00E04D94">
        <w:t xml:space="preserve">type of information might you need </w:t>
      </w:r>
      <w:r w:rsidR="006A2099">
        <w:t>to effectively draw bracing details for a wall adjacent to ceiling joists?</w:t>
      </w:r>
      <w:bookmarkEnd w:id="19"/>
    </w:p>
    <w:p w14:paraId="360867F4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50571202" w14:textId="77777777" w:rsidTr="0063783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04CD3D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6EAE" w14:textId="439665B2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60528341" w:edGrp="everyone"/>
            <w:permEnd w:id="1160528341"/>
          </w:p>
        </w:tc>
        <w:permStart w:id="14251737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9CFB06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2393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5173706"/>
          </w:p>
        </w:tc>
      </w:tr>
    </w:tbl>
    <w:p w14:paraId="375AC83E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39805F50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0CD55C61" w14:textId="573F665B" w:rsidR="00181A76" w:rsidRPr="00E04D94" w:rsidRDefault="006A2099" w:rsidP="00181A7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0" w:name="_Ref131059730"/>
      <w:r>
        <w:t>Discuss the importance of adding labels to the</w:t>
      </w:r>
      <w:r w:rsidR="00181A76">
        <w:t xml:space="preserve"> </w:t>
      </w:r>
      <w:r w:rsidRPr="006A2099">
        <w:t xml:space="preserve">drawing </w:t>
      </w:r>
      <w:r>
        <w:t xml:space="preserve">discussed in </w:t>
      </w:r>
      <w:r>
        <w:fldChar w:fldCharType="begin"/>
      </w:r>
      <w:r>
        <w:instrText xml:space="preserve"> REF _Ref131059321 \r \h </w:instrText>
      </w:r>
      <w:r>
        <w:fldChar w:fldCharType="separate"/>
      </w:r>
      <w:r w:rsidR="004B356B">
        <w:t xml:space="preserve">Q17. </w:t>
      </w:r>
      <w:r>
        <w:fldChar w:fldCharType="end"/>
      </w:r>
      <w:bookmarkEnd w:id="20"/>
    </w:p>
    <w:p w14:paraId="33FD19DF" w14:textId="77777777" w:rsidR="00E04D94" w:rsidRPr="00B25CA4" w:rsidRDefault="00E04D94" w:rsidP="00E04D9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81A76" w:rsidRPr="00830749" w14:paraId="24D02835" w14:textId="77777777" w:rsidTr="0063783B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45A052" w14:textId="77777777" w:rsidR="00181A76" w:rsidRPr="001C4084" w:rsidRDefault="00181A7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4A3" w14:textId="1EA69501" w:rsidR="00181A76" w:rsidRPr="001C4084" w:rsidRDefault="00181A7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109476427" w:edGrp="everyone"/>
            <w:permEnd w:id="2109476427"/>
          </w:p>
        </w:tc>
        <w:permStart w:id="11938116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CFCBF5" w14:textId="77777777" w:rsidR="00181A76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3316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81A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811657"/>
          </w:p>
        </w:tc>
      </w:tr>
    </w:tbl>
    <w:p w14:paraId="60A3478D" w14:textId="77777777" w:rsidR="00181A76" w:rsidRDefault="00181A76" w:rsidP="00181A76">
      <w:pPr>
        <w:rPr>
          <w:rFonts w:ascii="Arial" w:hAnsi="Arial" w:cs="Arial"/>
          <w:sz w:val="22"/>
          <w:szCs w:val="22"/>
        </w:rPr>
      </w:pPr>
    </w:p>
    <w:p w14:paraId="76631553" w14:textId="77777777" w:rsidR="00CC6B47" w:rsidRDefault="00CC6B47" w:rsidP="00CC6B47">
      <w:pPr>
        <w:rPr>
          <w:rFonts w:ascii="Arial" w:hAnsi="Arial" w:cs="Arial"/>
          <w:sz w:val="22"/>
          <w:szCs w:val="22"/>
        </w:rPr>
      </w:pPr>
    </w:p>
    <w:p w14:paraId="5235F867" w14:textId="400F1F1E" w:rsidR="00CC6B47" w:rsidRPr="00E04D94" w:rsidRDefault="00CC6B47" w:rsidP="00CC6B47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1" w:name="_Ref131060368"/>
      <w:r>
        <w:t>Why should the drawing be created ‘to scale’?</w:t>
      </w:r>
      <w:bookmarkEnd w:id="21"/>
    </w:p>
    <w:p w14:paraId="7B876CF1" w14:textId="77777777" w:rsidR="00CC6B47" w:rsidRPr="00B25CA4" w:rsidRDefault="00CC6B47" w:rsidP="00CC6B47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C6B47" w:rsidRPr="00830749" w14:paraId="51CC54ED" w14:textId="77777777" w:rsidTr="0063783B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B5E7A" w14:textId="77777777" w:rsidR="00CC6B47" w:rsidRPr="001C4084" w:rsidRDefault="00CC6B47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2AC9" w14:textId="37C51B05" w:rsidR="00CC6B47" w:rsidRPr="001C4084" w:rsidRDefault="00CC6B47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538590872" w:edGrp="everyone"/>
            <w:permEnd w:id="538590872"/>
          </w:p>
        </w:tc>
        <w:permStart w:id="6569528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BA5143" w14:textId="77777777" w:rsidR="00CC6B47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647213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C6B4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6952836"/>
          </w:p>
        </w:tc>
      </w:tr>
    </w:tbl>
    <w:p w14:paraId="26E2DCEB" w14:textId="77777777" w:rsidR="00CC6B47" w:rsidRDefault="00CC6B47" w:rsidP="00CC6B47">
      <w:pPr>
        <w:rPr>
          <w:rFonts w:ascii="Arial" w:hAnsi="Arial" w:cs="Arial"/>
          <w:sz w:val="22"/>
          <w:szCs w:val="22"/>
        </w:rPr>
      </w:pPr>
    </w:p>
    <w:p w14:paraId="113471A9" w14:textId="77777777" w:rsidR="001E66F4" w:rsidRDefault="001E66F4" w:rsidP="001E66F4">
      <w:pPr>
        <w:rPr>
          <w:rFonts w:ascii="Arial" w:hAnsi="Arial" w:cs="Arial"/>
          <w:sz w:val="22"/>
          <w:szCs w:val="22"/>
        </w:rPr>
      </w:pPr>
    </w:p>
    <w:p w14:paraId="23F9167F" w14:textId="38BA0002" w:rsidR="001E66F4" w:rsidRPr="00E04D94" w:rsidRDefault="001E66F4" w:rsidP="001E66F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2" w:name="_Ref131060863"/>
      <w:r>
        <w:lastRenderedPageBreak/>
        <w:t>When using symbols and abbreviations, how can you ensure that each reader of the plans understand what they mean?</w:t>
      </w:r>
      <w:bookmarkEnd w:id="22"/>
    </w:p>
    <w:p w14:paraId="25E0BF29" w14:textId="77777777" w:rsidR="001E66F4" w:rsidRPr="00B25CA4" w:rsidRDefault="001E66F4" w:rsidP="001E66F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66F4" w:rsidRPr="00830749" w14:paraId="1C18442F" w14:textId="77777777" w:rsidTr="0063783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24423" w14:textId="77777777" w:rsidR="001E66F4" w:rsidRPr="001C4084" w:rsidRDefault="001E66F4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CE0D" w14:textId="1171D07F" w:rsidR="001E66F4" w:rsidRPr="001C4084" w:rsidRDefault="001E66F4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943981402" w:edGrp="everyone"/>
            <w:permEnd w:id="943981402"/>
          </w:p>
        </w:tc>
        <w:permStart w:id="3555460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9B2AB" w14:textId="77777777" w:rsidR="001E66F4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4986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E66F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5546048"/>
          </w:p>
        </w:tc>
      </w:tr>
    </w:tbl>
    <w:p w14:paraId="69FC6E80" w14:textId="77777777" w:rsidR="001E66F4" w:rsidRDefault="001E66F4" w:rsidP="001E66F4">
      <w:pPr>
        <w:rPr>
          <w:rFonts w:ascii="Arial" w:hAnsi="Arial" w:cs="Arial"/>
          <w:sz w:val="22"/>
          <w:szCs w:val="22"/>
        </w:rPr>
      </w:pPr>
    </w:p>
    <w:p w14:paraId="1B7ED32B" w14:textId="77777777" w:rsidR="0097597C" w:rsidRDefault="0097597C" w:rsidP="0097597C">
      <w:pPr>
        <w:rPr>
          <w:rFonts w:ascii="Arial" w:hAnsi="Arial" w:cs="Arial"/>
          <w:sz w:val="22"/>
          <w:szCs w:val="22"/>
        </w:rPr>
      </w:pPr>
    </w:p>
    <w:p w14:paraId="6B77C6C6" w14:textId="2E840BC1" w:rsidR="0097597C" w:rsidRPr="00E04D94" w:rsidRDefault="0097597C" w:rsidP="0097597C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3" w:name="_Ref131063017"/>
      <w:r>
        <w:t>Discuss the sheet layout and information included to present elevation drawings to the local council for approval.</w:t>
      </w:r>
      <w:bookmarkEnd w:id="23"/>
    </w:p>
    <w:p w14:paraId="6D1195EF" w14:textId="77777777" w:rsidR="0097597C" w:rsidRPr="00B25CA4" w:rsidRDefault="0097597C" w:rsidP="0097597C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597C" w:rsidRPr="00830749" w14:paraId="445A6FE3" w14:textId="77777777" w:rsidTr="0063783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1E357" w14:textId="77777777" w:rsidR="0097597C" w:rsidRPr="001C4084" w:rsidRDefault="0097597C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61A4" w14:textId="58480FD3" w:rsidR="0097597C" w:rsidRPr="001C4084" w:rsidRDefault="0097597C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29314811" w:edGrp="everyone"/>
            <w:permEnd w:id="1529314811"/>
          </w:p>
        </w:tc>
        <w:permStart w:id="8444974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8D8CAD" w14:textId="77777777" w:rsidR="0097597C" w:rsidRPr="00533511" w:rsidRDefault="00D6009A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6055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9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4497403"/>
          </w:p>
        </w:tc>
      </w:tr>
    </w:tbl>
    <w:p w14:paraId="5C832ECB" w14:textId="77777777" w:rsidR="0097597C" w:rsidRDefault="0097597C" w:rsidP="0097597C">
      <w:pPr>
        <w:rPr>
          <w:rFonts w:ascii="Arial" w:hAnsi="Arial" w:cs="Arial"/>
          <w:sz w:val="22"/>
          <w:szCs w:val="22"/>
        </w:rPr>
      </w:pPr>
    </w:p>
    <w:p w14:paraId="739F5970" w14:textId="7777777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43370709" w14:textId="7DCA649A" w:rsidR="00315ECF" w:rsidRPr="00830749" w:rsidRDefault="0097597C" w:rsidP="00315ECF">
      <w:pPr>
        <w:pStyle w:val="20TAQuestionNumber"/>
        <w:ind w:left="709" w:hanging="709"/>
      </w:pPr>
      <w:bookmarkStart w:id="24" w:name="_Ref128474348"/>
      <w:r>
        <w:t>What format would you produce construction plans to present to each of the following recipients?</w:t>
      </w:r>
      <w:bookmarkEnd w:id="24"/>
    </w:p>
    <w:p w14:paraId="3115CD18" w14:textId="77777777" w:rsidR="00315ECF" w:rsidRPr="00830749" w:rsidRDefault="00315ECF" w:rsidP="00315EC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315ECF" w14:paraId="2905CA37" w14:textId="77777777" w:rsidTr="0097597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69EFFB" w14:textId="77777777" w:rsidR="00315ECF" w:rsidRDefault="00315ECF" w:rsidP="0097597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2836FD" w14:textId="0B3BAF2B" w:rsidR="00315ECF" w:rsidRDefault="0097597C" w:rsidP="0097597C">
            <w:pPr>
              <w:keepNext/>
              <w:jc w:val="center"/>
            </w:pPr>
            <w:r>
              <w:t>Recipients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CD27AB3" w14:textId="483249DA" w:rsidR="00315ECF" w:rsidRDefault="0097597C" w:rsidP="0097597C">
            <w:pPr>
              <w:pStyle w:val="TableHeading"/>
              <w:framePr w:hSpace="0" w:wrap="auto" w:vAnchor="margin" w:hAnchor="text" w:yAlign="inline"/>
            </w:pPr>
            <w:r>
              <w:t>Format (hard copy/ digital)</w:t>
            </w:r>
          </w:p>
        </w:tc>
        <w:permStart w:id="190422848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1BA095C" w14:textId="77777777" w:rsidR="00315ECF" w:rsidRPr="00533511" w:rsidRDefault="00D6009A" w:rsidP="0097597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4925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E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4228488"/>
          </w:p>
        </w:tc>
      </w:tr>
      <w:tr w:rsidR="00315ECF" w14:paraId="26C0618D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B77DF" w14:textId="77777777" w:rsidR="00315ECF" w:rsidRPr="00FE608E" w:rsidRDefault="00315ECF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8253" w14:textId="52CA8D43" w:rsidR="00315ECF" w:rsidRPr="00447473" w:rsidRDefault="0097597C" w:rsidP="0097597C">
            <w:pPr>
              <w:jc w:val="center"/>
            </w:pPr>
            <w:r>
              <w:t>Client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6E7B9A" w14:textId="51496BEE" w:rsidR="00315ECF" w:rsidRPr="0063783B" w:rsidRDefault="00315ECF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91740120" w:edGrp="everyone"/>
            <w:permEnd w:id="20917401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88876F" w14:textId="77777777" w:rsidR="00315ECF" w:rsidRDefault="00315ECF" w:rsidP="0097597C">
            <w:pPr>
              <w:ind w:left="993" w:hanging="993"/>
            </w:pPr>
          </w:p>
        </w:tc>
      </w:tr>
      <w:tr w:rsidR="0097597C" w14:paraId="1A5B9840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56C193" w14:textId="77777777" w:rsidR="0097597C" w:rsidRPr="00FE608E" w:rsidRDefault="0097597C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F46D" w14:textId="7886E9EF" w:rsidR="0097597C" w:rsidRPr="00447473" w:rsidRDefault="0097597C" w:rsidP="0097597C">
            <w:pPr>
              <w:jc w:val="center"/>
            </w:pPr>
            <w:r>
              <w:t>Builder</w:t>
            </w:r>
            <w:r w:rsidR="00FB506B">
              <w:t xml:space="preserve"> </w:t>
            </w:r>
            <w:r w:rsidR="004D09B5">
              <w:t>/ Contractor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9D323" w14:textId="08BE5C8F" w:rsidR="0097597C" w:rsidRPr="0063783B" w:rsidRDefault="0097597C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028097494" w:edGrp="everyone"/>
            <w:permEnd w:id="2028097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5C1E1" w14:textId="77777777" w:rsidR="0097597C" w:rsidRDefault="0097597C" w:rsidP="0097597C">
            <w:pPr>
              <w:ind w:left="993" w:hanging="993"/>
            </w:pPr>
          </w:p>
        </w:tc>
      </w:tr>
      <w:tr w:rsidR="00315ECF" w14:paraId="30E0BBDB" w14:textId="77777777" w:rsidTr="00BE163A">
        <w:trPr>
          <w:trHeight w:val="90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6B28DA" w14:textId="77777777" w:rsidR="00315ECF" w:rsidRPr="00FE608E" w:rsidRDefault="00315ECF" w:rsidP="0097597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09BD" w14:textId="631F4560" w:rsidR="00315ECF" w:rsidRPr="001E6E92" w:rsidRDefault="004D09B5" w:rsidP="0097597C">
            <w:pPr>
              <w:jc w:val="center"/>
            </w:pPr>
            <w:r>
              <w:t>Local Council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169A1" w14:textId="09F19E4A" w:rsidR="00315ECF" w:rsidRPr="0063783B" w:rsidRDefault="00315ECF" w:rsidP="0063783B">
            <w:pPr>
              <w:spacing w:line="276" w:lineRule="auto"/>
              <w:jc w:val="left"/>
              <w:rPr>
                <w:rFonts w:ascii="Arial" w:eastAsiaTheme="minorHAnsi" w:hAnsi="Arial" w:cs="Arial"/>
                <w:sz w:val="22"/>
                <w:szCs w:val="22"/>
                <w:lang w:val="en-US"/>
              </w:rPr>
            </w:pPr>
            <w:permStart w:id="2113884685" w:edGrp="everyone"/>
            <w:permEnd w:id="21138846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E3AC1" w14:textId="77777777" w:rsidR="00315ECF" w:rsidRDefault="00315ECF" w:rsidP="0097597C">
            <w:pPr>
              <w:ind w:left="993" w:hanging="993"/>
            </w:pPr>
          </w:p>
        </w:tc>
      </w:tr>
    </w:tbl>
    <w:p w14:paraId="38938DCF" w14:textId="4EB6BBD7" w:rsidR="00315ECF" w:rsidRDefault="00315ECF" w:rsidP="00315ECF">
      <w:pPr>
        <w:rPr>
          <w:rFonts w:ascii="Arial" w:hAnsi="Arial" w:cs="Arial"/>
          <w:sz w:val="22"/>
          <w:szCs w:val="22"/>
        </w:rPr>
      </w:pPr>
    </w:p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7FB969D" w:rsidR="004E699E" w:rsidRPr="004932A4" w:rsidRDefault="00D6009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szCs w:val="32"/>
            </w:rPr>
            <w:t>CPCCBC4014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40AC1D79" w:rsidR="004E699E" w:rsidRDefault="00D6009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31EF">
            <w:rPr>
              <w:szCs w:val="32"/>
            </w:rPr>
            <w:t>Prepare simple building sketches and drawings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63783B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9857398" w:edGrp="everyone"/>
            <w:permEnd w:id="1639857398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20EE2081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FD738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FD738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FD738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C32E13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32E13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E2EB5" w:rsidRPr="004932A4" w14:paraId="33EE888A" w14:textId="77777777" w:rsidTr="00C32E13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4E2EB5" w:rsidRPr="005631EF" w:rsidRDefault="004E2EB5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631EF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418780074" w:edGrp="everyone"/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013F31AB" w14:textId="38816561" w:rsidR="004E2EB5" w:rsidRPr="00906AB7" w:rsidRDefault="00D6009A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E2EB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18780074"/>
          </w:p>
        </w:tc>
        <w:permStart w:id="287521896" w:edGrp="everyone"/>
        <w:tc>
          <w:tcPr>
            <w:tcW w:w="1417" w:type="dxa"/>
            <w:vAlign w:val="center"/>
          </w:tcPr>
          <w:p w14:paraId="1956589E" w14:textId="77777777" w:rsidR="004E2EB5" w:rsidRPr="00906AB7" w:rsidRDefault="00D6009A" w:rsidP="004E2EB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87521896"/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0926337" w:rsidR="004E2EB5" w:rsidRPr="00A44CB5" w:rsidRDefault="00D6009A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4411598" w:edGrp="everyone"/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514411598"/>
              </w:sdtContent>
            </w:sdt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4E2EB5" w:rsidRPr="00A44CB5" w:rsidRDefault="004E2EB5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3763629" w:edGrp="everyone"/>
            <w:permEnd w:id="543763629"/>
          </w:p>
        </w:tc>
        <w:permStart w:id="596199746" w:edGrp="everyone"/>
        <w:tc>
          <w:tcPr>
            <w:tcW w:w="1287" w:type="dxa"/>
            <w:vAlign w:val="center"/>
          </w:tcPr>
          <w:p w14:paraId="70611D39" w14:textId="7CDE086B" w:rsidR="004E2EB5" w:rsidRPr="00533511" w:rsidRDefault="00D6009A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96199746"/>
          </w:p>
        </w:tc>
        <w:permStart w:id="208177502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8B9B6A8" w:rsidR="004E2EB5" w:rsidRPr="00533511" w:rsidRDefault="00D6009A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257673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1775024"/>
          </w:p>
        </w:tc>
      </w:tr>
      <w:tr w:rsidR="004E2EB5" w:rsidRPr="004932A4" w14:paraId="4C05266E" w14:textId="77777777" w:rsidTr="00C32E13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72169492" w:rsidR="004E2EB5" w:rsidRPr="005631EF" w:rsidRDefault="004E2EB5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631EF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2013595550" w:edGrp="everyone"/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60F8D96B" w14:textId="1A1174C2" w:rsidR="004E2EB5" w:rsidRPr="00906AB7" w:rsidRDefault="00D6009A" w:rsidP="004E2EB5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372224701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E2EB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13595550"/>
          </w:p>
        </w:tc>
        <w:permStart w:id="1976584162" w:edGrp="everyone"/>
        <w:tc>
          <w:tcPr>
            <w:tcW w:w="1417" w:type="dxa"/>
            <w:vAlign w:val="center"/>
          </w:tcPr>
          <w:p w14:paraId="29B7396E" w14:textId="77777777" w:rsidR="004E2EB5" w:rsidRPr="00906AB7" w:rsidRDefault="00D6009A" w:rsidP="004E2EB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19170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976584162"/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75230B65" w:rsidR="004E2EB5" w:rsidRPr="00162AE6" w:rsidRDefault="00D6009A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88066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78694149" w:edGrp="everyone"/>
                <w:r w:rsidR="004E2EB5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678694149"/>
              </w:sdtContent>
            </w:sdt>
            <w:r w:rsidR="004E2EB5" w:rsidRPr="00D06775">
              <w:rPr>
                <w:rFonts w:ascii="Arial" w:hAnsi="Arial" w:cs="Arial"/>
                <w:sz w:val="28"/>
              </w:rPr>
              <w:t xml:space="preserve"> </w:t>
            </w:r>
            <w:r w:rsidR="004E2EB5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4E2EB5" w:rsidRPr="00162AE6" w:rsidRDefault="004E2EB5" w:rsidP="004E2EB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2067260" w:edGrp="everyone"/>
            <w:permEnd w:id="1852067260"/>
          </w:p>
        </w:tc>
        <w:permStart w:id="311386045" w:edGrp="everyone"/>
        <w:tc>
          <w:tcPr>
            <w:tcW w:w="1287" w:type="dxa"/>
            <w:vAlign w:val="center"/>
          </w:tcPr>
          <w:p w14:paraId="45B9BC0E" w14:textId="1B623C7F" w:rsidR="004E2EB5" w:rsidRPr="00533511" w:rsidRDefault="00D6009A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638103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11386045"/>
          </w:p>
        </w:tc>
        <w:permStart w:id="35188487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399205C9" w:rsidR="004E2EB5" w:rsidRPr="00533511" w:rsidRDefault="00D6009A" w:rsidP="004E2EB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561863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EB5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51884874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A6C59" w:rsidRPr="00C92642" w14:paraId="5BB2CAE3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D46AEF5" w14:textId="77777777" w:rsidR="00DA6C59" w:rsidRPr="00DE303D" w:rsidRDefault="00DA6C59" w:rsidP="003735B7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DA6C59" w:rsidRPr="00C92642" w14:paraId="5839DAD6" w14:textId="77777777" w:rsidTr="003735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1E5727" w14:textId="77777777" w:rsidR="00DA6C59" w:rsidRPr="00DE303D" w:rsidRDefault="00DA6C59" w:rsidP="003735B7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8027A91" w14:textId="77777777" w:rsidR="00DA6C59" w:rsidRPr="00DE303D" w:rsidRDefault="00DA6C59" w:rsidP="00DA6C5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0224C8D9" w14:textId="77777777" w:rsidR="00DA6C59" w:rsidRPr="00DE303D" w:rsidRDefault="00DA6C59" w:rsidP="00DA6C5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DA6C59" w:rsidRPr="00BA4D9F" w14:paraId="49BCE2E3" w14:textId="77777777" w:rsidTr="00DA6C59">
        <w:trPr>
          <w:trHeight w:val="2860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D31D1" w14:textId="77777777" w:rsidR="00DA6C59" w:rsidRPr="002373CE" w:rsidRDefault="00DA6C59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459689669" w:edGrp="everyone"/>
            <w:permEnd w:id="459689669"/>
          </w:p>
        </w:tc>
      </w:tr>
    </w:tbl>
    <w:p w14:paraId="4777924F" w14:textId="77777777" w:rsidR="00DA6C59" w:rsidRDefault="00DA6C5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B075AA6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5631EF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1</w:t>
            </w:r>
            <w:r w:rsidR="00F802F0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S</w:t>
            </w:r>
            <w:r w:rsidR="00F802F0" w:rsidRPr="00F802F0">
              <w:rPr>
                <w:rFonts w:ascii="Arial" w:hAnsi="Arial" w:cs="Arial"/>
                <w:b/>
                <w:bCs/>
                <w:spacing w:val="-2"/>
                <w:sz w:val="20"/>
              </w:rPr>
              <w:t>tructural component</w:t>
            </w:r>
          </w:p>
        </w:tc>
      </w:tr>
      <w:permStart w:id="966530857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D6009A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966530857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77330762" w:edGrp="everyone"/>
          <w:p w14:paraId="788D64E4" w14:textId="7B817FDF" w:rsidR="00AC0794" w:rsidRDefault="00D6009A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4D34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77330762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6597075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4D3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59707516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13067970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06797016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802F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802F0" w:rsidRPr="00BA4D9F" w14:paraId="2835A828" w14:textId="77777777" w:rsidTr="00F802F0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A7D754" w14:textId="70F9838A" w:rsidR="00F802F0" w:rsidRDefault="00F802F0" w:rsidP="00F802F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_Ref131074589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_Ref131074591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13FF4B6" w14:textId="1CB786C4" w:rsidR="00F802F0" w:rsidRPr="005631EF" w:rsidRDefault="00F802F0" w:rsidP="00F802F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676247" w14:textId="77777777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r w:rsidRPr="00DD27EA">
              <w:rPr>
                <w:vanish w:val="0"/>
                <w:color w:val="auto"/>
              </w:rPr>
              <w:t xml:space="preserve">Specify Standard drawing conventions applied: </w:t>
            </w:r>
          </w:p>
          <w:p w14:paraId="0D9BAC82" w14:textId="27AB63B1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permStart w:id="597435681" w:edGrp="everyone"/>
            <w:permEnd w:id="597435681"/>
          </w:p>
        </w:tc>
      </w:tr>
      <w:tr w:rsidR="005631EF" w:rsidRPr="00BA4D9F" w14:paraId="7B5F9647" w14:textId="77777777" w:rsidTr="00F802F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B116380" w14:textId="2072A469" w:rsidR="005631EF" w:rsidRPr="005631EF" w:rsidRDefault="00F802F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_Ref131074782 \r \h </w:instrText>
            </w:r>
            <w:r w:rsidR="00DD27EA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B356B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1487FE6" w14:textId="77777777" w:rsidR="005631EF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r w:rsidRPr="00DD27EA">
              <w:rPr>
                <w:vanish w:val="0"/>
                <w:color w:val="auto"/>
              </w:rPr>
              <w:t>Specify form created for presentation:</w:t>
            </w:r>
          </w:p>
          <w:p w14:paraId="15230410" w14:textId="12BB887B" w:rsidR="00F802F0" w:rsidRPr="00DD27EA" w:rsidRDefault="00F802F0" w:rsidP="00DD27EA">
            <w:pPr>
              <w:pStyle w:val="38PASBenchmark"/>
              <w:rPr>
                <w:vanish w:val="0"/>
                <w:color w:val="auto"/>
              </w:rPr>
            </w:pPr>
            <w:permStart w:id="1120236056" w:edGrp="everyone"/>
            <w:permEnd w:id="1120236056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BA4D9F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B692E01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Pr="005631EF">
              <w:rPr>
                <w:rFonts w:ascii="Arial" w:hAnsi="Arial" w:cs="Arial"/>
                <w:b/>
                <w:bCs/>
                <w:spacing w:val="-2"/>
                <w:sz w:val="20"/>
              </w:rPr>
              <w:t>1: OCCASION 2</w:t>
            </w:r>
            <w:r w:rsidR="00F802F0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Non-</w:t>
            </w:r>
            <w:r w:rsidR="00F802F0" w:rsidRPr="00F802F0">
              <w:rPr>
                <w:rFonts w:ascii="Arial" w:hAnsi="Arial" w:cs="Arial"/>
                <w:b/>
                <w:bCs/>
                <w:spacing w:val="-2"/>
                <w:sz w:val="20"/>
              </w:rPr>
              <w:t>structural component</w:t>
            </w:r>
          </w:p>
        </w:tc>
      </w:tr>
      <w:permStart w:id="1221600820" w:edGrp="everyone"/>
      <w:tr w:rsidR="00302EDC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726D2F1" w14:textId="77777777" w:rsidR="00302EDC" w:rsidRDefault="00D6009A" w:rsidP="00302ED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095165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21600820"/>
            <w:r w:rsidR="00302EDC" w:rsidRPr="006C1A6C">
              <w:rPr>
                <w:rFonts w:ascii="Arial" w:hAnsi="Arial" w:cs="Arial"/>
                <w:szCs w:val="18"/>
              </w:rPr>
              <w:t xml:space="preserve"> </w:t>
            </w:r>
            <w:r w:rsidR="00302EDC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522196463" w:edGrp="everyone"/>
          <w:p w14:paraId="536794F6" w14:textId="37774B48" w:rsidR="00302EDC" w:rsidRDefault="00D6009A" w:rsidP="00302EDC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9477659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522196463"/>
            <w:r w:rsidR="00302EDC" w:rsidRPr="006C1A6C">
              <w:rPr>
                <w:rFonts w:ascii="Arial" w:hAnsi="Arial" w:cs="Arial"/>
                <w:szCs w:val="18"/>
              </w:rPr>
              <w:t xml:space="preserve"> </w:t>
            </w:r>
            <w:r w:rsidR="00302EDC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02EDC">
              <w:rPr>
                <w:rFonts w:ascii="Arial" w:hAnsi="Arial" w:cs="Arial"/>
                <w:sz w:val="19"/>
                <w:szCs w:val="19"/>
              </w:rPr>
              <w:t>[</w:t>
            </w:r>
            <w:permStart w:id="7475208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228422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47520892"/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98085745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71881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02ED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80857451"/>
            <w:r w:rsidR="00302EDC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02EDC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02EDC" w:rsidRPr="00BA4D9F" w14:paraId="01376C10" w14:textId="77777777" w:rsidTr="00F802F0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302EDC" w:rsidRPr="00BD2F22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302EDC" w:rsidRPr="00BD2F22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302EDC" w:rsidRPr="00BA4D9F" w14:paraId="62CDF865" w14:textId="77777777" w:rsidTr="00F802F0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8FE0A2" w14:textId="79B85F59" w:rsidR="00302EDC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_Ref131074589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F802F0">
              <w:rPr>
                <w:rFonts w:ascii="Arial" w:hAnsi="Arial" w:cs="Arial"/>
                <w:sz w:val="19"/>
                <w:szCs w:val="19"/>
              </w:rPr>
              <w:instrText xml:space="preserve"> REF _Ref131074591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F802F0">
              <w:rPr>
                <w:rFonts w:ascii="Arial" w:hAnsi="Arial" w:cs="Arial"/>
                <w:sz w:val="19"/>
                <w:szCs w:val="19"/>
              </w:rPr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F802F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46395CDB" w14:textId="249C4D06" w:rsidR="00302EDC" w:rsidRPr="00F802F0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0D88C5" w14:textId="066B3277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r w:rsidRPr="00725BD8">
              <w:rPr>
                <w:vanish w:val="0"/>
                <w:color w:val="auto"/>
              </w:rPr>
              <w:t xml:space="preserve">Specify Standard drawing conventions applied: </w:t>
            </w:r>
          </w:p>
          <w:p w14:paraId="21AC1C7F" w14:textId="623FA698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permStart w:id="2026399413" w:edGrp="everyone"/>
            <w:permEnd w:id="2026399413"/>
          </w:p>
        </w:tc>
      </w:tr>
      <w:tr w:rsidR="00302EDC" w:rsidRPr="00BA4D9F" w14:paraId="555A13BD" w14:textId="77777777" w:rsidTr="00F802F0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C619D0" w14:textId="2B5DBA25" w:rsidR="00302EDC" w:rsidRPr="005631EF" w:rsidRDefault="00302EDC" w:rsidP="00302ED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_Ref131074782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750EDC8" w14:textId="77777777" w:rsidR="00302EDC" w:rsidRDefault="00302EDC" w:rsidP="00302ED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form created for presentation:</w:t>
            </w:r>
          </w:p>
          <w:p w14:paraId="1CD93F32" w14:textId="182040C6" w:rsidR="00302EDC" w:rsidRPr="00725BD8" w:rsidRDefault="00302EDC" w:rsidP="00302EDC">
            <w:pPr>
              <w:pStyle w:val="38PASBenchmark"/>
              <w:rPr>
                <w:vanish w:val="0"/>
                <w:color w:val="auto"/>
              </w:rPr>
            </w:pPr>
            <w:permStart w:id="876242665" w:edGrp="everyone"/>
            <w:permEnd w:id="876242665"/>
          </w:p>
        </w:tc>
      </w:tr>
    </w:tbl>
    <w:p w14:paraId="799E2FD9" w14:textId="77777777" w:rsidR="00F802F0" w:rsidRDefault="00F802F0">
      <w:r>
        <w:br w:type="page"/>
      </w:r>
    </w:p>
    <w:p w14:paraId="74F82739" w14:textId="2168998A" w:rsidR="00FC083A" w:rsidRPr="00BF7956" w:rsidRDefault="00D6009A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31EF">
            <w:rPr>
              <w:rFonts w:ascii="Arial Black" w:hAnsi="Arial Black"/>
            </w:rPr>
            <w:t>CPCCBC4014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09FF4296" w:rsidR="00FC083A" w:rsidRPr="00BF7956" w:rsidRDefault="005631EF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simple building sketches and drawings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631EF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3B409C18" w14:textId="317DB933" w:rsidR="009602B2" w:rsidRDefault="004D09B5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skills and knowledge to produce and prepare two (2) simple sketches of different components of the fabric of a building from a set of construction plans</w:t>
            </w:r>
            <w:r w:rsidR="0078431B">
              <w:rPr>
                <w:rFonts w:cs="Arial"/>
                <w:sz w:val="20"/>
              </w:rPr>
              <w:t xml:space="preserve"> (HO3</w:t>
            </w:r>
            <w:r w:rsidR="001B7716">
              <w:rPr>
                <w:rFonts w:cs="Arial"/>
                <w:sz w:val="20"/>
              </w:rPr>
              <w:t xml:space="preserve"> </w:t>
            </w:r>
            <w:r w:rsidR="0078431B">
              <w:rPr>
                <w:rFonts w:cs="Arial"/>
                <w:sz w:val="20"/>
              </w:rPr>
              <w:t>- CSTC RTO facility plans)</w:t>
            </w:r>
            <w:r w:rsidR="00FC083A" w:rsidRPr="004D09B5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The sketches must be of one (1) structural component (Occasion 1</w:t>
            </w:r>
            <w:r w:rsidR="00A55651">
              <w:rPr>
                <w:rFonts w:cs="Arial"/>
                <w:sz w:val="20"/>
              </w:rPr>
              <w:t>- typical wall detail</w:t>
            </w:r>
            <w:r>
              <w:rPr>
                <w:rFonts w:cs="Arial"/>
                <w:sz w:val="20"/>
              </w:rPr>
              <w:t>) and one (1) non-structural component (Occasion 2</w:t>
            </w:r>
            <w:r w:rsidR="00A55651">
              <w:rPr>
                <w:rFonts w:cs="Arial"/>
                <w:sz w:val="20"/>
              </w:rPr>
              <w:t xml:space="preserve"> – shower base detail</w:t>
            </w:r>
            <w:r>
              <w:rPr>
                <w:rFonts w:cs="Arial"/>
                <w:sz w:val="20"/>
              </w:rPr>
              <w:t>)</w:t>
            </w:r>
            <w:r w:rsidR="009602B2">
              <w:rPr>
                <w:rFonts w:cs="Arial"/>
                <w:sz w:val="20"/>
              </w:rPr>
              <w:t>. During the demonstration, the assessor will be checking for evidence of:</w:t>
            </w:r>
          </w:p>
          <w:p w14:paraId="4B05A8A5" w14:textId="1A6373BD" w:rsidR="009602B2" w:rsidRDefault="009602B2" w:rsidP="00FD7386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make sketches and drawings</w:t>
            </w:r>
            <w:r w:rsidR="005B4BEC">
              <w:rPr>
                <w:rFonts w:cs="Arial"/>
                <w:sz w:val="20"/>
              </w:rPr>
              <w:t>.</w:t>
            </w:r>
          </w:p>
          <w:p w14:paraId="7CFE57B1" w14:textId="6E821B73" w:rsidR="009602B2" w:rsidRDefault="003334B5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the </w:t>
            </w:r>
            <w:r w:rsidRPr="003334B5">
              <w:rPr>
                <w:rFonts w:cs="Arial"/>
                <w:sz w:val="20"/>
              </w:rPr>
              <w:t>relevant information from construction plans</w:t>
            </w:r>
            <w:r w:rsidR="00965F24">
              <w:rPr>
                <w:rFonts w:cs="Arial"/>
                <w:sz w:val="20"/>
              </w:rPr>
              <w:t xml:space="preserve"> that is</w:t>
            </w:r>
            <w:r w:rsidRPr="003334B5">
              <w:rPr>
                <w:rFonts w:cs="Arial"/>
                <w:sz w:val="20"/>
              </w:rPr>
              <w:t xml:space="preserve"> required for sketching or drawing.</w:t>
            </w:r>
            <w:r w:rsidR="00250EBB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250EBB">
              <w:rPr>
                <w:rFonts w:cs="Arial"/>
                <w:i/>
                <w:iCs/>
                <w:sz w:val="20"/>
              </w:rPr>
              <w:t>2</w:t>
            </w:r>
            <w:r w:rsidR="00250EBB" w:rsidRPr="00250EBB">
              <w:rPr>
                <w:rFonts w:cs="Arial"/>
                <w:i/>
                <w:iCs/>
                <w:sz w:val="20"/>
              </w:rPr>
              <w:t>-</w:t>
            </w:r>
            <w:r w:rsidR="00250EBB">
              <w:rPr>
                <w:rFonts w:cs="Arial"/>
                <w:i/>
                <w:iCs/>
                <w:sz w:val="20"/>
              </w:rPr>
              <w:t>Planning sheet)</w:t>
            </w:r>
            <w:r w:rsidR="00250EBB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1E2FC167" w14:textId="11998B0B" w:rsidR="003334B5" w:rsidRDefault="005B4BE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construction plan information against building and construction regulations, standards and codes for compliance</w:t>
            </w:r>
            <w:r w:rsidR="00965F24">
              <w:rPr>
                <w:rFonts w:cs="Arial"/>
                <w:sz w:val="20"/>
              </w:rPr>
              <w:t>, including safety and the environment</w:t>
            </w:r>
            <w:r>
              <w:rPr>
                <w:rFonts w:cs="Arial"/>
                <w:sz w:val="20"/>
              </w:rPr>
              <w:t>.</w:t>
            </w:r>
            <w:r w:rsidR="00250EBB">
              <w:rPr>
                <w:rFonts w:cs="Arial"/>
                <w:sz w:val="20"/>
              </w:rPr>
              <w:t xml:space="preserve"> </w:t>
            </w:r>
            <w:r w:rsidR="00250EBB" w:rsidRPr="00250EBB">
              <w:rPr>
                <w:rFonts w:cs="Arial"/>
                <w:i/>
                <w:iCs/>
                <w:sz w:val="20"/>
              </w:rPr>
              <w:t>(Template available for use- HO1-Compliance review)</w:t>
            </w:r>
          </w:p>
          <w:p w14:paraId="3C2FC11B" w14:textId="77C42AD7" w:rsidR="005B4BEC" w:rsidRDefault="005B4BE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Consider the intended audience and purpose of drawings to determine appropriate presentation method.</w:t>
            </w:r>
            <w:r w:rsidR="00FD7386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FD7386">
              <w:rPr>
                <w:rFonts w:cs="Arial"/>
                <w:i/>
                <w:iCs/>
                <w:sz w:val="20"/>
              </w:rPr>
              <w:t>2</w:t>
            </w:r>
            <w:r w:rsidR="00FD7386" w:rsidRPr="00250EBB">
              <w:rPr>
                <w:rFonts w:cs="Arial"/>
                <w:i/>
                <w:iCs/>
                <w:sz w:val="20"/>
              </w:rPr>
              <w:t>-</w:t>
            </w:r>
            <w:r w:rsidR="00FD7386">
              <w:rPr>
                <w:rFonts w:cs="Arial"/>
                <w:i/>
                <w:iCs/>
                <w:sz w:val="20"/>
              </w:rPr>
              <w:t>Planning sheet)</w:t>
            </w:r>
            <w:r w:rsidR="00FD7386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22E6E5C0" w14:textId="6ECBDAC7" w:rsidR="005B4BEC" w:rsidRPr="00FD7386" w:rsidRDefault="00250EBB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the most suitable format for the information and select and check availability of all materials, tools and equipment and check for serviceability before use.</w:t>
            </w:r>
            <w:r w:rsidR="00FD7386" w:rsidRPr="00250EBB">
              <w:rPr>
                <w:rFonts w:cs="Arial"/>
                <w:i/>
                <w:iCs/>
                <w:sz w:val="20"/>
              </w:rPr>
              <w:t xml:space="preserve"> (Template available for use- HO</w:t>
            </w:r>
            <w:r w:rsidR="00FD7386">
              <w:rPr>
                <w:rFonts w:cs="Arial"/>
                <w:i/>
                <w:iCs/>
                <w:sz w:val="20"/>
              </w:rPr>
              <w:t>2</w:t>
            </w:r>
            <w:r w:rsidR="00FD7386" w:rsidRPr="00250EBB">
              <w:rPr>
                <w:rFonts w:cs="Arial"/>
                <w:i/>
                <w:iCs/>
                <w:sz w:val="20"/>
              </w:rPr>
              <w:t>-</w:t>
            </w:r>
            <w:r w:rsidR="00FD7386">
              <w:rPr>
                <w:rFonts w:cs="Arial"/>
                <w:i/>
                <w:iCs/>
                <w:sz w:val="20"/>
              </w:rPr>
              <w:t>Planning sheet)</w:t>
            </w:r>
            <w:r w:rsidR="00FD7386" w:rsidRPr="00250EBB">
              <w:rPr>
                <w:rFonts w:cs="Arial"/>
                <w:i/>
                <w:iCs/>
                <w:sz w:val="20"/>
              </w:rPr>
              <w:t>)</w:t>
            </w:r>
          </w:p>
          <w:p w14:paraId="1D94F896" w14:textId="793A93D5" w:rsidR="00FD7386" w:rsidRDefault="004A219C" w:rsidP="00FD7386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Create simple sketches and drawings</w:t>
            </w:r>
            <w:r>
              <w:rPr>
                <w:rFonts w:cs="Arial"/>
                <w:sz w:val="20"/>
              </w:rPr>
              <w:t>.</w:t>
            </w:r>
          </w:p>
          <w:p w14:paraId="57465221" w14:textId="50E582CE" w:rsidR="004A219C" w:rsidRPr="004A219C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and </w:t>
            </w:r>
            <w:r w:rsidRPr="004A219C">
              <w:rPr>
                <w:rFonts w:cs="Arial"/>
                <w:sz w:val="20"/>
              </w:rPr>
              <w:t>record measurements, information and details required for drawing and sketches.</w:t>
            </w:r>
            <w:r>
              <w:rPr>
                <w:rFonts w:cs="Arial"/>
                <w:sz w:val="20"/>
              </w:rPr>
              <w:t xml:space="preserve"> </w:t>
            </w:r>
            <w:r w:rsidRPr="00250EBB">
              <w:rPr>
                <w:rFonts w:cs="Arial"/>
                <w:i/>
                <w:iCs/>
                <w:sz w:val="20"/>
              </w:rPr>
              <w:t>(Template available for use- HO</w:t>
            </w:r>
            <w:r>
              <w:rPr>
                <w:rFonts w:cs="Arial"/>
                <w:i/>
                <w:iCs/>
                <w:sz w:val="20"/>
              </w:rPr>
              <w:t>2</w:t>
            </w:r>
            <w:r w:rsidRPr="00250EBB">
              <w:rPr>
                <w:rFonts w:cs="Arial"/>
                <w:i/>
                <w:iCs/>
                <w:sz w:val="20"/>
              </w:rPr>
              <w:t>-</w:t>
            </w:r>
            <w:r>
              <w:rPr>
                <w:rFonts w:cs="Arial"/>
                <w:i/>
                <w:iCs/>
                <w:sz w:val="20"/>
              </w:rPr>
              <w:t>Planning sheet)</w:t>
            </w:r>
          </w:p>
          <w:p w14:paraId="658D479F" w14:textId="1F50485C" w:rsidR="004A219C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Using all the gathered information </w:t>
            </w:r>
            <w:bookmarkStart w:id="25" w:name="_Hlk135296544"/>
            <w:r>
              <w:rPr>
                <w:rFonts w:cs="Arial"/>
                <w:sz w:val="20"/>
              </w:rPr>
              <w:t xml:space="preserve">create </w:t>
            </w:r>
            <w:r w:rsidRPr="004A219C">
              <w:rPr>
                <w:rFonts w:cs="Arial"/>
                <w:sz w:val="20"/>
              </w:rPr>
              <w:t>two-dimensional and three-dimensional</w:t>
            </w:r>
            <w:r>
              <w:rPr>
                <w:rFonts w:cs="Arial"/>
                <w:sz w:val="20"/>
              </w:rPr>
              <w:t xml:space="preserve"> sketches/drawings of </w:t>
            </w:r>
            <w:r w:rsidRPr="004A219C">
              <w:rPr>
                <w:rFonts w:cs="Arial"/>
                <w:sz w:val="20"/>
              </w:rPr>
              <w:t xml:space="preserve">one structural </w:t>
            </w:r>
            <w:r w:rsidR="0078431B" w:rsidRPr="0078431B">
              <w:rPr>
                <w:rFonts w:cs="Arial"/>
                <w:sz w:val="20"/>
              </w:rPr>
              <w:t>section</w:t>
            </w:r>
            <w:r w:rsidR="0078431B">
              <w:rPr>
                <w:rFonts w:cs="Arial"/>
                <w:sz w:val="20"/>
              </w:rPr>
              <w:t xml:space="preserve"> of a </w:t>
            </w:r>
            <w:r w:rsidR="0078431B" w:rsidRPr="0078431B">
              <w:rPr>
                <w:rFonts w:cs="Arial"/>
                <w:sz w:val="20"/>
              </w:rPr>
              <w:t xml:space="preserve">typical wall detail </w:t>
            </w:r>
            <w:r w:rsidRPr="004A219C">
              <w:rPr>
                <w:rFonts w:cs="Arial"/>
                <w:sz w:val="20"/>
              </w:rPr>
              <w:t>and one non-structural</w:t>
            </w:r>
            <w:r>
              <w:rPr>
                <w:rFonts w:cs="Arial"/>
                <w:sz w:val="20"/>
              </w:rPr>
              <w:t xml:space="preserve"> </w:t>
            </w:r>
            <w:r w:rsidRPr="004A219C">
              <w:rPr>
                <w:rFonts w:cs="Arial"/>
                <w:sz w:val="20"/>
              </w:rPr>
              <w:t>sectional drawing</w:t>
            </w:r>
            <w:r w:rsidR="0078431B">
              <w:rPr>
                <w:rFonts w:cs="Arial"/>
                <w:sz w:val="20"/>
              </w:rPr>
              <w:t xml:space="preserve"> of the </w:t>
            </w:r>
            <w:r w:rsidR="0078431B" w:rsidRPr="0078431B">
              <w:rPr>
                <w:rFonts w:cs="Arial"/>
                <w:sz w:val="20"/>
              </w:rPr>
              <w:t xml:space="preserve">shower base detail </w:t>
            </w:r>
            <w:r w:rsidRPr="004A219C">
              <w:rPr>
                <w:rFonts w:cs="Arial"/>
                <w:sz w:val="20"/>
              </w:rPr>
              <w:t>using standard drawing convention</w:t>
            </w:r>
            <w:r>
              <w:rPr>
                <w:rFonts w:cs="Arial"/>
                <w:sz w:val="20"/>
              </w:rPr>
              <w:t>.</w:t>
            </w:r>
          </w:p>
          <w:bookmarkEnd w:id="25"/>
          <w:p w14:paraId="29C62C29" w14:textId="1EAB90B2" w:rsidR="004A219C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A219C">
              <w:rPr>
                <w:rFonts w:cs="Arial"/>
                <w:sz w:val="20"/>
              </w:rPr>
              <w:t>learly identify and label</w:t>
            </w:r>
            <w:r>
              <w:rPr>
                <w:rFonts w:cs="Arial"/>
                <w:sz w:val="20"/>
              </w:rPr>
              <w:t xml:space="preserve"> the</w:t>
            </w:r>
            <w:r w:rsidRPr="004A219C">
              <w:rPr>
                <w:rFonts w:cs="Arial"/>
                <w:sz w:val="20"/>
              </w:rPr>
              <w:t xml:space="preserve"> elements and components</w:t>
            </w:r>
            <w:r>
              <w:rPr>
                <w:rFonts w:cs="Arial"/>
                <w:sz w:val="20"/>
              </w:rPr>
              <w:t xml:space="preserve"> in the sectional drawings.</w:t>
            </w:r>
          </w:p>
          <w:p w14:paraId="5B329706" w14:textId="66844F6E" w:rsidR="004A219C" w:rsidRPr="004A219C" w:rsidRDefault="004A219C" w:rsidP="004A219C">
            <w:pPr>
              <w:pStyle w:val="ListParagraph"/>
              <w:numPr>
                <w:ilvl w:val="0"/>
                <w:numId w:val="2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Notate and process drawings.</w:t>
            </w:r>
          </w:p>
          <w:p w14:paraId="58E9A2A9" w14:textId="162C0C5E" w:rsidR="004A219C" w:rsidRPr="004A219C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Include all</w:t>
            </w:r>
            <w:r w:rsidRPr="004A219C">
              <w:rPr>
                <w:rFonts w:cs="Arial"/>
                <w:sz w:val="20"/>
              </w:rPr>
              <w:t xml:space="preserve"> essential information to the drawing</w:t>
            </w:r>
            <w:r>
              <w:rPr>
                <w:rFonts w:cs="Arial"/>
                <w:sz w:val="20"/>
              </w:rPr>
              <w:t>s</w:t>
            </w:r>
            <w:r w:rsidRPr="004A219C">
              <w:rPr>
                <w:rFonts w:cs="Arial"/>
                <w:sz w:val="20"/>
              </w:rPr>
              <w:t xml:space="preserve"> using dimension lines, symbols and abbreviations following standard drawing conventions.</w:t>
            </w:r>
          </w:p>
          <w:p w14:paraId="15F1DE98" w14:textId="53AA2559" w:rsidR="004A219C" w:rsidRPr="004A219C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Include drawing and job tile, date, scale and sheet number in the title block.</w:t>
            </w:r>
          </w:p>
          <w:p w14:paraId="25741118" w14:textId="50A39123" w:rsidR="004A219C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 w:rsidRPr="004A219C">
              <w:rPr>
                <w:rFonts w:cs="Arial"/>
                <w:sz w:val="20"/>
              </w:rPr>
              <w:t>Produce</w:t>
            </w:r>
            <w:r w:rsidR="00965F24">
              <w:rPr>
                <w:rFonts w:cs="Arial"/>
                <w:sz w:val="20"/>
              </w:rPr>
              <w:t xml:space="preserve"> </w:t>
            </w:r>
            <w:r w:rsidR="00965F24" w:rsidRPr="00965F24">
              <w:rPr>
                <w:rFonts w:cs="Arial"/>
                <w:sz w:val="20"/>
              </w:rPr>
              <w:t>clear and descriptive</w:t>
            </w:r>
            <w:r w:rsidRPr="004A219C">
              <w:rPr>
                <w:rFonts w:cs="Arial"/>
                <w:sz w:val="20"/>
              </w:rPr>
              <w:t xml:space="preserve"> completed drawings in an appropriate form for presentation.</w:t>
            </w:r>
          </w:p>
          <w:p w14:paraId="2151E707" w14:textId="2714C9C7" w:rsidR="004A219C" w:rsidRPr="009602B2" w:rsidRDefault="004A219C" w:rsidP="00636BD9">
            <w:pPr>
              <w:pStyle w:val="ListParagraph"/>
              <w:numPr>
                <w:ilvl w:val="1"/>
                <w:numId w:val="28"/>
              </w:numPr>
              <w:ind w:left="117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Submit completed drawings with name and date attached to assessor as evidence.</w:t>
            </w:r>
          </w:p>
          <w:p w14:paraId="5AD88611" w14:textId="77777777" w:rsidR="00FC083A" w:rsidRPr="004B356B" w:rsidRDefault="00FC083A" w:rsidP="00A80ACC">
            <w:pPr>
              <w:jc w:val="left"/>
              <w:rPr>
                <w:rFonts w:cs="Arial"/>
                <w:sz w:val="10"/>
                <w:szCs w:val="1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3F43265F" w:rsidR="00FC083A" w:rsidRPr="000861CC" w:rsidRDefault="002B75D3" w:rsidP="00F802F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F802F0">
              <w:rPr>
                <w:rFonts w:cs="Arial"/>
                <w:sz w:val="20"/>
              </w:rPr>
              <w:t>onstruction plans and specifications</w:t>
            </w:r>
            <w:r>
              <w:rPr>
                <w:rFonts w:cs="Arial"/>
                <w:sz w:val="20"/>
              </w:rPr>
              <w:t xml:space="preserve">; Access to </w:t>
            </w:r>
            <w:r w:rsidRPr="00F802F0">
              <w:rPr>
                <w:rFonts w:cs="Arial"/>
                <w:sz w:val="20"/>
              </w:rPr>
              <w:t>current building and construction codes and standards</w:t>
            </w:r>
            <w:r>
              <w:rPr>
                <w:rFonts w:cs="Arial"/>
                <w:sz w:val="20"/>
              </w:rPr>
              <w:t xml:space="preserve">, </w:t>
            </w:r>
            <w:r w:rsidRPr="00F802F0">
              <w:rPr>
                <w:rFonts w:cs="Arial"/>
                <w:sz w:val="20"/>
              </w:rPr>
              <w:t>the NCC</w:t>
            </w:r>
            <w:r>
              <w:rPr>
                <w:rFonts w:cs="Arial"/>
                <w:sz w:val="20"/>
              </w:rPr>
              <w:t xml:space="preserve">, </w:t>
            </w:r>
            <w:r w:rsidRPr="00F802F0">
              <w:rPr>
                <w:rFonts w:cs="Arial"/>
                <w:sz w:val="20"/>
              </w:rPr>
              <w:t>workplace procedures and other quality documentation</w:t>
            </w:r>
            <w:r>
              <w:rPr>
                <w:rFonts w:cs="Arial"/>
                <w:sz w:val="20"/>
              </w:rPr>
              <w:t>; H</w:t>
            </w:r>
            <w:r w:rsidRPr="00F802F0">
              <w:rPr>
                <w:rFonts w:cs="Arial"/>
                <w:sz w:val="20"/>
              </w:rPr>
              <w:t>and drawing</w:t>
            </w:r>
            <w:r>
              <w:rPr>
                <w:rFonts w:cs="Arial"/>
                <w:sz w:val="20"/>
              </w:rPr>
              <w:t xml:space="preserve"> materials, tools and</w:t>
            </w:r>
            <w:r w:rsidRPr="00F802F0">
              <w:rPr>
                <w:rFonts w:cs="Arial"/>
                <w:sz w:val="20"/>
              </w:rPr>
              <w:t xml:space="preserve"> equipment</w:t>
            </w:r>
            <w:r>
              <w:rPr>
                <w:rFonts w:cs="Arial"/>
                <w:sz w:val="20"/>
              </w:rPr>
              <w:t>; HO1, HO2, HO3, HO4, PC</w:t>
            </w:r>
            <w:r w:rsidRPr="00F802F0">
              <w:rPr>
                <w:rFonts w:cs="Arial"/>
                <w:sz w:val="20"/>
              </w:rPr>
              <w:t>, applications and software to access drawings and other relevant information.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B5463F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B5463F" w:rsidRPr="00DE6B06" w:rsidRDefault="00B5463F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2024495502" w:edGrp="everyone"/>
            <w:permEnd w:id="2024495502"/>
          </w:p>
        </w:tc>
      </w:tr>
      <w:tr w:rsidR="00B5463F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5463F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B5463F" w:rsidRPr="00DE6B06" w:rsidRDefault="00B5463F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400437244" w:edGrp="everyone"/>
            <w:permEnd w:id="400437244"/>
          </w:p>
        </w:tc>
      </w:tr>
      <w:tr w:rsidR="00B5463F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5463F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B5463F" w:rsidRPr="00DE6B06" w:rsidRDefault="00B5463F" w:rsidP="00B5463F">
            <w:pPr>
              <w:jc w:val="left"/>
              <w:rPr>
                <w:rFonts w:ascii="Arial" w:hAnsi="Arial" w:cs="Arial"/>
                <w:sz w:val="22"/>
              </w:rPr>
            </w:pPr>
            <w:permStart w:id="593656410" w:edGrp="everyone"/>
            <w:permEnd w:id="593656410"/>
          </w:p>
        </w:tc>
      </w:tr>
      <w:tr w:rsidR="00B5463F" w:rsidRPr="00683908" w14:paraId="1BEE3403" w14:textId="77777777" w:rsidTr="00DC0749">
        <w:trPr>
          <w:trHeight w:val="794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457117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0560D0D3" w:rsidR="00B5463F" w:rsidRPr="00DE6B06" w:rsidRDefault="00B5463F" w:rsidP="00B5463F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E37F528" wp14:editId="73C4FCCF">
                      <wp:extent cx="3913549" cy="360000"/>
                      <wp:effectExtent l="0" t="0" r="0" b="2540"/>
                      <wp:docPr id="1798193978" name="Picture 17981939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45711759" w:displacedByCustomXml="prev"/>
      </w:tr>
      <w:tr w:rsidR="00B5463F" w:rsidRPr="00683908" w14:paraId="6BD19315" w14:textId="77777777" w:rsidTr="00DC0749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5463F" w:rsidRPr="00696855" w:rsidRDefault="00B5463F" w:rsidP="00B5463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90577186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1827C23D" w:rsidR="00B5463F" w:rsidRPr="00DE6B06" w:rsidRDefault="00D6009A" w:rsidP="00B5463F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D8CCF4BF84C34833A22FFDE523C45C0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5463F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490577186"/>
          </w:p>
        </w:tc>
      </w:tr>
    </w:tbl>
    <w:p w14:paraId="521FB641" w14:textId="77777777" w:rsidR="004C68EC" w:rsidRPr="004B356B" w:rsidRDefault="004C68EC">
      <w:pPr>
        <w:rPr>
          <w:sz w:val="4"/>
          <w:szCs w:val="4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54050D5A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5631EF" w:rsidRPr="005631EF">
              <w:rPr>
                <w:rFonts w:cs="Arial"/>
                <w:b/>
                <w:sz w:val="20"/>
              </w:rPr>
              <w:t>Prepare to make sketches and drawings.</w:t>
            </w:r>
          </w:p>
        </w:tc>
      </w:tr>
      <w:tr w:rsidR="00B5463F" w:rsidRPr="00696855" w14:paraId="65B19E1E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442894C7" w:rsidR="00B5463F" w:rsidRPr="00931795" w:rsidRDefault="00B5463F" w:rsidP="00B5463F">
            <w:pPr>
              <w:pStyle w:val="331PASListTask1"/>
            </w:pPr>
            <w:bookmarkStart w:id="26" w:name="_Ref131077206"/>
            <w:r w:rsidRPr="00232000">
              <w:t>Determine the relevant information from construction plans required for sketching or drawing.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6"/>
          </w:p>
        </w:tc>
        <w:permStart w:id="772697643" w:edGrp="everyone" w:displacedByCustomXml="next"/>
        <w:sdt>
          <w:sdtPr>
            <w:rPr>
              <w:rFonts w:cs="Arial"/>
              <w:sz w:val="36"/>
              <w:szCs w:val="36"/>
            </w:rPr>
            <w:id w:val="4507519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4993BD" w14:textId="06722F82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72697643" w:displacedByCustomXml="prev"/>
        <w:permStart w:id="1345851007" w:edGrp="everyone" w:displacedByCustomXml="next"/>
        <w:sdt>
          <w:sdtPr>
            <w:rPr>
              <w:rFonts w:cs="Arial"/>
              <w:sz w:val="36"/>
              <w:szCs w:val="36"/>
            </w:rPr>
            <w:id w:val="10464140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2FAA5CD1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5851007" w:displacedByCustomXml="prev"/>
      </w:tr>
      <w:tr w:rsidR="00B5463F" w:rsidRPr="00696855" w14:paraId="3EBDCDF5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3CFA2B89" w:rsidR="00B5463F" w:rsidRPr="00931795" w:rsidRDefault="00B5463F" w:rsidP="00B5463F">
            <w:pPr>
              <w:pStyle w:val="331PASListTask1"/>
            </w:pPr>
            <w:bookmarkStart w:id="27" w:name="_Ref131077214"/>
            <w:r w:rsidRPr="00232000">
              <w:t>Check construction plan information against building and construction regulations, standards and codes for compliance</w:t>
            </w:r>
            <w:r>
              <w:t>, including safety and the environment</w:t>
            </w:r>
            <w:r w:rsidRPr="00232000">
              <w:t xml:space="preserve">. </w:t>
            </w:r>
            <w:r w:rsidRPr="00232000">
              <w:rPr>
                <w:i/>
                <w:iCs/>
              </w:rPr>
              <w:t>(Template available for use- HO1-Compliance review)</w:t>
            </w:r>
            <w:bookmarkEnd w:id="27"/>
          </w:p>
        </w:tc>
        <w:permStart w:id="1840336613" w:edGrp="everyone" w:displacedByCustomXml="next"/>
        <w:sdt>
          <w:sdtPr>
            <w:rPr>
              <w:rFonts w:cs="Arial"/>
              <w:sz w:val="36"/>
              <w:szCs w:val="36"/>
            </w:rPr>
            <w:id w:val="-8864839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5EB87B11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0336613" w:displacedByCustomXml="prev"/>
        <w:permStart w:id="79058005" w:edGrp="everyone" w:displacedByCustomXml="next"/>
        <w:sdt>
          <w:sdtPr>
            <w:rPr>
              <w:rFonts w:cs="Arial"/>
              <w:sz w:val="36"/>
              <w:szCs w:val="36"/>
            </w:rPr>
            <w:id w:val="18024200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6E82D4E3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058005" w:displacedByCustomXml="prev"/>
      </w:tr>
      <w:tr w:rsidR="00B5463F" w:rsidRPr="00696855" w14:paraId="38820D79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99E77A" w14:textId="31663A9D" w:rsidR="00B5463F" w:rsidRPr="00931795" w:rsidRDefault="00B5463F" w:rsidP="00B5463F">
            <w:pPr>
              <w:pStyle w:val="331PASListTask1"/>
            </w:pPr>
            <w:bookmarkStart w:id="28" w:name="_Ref131077320"/>
            <w:r w:rsidRPr="00232000">
              <w:t>Consider the intended audience and purpose of drawings to determine appropriate presentation method.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8"/>
          </w:p>
        </w:tc>
        <w:permStart w:id="962748166" w:edGrp="everyone" w:displacedByCustomXml="next"/>
        <w:sdt>
          <w:sdtPr>
            <w:rPr>
              <w:rFonts w:cs="Arial"/>
              <w:sz w:val="36"/>
              <w:szCs w:val="36"/>
            </w:rPr>
            <w:id w:val="-8611994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520B83" w14:textId="19BBB23E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2748166" w:displacedByCustomXml="prev"/>
        <w:permStart w:id="804412636" w:edGrp="everyone" w:displacedByCustomXml="next"/>
        <w:sdt>
          <w:sdtPr>
            <w:rPr>
              <w:rFonts w:cs="Arial"/>
              <w:sz w:val="36"/>
              <w:szCs w:val="36"/>
            </w:rPr>
            <w:id w:val="14824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8907269" w14:textId="09F33B04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4412636" w:displacedByCustomXml="prev"/>
      </w:tr>
      <w:tr w:rsidR="00B5463F" w:rsidRPr="00696855" w14:paraId="2EF54375" w14:textId="77777777" w:rsidTr="00AE549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39E3751F" w:rsidR="00B5463F" w:rsidRPr="00931795" w:rsidRDefault="00B5463F" w:rsidP="00B5463F">
            <w:pPr>
              <w:pStyle w:val="331PASListTask1"/>
            </w:pPr>
            <w:bookmarkStart w:id="29" w:name="_Ref131077328"/>
            <w:r w:rsidRPr="00232000">
              <w:t>Determine the most suitable format for the information and select and check availability of all materials, tools and equipment and check for serviceability before use.</w:t>
            </w:r>
            <w:r w:rsidRPr="00232000">
              <w:rPr>
                <w:i/>
                <w:iCs/>
              </w:rPr>
              <w:t xml:space="preserve"> (Template available for use- HO2-Planning sheet))</w:t>
            </w:r>
            <w:bookmarkEnd w:id="29"/>
          </w:p>
        </w:tc>
        <w:permStart w:id="542393849" w:edGrp="everyone" w:displacedByCustomXml="next"/>
        <w:sdt>
          <w:sdtPr>
            <w:rPr>
              <w:rFonts w:cs="Arial"/>
              <w:sz w:val="36"/>
              <w:szCs w:val="36"/>
            </w:rPr>
            <w:id w:val="-1587374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63F3E89C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2393849" w:displacedByCustomXml="prev"/>
        <w:permStart w:id="1923418248" w:edGrp="everyone" w:displacedByCustomXml="next"/>
        <w:sdt>
          <w:sdtPr>
            <w:rPr>
              <w:rFonts w:cs="Arial"/>
              <w:sz w:val="36"/>
              <w:szCs w:val="36"/>
            </w:rPr>
            <w:id w:val="-15042725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6D16595C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23418248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D439A76" w:rsidR="00FC083A" w:rsidRPr="004E1BC5" w:rsidRDefault="00FC083A" w:rsidP="005631EF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5631EF" w:rsidRPr="005631EF">
              <w:rPr>
                <w:rFonts w:cs="Arial"/>
                <w:b/>
                <w:sz w:val="20"/>
              </w:rPr>
              <w:t>Create simple sketches and drawings.</w:t>
            </w:r>
          </w:p>
        </w:tc>
      </w:tr>
      <w:tr w:rsidR="00B5463F" w:rsidRPr="00696855" w14:paraId="60E3723C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01D18D2C" w:rsidR="00B5463F" w:rsidRPr="00931795" w:rsidRDefault="00B5463F" w:rsidP="00B5463F">
            <w:pPr>
              <w:pStyle w:val="332PASListTask1"/>
            </w:pPr>
            <w:bookmarkStart w:id="30" w:name="_Ref131077335"/>
            <w:r w:rsidRPr="00001396">
              <w:t xml:space="preserve">Determine and record measurements, information and details required for drawing and sketches. </w:t>
            </w:r>
            <w:r w:rsidRPr="00001396">
              <w:rPr>
                <w:i/>
                <w:iCs/>
              </w:rPr>
              <w:t>(Template available for use- HO2-Planning sheet)</w:t>
            </w:r>
            <w:bookmarkEnd w:id="30"/>
          </w:p>
        </w:tc>
        <w:permStart w:id="360666184" w:edGrp="everyone" w:displacedByCustomXml="next"/>
        <w:sdt>
          <w:sdtPr>
            <w:rPr>
              <w:rFonts w:cs="Arial"/>
              <w:sz w:val="36"/>
              <w:szCs w:val="36"/>
            </w:rPr>
            <w:id w:val="2760678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5BE0F64E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0666184" w:displacedByCustomXml="prev"/>
        <w:permStart w:id="1638087332" w:edGrp="everyone" w:displacedByCustomXml="next"/>
        <w:sdt>
          <w:sdtPr>
            <w:rPr>
              <w:rFonts w:cs="Arial"/>
              <w:sz w:val="36"/>
              <w:szCs w:val="36"/>
            </w:rPr>
            <w:id w:val="-182985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62E21EB6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8087332" w:displacedByCustomXml="prev"/>
      </w:tr>
      <w:tr w:rsidR="00B5463F" w:rsidRPr="00696855" w14:paraId="7854F013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5A07F2F4" w:rsidR="00B5463F" w:rsidRPr="00931795" w:rsidRDefault="00B5463F" w:rsidP="00B5463F">
            <w:pPr>
              <w:pStyle w:val="332PASListTask1"/>
            </w:pPr>
            <w:bookmarkStart w:id="31" w:name="_Ref131074589"/>
            <w:r w:rsidRPr="00001396">
              <w:t xml:space="preserve">Using all the gathered information create two-dimensional and three-dimensional sketches/drawings of one structural </w:t>
            </w:r>
            <w:r w:rsidRPr="0078431B">
              <w:t>section</w:t>
            </w:r>
            <w:r>
              <w:t xml:space="preserve"> of </w:t>
            </w:r>
            <w:r w:rsidRPr="0078431B">
              <w:rPr>
                <w:u w:val="single"/>
              </w:rPr>
              <w:t>a typical wall detail</w:t>
            </w:r>
            <w:r w:rsidRPr="0078431B">
              <w:t xml:space="preserve"> </w:t>
            </w:r>
            <w:r>
              <w:t>(Occasion 1)</w:t>
            </w:r>
            <w:r w:rsidRPr="004A219C">
              <w:t>and one non-structural</w:t>
            </w:r>
            <w:r>
              <w:t xml:space="preserve"> </w:t>
            </w:r>
            <w:r w:rsidRPr="004A219C">
              <w:t>sectional drawing</w:t>
            </w:r>
            <w:r>
              <w:t xml:space="preserve"> of the </w:t>
            </w:r>
            <w:r w:rsidRPr="0078431B">
              <w:rPr>
                <w:u w:val="single"/>
              </w:rPr>
              <w:t>shower base detail</w:t>
            </w:r>
            <w:r>
              <w:rPr>
                <w:u w:val="single"/>
              </w:rPr>
              <w:t xml:space="preserve"> </w:t>
            </w:r>
            <w:r w:rsidRPr="00A55651">
              <w:t xml:space="preserve">(Occasion 2) </w:t>
            </w:r>
            <w:r w:rsidRPr="004A219C">
              <w:t>using standard drawing convention</w:t>
            </w:r>
            <w:r w:rsidRPr="00001396">
              <w:t>.</w:t>
            </w:r>
            <w:bookmarkEnd w:id="31"/>
          </w:p>
        </w:tc>
        <w:permStart w:id="584325622" w:edGrp="everyone" w:displacedByCustomXml="next"/>
        <w:sdt>
          <w:sdtPr>
            <w:rPr>
              <w:rFonts w:cs="Arial"/>
              <w:sz w:val="36"/>
              <w:szCs w:val="36"/>
            </w:rPr>
            <w:id w:val="-1062489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5255373F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4325622" w:displacedByCustomXml="prev"/>
        <w:permStart w:id="2077955846" w:edGrp="everyone" w:displacedByCustomXml="next"/>
        <w:sdt>
          <w:sdtPr>
            <w:rPr>
              <w:rFonts w:cs="Arial"/>
              <w:sz w:val="36"/>
              <w:szCs w:val="36"/>
            </w:rPr>
            <w:id w:val="797034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5B4FB6BD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77955846" w:displacedByCustomXml="prev"/>
      </w:tr>
      <w:tr w:rsidR="00B5463F" w:rsidRPr="00696855" w14:paraId="238C5FFB" w14:textId="77777777" w:rsidTr="00872A1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263399E7" w:rsidR="00B5463F" w:rsidRPr="00931795" w:rsidRDefault="00B5463F" w:rsidP="00B5463F">
            <w:pPr>
              <w:pStyle w:val="332PASListTask1"/>
            </w:pPr>
            <w:bookmarkStart w:id="32" w:name="_Ref131074591"/>
            <w:r w:rsidRPr="00001396">
              <w:t>Clearly identify and label the elements and components in the sectional drawings.</w:t>
            </w:r>
            <w:bookmarkEnd w:id="32"/>
          </w:p>
        </w:tc>
        <w:permStart w:id="935153650" w:edGrp="everyone" w:displacedByCustomXml="next"/>
        <w:sdt>
          <w:sdtPr>
            <w:rPr>
              <w:rFonts w:cs="Arial"/>
              <w:sz w:val="36"/>
              <w:szCs w:val="36"/>
            </w:rPr>
            <w:id w:val="14162800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14151C" w14:textId="11F4E1EE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5153650" w:displacedByCustomXml="prev"/>
        <w:permStart w:id="431564726" w:edGrp="everyone" w:displacedByCustomXml="next"/>
        <w:sdt>
          <w:sdtPr>
            <w:rPr>
              <w:rFonts w:cs="Arial"/>
              <w:sz w:val="36"/>
              <w:szCs w:val="36"/>
            </w:rPr>
            <w:id w:val="9440357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C7A86A6" w14:textId="0272C69D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31564726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749B0C4E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5631EF" w:rsidRPr="005631EF">
              <w:rPr>
                <w:rFonts w:cs="Arial"/>
                <w:b/>
                <w:sz w:val="20"/>
              </w:rPr>
              <w:t>Notate and process drawings.</w:t>
            </w:r>
          </w:p>
        </w:tc>
      </w:tr>
      <w:tr w:rsidR="00B5463F" w:rsidRPr="00696855" w14:paraId="688A7305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21F2FD6C" w:rsidR="00B5463F" w:rsidRPr="00931795" w:rsidRDefault="00B5463F" w:rsidP="00B5463F">
            <w:pPr>
              <w:pStyle w:val="333PASListTask1"/>
            </w:pPr>
            <w:bookmarkStart w:id="33" w:name="_Ref131074746"/>
            <w:r w:rsidRPr="000553AB">
              <w:t>Include all essential information to the drawings using dimension lines, symbols and abbreviations following standard drawing conventions.</w:t>
            </w:r>
            <w:bookmarkEnd w:id="33"/>
          </w:p>
        </w:tc>
        <w:permStart w:id="345642752" w:edGrp="everyone" w:displacedByCustomXml="next"/>
        <w:sdt>
          <w:sdtPr>
            <w:rPr>
              <w:rFonts w:cs="Arial"/>
              <w:sz w:val="36"/>
              <w:szCs w:val="36"/>
            </w:rPr>
            <w:id w:val="-212900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8084AF" w14:textId="01C9B025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45642752" w:displacedByCustomXml="prev"/>
        <w:permStart w:id="1544037243" w:edGrp="everyone" w:displacedByCustomXml="next"/>
        <w:sdt>
          <w:sdtPr>
            <w:rPr>
              <w:rFonts w:cs="Arial"/>
              <w:sz w:val="36"/>
              <w:szCs w:val="36"/>
            </w:rPr>
            <w:id w:val="895848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641FF5E1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4037243" w:displacedByCustomXml="prev"/>
      </w:tr>
      <w:tr w:rsidR="00B5463F" w:rsidRPr="00696855" w14:paraId="50303B58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01F0DEDB" w:rsidR="00B5463F" w:rsidRPr="00931795" w:rsidRDefault="00B5463F" w:rsidP="00B5463F">
            <w:pPr>
              <w:pStyle w:val="333PASListTask1"/>
            </w:pPr>
            <w:bookmarkStart w:id="34" w:name="_Ref131074748"/>
            <w:r w:rsidRPr="000553AB">
              <w:t>Include drawing and job tile, date, scale and sheet number in the title block.</w:t>
            </w:r>
            <w:bookmarkEnd w:id="34"/>
          </w:p>
        </w:tc>
        <w:permStart w:id="270141767" w:edGrp="everyone" w:displacedByCustomXml="next"/>
        <w:sdt>
          <w:sdtPr>
            <w:rPr>
              <w:rFonts w:cs="Arial"/>
              <w:sz w:val="36"/>
              <w:szCs w:val="36"/>
            </w:rPr>
            <w:id w:val="16597341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186A3BC" w14:textId="754FC882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0141767" w:displacedByCustomXml="prev"/>
        <w:permStart w:id="1824090775" w:edGrp="everyone" w:displacedByCustomXml="next"/>
        <w:sdt>
          <w:sdtPr>
            <w:rPr>
              <w:rFonts w:cs="Arial"/>
              <w:sz w:val="36"/>
              <w:szCs w:val="36"/>
            </w:rPr>
            <w:id w:val="1917899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4416EB" w14:textId="32F59F6F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4090775" w:displacedByCustomXml="prev"/>
      </w:tr>
      <w:tr w:rsidR="00B5463F" w:rsidRPr="00696855" w14:paraId="3F7EF81F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561701D" w14:textId="6435E4D5" w:rsidR="00B5463F" w:rsidRPr="00931795" w:rsidRDefault="00B5463F" w:rsidP="00B5463F">
            <w:pPr>
              <w:pStyle w:val="333PASListTask1"/>
            </w:pPr>
            <w:bookmarkStart w:id="35" w:name="_Ref131074782"/>
            <w:r w:rsidRPr="000553AB">
              <w:t>Produce</w:t>
            </w:r>
            <w:r>
              <w:t xml:space="preserve"> clear and descriptive</w:t>
            </w:r>
            <w:r w:rsidRPr="000553AB">
              <w:t xml:space="preserve"> completed drawings in an appropriate form for presentation.</w:t>
            </w:r>
            <w:bookmarkEnd w:id="35"/>
          </w:p>
        </w:tc>
        <w:permStart w:id="83717911" w:edGrp="everyone" w:displacedByCustomXml="next"/>
        <w:sdt>
          <w:sdtPr>
            <w:rPr>
              <w:rFonts w:cs="Arial"/>
              <w:sz w:val="36"/>
              <w:szCs w:val="36"/>
            </w:rPr>
            <w:id w:val="563610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16FDDF" w14:textId="182E4EBB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717911" w:displacedByCustomXml="prev"/>
        <w:permStart w:id="511792551" w:edGrp="everyone" w:displacedByCustomXml="next"/>
        <w:sdt>
          <w:sdtPr>
            <w:rPr>
              <w:rFonts w:cs="Arial"/>
              <w:sz w:val="36"/>
              <w:szCs w:val="36"/>
            </w:rPr>
            <w:id w:val="669294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B163F16" w14:textId="04CC1FB9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1792551" w:displacedByCustomXml="prev"/>
      </w:tr>
      <w:tr w:rsidR="00B5463F" w:rsidRPr="00696855" w14:paraId="4A9C9C4E" w14:textId="77777777" w:rsidTr="007A67B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501A1E5" w14:textId="35759B3F" w:rsidR="00B5463F" w:rsidRPr="00931795" w:rsidRDefault="00B5463F" w:rsidP="00B5463F">
            <w:pPr>
              <w:pStyle w:val="333PASListTask1"/>
            </w:pPr>
            <w:bookmarkStart w:id="36" w:name="_Ref131077438"/>
            <w:r w:rsidRPr="000553AB">
              <w:t>Submit completed drawings with name and date attached to assessor as evidence.</w:t>
            </w:r>
            <w:bookmarkEnd w:id="36"/>
          </w:p>
        </w:tc>
        <w:permStart w:id="907429930" w:edGrp="everyone" w:displacedByCustomXml="next"/>
        <w:sdt>
          <w:sdtPr>
            <w:rPr>
              <w:rFonts w:cs="Arial"/>
              <w:sz w:val="36"/>
              <w:szCs w:val="36"/>
            </w:rPr>
            <w:id w:val="-20280899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2AAC7F7F" w14:textId="32E47D64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7429930" w:displacedByCustomXml="prev"/>
        <w:permStart w:id="427705488" w:edGrp="everyone" w:displacedByCustomXml="next"/>
        <w:sdt>
          <w:sdtPr>
            <w:rPr>
              <w:rFonts w:cs="Arial"/>
              <w:sz w:val="36"/>
              <w:szCs w:val="36"/>
            </w:rPr>
            <w:id w:val="1272129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6A3F28B" w14:textId="3D0CCD12" w:rsidR="00B5463F" w:rsidRPr="004E1BC5" w:rsidRDefault="00B5463F" w:rsidP="00B5463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7705488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5463F" w:rsidRPr="00BA4D9F" w14:paraId="5AAD034D" w14:textId="77777777" w:rsidTr="003735B7">
        <w:tc>
          <w:tcPr>
            <w:tcW w:w="9072" w:type="dxa"/>
          </w:tcPr>
          <w:p w14:paraId="5688D700" w14:textId="77777777" w:rsidR="00B5463F" w:rsidRPr="00BA4D9F" w:rsidRDefault="00B5463F" w:rsidP="003735B7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B5463F" w:rsidRPr="00BA4D9F" w14:paraId="3AE25995" w14:textId="77777777" w:rsidTr="003735B7">
        <w:trPr>
          <w:trHeight w:val="13030"/>
        </w:trPr>
        <w:tc>
          <w:tcPr>
            <w:tcW w:w="9072" w:type="dxa"/>
          </w:tcPr>
          <w:p w14:paraId="3A6474D1" w14:textId="77777777" w:rsidR="00B5463F" w:rsidRPr="009D6038" w:rsidRDefault="00B5463F" w:rsidP="003735B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052275957" w:edGrp="everyone"/>
            <w:permEnd w:id="1052275957"/>
          </w:p>
        </w:tc>
      </w:tr>
    </w:tbl>
    <w:p w14:paraId="1200A142" w14:textId="77777777" w:rsidR="005227F4" w:rsidRPr="00FF75BE" w:rsidRDefault="005227F4" w:rsidP="00D558C7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558C7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505A1C1" w:rsidR="006E5B7D" w:rsidRPr="00830749" w:rsidRDefault="00D6009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4A97">
          <w:rPr>
            <w:rFonts w:ascii="Arial" w:hAnsi="Arial" w:cs="Arial"/>
            <w:b/>
            <w:sz w:val="16"/>
            <w:szCs w:val="16"/>
          </w:rPr>
          <w:t>v2-0_27/03/2025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EB0EAF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4A97">
          <w:rPr>
            <w:rFonts w:ascii="Arial" w:hAnsi="Arial" w:cs="Arial"/>
            <w:b/>
            <w:sz w:val="16"/>
            <w:szCs w:val="16"/>
          </w:rPr>
          <w:t>v2-0_27/03/2025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6009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05550D3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4A97">
          <w:rPr>
            <w:rFonts w:ascii="Arial" w:hAnsi="Arial" w:cs="Arial"/>
            <w:b/>
            <w:sz w:val="16"/>
            <w:szCs w:val="16"/>
          </w:rPr>
          <w:t>v2-0_27/03/2025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6009A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1C4BDBF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4A97">
          <w:rPr>
            <w:rFonts w:ascii="Arial" w:hAnsi="Arial" w:cs="Arial"/>
            <w:b/>
            <w:sz w:val="16"/>
            <w:szCs w:val="16"/>
          </w:rPr>
          <w:t>v2-0_27/03/2025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6009A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2E61C1AB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3BDAA46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 w:rsidRP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5631EF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 w:rsidRP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3F51BAD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47189E07" w:rsidR="006E5B7D" w:rsidRDefault="00D558C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AC2640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558C7" w:rsidRPr="000C7FA2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631EF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9"/>
  </w:num>
  <w:num w:numId="2" w16cid:durableId="938607714">
    <w:abstractNumId w:val="15"/>
  </w:num>
  <w:num w:numId="3" w16cid:durableId="958145445">
    <w:abstractNumId w:val="7"/>
  </w:num>
  <w:num w:numId="4" w16cid:durableId="1196194321">
    <w:abstractNumId w:val="13"/>
  </w:num>
  <w:num w:numId="5" w16cid:durableId="1867134969">
    <w:abstractNumId w:val="12"/>
  </w:num>
  <w:num w:numId="6" w16cid:durableId="1025326758">
    <w:abstractNumId w:val="20"/>
  </w:num>
  <w:num w:numId="7" w16cid:durableId="1482577371">
    <w:abstractNumId w:val="3"/>
  </w:num>
  <w:num w:numId="8" w16cid:durableId="1085491312">
    <w:abstractNumId w:val="1"/>
  </w:num>
  <w:num w:numId="9" w16cid:durableId="1369525979">
    <w:abstractNumId w:val="11"/>
  </w:num>
  <w:num w:numId="10" w16cid:durableId="744459">
    <w:abstractNumId w:val="8"/>
  </w:num>
  <w:num w:numId="11" w16cid:durableId="255016049">
    <w:abstractNumId w:val="5"/>
  </w:num>
  <w:num w:numId="12" w16cid:durableId="926841987">
    <w:abstractNumId w:val="25"/>
  </w:num>
  <w:num w:numId="13" w16cid:durableId="1303079462">
    <w:abstractNumId w:val="18"/>
  </w:num>
  <w:num w:numId="14" w16cid:durableId="1959607258">
    <w:abstractNumId w:val="0"/>
  </w:num>
  <w:num w:numId="15" w16cid:durableId="788476904">
    <w:abstractNumId w:val="14"/>
  </w:num>
  <w:num w:numId="16" w16cid:durableId="738527274">
    <w:abstractNumId w:val="23"/>
  </w:num>
  <w:num w:numId="17" w16cid:durableId="347292598">
    <w:abstractNumId w:val="17"/>
  </w:num>
  <w:num w:numId="18" w16cid:durableId="775098443">
    <w:abstractNumId w:val="22"/>
  </w:num>
  <w:num w:numId="19" w16cid:durableId="246036738">
    <w:abstractNumId w:val="16"/>
  </w:num>
  <w:num w:numId="20" w16cid:durableId="1151870601">
    <w:abstractNumId w:val="24"/>
  </w:num>
  <w:num w:numId="21" w16cid:durableId="1397627776">
    <w:abstractNumId w:val="21"/>
  </w:num>
  <w:num w:numId="22" w16cid:durableId="1861820168">
    <w:abstractNumId w:val="6"/>
  </w:num>
  <w:num w:numId="23" w16cid:durableId="431824439">
    <w:abstractNumId w:val="4"/>
  </w:num>
  <w:num w:numId="24" w16cid:durableId="260532433">
    <w:abstractNumId w:val="19"/>
  </w:num>
  <w:num w:numId="25" w16cid:durableId="519197551">
    <w:abstractNumId w:val="10"/>
  </w:num>
  <w:num w:numId="26" w16cid:durableId="9884374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077845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466769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Qi/UlbkSf8ryVLobK01Q8muh5IMxorxSB0MhUn9yOIUQNCL+xhgjwGWETwcfA8S0ieUOi/ldO7PJLXIxjLptA==" w:salt="APJI0c76JvorF8PJjqLqW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8D0"/>
    <w:rsid w:val="000A7B07"/>
    <w:rsid w:val="000B346C"/>
    <w:rsid w:val="000B7B64"/>
    <w:rsid w:val="000C233D"/>
    <w:rsid w:val="000C4F46"/>
    <w:rsid w:val="000C5322"/>
    <w:rsid w:val="000C6FB4"/>
    <w:rsid w:val="000C7FA2"/>
    <w:rsid w:val="000E0CD5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15BC"/>
    <w:rsid w:val="00132977"/>
    <w:rsid w:val="00133A08"/>
    <w:rsid w:val="00136E8C"/>
    <w:rsid w:val="001457FC"/>
    <w:rsid w:val="00152592"/>
    <w:rsid w:val="00154A40"/>
    <w:rsid w:val="00154DAE"/>
    <w:rsid w:val="00156C7B"/>
    <w:rsid w:val="0015733E"/>
    <w:rsid w:val="001578F8"/>
    <w:rsid w:val="00162AE6"/>
    <w:rsid w:val="00166E7F"/>
    <w:rsid w:val="001709EB"/>
    <w:rsid w:val="00175F6C"/>
    <w:rsid w:val="00181A76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7716"/>
    <w:rsid w:val="001C0B34"/>
    <w:rsid w:val="001C4084"/>
    <w:rsid w:val="001D01D1"/>
    <w:rsid w:val="001E05E8"/>
    <w:rsid w:val="001E600A"/>
    <w:rsid w:val="001E66F4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732A"/>
    <w:rsid w:val="00250EB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B75D3"/>
    <w:rsid w:val="002C4301"/>
    <w:rsid w:val="002C66FA"/>
    <w:rsid w:val="002D0927"/>
    <w:rsid w:val="002D1837"/>
    <w:rsid w:val="002D3E2B"/>
    <w:rsid w:val="002D4C72"/>
    <w:rsid w:val="002D67B4"/>
    <w:rsid w:val="002E052A"/>
    <w:rsid w:val="002F683E"/>
    <w:rsid w:val="00301207"/>
    <w:rsid w:val="00301C4E"/>
    <w:rsid w:val="00302EDC"/>
    <w:rsid w:val="00304897"/>
    <w:rsid w:val="003050B6"/>
    <w:rsid w:val="00305282"/>
    <w:rsid w:val="00311E5D"/>
    <w:rsid w:val="00314915"/>
    <w:rsid w:val="00315805"/>
    <w:rsid w:val="00315AAA"/>
    <w:rsid w:val="00315ECF"/>
    <w:rsid w:val="00317391"/>
    <w:rsid w:val="00317404"/>
    <w:rsid w:val="00324DB2"/>
    <w:rsid w:val="003259FD"/>
    <w:rsid w:val="003334B5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5CB2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6749"/>
    <w:rsid w:val="003F4120"/>
    <w:rsid w:val="003F4E60"/>
    <w:rsid w:val="00400774"/>
    <w:rsid w:val="00401C9F"/>
    <w:rsid w:val="00402AD2"/>
    <w:rsid w:val="00402F76"/>
    <w:rsid w:val="00410BC8"/>
    <w:rsid w:val="00410EFE"/>
    <w:rsid w:val="0041445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240D"/>
    <w:rsid w:val="004768EA"/>
    <w:rsid w:val="00482720"/>
    <w:rsid w:val="00486541"/>
    <w:rsid w:val="00494241"/>
    <w:rsid w:val="004A219C"/>
    <w:rsid w:val="004A3499"/>
    <w:rsid w:val="004B007F"/>
    <w:rsid w:val="004B0525"/>
    <w:rsid w:val="004B356B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09B5"/>
    <w:rsid w:val="004D18D8"/>
    <w:rsid w:val="004D7CCC"/>
    <w:rsid w:val="004E1BC5"/>
    <w:rsid w:val="004E2EB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1EF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BEC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6BD9"/>
    <w:rsid w:val="0063783B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43B1"/>
    <w:rsid w:val="00697DC1"/>
    <w:rsid w:val="00697EDC"/>
    <w:rsid w:val="006A2099"/>
    <w:rsid w:val="006A4B4A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6778"/>
    <w:rsid w:val="006C7661"/>
    <w:rsid w:val="006D4449"/>
    <w:rsid w:val="006D4794"/>
    <w:rsid w:val="006E0BDE"/>
    <w:rsid w:val="006E5B7D"/>
    <w:rsid w:val="006E68F3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4D34"/>
    <w:rsid w:val="007070CF"/>
    <w:rsid w:val="00707741"/>
    <w:rsid w:val="007128AF"/>
    <w:rsid w:val="00714EB8"/>
    <w:rsid w:val="00720E1B"/>
    <w:rsid w:val="0072118A"/>
    <w:rsid w:val="0072174F"/>
    <w:rsid w:val="0072177C"/>
    <w:rsid w:val="00725BD8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431B"/>
    <w:rsid w:val="007914F3"/>
    <w:rsid w:val="00791658"/>
    <w:rsid w:val="007956AF"/>
    <w:rsid w:val="00795D87"/>
    <w:rsid w:val="007A1BB4"/>
    <w:rsid w:val="007A5008"/>
    <w:rsid w:val="007B20D7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5DEF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4A97"/>
    <w:rsid w:val="009055FD"/>
    <w:rsid w:val="009056E2"/>
    <w:rsid w:val="00906AB7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2B2"/>
    <w:rsid w:val="009606F6"/>
    <w:rsid w:val="00961ADD"/>
    <w:rsid w:val="00965F24"/>
    <w:rsid w:val="00966633"/>
    <w:rsid w:val="00970B74"/>
    <w:rsid w:val="00971AC8"/>
    <w:rsid w:val="0097597C"/>
    <w:rsid w:val="0098186A"/>
    <w:rsid w:val="00986974"/>
    <w:rsid w:val="00986BC7"/>
    <w:rsid w:val="00992E1E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02EC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8DB"/>
    <w:rsid w:val="00A52922"/>
    <w:rsid w:val="00A52BAB"/>
    <w:rsid w:val="00A52C7C"/>
    <w:rsid w:val="00A55651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1DC0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39F7"/>
    <w:rsid w:val="00B141EE"/>
    <w:rsid w:val="00B21A3B"/>
    <w:rsid w:val="00B21CC5"/>
    <w:rsid w:val="00B23004"/>
    <w:rsid w:val="00B23116"/>
    <w:rsid w:val="00B24E19"/>
    <w:rsid w:val="00B25CA4"/>
    <w:rsid w:val="00B370F6"/>
    <w:rsid w:val="00B37A11"/>
    <w:rsid w:val="00B44885"/>
    <w:rsid w:val="00B45123"/>
    <w:rsid w:val="00B46CA0"/>
    <w:rsid w:val="00B50D23"/>
    <w:rsid w:val="00B5463F"/>
    <w:rsid w:val="00B60A8E"/>
    <w:rsid w:val="00B61114"/>
    <w:rsid w:val="00B63435"/>
    <w:rsid w:val="00B64BF7"/>
    <w:rsid w:val="00B65524"/>
    <w:rsid w:val="00B80970"/>
    <w:rsid w:val="00B84397"/>
    <w:rsid w:val="00B856DA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A93"/>
    <w:rsid w:val="00BA7D5F"/>
    <w:rsid w:val="00BB14F2"/>
    <w:rsid w:val="00BB3713"/>
    <w:rsid w:val="00BB4FBB"/>
    <w:rsid w:val="00BC4435"/>
    <w:rsid w:val="00BD1359"/>
    <w:rsid w:val="00BD2445"/>
    <w:rsid w:val="00BD2F22"/>
    <w:rsid w:val="00BD4B75"/>
    <w:rsid w:val="00BD5D83"/>
    <w:rsid w:val="00BE163A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2E13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49FE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ADD"/>
    <w:rsid w:val="00CB7163"/>
    <w:rsid w:val="00CB7187"/>
    <w:rsid w:val="00CC2593"/>
    <w:rsid w:val="00CC3D35"/>
    <w:rsid w:val="00CC5E27"/>
    <w:rsid w:val="00CC6B47"/>
    <w:rsid w:val="00CD0491"/>
    <w:rsid w:val="00CD1A72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6ADD"/>
    <w:rsid w:val="00D402D1"/>
    <w:rsid w:val="00D41220"/>
    <w:rsid w:val="00D44406"/>
    <w:rsid w:val="00D445AA"/>
    <w:rsid w:val="00D448E3"/>
    <w:rsid w:val="00D44AC7"/>
    <w:rsid w:val="00D4681B"/>
    <w:rsid w:val="00D51F14"/>
    <w:rsid w:val="00D521B0"/>
    <w:rsid w:val="00D52AE9"/>
    <w:rsid w:val="00D54973"/>
    <w:rsid w:val="00D558C7"/>
    <w:rsid w:val="00D6009A"/>
    <w:rsid w:val="00D60606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6C59"/>
    <w:rsid w:val="00DA7219"/>
    <w:rsid w:val="00DB20FD"/>
    <w:rsid w:val="00DB24CF"/>
    <w:rsid w:val="00DB572F"/>
    <w:rsid w:val="00DB5E55"/>
    <w:rsid w:val="00DB620A"/>
    <w:rsid w:val="00DC0749"/>
    <w:rsid w:val="00DC123B"/>
    <w:rsid w:val="00DC25CE"/>
    <w:rsid w:val="00DC54AD"/>
    <w:rsid w:val="00DC763D"/>
    <w:rsid w:val="00DD0BB5"/>
    <w:rsid w:val="00DD27EA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4D94"/>
    <w:rsid w:val="00E06C7B"/>
    <w:rsid w:val="00E07F3E"/>
    <w:rsid w:val="00E106BF"/>
    <w:rsid w:val="00E14FDF"/>
    <w:rsid w:val="00E20A05"/>
    <w:rsid w:val="00E22A41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3825"/>
    <w:rsid w:val="00F46E9C"/>
    <w:rsid w:val="00F4706B"/>
    <w:rsid w:val="00F47987"/>
    <w:rsid w:val="00F50433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02F0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06B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D7386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D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B25CA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B25CA4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5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customStyle="1" w:styleId="normaltextrun">
    <w:name w:val="normaltextrun"/>
    <w:basedOn w:val="DefaultParagraphFont"/>
    <w:rsid w:val="00D36ADD"/>
  </w:style>
  <w:style w:type="character" w:customStyle="1" w:styleId="ListParagraphChar">
    <w:name w:val="List Paragraph Char"/>
    <w:basedOn w:val="DefaultParagraphFont"/>
    <w:link w:val="ListParagraph"/>
    <w:uiPriority w:val="34"/>
    <w:rsid w:val="00D54973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2F38A9B31E84D2E85E8CBE927B00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2AB00-FF62-4B2E-9CEA-BB69F3632E4D}"/>
      </w:docPartPr>
      <w:docPartBody>
        <w:p w:rsidR="00B872A8" w:rsidRDefault="000172E1" w:rsidP="000172E1">
          <w:pPr>
            <w:pStyle w:val="32F38A9B31E84D2E85E8CBE927B0073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42C3621075444579CE1A999A6015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DB432-81B8-4E9C-8593-C0F121D2D3D9}"/>
      </w:docPartPr>
      <w:docPartBody>
        <w:p w:rsidR="00B872A8" w:rsidRDefault="000172E1" w:rsidP="000172E1">
          <w:pPr>
            <w:pStyle w:val="D42C3621075444579CE1A999A601516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2E2AD54B5C749AD904A00A4D7E17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DF118-7788-4DA5-9390-9A00F512C44B}"/>
      </w:docPartPr>
      <w:docPartBody>
        <w:p w:rsidR="00B872A8" w:rsidRDefault="000172E1" w:rsidP="000172E1">
          <w:pPr>
            <w:pStyle w:val="02E2AD54B5C749AD904A00A4D7E17E7B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B7749293759B467B8CEBE2B55B20E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B907F-540B-47AD-AB6F-112D433071B6}"/>
      </w:docPartPr>
      <w:docPartBody>
        <w:p w:rsidR="00B872A8" w:rsidRDefault="000172E1" w:rsidP="000172E1">
          <w:pPr>
            <w:pStyle w:val="B7749293759B467B8CEBE2B55B20EDA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8CCF4BF84C34833A22FFDE523C45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5FDD6-5C3C-471A-B959-701C810FFCA3}"/>
      </w:docPartPr>
      <w:docPartBody>
        <w:p w:rsidR="00B872A8" w:rsidRDefault="000172E1" w:rsidP="000172E1">
          <w:pPr>
            <w:pStyle w:val="D8CCF4BF84C34833A22FFDE523C45C0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E1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2C33B0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872A8"/>
    <w:rsid w:val="00B92AE2"/>
    <w:rsid w:val="00BB03B3"/>
    <w:rsid w:val="00C10BE1"/>
    <w:rsid w:val="00C86AC1"/>
    <w:rsid w:val="00C942CC"/>
    <w:rsid w:val="00CF3EAC"/>
    <w:rsid w:val="00D1199A"/>
    <w:rsid w:val="00D4681B"/>
    <w:rsid w:val="00DC0AEB"/>
    <w:rsid w:val="00DC549C"/>
    <w:rsid w:val="00DD1CB8"/>
    <w:rsid w:val="00E04351"/>
    <w:rsid w:val="00E2098D"/>
    <w:rsid w:val="00E45AA5"/>
    <w:rsid w:val="00E94F3E"/>
    <w:rsid w:val="00EA1D00"/>
    <w:rsid w:val="00EC1A4A"/>
    <w:rsid w:val="00EC27D2"/>
    <w:rsid w:val="00F21F00"/>
    <w:rsid w:val="00F27999"/>
    <w:rsid w:val="00F34F30"/>
    <w:rsid w:val="00F50433"/>
    <w:rsid w:val="00F53755"/>
    <w:rsid w:val="00FA7C23"/>
    <w:rsid w:val="00FC3B9B"/>
    <w:rsid w:val="00FD444E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72E1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2F38A9B31E84D2E85E8CBE927B00731">
    <w:name w:val="32F38A9B31E84D2E85E8CBE927B00731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D42C3621075444579CE1A999A6015169">
    <w:name w:val="D42C3621075444579CE1A999A6015169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02E2AD54B5C749AD904A00A4D7E17E7B">
    <w:name w:val="02E2AD54B5C749AD904A00A4D7E17E7B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B7749293759B467B8CEBE2B55B20EDAF">
    <w:name w:val="B7749293759B467B8CEBE2B55B20EDAF"/>
    <w:rsid w:val="000172E1"/>
    <w:pPr>
      <w:spacing w:after="160" w:line="259" w:lineRule="auto"/>
    </w:pPr>
    <w:rPr>
      <w:kern w:val="2"/>
      <w14:ligatures w14:val="standardContextual"/>
    </w:rPr>
  </w:style>
  <w:style w:type="paragraph" w:customStyle="1" w:styleId="D8CCF4BF84C34833A22FFDE523C45C09">
    <w:name w:val="D8CCF4BF84C34833A22FFDE523C45C09"/>
    <w:rsid w:val="000172E1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</TotalTime>
  <Pages>19</Pages>
  <Words>2499</Words>
  <Characters>14250</Characters>
  <Application>Microsoft Office Word</Application>
  <DocSecurity>8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Author Name</dc:creator>
  <cp:lastModifiedBy>Jonathan Curro</cp:lastModifiedBy>
  <cp:revision>8</cp:revision>
  <cp:lastPrinted>2021-09-20T03:02:00Z</cp:lastPrinted>
  <dcterms:created xsi:type="dcterms:W3CDTF">2025-03-27T00:18:00Z</dcterms:created>
  <dcterms:modified xsi:type="dcterms:W3CDTF">2025-05-07T02:36:00Z</dcterms:modified>
  <cp:contentStatus>v2-0_27/03/2025</cp:contentStatus>
</cp:coreProperties>
</file>