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30461" w14:textId="39040130" w:rsidR="00677444" w:rsidRPr="004932A4" w:rsidRDefault="00251DE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D77F9">
            <w:rPr>
              <w:szCs w:val="32"/>
            </w:rPr>
            <w:t>BSBPMG521</w:t>
          </w:r>
        </w:sdtContent>
      </w:sdt>
      <w:r w:rsidR="00677444" w:rsidRPr="004932A4">
        <w:rPr>
          <w:szCs w:val="32"/>
        </w:rPr>
        <w:t xml:space="preserve"> </w:t>
      </w:r>
    </w:p>
    <w:p w14:paraId="12ABB716" w14:textId="77777777" w:rsidR="004C3241" w:rsidRDefault="00251DE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D77F9">
            <w:rPr>
              <w:szCs w:val="32"/>
            </w:rPr>
            <w:t>Manage project integration</w:t>
          </w:r>
        </w:sdtContent>
      </w:sdt>
      <w:r w:rsidR="004C3241">
        <w:rPr>
          <w:szCs w:val="32"/>
        </w:rPr>
        <w:t xml:space="preserve"> </w:t>
      </w:r>
    </w:p>
    <w:p w14:paraId="609B8328" w14:textId="77777777" w:rsidR="00677444" w:rsidRPr="004932A4" w:rsidRDefault="004C3241" w:rsidP="00677444">
      <w:pPr>
        <w:pStyle w:val="01CSTCPLHeading1"/>
        <w:rPr>
          <w:szCs w:val="32"/>
        </w:rPr>
      </w:pPr>
      <w:r>
        <w:rPr>
          <w:szCs w:val="32"/>
        </w:rPr>
        <w:t>ASSESSMENT SUMMARY</w:t>
      </w:r>
    </w:p>
    <w:p w14:paraId="49039043" w14:textId="77777777" w:rsidR="00677444" w:rsidRPr="004C3241" w:rsidRDefault="00677444" w:rsidP="00677444">
      <w:pPr>
        <w:ind w:left="709" w:right="-24" w:hanging="709"/>
        <w:rPr>
          <w:rFonts w:ascii="Arial" w:hAnsi="Arial" w:cs="Arial"/>
          <w:b/>
          <w:sz w:val="20"/>
        </w:rPr>
      </w:pPr>
    </w:p>
    <w:p w14:paraId="28C24869"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D77F9">
            <w:rPr>
              <w:rFonts w:ascii="Arial" w:hAnsi="Arial" w:cs="Arial"/>
              <w:i/>
              <w:sz w:val="20"/>
            </w:rPr>
            <w:t>BSBPMG521</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D77F9">
            <w:rPr>
              <w:rFonts w:ascii="Arial" w:hAnsi="Arial" w:cs="Arial"/>
              <w:i/>
              <w:sz w:val="20"/>
            </w:rPr>
            <w:t>Manage project integration</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060B777" w14:textId="77777777" w:rsidR="00677444" w:rsidRPr="004C3241" w:rsidRDefault="00677444">
      <w:pPr>
        <w:jc w:val="left"/>
        <w:rPr>
          <w:rFonts w:ascii="Arial" w:hAnsi="Arial" w:cs="Arial"/>
          <w:sz w:val="20"/>
        </w:rPr>
      </w:pPr>
    </w:p>
    <w:p w14:paraId="596B297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F22C73E" w14:textId="77777777" w:rsidR="007C4FE0" w:rsidRPr="004C3241" w:rsidRDefault="007C4FE0">
      <w:pPr>
        <w:jc w:val="left"/>
        <w:rPr>
          <w:rFonts w:ascii="Arial" w:hAnsi="Arial" w:cs="Arial"/>
          <w:sz w:val="20"/>
        </w:rPr>
      </w:pPr>
    </w:p>
    <w:p w14:paraId="74428FE1"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8969C68" w14:textId="77777777" w:rsidR="007C4FE0" w:rsidRPr="004C3241" w:rsidRDefault="007C4FE0">
      <w:pPr>
        <w:jc w:val="left"/>
        <w:rPr>
          <w:rFonts w:ascii="Arial" w:hAnsi="Arial" w:cs="Arial"/>
          <w:sz w:val="20"/>
        </w:rPr>
      </w:pPr>
    </w:p>
    <w:p w14:paraId="04FB0A64"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DCA522E" w14:textId="77777777" w:rsidR="008B22FC" w:rsidRDefault="008B22FC">
      <w:pPr>
        <w:jc w:val="left"/>
        <w:rPr>
          <w:rFonts w:ascii="Arial" w:hAnsi="Arial" w:cs="Arial"/>
          <w:sz w:val="20"/>
        </w:rPr>
      </w:pPr>
    </w:p>
    <w:p w14:paraId="45BF7CDC"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A0066" w:rsidRPr="004C3241" w14:paraId="16A8E5EB" w14:textId="77777777" w:rsidTr="00D268F0">
        <w:trPr>
          <w:trHeight w:val="397"/>
        </w:trPr>
        <w:tc>
          <w:tcPr>
            <w:tcW w:w="3681" w:type="dxa"/>
            <w:shd w:val="clear" w:color="auto" w:fill="D9D9D9" w:themeFill="background1" w:themeFillShade="D9"/>
            <w:vAlign w:val="center"/>
          </w:tcPr>
          <w:p w14:paraId="6D6864A3" w14:textId="77777777" w:rsidR="007A0066" w:rsidRPr="004C3241" w:rsidRDefault="007A0066" w:rsidP="00D268F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8E9A697" w14:textId="77777777" w:rsidR="007A0066" w:rsidRPr="00455CC3" w:rsidRDefault="007A0066" w:rsidP="00D268F0">
            <w:pPr>
              <w:jc w:val="left"/>
              <w:rPr>
                <w:rFonts w:ascii="Arial" w:hAnsi="Arial" w:cs="Arial"/>
                <w:sz w:val="22"/>
              </w:rPr>
            </w:pPr>
            <w:permStart w:id="394662202" w:edGrp="everyone"/>
            <w:permEnd w:id="394662202"/>
          </w:p>
        </w:tc>
      </w:tr>
    </w:tbl>
    <w:p w14:paraId="688933E6" w14:textId="77777777" w:rsidR="007A0066" w:rsidRDefault="007A0066" w:rsidP="007A0066">
      <w:pPr>
        <w:jc w:val="left"/>
        <w:rPr>
          <w:rFonts w:ascii="Arial" w:hAnsi="Arial" w:cs="Arial"/>
          <w:sz w:val="20"/>
        </w:rPr>
      </w:pPr>
    </w:p>
    <w:p w14:paraId="7298DBFD" w14:textId="77777777" w:rsidR="007A0066" w:rsidRPr="004C3241" w:rsidRDefault="007A0066" w:rsidP="007A006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A0066" w:rsidRPr="004C3241" w14:paraId="31CC2720" w14:textId="77777777" w:rsidTr="00D268F0">
        <w:trPr>
          <w:trHeight w:val="283"/>
        </w:trPr>
        <w:tc>
          <w:tcPr>
            <w:tcW w:w="3681" w:type="dxa"/>
            <w:shd w:val="clear" w:color="auto" w:fill="000000" w:themeFill="text1"/>
            <w:vAlign w:val="center"/>
          </w:tcPr>
          <w:p w14:paraId="6D3C6627" w14:textId="77777777" w:rsidR="007A0066" w:rsidRPr="004C3241" w:rsidRDefault="007A0066" w:rsidP="00D268F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127E014" w14:textId="77777777" w:rsidR="007A0066" w:rsidRPr="004C3241" w:rsidRDefault="007A0066" w:rsidP="00D268F0">
            <w:pPr>
              <w:jc w:val="left"/>
              <w:rPr>
                <w:rFonts w:ascii="Arial" w:hAnsi="Arial" w:cs="Arial"/>
                <w:b/>
                <w:sz w:val="20"/>
              </w:rPr>
            </w:pPr>
            <w:r w:rsidRPr="004C3241">
              <w:rPr>
                <w:rFonts w:ascii="Arial" w:hAnsi="Arial" w:cs="Arial"/>
                <w:b/>
                <w:sz w:val="20"/>
              </w:rPr>
              <w:t xml:space="preserve">Assessment Results </w:t>
            </w:r>
          </w:p>
        </w:tc>
      </w:tr>
      <w:tr w:rsidR="007A0066" w:rsidRPr="004C3241" w14:paraId="751EF01E" w14:textId="77777777" w:rsidTr="00D268F0">
        <w:trPr>
          <w:trHeight w:val="454"/>
        </w:trPr>
        <w:tc>
          <w:tcPr>
            <w:tcW w:w="3681" w:type="dxa"/>
            <w:shd w:val="clear" w:color="auto" w:fill="D9D9D9" w:themeFill="background1" w:themeFillShade="D9"/>
            <w:vAlign w:val="center"/>
          </w:tcPr>
          <w:p w14:paraId="0005B186" w14:textId="77777777" w:rsidR="007A0066" w:rsidRPr="004C3241" w:rsidRDefault="007A0066" w:rsidP="00D268F0">
            <w:pPr>
              <w:jc w:val="left"/>
              <w:rPr>
                <w:rFonts w:ascii="Arial" w:hAnsi="Arial" w:cs="Arial"/>
                <w:sz w:val="20"/>
              </w:rPr>
            </w:pPr>
            <w:r w:rsidRPr="004C3241">
              <w:rPr>
                <w:rFonts w:ascii="Arial" w:hAnsi="Arial" w:cs="Arial"/>
                <w:sz w:val="20"/>
              </w:rPr>
              <w:t>Theory Exam</w:t>
            </w:r>
          </w:p>
        </w:tc>
        <w:tc>
          <w:tcPr>
            <w:tcW w:w="2667" w:type="dxa"/>
            <w:vAlign w:val="center"/>
          </w:tcPr>
          <w:p w14:paraId="75780C50" w14:textId="77777777" w:rsidR="007A0066" w:rsidRPr="004C3241" w:rsidRDefault="00251DE9" w:rsidP="00D268F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46539406" w:edGrp="everyone"/>
                <w:r w:rsidR="007A0066" w:rsidRPr="004C3241">
                  <w:rPr>
                    <w:rFonts w:ascii="Arial" w:hAnsi="Arial" w:cs="Arial"/>
                    <w:sz w:val="20"/>
                  </w:rPr>
                  <w:sym w:font="Wingdings" w:char="F0A8"/>
                </w:r>
                <w:permEnd w:id="1746539406"/>
              </w:sdtContent>
            </w:sdt>
            <w:r w:rsidR="007A0066" w:rsidRPr="004C3241">
              <w:rPr>
                <w:rFonts w:ascii="Arial" w:hAnsi="Arial" w:cs="Arial"/>
                <w:sz w:val="20"/>
              </w:rPr>
              <w:t xml:space="preserve"> Satisfactory </w:t>
            </w:r>
          </w:p>
        </w:tc>
        <w:permStart w:id="2085644508" w:edGrp="everyone"/>
        <w:tc>
          <w:tcPr>
            <w:tcW w:w="2668" w:type="dxa"/>
            <w:vAlign w:val="center"/>
          </w:tcPr>
          <w:p w14:paraId="197D4078" w14:textId="77777777" w:rsidR="007A0066" w:rsidRPr="004C3241" w:rsidRDefault="00251DE9" w:rsidP="00D268F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A0066" w:rsidRPr="004C3241">
                  <w:rPr>
                    <w:rFonts w:ascii="Arial" w:hAnsi="Arial" w:cs="Arial"/>
                    <w:sz w:val="20"/>
                  </w:rPr>
                  <w:sym w:font="Wingdings" w:char="F0A8"/>
                </w:r>
                <w:permEnd w:id="2085644508"/>
              </w:sdtContent>
            </w:sdt>
            <w:r w:rsidR="007A0066" w:rsidRPr="004C3241">
              <w:rPr>
                <w:rFonts w:ascii="Arial" w:hAnsi="Arial" w:cs="Arial"/>
                <w:sz w:val="20"/>
              </w:rPr>
              <w:t xml:space="preserve"> Not </w:t>
            </w:r>
            <w:r w:rsidR="007A0066">
              <w:rPr>
                <w:rFonts w:ascii="Arial" w:hAnsi="Arial" w:cs="Arial"/>
                <w:sz w:val="20"/>
              </w:rPr>
              <w:t xml:space="preserve">Yet </w:t>
            </w:r>
            <w:r w:rsidR="007A0066" w:rsidRPr="004C3241">
              <w:rPr>
                <w:rFonts w:ascii="Arial" w:hAnsi="Arial" w:cs="Arial"/>
                <w:sz w:val="20"/>
              </w:rPr>
              <w:t>Satisfactory</w:t>
            </w:r>
          </w:p>
        </w:tc>
      </w:tr>
      <w:tr w:rsidR="007A0066" w:rsidRPr="004C3241" w14:paraId="28D18190" w14:textId="77777777" w:rsidTr="00D268F0">
        <w:trPr>
          <w:trHeight w:val="454"/>
        </w:trPr>
        <w:tc>
          <w:tcPr>
            <w:tcW w:w="3681" w:type="dxa"/>
            <w:shd w:val="clear" w:color="auto" w:fill="D9D9D9" w:themeFill="background1" w:themeFillShade="D9"/>
            <w:vAlign w:val="center"/>
          </w:tcPr>
          <w:p w14:paraId="3EEE9567" w14:textId="77777777" w:rsidR="007A0066" w:rsidRPr="004C3241" w:rsidRDefault="007A0066" w:rsidP="00D268F0">
            <w:pPr>
              <w:jc w:val="left"/>
              <w:rPr>
                <w:rFonts w:ascii="Arial" w:hAnsi="Arial" w:cs="Arial"/>
                <w:sz w:val="20"/>
              </w:rPr>
            </w:pPr>
            <w:r w:rsidRPr="004C3241">
              <w:rPr>
                <w:rFonts w:ascii="Arial" w:hAnsi="Arial" w:cs="Arial"/>
                <w:sz w:val="20"/>
              </w:rPr>
              <w:t>Practical Assessment</w:t>
            </w:r>
          </w:p>
        </w:tc>
        <w:tc>
          <w:tcPr>
            <w:tcW w:w="2667" w:type="dxa"/>
            <w:vAlign w:val="center"/>
          </w:tcPr>
          <w:p w14:paraId="61E65679" w14:textId="77777777" w:rsidR="007A0066" w:rsidRPr="004C3241" w:rsidRDefault="00251DE9" w:rsidP="00D268F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28437791" w:edGrp="everyone"/>
                <w:r w:rsidR="007A0066">
                  <w:rPr>
                    <w:rFonts w:ascii="Arial" w:hAnsi="Arial" w:cs="Arial"/>
                    <w:sz w:val="20"/>
                  </w:rPr>
                  <w:sym w:font="Wingdings" w:char="F0A8"/>
                </w:r>
                <w:permEnd w:id="2128437791"/>
              </w:sdtContent>
            </w:sdt>
            <w:r w:rsidR="007A0066" w:rsidRPr="004C3241">
              <w:rPr>
                <w:rFonts w:ascii="Arial" w:hAnsi="Arial" w:cs="Arial"/>
                <w:sz w:val="20"/>
              </w:rPr>
              <w:t xml:space="preserve"> Satisfactory </w:t>
            </w:r>
          </w:p>
        </w:tc>
        <w:tc>
          <w:tcPr>
            <w:tcW w:w="2668" w:type="dxa"/>
            <w:vAlign w:val="center"/>
          </w:tcPr>
          <w:p w14:paraId="5C9059CA" w14:textId="77777777" w:rsidR="007A0066" w:rsidRPr="004C3241" w:rsidRDefault="00251DE9" w:rsidP="00D268F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29872488" w:edGrp="everyone"/>
                <w:r w:rsidR="007A0066" w:rsidRPr="004C3241">
                  <w:rPr>
                    <w:rFonts w:ascii="Arial" w:hAnsi="Arial" w:cs="Arial"/>
                    <w:sz w:val="20"/>
                  </w:rPr>
                  <w:sym w:font="Wingdings" w:char="F0A8"/>
                </w:r>
                <w:permEnd w:id="1329872488"/>
              </w:sdtContent>
            </w:sdt>
            <w:r w:rsidR="007A0066" w:rsidRPr="004C3241">
              <w:rPr>
                <w:rFonts w:ascii="Arial" w:hAnsi="Arial" w:cs="Arial"/>
                <w:sz w:val="20"/>
              </w:rPr>
              <w:t xml:space="preserve"> Not </w:t>
            </w:r>
            <w:r w:rsidR="007A0066">
              <w:rPr>
                <w:rFonts w:ascii="Arial" w:hAnsi="Arial" w:cs="Arial"/>
                <w:sz w:val="20"/>
              </w:rPr>
              <w:t xml:space="preserve">Yet </w:t>
            </w:r>
            <w:r w:rsidR="007A0066" w:rsidRPr="004C3241">
              <w:rPr>
                <w:rFonts w:ascii="Arial" w:hAnsi="Arial" w:cs="Arial"/>
                <w:sz w:val="20"/>
              </w:rPr>
              <w:t>Satisfactory</w:t>
            </w:r>
          </w:p>
        </w:tc>
      </w:tr>
      <w:tr w:rsidR="007A0066" w:rsidRPr="004C3241" w14:paraId="508CDFEA" w14:textId="77777777" w:rsidTr="00D268F0">
        <w:trPr>
          <w:trHeight w:val="454"/>
        </w:trPr>
        <w:tc>
          <w:tcPr>
            <w:tcW w:w="3681" w:type="dxa"/>
            <w:shd w:val="clear" w:color="auto" w:fill="000000" w:themeFill="text1"/>
            <w:vAlign w:val="center"/>
          </w:tcPr>
          <w:p w14:paraId="0864295D" w14:textId="77777777" w:rsidR="007A0066" w:rsidRPr="004C3241" w:rsidRDefault="007A0066" w:rsidP="00D268F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4586368" w:edGrp="everyone"/>
        <w:tc>
          <w:tcPr>
            <w:tcW w:w="2667" w:type="dxa"/>
            <w:vAlign w:val="center"/>
          </w:tcPr>
          <w:p w14:paraId="0593832B" w14:textId="77777777" w:rsidR="007A0066" w:rsidRPr="004C3241" w:rsidRDefault="00251DE9" w:rsidP="00D268F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A0066">
                  <w:rPr>
                    <w:rFonts w:ascii="Arial" w:hAnsi="Arial" w:cs="Arial"/>
                    <w:b/>
                    <w:sz w:val="20"/>
                  </w:rPr>
                  <w:sym w:font="Wingdings" w:char="F0A8"/>
                </w:r>
              </w:sdtContent>
            </w:sdt>
            <w:permEnd w:id="1164586368"/>
            <w:r w:rsidR="007A0066" w:rsidRPr="004C3241">
              <w:rPr>
                <w:rFonts w:ascii="Arial" w:hAnsi="Arial" w:cs="Arial"/>
                <w:b/>
                <w:sz w:val="20"/>
              </w:rPr>
              <w:t xml:space="preserve"> Competent</w:t>
            </w:r>
          </w:p>
        </w:tc>
        <w:tc>
          <w:tcPr>
            <w:tcW w:w="2668" w:type="dxa"/>
            <w:vAlign w:val="center"/>
          </w:tcPr>
          <w:p w14:paraId="071BCCCF" w14:textId="77777777" w:rsidR="007A0066" w:rsidRPr="004C3241" w:rsidRDefault="00251DE9" w:rsidP="00D268F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258226" w:edGrp="everyone"/>
                <w:r w:rsidR="007A0066" w:rsidRPr="004C3241">
                  <w:rPr>
                    <w:rFonts w:ascii="Arial" w:hAnsi="Arial" w:cs="Arial"/>
                    <w:b/>
                    <w:sz w:val="20"/>
                  </w:rPr>
                  <w:sym w:font="Wingdings" w:char="F0A8"/>
                </w:r>
                <w:permEnd w:id="5258226"/>
              </w:sdtContent>
            </w:sdt>
            <w:r w:rsidR="007A0066" w:rsidRPr="004C3241">
              <w:rPr>
                <w:rFonts w:ascii="Arial" w:hAnsi="Arial" w:cs="Arial"/>
                <w:b/>
                <w:sz w:val="20"/>
              </w:rPr>
              <w:t xml:space="preserve"> Not Yet Competent</w:t>
            </w:r>
          </w:p>
        </w:tc>
      </w:tr>
    </w:tbl>
    <w:p w14:paraId="4776EF1F" w14:textId="77777777" w:rsidR="007A0066" w:rsidRDefault="007A0066" w:rsidP="007A0066">
      <w:pPr>
        <w:jc w:val="left"/>
        <w:rPr>
          <w:rFonts w:ascii="Arial" w:hAnsi="Arial" w:cs="Arial"/>
          <w:sz w:val="20"/>
        </w:rPr>
      </w:pPr>
    </w:p>
    <w:p w14:paraId="38C04D4E" w14:textId="77777777" w:rsidR="007A0066" w:rsidRPr="004C3241" w:rsidRDefault="007A0066" w:rsidP="007A006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A0066" w:rsidRPr="004C3241" w14:paraId="426D1922" w14:textId="77777777" w:rsidTr="00D268F0">
        <w:trPr>
          <w:trHeight w:val="397"/>
        </w:trPr>
        <w:tc>
          <w:tcPr>
            <w:tcW w:w="3681" w:type="dxa"/>
            <w:shd w:val="clear" w:color="auto" w:fill="D9D9D9" w:themeFill="background1" w:themeFillShade="D9"/>
            <w:vAlign w:val="center"/>
          </w:tcPr>
          <w:p w14:paraId="44628965" w14:textId="77777777" w:rsidR="007A0066" w:rsidRPr="004C3241" w:rsidRDefault="007A0066" w:rsidP="00D268F0">
            <w:pPr>
              <w:jc w:val="left"/>
              <w:rPr>
                <w:rFonts w:ascii="Arial" w:hAnsi="Arial" w:cs="Arial"/>
                <w:sz w:val="20"/>
              </w:rPr>
            </w:pPr>
            <w:r w:rsidRPr="004C3241">
              <w:rPr>
                <w:rFonts w:ascii="Arial" w:hAnsi="Arial" w:cs="Arial"/>
                <w:sz w:val="20"/>
              </w:rPr>
              <w:t>Assessor Name</w:t>
            </w:r>
          </w:p>
        </w:tc>
        <w:tc>
          <w:tcPr>
            <w:tcW w:w="5335" w:type="dxa"/>
            <w:vAlign w:val="center"/>
          </w:tcPr>
          <w:p w14:paraId="133DBC4A" w14:textId="77777777" w:rsidR="007A0066" w:rsidRPr="00455CC3" w:rsidRDefault="007A0066" w:rsidP="00D268F0">
            <w:pPr>
              <w:jc w:val="left"/>
              <w:rPr>
                <w:rFonts w:ascii="Arial" w:hAnsi="Arial" w:cs="Arial"/>
                <w:sz w:val="22"/>
              </w:rPr>
            </w:pPr>
            <w:permStart w:id="801978876" w:edGrp="everyone"/>
            <w:permEnd w:id="801978876"/>
          </w:p>
        </w:tc>
      </w:tr>
      <w:tr w:rsidR="007A0066" w:rsidRPr="004C3241" w14:paraId="13A2230D" w14:textId="77777777" w:rsidTr="00D268F0">
        <w:trPr>
          <w:trHeight w:val="680"/>
        </w:trPr>
        <w:tc>
          <w:tcPr>
            <w:tcW w:w="3681" w:type="dxa"/>
            <w:shd w:val="clear" w:color="auto" w:fill="D9D9D9" w:themeFill="background1" w:themeFillShade="D9"/>
            <w:vAlign w:val="center"/>
          </w:tcPr>
          <w:p w14:paraId="6E69F44E" w14:textId="77777777" w:rsidR="007A0066" w:rsidRPr="004C3241" w:rsidRDefault="007A0066" w:rsidP="00D268F0">
            <w:pPr>
              <w:jc w:val="left"/>
              <w:rPr>
                <w:rFonts w:ascii="Arial" w:hAnsi="Arial" w:cs="Arial"/>
                <w:sz w:val="20"/>
              </w:rPr>
            </w:pPr>
            <w:r w:rsidRPr="004C3241">
              <w:rPr>
                <w:rFonts w:ascii="Arial" w:hAnsi="Arial" w:cs="Arial"/>
                <w:sz w:val="20"/>
              </w:rPr>
              <w:t>Assessor Signature</w:t>
            </w:r>
          </w:p>
        </w:tc>
        <w:permStart w:id="262735782" w:edGrp="everyone" w:displacedByCustomXml="next"/>
        <w:sdt>
          <w:sdtPr>
            <w:rPr>
              <w:rFonts w:ascii="Arial" w:hAnsi="Arial" w:cs="Arial"/>
              <w:sz w:val="22"/>
              <w:szCs w:val="22"/>
            </w:rPr>
            <w:id w:val="909501784"/>
            <w:showingPlcHdr/>
            <w:picture/>
          </w:sdtPr>
          <w:sdtEndPr/>
          <w:sdtContent>
            <w:tc>
              <w:tcPr>
                <w:tcW w:w="5335" w:type="dxa"/>
                <w:vAlign w:val="center"/>
              </w:tcPr>
              <w:p w14:paraId="71CE550F" w14:textId="77777777" w:rsidR="007A0066" w:rsidRPr="004C3241" w:rsidRDefault="007A0066" w:rsidP="00D268F0">
                <w:pPr>
                  <w:jc w:val="left"/>
                  <w:rPr>
                    <w:rFonts w:ascii="Arial" w:hAnsi="Arial" w:cs="Arial"/>
                    <w:sz w:val="20"/>
                  </w:rPr>
                </w:pPr>
                <w:r w:rsidRPr="00553DDB">
                  <w:rPr>
                    <w:rFonts w:ascii="Arial" w:hAnsi="Arial" w:cs="Arial"/>
                    <w:noProof/>
                    <w:sz w:val="22"/>
                    <w:szCs w:val="22"/>
                    <w:lang w:eastAsia="en-AU"/>
                  </w:rPr>
                  <w:drawing>
                    <wp:inline distT="0" distB="0" distL="0" distR="0" wp14:anchorId="1C61F5AF" wp14:editId="751AED26">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62735782" w:displacedByCustomXml="prev"/>
      </w:tr>
      <w:tr w:rsidR="007A0066" w:rsidRPr="004C3241" w14:paraId="774FC73D" w14:textId="77777777" w:rsidTr="00D268F0">
        <w:trPr>
          <w:trHeight w:val="397"/>
        </w:trPr>
        <w:tc>
          <w:tcPr>
            <w:tcW w:w="3681" w:type="dxa"/>
            <w:shd w:val="clear" w:color="auto" w:fill="D9D9D9" w:themeFill="background1" w:themeFillShade="D9"/>
            <w:vAlign w:val="center"/>
          </w:tcPr>
          <w:p w14:paraId="4E277447" w14:textId="77777777" w:rsidR="007A0066" w:rsidRPr="004C3241" w:rsidRDefault="007A0066" w:rsidP="00D268F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93617507" w:edGrp="everyone"/>
        <w:tc>
          <w:tcPr>
            <w:tcW w:w="5335" w:type="dxa"/>
            <w:tcBorders>
              <w:top w:val="nil"/>
              <w:left w:val="nil"/>
              <w:bottom w:val="single" w:sz="8" w:space="0" w:color="auto"/>
              <w:right w:val="single" w:sz="4" w:space="0" w:color="auto"/>
            </w:tcBorders>
            <w:vAlign w:val="center"/>
          </w:tcPr>
          <w:p w14:paraId="5AA4975E" w14:textId="77777777" w:rsidR="007A0066" w:rsidRPr="00DD7A44" w:rsidRDefault="00251DE9" w:rsidP="00D268F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C5A64298124447CBC32DF4D3EA0DC84"/>
                </w:placeholder>
                <w:showingPlcHdr/>
                <w:date w:fullDate="2017-04-04T00:00:00Z">
                  <w:dateFormat w:val="d/MM/yyyy"/>
                  <w:lid w:val="en-AU"/>
                  <w:storeMappedDataAs w:val="dateTime"/>
                  <w:calendar w:val="gregorian"/>
                </w:date>
              </w:sdtPr>
              <w:sdtEndPr/>
              <w:sdtContent>
                <w:r w:rsidR="007A0066" w:rsidRPr="00DD7A44">
                  <w:rPr>
                    <w:rStyle w:val="PlaceholderText"/>
                    <w:color w:val="auto"/>
                  </w:rPr>
                  <w:t>Click here to enter a date.</w:t>
                </w:r>
              </w:sdtContent>
            </w:sdt>
            <w:permEnd w:id="993617507"/>
          </w:p>
        </w:tc>
      </w:tr>
    </w:tbl>
    <w:p w14:paraId="4A9B640C" w14:textId="50FB8048" w:rsidR="007A0066" w:rsidRDefault="007A0066" w:rsidP="007A0066">
      <w:pPr>
        <w:jc w:val="left"/>
        <w:rPr>
          <w:szCs w:val="32"/>
        </w:rPr>
        <w:sectPr w:rsidR="007A0066"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65A07FC" w14:textId="354765FA" w:rsidR="007A0066" w:rsidRPr="004932A4" w:rsidRDefault="00251DE9" w:rsidP="007A0066">
      <w:pPr>
        <w:pStyle w:val="01CSTCPLHeading1"/>
        <w:rPr>
          <w:szCs w:val="32"/>
        </w:rPr>
      </w:pPr>
      <w:sdt>
        <w:sdtPr>
          <w:rPr>
            <w:szCs w:val="32"/>
          </w:rPr>
          <w:alias w:val="Title"/>
          <w:tag w:val=""/>
          <w:id w:val="1791854187"/>
          <w:placeholder>
            <w:docPart w:val="781BA40BBCB24C0DB3E8E9670FEEF319"/>
          </w:placeholder>
          <w:dataBinding w:prefixMappings="xmlns:ns0='http://purl.org/dc/elements/1.1/' xmlns:ns1='http://schemas.openxmlformats.org/package/2006/metadata/core-properties' " w:xpath="/ns1:coreProperties[1]/ns0:title[1]" w:storeItemID="{6C3C8BC8-F283-45AE-878A-BAB7291924A1}"/>
          <w:text/>
        </w:sdtPr>
        <w:sdtEndPr/>
        <w:sdtContent>
          <w:r w:rsidR="007A0066">
            <w:rPr>
              <w:szCs w:val="32"/>
            </w:rPr>
            <w:t>BSBPMG521</w:t>
          </w:r>
        </w:sdtContent>
      </w:sdt>
      <w:r w:rsidR="007A0066" w:rsidRPr="004932A4">
        <w:rPr>
          <w:szCs w:val="32"/>
        </w:rPr>
        <w:t xml:space="preserve"> </w:t>
      </w:r>
    </w:p>
    <w:p w14:paraId="06F13068" w14:textId="3FE8FA2D" w:rsidR="007A0066" w:rsidRPr="004932A4" w:rsidRDefault="00251DE9" w:rsidP="007A0066">
      <w:pPr>
        <w:pStyle w:val="01CSTCPLHeading1"/>
        <w:rPr>
          <w:szCs w:val="32"/>
        </w:rPr>
      </w:pPr>
      <w:sdt>
        <w:sdtPr>
          <w:rPr>
            <w:szCs w:val="32"/>
          </w:rPr>
          <w:alias w:val="Subject"/>
          <w:tag w:val=""/>
          <w:id w:val="825252594"/>
          <w:placeholder>
            <w:docPart w:val="1EA6249E93094C3587D5281309F17884"/>
          </w:placeholder>
          <w:dataBinding w:prefixMappings="xmlns:ns0='http://purl.org/dc/elements/1.1/' xmlns:ns1='http://schemas.openxmlformats.org/package/2006/metadata/core-properties' " w:xpath="/ns1:coreProperties[1]/ns0:subject[1]" w:storeItemID="{6C3C8BC8-F283-45AE-878A-BAB7291924A1}"/>
          <w:text/>
        </w:sdtPr>
        <w:sdtEndPr/>
        <w:sdtContent>
          <w:r w:rsidR="007A0066">
            <w:rPr>
              <w:szCs w:val="32"/>
            </w:rPr>
            <w:t>Manage project integration</w:t>
          </w:r>
        </w:sdtContent>
      </w:sdt>
    </w:p>
    <w:p w14:paraId="6DDAC1CC" w14:textId="77777777" w:rsidR="007A0066" w:rsidRDefault="007A0066" w:rsidP="007A006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A0066" w14:paraId="06F1DDCE" w14:textId="77777777" w:rsidTr="00D268F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499BE7" w14:textId="77777777" w:rsidR="007A0066" w:rsidRDefault="007A0066" w:rsidP="00D268F0">
            <w:pPr>
              <w:ind w:right="-24"/>
              <w:jc w:val="center"/>
              <w:rPr>
                <w:rFonts w:ascii="Arial" w:hAnsi="Arial" w:cs="Arial"/>
                <w:b/>
                <w:szCs w:val="24"/>
              </w:rPr>
            </w:pPr>
            <w:r w:rsidRPr="0032118C">
              <w:rPr>
                <w:rFonts w:ascii="Arial" w:hAnsi="Arial" w:cs="Arial"/>
                <w:b/>
                <w:szCs w:val="24"/>
              </w:rPr>
              <w:t>THEORY EXAM INSTRUCTIONS</w:t>
            </w:r>
          </w:p>
          <w:p w14:paraId="2EEEE33B" w14:textId="77777777" w:rsidR="007A0066" w:rsidRPr="0032118C" w:rsidRDefault="007A0066" w:rsidP="00D268F0">
            <w:pPr>
              <w:ind w:right="-24"/>
              <w:jc w:val="center"/>
              <w:rPr>
                <w:rFonts w:ascii="Arial" w:hAnsi="Arial" w:cs="Arial"/>
                <w:b/>
                <w:szCs w:val="24"/>
              </w:rPr>
            </w:pPr>
          </w:p>
          <w:p w14:paraId="1D902115" w14:textId="77777777" w:rsidR="007A0066" w:rsidRPr="0032118C" w:rsidRDefault="007A0066" w:rsidP="007A006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D51E384" w14:textId="77777777" w:rsidR="007A0066" w:rsidRPr="0032118C" w:rsidRDefault="007A0066" w:rsidP="007A006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9922456" w14:textId="77777777" w:rsidR="007A0066" w:rsidRPr="0032118C" w:rsidRDefault="007A0066" w:rsidP="007A006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688A180" w14:textId="77777777" w:rsidR="007A0066" w:rsidRDefault="007A0066" w:rsidP="007A006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2A8966D" w14:textId="77777777" w:rsidR="007A0066" w:rsidRPr="0032118C" w:rsidRDefault="007A0066" w:rsidP="007A006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89F8ECB" w14:textId="77777777" w:rsidR="007A0066" w:rsidRDefault="007A0066" w:rsidP="007A006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C35C842" w14:textId="77777777" w:rsidR="007A0066" w:rsidRPr="0032118C" w:rsidRDefault="007A0066" w:rsidP="007A006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6505388" w14:textId="77777777" w:rsidR="007A0066" w:rsidRPr="0032118C" w:rsidRDefault="007A0066" w:rsidP="007A006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2A17428" w14:textId="77777777" w:rsidR="007A0066" w:rsidRPr="00923E1E" w:rsidRDefault="007A0066" w:rsidP="007A006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7D6CEF4" w14:textId="77777777" w:rsidR="007A0066" w:rsidRDefault="007A0066" w:rsidP="007A0066">
      <w:pPr>
        <w:ind w:right="-24"/>
        <w:rPr>
          <w:rFonts w:ascii="Arial" w:hAnsi="Arial" w:cs="Arial"/>
          <w:sz w:val="22"/>
          <w:szCs w:val="22"/>
        </w:rPr>
      </w:pPr>
    </w:p>
    <w:p w14:paraId="56CE2A11" w14:textId="77777777" w:rsidR="007A0066" w:rsidRPr="00830749" w:rsidRDefault="007A0066" w:rsidP="007A006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A0066" w:rsidRPr="00830749" w14:paraId="696ABB55" w14:textId="77777777" w:rsidTr="00D268F0">
        <w:tc>
          <w:tcPr>
            <w:tcW w:w="2552" w:type="dxa"/>
            <w:tcBorders>
              <w:top w:val="nil"/>
              <w:left w:val="nil"/>
              <w:bottom w:val="nil"/>
              <w:right w:val="nil"/>
            </w:tcBorders>
          </w:tcPr>
          <w:p w14:paraId="3E30AB0A" w14:textId="77777777" w:rsidR="007A0066" w:rsidRPr="001C4084" w:rsidRDefault="007A0066" w:rsidP="00D268F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C1E81E9" w14:textId="77777777" w:rsidR="007A0066" w:rsidRPr="001C4084" w:rsidRDefault="007A0066" w:rsidP="00D268F0">
            <w:pPr>
              <w:ind w:right="-24"/>
              <w:rPr>
                <w:rFonts w:ascii="Arial" w:hAnsi="Arial" w:cs="Arial"/>
                <w:sz w:val="22"/>
                <w:szCs w:val="22"/>
              </w:rPr>
            </w:pPr>
            <w:permStart w:id="569257343" w:edGrp="everyone"/>
            <w:permEnd w:id="569257343"/>
          </w:p>
        </w:tc>
      </w:tr>
      <w:tr w:rsidR="007A0066" w:rsidRPr="004E05D0" w14:paraId="0E7758FB" w14:textId="77777777" w:rsidTr="00D268F0">
        <w:tc>
          <w:tcPr>
            <w:tcW w:w="2552" w:type="dxa"/>
            <w:tcBorders>
              <w:top w:val="nil"/>
              <w:left w:val="nil"/>
              <w:bottom w:val="nil"/>
              <w:right w:val="nil"/>
            </w:tcBorders>
          </w:tcPr>
          <w:p w14:paraId="3EA1971A" w14:textId="77777777" w:rsidR="007A0066" w:rsidRPr="004E05D0" w:rsidRDefault="007A0066" w:rsidP="00D268F0">
            <w:pPr>
              <w:ind w:right="-24"/>
              <w:rPr>
                <w:rFonts w:ascii="Arial" w:hAnsi="Arial" w:cs="Arial"/>
                <w:sz w:val="10"/>
                <w:szCs w:val="10"/>
              </w:rPr>
            </w:pPr>
          </w:p>
        </w:tc>
        <w:tc>
          <w:tcPr>
            <w:tcW w:w="6520" w:type="dxa"/>
            <w:tcBorders>
              <w:top w:val="single" w:sz="8" w:space="0" w:color="auto"/>
              <w:left w:val="nil"/>
              <w:bottom w:val="nil"/>
              <w:right w:val="nil"/>
            </w:tcBorders>
          </w:tcPr>
          <w:p w14:paraId="582E9783" w14:textId="77777777" w:rsidR="007A0066" w:rsidRPr="004E05D0" w:rsidRDefault="007A0066" w:rsidP="00D268F0">
            <w:pPr>
              <w:ind w:right="-24"/>
              <w:rPr>
                <w:rFonts w:ascii="Arial" w:hAnsi="Arial" w:cs="Arial"/>
                <w:sz w:val="10"/>
                <w:szCs w:val="10"/>
              </w:rPr>
            </w:pPr>
          </w:p>
        </w:tc>
      </w:tr>
      <w:tr w:rsidR="007A0066" w:rsidRPr="00830749" w14:paraId="2ED482A5" w14:textId="77777777" w:rsidTr="00D268F0">
        <w:tc>
          <w:tcPr>
            <w:tcW w:w="2552" w:type="dxa"/>
            <w:tcBorders>
              <w:top w:val="nil"/>
              <w:left w:val="nil"/>
              <w:bottom w:val="nil"/>
              <w:right w:val="nil"/>
            </w:tcBorders>
          </w:tcPr>
          <w:p w14:paraId="139D473D" w14:textId="77777777" w:rsidR="007A0066" w:rsidRPr="001C4084" w:rsidRDefault="007A0066" w:rsidP="00D268F0">
            <w:pPr>
              <w:ind w:right="-24"/>
              <w:rPr>
                <w:rFonts w:ascii="Arial" w:hAnsi="Arial" w:cs="Arial"/>
                <w:sz w:val="22"/>
                <w:szCs w:val="22"/>
              </w:rPr>
            </w:pPr>
            <w:r>
              <w:rPr>
                <w:rFonts w:ascii="Arial" w:hAnsi="Arial" w:cs="Arial"/>
                <w:sz w:val="22"/>
                <w:szCs w:val="22"/>
              </w:rPr>
              <w:t>Participant signature</w:t>
            </w:r>
          </w:p>
        </w:tc>
        <w:permStart w:id="861367097"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13C2AF87" w14:textId="77777777" w:rsidR="007A0066" w:rsidRPr="00DD7A44" w:rsidRDefault="007A0066" w:rsidP="00D268F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08BBF3" wp14:editId="5B1F178B">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61367097" w:displacedByCustomXml="prev"/>
      </w:tr>
      <w:tr w:rsidR="007A0066" w:rsidRPr="00830749" w14:paraId="739B5E3D" w14:textId="77777777" w:rsidTr="00D268F0">
        <w:tc>
          <w:tcPr>
            <w:tcW w:w="2552" w:type="dxa"/>
            <w:tcBorders>
              <w:top w:val="nil"/>
              <w:left w:val="nil"/>
              <w:bottom w:val="nil"/>
              <w:right w:val="nil"/>
            </w:tcBorders>
          </w:tcPr>
          <w:p w14:paraId="29A4BB0D" w14:textId="77777777" w:rsidR="007A0066" w:rsidRDefault="007A0066" w:rsidP="00D268F0">
            <w:pPr>
              <w:ind w:right="-24"/>
              <w:rPr>
                <w:rFonts w:ascii="Arial" w:hAnsi="Arial" w:cs="Arial"/>
                <w:sz w:val="22"/>
                <w:szCs w:val="22"/>
              </w:rPr>
            </w:pPr>
          </w:p>
        </w:tc>
        <w:tc>
          <w:tcPr>
            <w:tcW w:w="6520" w:type="dxa"/>
            <w:tcBorders>
              <w:top w:val="single" w:sz="8" w:space="0" w:color="auto"/>
              <w:left w:val="nil"/>
              <w:bottom w:val="nil"/>
              <w:right w:val="nil"/>
            </w:tcBorders>
          </w:tcPr>
          <w:p w14:paraId="2FA8A3A9" w14:textId="77777777" w:rsidR="007A0066" w:rsidRPr="001C4084" w:rsidRDefault="007A0066" w:rsidP="00D268F0">
            <w:pPr>
              <w:ind w:right="-24"/>
              <w:rPr>
                <w:rFonts w:ascii="Arial" w:hAnsi="Arial" w:cs="Arial"/>
                <w:sz w:val="22"/>
                <w:szCs w:val="22"/>
              </w:rPr>
            </w:pPr>
          </w:p>
        </w:tc>
      </w:tr>
      <w:tr w:rsidR="007A0066" w:rsidRPr="0077428E" w14:paraId="6425C04A" w14:textId="77777777" w:rsidTr="00D268F0">
        <w:tc>
          <w:tcPr>
            <w:tcW w:w="2552" w:type="dxa"/>
            <w:tcBorders>
              <w:top w:val="nil"/>
              <w:left w:val="nil"/>
              <w:bottom w:val="nil"/>
              <w:right w:val="nil"/>
            </w:tcBorders>
          </w:tcPr>
          <w:p w14:paraId="2A7B2DD1" w14:textId="77777777" w:rsidR="007A0066" w:rsidRPr="0077428E" w:rsidRDefault="007A0066" w:rsidP="00D268F0">
            <w:pPr>
              <w:ind w:right="-24"/>
              <w:rPr>
                <w:rFonts w:ascii="Arial" w:hAnsi="Arial" w:cs="Arial"/>
                <w:sz w:val="22"/>
                <w:szCs w:val="22"/>
              </w:rPr>
            </w:pPr>
            <w:r w:rsidRPr="0077428E">
              <w:rPr>
                <w:rFonts w:ascii="Arial" w:hAnsi="Arial" w:cs="Arial"/>
                <w:sz w:val="22"/>
                <w:szCs w:val="22"/>
              </w:rPr>
              <w:t>Date</w:t>
            </w:r>
          </w:p>
        </w:tc>
        <w:permStart w:id="2008369936" w:edGrp="everyone" w:displacedByCustomXml="next"/>
        <w:sdt>
          <w:sdtPr>
            <w:rPr>
              <w:rFonts w:ascii="Arial" w:hAnsi="Arial" w:cs="Arial"/>
              <w:sz w:val="22"/>
              <w:szCs w:val="22"/>
            </w:rPr>
            <w:id w:val="1824854710"/>
            <w:placeholder>
              <w:docPart w:val="02395431B4304788800B02FA6E6FC04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29974E1" w14:textId="77777777" w:rsidR="007A0066" w:rsidRPr="00DD7A44" w:rsidRDefault="007A0066" w:rsidP="00D268F0">
                <w:pPr>
                  <w:ind w:right="-24"/>
                  <w:rPr>
                    <w:rFonts w:ascii="Arial" w:hAnsi="Arial" w:cs="Arial"/>
                    <w:sz w:val="22"/>
                    <w:szCs w:val="22"/>
                  </w:rPr>
                </w:pPr>
                <w:r w:rsidRPr="00DD7A44">
                  <w:rPr>
                    <w:rStyle w:val="PlaceholderText"/>
                    <w:color w:val="auto"/>
                  </w:rPr>
                  <w:t>Click here to enter a date.</w:t>
                </w:r>
              </w:p>
            </w:tc>
          </w:sdtContent>
        </w:sdt>
        <w:permEnd w:id="2008369936" w:displacedByCustomXml="prev"/>
      </w:tr>
    </w:tbl>
    <w:p w14:paraId="174ECDF2" w14:textId="77777777" w:rsidR="007A0066" w:rsidRDefault="007A0066" w:rsidP="007A0066">
      <w:pPr>
        <w:ind w:right="-24"/>
        <w:rPr>
          <w:rFonts w:ascii="Arial" w:hAnsi="Arial" w:cs="Arial"/>
          <w:sz w:val="22"/>
          <w:szCs w:val="22"/>
        </w:rPr>
      </w:pPr>
    </w:p>
    <w:p w14:paraId="453F8871" w14:textId="77777777" w:rsidR="007A0066" w:rsidRDefault="007A0066" w:rsidP="007A006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A0066" w:rsidRPr="0032118C" w14:paraId="35551EA4" w14:textId="77777777" w:rsidTr="00D268F0">
        <w:tc>
          <w:tcPr>
            <w:tcW w:w="2552" w:type="dxa"/>
            <w:tcBorders>
              <w:top w:val="nil"/>
              <w:left w:val="nil"/>
              <w:bottom w:val="nil"/>
              <w:right w:val="nil"/>
            </w:tcBorders>
          </w:tcPr>
          <w:p w14:paraId="3162347D" w14:textId="77777777" w:rsidR="007A0066" w:rsidRPr="0032118C" w:rsidRDefault="007A0066" w:rsidP="00D268F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84664B" w14:textId="77777777" w:rsidR="007A0066" w:rsidRPr="0032118C" w:rsidRDefault="007A0066" w:rsidP="00D268F0">
            <w:pPr>
              <w:ind w:right="-24"/>
              <w:rPr>
                <w:rFonts w:ascii="Arial" w:hAnsi="Arial" w:cs="Arial"/>
                <w:sz w:val="22"/>
                <w:szCs w:val="22"/>
              </w:rPr>
            </w:pPr>
            <w:permStart w:id="778316163" w:edGrp="everyone"/>
            <w:permEnd w:id="778316163"/>
          </w:p>
        </w:tc>
      </w:tr>
      <w:tr w:rsidR="007A0066" w:rsidRPr="004E05D0" w14:paraId="634F3397" w14:textId="77777777" w:rsidTr="00D268F0">
        <w:trPr>
          <w:trHeight w:val="113"/>
        </w:trPr>
        <w:tc>
          <w:tcPr>
            <w:tcW w:w="2552" w:type="dxa"/>
            <w:tcBorders>
              <w:top w:val="nil"/>
              <w:left w:val="nil"/>
              <w:bottom w:val="nil"/>
              <w:right w:val="nil"/>
            </w:tcBorders>
          </w:tcPr>
          <w:p w14:paraId="1D8559CA" w14:textId="77777777" w:rsidR="007A0066" w:rsidRPr="004E05D0" w:rsidRDefault="007A0066" w:rsidP="00D268F0">
            <w:pPr>
              <w:ind w:right="-24"/>
              <w:rPr>
                <w:rFonts w:ascii="Arial" w:hAnsi="Arial" w:cs="Arial"/>
                <w:sz w:val="10"/>
                <w:szCs w:val="10"/>
              </w:rPr>
            </w:pPr>
          </w:p>
        </w:tc>
        <w:tc>
          <w:tcPr>
            <w:tcW w:w="6520" w:type="dxa"/>
            <w:tcBorders>
              <w:top w:val="single" w:sz="8" w:space="0" w:color="auto"/>
              <w:left w:val="nil"/>
              <w:bottom w:val="nil"/>
              <w:right w:val="nil"/>
            </w:tcBorders>
          </w:tcPr>
          <w:p w14:paraId="1FD2568D" w14:textId="77777777" w:rsidR="007A0066" w:rsidRPr="004E05D0" w:rsidRDefault="007A0066" w:rsidP="00D268F0">
            <w:pPr>
              <w:ind w:right="-24"/>
              <w:rPr>
                <w:rFonts w:ascii="Arial" w:hAnsi="Arial" w:cs="Arial"/>
                <w:sz w:val="10"/>
                <w:szCs w:val="10"/>
              </w:rPr>
            </w:pPr>
          </w:p>
        </w:tc>
      </w:tr>
      <w:tr w:rsidR="007A0066" w:rsidRPr="0032118C" w14:paraId="02BAFA1D" w14:textId="77777777" w:rsidTr="00D268F0">
        <w:tc>
          <w:tcPr>
            <w:tcW w:w="2552" w:type="dxa"/>
            <w:tcBorders>
              <w:top w:val="nil"/>
              <w:left w:val="nil"/>
              <w:bottom w:val="nil"/>
              <w:right w:val="nil"/>
            </w:tcBorders>
          </w:tcPr>
          <w:p w14:paraId="707B15EC" w14:textId="77777777" w:rsidR="007A0066" w:rsidRPr="0032118C" w:rsidRDefault="007A0066" w:rsidP="00D268F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9200671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D04F86B" w14:textId="77777777" w:rsidR="007A0066" w:rsidRPr="00DD7A44" w:rsidRDefault="007A0066" w:rsidP="00D268F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D70729" wp14:editId="1E3A9DA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2006719" w:displacedByCustomXml="prev"/>
      </w:tr>
      <w:tr w:rsidR="007A0066" w:rsidRPr="0032118C" w14:paraId="0951E68A" w14:textId="77777777" w:rsidTr="00D268F0">
        <w:tc>
          <w:tcPr>
            <w:tcW w:w="2552" w:type="dxa"/>
            <w:tcBorders>
              <w:top w:val="nil"/>
              <w:left w:val="nil"/>
              <w:bottom w:val="nil"/>
              <w:right w:val="nil"/>
            </w:tcBorders>
          </w:tcPr>
          <w:p w14:paraId="5A19EAD3" w14:textId="77777777" w:rsidR="007A0066" w:rsidRDefault="007A0066" w:rsidP="00D268F0">
            <w:pPr>
              <w:ind w:right="-24"/>
              <w:rPr>
                <w:rFonts w:ascii="Arial" w:hAnsi="Arial" w:cs="Arial"/>
                <w:sz w:val="22"/>
                <w:szCs w:val="22"/>
              </w:rPr>
            </w:pPr>
          </w:p>
        </w:tc>
        <w:tc>
          <w:tcPr>
            <w:tcW w:w="6520" w:type="dxa"/>
            <w:tcBorders>
              <w:top w:val="single" w:sz="8" w:space="0" w:color="auto"/>
              <w:left w:val="nil"/>
              <w:bottom w:val="nil"/>
              <w:right w:val="nil"/>
            </w:tcBorders>
          </w:tcPr>
          <w:p w14:paraId="2F5274A7" w14:textId="77777777" w:rsidR="007A0066" w:rsidRPr="0032118C" w:rsidRDefault="007A0066" w:rsidP="00D268F0">
            <w:pPr>
              <w:ind w:right="-24"/>
              <w:rPr>
                <w:rFonts w:ascii="Arial" w:hAnsi="Arial" w:cs="Arial"/>
                <w:sz w:val="22"/>
                <w:szCs w:val="22"/>
              </w:rPr>
            </w:pPr>
          </w:p>
        </w:tc>
      </w:tr>
      <w:tr w:rsidR="007A0066" w:rsidRPr="0077428E" w14:paraId="40359108" w14:textId="77777777" w:rsidTr="00D268F0">
        <w:tc>
          <w:tcPr>
            <w:tcW w:w="2552" w:type="dxa"/>
            <w:tcBorders>
              <w:top w:val="nil"/>
              <w:left w:val="nil"/>
              <w:bottom w:val="nil"/>
              <w:right w:val="nil"/>
            </w:tcBorders>
          </w:tcPr>
          <w:p w14:paraId="2605F4A1" w14:textId="77777777" w:rsidR="007A0066" w:rsidRPr="0077428E" w:rsidRDefault="007A0066" w:rsidP="00D268F0">
            <w:pPr>
              <w:ind w:right="-24"/>
              <w:rPr>
                <w:rFonts w:ascii="Arial" w:hAnsi="Arial" w:cs="Arial"/>
                <w:sz w:val="22"/>
                <w:szCs w:val="22"/>
              </w:rPr>
            </w:pPr>
            <w:r w:rsidRPr="0077428E">
              <w:rPr>
                <w:rFonts w:ascii="Arial" w:hAnsi="Arial" w:cs="Arial"/>
                <w:sz w:val="22"/>
                <w:szCs w:val="22"/>
              </w:rPr>
              <w:t>Date</w:t>
            </w:r>
          </w:p>
        </w:tc>
        <w:permStart w:id="297735282" w:edGrp="everyone"/>
        <w:tc>
          <w:tcPr>
            <w:tcW w:w="6520" w:type="dxa"/>
            <w:tcBorders>
              <w:top w:val="nil"/>
              <w:left w:val="nil"/>
              <w:bottom w:val="single" w:sz="8" w:space="0" w:color="auto"/>
              <w:right w:val="nil"/>
            </w:tcBorders>
          </w:tcPr>
          <w:p w14:paraId="4D869CAE" w14:textId="77777777" w:rsidR="007A0066" w:rsidRPr="00DD7A44" w:rsidRDefault="00251DE9" w:rsidP="00D268F0">
            <w:pPr>
              <w:tabs>
                <w:tab w:val="left" w:pos="4492"/>
              </w:tabs>
              <w:ind w:right="-24"/>
              <w:rPr>
                <w:rFonts w:ascii="Arial" w:hAnsi="Arial" w:cs="Arial"/>
                <w:sz w:val="22"/>
                <w:szCs w:val="22"/>
              </w:rPr>
            </w:pPr>
            <w:sdt>
              <w:sdtPr>
                <w:rPr>
                  <w:rFonts w:ascii="Arial" w:hAnsi="Arial" w:cs="Arial"/>
                  <w:sz w:val="22"/>
                  <w:szCs w:val="22"/>
                </w:rPr>
                <w:id w:val="923916815"/>
                <w:placeholder>
                  <w:docPart w:val="8821EB10A7104276939CEED50D36C752"/>
                </w:placeholder>
                <w:showingPlcHdr/>
                <w:date w:fullDate="2017-04-04T00:00:00Z">
                  <w:dateFormat w:val="d/MM/yyyy"/>
                  <w:lid w:val="en-AU"/>
                  <w:storeMappedDataAs w:val="dateTime"/>
                  <w:calendar w:val="gregorian"/>
                </w:date>
              </w:sdtPr>
              <w:sdtEndPr/>
              <w:sdtContent>
                <w:r w:rsidR="007A0066" w:rsidRPr="00DD7A44">
                  <w:rPr>
                    <w:rStyle w:val="PlaceholderText"/>
                    <w:color w:val="auto"/>
                  </w:rPr>
                  <w:t>Click here to enter a date.</w:t>
                </w:r>
              </w:sdtContent>
            </w:sdt>
            <w:permEnd w:id="297735282"/>
          </w:p>
        </w:tc>
      </w:tr>
    </w:tbl>
    <w:p w14:paraId="6209C73B" w14:textId="77777777" w:rsidR="007A0066" w:rsidRPr="0077428E" w:rsidRDefault="007A0066" w:rsidP="007A0066">
      <w:pPr>
        <w:ind w:right="-24"/>
        <w:rPr>
          <w:rFonts w:ascii="Arial" w:hAnsi="Arial" w:cs="Arial"/>
          <w:sz w:val="22"/>
          <w:szCs w:val="22"/>
        </w:rPr>
      </w:pPr>
    </w:p>
    <w:p w14:paraId="2C2D0EC8" w14:textId="77777777" w:rsidR="007A0066" w:rsidRDefault="007A0066" w:rsidP="007A006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A0066" w:rsidRPr="004932A4" w14:paraId="6B7E39FC" w14:textId="77777777" w:rsidTr="00D268F0">
        <w:trPr>
          <w:trHeight w:val="217"/>
          <w:jc w:val="center"/>
        </w:trPr>
        <w:tc>
          <w:tcPr>
            <w:tcW w:w="2528" w:type="dxa"/>
            <w:shd w:val="clear" w:color="auto" w:fill="F3F3F3"/>
            <w:vAlign w:val="center"/>
          </w:tcPr>
          <w:p w14:paraId="579CDB28" w14:textId="77777777" w:rsidR="007A0066" w:rsidRPr="004932A4" w:rsidRDefault="007A0066" w:rsidP="00D268F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79078D4" w14:textId="77777777" w:rsidR="007A0066" w:rsidRPr="004932A4" w:rsidRDefault="007A0066" w:rsidP="00D268F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C783B0D" w14:textId="77777777" w:rsidR="007A0066" w:rsidRPr="004932A4" w:rsidRDefault="007A0066" w:rsidP="00D268F0">
            <w:pPr>
              <w:ind w:right="-24"/>
              <w:jc w:val="center"/>
              <w:rPr>
                <w:rFonts w:ascii="Arial" w:hAnsi="Arial" w:cs="Arial"/>
                <w:b/>
                <w:bCs/>
                <w:sz w:val="22"/>
                <w:szCs w:val="22"/>
              </w:rPr>
            </w:pPr>
            <w:r>
              <w:rPr>
                <w:rFonts w:ascii="Arial" w:hAnsi="Arial" w:cs="Arial"/>
                <w:b/>
                <w:bCs/>
                <w:sz w:val="22"/>
                <w:szCs w:val="22"/>
              </w:rPr>
              <w:t>Task outcome (Tick)</w:t>
            </w:r>
          </w:p>
        </w:tc>
      </w:tr>
      <w:tr w:rsidR="007A0066" w:rsidRPr="004932A4" w14:paraId="33BFAC7C" w14:textId="77777777" w:rsidTr="00D268F0">
        <w:trPr>
          <w:cantSplit/>
          <w:jc w:val="center"/>
        </w:trPr>
        <w:tc>
          <w:tcPr>
            <w:tcW w:w="2528" w:type="dxa"/>
            <w:vMerge w:val="restart"/>
            <w:vAlign w:val="center"/>
          </w:tcPr>
          <w:p w14:paraId="648377B3" w14:textId="3BBC9037" w:rsidR="007A0066" w:rsidRPr="004932A4" w:rsidRDefault="007A0066" w:rsidP="00D268F0">
            <w:pPr>
              <w:ind w:right="-24"/>
              <w:jc w:val="center"/>
              <w:rPr>
                <w:rFonts w:ascii="Arial" w:hAnsi="Arial" w:cs="Arial"/>
                <w:sz w:val="22"/>
                <w:szCs w:val="22"/>
              </w:rPr>
            </w:pPr>
            <w:r>
              <w:rPr>
                <w:rFonts w:ascii="Arial" w:hAnsi="Arial" w:cs="Arial"/>
                <w:sz w:val="22"/>
                <w:szCs w:val="22"/>
              </w:rPr>
              <w:t>41</w:t>
            </w:r>
          </w:p>
        </w:tc>
        <w:tc>
          <w:tcPr>
            <w:tcW w:w="2411" w:type="dxa"/>
            <w:vMerge w:val="restart"/>
            <w:vAlign w:val="center"/>
          </w:tcPr>
          <w:p w14:paraId="2293F14F" w14:textId="77777777" w:rsidR="007A0066" w:rsidRPr="004932A4" w:rsidRDefault="007A0066" w:rsidP="00D268F0">
            <w:pPr>
              <w:ind w:right="-24"/>
              <w:jc w:val="center"/>
              <w:rPr>
                <w:rFonts w:ascii="Arial" w:hAnsi="Arial" w:cs="Arial"/>
                <w:sz w:val="22"/>
                <w:szCs w:val="22"/>
              </w:rPr>
            </w:pPr>
            <w:permStart w:id="1234072358" w:edGrp="everyone"/>
            <w:permEnd w:id="1234072358"/>
          </w:p>
        </w:tc>
        <w:tc>
          <w:tcPr>
            <w:tcW w:w="1346" w:type="dxa"/>
            <w:vAlign w:val="center"/>
          </w:tcPr>
          <w:p w14:paraId="209D3107" w14:textId="77777777" w:rsidR="007A0066" w:rsidRPr="004932A4" w:rsidRDefault="007A0066" w:rsidP="00D268F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96E9E67" w14:textId="77777777" w:rsidR="007A0066" w:rsidRPr="004932A4" w:rsidRDefault="007A0066" w:rsidP="00D268F0">
            <w:pPr>
              <w:ind w:right="-24"/>
              <w:jc w:val="center"/>
              <w:rPr>
                <w:rFonts w:ascii="Arial" w:hAnsi="Arial" w:cs="Arial"/>
                <w:sz w:val="22"/>
                <w:szCs w:val="22"/>
              </w:rPr>
            </w:pPr>
            <w:r>
              <w:rPr>
                <w:rFonts w:ascii="Arial" w:hAnsi="Arial" w:cs="Arial"/>
                <w:sz w:val="22"/>
                <w:szCs w:val="22"/>
              </w:rPr>
              <w:t>Not Yet Satisfactory</w:t>
            </w:r>
          </w:p>
        </w:tc>
      </w:tr>
      <w:tr w:rsidR="007A0066" w:rsidRPr="004932A4" w14:paraId="749A0191" w14:textId="77777777" w:rsidTr="00D268F0">
        <w:trPr>
          <w:cantSplit/>
          <w:trHeight w:val="454"/>
          <w:jc w:val="center"/>
        </w:trPr>
        <w:tc>
          <w:tcPr>
            <w:tcW w:w="2528" w:type="dxa"/>
            <w:vMerge/>
            <w:vAlign w:val="center"/>
          </w:tcPr>
          <w:p w14:paraId="5B48ED6F" w14:textId="2B60E9B1" w:rsidR="007A0066" w:rsidRPr="004932A4" w:rsidRDefault="007A0066" w:rsidP="00D268F0">
            <w:pPr>
              <w:ind w:right="-24"/>
              <w:jc w:val="center"/>
              <w:rPr>
                <w:rFonts w:ascii="Arial" w:hAnsi="Arial" w:cs="Arial"/>
                <w:sz w:val="22"/>
                <w:szCs w:val="22"/>
              </w:rPr>
            </w:pPr>
          </w:p>
        </w:tc>
        <w:tc>
          <w:tcPr>
            <w:tcW w:w="2411" w:type="dxa"/>
            <w:vMerge/>
            <w:vAlign w:val="center"/>
          </w:tcPr>
          <w:p w14:paraId="17C993BE" w14:textId="77777777" w:rsidR="007A0066" w:rsidRPr="004932A4" w:rsidRDefault="007A0066" w:rsidP="00D268F0">
            <w:pPr>
              <w:ind w:right="-24"/>
              <w:jc w:val="center"/>
              <w:rPr>
                <w:rFonts w:ascii="Arial" w:hAnsi="Arial" w:cs="Arial"/>
                <w:sz w:val="22"/>
                <w:szCs w:val="22"/>
              </w:rPr>
            </w:pPr>
          </w:p>
        </w:tc>
        <w:permStart w:id="1002509374" w:edGrp="everyone"/>
        <w:tc>
          <w:tcPr>
            <w:tcW w:w="1346" w:type="dxa"/>
            <w:vAlign w:val="center"/>
          </w:tcPr>
          <w:p w14:paraId="2B35A063" w14:textId="77777777" w:rsidR="007A0066" w:rsidRPr="00533511" w:rsidRDefault="00251DE9" w:rsidP="00D268F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A0066">
                  <w:rPr>
                    <w:rFonts w:ascii="Arial" w:hAnsi="Arial" w:cs="Arial"/>
                    <w:sz w:val="40"/>
                    <w:szCs w:val="28"/>
                  </w:rPr>
                  <w:sym w:font="Wingdings" w:char="F0A8"/>
                </w:r>
              </w:sdtContent>
            </w:sdt>
            <w:permEnd w:id="1002509374"/>
          </w:p>
        </w:tc>
        <w:permStart w:id="1262751556" w:edGrp="everyone"/>
        <w:tc>
          <w:tcPr>
            <w:tcW w:w="1347" w:type="dxa"/>
            <w:vAlign w:val="center"/>
          </w:tcPr>
          <w:p w14:paraId="4356D0EE" w14:textId="77777777" w:rsidR="007A0066" w:rsidRPr="00533511" w:rsidRDefault="00251DE9" w:rsidP="00D268F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A0066">
                  <w:rPr>
                    <w:rFonts w:ascii="Arial" w:hAnsi="Arial" w:cs="Arial"/>
                    <w:sz w:val="40"/>
                    <w:szCs w:val="28"/>
                  </w:rPr>
                  <w:sym w:font="Wingdings" w:char="F0A8"/>
                </w:r>
              </w:sdtContent>
            </w:sdt>
            <w:permEnd w:id="126275155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A0066" w:rsidRPr="000C0B14" w14:paraId="197AEDAB" w14:textId="77777777" w:rsidTr="00D268F0">
        <w:tc>
          <w:tcPr>
            <w:tcW w:w="9057" w:type="dxa"/>
            <w:shd w:val="clear" w:color="auto" w:fill="D9D9D9" w:themeFill="background1" w:themeFillShade="D9"/>
          </w:tcPr>
          <w:p w14:paraId="533AFFFA" w14:textId="77777777" w:rsidR="007A0066" w:rsidRPr="000C0B14" w:rsidRDefault="007A0066" w:rsidP="00D268F0">
            <w:pPr>
              <w:keepNext/>
              <w:rPr>
                <w:rFonts w:ascii="Arial" w:hAnsi="Arial" w:cs="Arial"/>
                <w:b/>
                <w:caps/>
                <w:szCs w:val="24"/>
              </w:rPr>
            </w:pPr>
            <w:r w:rsidRPr="000C0B14">
              <w:rPr>
                <w:rFonts w:ascii="Arial" w:hAnsi="Arial" w:cs="Arial"/>
                <w:b/>
                <w:caps/>
                <w:szCs w:val="24"/>
              </w:rPr>
              <w:lastRenderedPageBreak/>
              <w:t>ASSESSOR Comments</w:t>
            </w:r>
          </w:p>
        </w:tc>
      </w:tr>
      <w:tr w:rsidR="007A0066" w:rsidRPr="000C0B14" w14:paraId="3F578A50" w14:textId="77777777" w:rsidTr="00D268F0">
        <w:trPr>
          <w:trHeight w:val="13433"/>
        </w:trPr>
        <w:tc>
          <w:tcPr>
            <w:tcW w:w="9057" w:type="dxa"/>
          </w:tcPr>
          <w:p w14:paraId="1BFC766A" w14:textId="77777777" w:rsidR="007A0066" w:rsidRPr="000C0B14" w:rsidRDefault="007A0066" w:rsidP="00D268F0">
            <w:pPr>
              <w:rPr>
                <w:rFonts w:ascii="Arial" w:hAnsi="Arial" w:cs="Arial"/>
                <w:szCs w:val="24"/>
              </w:rPr>
            </w:pPr>
            <w:permStart w:id="1990542940" w:edGrp="everyone"/>
            <w:permEnd w:id="1990542940"/>
          </w:p>
        </w:tc>
      </w:tr>
    </w:tbl>
    <w:p w14:paraId="40104B9A" w14:textId="550A3C7D" w:rsidR="00E3463A" w:rsidRPr="00830749" w:rsidRDefault="00A808EE" w:rsidP="00E3463A">
      <w:pPr>
        <w:pStyle w:val="11CSTCPLQuestionBullet"/>
        <w:ind w:left="709" w:hanging="709"/>
      </w:pPr>
      <w:bookmarkStart w:id="0" w:name="_Ref24114607"/>
      <w:bookmarkStart w:id="1" w:name="_Ref30164297"/>
      <w:r>
        <w:lastRenderedPageBreak/>
        <w:t xml:space="preserve">Which of the following is </w:t>
      </w:r>
      <w:r w:rsidRPr="00A808EE">
        <w:rPr>
          <w:u w:val="single"/>
        </w:rPr>
        <w:t>not</w:t>
      </w:r>
      <w:r>
        <w:t xml:space="preserve"> a purpose of a project’s business case</w:t>
      </w:r>
      <w:bookmarkEnd w:id="0"/>
      <w:r w:rsidR="0067425C">
        <w:t>? Tick your response.</w:t>
      </w:r>
      <w:bookmarkEnd w:id="1"/>
      <w:r w:rsidR="0067425C">
        <w:t xml:space="preserve"> </w:t>
      </w:r>
    </w:p>
    <w:p w14:paraId="4C3139F9" w14:textId="77777777" w:rsidR="00E3463A" w:rsidRPr="00830749" w:rsidRDefault="00E3463A" w:rsidP="00E346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463A" w14:paraId="43B2069F" w14:textId="77777777" w:rsidTr="0067425C">
        <w:tc>
          <w:tcPr>
            <w:tcW w:w="610" w:type="pct"/>
            <w:tcBorders>
              <w:top w:val="nil"/>
              <w:left w:val="nil"/>
              <w:bottom w:val="nil"/>
              <w:right w:val="single" w:sz="12" w:space="0" w:color="auto"/>
            </w:tcBorders>
            <w:shd w:val="clear" w:color="auto" w:fill="auto"/>
          </w:tcPr>
          <w:p w14:paraId="1789D5EF" w14:textId="77777777" w:rsidR="00E3463A" w:rsidRDefault="00E3463A" w:rsidP="0067425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E0E873" w14:textId="77777777" w:rsidR="00E3463A" w:rsidRDefault="00E3463A" w:rsidP="0067425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424736" w14:textId="77777777" w:rsidR="00E3463A" w:rsidRDefault="00E3463A" w:rsidP="0067425C">
            <w:pPr>
              <w:keepNext/>
              <w:ind w:left="993" w:hanging="993"/>
              <w:jc w:val="center"/>
            </w:pPr>
            <w:r>
              <w:t>Possible Answers</w:t>
            </w:r>
          </w:p>
        </w:tc>
        <w:permStart w:id="1460230235" w:edGrp="everyone"/>
        <w:tc>
          <w:tcPr>
            <w:tcW w:w="335" w:type="pct"/>
            <w:tcBorders>
              <w:top w:val="nil"/>
              <w:left w:val="single" w:sz="12" w:space="0" w:color="auto"/>
              <w:bottom w:val="nil"/>
              <w:right w:val="nil"/>
            </w:tcBorders>
            <w:shd w:val="clear" w:color="auto" w:fill="auto"/>
          </w:tcPr>
          <w:p w14:paraId="01B2CEBE" w14:textId="77777777" w:rsidR="00E3463A" w:rsidRPr="00533511" w:rsidRDefault="00251DE9" w:rsidP="0067425C">
            <w:pPr>
              <w:rPr>
                <w:rFonts w:ascii="Arial" w:hAnsi="Arial" w:cs="Arial"/>
                <w:sz w:val="44"/>
                <w:szCs w:val="44"/>
              </w:rPr>
            </w:pPr>
            <w:sdt>
              <w:sdtPr>
                <w:rPr>
                  <w:rFonts w:ascii="Arial" w:hAnsi="Arial" w:cs="Arial"/>
                  <w:sz w:val="44"/>
                  <w:szCs w:val="44"/>
                </w:rPr>
                <w:id w:val="-228005217"/>
                <w14:checkbox>
                  <w14:checked w14:val="0"/>
                  <w14:checkedState w14:val="00FE" w14:font="Wingdings"/>
                  <w14:uncheckedState w14:val="00A8" w14:font="Wingdings"/>
                </w14:checkbox>
              </w:sdtPr>
              <w:sdtEndPr/>
              <w:sdtContent>
                <w:r w:rsidR="00E3463A">
                  <w:rPr>
                    <w:rFonts w:ascii="Arial" w:hAnsi="Arial" w:cs="Arial"/>
                    <w:sz w:val="44"/>
                    <w:szCs w:val="44"/>
                  </w:rPr>
                  <w:sym w:font="Wingdings" w:char="F0A8"/>
                </w:r>
              </w:sdtContent>
            </w:sdt>
            <w:permEnd w:id="1460230235"/>
          </w:p>
        </w:tc>
      </w:tr>
      <w:tr w:rsidR="00A51CE3" w14:paraId="78809359" w14:textId="77777777" w:rsidTr="0067425C">
        <w:trPr>
          <w:trHeight w:val="425"/>
          <w:hidden/>
        </w:trPr>
        <w:tc>
          <w:tcPr>
            <w:tcW w:w="610" w:type="pct"/>
            <w:tcBorders>
              <w:top w:val="nil"/>
              <w:left w:val="nil"/>
              <w:bottom w:val="nil"/>
              <w:right w:val="single" w:sz="12" w:space="0" w:color="auto"/>
            </w:tcBorders>
          </w:tcPr>
          <w:p w14:paraId="1FB4D310" w14:textId="77777777" w:rsidR="00A51CE3" w:rsidRPr="00FE608E" w:rsidRDefault="00A51CE3" w:rsidP="00A51CE3">
            <w:pPr>
              <w:ind w:left="993" w:hanging="993"/>
              <w:jc w:val="center"/>
              <w:rPr>
                <w:vanish/>
              </w:rPr>
            </w:pPr>
          </w:p>
        </w:tc>
        <w:permStart w:id="1373001155" w:edGrp="everyone" w:displacedByCustomXml="next"/>
        <w:sdt>
          <w:sdtPr>
            <w:rPr>
              <w:rFonts w:ascii="Arial" w:hAnsi="Arial" w:cs="Arial"/>
              <w:sz w:val="40"/>
              <w:szCs w:val="44"/>
            </w:rPr>
            <w:id w:val="93356226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711DA5C" w14:textId="4B2D440B" w:rsidR="00A51CE3" w:rsidRPr="00A51CE3" w:rsidRDefault="00A51CE3" w:rsidP="00A51CE3">
                <w:pPr>
                  <w:ind w:left="993" w:hanging="993"/>
                  <w:jc w:val="center"/>
                  <w:rPr>
                    <w:b/>
                    <w:bCs/>
                    <w:vanish/>
                    <w:color w:val="17365D" w:themeColor="text2" w:themeShade="BF"/>
                  </w:rPr>
                </w:pPr>
                <w:r>
                  <w:rPr>
                    <w:rFonts w:ascii="Arial" w:hAnsi="Arial" w:cs="Arial"/>
                    <w:sz w:val="40"/>
                    <w:szCs w:val="44"/>
                  </w:rPr>
                  <w:sym w:font="Wingdings" w:char="F0A8"/>
                </w:r>
              </w:p>
            </w:tc>
          </w:sdtContent>
        </w:sdt>
        <w:permEnd w:id="13730011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F2FB8E" w14:textId="77777777" w:rsidR="00A51CE3" w:rsidRDefault="00A51CE3" w:rsidP="00A51CE3">
            <w:pPr>
              <w:jc w:val="center"/>
            </w:pPr>
            <w:r w:rsidRPr="00A808EE">
              <w:t>Lists the reasons and objectives for initiating the project</w:t>
            </w:r>
          </w:p>
        </w:tc>
        <w:tc>
          <w:tcPr>
            <w:tcW w:w="335" w:type="pct"/>
            <w:tcBorders>
              <w:top w:val="nil"/>
              <w:left w:val="single" w:sz="12" w:space="0" w:color="auto"/>
              <w:bottom w:val="nil"/>
              <w:right w:val="nil"/>
            </w:tcBorders>
          </w:tcPr>
          <w:p w14:paraId="3EA91B14" w14:textId="77777777" w:rsidR="00A51CE3" w:rsidRDefault="00A51CE3" w:rsidP="00A51CE3">
            <w:pPr>
              <w:ind w:left="993" w:hanging="993"/>
            </w:pPr>
          </w:p>
        </w:tc>
      </w:tr>
      <w:tr w:rsidR="00A51CE3" w14:paraId="0FC7B518" w14:textId="77777777" w:rsidTr="0067425C">
        <w:trPr>
          <w:trHeight w:val="425"/>
          <w:hidden/>
        </w:trPr>
        <w:tc>
          <w:tcPr>
            <w:tcW w:w="610" w:type="pct"/>
            <w:tcBorders>
              <w:top w:val="nil"/>
              <w:left w:val="nil"/>
              <w:bottom w:val="nil"/>
              <w:right w:val="single" w:sz="12" w:space="0" w:color="auto"/>
            </w:tcBorders>
          </w:tcPr>
          <w:p w14:paraId="77A1C04E" w14:textId="77777777" w:rsidR="00A51CE3" w:rsidRPr="00FE608E" w:rsidRDefault="00A51CE3" w:rsidP="00A51CE3">
            <w:pPr>
              <w:ind w:left="993" w:hanging="993"/>
              <w:jc w:val="center"/>
              <w:rPr>
                <w:vanish/>
              </w:rPr>
            </w:pPr>
          </w:p>
        </w:tc>
        <w:permStart w:id="1936661438" w:edGrp="everyone" w:displacedByCustomXml="next"/>
        <w:sdt>
          <w:sdtPr>
            <w:rPr>
              <w:rFonts w:ascii="Arial" w:hAnsi="Arial" w:cs="Arial"/>
              <w:sz w:val="40"/>
              <w:szCs w:val="44"/>
            </w:rPr>
            <w:id w:val="-19555504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5B5DA9" w14:textId="27B44E17" w:rsidR="00A51CE3" w:rsidRPr="00A51CE3" w:rsidRDefault="00A51CE3" w:rsidP="00A51CE3">
                <w:pPr>
                  <w:ind w:left="993" w:hanging="993"/>
                  <w:jc w:val="center"/>
                  <w:rPr>
                    <w:b/>
                    <w:bCs/>
                    <w:vanish/>
                    <w:color w:val="17365D" w:themeColor="text2" w:themeShade="BF"/>
                  </w:rPr>
                </w:pPr>
                <w:r>
                  <w:rPr>
                    <w:rFonts w:ascii="Arial" w:hAnsi="Arial" w:cs="Arial"/>
                    <w:sz w:val="40"/>
                    <w:szCs w:val="44"/>
                  </w:rPr>
                  <w:sym w:font="Wingdings" w:char="F0A8"/>
                </w:r>
              </w:p>
            </w:tc>
          </w:sdtContent>
        </w:sdt>
        <w:permEnd w:id="1936661438" w:displacedByCustomXml="prev"/>
        <w:tc>
          <w:tcPr>
            <w:tcW w:w="3514" w:type="pct"/>
            <w:tcBorders>
              <w:left w:val="single" w:sz="4" w:space="0" w:color="auto"/>
              <w:right w:val="single" w:sz="12" w:space="0" w:color="auto"/>
            </w:tcBorders>
            <w:shd w:val="clear" w:color="auto" w:fill="auto"/>
            <w:vAlign w:val="center"/>
          </w:tcPr>
          <w:p w14:paraId="3324D079" w14:textId="77777777" w:rsidR="00A51CE3" w:rsidRDefault="00A51CE3" w:rsidP="00A51CE3">
            <w:pPr>
              <w:jc w:val="center"/>
            </w:pPr>
            <w:r w:rsidRPr="00A808EE">
              <w:t>Is the project’s documented feasibility study</w:t>
            </w:r>
          </w:p>
        </w:tc>
        <w:tc>
          <w:tcPr>
            <w:tcW w:w="335" w:type="pct"/>
            <w:tcBorders>
              <w:top w:val="nil"/>
              <w:left w:val="single" w:sz="12" w:space="0" w:color="auto"/>
              <w:bottom w:val="nil"/>
              <w:right w:val="nil"/>
            </w:tcBorders>
          </w:tcPr>
          <w:p w14:paraId="265E6EA7" w14:textId="77777777" w:rsidR="00A51CE3" w:rsidRDefault="00A51CE3" w:rsidP="00A51CE3">
            <w:pPr>
              <w:ind w:left="993" w:hanging="993"/>
            </w:pPr>
          </w:p>
        </w:tc>
      </w:tr>
      <w:tr w:rsidR="00A51CE3" w14:paraId="555EDD20" w14:textId="77777777" w:rsidTr="0067425C">
        <w:trPr>
          <w:trHeight w:val="425"/>
          <w:hidden/>
        </w:trPr>
        <w:tc>
          <w:tcPr>
            <w:tcW w:w="610" w:type="pct"/>
            <w:tcBorders>
              <w:top w:val="nil"/>
              <w:left w:val="nil"/>
              <w:bottom w:val="nil"/>
              <w:right w:val="single" w:sz="12" w:space="0" w:color="auto"/>
            </w:tcBorders>
          </w:tcPr>
          <w:p w14:paraId="7B7B0493" w14:textId="77777777" w:rsidR="00A51CE3" w:rsidRPr="00FE608E" w:rsidRDefault="00A51CE3" w:rsidP="00A51CE3">
            <w:pPr>
              <w:ind w:left="993" w:hanging="993"/>
              <w:jc w:val="center"/>
              <w:rPr>
                <w:vanish/>
              </w:rPr>
            </w:pPr>
          </w:p>
        </w:tc>
        <w:permStart w:id="1063924914" w:edGrp="everyone" w:displacedByCustomXml="next"/>
        <w:sdt>
          <w:sdtPr>
            <w:rPr>
              <w:rFonts w:ascii="Arial" w:hAnsi="Arial" w:cs="Arial"/>
              <w:sz w:val="40"/>
              <w:szCs w:val="44"/>
            </w:rPr>
            <w:id w:val="-14561682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6B77B6" w14:textId="00B4F8E0" w:rsidR="00A51CE3" w:rsidRPr="00A51CE3" w:rsidRDefault="00A51CE3" w:rsidP="00A51CE3">
                <w:pPr>
                  <w:ind w:left="993" w:hanging="993"/>
                  <w:jc w:val="center"/>
                  <w:rPr>
                    <w:b/>
                    <w:bCs/>
                    <w:vanish/>
                    <w:color w:val="17365D" w:themeColor="text2" w:themeShade="BF"/>
                  </w:rPr>
                </w:pPr>
                <w:r>
                  <w:rPr>
                    <w:rFonts w:ascii="Arial" w:hAnsi="Arial" w:cs="Arial"/>
                    <w:sz w:val="40"/>
                    <w:szCs w:val="44"/>
                  </w:rPr>
                  <w:sym w:font="Wingdings" w:char="F0A8"/>
                </w:r>
              </w:p>
            </w:tc>
          </w:sdtContent>
        </w:sdt>
        <w:permEnd w:id="1063924914" w:displacedByCustomXml="prev"/>
        <w:tc>
          <w:tcPr>
            <w:tcW w:w="3514" w:type="pct"/>
            <w:tcBorders>
              <w:left w:val="single" w:sz="4" w:space="0" w:color="auto"/>
              <w:right w:val="single" w:sz="12" w:space="0" w:color="auto"/>
            </w:tcBorders>
            <w:shd w:val="clear" w:color="auto" w:fill="auto"/>
            <w:vAlign w:val="center"/>
          </w:tcPr>
          <w:p w14:paraId="6ADC41C7" w14:textId="77777777" w:rsidR="00A51CE3" w:rsidRDefault="00A51CE3" w:rsidP="00A51CE3">
            <w:pPr>
              <w:jc w:val="center"/>
            </w:pPr>
            <w:r w:rsidRPr="00A808EE">
              <w:t>Is commonly used to create the project charter</w:t>
            </w:r>
          </w:p>
        </w:tc>
        <w:tc>
          <w:tcPr>
            <w:tcW w:w="335" w:type="pct"/>
            <w:tcBorders>
              <w:top w:val="nil"/>
              <w:left w:val="single" w:sz="12" w:space="0" w:color="auto"/>
              <w:bottom w:val="nil"/>
              <w:right w:val="nil"/>
            </w:tcBorders>
          </w:tcPr>
          <w:p w14:paraId="1ED46622" w14:textId="77777777" w:rsidR="00A51CE3" w:rsidRDefault="00A51CE3" w:rsidP="00A51CE3">
            <w:pPr>
              <w:ind w:left="993" w:hanging="993"/>
            </w:pPr>
          </w:p>
        </w:tc>
      </w:tr>
      <w:tr w:rsidR="00A51CE3" w14:paraId="61CED9A7" w14:textId="77777777" w:rsidTr="0067425C">
        <w:trPr>
          <w:trHeight w:val="425"/>
          <w:hidden/>
        </w:trPr>
        <w:tc>
          <w:tcPr>
            <w:tcW w:w="610" w:type="pct"/>
            <w:tcBorders>
              <w:top w:val="nil"/>
              <w:left w:val="nil"/>
              <w:bottom w:val="nil"/>
              <w:right w:val="single" w:sz="12" w:space="0" w:color="auto"/>
            </w:tcBorders>
          </w:tcPr>
          <w:p w14:paraId="3355E600" w14:textId="77777777" w:rsidR="00A51CE3" w:rsidRPr="00FE608E" w:rsidRDefault="00A51CE3" w:rsidP="00A51CE3">
            <w:pPr>
              <w:ind w:left="993" w:hanging="993"/>
              <w:jc w:val="center"/>
              <w:rPr>
                <w:vanish/>
              </w:rPr>
            </w:pPr>
          </w:p>
        </w:tc>
        <w:permStart w:id="1373115471" w:edGrp="everyone" w:displacedByCustomXml="next"/>
        <w:sdt>
          <w:sdtPr>
            <w:rPr>
              <w:rFonts w:ascii="Arial" w:hAnsi="Arial" w:cs="Arial"/>
              <w:sz w:val="40"/>
              <w:szCs w:val="44"/>
            </w:rPr>
            <w:id w:val="3209374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54B85" w14:textId="0AF1BDA7" w:rsidR="00A51CE3" w:rsidRPr="00A51CE3" w:rsidRDefault="00A51CE3" w:rsidP="00A51CE3">
                <w:pPr>
                  <w:ind w:left="993" w:hanging="993"/>
                  <w:jc w:val="center"/>
                  <w:rPr>
                    <w:b/>
                    <w:bCs/>
                    <w:vanish/>
                    <w:color w:val="17365D" w:themeColor="text2" w:themeShade="BF"/>
                  </w:rPr>
                </w:pPr>
                <w:r>
                  <w:rPr>
                    <w:rFonts w:ascii="Arial" w:hAnsi="Arial" w:cs="Arial"/>
                    <w:sz w:val="40"/>
                    <w:szCs w:val="44"/>
                  </w:rPr>
                  <w:sym w:font="Wingdings" w:char="F0A8"/>
                </w:r>
              </w:p>
            </w:tc>
          </w:sdtContent>
        </w:sdt>
        <w:permEnd w:id="1373115471" w:displacedByCustomXml="prev"/>
        <w:tc>
          <w:tcPr>
            <w:tcW w:w="3514" w:type="pct"/>
            <w:tcBorders>
              <w:left w:val="single" w:sz="4" w:space="0" w:color="auto"/>
              <w:right w:val="single" w:sz="12" w:space="0" w:color="auto"/>
            </w:tcBorders>
            <w:shd w:val="clear" w:color="auto" w:fill="auto"/>
            <w:vAlign w:val="center"/>
          </w:tcPr>
          <w:p w14:paraId="260EE5AA" w14:textId="77777777" w:rsidR="00A51CE3" w:rsidRDefault="00A51CE3" w:rsidP="00A51CE3">
            <w:pPr>
              <w:jc w:val="center"/>
            </w:pPr>
            <w:r w:rsidRPr="00A808EE">
              <w:t>Formally authorises the project’s existence</w:t>
            </w:r>
          </w:p>
        </w:tc>
        <w:tc>
          <w:tcPr>
            <w:tcW w:w="335" w:type="pct"/>
            <w:tcBorders>
              <w:top w:val="nil"/>
              <w:left w:val="single" w:sz="12" w:space="0" w:color="auto"/>
              <w:bottom w:val="nil"/>
              <w:right w:val="nil"/>
            </w:tcBorders>
          </w:tcPr>
          <w:p w14:paraId="248D7504" w14:textId="77777777" w:rsidR="00A51CE3" w:rsidRDefault="00A51CE3" w:rsidP="00A51CE3">
            <w:pPr>
              <w:ind w:left="993" w:hanging="993"/>
            </w:pPr>
          </w:p>
        </w:tc>
      </w:tr>
      <w:tr w:rsidR="00A51CE3" w14:paraId="32F9714D" w14:textId="77777777" w:rsidTr="0067425C">
        <w:trPr>
          <w:trHeight w:val="425"/>
          <w:hidden/>
        </w:trPr>
        <w:tc>
          <w:tcPr>
            <w:tcW w:w="610" w:type="pct"/>
            <w:tcBorders>
              <w:top w:val="nil"/>
              <w:left w:val="nil"/>
              <w:bottom w:val="nil"/>
              <w:right w:val="single" w:sz="12" w:space="0" w:color="auto"/>
            </w:tcBorders>
          </w:tcPr>
          <w:p w14:paraId="5780D0E4" w14:textId="77777777" w:rsidR="00A51CE3" w:rsidRPr="00FE608E" w:rsidRDefault="00A51CE3" w:rsidP="00A51CE3">
            <w:pPr>
              <w:ind w:left="993" w:hanging="993"/>
              <w:jc w:val="center"/>
              <w:rPr>
                <w:vanish/>
              </w:rPr>
            </w:pPr>
          </w:p>
        </w:tc>
        <w:permStart w:id="1305677372" w:edGrp="everyone" w:displacedByCustomXml="next"/>
        <w:sdt>
          <w:sdtPr>
            <w:rPr>
              <w:rFonts w:ascii="Arial" w:hAnsi="Arial" w:cs="Arial"/>
              <w:sz w:val="40"/>
              <w:szCs w:val="44"/>
            </w:rPr>
            <w:id w:val="12537049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AAEAC" w14:textId="6C5F3721" w:rsidR="00A51CE3" w:rsidRPr="00A51CE3" w:rsidRDefault="00A51CE3" w:rsidP="00A51CE3">
                <w:pPr>
                  <w:ind w:left="993" w:hanging="993"/>
                  <w:jc w:val="center"/>
                  <w:rPr>
                    <w:b/>
                    <w:bCs/>
                    <w:vanish/>
                    <w:color w:val="17365D" w:themeColor="text2" w:themeShade="BF"/>
                  </w:rPr>
                </w:pPr>
                <w:r>
                  <w:rPr>
                    <w:rFonts w:ascii="Arial" w:hAnsi="Arial" w:cs="Arial"/>
                    <w:sz w:val="40"/>
                    <w:szCs w:val="44"/>
                  </w:rPr>
                  <w:sym w:font="Wingdings" w:char="F0A8"/>
                </w:r>
              </w:p>
            </w:tc>
          </w:sdtContent>
        </w:sdt>
        <w:permEnd w:id="1305677372" w:displacedByCustomXml="prev"/>
        <w:tc>
          <w:tcPr>
            <w:tcW w:w="3514" w:type="pct"/>
            <w:tcBorders>
              <w:left w:val="single" w:sz="4" w:space="0" w:color="auto"/>
              <w:right w:val="single" w:sz="12" w:space="0" w:color="auto"/>
            </w:tcBorders>
            <w:shd w:val="clear" w:color="auto" w:fill="auto"/>
            <w:vAlign w:val="center"/>
          </w:tcPr>
          <w:p w14:paraId="776BA8EA" w14:textId="77777777" w:rsidR="00A51CE3" w:rsidRDefault="00A51CE3" w:rsidP="00A51CE3">
            <w:pPr>
              <w:jc w:val="center"/>
            </w:pPr>
            <w:r w:rsidRPr="00A808EE">
              <w:t>Helps measure the performance of the project at project end</w:t>
            </w:r>
          </w:p>
        </w:tc>
        <w:tc>
          <w:tcPr>
            <w:tcW w:w="335" w:type="pct"/>
            <w:tcBorders>
              <w:top w:val="nil"/>
              <w:left w:val="single" w:sz="12" w:space="0" w:color="auto"/>
              <w:bottom w:val="nil"/>
              <w:right w:val="nil"/>
            </w:tcBorders>
          </w:tcPr>
          <w:p w14:paraId="783C0E31" w14:textId="77777777" w:rsidR="00A51CE3" w:rsidRDefault="00A51CE3" w:rsidP="00A51CE3">
            <w:pPr>
              <w:ind w:left="993" w:hanging="993"/>
            </w:pPr>
          </w:p>
        </w:tc>
      </w:tr>
    </w:tbl>
    <w:p w14:paraId="267C686C" w14:textId="77777777" w:rsidR="00E3463A" w:rsidRDefault="00E3463A" w:rsidP="00E3463A">
      <w:pPr>
        <w:rPr>
          <w:rFonts w:ascii="Arial" w:hAnsi="Arial" w:cs="Arial"/>
          <w:sz w:val="22"/>
          <w:szCs w:val="22"/>
        </w:rPr>
      </w:pPr>
    </w:p>
    <w:p w14:paraId="0DBEBBB9" w14:textId="77777777" w:rsidR="00E3463A" w:rsidRPr="00830749" w:rsidRDefault="00E3463A" w:rsidP="00E3463A">
      <w:pPr>
        <w:ind w:right="-24"/>
        <w:rPr>
          <w:rFonts w:ascii="Arial" w:hAnsi="Arial" w:cs="Arial"/>
          <w:sz w:val="22"/>
          <w:szCs w:val="22"/>
        </w:rPr>
      </w:pPr>
    </w:p>
    <w:p w14:paraId="69345C6E" w14:textId="77777777" w:rsidR="00E3463A" w:rsidRPr="00830749" w:rsidRDefault="00E3463A" w:rsidP="00E3463A">
      <w:pPr>
        <w:pStyle w:val="11CSTCPLQuestionBullet"/>
        <w:ind w:left="709" w:hanging="709"/>
      </w:pPr>
      <w:bookmarkStart w:id="2" w:name="_Ref24114609"/>
      <w:r>
        <w:t>List</w:t>
      </w:r>
      <w:r w:rsidR="00E46F71">
        <w:t xml:space="preserve"> four (4)</w:t>
      </w:r>
      <w:r w:rsidR="00A808EE">
        <w:t xml:space="preserve"> purposes of a project charter.</w:t>
      </w:r>
      <w:bookmarkEnd w:id="2"/>
    </w:p>
    <w:p w14:paraId="18CAD8F5" w14:textId="77777777" w:rsidR="00E3463A" w:rsidRPr="00830749" w:rsidRDefault="00E3463A" w:rsidP="00E346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7"/>
        <w:gridCol w:w="1032"/>
        <w:gridCol w:w="6547"/>
        <w:gridCol w:w="609"/>
      </w:tblGrid>
      <w:tr w:rsidR="00E3463A" w14:paraId="6128ADE1" w14:textId="77777777" w:rsidTr="0067425C">
        <w:tc>
          <w:tcPr>
            <w:tcW w:w="624" w:type="pct"/>
            <w:tcBorders>
              <w:top w:val="nil"/>
              <w:left w:val="nil"/>
              <w:bottom w:val="nil"/>
              <w:right w:val="single" w:sz="12" w:space="0" w:color="auto"/>
            </w:tcBorders>
            <w:shd w:val="clear" w:color="auto" w:fill="auto"/>
          </w:tcPr>
          <w:p w14:paraId="38F1DF2F" w14:textId="77777777" w:rsidR="00E3463A" w:rsidRDefault="00E3463A" w:rsidP="0067425C">
            <w:pPr>
              <w:keepNext/>
              <w:ind w:left="993" w:hanging="993"/>
            </w:pPr>
            <w:r w:rsidRPr="001C4084">
              <w:rPr>
                <w:rFonts w:ascii="Arial" w:hAnsi="Arial" w:cs="Arial"/>
                <w:b/>
                <w:sz w:val="22"/>
                <w:szCs w:val="22"/>
              </w:rPr>
              <w:t>Answer</w:t>
            </w:r>
          </w:p>
        </w:tc>
        <w:tc>
          <w:tcPr>
            <w:tcW w:w="501" w:type="pct"/>
            <w:tcBorders>
              <w:top w:val="single" w:sz="12" w:space="0" w:color="auto"/>
              <w:bottom w:val="single" w:sz="12" w:space="0" w:color="auto"/>
              <w:right w:val="single" w:sz="4" w:space="0" w:color="auto"/>
            </w:tcBorders>
            <w:shd w:val="clear" w:color="auto" w:fill="C0C0C0"/>
            <w:vAlign w:val="center"/>
          </w:tcPr>
          <w:p w14:paraId="320BE00C" w14:textId="2FB2CFBE" w:rsidR="00E3463A" w:rsidRDefault="0067425C" w:rsidP="0067425C">
            <w:pPr>
              <w:keepNext/>
              <w:ind w:left="993" w:right="82" w:hanging="993"/>
              <w:jc w:val="center"/>
            </w:pPr>
            <w:r>
              <w:t>Purpose</w:t>
            </w:r>
          </w:p>
        </w:tc>
        <w:tc>
          <w:tcPr>
            <w:tcW w:w="3541" w:type="pct"/>
            <w:tcBorders>
              <w:top w:val="single" w:sz="12" w:space="0" w:color="auto"/>
              <w:left w:val="single" w:sz="4" w:space="0" w:color="auto"/>
              <w:bottom w:val="single" w:sz="12" w:space="0" w:color="auto"/>
            </w:tcBorders>
            <w:shd w:val="clear" w:color="auto" w:fill="C0C0C0"/>
            <w:vAlign w:val="center"/>
          </w:tcPr>
          <w:p w14:paraId="0C9EFB43" w14:textId="628D7C42" w:rsidR="00E3463A" w:rsidRDefault="0067425C" w:rsidP="0067425C">
            <w:pPr>
              <w:keepNext/>
              <w:ind w:left="993" w:right="82" w:hanging="993"/>
              <w:jc w:val="center"/>
            </w:pPr>
            <w:r>
              <w:t>Description</w:t>
            </w:r>
          </w:p>
        </w:tc>
        <w:permStart w:id="1154695093" w:edGrp="everyone"/>
        <w:tc>
          <w:tcPr>
            <w:tcW w:w="335" w:type="pct"/>
            <w:tcBorders>
              <w:top w:val="nil"/>
              <w:left w:val="single" w:sz="12" w:space="0" w:color="auto"/>
              <w:bottom w:val="nil"/>
              <w:right w:val="nil"/>
            </w:tcBorders>
            <w:shd w:val="clear" w:color="auto" w:fill="auto"/>
          </w:tcPr>
          <w:p w14:paraId="4A19F715" w14:textId="77777777" w:rsidR="00E3463A" w:rsidRPr="00533511" w:rsidRDefault="00251DE9" w:rsidP="0067425C">
            <w:pPr>
              <w:rPr>
                <w:rFonts w:ascii="Arial" w:hAnsi="Arial" w:cs="Arial"/>
                <w:sz w:val="44"/>
                <w:szCs w:val="44"/>
              </w:rPr>
            </w:pPr>
            <w:sdt>
              <w:sdtPr>
                <w:rPr>
                  <w:rFonts w:ascii="Arial" w:hAnsi="Arial" w:cs="Arial"/>
                  <w:sz w:val="44"/>
                  <w:szCs w:val="44"/>
                </w:rPr>
                <w:id w:val="-1019237698"/>
                <w14:checkbox>
                  <w14:checked w14:val="0"/>
                  <w14:checkedState w14:val="00FE" w14:font="Wingdings"/>
                  <w14:uncheckedState w14:val="00A8" w14:font="Wingdings"/>
                </w14:checkbox>
              </w:sdtPr>
              <w:sdtEndPr/>
              <w:sdtContent>
                <w:r w:rsidR="00E3463A">
                  <w:rPr>
                    <w:rFonts w:ascii="Arial" w:hAnsi="Arial" w:cs="Arial"/>
                    <w:sz w:val="44"/>
                    <w:szCs w:val="44"/>
                  </w:rPr>
                  <w:sym w:font="Wingdings" w:char="F0A8"/>
                </w:r>
              </w:sdtContent>
            </w:sdt>
            <w:permEnd w:id="1154695093"/>
          </w:p>
        </w:tc>
      </w:tr>
      <w:tr w:rsidR="00E46F71" w14:paraId="59BB37B5" w14:textId="77777777" w:rsidTr="0067425C">
        <w:trPr>
          <w:trHeight w:val="1247"/>
          <w:hidden/>
        </w:trPr>
        <w:tc>
          <w:tcPr>
            <w:tcW w:w="624" w:type="pct"/>
            <w:tcBorders>
              <w:top w:val="nil"/>
              <w:left w:val="nil"/>
              <w:bottom w:val="nil"/>
              <w:right w:val="single" w:sz="12" w:space="0" w:color="auto"/>
            </w:tcBorders>
          </w:tcPr>
          <w:p w14:paraId="70A374FD" w14:textId="77777777" w:rsidR="00E46F71" w:rsidRPr="00FE608E" w:rsidRDefault="00E46F71" w:rsidP="0067425C">
            <w:pPr>
              <w:ind w:left="993" w:hanging="993"/>
              <w:jc w:val="center"/>
              <w:rPr>
                <w:vanish/>
              </w:rPr>
            </w:pPr>
          </w:p>
        </w:tc>
        <w:tc>
          <w:tcPr>
            <w:tcW w:w="501" w:type="pct"/>
            <w:tcBorders>
              <w:top w:val="single" w:sz="12" w:space="0" w:color="auto"/>
              <w:right w:val="single" w:sz="4" w:space="0" w:color="auto"/>
            </w:tcBorders>
            <w:shd w:val="clear" w:color="auto" w:fill="auto"/>
            <w:vAlign w:val="center"/>
          </w:tcPr>
          <w:p w14:paraId="49CC0F76" w14:textId="77777777" w:rsidR="00E46F71" w:rsidRPr="0067425C" w:rsidRDefault="00E46F71" w:rsidP="0067425C">
            <w:pPr>
              <w:ind w:right="82"/>
              <w:jc w:val="center"/>
              <w:rPr>
                <w:color w:val="000000" w:themeColor="text1"/>
              </w:rPr>
            </w:pPr>
            <w:r w:rsidRPr="0067425C">
              <w:rPr>
                <w:color w:val="000000" w:themeColor="text1"/>
              </w:rPr>
              <w:t>1</w:t>
            </w:r>
          </w:p>
        </w:tc>
        <w:tc>
          <w:tcPr>
            <w:tcW w:w="3541" w:type="pct"/>
            <w:tcBorders>
              <w:top w:val="single" w:sz="12" w:space="0" w:color="auto"/>
              <w:left w:val="single" w:sz="4" w:space="0" w:color="auto"/>
            </w:tcBorders>
            <w:shd w:val="clear" w:color="auto" w:fill="auto"/>
            <w:vAlign w:val="center"/>
          </w:tcPr>
          <w:p w14:paraId="3479FDF5" w14:textId="40DFE5B6" w:rsidR="00E46F71" w:rsidRPr="00A51CE3" w:rsidRDefault="00E46F71" w:rsidP="00A51CE3">
            <w:permStart w:id="467484576" w:edGrp="everyone"/>
            <w:permEnd w:id="467484576"/>
          </w:p>
        </w:tc>
        <w:tc>
          <w:tcPr>
            <w:tcW w:w="335" w:type="pct"/>
            <w:tcBorders>
              <w:top w:val="nil"/>
              <w:left w:val="single" w:sz="12" w:space="0" w:color="auto"/>
              <w:bottom w:val="nil"/>
              <w:right w:val="nil"/>
            </w:tcBorders>
          </w:tcPr>
          <w:p w14:paraId="47105C8C" w14:textId="77777777" w:rsidR="00E46F71" w:rsidRDefault="00E46F71" w:rsidP="0067425C">
            <w:pPr>
              <w:ind w:left="993" w:hanging="993"/>
            </w:pPr>
          </w:p>
        </w:tc>
      </w:tr>
      <w:tr w:rsidR="00E46F71" w14:paraId="5E3B5BD6" w14:textId="77777777" w:rsidTr="0067425C">
        <w:trPr>
          <w:trHeight w:val="1247"/>
          <w:hidden/>
        </w:trPr>
        <w:tc>
          <w:tcPr>
            <w:tcW w:w="624" w:type="pct"/>
            <w:tcBorders>
              <w:top w:val="nil"/>
              <w:left w:val="nil"/>
              <w:bottom w:val="nil"/>
              <w:right w:val="single" w:sz="12" w:space="0" w:color="auto"/>
            </w:tcBorders>
          </w:tcPr>
          <w:p w14:paraId="7E54F437" w14:textId="77777777" w:rsidR="00E46F71" w:rsidRPr="00FE608E" w:rsidRDefault="00E46F71" w:rsidP="0067425C">
            <w:pPr>
              <w:ind w:left="993" w:hanging="993"/>
              <w:jc w:val="center"/>
              <w:rPr>
                <w:vanish/>
              </w:rPr>
            </w:pPr>
          </w:p>
        </w:tc>
        <w:tc>
          <w:tcPr>
            <w:tcW w:w="501" w:type="pct"/>
            <w:tcBorders>
              <w:right w:val="single" w:sz="4" w:space="0" w:color="auto"/>
            </w:tcBorders>
            <w:shd w:val="clear" w:color="auto" w:fill="auto"/>
            <w:vAlign w:val="center"/>
          </w:tcPr>
          <w:p w14:paraId="1C29DD8A" w14:textId="77777777" w:rsidR="00E46F71" w:rsidRPr="0067425C" w:rsidRDefault="00E46F71" w:rsidP="0067425C">
            <w:pPr>
              <w:ind w:right="82"/>
              <w:jc w:val="center"/>
              <w:rPr>
                <w:color w:val="000000" w:themeColor="text1"/>
              </w:rPr>
            </w:pPr>
            <w:r w:rsidRPr="0067425C">
              <w:rPr>
                <w:color w:val="000000" w:themeColor="text1"/>
              </w:rPr>
              <w:t>2</w:t>
            </w:r>
          </w:p>
        </w:tc>
        <w:tc>
          <w:tcPr>
            <w:tcW w:w="3541" w:type="pct"/>
            <w:tcBorders>
              <w:left w:val="single" w:sz="4" w:space="0" w:color="auto"/>
            </w:tcBorders>
            <w:shd w:val="clear" w:color="auto" w:fill="auto"/>
            <w:vAlign w:val="center"/>
          </w:tcPr>
          <w:p w14:paraId="0D24BED8" w14:textId="687C5D04" w:rsidR="00E46F71" w:rsidRPr="00A51CE3" w:rsidRDefault="00E46F71" w:rsidP="00A51CE3">
            <w:permStart w:id="137431797" w:edGrp="everyone"/>
            <w:permEnd w:id="137431797"/>
          </w:p>
        </w:tc>
        <w:tc>
          <w:tcPr>
            <w:tcW w:w="335" w:type="pct"/>
            <w:tcBorders>
              <w:top w:val="nil"/>
              <w:left w:val="single" w:sz="12" w:space="0" w:color="auto"/>
              <w:bottom w:val="nil"/>
              <w:right w:val="nil"/>
            </w:tcBorders>
          </w:tcPr>
          <w:p w14:paraId="55BA116D" w14:textId="77777777" w:rsidR="00E46F71" w:rsidRDefault="00E46F71" w:rsidP="0067425C">
            <w:pPr>
              <w:ind w:left="993" w:hanging="993"/>
            </w:pPr>
          </w:p>
        </w:tc>
      </w:tr>
      <w:tr w:rsidR="00E46F71" w14:paraId="3320B171" w14:textId="77777777" w:rsidTr="0067425C">
        <w:trPr>
          <w:trHeight w:val="1247"/>
          <w:hidden/>
        </w:trPr>
        <w:tc>
          <w:tcPr>
            <w:tcW w:w="624" w:type="pct"/>
            <w:tcBorders>
              <w:top w:val="nil"/>
              <w:left w:val="nil"/>
              <w:bottom w:val="nil"/>
              <w:right w:val="single" w:sz="12" w:space="0" w:color="auto"/>
            </w:tcBorders>
          </w:tcPr>
          <w:p w14:paraId="263F0765" w14:textId="77777777" w:rsidR="00E46F71" w:rsidRPr="00FE608E" w:rsidRDefault="00E46F71" w:rsidP="0067425C">
            <w:pPr>
              <w:ind w:left="993" w:hanging="993"/>
              <w:jc w:val="center"/>
              <w:rPr>
                <w:vanish/>
              </w:rPr>
            </w:pPr>
          </w:p>
        </w:tc>
        <w:tc>
          <w:tcPr>
            <w:tcW w:w="501" w:type="pct"/>
            <w:tcBorders>
              <w:right w:val="single" w:sz="4" w:space="0" w:color="auto"/>
            </w:tcBorders>
            <w:shd w:val="clear" w:color="auto" w:fill="auto"/>
            <w:vAlign w:val="center"/>
          </w:tcPr>
          <w:p w14:paraId="5B0B81AF" w14:textId="77777777" w:rsidR="00E46F71" w:rsidRPr="0067425C" w:rsidRDefault="00E46F71" w:rsidP="0067425C">
            <w:pPr>
              <w:ind w:right="82"/>
              <w:jc w:val="center"/>
              <w:rPr>
                <w:color w:val="000000" w:themeColor="text1"/>
              </w:rPr>
            </w:pPr>
            <w:r w:rsidRPr="0067425C">
              <w:rPr>
                <w:color w:val="000000" w:themeColor="text1"/>
              </w:rPr>
              <w:t>3</w:t>
            </w:r>
          </w:p>
        </w:tc>
        <w:tc>
          <w:tcPr>
            <w:tcW w:w="3541" w:type="pct"/>
            <w:tcBorders>
              <w:left w:val="single" w:sz="4" w:space="0" w:color="auto"/>
            </w:tcBorders>
            <w:shd w:val="clear" w:color="auto" w:fill="auto"/>
            <w:vAlign w:val="center"/>
          </w:tcPr>
          <w:p w14:paraId="637B082A" w14:textId="060963DC" w:rsidR="00E46F71" w:rsidRPr="00A51CE3" w:rsidRDefault="00E46F71" w:rsidP="00A51CE3">
            <w:permStart w:id="299707935" w:edGrp="everyone"/>
            <w:permEnd w:id="299707935"/>
          </w:p>
        </w:tc>
        <w:tc>
          <w:tcPr>
            <w:tcW w:w="335" w:type="pct"/>
            <w:tcBorders>
              <w:top w:val="nil"/>
              <w:left w:val="single" w:sz="12" w:space="0" w:color="auto"/>
              <w:bottom w:val="nil"/>
              <w:right w:val="nil"/>
            </w:tcBorders>
          </w:tcPr>
          <w:p w14:paraId="01F51B30" w14:textId="77777777" w:rsidR="00E46F71" w:rsidRDefault="00E46F71" w:rsidP="0067425C">
            <w:pPr>
              <w:ind w:left="993" w:hanging="993"/>
            </w:pPr>
          </w:p>
        </w:tc>
      </w:tr>
      <w:tr w:rsidR="00E46F71" w14:paraId="0923EAFA" w14:textId="77777777" w:rsidTr="0067425C">
        <w:trPr>
          <w:trHeight w:val="1247"/>
          <w:hidden/>
        </w:trPr>
        <w:tc>
          <w:tcPr>
            <w:tcW w:w="624" w:type="pct"/>
            <w:tcBorders>
              <w:top w:val="nil"/>
              <w:left w:val="nil"/>
              <w:bottom w:val="nil"/>
              <w:right w:val="single" w:sz="12" w:space="0" w:color="auto"/>
            </w:tcBorders>
          </w:tcPr>
          <w:p w14:paraId="08440DF4" w14:textId="77777777" w:rsidR="00E46F71" w:rsidRPr="00FE608E" w:rsidRDefault="00E46F71" w:rsidP="0067425C">
            <w:pPr>
              <w:ind w:left="993" w:hanging="993"/>
              <w:jc w:val="center"/>
              <w:rPr>
                <w:vanish/>
              </w:rPr>
            </w:pPr>
          </w:p>
        </w:tc>
        <w:tc>
          <w:tcPr>
            <w:tcW w:w="501" w:type="pct"/>
            <w:tcBorders>
              <w:right w:val="single" w:sz="4" w:space="0" w:color="auto"/>
            </w:tcBorders>
            <w:shd w:val="clear" w:color="auto" w:fill="auto"/>
            <w:vAlign w:val="center"/>
          </w:tcPr>
          <w:p w14:paraId="35D80236" w14:textId="77777777" w:rsidR="00E46F71" w:rsidRPr="0067425C" w:rsidRDefault="00E46F71" w:rsidP="0067425C">
            <w:pPr>
              <w:ind w:right="82"/>
              <w:jc w:val="center"/>
              <w:rPr>
                <w:color w:val="000000" w:themeColor="text1"/>
              </w:rPr>
            </w:pPr>
            <w:r w:rsidRPr="0067425C">
              <w:rPr>
                <w:color w:val="000000" w:themeColor="text1"/>
              </w:rPr>
              <w:t>4</w:t>
            </w:r>
          </w:p>
        </w:tc>
        <w:tc>
          <w:tcPr>
            <w:tcW w:w="3541" w:type="pct"/>
            <w:tcBorders>
              <w:left w:val="single" w:sz="4" w:space="0" w:color="auto"/>
            </w:tcBorders>
            <w:shd w:val="clear" w:color="auto" w:fill="auto"/>
            <w:vAlign w:val="center"/>
          </w:tcPr>
          <w:p w14:paraId="3AD9B0C7" w14:textId="314896A3" w:rsidR="00E46F71" w:rsidRPr="00A51CE3" w:rsidRDefault="00E46F71" w:rsidP="00A51CE3">
            <w:permStart w:id="234032231" w:edGrp="everyone"/>
            <w:permEnd w:id="234032231"/>
          </w:p>
        </w:tc>
        <w:tc>
          <w:tcPr>
            <w:tcW w:w="335" w:type="pct"/>
            <w:tcBorders>
              <w:top w:val="nil"/>
              <w:left w:val="single" w:sz="12" w:space="0" w:color="auto"/>
              <w:bottom w:val="nil"/>
              <w:right w:val="nil"/>
            </w:tcBorders>
          </w:tcPr>
          <w:p w14:paraId="4C5F8FFE" w14:textId="77777777" w:rsidR="00E46F71" w:rsidRDefault="00E46F71" w:rsidP="0067425C">
            <w:pPr>
              <w:ind w:left="993" w:hanging="993"/>
            </w:pPr>
          </w:p>
        </w:tc>
      </w:tr>
    </w:tbl>
    <w:p w14:paraId="41FA3B48" w14:textId="77777777" w:rsidR="00E3463A" w:rsidRDefault="00E3463A" w:rsidP="00E3463A">
      <w:pPr>
        <w:rPr>
          <w:rFonts w:ascii="Arial" w:hAnsi="Arial" w:cs="Arial"/>
          <w:sz w:val="22"/>
          <w:szCs w:val="22"/>
        </w:rPr>
      </w:pPr>
    </w:p>
    <w:p w14:paraId="37C1176B" w14:textId="77777777" w:rsidR="0013389B" w:rsidRPr="00830749" w:rsidRDefault="0013389B" w:rsidP="0013389B">
      <w:pPr>
        <w:ind w:right="-24"/>
        <w:rPr>
          <w:rFonts w:ascii="Arial" w:hAnsi="Arial" w:cs="Arial"/>
          <w:sz w:val="22"/>
          <w:szCs w:val="22"/>
        </w:rPr>
      </w:pPr>
    </w:p>
    <w:p w14:paraId="05AC2AAF" w14:textId="732BCEC7" w:rsidR="0013389B" w:rsidRPr="00830749" w:rsidRDefault="0067425C" w:rsidP="0013389B">
      <w:pPr>
        <w:pStyle w:val="11CSTCPLQuestionBullet"/>
        <w:ind w:left="709" w:hanging="709"/>
      </w:pPr>
      <w:bookmarkStart w:id="3" w:name="_Ref24114612"/>
      <w:r>
        <w:t xml:space="preserve">True or False (Tick your response): </w:t>
      </w:r>
      <w:r w:rsidR="0013389B">
        <w:t>The project charter can be developed by the project manager.</w:t>
      </w:r>
      <w:bookmarkEnd w:id="3"/>
      <w:r w:rsidR="0013389B">
        <w:t xml:space="preserve"> </w:t>
      </w:r>
    </w:p>
    <w:p w14:paraId="38EE21A3" w14:textId="77777777" w:rsidR="0013389B" w:rsidRPr="00830749" w:rsidRDefault="0013389B" w:rsidP="001338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A51CE3" w14:paraId="7F8ED4F0" w14:textId="77777777" w:rsidTr="00A51CE3">
        <w:trPr>
          <w:trHeight w:val="510"/>
        </w:trPr>
        <w:tc>
          <w:tcPr>
            <w:tcW w:w="1557" w:type="pct"/>
            <w:tcBorders>
              <w:top w:val="nil"/>
              <w:left w:val="nil"/>
              <w:bottom w:val="nil"/>
              <w:right w:val="single" w:sz="12" w:space="0" w:color="auto"/>
            </w:tcBorders>
            <w:shd w:val="clear" w:color="auto" w:fill="auto"/>
          </w:tcPr>
          <w:p w14:paraId="228D4E8C" w14:textId="77777777" w:rsidR="00A51CE3" w:rsidRDefault="00A51CE3" w:rsidP="00A51CE3">
            <w:pPr>
              <w:keepNext/>
              <w:ind w:left="993" w:hanging="993"/>
            </w:pPr>
            <w:r w:rsidRPr="001C4084">
              <w:rPr>
                <w:rFonts w:ascii="Arial" w:hAnsi="Arial" w:cs="Arial"/>
                <w:b/>
                <w:sz w:val="22"/>
                <w:szCs w:val="22"/>
              </w:rPr>
              <w:t>Answer</w:t>
            </w:r>
          </w:p>
        </w:tc>
        <w:permStart w:id="1251416350" w:edGrp="everyone" w:displacedByCustomXml="next"/>
        <w:sdt>
          <w:sdtPr>
            <w:rPr>
              <w:rFonts w:ascii="Arial" w:hAnsi="Arial" w:cs="Arial"/>
              <w:sz w:val="40"/>
              <w:szCs w:val="44"/>
            </w:rPr>
            <w:id w:val="108280035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20B0CA8" w14:textId="49A8C067" w:rsidR="00A51CE3" w:rsidRPr="00B31E17" w:rsidRDefault="00A51CE3" w:rsidP="00A51CE3">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2514163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F13A90" w14:textId="77777777" w:rsidR="00A51CE3" w:rsidRPr="00FE608E" w:rsidRDefault="00A51CE3" w:rsidP="00A51CE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605C42" w14:textId="77777777" w:rsidR="00A51CE3" w:rsidRPr="00E106BF" w:rsidRDefault="00A51CE3" w:rsidP="00A51CE3">
            <w:pPr>
              <w:keepNext/>
              <w:ind w:left="993" w:hanging="993"/>
              <w:rPr>
                <w:rFonts w:ascii="Arial" w:hAnsi="Arial" w:cs="Arial"/>
                <w:sz w:val="44"/>
                <w:szCs w:val="44"/>
              </w:rPr>
            </w:pPr>
          </w:p>
        </w:tc>
        <w:permStart w:id="679624175" w:edGrp="everyone"/>
        <w:tc>
          <w:tcPr>
            <w:tcW w:w="335" w:type="pct"/>
            <w:tcBorders>
              <w:top w:val="nil"/>
              <w:left w:val="nil"/>
              <w:bottom w:val="nil"/>
              <w:right w:val="nil"/>
            </w:tcBorders>
            <w:shd w:val="clear" w:color="auto" w:fill="auto"/>
          </w:tcPr>
          <w:p w14:paraId="24C047CA" w14:textId="77777777" w:rsidR="00A51CE3" w:rsidRPr="00533511" w:rsidRDefault="00251DE9" w:rsidP="00A51CE3">
            <w:pPr>
              <w:rPr>
                <w:rFonts w:ascii="Arial" w:hAnsi="Arial" w:cs="Arial"/>
                <w:sz w:val="44"/>
                <w:szCs w:val="44"/>
              </w:rPr>
            </w:pPr>
            <w:sdt>
              <w:sdtPr>
                <w:rPr>
                  <w:rFonts w:ascii="Arial" w:hAnsi="Arial" w:cs="Arial"/>
                  <w:sz w:val="44"/>
                  <w:szCs w:val="44"/>
                </w:rPr>
                <w:id w:val="280778879"/>
                <w14:checkbox>
                  <w14:checked w14:val="0"/>
                  <w14:checkedState w14:val="00FE" w14:font="Wingdings"/>
                  <w14:uncheckedState w14:val="00A8" w14:font="Wingdings"/>
                </w14:checkbox>
              </w:sdtPr>
              <w:sdtEndPr/>
              <w:sdtContent>
                <w:r w:rsidR="00A51CE3" w:rsidRPr="00533511">
                  <w:rPr>
                    <w:rFonts w:ascii="Arial" w:hAnsi="Arial" w:cs="Arial"/>
                    <w:sz w:val="44"/>
                    <w:szCs w:val="44"/>
                  </w:rPr>
                  <w:sym w:font="Wingdings" w:char="F0A8"/>
                </w:r>
              </w:sdtContent>
            </w:sdt>
            <w:permEnd w:id="679624175"/>
          </w:p>
        </w:tc>
      </w:tr>
      <w:tr w:rsidR="00A51CE3" w14:paraId="5CEFBAAF" w14:textId="77777777" w:rsidTr="00A51CE3">
        <w:trPr>
          <w:trHeight w:val="510"/>
          <w:hidden/>
        </w:trPr>
        <w:tc>
          <w:tcPr>
            <w:tcW w:w="1557" w:type="pct"/>
            <w:tcBorders>
              <w:top w:val="nil"/>
              <w:left w:val="nil"/>
              <w:bottom w:val="nil"/>
              <w:right w:val="single" w:sz="12" w:space="0" w:color="auto"/>
            </w:tcBorders>
          </w:tcPr>
          <w:p w14:paraId="258C031C" w14:textId="77777777" w:rsidR="00A51CE3" w:rsidRPr="00FE608E" w:rsidRDefault="00A51CE3" w:rsidP="00A51CE3">
            <w:pPr>
              <w:ind w:left="993" w:hanging="993"/>
              <w:jc w:val="center"/>
              <w:rPr>
                <w:vanish/>
              </w:rPr>
            </w:pPr>
          </w:p>
        </w:tc>
        <w:permStart w:id="1200050242" w:edGrp="everyone" w:displacedByCustomXml="next"/>
        <w:sdt>
          <w:sdtPr>
            <w:rPr>
              <w:rFonts w:ascii="Arial" w:hAnsi="Arial" w:cs="Arial"/>
              <w:sz w:val="40"/>
              <w:szCs w:val="44"/>
            </w:rPr>
            <w:id w:val="-74110427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600FD5" w14:textId="5A739C6F" w:rsidR="00A51CE3" w:rsidRPr="00B31E17" w:rsidRDefault="00A51CE3" w:rsidP="00A51CE3">
                <w:pPr>
                  <w:ind w:left="161" w:right="82" w:hanging="161"/>
                  <w:jc w:val="center"/>
                  <w:rPr>
                    <w:vanish/>
                    <w:color w:val="17365D" w:themeColor="text2" w:themeShade="BF"/>
                  </w:rPr>
                </w:pPr>
                <w:r>
                  <w:rPr>
                    <w:rFonts w:ascii="Arial" w:hAnsi="Arial" w:cs="Arial"/>
                    <w:sz w:val="40"/>
                    <w:szCs w:val="44"/>
                  </w:rPr>
                  <w:sym w:font="Wingdings" w:char="F0A8"/>
                </w:r>
              </w:p>
            </w:tc>
          </w:sdtContent>
        </w:sdt>
        <w:permEnd w:id="12000502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4C1CDF" w14:textId="77777777" w:rsidR="00A51CE3" w:rsidRPr="00FE608E" w:rsidRDefault="00A51CE3" w:rsidP="00A51CE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FC5D39" w14:textId="77777777" w:rsidR="00A51CE3" w:rsidRDefault="00A51CE3" w:rsidP="00A51CE3">
            <w:pPr>
              <w:ind w:left="993" w:hanging="993"/>
            </w:pPr>
          </w:p>
        </w:tc>
        <w:tc>
          <w:tcPr>
            <w:tcW w:w="335" w:type="pct"/>
            <w:tcBorders>
              <w:top w:val="nil"/>
              <w:left w:val="nil"/>
              <w:bottom w:val="nil"/>
              <w:right w:val="nil"/>
            </w:tcBorders>
          </w:tcPr>
          <w:p w14:paraId="49910EC0" w14:textId="77777777" w:rsidR="00A51CE3" w:rsidRDefault="00A51CE3" w:rsidP="00A51CE3">
            <w:pPr>
              <w:ind w:left="993" w:hanging="993"/>
            </w:pPr>
          </w:p>
        </w:tc>
      </w:tr>
    </w:tbl>
    <w:p w14:paraId="73D9C1BC" w14:textId="4ED51F95" w:rsidR="0013389B" w:rsidRDefault="0013389B" w:rsidP="0013389B">
      <w:pPr>
        <w:ind w:right="-24"/>
        <w:rPr>
          <w:rFonts w:ascii="Arial" w:hAnsi="Arial" w:cs="Arial"/>
          <w:sz w:val="22"/>
          <w:szCs w:val="22"/>
        </w:rPr>
      </w:pPr>
    </w:p>
    <w:p w14:paraId="61297FBA" w14:textId="75A03CC7" w:rsidR="0067425C" w:rsidRDefault="0067425C" w:rsidP="0013389B">
      <w:pPr>
        <w:ind w:right="-24"/>
        <w:rPr>
          <w:rFonts w:ascii="Arial" w:hAnsi="Arial" w:cs="Arial"/>
          <w:sz w:val="22"/>
          <w:szCs w:val="22"/>
        </w:rPr>
      </w:pPr>
    </w:p>
    <w:p w14:paraId="1F48A1DF" w14:textId="77777777" w:rsidR="00D86692" w:rsidRPr="00830749" w:rsidRDefault="00D86692" w:rsidP="0013389B">
      <w:pPr>
        <w:ind w:right="-24"/>
        <w:rPr>
          <w:rFonts w:ascii="Arial" w:hAnsi="Arial" w:cs="Arial"/>
          <w:sz w:val="22"/>
          <w:szCs w:val="22"/>
        </w:rPr>
      </w:pPr>
    </w:p>
    <w:p w14:paraId="03EA344C" w14:textId="313F0C92" w:rsidR="0013389B" w:rsidRPr="00830749" w:rsidRDefault="0067425C" w:rsidP="0013389B">
      <w:pPr>
        <w:pStyle w:val="11CSTCPLQuestionBullet"/>
        <w:ind w:left="709" w:hanging="709"/>
      </w:pPr>
      <w:bookmarkStart w:id="4" w:name="_Ref24114617"/>
      <w:r>
        <w:lastRenderedPageBreak/>
        <w:t xml:space="preserve">True or False (Tick your response): </w:t>
      </w:r>
      <w:r w:rsidR="0013389B">
        <w:t>The project charter can be issued by the project manager.</w:t>
      </w:r>
      <w:bookmarkEnd w:id="4"/>
      <w:r w:rsidR="0013389B">
        <w:t xml:space="preserve"> </w:t>
      </w:r>
    </w:p>
    <w:p w14:paraId="4AE509C5" w14:textId="77777777" w:rsidR="0013389B" w:rsidRPr="00830749" w:rsidRDefault="0013389B" w:rsidP="001338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A51CE3" w14:paraId="3E828BD1" w14:textId="77777777" w:rsidTr="00A51CE3">
        <w:trPr>
          <w:trHeight w:val="510"/>
        </w:trPr>
        <w:tc>
          <w:tcPr>
            <w:tcW w:w="1557" w:type="pct"/>
            <w:tcBorders>
              <w:top w:val="nil"/>
              <w:left w:val="nil"/>
              <w:bottom w:val="nil"/>
              <w:right w:val="single" w:sz="12" w:space="0" w:color="auto"/>
            </w:tcBorders>
            <w:shd w:val="clear" w:color="auto" w:fill="auto"/>
          </w:tcPr>
          <w:p w14:paraId="4FB4B351" w14:textId="77777777" w:rsidR="00A51CE3" w:rsidRDefault="00A51CE3" w:rsidP="00A51CE3">
            <w:pPr>
              <w:keepNext/>
              <w:ind w:left="993" w:hanging="993"/>
            </w:pPr>
            <w:r w:rsidRPr="001C4084">
              <w:rPr>
                <w:rFonts w:ascii="Arial" w:hAnsi="Arial" w:cs="Arial"/>
                <w:b/>
                <w:sz w:val="22"/>
                <w:szCs w:val="22"/>
              </w:rPr>
              <w:t>Answer</w:t>
            </w:r>
          </w:p>
        </w:tc>
        <w:permStart w:id="1291862308" w:edGrp="everyone" w:displacedByCustomXml="next"/>
        <w:sdt>
          <w:sdtPr>
            <w:rPr>
              <w:rFonts w:ascii="Arial" w:hAnsi="Arial" w:cs="Arial"/>
              <w:sz w:val="40"/>
              <w:szCs w:val="44"/>
            </w:rPr>
            <w:id w:val="62720739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25001B7" w14:textId="2FCFEA93" w:rsidR="00A51CE3" w:rsidRPr="00B31E17" w:rsidRDefault="00A51CE3" w:rsidP="00A51CE3">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2918623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5EBAC6" w14:textId="77777777" w:rsidR="00A51CE3" w:rsidRPr="00FE608E" w:rsidRDefault="00A51CE3" w:rsidP="00A51CE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73009FB" w14:textId="77777777" w:rsidR="00A51CE3" w:rsidRPr="00E106BF" w:rsidRDefault="00A51CE3" w:rsidP="00A51CE3">
            <w:pPr>
              <w:keepNext/>
              <w:ind w:left="993" w:hanging="993"/>
              <w:rPr>
                <w:rFonts w:ascii="Arial" w:hAnsi="Arial" w:cs="Arial"/>
                <w:sz w:val="44"/>
                <w:szCs w:val="44"/>
              </w:rPr>
            </w:pPr>
          </w:p>
        </w:tc>
        <w:permStart w:id="2077426497" w:edGrp="everyone"/>
        <w:tc>
          <w:tcPr>
            <w:tcW w:w="335" w:type="pct"/>
            <w:tcBorders>
              <w:top w:val="nil"/>
              <w:left w:val="nil"/>
              <w:bottom w:val="nil"/>
              <w:right w:val="nil"/>
            </w:tcBorders>
            <w:shd w:val="clear" w:color="auto" w:fill="auto"/>
          </w:tcPr>
          <w:p w14:paraId="08FBCA0A" w14:textId="77777777" w:rsidR="00A51CE3" w:rsidRPr="00533511" w:rsidRDefault="00251DE9" w:rsidP="00A51CE3">
            <w:pPr>
              <w:rPr>
                <w:rFonts w:ascii="Arial" w:hAnsi="Arial" w:cs="Arial"/>
                <w:sz w:val="44"/>
                <w:szCs w:val="44"/>
              </w:rPr>
            </w:pPr>
            <w:sdt>
              <w:sdtPr>
                <w:rPr>
                  <w:rFonts w:ascii="Arial" w:hAnsi="Arial" w:cs="Arial"/>
                  <w:sz w:val="44"/>
                  <w:szCs w:val="44"/>
                </w:rPr>
                <w:id w:val="1488287193"/>
                <w14:checkbox>
                  <w14:checked w14:val="0"/>
                  <w14:checkedState w14:val="00FE" w14:font="Wingdings"/>
                  <w14:uncheckedState w14:val="00A8" w14:font="Wingdings"/>
                </w14:checkbox>
              </w:sdtPr>
              <w:sdtEndPr/>
              <w:sdtContent>
                <w:r w:rsidR="00A51CE3" w:rsidRPr="00533511">
                  <w:rPr>
                    <w:rFonts w:ascii="Arial" w:hAnsi="Arial" w:cs="Arial"/>
                    <w:sz w:val="44"/>
                    <w:szCs w:val="44"/>
                  </w:rPr>
                  <w:sym w:font="Wingdings" w:char="F0A8"/>
                </w:r>
              </w:sdtContent>
            </w:sdt>
            <w:permEnd w:id="2077426497"/>
          </w:p>
        </w:tc>
      </w:tr>
      <w:tr w:rsidR="00A51CE3" w14:paraId="093944D5" w14:textId="77777777" w:rsidTr="00A51CE3">
        <w:trPr>
          <w:trHeight w:val="510"/>
          <w:hidden/>
        </w:trPr>
        <w:tc>
          <w:tcPr>
            <w:tcW w:w="1557" w:type="pct"/>
            <w:tcBorders>
              <w:top w:val="nil"/>
              <w:left w:val="nil"/>
              <w:bottom w:val="nil"/>
              <w:right w:val="single" w:sz="12" w:space="0" w:color="auto"/>
            </w:tcBorders>
          </w:tcPr>
          <w:p w14:paraId="313AB4E2" w14:textId="77777777" w:rsidR="00A51CE3" w:rsidRPr="00FE608E" w:rsidRDefault="00A51CE3" w:rsidP="00A51CE3">
            <w:pPr>
              <w:ind w:left="993" w:hanging="993"/>
              <w:jc w:val="center"/>
              <w:rPr>
                <w:vanish/>
              </w:rPr>
            </w:pPr>
          </w:p>
        </w:tc>
        <w:permStart w:id="1447908686" w:edGrp="everyone" w:displacedByCustomXml="next"/>
        <w:sdt>
          <w:sdtPr>
            <w:rPr>
              <w:rFonts w:ascii="Arial" w:hAnsi="Arial" w:cs="Arial"/>
              <w:sz w:val="40"/>
              <w:szCs w:val="44"/>
            </w:rPr>
            <w:id w:val="-204528107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3A016B" w14:textId="1C15FDAB" w:rsidR="00A51CE3" w:rsidRPr="00B31E17" w:rsidRDefault="00A51CE3" w:rsidP="00A51CE3">
                <w:pPr>
                  <w:ind w:left="161" w:right="82" w:hanging="161"/>
                  <w:jc w:val="center"/>
                  <w:rPr>
                    <w:vanish/>
                    <w:color w:val="17365D" w:themeColor="text2" w:themeShade="BF"/>
                  </w:rPr>
                </w:pPr>
                <w:r>
                  <w:rPr>
                    <w:rFonts w:ascii="Arial" w:hAnsi="Arial" w:cs="Arial"/>
                    <w:sz w:val="40"/>
                    <w:szCs w:val="44"/>
                  </w:rPr>
                  <w:sym w:font="Wingdings" w:char="F0A8"/>
                </w:r>
              </w:p>
            </w:tc>
          </w:sdtContent>
        </w:sdt>
        <w:permEnd w:id="14479086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0552C01" w14:textId="77777777" w:rsidR="00A51CE3" w:rsidRPr="00FE608E" w:rsidRDefault="00A51CE3" w:rsidP="00A51CE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85FCCD" w14:textId="77777777" w:rsidR="00A51CE3" w:rsidRDefault="00A51CE3" w:rsidP="00A51CE3">
            <w:pPr>
              <w:ind w:left="993" w:hanging="993"/>
            </w:pPr>
          </w:p>
        </w:tc>
        <w:tc>
          <w:tcPr>
            <w:tcW w:w="335" w:type="pct"/>
            <w:tcBorders>
              <w:top w:val="nil"/>
              <w:left w:val="nil"/>
              <w:bottom w:val="nil"/>
              <w:right w:val="nil"/>
            </w:tcBorders>
          </w:tcPr>
          <w:p w14:paraId="05402788" w14:textId="77777777" w:rsidR="00A51CE3" w:rsidRDefault="00A51CE3" w:rsidP="00A51CE3">
            <w:pPr>
              <w:ind w:left="993" w:hanging="993"/>
            </w:pPr>
          </w:p>
        </w:tc>
      </w:tr>
    </w:tbl>
    <w:p w14:paraId="75124A3C" w14:textId="77777777" w:rsidR="0013389B" w:rsidRDefault="0013389B" w:rsidP="0013389B">
      <w:pPr>
        <w:rPr>
          <w:rFonts w:ascii="Arial" w:hAnsi="Arial" w:cs="Arial"/>
          <w:sz w:val="22"/>
          <w:szCs w:val="22"/>
        </w:rPr>
      </w:pPr>
    </w:p>
    <w:p w14:paraId="59B6DC1A" w14:textId="77777777" w:rsidR="00A63AEC" w:rsidRPr="00830749" w:rsidRDefault="00A63AEC" w:rsidP="00A63AEC">
      <w:pPr>
        <w:ind w:right="-24"/>
        <w:rPr>
          <w:rFonts w:ascii="Arial" w:hAnsi="Arial" w:cs="Arial"/>
          <w:sz w:val="22"/>
          <w:szCs w:val="22"/>
        </w:rPr>
      </w:pPr>
    </w:p>
    <w:p w14:paraId="5726B878" w14:textId="5F639090" w:rsidR="00A63AEC" w:rsidRPr="00830749" w:rsidRDefault="00A63AEC" w:rsidP="00A63AEC">
      <w:pPr>
        <w:pStyle w:val="11CSTCPLQuestionBullet"/>
        <w:ind w:left="709" w:hanging="709"/>
      </w:pPr>
      <w:bookmarkStart w:id="5" w:name="_Ref24114622"/>
      <w:r>
        <w:t>Identify</w:t>
      </w:r>
      <w:r w:rsidR="00012E37">
        <w:t xml:space="preserve"> twelve</w:t>
      </w:r>
      <w:r>
        <w:t xml:space="preserve"> </w:t>
      </w:r>
      <w:r w:rsidR="0067425C">
        <w:t xml:space="preserve">(12) </w:t>
      </w:r>
      <w:r>
        <w:t>pieces of information that can be contained in a project charter.</w:t>
      </w:r>
      <w:bookmarkEnd w:id="5"/>
    </w:p>
    <w:p w14:paraId="037FCA6F" w14:textId="77777777" w:rsidR="00A63AEC" w:rsidRPr="00830749" w:rsidRDefault="00A63AEC" w:rsidP="00A63AE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932"/>
        <w:gridCol w:w="6590"/>
        <w:gridCol w:w="622"/>
      </w:tblGrid>
      <w:tr w:rsidR="00A63AEC" w14:paraId="60F62D8F" w14:textId="77777777" w:rsidTr="0067425C">
        <w:tc>
          <w:tcPr>
            <w:tcW w:w="624" w:type="pct"/>
            <w:tcBorders>
              <w:top w:val="nil"/>
              <w:left w:val="nil"/>
              <w:bottom w:val="nil"/>
              <w:right w:val="single" w:sz="12" w:space="0" w:color="auto"/>
            </w:tcBorders>
            <w:shd w:val="clear" w:color="auto" w:fill="auto"/>
          </w:tcPr>
          <w:p w14:paraId="5885BAF2" w14:textId="77777777" w:rsidR="00A63AEC" w:rsidRDefault="00A63AEC" w:rsidP="00A63AEC">
            <w:pPr>
              <w:keepNext/>
              <w:ind w:left="993" w:hanging="993"/>
            </w:pPr>
            <w:r w:rsidRPr="001C4084">
              <w:rPr>
                <w:rFonts w:ascii="Arial" w:hAnsi="Arial" w:cs="Arial"/>
                <w:b/>
                <w:sz w:val="22"/>
                <w:szCs w:val="22"/>
              </w:rPr>
              <w:t>Answer</w:t>
            </w:r>
          </w:p>
        </w:tc>
        <w:tc>
          <w:tcPr>
            <w:tcW w:w="501" w:type="pct"/>
            <w:tcBorders>
              <w:top w:val="single" w:sz="12" w:space="0" w:color="auto"/>
              <w:bottom w:val="single" w:sz="12" w:space="0" w:color="auto"/>
              <w:right w:val="single" w:sz="4" w:space="0" w:color="auto"/>
            </w:tcBorders>
            <w:shd w:val="clear" w:color="auto" w:fill="C0C0C0"/>
            <w:vAlign w:val="center"/>
          </w:tcPr>
          <w:p w14:paraId="1D61BFB7" w14:textId="642DFB5C" w:rsidR="00A63AEC" w:rsidRDefault="0067425C" w:rsidP="00A63AEC">
            <w:pPr>
              <w:keepNext/>
              <w:ind w:left="993" w:right="82" w:hanging="993"/>
              <w:jc w:val="center"/>
            </w:pPr>
            <w:r>
              <w:t>Item</w:t>
            </w:r>
          </w:p>
        </w:tc>
        <w:tc>
          <w:tcPr>
            <w:tcW w:w="3541" w:type="pct"/>
            <w:tcBorders>
              <w:top w:val="single" w:sz="12" w:space="0" w:color="auto"/>
              <w:left w:val="single" w:sz="4" w:space="0" w:color="auto"/>
              <w:bottom w:val="single" w:sz="12" w:space="0" w:color="auto"/>
            </w:tcBorders>
            <w:shd w:val="clear" w:color="auto" w:fill="C0C0C0"/>
            <w:vAlign w:val="center"/>
          </w:tcPr>
          <w:p w14:paraId="4A04953D" w14:textId="12F27EE6" w:rsidR="00A63AEC" w:rsidRDefault="0067425C" w:rsidP="00A63AEC">
            <w:pPr>
              <w:keepNext/>
              <w:ind w:left="993" w:right="82" w:hanging="993"/>
              <w:jc w:val="center"/>
            </w:pPr>
            <w:r>
              <w:t>Description</w:t>
            </w:r>
          </w:p>
        </w:tc>
        <w:permStart w:id="1543321745" w:edGrp="everyone"/>
        <w:tc>
          <w:tcPr>
            <w:tcW w:w="335" w:type="pct"/>
            <w:tcBorders>
              <w:top w:val="nil"/>
              <w:left w:val="single" w:sz="12" w:space="0" w:color="auto"/>
              <w:bottom w:val="nil"/>
              <w:right w:val="nil"/>
            </w:tcBorders>
            <w:shd w:val="clear" w:color="auto" w:fill="auto"/>
          </w:tcPr>
          <w:p w14:paraId="2CDE231F" w14:textId="77777777" w:rsidR="00A63AEC" w:rsidRPr="00533511" w:rsidRDefault="00251DE9" w:rsidP="00A63AEC">
            <w:pPr>
              <w:rPr>
                <w:rFonts w:ascii="Arial" w:hAnsi="Arial" w:cs="Arial"/>
                <w:sz w:val="44"/>
                <w:szCs w:val="44"/>
              </w:rPr>
            </w:pPr>
            <w:sdt>
              <w:sdtPr>
                <w:rPr>
                  <w:rFonts w:ascii="Arial" w:hAnsi="Arial" w:cs="Arial"/>
                  <w:sz w:val="44"/>
                  <w:szCs w:val="44"/>
                </w:rPr>
                <w:id w:val="777147385"/>
                <w14:checkbox>
                  <w14:checked w14:val="0"/>
                  <w14:checkedState w14:val="00FE" w14:font="Wingdings"/>
                  <w14:uncheckedState w14:val="00A8" w14:font="Wingdings"/>
                </w14:checkbox>
              </w:sdtPr>
              <w:sdtEndPr/>
              <w:sdtContent>
                <w:r w:rsidR="00A63AEC">
                  <w:rPr>
                    <w:rFonts w:ascii="Arial" w:hAnsi="Arial" w:cs="Arial"/>
                    <w:sz w:val="44"/>
                    <w:szCs w:val="44"/>
                  </w:rPr>
                  <w:sym w:font="Wingdings" w:char="F0A8"/>
                </w:r>
              </w:sdtContent>
            </w:sdt>
            <w:permEnd w:id="1543321745"/>
          </w:p>
        </w:tc>
      </w:tr>
      <w:tr w:rsidR="00A63AEC" w14:paraId="1329635C" w14:textId="77777777" w:rsidTr="0067425C">
        <w:trPr>
          <w:trHeight w:val="794"/>
          <w:hidden/>
        </w:trPr>
        <w:tc>
          <w:tcPr>
            <w:tcW w:w="624" w:type="pct"/>
            <w:tcBorders>
              <w:top w:val="nil"/>
              <w:left w:val="nil"/>
              <w:bottom w:val="nil"/>
              <w:right w:val="single" w:sz="12" w:space="0" w:color="auto"/>
            </w:tcBorders>
          </w:tcPr>
          <w:p w14:paraId="5F3EA3DC" w14:textId="77777777" w:rsidR="00A63AEC" w:rsidRPr="00FE608E" w:rsidRDefault="00A63AEC" w:rsidP="00A63AEC">
            <w:pPr>
              <w:ind w:left="993" w:hanging="993"/>
              <w:jc w:val="center"/>
              <w:rPr>
                <w:vanish/>
              </w:rPr>
            </w:pPr>
          </w:p>
        </w:tc>
        <w:tc>
          <w:tcPr>
            <w:tcW w:w="501" w:type="pct"/>
            <w:tcBorders>
              <w:top w:val="single" w:sz="12" w:space="0" w:color="auto"/>
              <w:right w:val="single" w:sz="4" w:space="0" w:color="auto"/>
            </w:tcBorders>
            <w:shd w:val="clear" w:color="auto" w:fill="auto"/>
            <w:vAlign w:val="center"/>
          </w:tcPr>
          <w:p w14:paraId="012111C2" w14:textId="77777777" w:rsidR="00A63AEC" w:rsidRPr="0067425C" w:rsidRDefault="00A63AEC" w:rsidP="00A63AEC">
            <w:pPr>
              <w:ind w:right="82"/>
              <w:jc w:val="center"/>
              <w:rPr>
                <w:color w:val="000000" w:themeColor="text1"/>
              </w:rPr>
            </w:pPr>
            <w:r w:rsidRPr="0067425C">
              <w:rPr>
                <w:color w:val="000000" w:themeColor="text1"/>
              </w:rPr>
              <w:t>1</w:t>
            </w:r>
          </w:p>
        </w:tc>
        <w:tc>
          <w:tcPr>
            <w:tcW w:w="3541" w:type="pct"/>
            <w:tcBorders>
              <w:top w:val="single" w:sz="12" w:space="0" w:color="auto"/>
              <w:left w:val="single" w:sz="4" w:space="0" w:color="auto"/>
            </w:tcBorders>
            <w:shd w:val="clear" w:color="auto" w:fill="auto"/>
            <w:vAlign w:val="center"/>
          </w:tcPr>
          <w:p w14:paraId="6CB2E2FD" w14:textId="1CDA6B98" w:rsidR="00A63AEC" w:rsidRPr="00551CB7" w:rsidRDefault="00A63AEC" w:rsidP="00551CB7">
            <w:permStart w:id="1654461136" w:edGrp="everyone"/>
            <w:permEnd w:id="1654461136"/>
          </w:p>
        </w:tc>
        <w:tc>
          <w:tcPr>
            <w:tcW w:w="335" w:type="pct"/>
            <w:tcBorders>
              <w:top w:val="nil"/>
              <w:left w:val="single" w:sz="12" w:space="0" w:color="auto"/>
              <w:bottom w:val="nil"/>
              <w:right w:val="nil"/>
            </w:tcBorders>
          </w:tcPr>
          <w:p w14:paraId="25BB07DD" w14:textId="77777777" w:rsidR="00A63AEC" w:rsidRDefault="00A63AEC" w:rsidP="00A63AEC">
            <w:pPr>
              <w:ind w:left="993" w:hanging="993"/>
            </w:pPr>
          </w:p>
        </w:tc>
      </w:tr>
      <w:tr w:rsidR="00A63AEC" w14:paraId="6D77094C" w14:textId="77777777" w:rsidTr="0067425C">
        <w:trPr>
          <w:trHeight w:val="794"/>
          <w:hidden/>
        </w:trPr>
        <w:tc>
          <w:tcPr>
            <w:tcW w:w="624" w:type="pct"/>
            <w:tcBorders>
              <w:top w:val="nil"/>
              <w:left w:val="nil"/>
              <w:bottom w:val="nil"/>
              <w:right w:val="single" w:sz="12" w:space="0" w:color="auto"/>
            </w:tcBorders>
          </w:tcPr>
          <w:p w14:paraId="35D56B22" w14:textId="77777777" w:rsidR="00A63AEC" w:rsidRPr="00FE608E" w:rsidRDefault="00A63AEC" w:rsidP="00A63AEC">
            <w:pPr>
              <w:ind w:left="993" w:hanging="993"/>
              <w:jc w:val="center"/>
              <w:rPr>
                <w:vanish/>
              </w:rPr>
            </w:pPr>
          </w:p>
        </w:tc>
        <w:tc>
          <w:tcPr>
            <w:tcW w:w="501" w:type="pct"/>
            <w:tcBorders>
              <w:right w:val="single" w:sz="4" w:space="0" w:color="auto"/>
            </w:tcBorders>
            <w:shd w:val="clear" w:color="auto" w:fill="auto"/>
            <w:vAlign w:val="center"/>
          </w:tcPr>
          <w:p w14:paraId="577BBF5B" w14:textId="77777777" w:rsidR="00A63AEC" w:rsidRPr="0067425C" w:rsidRDefault="00A63AEC" w:rsidP="00A63AEC">
            <w:pPr>
              <w:ind w:right="82"/>
              <w:jc w:val="center"/>
              <w:rPr>
                <w:color w:val="000000" w:themeColor="text1"/>
              </w:rPr>
            </w:pPr>
            <w:r w:rsidRPr="0067425C">
              <w:rPr>
                <w:color w:val="000000" w:themeColor="text1"/>
              </w:rPr>
              <w:t>2</w:t>
            </w:r>
          </w:p>
        </w:tc>
        <w:tc>
          <w:tcPr>
            <w:tcW w:w="3541" w:type="pct"/>
            <w:tcBorders>
              <w:left w:val="single" w:sz="4" w:space="0" w:color="auto"/>
            </w:tcBorders>
            <w:shd w:val="clear" w:color="auto" w:fill="auto"/>
            <w:vAlign w:val="center"/>
          </w:tcPr>
          <w:p w14:paraId="4168F541" w14:textId="025E7379" w:rsidR="00A63AEC" w:rsidRPr="00551CB7" w:rsidRDefault="00A63AEC" w:rsidP="00551CB7">
            <w:permStart w:id="703278714" w:edGrp="everyone"/>
            <w:permEnd w:id="703278714"/>
          </w:p>
        </w:tc>
        <w:tc>
          <w:tcPr>
            <w:tcW w:w="335" w:type="pct"/>
            <w:tcBorders>
              <w:top w:val="nil"/>
              <w:left w:val="single" w:sz="12" w:space="0" w:color="auto"/>
              <w:bottom w:val="nil"/>
              <w:right w:val="nil"/>
            </w:tcBorders>
          </w:tcPr>
          <w:p w14:paraId="7295875E" w14:textId="77777777" w:rsidR="00A63AEC" w:rsidRDefault="00A63AEC" w:rsidP="00A63AEC">
            <w:pPr>
              <w:ind w:left="993" w:hanging="993"/>
            </w:pPr>
          </w:p>
        </w:tc>
      </w:tr>
      <w:tr w:rsidR="00A63AEC" w14:paraId="7EA4075F" w14:textId="77777777" w:rsidTr="0067425C">
        <w:trPr>
          <w:trHeight w:val="794"/>
          <w:hidden/>
        </w:trPr>
        <w:tc>
          <w:tcPr>
            <w:tcW w:w="624" w:type="pct"/>
            <w:tcBorders>
              <w:top w:val="nil"/>
              <w:left w:val="nil"/>
              <w:bottom w:val="nil"/>
              <w:right w:val="single" w:sz="12" w:space="0" w:color="auto"/>
            </w:tcBorders>
          </w:tcPr>
          <w:p w14:paraId="0AAC9509" w14:textId="77777777" w:rsidR="00A63AEC" w:rsidRPr="00FE608E" w:rsidRDefault="00A63AEC" w:rsidP="00A63AEC">
            <w:pPr>
              <w:ind w:left="993" w:hanging="993"/>
              <w:jc w:val="center"/>
              <w:rPr>
                <w:vanish/>
              </w:rPr>
            </w:pPr>
          </w:p>
        </w:tc>
        <w:tc>
          <w:tcPr>
            <w:tcW w:w="501" w:type="pct"/>
            <w:tcBorders>
              <w:right w:val="single" w:sz="4" w:space="0" w:color="auto"/>
            </w:tcBorders>
            <w:shd w:val="clear" w:color="auto" w:fill="auto"/>
            <w:vAlign w:val="center"/>
          </w:tcPr>
          <w:p w14:paraId="19DE2774" w14:textId="77777777" w:rsidR="00A63AEC" w:rsidRPr="0067425C" w:rsidRDefault="00A63AEC" w:rsidP="00A63AEC">
            <w:pPr>
              <w:ind w:right="82"/>
              <w:jc w:val="center"/>
              <w:rPr>
                <w:color w:val="000000" w:themeColor="text1"/>
              </w:rPr>
            </w:pPr>
            <w:r w:rsidRPr="0067425C">
              <w:rPr>
                <w:color w:val="000000" w:themeColor="text1"/>
              </w:rPr>
              <w:t>3</w:t>
            </w:r>
          </w:p>
        </w:tc>
        <w:tc>
          <w:tcPr>
            <w:tcW w:w="3541" w:type="pct"/>
            <w:tcBorders>
              <w:left w:val="single" w:sz="4" w:space="0" w:color="auto"/>
            </w:tcBorders>
            <w:shd w:val="clear" w:color="auto" w:fill="auto"/>
            <w:vAlign w:val="center"/>
          </w:tcPr>
          <w:p w14:paraId="7A9C54EB" w14:textId="7C80A6D8" w:rsidR="00A63AEC" w:rsidRPr="00551CB7" w:rsidRDefault="00A63AEC" w:rsidP="00551CB7">
            <w:permStart w:id="753150318" w:edGrp="everyone"/>
            <w:permEnd w:id="753150318"/>
          </w:p>
        </w:tc>
        <w:tc>
          <w:tcPr>
            <w:tcW w:w="335" w:type="pct"/>
            <w:tcBorders>
              <w:top w:val="nil"/>
              <w:left w:val="single" w:sz="12" w:space="0" w:color="auto"/>
              <w:bottom w:val="nil"/>
              <w:right w:val="nil"/>
            </w:tcBorders>
          </w:tcPr>
          <w:p w14:paraId="5A72BC06" w14:textId="77777777" w:rsidR="00A63AEC" w:rsidRDefault="00A63AEC" w:rsidP="00A63AEC">
            <w:pPr>
              <w:ind w:left="993" w:hanging="993"/>
            </w:pPr>
          </w:p>
        </w:tc>
      </w:tr>
      <w:tr w:rsidR="00A63AEC" w14:paraId="69F6F753" w14:textId="77777777" w:rsidTr="0067425C">
        <w:trPr>
          <w:trHeight w:val="794"/>
          <w:hidden/>
        </w:trPr>
        <w:tc>
          <w:tcPr>
            <w:tcW w:w="624" w:type="pct"/>
            <w:tcBorders>
              <w:top w:val="nil"/>
              <w:left w:val="nil"/>
              <w:bottom w:val="nil"/>
              <w:right w:val="single" w:sz="12" w:space="0" w:color="auto"/>
            </w:tcBorders>
          </w:tcPr>
          <w:p w14:paraId="75BBB581" w14:textId="77777777" w:rsidR="00A63AEC" w:rsidRPr="00FE608E" w:rsidRDefault="00A63AEC" w:rsidP="00A63AEC">
            <w:pPr>
              <w:ind w:left="993" w:hanging="993"/>
              <w:jc w:val="center"/>
              <w:rPr>
                <w:vanish/>
              </w:rPr>
            </w:pPr>
          </w:p>
        </w:tc>
        <w:tc>
          <w:tcPr>
            <w:tcW w:w="501" w:type="pct"/>
            <w:tcBorders>
              <w:right w:val="single" w:sz="4" w:space="0" w:color="auto"/>
            </w:tcBorders>
            <w:shd w:val="clear" w:color="auto" w:fill="auto"/>
            <w:vAlign w:val="center"/>
          </w:tcPr>
          <w:p w14:paraId="3D2F0894" w14:textId="77777777" w:rsidR="00A63AEC" w:rsidRPr="0067425C" w:rsidRDefault="00A63AEC" w:rsidP="00A63AEC">
            <w:pPr>
              <w:ind w:right="82"/>
              <w:jc w:val="center"/>
              <w:rPr>
                <w:color w:val="000000" w:themeColor="text1"/>
              </w:rPr>
            </w:pPr>
            <w:r w:rsidRPr="0067425C">
              <w:rPr>
                <w:color w:val="000000" w:themeColor="text1"/>
              </w:rPr>
              <w:t>4</w:t>
            </w:r>
          </w:p>
        </w:tc>
        <w:tc>
          <w:tcPr>
            <w:tcW w:w="3541" w:type="pct"/>
            <w:tcBorders>
              <w:left w:val="single" w:sz="4" w:space="0" w:color="auto"/>
            </w:tcBorders>
            <w:shd w:val="clear" w:color="auto" w:fill="auto"/>
            <w:vAlign w:val="center"/>
          </w:tcPr>
          <w:p w14:paraId="5068F333" w14:textId="6E8DAE05" w:rsidR="00A63AEC" w:rsidRPr="00551CB7" w:rsidRDefault="00A63AEC" w:rsidP="00551CB7">
            <w:permStart w:id="1766336049" w:edGrp="everyone"/>
            <w:permEnd w:id="1766336049"/>
          </w:p>
        </w:tc>
        <w:tc>
          <w:tcPr>
            <w:tcW w:w="335" w:type="pct"/>
            <w:tcBorders>
              <w:top w:val="nil"/>
              <w:left w:val="single" w:sz="12" w:space="0" w:color="auto"/>
              <w:bottom w:val="nil"/>
              <w:right w:val="nil"/>
            </w:tcBorders>
          </w:tcPr>
          <w:p w14:paraId="6546D8C5" w14:textId="77777777" w:rsidR="00A63AEC" w:rsidRDefault="00A63AEC" w:rsidP="00A63AEC">
            <w:pPr>
              <w:ind w:left="993" w:hanging="993"/>
            </w:pPr>
          </w:p>
        </w:tc>
      </w:tr>
      <w:tr w:rsidR="00A63AEC" w14:paraId="07ED166F" w14:textId="77777777" w:rsidTr="0067425C">
        <w:trPr>
          <w:trHeight w:val="794"/>
          <w:hidden/>
        </w:trPr>
        <w:tc>
          <w:tcPr>
            <w:tcW w:w="624" w:type="pct"/>
            <w:tcBorders>
              <w:top w:val="nil"/>
              <w:left w:val="nil"/>
              <w:bottom w:val="nil"/>
              <w:right w:val="single" w:sz="12" w:space="0" w:color="auto"/>
            </w:tcBorders>
          </w:tcPr>
          <w:p w14:paraId="427B0B5C" w14:textId="77777777" w:rsidR="00A63AEC" w:rsidRPr="00FE608E" w:rsidRDefault="00A63AEC" w:rsidP="00A63AEC">
            <w:pPr>
              <w:ind w:left="993" w:hanging="993"/>
              <w:jc w:val="center"/>
              <w:rPr>
                <w:vanish/>
              </w:rPr>
            </w:pPr>
          </w:p>
        </w:tc>
        <w:tc>
          <w:tcPr>
            <w:tcW w:w="501" w:type="pct"/>
            <w:tcBorders>
              <w:right w:val="single" w:sz="4" w:space="0" w:color="auto"/>
            </w:tcBorders>
            <w:shd w:val="clear" w:color="auto" w:fill="auto"/>
            <w:vAlign w:val="center"/>
          </w:tcPr>
          <w:p w14:paraId="056FAAF5" w14:textId="77777777" w:rsidR="00A63AEC" w:rsidRPr="0067425C" w:rsidRDefault="00A63AEC" w:rsidP="00A63AEC">
            <w:pPr>
              <w:ind w:right="82"/>
              <w:jc w:val="center"/>
              <w:rPr>
                <w:color w:val="000000" w:themeColor="text1"/>
              </w:rPr>
            </w:pPr>
            <w:r w:rsidRPr="0067425C">
              <w:rPr>
                <w:color w:val="000000" w:themeColor="text1"/>
              </w:rPr>
              <w:t>5</w:t>
            </w:r>
          </w:p>
        </w:tc>
        <w:tc>
          <w:tcPr>
            <w:tcW w:w="3541" w:type="pct"/>
            <w:tcBorders>
              <w:left w:val="single" w:sz="4" w:space="0" w:color="auto"/>
            </w:tcBorders>
            <w:shd w:val="clear" w:color="auto" w:fill="auto"/>
            <w:vAlign w:val="center"/>
          </w:tcPr>
          <w:p w14:paraId="27FE2703" w14:textId="4C59E8D5" w:rsidR="00A63AEC" w:rsidRPr="00551CB7" w:rsidRDefault="00A63AEC" w:rsidP="00551CB7">
            <w:permStart w:id="874864176" w:edGrp="everyone"/>
            <w:permEnd w:id="874864176"/>
          </w:p>
        </w:tc>
        <w:tc>
          <w:tcPr>
            <w:tcW w:w="335" w:type="pct"/>
            <w:tcBorders>
              <w:top w:val="nil"/>
              <w:left w:val="single" w:sz="12" w:space="0" w:color="auto"/>
              <w:bottom w:val="nil"/>
              <w:right w:val="nil"/>
            </w:tcBorders>
          </w:tcPr>
          <w:p w14:paraId="5C2B65CB" w14:textId="77777777" w:rsidR="00A63AEC" w:rsidRDefault="00A63AEC" w:rsidP="00A63AEC">
            <w:pPr>
              <w:ind w:left="993" w:hanging="993"/>
            </w:pPr>
          </w:p>
        </w:tc>
      </w:tr>
      <w:tr w:rsidR="00A63AEC" w14:paraId="1A8E58FB" w14:textId="77777777" w:rsidTr="0067425C">
        <w:trPr>
          <w:trHeight w:val="794"/>
          <w:hidden/>
        </w:trPr>
        <w:tc>
          <w:tcPr>
            <w:tcW w:w="624" w:type="pct"/>
            <w:tcBorders>
              <w:top w:val="nil"/>
              <w:left w:val="nil"/>
              <w:bottom w:val="nil"/>
              <w:right w:val="single" w:sz="12" w:space="0" w:color="auto"/>
            </w:tcBorders>
          </w:tcPr>
          <w:p w14:paraId="2D825334" w14:textId="77777777" w:rsidR="00A63AEC" w:rsidRPr="00FE608E" w:rsidRDefault="00A63AEC" w:rsidP="00A63AEC">
            <w:pPr>
              <w:ind w:left="993" w:hanging="993"/>
              <w:jc w:val="center"/>
              <w:rPr>
                <w:vanish/>
              </w:rPr>
            </w:pPr>
          </w:p>
        </w:tc>
        <w:tc>
          <w:tcPr>
            <w:tcW w:w="501" w:type="pct"/>
            <w:tcBorders>
              <w:right w:val="single" w:sz="4" w:space="0" w:color="auto"/>
            </w:tcBorders>
            <w:shd w:val="clear" w:color="auto" w:fill="auto"/>
            <w:vAlign w:val="center"/>
          </w:tcPr>
          <w:p w14:paraId="7BBEB22D" w14:textId="77777777" w:rsidR="00A63AEC" w:rsidRPr="0067425C" w:rsidRDefault="00A63AEC" w:rsidP="00A63AEC">
            <w:pPr>
              <w:ind w:right="82"/>
              <w:jc w:val="center"/>
              <w:rPr>
                <w:color w:val="000000" w:themeColor="text1"/>
              </w:rPr>
            </w:pPr>
            <w:r w:rsidRPr="0067425C">
              <w:rPr>
                <w:color w:val="000000" w:themeColor="text1"/>
              </w:rPr>
              <w:t>6</w:t>
            </w:r>
          </w:p>
        </w:tc>
        <w:tc>
          <w:tcPr>
            <w:tcW w:w="3541" w:type="pct"/>
            <w:tcBorders>
              <w:left w:val="single" w:sz="4" w:space="0" w:color="auto"/>
            </w:tcBorders>
            <w:shd w:val="clear" w:color="auto" w:fill="auto"/>
            <w:vAlign w:val="center"/>
          </w:tcPr>
          <w:p w14:paraId="5DC662B4" w14:textId="30460653" w:rsidR="00A63AEC" w:rsidRPr="00551CB7" w:rsidRDefault="00A63AEC" w:rsidP="00551CB7">
            <w:permStart w:id="174079003" w:edGrp="everyone"/>
            <w:permEnd w:id="174079003"/>
          </w:p>
        </w:tc>
        <w:tc>
          <w:tcPr>
            <w:tcW w:w="335" w:type="pct"/>
            <w:tcBorders>
              <w:top w:val="nil"/>
              <w:left w:val="single" w:sz="12" w:space="0" w:color="auto"/>
              <w:bottom w:val="nil"/>
              <w:right w:val="nil"/>
            </w:tcBorders>
          </w:tcPr>
          <w:p w14:paraId="1EC5850F" w14:textId="77777777" w:rsidR="00A63AEC" w:rsidRDefault="00A63AEC" w:rsidP="00A63AEC">
            <w:pPr>
              <w:ind w:left="993" w:hanging="993"/>
            </w:pPr>
          </w:p>
        </w:tc>
      </w:tr>
      <w:tr w:rsidR="00012E37" w14:paraId="3D485420" w14:textId="77777777" w:rsidTr="0067425C">
        <w:trPr>
          <w:trHeight w:val="794"/>
          <w:hidden/>
        </w:trPr>
        <w:tc>
          <w:tcPr>
            <w:tcW w:w="624" w:type="pct"/>
            <w:tcBorders>
              <w:top w:val="nil"/>
              <w:left w:val="nil"/>
              <w:bottom w:val="nil"/>
              <w:right w:val="single" w:sz="12" w:space="0" w:color="auto"/>
            </w:tcBorders>
          </w:tcPr>
          <w:p w14:paraId="61F8686D" w14:textId="77777777" w:rsidR="00012E37" w:rsidRPr="00FE608E" w:rsidRDefault="00012E37" w:rsidP="00012E37">
            <w:pPr>
              <w:ind w:left="993" w:hanging="993"/>
              <w:jc w:val="center"/>
              <w:rPr>
                <w:vanish/>
              </w:rPr>
            </w:pPr>
          </w:p>
        </w:tc>
        <w:tc>
          <w:tcPr>
            <w:tcW w:w="501" w:type="pct"/>
            <w:tcBorders>
              <w:right w:val="single" w:sz="4" w:space="0" w:color="auto"/>
            </w:tcBorders>
            <w:shd w:val="clear" w:color="auto" w:fill="auto"/>
            <w:vAlign w:val="center"/>
          </w:tcPr>
          <w:p w14:paraId="11CB163C" w14:textId="77777777" w:rsidR="00012E37" w:rsidRPr="0067425C" w:rsidRDefault="00012E37" w:rsidP="00012E37">
            <w:pPr>
              <w:ind w:right="82"/>
              <w:jc w:val="center"/>
              <w:rPr>
                <w:color w:val="000000" w:themeColor="text1"/>
              </w:rPr>
            </w:pPr>
            <w:r w:rsidRPr="0067425C">
              <w:rPr>
                <w:color w:val="000000" w:themeColor="text1"/>
              </w:rPr>
              <w:t>7</w:t>
            </w:r>
          </w:p>
        </w:tc>
        <w:tc>
          <w:tcPr>
            <w:tcW w:w="3541" w:type="pct"/>
            <w:tcBorders>
              <w:left w:val="single" w:sz="4" w:space="0" w:color="auto"/>
            </w:tcBorders>
            <w:shd w:val="clear" w:color="auto" w:fill="auto"/>
            <w:vAlign w:val="center"/>
          </w:tcPr>
          <w:p w14:paraId="3720C035" w14:textId="096D7AEB" w:rsidR="00012E37" w:rsidRPr="00551CB7" w:rsidRDefault="00012E37" w:rsidP="00551CB7">
            <w:permStart w:id="256127659" w:edGrp="everyone"/>
            <w:permEnd w:id="256127659"/>
          </w:p>
        </w:tc>
        <w:tc>
          <w:tcPr>
            <w:tcW w:w="335" w:type="pct"/>
            <w:tcBorders>
              <w:top w:val="nil"/>
              <w:left w:val="single" w:sz="12" w:space="0" w:color="auto"/>
              <w:bottom w:val="nil"/>
              <w:right w:val="nil"/>
            </w:tcBorders>
          </w:tcPr>
          <w:p w14:paraId="7E7A84DF" w14:textId="77777777" w:rsidR="00012E37" w:rsidRDefault="00012E37" w:rsidP="00012E37">
            <w:pPr>
              <w:ind w:left="993" w:hanging="993"/>
            </w:pPr>
          </w:p>
        </w:tc>
      </w:tr>
      <w:tr w:rsidR="00012E37" w14:paraId="192CA824" w14:textId="77777777" w:rsidTr="0067425C">
        <w:trPr>
          <w:trHeight w:val="794"/>
          <w:hidden/>
        </w:trPr>
        <w:tc>
          <w:tcPr>
            <w:tcW w:w="624" w:type="pct"/>
            <w:tcBorders>
              <w:top w:val="nil"/>
              <w:left w:val="nil"/>
              <w:bottom w:val="nil"/>
              <w:right w:val="single" w:sz="12" w:space="0" w:color="auto"/>
            </w:tcBorders>
          </w:tcPr>
          <w:p w14:paraId="1AD025DF" w14:textId="77777777" w:rsidR="00012E37" w:rsidRPr="00FE608E" w:rsidRDefault="00012E37" w:rsidP="00012E37">
            <w:pPr>
              <w:ind w:left="993" w:hanging="993"/>
              <w:jc w:val="center"/>
              <w:rPr>
                <w:vanish/>
              </w:rPr>
            </w:pPr>
          </w:p>
        </w:tc>
        <w:tc>
          <w:tcPr>
            <w:tcW w:w="501" w:type="pct"/>
            <w:tcBorders>
              <w:right w:val="single" w:sz="4" w:space="0" w:color="auto"/>
            </w:tcBorders>
            <w:shd w:val="clear" w:color="auto" w:fill="auto"/>
            <w:vAlign w:val="center"/>
          </w:tcPr>
          <w:p w14:paraId="3E49921C" w14:textId="77777777" w:rsidR="00012E37" w:rsidRPr="0067425C" w:rsidRDefault="00012E37" w:rsidP="00012E37">
            <w:pPr>
              <w:ind w:right="82"/>
              <w:jc w:val="center"/>
              <w:rPr>
                <w:color w:val="000000" w:themeColor="text1"/>
              </w:rPr>
            </w:pPr>
            <w:r w:rsidRPr="0067425C">
              <w:rPr>
                <w:color w:val="000000" w:themeColor="text1"/>
              </w:rPr>
              <w:t>8</w:t>
            </w:r>
          </w:p>
        </w:tc>
        <w:tc>
          <w:tcPr>
            <w:tcW w:w="3541" w:type="pct"/>
            <w:tcBorders>
              <w:left w:val="single" w:sz="4" w:space="0" w:color="auto"/>
            </w:tcBorders>
            <w:shd w:val="clear" w:color="auto" w:fill="auto"/>
            <w:vAlign w:val="center"/>
          </w:tcPr>
          <w:p w14:paraId="27771B8F" w14:textId="481137E7" w:rsidR="00012E37" w:rsidRPr="00551CB7" w:rsidRDefault="00012E37" w:rsidP="00551CB7">
            <w:permStart w:id="1479557019" w:edGrp="everyone"/>
            <w:permEnd w:id="1479557019"/>
          </w:p>
        </w:tc>
        <w:tc>
          <w:tcPr>
            <w:tcW w:w="335" w:type="pct"/>
            <w:tcBorders>
              <w:top w:val="nil"/>
              <w:left w:val="single" w:sz="12" w:space="0" w:color="auto"/>
              <w:bottom w:val="nil"/>
              <w:right w:val="nil"/>
            </w:tcBorders>
          </w:tcPr>
          <w:p w14:paraId="1F68F932" w14:textId="77777777" w:rsidR="00012E37" w:rsidRDefault="00012E37" w:rsidP="00012E37">
            <w:pPr>
              <w:ind w:left="993" w:hanging="993"/>
            </w:pPr>
          </w:p>
        </w:tc>
      </w:tr>
      <w:tr w:rsidR="00012E37" w14:paraId="0587E4F7" w14:textId="77777777" w:rsidTr="0067425C">
        <w:trPr>
          <w:trHeight w:val="794"/>
          <w:hidden/>
        </w:trPr>
        <w:tc>
          <w:tcPr>
            <w:tcW w:w="624" w:type="pct"/>
            <w:tcBorders>
              <w:top w:val="nil"/>
              <w:left w:val="nil"/>
              <w:bottom w:val="nil"/>
              <w:right w:val="single" w:sz="12" w:space="0" w:color="auto"/>
            </w:tcBorders>
          </w:tcPr>
          <w:p w14:paraId="613B30A9" w14:textId="77777777" w:rsidR="00012E37" w:rsidRPr="00FE608E" w:rsidRDefault="00012E37" w:rsidP="00012E37">
            <w:pPr>
              <w:ind w:left="993" w:hanging="993"/>
              <w:jc w:val="center"/>
              <w:rPr>
                <w:vanish/>
              </w:rPr>
            </w:pPr>
          </w:p>
        </w:tc>
        <w:tc>
          <w:tcPr>
            <w:tcW w:w="501" w:type="pct"/>
            <w:tcBorders>
              <w:right w:val="single" w:sz="4" w:space="0" w:color="auto"/>
            </w:tcBorders>
            <w:shd w:val="clear" w:color="auto" w:fill="auto"/>
            <w:vAlign w:val="center"/>
          </w:tcPr>
          <w:p w14:paraId="36C6BD74" w14:textId="77777777" w:rsidR="00012E37" w:rsidRPr="0067425C" w:rsidRDefault="00012E37" w:rsidP="00012E37">
            <w:pPr>
              <w:ind w:right="82"/>
              <w:jc w:val="center"/>
              <w:rPr>
                <w:color w:val="000000" w:themeColor="text1"/>
              </w:rPr>
            </w:pPr>
            <w:r w:rsidRPr="0067425C">
              <w:rPr>
                <w:color w:val="000000" w:themeColor="text1"/>
              </w:rPr>
              <w:t>9</w:t>
            </w:r>
          </w:p>
        </w:tc>
        <w:tc>
          <w:tcPr>
            <w:tcW w:w="3541" w:type="pct"/>
            <w:tcBorders>
              <w:left w:val="single" w:sz="4" w:space="0" w:color="auto"/>
            </w:tcBorders>
            <w:shd w:val="clear" w:color="auto" w:fill="auto"/>
            <w:vAlign w:val="center"/>
          </w:tcPr>
          <w:p w14:paraId="015EE0DD" w14:textId="579A6B0A" w:rsidR="00012E37" w:rsidRPr="00551CB7" w:rsidRDefault="00012E37" w:rsidP="00551CB7">
            <w:permStart w:id="61869980" w:edGrp="everyone"/>
            <w:permEnd w:id="61869980"/>
          </w:p>
        </w:tc>
        <w:tc>
          <w:tcPr>
            <w:tcW w:w="335" w:type="pct"/>
            <w:tcBorders>
              <w:top w:val="nil"/>
              <w:left w:val="single" w:sz="12" w:space="0" w:color="auto"/>
              <w:bottom w:val="nil"/>
              <w:right w:val="nil"/>
            </w:tcBorders>
          </w:tcPr>
          <w:p w14:paraId="2FE529F8" w14:textId="77777777" w:rsidR="00012E37" w:rsidRDefault="00012E37" w:rsidP="00012E37">
            <w:pPr>
              <w:ind w:left="993" w:hanging="993"/>
            </w:pPr>
          </w:p>
        </w:tc>
      </w:tr>
      <w:tr w:rsidR="00012E37" w14:paraId="11D2326C" w14:textId="77777777" w:rsidTr="0067425C">
        <w:trPr>
          <w:trHeight w:val="794"/>
          <w:hidden/>
        </w:trPr>
        <w:tc>
          <w:tcPr>
            <w:tcW w:w="624" w:type="pct"/>
            <w:tcBorders>
              <w:top w:val="nil"/>
              <w:left w:val="nil"/>
              <w:bottom w:val="nil"/>
              <w:right w:val="single" w:sz="12" w:space="0" w:color="auto"/>
            </w:tcBorders>
          </w:tcPr>
          <w:p w14:paraId="49679CDA" w14:textId="77777777" w:rsidR="00012E37" w:rsidRPr="00FE608E" w:rsidRDefault="00012E37" w:rsidP="00012E37">
            <w:pPr>
              <w:ind w:left="993" w:hanging="993"/>
              <w:jc w:val="center"/>
              <w:rPr>
                <w:vanish/>
              </w:rPr>
            </w:pPr>
          </w:p>
        </w:tc>
        <w:tc>
          <w:tcPr>
            <w:tcW w:w="501" w:type="pct"/>
            <w:tcBorders>
              <w:right w:val="single" w:sz="4" w:space="0" w:color="auto"/>
            </w:tcBorders>
            <w:shd w:val="clear" w:color="auto" w:fill="auto"/>
            <w:vAlign w:val="center"/>
          </w:tcPr>
          <w:p w14:paraId="26F93379" w14:textId="77777777" w:rsidR="00012E37" w:rsidRPr="0067425C" w:rsidRDefault="00012E37" w:rsidP="00012E37">
            <w:pPr>
              <w:ind w:right="82"/>
              <w:jc w:val="center"/>
              <w:rPr>
                <w:color w:val="000000" w:themeColor="text1"/>
              </w:rPr>
            </w:pPr>
            <w:r w:rsidRPr="0067425C">
              <w:rPr>
                <w:color w:val="000000" w:themeColor="text1"/>
              </w:rPr>
              <w:t>10</w:t>
            </w:r>
          </w:p>
        </w:tc>
        <w:tc>
          <w:tcPr>
            <w:tcW w:w="3541" w:type="pct"/>
            <w:tcBorders>
              <w:left w:val="single" w:sz="4" w:space="0" w:color="auto"/>
            </w:tcBorders>
            <w:shd w:val="clear" w:color="auto" w:fill="auto"/>
            <w:vAlign w:val="center"/>
          </w:tcPr>
          <w:p w14:paraId="413863B3" w14:textId="5A093B78" w:rsidR="00012E37" w:rsidRPr="00551CB7" w:rsidRDefault="00012E37" w:rsidP="00551CB7">
            <w:permStart w:id="108291362" w:edGrp="everyone"/>
            <w:permEnd w:id="108291362"/>
          </w:p>
        </w:tc>
        <w:tc>
          <w:tcPr>
            <w:tcW w:w="335" w:type="pct"/>
            <w:tcBorders>
              <w:top w:val="nil"/>
              <w:left w:val="single" w:sz="12" w:space="0" w:color="auto"/>
              <w:bottom w:val="nil"/>
              <w:right w:val="nil"/>
            </w:tcBorders>
          </w:tcPr>
          <w:p w14:paraId="2B55B374" w14:textId="77777777" w:rsidR="00012E37" w:rsidRDefault="00012E37" w:rsidP="00012E37">
            <w:pPr>
              <w:ind w:left="993" w:hanging="993"/>
            </w:pPr>
          </w:p>
        </w:tc>
      </w:tr>
      <w:tr w:rsidR="00012E37" w14:paraId="0786890E" w14:textId="77777777" w:rsidTr="0067425C">
        <w:trPr>
          <w:trHeight w:val="794"/>
          <w:hidden/>
        </w:trPr>
        <w:tc>
          <w:tcPr>
            <w:tcW w:w="624" w:type="pct"/>
            <w:tcBorders>
              <w:top w:val="nil"/>
              <w:left w:val="nil"/>
              <w:bottom w:val="nil"/>
              <w:right w:val="single" w:sz="12" w:space="0" w:color="auto"/>
            </w:tcBorders>
          </w:tcPr>
          <w:p w14:paraId="47E52570" w14:textId="77777777" w:rsidR="00012E37" w:rsidRPr="00FE608E" w:rsidRDefault="00012E37" w:rsidP="00012E37">
            <w:pPr>
              <w:ind w:left="993" w:hanging="993"/>
              <w:jc w:val="center"/>
              <w:rPr>
                <w:vanish/>
              </w:rPr>
            </w:pPr>
          </w:p>
        </w:tc>
        <w:tc>
          <w:tcPr>
            <w:tcW w:w="501" w:type="pct"/>
            <w:tcBorders>
              <w:right w:val="single" w:sz="4" w:space="0" w:color="auto"/>
            </w:tcBorders>
            <w:shd w:val="clear" w:color="auto" w:fill="auto"/>
            <w:vAlign w:val="center"/>
          </w:tcPr>
          <w:p w14:paraId="3CDA091D" w14:textId="77777777" w:rsidR="00012E37" w:rsidRPr="0067425C" w:rsidRDefault="00012E37" w:rsidP="00012E37">
            <w:pPr>
              <w:ind w:right="82"/>
              <w:jc w:val="center"/>
              <w:rPr>
                <w:color w:val="000000" w:themeColor="text1"/>
              </w:rPr>
            </w:pPr>
            <w:r w:rsidRPr="0067425C">
              <w:rPr>
                <w:color w:val="000000" w:themeColor="text1"/>
              </w:rPr>
              <w:t>11</w:t>
            </w:r>
          </w:p>
        </w:tc>
        <w:tc>
          <w:tcPr>
            <w:tcW w:w="3541" w:type="pct"/>
            <w:tcBorders>
              <w:left w:val="single" w:sz="4" w:space="0" w:color="auto"/>
            </w:tcBorders>
            <w:shd w:val="clear" w:color="auto" w:fill="auto"/>
            <w:vAlign w:val="center"/>
          </w:tcPr>
          <w:p w14:paraId="139C65B2" w14:textId="2F3B4675" w:rsidR="00012E37" w:rsidRPr="00551CB7" w:rsidRDefault="00012E37" w:rsidP="00551CB7">
            <w:permStart w:id="1808150450" w:edGrp="everyone"/>
            <w:permEnd w:id="1808150450"/>
          </w:p>
        </w:tc>
        <w:tc>
          <w:tcPr>
            <w:tcW w:w="335" w:type="pct"/>
            <w:tcBorders>
              <w:top w:val="nil"/>
              <w:left w:val="single" w:sz="12" w:space="0" w:color="auto"/>
              <w:bottom w:val="nil"/>
              <w:right w:val="nil"/>
            </w:tcBorders>
          </w:tcPr>
          <w:p w14:paraId="71F60E11" w14:textId="77777777" w:rsidR="00012E37" w:rsidRDefault="00012E37" w:rsidP="00012E37">
            <w:pPr>
              <w:ind w:left="993" w:hanging="993"/>
            </w:pPr>
          </w:p>
        </w:tc>
      </w:tr>
      <w:tr w:rsidR="00012E37" w14:paraId="22CA05CD" w14:textId="77777777" w:rsidTr="0067425C">
        <w:trPr>
          <w:trHeight w:val="794"/>
          <w:hidden/>
        </w:trPr>
        <w:tc>
          <w:tcPr>
            <w:tcW w:w="624" w:type="pct"/>
            <w:tcBorders>
              <w:top w:val="nil"/>
              <w:left w:val="nil"/>
              <w:bottom w:val="nil"/>
              <w:right w:val="single" w:sz="12" w:space="0" w:color="auto"/>
            </w:tcBorders>
          </w:tcPr>
          <w:p w14:paraId="4F44A0B2" w14:textId="77777777" w:rsidR="00012E37" w:rsidRPr="00FE608E" w:rsidRDefault="00012E37" w:rsidP="00012E37">
            <w:pPr>
              <w:ind w:left="993" w:hanging="993"/>
              <w:jc w:val="center"/>
              <w:rPr>
                <w:vanish/>
              </w:rPr>
            </w:pPr>
          </w:p>
        </w:tc>
        <w:tc>
          <w:tcPr>
            <w:tcW w:w="501" w:type="pct"/>
            <w:tcBorders>
              <w:right w:val="single" w:sz="4" w:space="0" w:color="auto"/>
            </w:tcBorders>
            <w:shd w:val="clear" w:color="auto" w:fill="auto"/>
            <w:vAlign w:val="center"/>
          </w:tcPr>
          <w:p w14:paraId="16D5B8DD" w14:textId="77777777" w:rsidR="00012E37" w:rsidRPr="0067425C" w:rsidRDefault="00012E37" w:rsidP="00012E37">
            <w:pPr>
              <w:ind w:right="82"/>
              <w:jc w:val="center"/>
              <w:rPr>
                <w:color w:val="000000" w:themeColor="text1"/>
              </w:rPr>
            </w:pPr>
            <w:r w:rsidRPr="0067425C">
              <w:rPr>
                <w:color w:val="000000" w:themeColor="text1"/>
              </w:rPr>
              <w:t>12</w:t>
            </w:r>
          </w:p>
        </w:tc>
        <w:tc>
          <w:tcPr>
            <w:tcW w:w="3541" w:type="pct"/>
            <w:tcBorders>
              <w:left w:val="single" w:sz="4" w:space="0" w:color="auto"/>
            </w:tcBorders>
            <w:shd w:val="clear" w:color="auto" w:fill="auto"/>
            <w:vAlign w:val="center"/>
          </w:tcPr>
          <w:p w14:paraId="2021B4DA" w14:textId="100AC482" w:rsidR="00012E37" w:rsidRPr="00551CB7" w:rsidRDefault="00012E37" w:rsidP="00551CB7">
            <w:permStart w:id="1600276990" w:edGrp="everyone"/>
            <w:permEnd w:id="1600276990"/>
          </w:p>
        </w:tc>
        <w:tc>
          <w:tcPr>
            <w:tcW w:w="335" w:type="pct"/>
            <w:tcBorders>
              <w:top w:val="nil"/>
              <w:left w:val="single" w:sz="12" w:space="0" w:color="auto"/>
              <w:bottom w:val="nil"/>
              <w:right w:val="nil"/>
            </w:tcBorders>
          </w:tcPr>
          <w:p w14:paraId="4823DC5F" w14:textId="77777777" w:rsidR="00012E37" w:rsidRDefault="00012E37" w:rsidP="00012E37">
            <w:pPr>
              <w:ind w:left="993" w:hanging="993"/>
            </w:pPr>
          </w:p>
        </w:tc>
      </w:tr>
    </w:tbl>
    <w:p w14:paraId="1DF9DE83" w14:textId="77777777" w:rsidR="00A84BD4" w:rsidRPr="00830749" w:rsidRDefault="00A84BD4" w:rsidP="00A84BD4">
      <w:pPr>
        <w:ind w:right="-24"/>
        <w:rPr>
          <w:rFonts w:ascii="Arial" w:hAnsi="Arial" w:cs="Arial"/>
          <w:sz w:val="22"/>
          <w:szCs w:val="22"/>
        </w:rPr>
      </w:pPr>
    </w:p>
    <w:p w14:paraId="15DA00B0" w14:textId="77777777" w:rsidR="00A84BD4" w:rsidRPr="00830749" w:rsidRDefault="00A84BD4" w:rsidP="00A84BD4">
      <w:pPr>
        <w:pStyle w:val="11CSTCPLQuestionBullet"/>
        <w:ind w:left="709" w:hanging="709"/>
      </w:pPr>
      <w:bookmarkStart w:id="6" w:name="_Ref24114653"/>
      <w:r>
        <w:lastRenderedPageBreak/>
        <w:t>List four (4) purposes of strategic goals for an organisation.</w:t>
      </w:r>
      <w:bookmarkEnd w:id="6"/>
    </w:p>
    <w:p w14:paraId="67592325" w14:textId="77777777" w:rsidR="00A84BD4" w:rsidRPr="00830749" w:rsidRDefault="00A84BD4" w:rsidP="00A84BD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7"/>
        <w:gridCol w:w="1032"/>
        <w:gridCol w:w="6547"/>
        <w:gridCol w:w="609"/>
      </w:tblGrid>
      <w:tr w:rsidR="00A84BD4" w14:paraId="7503A87D" w14:textId="77777777" w:rsidTr="0067425C">
        <w:tc>
          <w:tcPr>
            <w:tcW w:w="624" w:type="pct"/>
            <w:tcBorders>
              <w:top w:val="nil"/>
              <w:left w:val="nil"/>
              <w:bottom w:val="nil"/>
              <w:right w:val="single" w:sz="12" w:space="0" w:color="auto"/>
            </w:tcBorders>
            <w:shd w:val="clear" w:color="auto" w:fill="auto"/>
          </w:tcPr>
          <w:p w14:paraId="61A64005" w14:textId="77777777" w:rsidR="00A84BD4" w:rsidRDefault="00A84BD4" w:rsidP="0067425C">
            <w:pPr>
              <w:keepNext/>
              <w:ind w:left="993" w:hanging="993"/>
            </w:pPr>
            <w:r w:rsidRPr="001C4084">
              <w:rPr>
                <w:rFonts w:ascii="Arial" w:hAnsi="Arial" w:cs="Arial"/>
                <w:b/>
                <w:sz w:val="22"/>
                <w:szCs w:val="22"/>
              </w:rPr>
              <w:t>Answer</w:t>
            </w:r>
          </w:p>
        </w:tc>
        <w:tc>
          <w:tcPr>
            <w:tcW w:w="501" w:type="pct"/>
            <w:tcBorders>
              <w:top w:val="single" w:sz="12" w:space="0" w:color="auto"/>
              <w:bottom w:val="single" w:sz="12" w:space="0" w:color="auto"/>
              <w:right w:val="single" w:sz="4" w:space="0" w:color="auto"/>
            </w:tcBorders>
            <w:shd w:val="clear" w:color="auto" w:fill="C0C0C0"/>
            <w:vAlign w:val="center"/>
          </w:tcPr>
          <w:p w14:paraId="41F2EA24" w14:textId="70924BFD" w:rsidR="00A84BD4" w:rsidRDefault="0067425C" w:rsidP="0067425C">
            <w:pPr>
              <w:keepNext/>
              <w:ind w:left="993" w:right="82" w:hanging="993"/>
              <w:jc w:val="center"/>
            </w:pPr>
            <w:r>
              <w:t>Purpose</w:t>
            </w:r>
          </w:p>
        </w:tc>
        <w:tc>
          <w:tcPr>
            <w:tcW w:w="3541" w:type="pct"/>
            <w:tcBorders>
              <w:top w:val="single" w:sz="12" w:space="0" w:color="auto"/>
              <w:left w:val="single" w:sz="4" w:space="0" w:color="auto"/>
              <w:bottom w:val="single" w:sz="12" w:space="0" w:color="auto"/>
            </w:tcBorders>
            <w:shd w:val="clear" w:color="auto" w:fill="C0C0C0"/>
            <w:vAlign w:val="center"/>
          </w:tcPr>
          <w:p w14:paraId="1F0D3741" w14:textId="603C2F5C" w:rsidR="00A84BD4" w:rsidRDefault="0067425C" w:rsidP="0067425C">
            <w:pPr>
              <w:keepNext/>
              <w:ind w:left="993" w:right="82" w:hanging="993"/>
              <w:jc w:val="center"/>
            </w:pPr>
            <w:r>
              <w:t>Description</w:t>
            </w:r>
          </w:p>
        </w:tc>
        <w:permStart w:id="991508848" w:edGrp="everyone"/>
        <w:tc>
          <w:tcPr>
            <w:tcW w:w="335" w:type="pct"/>
            <w:tcBorders>
              <w:top w:val="nil"/>
              <w:left w:val="single" w:sz="12" w:space="0" w:color="auto"/>
              <w:bottom w:val="nil"/>
              <w:right w:val="nil"/>
            </w:tcBorders>
            <w:shd w:val="clear" w:color="auto" w:fill="auto"/>
          </w:tcPr>
          <w:p w14:paraId="590D79BA" w14:textId="77777777" w:rsidR="00A84BD4" w:rsidRPr="00533511" w:rsidRDefault="00251DE9" w:rsidP="0067425C">
            <w:pPr>
              <w:rPr>
                <w:rFonts w:ascii="Arial" w:hAnsi="Arial" w:cs="Arial"/>
                <w:sz w:val="44"/>
                <w:szCs w:val="44"/>
              </w:rPr>
            </w:pPr>
            <w:sdt>
              <w:sdtPr>
                <w:rPr>
                  <w:rFonts w:ascii="Arial" w:hAnsi="Arial" w:cs="Arial"/>
                  <w:sz w:val="44"/>
                  <w:szCs w:val="44"/>
                </w:rPr>
                <w:id w:val="-1528247612"/>
                <w14:checkbox>
                  <w14:checked w14:val="0"/>
                  <w14:checkedState w14:val="00FE" w14:font="Wingdings"/>
                  <w14:uncheckedState w14:val="00A8" w14:font="Wingdings"/>
                </w14:checkbox>
              </w:sdtPr>
              <w:sdtEndPr/>
              <w:sdtContent>
                <w:r w:rsidR="00A84BD4">
                  <w:rPr>
                    <w:rFonts w:ascii="Arial" w:hAnsi="Arial" w:cs="Arial"/>
                    <w:sz w:val="44"/>
                    <w:szCs w:val="44"/>
                  </w:rPr>
                  <w:sym w:font="Wingdings" w:char="F0A8"/>
                </w:r>
              </w:sdtContent>
            </w:sdt>
            <w:permEnd w:id="991508848"/>
          </w:p>
        </w:tc>
      </w:tr>
      <w:tr w:rsidR="00A84BD4" w14:paraId="45F532CE" w14:textId="77777777" w:rsidTr="0067425C">
        <w:trPr>
          <w:trHeight w:val="1417"/>
          <w:hidden/>
        </w:trPr>
        <w:tc>
          <w:tcPr>
            <w:tcW w:w="624" w:type="pct"/>
            <w:tcBorders>
              <w:top w:val="nil"/>
              <w:left w:val="nil"/>
              <w:bottom w:val="nil"/>
              <w:right w:val="single" w:sz="12" w:space="0" w:color="auto"/>
            </w:tcBorders>
          </w:tcPr>
          <w:p w14:paraId="2863AE09" w14:textId="77777777" w:rsidR="00A84BD4" w:rsidRPr="00FE608E" w:rsidRDefault="00A84BD4" w:rsidP="0067425C">
            <w:pPr>
              <w:ind w:left="993" w:hanging="993"/>
              <w:jc w:val="center"/>
              <w:rPr>
                <w:vanish/>
              </w:rPr>
            </w:pPr>
          </w:p>
        </w:tc>
        <w:tc>
          <w:tcPr>
            <w:tcW w:w="501" w:type="pct"/>
            <w:tcBorders>
              <w:top w:val="single" w:sz="12" w:space="0" w:color="auto"/>
              <w:right w:val="single" w:sz="4" w:space="0" w:color="auto"/>
            </w:tcBorders>
            <w:shd w:val="clear" w:color="auto" w:fill="auto"/>
            <w:vAlign w:val="center"/>
          </w:tcPr>
          <w:p w14:paraId="13185508" w14:textId="77777777" w:rsidR="00A84BD4" w:rsidRPr="0067425C" w:rsidRDefault="00A84BD4" w:rsidP="0067425C">
            <w:pPr>
              <w:ind w:right="82"/>
              <w:jc w:val="center"/>
              <w:rPr>
                <w:color w:val="000000" w:themeColor="text1"/>
              </w:rPr>
            </w:pPr>
            <w:r w:rsidRPr="0067425C">
              <w:rPr>
                <w:color w:val="000000" w:themeColor="text1"/>
              </w:rPr>
              <w:t>1</w:t>
            </w:r>
          </w:p>
        </w:tc>
        <w:tc>
          <w:tcPr>
            <w:tcW w:w="3541" w:type="pct"/>
            <w:tcBorders>
              <w:top w:val="single" w:sz="12" w:space="0" w:color="auto"/>
              <w:left w:val="single" w:sz="4" w:space="0" w:color="auto"/>
            </w:tcBorders>
            <w:shd w:val="clear" w:color="auto" w:fill="auto"/>
            <w:vAlign w:val="center"/>
          </w:tcPr>
          <w:p w14:paraId="2782CB81" w14:textId="69190503" w:rsidR="00A84BD4" w:rsidRPr="00E950B5" w:rsidRDefault="00A84BD4" w:rsidP="00E950B5">
            <w:permStart w:id="977549143" w:edGrp="everyone"/>
            <w:permEnd w:id="977549143"/>
          </w:p>
        </w:tc>
        <w:tc>
          <w:tcPr>
            <w:tcW w:w="335" w:type="pct"/>
            <w:tcBorders>
              <w:top w:val="nil"/>
              <w:left w:val="single" w:sz="12" w:space="0" w:color="auto"/>
              <w:bottom w:val="nil"/>
              <w:right w:val="nil"/>
            </w:tcBorders>
          </w:tcPr>
          <w:p w14:paraId="5FC5E529" w14:textId="77777777" w:rsidR="00A84BD4" w:rsidRDefault="00A84BD4" w:rsidP="0067425C">
            <w:pPr>
              <w:ind w:left="993" w:hanging="993"/>
            </w:pPr>
          </w:p>
        </w:tc>
      </w:tr>
      <w:tr w:rsidR="00A84BD4" w14:paraId="768FED36" w14:textId="77777777" w:rsidTr="0067425C">
        <w:trPr>
          <w:trHeight w:val="1417"/>
          <w:hidden/>
        </w:trPr>
        <w:tc>
          <w:tcPr>
            <w:tcW w:w="624" w:type="pct"/>
            <w:tcBorders>
              <w:top w:val="nil"/>
              <w:left w:val="nil"/>
              <w:bottom w:val="nil"/>
              <w:right w:val="single" w:sz="12" w:space="0" w:color="auto"/>
            </w:tcBorders>
          </w:tcPr>
          <w:p w14:paraId="6AAAEBAA" w14:textId="77777777" w:rsidR="00A84BD4" w:rsidRPr="00FE608E" w:rsidRDefault="00A84BD4" w:rsidP="0067425C">
            <w:pPr>
              <w:ind w:left="993" w:hanging="993"/>
              <w:jc w:val="center"/>
              <w:rPr>
                <w:vanish/>
              </w:rPr>
            </w:pPr>
          </w:p>
        </w:tc>
        <w:tc>
          <w:tcPr>
            <w:tcW w:w="501" w:type="pct"/>
            <w:tcBorders>
              <w:right w:val="single" w:sz="4" w:space="0" w:color="auto"/>
            </w:tcBorders>
            <w:shd w:val="clear" w:color="auto" w:fill="auto"/>
            <w:vAlign w:val="center"/>
          </w:tcPr>
          <w:p w14:paraId="3A1FC900" w14:textId="77777777" w:rsidR="00A84BD4" w:rsidRPr="0067425C" w:rsidRDefault="00A84BD4" w:rsidP="0067425C">
            <w:pPr>
              <w:ind w:right="82"/>
              <w:jc w:val="center"/>
              <w:rPr>
                <w:color w:val="000000" w:themeColor="text1"/>
              </w:rPr>
            </w:pPr>
            <w:r w:rsidRPr="0067425C">
              <w:rPr>
                <w:color w:val="000000" w:themeColor="text1"/>
              </w:rPr>
              <w:t>2</w:t>
            </w:r>
          </w:p>
        </w:tc>
        <w:tc>
          <w:tcPr>
            <w:tcW w:w="3541" w:type="pct"/>
            <w:tcBorders>
              <w:left w:val="single" w:sz="4" w:space="0" w:color="auto"/>
            </w:tcBorders>
            <w:shd w:val="clear" w:color="auto" w:fill="auto"/>
            <w:vAlign w:val="center"/>
          </w:tcPr>
          <w:p w14:paraId="706EE295" w14:textId="7FE23D2C" w:rsidR="00A84BD4" w:rsidRPr="00E950B5" w:rsidRDefault="00A84BD4" w:rsidP="00E950B5">
            <w:permStart w:id="884350681" w:edGrp="everyone"/>
            <w:permEnd w:id="884350681"/>
          </w:p>
        </w:tc>
        <w:tc>
          <w:tcPr>
            <w:tcW w:w="335" w:type="pct"/>
            <w:tcBorders>
              <w:top w:val="nil"/>
              <w:left w:val="single" w:sz="12" w:space="0" w:color="auto"/>
              <w:bottom w:val="nil"/>
              <w:right w:val="nil"/>
            </w:tcBorders>
          </w:tcPr>
          <w:p w14:paraId="68F7694F" w14:textId="77777777" w:rsidR="00A84BD4" w:rsidRDefault="00A84BD4" w:rsidP="0067425C">
            <w:pPr>
              <w:ind w:left="993" w:hanging="993"/>
            </w:pPr>
          </w:p>
        </w:tc>
      </w:tr>
      <w:tr w:rsidR="00A84BD4" w14:paraId="53F5349A" w14:textId="77777777" w:rsidTr="0067425C">
        <w:trPr>
          <w:trHeight w:val="1417"/>
          <w:hidden/>
        </w:trPr>
        <w:tc>
          <w:tcPr>
            <w:tcW w:w="624" w:type="pct"/>
            <w:tcBorders>
              <w:top w:val="nil"/>
              <w:left w:val="nil"/>
              <w:bottom w:val="nil"/>
              <w:right w:val="single" w:sz="12" w:space="0" w:color="auto"/>
            </w:tcBorders>
          </w:tcPr>
          <w:p w14:paraId="0A8C37F1" w14:textId="77777777" w:rsidR="00A84BD4" w:rsidRPr="00FE608E" w:rsidRDefault="00A84BD4" w:rsidP="0067425C">
            <w:pPr>
              <w:ind w:left="993" w:hanging="993"/>
              <w:jc w:val="center"/>
              <w:rPr>
                <w:vanish/>
              </w:rPr>
            </w:pPr>
          </w:p>
        </w:tc>
        <w:tc>
          <w:tcPr>
            <w:tcW w:w="501" w:type="pct"/>
            <w:tcBorders>
              <w:right w:val="single" w:sz="4" w:space="0" w:color="auto"/>
            </w:tcBorders>
            <w:shd w:val="clear" w:color="auto" w:fill="auto"/>
            <w:vAlign w:val="center"/>
          </w:tcPr>
          <w:p w14:paraId="404ACDD3" w14:textId="77777777" w:rsidR="00A84BD4" w:rsidRPr="0067425C" w:rsidRDefault="00A84BD4" w:rsidP="0067425C">
            <w:pPr>
              <w:ind w:right="82"/>
              <w:jc w:val="center"/>
              <w:rPr>
                <w:color w:val="000000" w:themeColor="text1"/>
              </w:rPr>
            </w:pPr>
            <w:r w:rsidRPr="0067425C">
              <w:rPr>
                <w:color w:val="000000" w:themeColor="text1"/>
              </w:rPr>
              <w:t>3</w:t>
            </w:r>
          </w:p>
        </w:tc>
        <w:tc>
          <w:tcPr>
            <w:tcW w:w="3541" w:type="pct"/>
            <w:tcBorders>
              <w:left w:val="single" w:sz="4" w:space="0" w:color="auto"/>
            </w:tcBorders>
            <w:shd w:val="clear" w:color="auto" w:fill="auto"/>
            <w:vAlign w:val="center"/>
          </w:tcPr>
          <w:p w14:paraId="10C6F71D" w14:textId="2551AF35" w:rsidR="00A84BD4" w:rsidRPr="00E950B5" w:rsidRDefault="00A84BD4" w:rsidP="00E950B5">
            <w:permStart w:id="316936549" w:edGrp="everyone"/>
            <w:permEnd w:id="316936549"/>
          </w:p>
        </w:tc>
        <w:tc>
          <w:tcPr>
            <w:tcW w:w="335" w:type="pct"/>
            <w:tcBorders>
              <w:top w:val="nil"/>
              <w:left w:val="single" w:sz="12" w:space="0" w:color="auto"/>
              <w:bottom w:val="nil"/>
              <w:right w:val="nil"/>
            </w:tcBorders>
          </w:tcPr>
          <w:p w14:paraId="3C02D6BF" w14:textId="77777777" w:rsidR="00A84BD4" w:rsidRDefault="00A84BD4" w:rsidP="0067425C">
            <w:pPr>
              <w:ind w:left="993" w:hanging="993"/>
            </w:pPr>
          </w:p>
        </w:tc>
      </w:tr>
      <w:tr w:rsidR="00A84BD4" w14:paraId="0B18C417" w14:textId="77777777" w:rsidTr="0067425C">
        <w:trPr>
          <w:trHeight w:val="1417"/>
          <w:hidden/>
        </w:trPr>
        <w:tc>
          <w:tcPr>
            <w:tcW w:w="624" w:type="pct"/>
            <w:tcBorders>
              <w:top w:val="nil"/>
              <w:left w:val="nil"/>
              <w:bottom w:val="nil"/>
              <w:right w:val="single" w:sz="12" w:space="0" w:color="auto"/>
            </w:tcBorders>
          </w:tcPr>
          <w:p w14:paraId="00EFE246" w14:textId="77777777" w:rsidR="00A84BD4" w:rsidRPr="00FE608E" w:rsidRDefault="00A84BD4" w:rsidP="0067425C">
            <w:pPr>
              <w:ind w:left="993" w:hanging="993"/>
              <w:jc w:val="center"/>
              <w:rPr>
                <w:vanish/>
              </w:rPr>
            </w:pPr>
          </w:p>
        </w:tc>
        <w:tc>
          <w:tcPr>
            <w:tcW w:w="501" w:type="pct"/>
            <w:tcBorders>
              <w:right w:val="single" w:sz="4" w:space="0" w:color="auto"/>
            </w:tcBorders>
            <w:shd w:val="clear" w:color="auto" w:fill="auto"/>
            <w:vAlign w:val="center"/>
          </w:tcPr>
          <w:p w14:paraId="0DC8413E" w14:textId="77777777" w:rsidR="00A84BD4" w:rsidRPr="0067425C" w:rsidRDefault="00A84BD4" w:rsidP="0067425C">
            <w:pPr>
              <w:ind w:right="82"/>
              <w:jc w:val="center"/>
              <w:rPr>
                <w:color w:val="000000" w:themeColor="text1"/>
              </w:rPr>
            </w:pPr>
            <w:r w:rsidRPr="0067425C">
              <w:rPr>
                <w:color w:val="000000" w:themeColor="text1"/>
              </w:rPr>
              <w:t>4</w:t>
            </w:r>
          </w:p>
        </w:tc>
        <w:tc>
          <w:tcPr>
            <w:tcW w:w="3541" w:type="pct"/>
            <w:tcBorders>
              <w:left w:val="single" w:sz="4" w:space="0" w:color="auto"/>
            </w:tcBorders>
            <w:shd w:val="clear" w:color="auto" w:fill="auto"/>
            <w:vAlign w:val="center"/>
          </w:tcPr>
          <w:p w14:paraId="567BA8A3" w14:textId="49BB3F39" w:rsidR="00B6407C" w:rsidRPr="00E950B5" w:rsidRDefault="00B6407C" w:rsidP="00E950B5">
            <w:permStart w:id="1228357871" w:edGrp="everyone"/>
            <w:permEnd w:id="1228357871"/>
          </w:p>
        </w:tc>
        <w:tc>
          <w:tcPr>
            <w:tcW w:w="335" w:type="pct"/>
            <w:tcBorders>
              <w:top w:val="nil"/>
              <w:left w:val="single" w:sz="12" w:space="0" w:color="auto"/>
              <w:bottom w:val="nil"/>
              <w:right w:val="nil"/>
            </w:tcBorders>
          </w:tcPr>
          <w:p w14:paraId="610154A2" w14:textId="77777777" w:rsidR="00A84BD4" w:rsidRDefault="00A84BD4" w:rsidP="0067425C">
            <w:pPr>
              <w:ind w:left="993" w:hanging="993"/>
            </w:pPr>
          </w:p>
        </w:tc>
      </w:tr>
    </w:tbl>
    <w:p w14:paraId="502755C9" w14:textId="77777777" w:rsidR="00A84BD4" w:rsidRDefault="00A84BD4" w:rsidP="00A84BD4">
      <w:pPr>
        <w:rPr>
          <w:rFonts w:ascii="Arial" w:hAnsi="Arial" w:cs="Arial"/>
          <w:sz w:val="22"/>
          <w:szCs w:val="22"/>
        </w:rPr>
      </w:pPr>
    </w:p>
    <w:p w14:paraId="1012D90A" w14:textId="77777777" w:rsidR="0013389B" w:rsidRDefault="0013389B" w:rsidP="00E3463A">
      <w:pPr>
        <w:rPr>
          <w:rFonts w:ascii="Arial" w:hAnsi="Arial" w:cs="Arial"/>
          <w:sz w:val="22"/>
          <w:szCs w:val="22"/>
        </w:rPr>
      </w:pPr>
    </w:p>
    <w:p w14:paraId="3E1D0004" w14:textId="77777777" w:rsidR="00B115D7" w:rsidRPr="00830749" w:rsidRDefault="00A84BD4" w:rsidP="00B115D7">
      <w:pPr>
        <w:pStyle w:val="11CSTCPLQuestionBullet"/>
        <w:ind w:left="709" w:hanging="709"/>
      </w:pPr>
      <w:bookmarkStart w:id="7" w:name="_Ref24114656"/>
      <w:r>
        <w:t>Explain the relationship between organisational goals and project goals.</w:t>
      </w:r>
      <w:bookmarkEnd w:id="7"/>
    </w:p>
    <w:p w14:paraId="799679CF" w14:textId="77777777" w:rsidR="00B115D7" w:rsidRPr="00830749" w:rsidRDefault="00B115D7" w:rsidP="00B115D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15D7" w:rsidRPr="00830749" w14:paraId="325B36EC" w14:textId="77777777" w:rsidTr="00E950B5">
        <w:trPr>
          <w:trHeight w:val="3005"/>
        </w:trPr>
        <w:tc>
          <w:tcPr>
            <w:tcW w:w="1027" w:type="dxa"/>
            <w:tcBorders>
              <w:top w:val="nil"/>
              <w:left w:val="nil"/>
              <w:bottom w:val="nil"/>
              <w:right w:val="single" w:sz="4" w:space="0" w:color="auto"/>
            </w:tcBorders>
          </w:tcPr>
          <w:p w14:paraId="1CCBEAAB" w14:textId="77777777" w:rsidR="00B115D7" w:rsidRPr="001C4084" w:rsidRDefault="00B115D7" w:rsidP="006774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F66E52" w14:textId="7BDBDD6E" w:rsidR="00B115D7" w:rsidRPr="001C4084" w:rsidRDefault="00B115D7" w:rsidP="00677444">
            <w:pPr>
              <w:rPr>
                <w:rFonts w:ascii="Arial" w:hAnsi="Arial" w:cs="Arial"/>
                <w:sz w:val="22"/>
                <w:szCs w:val="22"/>
              </w:rPr>
            </w:pPr>
            <w:permStart w:id="1555326784" w:edGrp="everyone"/>
            <w:permEnd w:id="1555326784"/>
          </w:p>
        </w:tc>
        <w:permStart w:id="440755400" w:edGrp="everyone"/>
        <w:tc>
          <w:tcPr>
            <w:tcW w:w="567" w:type="dxa"/>
            <w:tcBorders>
              <w:top w:val="nil"/>
              <w:left w:val="single" w:sz="4" w:space="0" w:color="auto"/>
              <w:bottom w:val="nil"/>
              <w:right w:val="nil"/>
            </w:tcBorders>
          </w:tcPr>
          <w:p w14:paraId="69F33593" w14:textId="77777777" w:rsidR="00B115D7" w:rsidRPr="00533511" w:rsidRDefault="00251DE9"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533511" w:rsidRPr="00533511">
                  <w:rPr>
                    <w:rFonts w:ascii="Arial" w:hAnsi="Arial" w:cs="Arial"/>
                    <w:sz w:val="44"/>
                    <w:szCs w:val="44"/>
                  </w:rPr>
                  <w:sym w:font="Wingdings" w:char="F0A8"/>
                </w:r>
              </w:sdtContent>
            </w:sdt>
            <w:permEnd w:id="440755400"/>
          </w:p>
        </w:tc>
      </w:tr>
    </w:tbl>
    <w:p w14:paraId="7056D280" w14:textId="77777777" w:rsidR="00B115D7" w:rsidRDefault="00B115D7" w:rsidP="00B115D7">
      <w:pPr>
        <w:rPr>
          <w:rFonts w:ascii="Arial" w:hAnsi="Arial" w:cs="Arial"/>
          <w:sz w:val="22"/>
          <w:szCs w:val="22"/>
        </w:rPr>
      </w:pPr>
    </w:p>
    <w:p w14:paraId="4DD65F60" w14:textId="77777777" w:rsidR="00382D5F" w:rsidRPr="00830749" w:rsidRDefault="00382D5F" w:rsidP="00382D5F">
      <w:pPr>
        <w:ind w:right="-24"/>
        <w:rPr>
          <w:rFonts w:ascii="Arial" w:hAnsi="Arial" w:cs="Arial"/>
          <w:sz w:val="22"/>
          <w:szCs w:val="22"/>
        </w:rPr>
      </w:pPr>
    </w:p>
    <w:p w14:paraId="3415CEDA" w14:textId="41409A01" w:rsidR="00382D5F" w:rsidRPr="00830749" w:rsidRDefault="0067425C" w:rsidP="00382D5F">
      <w:pPr>
        <w:pStyle w:val="11CSTCPLQuestionBullet"/>
        <w:ind w:left="709" w:hanging="709"/>
      </w:pPr>
      <w:bookmarkStart w:id="8" w:name="_Ref24114658"/>
      <w:r>
        <w:t xml:space="preserve">True or False (Tick your response): </w:t>
      </w:r>
      <w:r w:rsidR="00382D5F">
        <w:t>The project manager is responsible for aligning project goals with organisational strategic goals.</w:t>
      </w:r>
      <w:bookmarkEnd w:id="8"/>
      <w:r w:rsidR="00382D5F">
        <w:t xml:space="preserve"> </w:t>
      </w:r>
    </w:p>
    <w:p w14:paraId="43AD4707" w14:textId="77777777" w:rsidR="00382D5F" w:rsidRPr="00830749" w:rsidRDefault="00382D5F" w:rsidP="00382D5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E950B5" w14:paraId="3AC0D2F6" w14:textId="77777777" w:rsidTr="00E950B5">
        <w:trPr>
          <w:trHeight w:val="510"/>
        </w:trPr>
        <w:tc>
          <w:tcPr>
            <w:tcW w:w="1557" w:type="pct"/>
            <w:tcBorders>
              <w:top w:val="nil"/>
              <w:left w:val="nil"/>
              <w:bottom w:val="nil"/>
              <w:right w:val="single" w:sz="12" w:space="0" w:color="auto"/>
            </w:tcBorders>
            <w:shd w:val="clear" w:color="auto" w:fill="auto"/>
          </w:tcPr>
          <w:p w14:paraId="698ABC78" w14:textId="77777777" w:rsidR="00E950B5" w:rsidRDefault="00E950B5" w:rsidP="00E950B5">
            <w:pPr>
              <w:keepNext/>
              <w:ind w:left="993" w:hanging="993"/>
            </w:pPr>
            <w:r w:rsidRPr="001C4084">
              <w:rPr>
                <w:rFonts w:ascii="Arial" w:hAnsi="Arial" w:cs="Arial"/>
                <w:b/>
                <w:sz w:val="22"/>
                <w:szCs w:val="22"/>
              </w:rPr>
              <w:t>Answer</w:t>
            </w:r>
          </w:p>
        </w:tc>
        <w:permStart w:id="1025014056" w:edGrp="everyone" w:displacedByCustomXml="next"/>
        <w:sdt>
          <w:sdtPr>
            <w:rPr>
              <w:rFonts w:ascii="Arial" w:hAnsi="Arial" w:cs="Arial"/>
              <w:sz w:val="40"/>
              <w:szCs w:val="44"/>
            </w:rPr>
            <w:id w:val="55258633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6D3B23" w14:textId="6F7238AD" w:rsidR="00E950B5" w:rsidRPr="00B31E17" w:rsidRDefault="00E950B5" w:rsidP="00E950B5">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0250140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8264A4" w14:textId="77777777" w:rsidR="00E950B5" w:rsidRPr="00FE608E" w:rsidRDefault="00E950B5" w:rsidP="00E950B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45BA085" w14:textId="77777777" w:rsidR="00E950B5" w:rsidRPr="00E106BF" w:rsidRDefault="00E950B5" w:rsidP="00E950B5">
            <w:pPr>
              <w:keepNext/>
              <w:ind w:left="993" w:hanging="993"/>
              <w:rPr>
                <w:rFonts w:ascii="Arial" w:hAnsi="Arial" w:cs="Arial"/>
                <w:sz w:val="44"/>
                <w:szCs w:val="44"/>
              </w:rPr>
            </w:pPr>
          </w:p>
        </w:tc>
        <w:permStart w:id="1695635080" w:edGrp="everyone"/>
        <w:tc>
          <w:tcPr>
            <w:tcW w:w="335" w:type="pct"/>
            <w:tcBorders>
              <w:top w:val="nil"/>
              <w:left w:val="nil"/>
              <w:bottom w:val="nil"/>
              <w:right w:val="nil"/>
            </w:tcBorders>
            <w:shd w:val="clear" w:color="auto" w:fill="auto"/>
          </w:tcPr>
          <w:p w14:paraId="7A2A1050" w14:textId="77777777" w:rsidR="00E950B5" w:rsidRPr="00533511" w:rsidRDefault="00251DE9" w:rsidP="00E950B5">
            <w:pPr>
              <w:rPr>
                <w:rFonts w:ascii="Arial" w:hAnsi="Arial" w:cs="Arial"/>
                <w:sz w:val="44"/>
                <w:szCs w:val="44"/>
              </w:rPr>
            </w:pPr>
            <w:sdt>
              <w:sdtPr>
                <w:rPr>
                  <w:rFonts w:ascii="Arial" w:hAnsi="Arial" w:cs="Arial"/>
                  <w:sz w:val="44"/>
                  <w:szCs w:val="44"/>
                </w:rPr>
                <w:id w:val="259184187"/>
                <w14:checkbox>
                  <w14:checked w14:val="0"/>
                  <w14:checkedState w14:val="00FE" w14:font="Wingdings"/>
                  <w14:uncheckedState w14:val="00A8" w14:font="Wingdings"/>
                </w14:checkbox>
              </w:sdtPr>
              <w:sdtEndPr/>
              <w:sdtContent>
                <w:r w:rsidR="00E950B5" w:rsidRPr="00533511">
                  <w:rPr>
                    <w:rFonts w:ascii="Arial" w:hAnsi="Arial" w:cs="Arial"/>
                    <w:sz w:val="44"/>
                    <w:szCs w:val="44"/>
                  </w:rPr>
                  <w:sym w:font="Wingdings" w:char="F0A8"/>
                </w:r>
              </w:sdtContent>
            </w:sdt>
            <w:permEnd w:id="1695635080"/>
          </w:p>
        </w:tc>
      </w:tr>
      <w:tr w:rsidR="00E950B5" w14:paraId="3651A288" w14:textId="77777777" w:rsidTr="00E950B5">
        <w:trPr>
          <w:trHeight w:val="510"/>
          <w:hidden/>
        </w:trPr>
        <w:tc>
          <w:tcPr>
            <w:tcW w:w="1557" w:type="pct"/>
            <w:tcBorders>
              <w:top w:val="nil"/>
              <w:left w:val="nil"/>
              <w:bottom w:val="nil"/>
              <w:right w:val="single" w:sz="12" w:space="0" w:color="auto"/>
            </w:tcBorders>
          </w:tcPr>
          <w:p w14:paraId="1269F1A0" w14:textId="77777777" w:rsidR="00E950B5" w:rsidRPr="00FE608E" w:rsidRDefault="00E950B5" w:rsidP="00E950B5">
            <w:pPr>
              <w:ind w:left="993" w:hanging="993"/>
              <w:jc w:val="center"/>
              <w:rPr>
                <w:vanish/>
              </w:rPr>
            </w:pPr>
          </w:p>
        </w:tc>
        <w:permStart w:id="339306476" w:edGrp="everyone" w:displacedByCustomXml="next"/>
        <w:sdt>
          <w:sdtPr>
            <w:rPr>
              <w:rFonts w:ascii="Arial" w:hAnsi="Arial" w:cs="Arial"/>
              <w:sz w:val="40"/>
              <w:szCs w:val="44"/>
            </w:rPr>
            <w:id w:val="401257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673AD4" w14:textId="7AB1C24D" w:rsidR="00E950B5" w:rsidRPr="00B31E17" w:rsidRDefault="00E950B5" w:rsidP="00E950B5">
                <w:pPr>
                  <w:ind w:left="161" w:right="82" w:hanging="161"/>
                  <w:jc w:val="center"/>
                  <w:rPr>
                    <w:vanish/>
                    <w:color w:val="17365D" w:themeColor="text2" w:themeShade="BF"/>
                  </w:rPr>
                </w:pPr>
                <w:r>
                  <w:rPr>
                    <w:rFonts w:ascii="Arial" w:hAnsi="Arial" w:cs="Arial"/>
                    <w:sz w:val="40"/>
                    <w:szCs w:val="44"/>
                  </w:rPr>
                  <w:sym w:font="Wingdings" w:char="F0A8"/>
                </w:r>
              </w:p>
            </w:tc>
          </w:sdtContent>
        </w:sdt>
        <w:permEnd w:id="3393064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48973A" w14:textId="77777777" w:rsidR="00E950B5" w:rsidRPr="00FE608E" w:rsidRDefault="00E950B5" w:rsidP="00E950B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DE7F76" w14:textId="77777777" w:rsidR="00E950B5" w:rsidRDefault="00E950B5" w:rsidP="00E950B5">
            <w:pPr>
              <w:ind w:left="993" w:hanging="993"/>
            </w:pPr>
          </w:p>
        </w:tc>
        <w:tc>
          <w:tcPr>
            <w:tcW w:w="335" w:type="pct"/>
            <w:tcBorders>
              <w:top w:val="nil"/>
              <w:left w:val="nil"/>
              <w:bottom w:val="nil"/>
              <w:right w:val="nil"/>
            </w:tcBorders>
          </w:tcPr>
          <w:p w14:paraId="25CCA138" w14:textId="77777777" w:rsidR="00E950B5" w:rsidRDefault="00E950B5" w:rsidP="00E950B5">
            <w:pPr>
              <w:ind w:left="993" w:hanging="993"/>
            </w:pPr>
          </w:p>
        </w:tc>
      </w:tr>
    </w:tbl>
    <w:p w14:paraId="74D5164B" w14:textId="77777777" w:rsidR="00382D5F" w:rsidRDefault="00382D5F" w:rsidP="00382D5F">
      <w:pPr>
        <w:rPr>
          <w:rFonts w:ascii="Arial" w:hAnsi="Arial" w:cs="Arial"/>
          <w:sz w:val="22"/>
          <w:szCs w:val="22"/>
        </w:rPr>
      </w:pPr>
    </w:p>
    <w:p w14:paraId="2DC521C0" w14:textId="77777777" w:rsidR="00183583" w:rsidRDefault="00183583" w:rsidP="00183583">
      <w:pPr>
        <w:rPr>
          <w:rFonts w:ascii="Arial" w:hAnsi="Arial" w:cs="Arial"/>
          <w:sz w:val="22"/>
          <w:szCs w:val="22"/>
        </w:rPr>
      </w:pPr>
    </w:p>
    <w:p w14:paraId="7EAC88CE" w14:textId="0D3F921D" w:rsidR="00183583" w:rsidRPr="00830749" w:rsidRDefault="00183583" w:rsidP="00183583">
      <w:pPr>
        <w:pStyle w:val="11CSTCPLQuestionBullet"/>
        <w:ind w:left="709" w:hanging="709"/>
      </w:pPr>
      <w:bookmarkStart w:id="9" w:name="_Ref24114697"/>
      <w:r>
        <w:lastRenderedPageBreak/>
        <w:t xml:space="preserve">Define </w:t>
      </w:r>
      <w:r w:rsidR="0067425C">
        <w:t>‘</w:t>
      </w:r>
      <w:r>
        <w:t>organisational governance</w:t>
      </w:r>
      <w:r w:rsidR="0067425C">
        <w:t>’</w:t>
      </w:r>
      <w:r>
        <w:t>.</w:t>
      </w:r>
      <w:bookmarkEnd w:id="9"/>
    </w:p>
    <w:p w14:paraId="3C0940AB" w14:textId="77777777" w:rsidR="00183583" w:rsidRPr="00830749" w:rsidRDefault="00183583" w:rsidP="001835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3583" w:rsidRPr="00830749" w14:paraId="08ED71E8" w14:textId="77777777" w:rsidTr="0041590D">
        <w:trPr>
          <w:trHeight w:val="1984"/>
        </w:trPr>
        <w:tc>
          <w:tcPr>
            <w:tcW w:w="1027" w:type="dxa"/>
            <w:tcBorders>
              <w:top w:val="nil"/>
              <w:left w:val="nil"/>
              <w:bottom w:val="nil"/>
              <w:right w:val="single" w:sz="4" w:space="0" w:color="auto"/>
            </w:tcBorders>
          </w:tcPr>
          <w:p w14:paraId="4A02C772" w14:textId="77777777" w:rsidR="00183583" w:rsidRPr="001C4084" w:rsidRDefault="00183583" w:rsidP="007842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AA4CC2" w14:textId="705B6E7C" w:rsidR="00183583" w:rsidRPr="001C4084" w:rsidRDefault="00183583" w:rsidP="0078424C">
            <w:pPr>
              <w:rPr>
                <w:rFonts w:ascii="Arial" w:hAnsi="Arial" w:cs="Arial"/>
                <w:sz w:val="22"/>
                <w:szCs w:val="22"/>
              </w:rPr>
            </w:pPr>
            <w:permStart w:id="419442664" w:edGrp="everyone"/>
            <w:permEnd w:id="419442664"/>
          </w:p>
        </w:tc>
        <w:permStart w:id="1057167065" w:edGrp="everyone"/>
        <w:tc>
          <w:tcPr>
            <w:tcW w:w="567" w:type="dxa"/>
            <w:tcBorders>
              <w:top w:val="nil"/>
              <w:left w:val="single" w:sz="4" w:space="0" w:color="auto"/>
              <w:bottom w:val="nil"/>
              <w:right w:val="nil"/>
            </w:tcBorders>
          </w:tcPr>
          <w:p w14:paraId="0B4FA158" w14:textId="77777777" w:rsidR="00183583" w:rsidRPr="00533511" w:rsidRDefault="00251DE9" w:rsidP="0078424C">
            <w:pPr>
              <w:rPr>
                <w:rFonts w:ascii="Arial" w:hAnsi="Arial" w:cs="Arial"/>
                <w:sz w:val="44"/>
                <w:szCs w:val="44"/>
              </w:rPr>
            </w:pPr>
            <w:sdt>
              <w:sdtPr>
                <w:rPr>
                  <w:rFonts w:ascii="Arial" w:hAnsi="Arial" w:cs="Arial"/>
                  <w:sz w:val="44"/>
                  <w:szCs w:val="44"/>
                </w:rPr>
                <w:id w:val="-57712673"/>
                <w14:checkbox>
                  <w14:checked w14:val="0"/>
                  <w14:checkedState w14:val="00FE" w14:font="Wingdings"/>
                  <w14:uncheckedState w14:val="00A8" w14:font="Wingdings"/>
                </w14:checkbox>
              </w:sdtPr>
              <w:sdtEndPr/>
              <w:sdtContent>
                <w:r w:rsidR="00183583" w:rsidRPr="00533511">
                  <w:rPr>
                    <w:rFonts w:ascii="Arial" w:hAnsi="Arial" w:cs="Arial"/>
                    <w:sz w:val="44"/>
                    <w:szCs w:val="44"/>
                  </w:rPr>
                  <w:sym w:font="Wingdings" w:char="F0A8"/>
                </w:r>
              </w:sdtContent>
            </w:sdt>
            <w:permEnd w:id="1057167065"/>
          </w:p>
        </w:tc>
      </w:tr>
    </w:tbl>
    <w:p w14:paraId="183788F5" w14:textId="77777777" w:rsidR="00183583" w:rsidRDefault="00183583" w:rsidP="00183583">
      <w:pPr>
        <w:rPr>
          <w:rFonts w:ascii="Arial" w:hAnsi="Arial" w:cs="Arial"/>
          <w:sz w:val="22"/>
          <w:szCs w:val="22"/>
        </w:rPr>
      </w:pPr>
    </w:p>
    <w:p w14:paraId="258DD0E8" w14:textId="77777777" w:rsidR="0027275B" w:rsidRPr="00830749" w:rsidRDefault="0027275B" w:rsidP="0027275B">
      <w:pPr>
        <w:ind w:right="-24"/>
        <w:rPr>
          <w:rFonts w:ascii="Arial" w:hAnsi="Arial" w:cs="Arial"/>
          <w:sz w:val="22"/>
          <w:szCs w:val="22"/>
        </w:rPr>
      </w:pPr>
    </w:p>
    <w:p w14:paraId="4C942D12" w14:textId="77777777" w:rsidR="0027275B" w:rsidRPr="00830749" w:rsidRDefault="0027275B" w:rsidP="0067425C">
      <w:pPr>
        <w:pStyle w:val="11CSTCPLQuestionBullet"/>
        <w:ind w:left="709" w:hanging="709"/>
      </w:pPr>
      <w:bookmarkStart w:id="10" w:name="_Ref24114699"/>
      <w:r>
        <w:t>Identify three (3) ways that project governance</w:t>
      </w:r>
      <w:r w:rsidRPr="0027275B">
        <w:rPr>
          <w:rFonts w:ascii="Arial Narrow" w:hAnsi="Arial Narrow"/>
        </w:rPr>
        <w:t xml:space="preserve"> </w:t>
      </w:r>
      <w:r w:rsidRPr="0027275B">
        <w:t>sets up clear decision making criteria so that the project can achieve its specific goal</w:t>
      </w:r>
      <w:r>
        <w:t xml:space="preserve"> completed.</w:t>
      </w:r>
      <w:bookmarkEnd w:id="10"/>
    </w:p>
    <w:p w14:paraId="6B91EEBE" w14:textId="77777777" w:rsidR="0027275B" w:rsidRPr="00830749" w:rsidRDefault="0027275B" w:rsidP="0027275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27275B" w14:paraId="7E09874F" w14:textId="77777777" w:rsidTr="00A2193B">
        <w:tc>
          <w:tcPr>
            <w:tcW w:w="624" w:type="pct"/>
            <w:tcBorders>
              <w:top w:val="nil"/>
              <w:left w:val="nil"/>
              <w:bottom w:val="nil"/>
              <w:right w:val="single" w:sz="12" w:space="0" w:color="auto"/>
            </w:tcBorders>
            <w:shd w:val="clear" w:color="auto" w:fill="auto"/>
          </w:tcPr>
          <w:p w14:paraId="5880DBBE" w14:textId="77777777" w:rsidR="0027275B" w:rsidRDefault="0027275B" w:rsidP="00A2193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7AF771" w14:textId="73032A73" w:rsidR="0027275B" w:rsidRDefault="0067425C" w:rsidP="00A2193B">
            <w:pPr>
              <w:keepNext/>
              <w:ind w:left="993" w:right="82" w:hanging="993"/>
              <w:jc w:val="center"/>
            </w:pPr>
            <w:r>
              <w:t>Method</w:t>
            </w:r>
          </w:p>
        </w:tc>
        <w:tc>
          <w:tcPr>
            <w:tcW w:w="2945" w:type="pct"/>
            <w:tcBorders>
              <w:top w:val="single" w:sz="12" w:space="0" w:color="auto"/>
              <w:left w:val="single" w:sz="4" w:space="0" w:color="auto"/>
              <w:bottom w:val="single" w:sz="12" w:space="0" w:color="auto"/>
            </w:tcBorders>
            <w:shd w:val="clear" w:color="auto" w:fill="C0C0C0"/>
            <w:vAlign w:val="center"/>
          </w:tcPr>
          <w:p w14:paraId="227387B7" w14:textId="3CD0A7FF" w:rsidR="0027275B" w:rsidRDefault="0067425C" w:rsidP="00A2193B">
            <w:pPr>
              <w:keepNext/>
              <w:ind w:left="993" w:right="82" w:hanging="993"/>
              <w:jc w:val="center"/>
            </w:pPr>
            <w:r>
              <w:t>Description</w:t>
            </w:r>
          </w:p>
        </w:tc>
        <w:permStart w:id="1825050957" w:edGrp="everyone"/>
        <w:tc>
          <w:tcPr>
            <w:tcW w:w="335" w:type="pct"/>
            <w:tcBorders>
              <w:top w:val="nil"/>
              <w:left w:val="single" w:sz="12" w:space="0" w:color="auto"/>
              <w:bottom w:val="nil"/>
              <w:right w:val="nil"/>
            </w:tcBorders>
            <w:shd w:val="clear" w:color="auto" w:fill="auto"/>
          </w:tcPr>
          <w:p w14:paraId="452A2CE8" w14:textId="77777777" w:rsidR="0027275B" w:rsidRPr="00533511" w:rsidRDefault="00251DE9" w:rsidP="00A2193B">
            <w:pPr>
              <w:rPr>
                <w:rFonts w:ascii="Arial" w:hAnsi="Arial" w:cs="Arial"/>
                <w:sz w:val="44"/>
                <w:szCs w:val="44"/>
              </w:rPr>
            </w:pPr>
            <w:sdt>
              <w:sdtPr>
                <w:rPr>
                  <w:rFonts w:ascii="Arial" w:hAnsi="Arial" w:cs="Arial"/>
                  <w:sz w:val="44"/>
                  <w:szCs w:val="44"/>
                </w:rPr>
                <w:id w:val="-1179498701"/>
                <w14:checkbox>
                  <w14:checked w14:val="0"/>
                  <w14:checkedState w14:val="00FE" w14:font="Wingdings"/>
                  <w14:uncheckedState w14:val="00A8" w14:font="Wingdings"/>
                </w14:checkbox>
              </w:sdtPr>
              <w:sdtEndPr/>
              <w:sdtContent>
                <w:r w:rsidR="0027275B">
                  <w:rPr>
                    <w:rFonts w:ascii="Arial" w:hAnsi="Arial" w:cs="Arial"/>
                    <w:sz w:val="44"/>
                    <w:szCs w:val="44"/>
                  </w:rPr>
                  <w:sym w:font="Wingdings" w:char="F0A8"/>
                </w:r>
              </w:sdtContent>
            </w:sdt>
            <w:permEnd w:id="1825050957"/>
          </w:p>
        </w:tc>
      </w:tr>
      <w:tr w:rsidR="0027275B" w14:paraId="40891E64" w14:textId="77777777" w:rsidTr="0067425C">
        <w:trPr>
          <w:trHeight w:val="567"/>
          <w:hidden/>
        </w:trPr>
        <w:tc>
          <w:tcPr>
            <w:tcW w:w="624" w:type="pct"/>
            <w:tcBorders>
              <w:top w:val="nil"/>
              <w:left w:val="nil"/>
              <w:bottom w:val="nil"/>
              <w:right w:val="single" w:sz="12" w:space="0" w:color="auto"/>
            </w:tcBorders>
          </w:tcPr>
          <w:p w14:paraId="4E98E965" w14:textId="77777777" w:rsidR="0027275B" w:rsidRPr="00FE608E" w:rsidRDefault="0027275B" w:rsidP="00A2193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B3E9FBB" w14:textId="77777777" w:rsidR="0027275B" w:rsidRPr="0067425C" w:rsidRDefault="0027275B" w:rsidP="00A2193B">
            <w:pPr>
              <w:ind w:right="82"/>
              <w:jc w:val="center"/>
              <w:rPr>
                <w:color w:val="000000" w:themeColor="text1"/>
              </w:rPr>
            </w:pPr>
            <w:r w:rsidRPr="0067425C">
              <w:rPr>
                <w:color w:val="000000" w:themeColor="text1"/>
              </w:rPr>
              <w:t>1</w:t>
            </w:r>
          </w:p>
        </w:tc>
        <w:tc>
          <w:tcPr>
            <w:tcW w:w="2945" w:type="pct"/>
            <w:tcBorders>
              <w:top w:val="single" w:sz="12" w:space="0" w:color="auto"/>
              <w:left w:val="single" w:sz="4" w:space="0" w:color="auto"/>
            </w:tcBorders>
            <w:shd w:val="clear" w:color="auto" w:fill="auto"/>
            <w:vAlign w:val="center"/>
          </w:tcPr>
          <w:p w14:paraId="0C82B32F" w14:textId="23FEBBB0" w:rsidR="0027275B" w:rsidRPr="00A70257" w:rsidRDefault="0027275B" w:rsidP="00A70257">
            <w:permStart w:id="507644305" w:edGrp="everyone"/>
            <w:permEnd w:id="507644305"/>
          </w:p>
        </w:tc>
        <w:tc>
          <w:tcPr>
            <w:tcW w:w="335" w:type="pct"/>
            <w:tcBorders>
              <w:top w:val="nil"/>
              <w:left w:val="single" w:sz="12" w:space="0" w:color="auto"/>
              <w:bottom w:val="nil"/>
              <w:right w:val="nil"/>
            </w:tcBorders>
          </w:tcPr>
          <w:p w14:paraId="0D20DB48" w14:textId="77777777" w:rsidR="0027275B" w:rsidRDefault="0027275B" w:rsidP="00A2193B">
            <w:pPr>
              <w:ind w:left="993" w:hanging="993"/>
            </w:pPr>
          </w:p>
        </w:tc>
      </w:tr>
      <w:tr w:rsidR="0027275B" w14:paraId="004B8FD0" w14:textId="77777777" w:rsidTr="0067425C">
        <w:trPr>
          <w:trHeight w:val="567"/>
          <w:hidden/>
        </w:trPr>
        <w:tc>
          <w:tcPr>
            <w:tcW w:w="624" w:type="pct"/>
            <w:tcBorders>
              <w:top w:val="nil"/>
              <w:left w:val="nil"/>
              <w:bottom w:val="nil"/>
              <w:right w:val="single" w:sz="12" w:space="0" w:color="auto"/>
            </w:tcBorders>
          </w:tcPr>
          <w:p w14:paraId="675FB5DF" w14:textId="77777777" w:rsidR="0027275B" w:rsidRPr="00FE608E" w:rsidRDefault="0027275B" w:rsidP="00A2193B">
            <w:pPr>
              <w:ind w:left="993" w:hanging="993"/>
              <w:jc w:val="center"/>
              <w:rPr>
                <w:vanish/>
              </w:rPr>
            </w:pPr>
          </w:p>
        </w:tc>
        <w:tc>
          <w:tcPr>
            <w:tcW w:w="1096" w:type="pct"/>
            <w:tcBorders>
              <w:right w:val="single" w:sz="4" w:space="0" w:color="auto"/>
            </w:tcBorders>
            <w:shd w:val="clear" w:color="auto" w:fill="auto"/>
            <w:vAlign w:val="center"/>
          </w:tcPr>
          <w:p w14:paraId="5DD11A28" w14:textId="77777777" w:rsidR="0027275B" w:rsidRPr="0067425C" w:rsidRDefault="0027275B" w:rsidP="00A2193B">
            <w:pPr>
              <w:ind w:right="82"/>
              <w:jc w:val="center"/>
              <w:rPr>
                <w:color w:val="000000" w:themeColor="text1"/>
              </w:rPr>
            </w:pPr>
            <w:r w:rsidRPr="0067425C">
              <w:rPr>
                <w:color w:val="000000" w:themeColor="text1"/>
              </w:rPr>
              <w:t>2</w:t>
            </w:r>
          </w:p>
        </w:tc>
        <w:tc>
          <w:tcPr>
            <w:tcW w:w="2945" w:type="pct"/>
            <w:tcBorders>
              <w:left w:val="single" w:sz="4" w:space="0" w:color="auto"/>
            </w:tcBorders>
            <w:shd w:val="clear" w:color="auto" w:fill="auto"/>
            <w:vAlign w:val="center"/>
          </w:tcPr>
          <w:p w14:paraId="39E54AD2" w14:textId="7E730CFA" w:rsidR="0027275B" w:rsidRPr="00A70257" w:rsidRDefault="0027275B" w:rsidP="00A70257">
            <w:permStart w:id="181104293" w:edGrp="everyone"/>
            <w:permEnd w:id="181104293"/>
          </w:p>
        </w:tc>
        <w:tc>
          <w:tcPr>
            <w:tcW w:w="335" w:type="pct"/>
            <w:tcBorders>
              <w:top w:val="nil"/>
              <w:left w:val="single" w:sz="12" w:space="0" w:color="auto"/>
              <w:bottom w:val="nil"/>
              <w:right w:val="nil"/>
            </w:tcBorders>
          </w:tcPr>
          <w:p w14:paraId="2C742F69" w14:textId="77777777" w:rsidR="0027275B" w:rsidRDefault="0027275B" w:rsidP="00A2193B">
            <w:pPr>
              <w:ind w:left="993" w:hanging="993"/>
            </w:pPr>
          </w:p>
        </w:tc>
      </w:tr>
      <w:tr w:rsidR="0027275B" w14:paraId="27A67AA3" w14:textId="77777777" w:rsidTr="0067425C">
        <w:trPr>
          <w:trHeight w:val="567"/>
          <w:hidden/>
        </w:trPr>
        <w:tc>
          <w:tcPr>
            <w:tcW w:w="624" w:type="pct"/>
            <w:tcBorders>
              <w:top w:val="nil"/>
              <w:left w:val="nil"/>
              <w:bottom w:val="nil"/>
              <w:right w:val="single" w:sz="12" w:space="0" w:color="auto"/>
            </w:tcBorders>
          </w:tcPr>
          <w:p w14:paraId="6DD8C8AB" w14:textId="77777777" w:rsidR="0027275B" w:rsidRPr="00FE608E" w:rsidRDefault="0027275B" w:rsidP="00A2193B">
            <w:pPr>
              <w:ind w:left="993" w:hanging="993"/>
              <w:jc w:val="center"/>
              <w:rPr>
                <w:vanish/>
              </w:rPr>
            </w:pPr>
          </w:p>
        </w:tc>
        <w:tc>
          <w:tcPr>
            <w:tcW w:w="1096" w:type="pct"/>
            <w:tcBorders>
              <w:right w:val="single" w:sz="4" w:space="0" w:color="auto"/>
            </w:tcBorders>
            <w:shd w:val="clear" w:color="auto" w:fill="auto"/>
            <w:vAlign w:val="center"/>
          </w:tcPr>
          <w:p w14:paraId="30974B79" w14:textId="77777777" w:rsidR="0027275B" w:rsidRPr="0067425C" w:rsidRDefault="0027275B" w:rsidP="00A2193B">
            <w:pPr>
              <w:ind w:right="82"/>
              <w:jc w:val="center"/>
              <w:rPr>
                <w:color w:val="000000" w:themeColor="text1"/>
              </w:rPr>
            </w:pPr>
            <w:r w:rsidRPr="0067425C">
              <w:rPr>
                <w:color w:val="000000" w:themeColor="text1"/>
              </w:rPr>
              <w:t>3</w:t>
            </w:r>
          </w:p>
        </w:tc>
        <w:tc>
          <w:tcPr>
            <w:tcW w:w="2945" w:type="pct"/>
            <w:tcBorders>
              <w:left w:val="single" w:sz="4" w:space="0" w:color="auto"/>
            </w:tcBorders>
            <w:shd w:val="clear" w:color="auto" w:fill="auto"/>
            <w:vAlign w:val="center"/>
          </w:tcPr>
          <w:p w14:paraId="373732DB" w14:textId="1EC5BBF2" w:rsidR="0027275B" w:rsidRPr="00A70257" w:rsidRDefault="0027275B" w:rsidP="00A70257">
            <w:permStart w:id="1406027045" w:edGrp="everyone"/>
            <w:permEnd w:id="1406027045"/>
          </w:p>
        </w:tc>
        <w:tc>
          <w:tcPr>
            <w:tcW w:w="335" w:type="pct"/>
            <w:tcBorders>
              <w:top w:val="nil"/>
              <w:left w:val="single" w:sz="12" w:space="0" w:color="auto"/>
              <w:bottom w:val="nil"/>
              <w:right w:val="nil"/>
            </w:tcBorders>
          </w:tcPr>
          <w:p w14:paraId="5BA6C37D" w14:textId="77777777" w:rsidR="0027275B" w:rsidRDefault="0027275B" w:rsidP="00A2193B">
            <w:pPr>
              <w:ind w:left="993" w:hanging="993"/>
            </w:pPr>
          </w:p>
        </w:tc>
      </w:tr>
    </w:tbl>
    <w:p w14:paraId="38BB8C18" w14:textId="77777777" w:rsidR="0027275B" w:rsidRDefault="0027275B" w:rsidP="0027275B">
      <w:pPr>
        <w:rPr>
          <w:rFonts w:ascii="Arial" w:hAnsi="Arial" w:cs="Arial"/>
          <w:sz w:val="22"/>
          <w:szCs w:val="22"/>
        </w:rPr>
      </w:pPr>
    </w:p>
    <w:p w14:paraId="0DFA3622" w14:textId="77777777" w:rsidR="00681D05" w:rsidRPr="00830749" w:rsidRDefault="00681D05" w:rsidP="00681D05">
      <w:pPr>
        <w:ind w:right="-24"/>
        <w:rPr>
          <w:rFonts w:ascii="Arial" w:hAnsi="Arial" w:cs="Arial"/>
          <w:sz w:val="22"/>
          <w:szCs w:val="22"/>
        </w:rPr>
      </w:pPr>
    </w:p>
    <w:p w14:paraId="52FB7FC8" w14:textId="77777777" w:rsidR="00681D05" w:rsidRPr="00830749" w:rsidRDefault="00681D05" w:rsidP="00681D05">
      <w:pPr>
        <w:pStyle w:val="11CSTCPLQuestionBullet"/>
      </w:pPr>
      <w:bookmarkStart w:id="11" w:name="_Ref24374767"/>
      <w:r>
        <w:t>Explain each of the seven (7) characteristics of good governance.</w:t>
      </w:r>
      <w:bookmarkEnd w:id="11"/>
    </w:p>
    <w:p w14:paraId="1561F5CC" w14:textId="77777777" w:rsidR="00681D05" w:rsidRPr="00830749" w:rsidRDefault="00681D05" w:rsidP="00681D0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681D05" w14:paraId="56408B34" w14:textId="77777777" w:rsidTr="0067425C">
        <w:tc>
          <w:tcPr>
            <w:tcW w:w="624" w:type="pct"/>
            <w:tcBorders>
              <w:top w:val="nil"/>
              <w:left w:val="nil"/>
              <w:bottom w:val="nil"/>
              <w:right w:val="single" w:sz="12" w:space="0" w:color="auto"/>
            </w:tcBorders>
            <w:shd w:val="clear" w:color="auto" w:fill="auto"/>
          </w:tcPr>
          <w:p w14:paraId="6A1F5A4A" w14:textId="77777777" w:rsidR="00681D05" w:rsidRDefault="00681D05" w:rsidP="0067425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FD7B827" w14:textId="77777777" w:rsidR="00681D05" w:rsidRDefault="00681D05" w:rsidP="0067425C">
            <w:pPr>
              <w:keepNext/>
              <w:ind w:left="993" w:right="82" w:hanging="993"/>
              <w:jc w:val="center"/>
            </w:pPr>
            <w:r>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21C07FE5" w14:textId="77777777" w:rsidR="00681D05" w:rsidRDefault="00681D05" w:rsidP="0067425C">
            <w:pPr>
              <w:keepNext/>
              <w:ind w:left="993" w:right="82" w:hanging="993"/>
              <w:jc w:val="center"/>
            </w:pPr>
            <w:r>
              <w:t>Explanation</w:t>
            </w:r>
          </w:p>
        </w:tc>
        <w:permStart w:id="646800161" w:edGrp="everyone"/>
        <w:tc>
          <w:tcPr>
            <w:tcW w:w="335" w:type="pct"/>
            <w:tcBorders>
              <w:top w:val="nil"/>
              <w:left w:val="single" w:sz="12" w:space="0" w:color="auto"/>
              <w:bottom w:val="nil"/>
              <w:right w:val="nil"/>
            </w:tcBorders>
            <w:shd w:val="clear" w:color="auto" w:fill="auto"/>
          </w:tcPr>
          <w:p w14:paraId="70F731DB" w14:textId="77777777" w:rsidR="00681D05" w:rsidRPr="00533511" w:rsidRDefault="00251DE9" w:rsidP="0067425C">
            <w:pPr>
              <w:rPr>
                <w:rFonts w:ascii="Arial" w:hAnsi="Arial" w:cs="Arial"/>
                <w:sz w:val="44"/>
                <w:szCs w:val="44"/>
              </w:rPr>
            </w:pPr>
            <w:sdt>
              <w:sdtPr>
                <w:rPr>
                  <w:rFonts w:ascii="Arial" w:hAnsi="Arial" w:cs="Arial"/>
                  <w:sz w:val="44"/>
                  <w:szCs w:val="44"/>
                </w:rPr>
                <w:id w:val="-11526128"/>
                <w14:checkbox>
                  <w14:checked w14:val="0"/>
                  <w14:checkedState w14:val="00FE" w14:font="Wingdings"/>
                  <w14:uncheckedState w14:val="00A8" w14:font="Wingdings"/>
                </w14:checkbox>
              </w:sdtPr>
              <w:sdtEndPr/>
              <w:sdtContent>
                <w:r w:rsidR="00681D05">
                  <w:rPr>
                    <w:rFonts w:ascii="Arial" w:hAnsi="Arial" w:cs="Arial"/>
                    <w:sz w:val="44"/>
                    <w:szCs w:val="44"/>
                  </w:rPr>
                  <w:sym w:font="Wingdings" w:char="F0A8"/>
                </w:r>
              </w:sdtContent>
            </w:sdt>
            <w:permEnd w:id="646800161"/>
          </w:p>
        </w:tc>
      </w:tr>
      <w:tr w:rsidR="00681D05" w14:paraId="544F9BB0" w14:textId="77777777" w:rsidTr="0067425C">
        <w:trPr>
          <w:trHeight w:val="737"/>
          <w:hidden/>
        </w:trPr>
        <w:tc>
          <w:tcPr>
            <w:tcW w:w="624" w:type="pct"/>
            <w:tcBorders>
              <w:top w:val="nil"/>
              <w:left w:val="nil"/>
              <w:bottom w:val="nil"/>
              <w:right w:val="single" w:sz="12" w:space="0" w:color="auto"/>
            </w:tcBorders>
          </w:tcPr>
          <w:p w14:paraId="0529326B" w14:textId="77777777" w:rsidR="00681D05" w:rsidRPr="00FE608E" w:rsidRDefault="00681D05" w:rsidP="0067425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87FF543" w14:textId="77777777" w:rsidR="00681D05" w:rsidRPr="0067425C" w:rsidRDefault="00681D05" w:rsidP="0067425C">
            <w:pPr>
              <w:ind w:right="82"/>
              <w:jc w:val="center"/>
              <w:rPr>
                <w:color w:val="000000" w:themeColor="text1"/>
              </w:rPr>
            </w:pPr>
            <w:r w:rsidRPr="0067425C">
              <w:rPr>
                <w:color w:val="000000" w:themeColor="text1"/>
              </w:rPr>
              <w:t>Participatory</w:t>
            </w:r>
          </w:p>
        </w:tc>
        <w:tc>
          <w:tcPr>
            <w:tcW w:w="2945" w:type="pct"/>
            <w:tcBorders>
              <w:top w:val="single" w:sz="12" w:space="0" w:color="auto"/>
              <w:left w:val="single" w:sz="4" w:space="0" w:color="auto"/>
            </w:tcBorders>
            <w:shd w:val="clear" w:color="auto" w:fill="auto"/>
            <w:vAlign w:val="center"/>
          </w:tcPr>
          <w:p w14:paraId="7FF0BC44" w14:textId="3E2E9A8C" w:rsidR="00681D05" w:rsidRPr="00A70257" w:rsidRDefault="00681D05" w:rsidP="00A70257">
            <w:permStart w:id="468785760" w:edGrp="everyone"/>
            <w:permEnd w:id="468785760"/>
          </w:p>
        </w:tc>
        <w:tc>
          <w:tcPr>
            <w:tcW w:w="335" w:type="pct"/>
            <w:tcBorders>
              <w:top w:val="nil"/>
              <w:left w:val="single" w:sz="12" w:space="0" w:color="auto"/>
              <w:bottom w:val="nil"/>
              <w:right w:val="nil"/>
            </w:tcBorders>
          </w:tcPr>
          <w:p w14:paraId="51736DFE" w14:textId="77777777" w:rsidR="00681D05" w:rsidRDefault="00681D05" w:rsidP="0067425C">
            <w:pPr>
              <w:ind w:left="993" w:hanging="993"/>
            </w:pPr>
          </w:p>
        </w:tc>
      </w:tr>
      <w:tr w:rsidR="00681D05" w14:paraId="0CFD5C2B" w14:textId="77777777" w:rsidTr="0067425C">
        <w:trPr>
          <w:trHeight w:val="737"/>
          <w:hidden/>
        </w:trPr>
        <w:tc>
          <w:tcPr>
            <w:tcW w:w="624" w:type="pct"/>
            <w:tcBorders>
              <w:top w:val="nil"/>
              <w:left w:val="nil"/>
              <w:bottom w:val="nil"/>
              <w:right w:val="single" w:sz="12" w:space="0" w:color="auto"/>
            </w:tcBorders>
          </w:tcPr>
          <w:p w14:paraId="0D1496CB" w14:textId="77777777" w:rsidR="00681D05" w:rsidRPr="00FE608E" w:rsidRDefault="00681D05" w:rsidP="0067425C">
            <w:pPr>
              <w:ind w:left="993" w:hanging="993"/>
              <w:jc w:val="center"/>
              <w:rPr>
                <w:vanish/>
              </w:rPr>
            </w:pPr>
          </w:p>
        </w:tc>
        <w:tc>
          <w:tcPr>
            <w:tcW w:w="1096" w:type="pct"/>
            <w:tcBorders>
              <w:right w:val="single" w:sz="4" w:space="0" w:color="auto"/>
            </w:tcBorders>
            <w:shd w:val="clear" w:color="auto" w:fill="auto"/>
            <w:vAlign w:val="center"/>
          </w:tcPr>
          <w:p w14:paraId="69E993C7" w14:textId="77777777" w:rsidR="00681D05" w:rsidRPr="0067425C" w:rsidRDefault="00681D05" w:rsidP="0067425C">
            <w:pPr>
              <w:ind w:right="82"/>
              <w:jc w:val="center"/>
              <w:rPr>
                <w:color w:val="000000" w:themeColor="text1"/>
              </w:rPr>
            </w:pPr>
            <w:r w:rsidRPr="0067425C">
              <w:rPr>
                <w:color w:val="000000" w:themeColor="text1"/>
              </w:rPr>
              <w:t>Consensus-orientated</w:t>
            </w:r>
          </w:p>
        </w:tc>
        <w:tc>
          <w:tcPr>
            <w:tcW w:w="2945" w:type="pct"/>
            <w:tcBorders>
              <w:left w:val="single" w:sz="4" w:space="0" w:color="auto"/>
            </w:tcBorders>
            <w:shd w:val="clear" w:color="auto" w:fill="auto"/>
            <w:vAlign w:val="center"/>
          </w:tcPr>
          <w:p w14:paraId="40D735AD" w14:textId="1CEBB159" w:rsidR="00681D05" w:rsidRPr="00A70257" w:rsidRDefault="00681D05" w:rsidP="00A70257">
            <w:permStart w:id="1875456332" w:edGrp="everyone"/>
            <w:permEnd w:id="1875456332"/>
          </w:p>
        </w:tc>
        <w:tc>
          <w:tcPr>
            <w:tcW w:w="335" w:type="pct"/>
            <w:tcBorders>
              <w:top w:val="nil"/>
              <w:left w:val="single" w:sz="12" w:space="0" w:color="auto"/>
              <w:bottom w:val="nil"/>
              <w:right w:val="nil"/>
            </w:tcBorders>
          </w:tcPr>
          <w:p w14:paraId="1B32F568" w14:textId="77777777" w:rsidR="00681D05" w:rsidRDefault="00681D05" w:rsidP="0067425C">
            <w:pPr>
              <w:ind w:left="993" w:hanging="993"/>
            </w:pPr>
          </w:p>
        </w:tc>
      </w:tr>
      <w:tr w:rsidR="00681D05" w14:paraId="38B6A2BF" w14:textId="77777777" w:rsidTr="0067425C">
        <w:trPr>
          <w:trHeight w:val="737"/>
          <w:hidden/>
        </w:trPr>
        <w:tc>
          <w:tcPr>
            <w:tcW w:w="624" w:type="pct"/>
            <w:tcBorders>
              <w:top w:val="nil"/>
              <w:left w:val="nil"/>
              <w:bottom w:val="nil"/>
              <w:right w:val="single" w:sz="12" w:space="0" w:color="auto"/>
            </w:tcBorders>
          </w:tcPr>
          <w:p w14:paraId="6EC598BD" w14:textId="77777777" w:rsidR="00681D05" w:rsidRPr="00FE608E" w:rsidRDefault="00681D05" w:rsidP="0067425C">
            <w:pPr>
              <w:ind w:left="993" w:hanging="993"/>
              <w:jc w:val="center"/>
              <w:rPr>
                <w:vanish/>
              </w:rPr>
            </w:pPr>
          </w:p>
        </w:tc>
        <w:tc>
          <w:tcPr>
            <w:tcW w:w="1096" w:type="pct"/>
            <w:tcBorders>
              <w:right w:val="single" w:sz="4" w:space="0" w:color="auto"/>
            </w:tcBorders>
            <w:shd w:val="clear" w:color="auto" w:fill="auto"/>
            <w:vAlign w:val="center"/>
          </w:tcPr>
          <w:p w14:paraId="2D817090" w14:textId="77777777" w:rsidR="00681D05" w:rsidRPr="0067425C" w:rsidRDefault="00681D05" w:rsidP="0067425C">
            <w:pPr>
              <w:ind w:right="82"/>
              <w:jc w:val="center"/>
              <w:rPr>
                <w:color w:val="000000" w:themeColor="text1"/>
              </w:rPr>
            </w:pPr>
            <w:r w:rsidRPr="0067425C">
              <w:rPr>
                <w:color w:val="000000" w:themeColor="text1"/>
              </w:rPr>
              <w:t>Accountable</w:t>
            </w:r>
          </w:p>
        </w:tc>
        <w:tc>
          <w:tcPr>
            <w:tcW w:w="2945" w:type="pct"/>
            <w:tcBorders>
              <w:left w:val="single" w:sz="4" w:space="0" w:color="auto"/>
            </w:tcBorders>
            <w:shd w:val="clear" w:color="auto" w:fill="auto"/>
            <w:vAlign w:val="center"/>
          </w:tcPr>
          <w:p w14:paraId="59C81F59" w14:textId="18FF578F" w:rsidR="00681D05" w:rsidRPr="00A70257" w:rsidRDefault="00681D05" w:rsidP="00A70257">
            <w:permStart w:id="1173765979" w:edGrp="everyone"/>
            <w:permEnd w:id="1173765979"/>
          </w:p>
        </w:tc>
        <w:tc>
          <w:tcPr>
            <w:tcW w:w="335" w:type="pct"/>
            <w:tcBorders>
              <w:top w:val="nil"/>
              <w:left w:val="single" w:sz="12" w:space="0" w:color="auto"/>
              <w:bottom w:val="nil"/>
              <w:right w:val="nil"/>
            </w:tcBorders>
          </w:tcPr>
          <w:p w14:paraId="6D678DC5" w14:textId="77777777" w:rsidR="00681D05" w:rsidRDefault="00681D05" w:rsidP="0067425C">
            <w:pPr>
              <w:ind w:left="993" w:hanging="993"/>
            </w:pPr>
          </w:p>
        </w:tc>
      </w:tr>
      <w:tr w:rsidR="00681D05" w14:paraId="02C455BF" w14:textId="77777777" w:rsidTr="0067425C">
        <w:trPr>
          <w:trHeight w:val="737"/>
          <w:hidden/>
        </w:trPr>
        <w:tc>
          <w:tcPr>
            <w:tcW w:w="624" w:type="pct"/>
            <w:tcBorders>
              <w:top w:val="nil"/>
              <w:left w:val="nil"/>
              <w:bottom w:val="nil"/>
              <w:right w:val="single" w:sz="12" w:space="0" w:color="auto"/>
            </w:tcBorders>
          </w:tcPr>
          <w:p w14:paraId="518E4DAE" w14:textId="77777777" w:rsidR="00681D05" w:rsidRPr="00FE608E" w:rsidRDefault="00681D05" w:rsidP="0067425C">
            <w:pPr>
              <w:ind w:left="993" w:hanging="993"/>
              <w:jc w:val="center"/>
              <w:rPr>
                <w:vanish/>
              </w:rPr>
            </w:pPr>
          </w:p>
        </w:tc>
        <w:tc>
          <w:tcPr>
            <w:tcW w:w="1096" w:type="pct"/>
            <w:tcBorders>
              <w:right w:val="single" w:sz="4" w:space="0" w:color="auto"/>
            </w:tcBorders>
            <w:shd w:val="clear" w:color="auto" w:fill="auto"/>
            <w:vAlign w:val="center"/>
          </w:tcPr>
          <w:p w14:paraId="5B46F350" w14:textId="77777777" w:rsidR="00681D05" w:rsidRPr="0067425C" w:rsidRDefault="00681D05" w:rsidP="0067425C">
            <w:pPr>
              <w:ind w:right="82"/>
              <w:jc w:val="center"/>
              <w:rPr>
                <w:color w:val="000000" w:themeColor="text1"/>
              </w:rPr>
            </w:pPr>
            <w:r w:rsidRPr="0067425C">
              <w:rPr>
                <w:color w:val="000000" w:themeColor="text1"/>
              </w:rPr>
              <w:t>Transparent</w:t>
            </w:r>
          </w:p>
        </w:tc>
        <w:tc>
          <w:tcPr>
            <w:tcW w:w="2945" w:type="pct"/>
            <w:tcBorders>
              <w:left w:val="single" w:sz="4" w:space="0" w:color="auto"/>
            </w:tcBorders>
            <w:shd w:val="clear" w:color="auto" w:fill="auto"/>
            <w:vAlign w:val="center"/>
          </w:tcPr>
          <w:p w14:paraId="4BF11B81" w14:textId="16CED395" w:rsidR="00681D05" w:rsidRPr="00A70257" w:rsidRDefault="00681D05" w:rsidP="00A70257">
            <w:permStart w:id="300159443" w:edGrp="everyone"/>
            <w:permEnd w:id="300159443"/>
          </w:p>
        </w:tc>
        <w:tc>
          <w:tcPr>
            <w:tcW w:w="335" w:type="pct"/>
            <w:tcBorders>
              <w:top w:val="nil"/>
              <w:left w:val="single" w:sz="12" w:space="0" w:color="auto"/>
              <w:bottom w:val="nil"/>
              <w:right w:val="nil"/>
            </w:tcBorders>
          </w:tcPr>
          <w:p w14:paraId="7BB8FCBA" w14:textId="77777777" w:rsidR="00681D05" w:rsidRDefault="00681D05" w:rsidP="0067425C">
            <w:pPr>
              <w:ind w:left="993" w:hanging="993"/>
            </w:pPr>
          </w:p>
        </w:tc>
      </w:tr>
      <w:tr w:rsidR="00681D05" w14:paraId="528E209E" w14:textId="77777777" w:rsidTr="0067425C">
        <w:trPr>
          <w:trHeight w:val="737"/>
          <w:hidden/>
        </w:trPr>
        <w:tc>
          <w:tcPr>
            <w:tcW w:w="624" w:type="pct"/>
            <w:tcBorders>
              <w:top w:val="nil"/>
              <w:left w:val="nil"/>
              <w:bottom w:val="nil"/>
              <w:right w:val="single" w:sz="12" w:space="0" w:color="auto"/>
            </w:tcBorders>
          </w:tcPr>
          <w:p w14:paraId="411A42B3" w14:textId="77777777" w:rsidR="00681D05" w:rsidRPr="00FE608E" w:rsidRDefault="00681D05" w:rsidP="0067425C">
            <w:pPr>
              <w:ind w:left="993" w:hanging="993"/>
              <w:jc w:val="center"/>
              <w:rPr>
                <w:vanish/>
              </w:rPr>
            </w:pPr>
          </w:p>
        </w:tc>
        <w:tc>
          <w:tcPr>
            <w:tcW w:w="1096" w:type="pct"/>
            <w:tcBorders>
              <w:right w:val="single" w:sz="4" w:space="0" w:color="auto"/>
            </w:tcBorders>
            <w:shd w:val="clear" w:color="auto" w:fill="auto"/>
            <w:vAlign w:val="center"/>
          </w:tcPr>
          <w:p w14:paraId="277D9D5B" w14:textId="77777777" w:rsidR="00681D05" w:rsidRPr="0067425C" w:rsidRDefault="00681D05" w:rsidP="0067425C">
            <w:pPr>
              <w:ind w:right="82"/>
              <w:jc w:val="center"/>
              <w:rPr>
                <w:color w:val="000000" w:themeColor="text1"/>
              </w:rPr>
            </w:pPr>
            <w:r w:rsidRPr="0067425C">
              <w:rPr>
                <w:color w:val="000000" w:themeColor="text1"/>
              </w:rPr>
              <w:t>Responsive</w:t>
            </w:r>
          </w:p>
        </w:tc>
        <w:tc>
          <w:tcPr>
            <w:tcW w:w="2945" w:type="pct"/>
            <w:tcBorders>
              <w:left w:val="single" w:sz="4" w:space="0" w:color="auto"/>
            </w:tcBorders>
            <w:shd w:val="clear" w:color="auto" w:fill="auto"/>
            <w:vAlign w:val="center"/>
          </w:tcPr>
          <w:p w14:paraId="190A6BC0" w14:textId="1797AB50" w:rsidR="00681D05" w:rsidRPr="00A70257" w:rsidRDefault="00681D05" w:rsidP="00A70257">
            <w:permStart w:id="1742221560" w:edGrp="everyone"/>
            <w:permEnd w:id="1742221560"/>
          </w:p>
        </w:tc>
        <w:tc>
          <w:tcPr>
            <w:tcW w:w="335" w:type="pct"/>
            <w:tcBorders>
              <w:top w:val="nil"/>
              <w:left w:val="single" w:sz="12" w:space="0" w:color="auto"/>
              <w:bottom w:val="nil"/>
              <w:right w:val="nil"/>
            </w:tcBorders>
          </w:tcPr>
          <w:p w14:paraId="3FD4675D" w14:textId="77777777" w:rsidR="00681D05" w:rsidRDefault="00681D05" w:rsidP="0067425C">
            <w:pPr>
              <w:ind w:left="993" w:hanging="993"/>
            </w:pPr>
          </w:p>
        </w:tc>
      </w:tr>
      <w:tr w:rsidR="00681D05" w14:paraId="1BC0651D" w14:textId="77777777" w:rsidTr="0067425C">
        <w:trPr>
          <w:trHeight w:val="737"/>
          <w:hidden/>
        </w:trPr>
        <w:tc>
          <w:tcPr>
            <w:tcW w:w="624" w:type="pct"/>
            <w:tcBorders>
              <w:top w:val="nil"/>
              <w:left w:val="nil"/>
              <w:bottom w:val="nil"/>
              <w:right w:val="single" w:sz="12" w:space="0" w:color="auto"/>
            </w:tcBorders>
          </w:tcPr>
          <w:p w14:paraId="31863254" w14:textId="77777777" w:rsidR="00681D05" w:rsidRPr="00FE608E" w:rsidRDefault="00681D05" w:rsidP="0067425C">
            <w:pPr>
              <w:ind w:left="993" w:hanging="993"/>
              <w:jc w:val="center"/>
              <w:rPr>
                <w:vanish/>
              </w:rPr>
            </w:pPr>
          </w:p>
        </w:tc>
        <w:tc>
          <w:tcPr>
            <w:tcW w:w="1096" w:type="pct"/>
            <w:tcBorders>
              <w:right w:val="single" w:sz="4" w:space="0" w:color="auto"/>
            </w:tcBorders>
            <w:shd w:val="clear" w:color="auto" w:fill="auto"/>
            <w:vAlign w:val="center"/>
          </w:tcPr>
          <w:p w14:paraId="04458DB2" w14:textId="77777777" w:rsidR="00681D05" w:rsidRPr="0067425C" w:rsidRDefault="00681D05" w:rsidP="0067425C">
            <w:pPr>
              <w:ind w:right="82"/>
              <w:jc w:val="center"/>
              <w:rPr>
                <w:color w:val="000000" w:themeColor="text1"/>
              </w:rPr>
            </w:pPr>
            <w:r w:rsidRPr="0067425C">
              <w:rPr>
                <w:color w:val="000000" w:themeColor="text1"/>
              </w:rPr>
              <w:t>Effective and efficient</w:t>
            </w:r>
          </w:p>
        </w:tc>
        <w:tc>
          <w:tcPr>
            <w:tcW w:w="2945" w:type="pct"/>
            <w:tcBorders>
              <w:left w:val="single" w:sz="4" w:space="0" w:color="auto"/>
            </w:tcBorders>
            <w:shd w:val="clear" w:color="auto" w:fill="auto"/>
            <w:vAlign w:val="center"/>
          </w:tcPr>
          <w:p w14:paraId="7B599C95" w14:textId="3093C7AC" w:rsidR="00681D05" w:rsidRPr="00A70257" w:rsidRDefault="00681D05" w:rsidP="00A70257">
            <w:permStart w:id="47138416" w:edGrp="everyone"/>
            <w:permEnd w:id="47138416"/>
          </w:p>
        </w:tc>
        <w:tc>
          <w:tcPr>
            <w:tcW w:w="335" w:type="pct"/>
            <w:tcBorders>
              <w:top w:val="nil"/>
              <w:left w:val="single" w:sz="12" w:space="0" w:color="auto"/>
              <w:bottom w:val="nil"/>
              <w:right w:val="nil"/>
            </w:tcBorders>
          </w:tcPr>
          <w:p w14:paraId="37D905CD" w14:textId="77777777" w:rsidR="00681D05" w:rsidRDefault="00681D05" w:rsidP="0067425C">
            <w:pPr>
              <w:ind w:left="993" w:hanging="993"/>
            </w:pPr>
          </w:p>
        </w:tc>
      </w:tr>
      <w:tr w:rsidR="00681D05" w14:paraId="715CEBD2" w14:textId="77777777" w:rsidTr="0067425C">
        <w:trPr>
          <w:trHeight w:val="737"/>
          <w:hidden/>
        </w:trPr>
        <w:tc>
          <w:tcPr>
            <w:tcW w:w="624" w:type="pct"/>
            <w:tcBorders>
              <w:top w:val="nil"/>
              <w:left w:val="nil"/>
              <w:bottom w:val="nil"/>
              <w:right w:val="single" w:sz="12" w:space="0" w:color="auto"/>
            </w:tcBorders>
          </w:tcPr>
          <w:p w14:paraId="3EF3C2A2" w14:textId="77777777" w:rsidR="00681D05" w:rsidRPr="00FE608E" w:rsidRDefault="00681D05" w:rsidP="0067425C">
            <w:pPr>
              <w:ind w:left="993" w:hanging="993"/>
              <w:jc w:val="center"/>
              <w:rPr>
                <w:vanish/>
              </w:rPr>
            </w:pPr>
          </w:p>
        </w:tc>
        <w:tc>
          <w:tcPr>
            <w:tcW w:w="1096" w:type="pct"/>
            <w:tcBorders>
              <w:right w:val="single" w:sz="4" w:space="0" w:color="auto"/>
            </w:tcBorders>
            <w:shd w:val="clear" w:color="auto" w:fill="auto"/>
            <w:vAlign w:val="center"/>
          </w:tcPr>
          <w:p w14:paraId="287E8410" w14:textId="77777777" w:rsidR="00681D05" w:rsidRPr="0067425C" w:rsidRDefault="00681D05" w:rsidP="0067425C">
            <w:pPr>
              <w:ind w:right="82"/>
              <w:jc w:val="center"/>
              <w:rPr>
                <w:color w:val="000000" w:themeColor="text1"/>
              </w:rPr>
            </w:pPr>
            <w:r w:rsidRPr="0067425C">
              <w:rPr>
                <w:color w:val="000000" w:themeColor="text1"/>
              </w:rPr>
              <w:t>Equitable, impartial and inclusive</w:t>
            </w:r>
          </w:p>
        </w:tc>
        <w:tc>
          <w:tcPr>
            <w:tcW w:w="2945" w:type="pct"/>
            <w:tcBorders>
              <w:left w:val="single" w:sz="4" w:space="0" w:color="auto"/>
            </w:tcBorders>
            <w:shd w:val="clear" w:color="auto" w:fill="auto"/>
            <w:vAlign w:val="center"/>
          </w:tcPr>
          <w:p w14:paraId="189D3108" w14:textId="305FE063" w:rsidR="00681D05" w:rsidRPr="00A70257" w:rsidRDefault="00681D05" w:rsidP="00A70257">
            <w:permStart w:id="1677067259" w:edGrp="everyone"/>
            <w:permEnd w:id="1677067259"/>
          </w:p>
        </w:tc>
        <w:tc>
          <w:tcPr>
            <w:tcW w:w="335" w:type="pct"/>
            <w:tcBorders>
              <w:top w:val="nil"/>
              <w:left w:val="single" w:sz="12" w:space="0" w:color="auto"/>
              <w:bottom w:val="nil"/>
              <w:right w:val="nil"/>
            </w:tcBorders>
          </w:tcPr>
          <w:p w14:paraId="616EC3DD" w14:textId="77777777" w:rsidR="00681D05" w:rsidRDefault="00681D05" w:rsidP="0067425C">
            <w:pPr>
              <w:ind w:left="993" w:hanging="993"/>
            </w:pPr>
          </w:p>
        </w:tc>
      </w:tr>
    </w:tbl>
    <w:p w14:paraId="00D63934" w14:textId="77777777" w:rsidR="00051865" w:rsidRPr="00830749" w:rsidRDefault="00051865" w:rsidP="00051865">
      <w:pPr>
        <w:ind w:right="-24"/>
        <w:rPr>
          <w:rFonts w:ascii="Arial" w:hAnsi="Arial" w:cs="Arial"/>
          <w:sz w:val="22"/>
          <w:szCs w:val="22"/>
        </w:rPr>
      </w:pPr>
    </w:p>
    <w:p w14:paraId="355D24C2" w14:textId="19E03254" w:rsidR="00051865" w:rsidRPr="00830749" w:rsidRDefault="00E30932" w:rsidP="0067425C">
      <w:pPr>
        <w:pStyle w:val="11CSTCPLQuestionBullet"/>
        <w:ind w:left="709" w:hanging="709"/>
      </w:pPr>
      <w:bookmarkStart w:id="12" w:name="_Ref24374768"/>
      <w:r>
        <w:lastRenderedPageBreak/>
        <w:t xml:space="preserve">Explain one </w:t>
      </w:r>
      <w:r w:rsidR="00D11E23">
        <w:t xml:space="preserve">(1) </w:t>
      </w:r>
      <w:r>
        <w:t>advantage of each of the following two (2) models of governance.</w:t>
      </w:r>
      <w:bookmarkEnd w:id="12"/>
    </w:p>
    <w:p w14:paraId="5157E80A" w14:textId="77777777" w:rsidR="00051865" w:rsidRPr="00830749" w:rsidRDefault="00051865" w:rsidP="0005186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051865" w14:paraId="2A7EE938" w14:textId="77777777" w:rsidTr="00051865">
        <w:tc>
          <w:tcPr>
            <w:tcW w:w="624" w:type="pct"/>
            <w:tcBorders>
              <w:top w:val="nil"/>
              <w:left w:val="nil"/>
              <w:bottom w:val="nil"/>
              <w:right w:val="single" w:sz="12" w:space="0" w:color="auto"/>
            </w:tcBorders>
            <w:shd w:val="clear" w:color="auto" w:fill="auto"/>
          </w:tcPr>
          <w:p w14:paraId="346DAA80" w14:textId="77777777" w:rsidR="00051865" w:rsidRDefault="00051865" w:rsidP="0005186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E32D101" w14:textId="77777777" w:rsidR="00051865" w:rsidRDefault="00051865" w:rsidP="00051865">
            <w:pPr>
              <w:keepNext/>
              <w:ind w:left="993" w:right="82" w:hanging="993"/>
              <w:jc w:val="center"/>
            </w:pPr>
            <w:r>
              <w:t>Model</w:t>
            </w:r>
          </w:p>
        </w:tc>
        <w:tc>
          <w:tcPr>
            <w:tcW w:w="2945" w:type="pct"/>
            <w:tcBorders>
              <w:top w:val="single" w:sz="12" w:space="0" w:color="auto"/>
              <w:left w:val="single" w:sz="4" w:space="0" w:color="auto"/>
              <w:bottom w:val="single" w:sz="12" w:space="0" w:color="auto"/>
            </w:tcBorders>
            <w:shd w:val="clear" w:color="auto" w:fill="C0C0C0"/>
            <w:vAlign w:val="center"/>
          </w:tcPr>
          <w:p w14:paraId="2E8911C5" w14:textId="77777777" w:rsidR="00051865" w:rsidRDefault="00051865" w:rsidP="00051865">
            <w:pPr>
              <w:keepNext/>
              <w:ind w:left="993" w:right="82" w:hanging="993"/>
              <w:jc w:val="center"/>
            </w:pPr>
            <w:r>
              <w:t>Advantage</w:t>
            </w:r>
          </w:p>
        </w:tc>
        <w:permStart w:id="39913295" w:edGrp="everyone"/>
        <w:tc>
          <w:tcPr>
            <w:tcW w:w="335" w:type="pct"/>
            <w:tcBorders>
              <w:top w:val="nil"/>
              <w:left w:val="single" w:sz="12" w:space="0" w:color="auto"/>
              <w:bottom w:val="nil"/>
              <w:right w:val="nil"/>
            </w:tcBorders>
            <w:shd w:val="clear" w:color="auto" w:fill="auto"/>
          </w:tcPr>
          <w:p w14:paraId="5B7B7686" w14:textId="77777777" w:rsidR="00051865" w:rsidRPr="00533511" w:rsidRDefault="00251DE9" w:rsidP="00051865">
            <w:pPr>
              <w:rPr>
                <w:rFonts w:ascii="Arial" w:hAnsi="Arial" w:cs="Arial"/>
                <w:sz w:val="44"/>
                <w:szCs w:val="44"/>
              </w:rPr>
            </w:pPr>
            <w:sdt>
              <w:sdtPr>
                <w:rPr>
                  <w:rFonts w:ascii="Arial" w:hAnsi="Arial" w:cs="Arial"/>
                  <w:sz w:val="44"/>
                  <w:szCs w:val="44"/>
                </w:rPr>
                <w:id w:val="-1301605758"/>
                <w14:checkbox>
                  <w14:checked w14:val="0"/>
                  <w14:checkedState w14:val="00FE" w14:font="Wingdings"/>
                  <w14:uncheckedState w14:val="00A8" w14:font="Wingdings"/>
                </w14:checkbox>
              </w:sdtPr>
              <w:sdtEndPr/>
              <w:sdtContent>
                <w:r w:rsidR="00051865">
                  <w:rPr>
                    <w:rFonts w:ascii="Arial" w:hAnsi="Arial" w:cs="Arial"/>
                    <w:sz w:val="44"/>
                    <w:szCs w:val="44"/>
                  </w:rPr>
                  <w:sym w:font="Wingdings" w:char="F0A8"/>
                </w:r>
              </w:sdtContent>
            </w:sdt>
            <w:permEnd w:id="39913295"/>
          </w:p>
        </w:tc>
      </w:tr>
      <w:tr w:rsidR="00051865" w14:paraId="6B57F13E" w14:textId="77777777" w:rsidTr="0067425C">
        <w:trPr>
          <w:trHeight w:val="794"/>
          <w:hidden/>
        </w:trPr>
        <w:tc>
          <w:tcPr>
            <w:tcW w:w="624" w:type="pct"/>
            <w:tcBorders>
              <w:top w:val="nil"/>
              <w:left w:val="nil"/>
              <w:bottom w:val="nil"/>
              <w:right w:val="single" w:sz="12" w:space="0" w:color="auto"/>
            </w:tcBorders>
          </w:tcPr>
          <w:p w14:paraId="61C5CA74" w14:textId="77777777" w:rsidR="00051865" w:rsidRPr="00FE608E" w:rsidRDefault="00051865" w:rsidP="00051865">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BF4BE6C" w14:textId="77777777" w:rsidR="00051865" w:rsidRPr="0067425C" w:rsidRDefault="00051865" w:rsidP="00051865">
            <w:pPr>
              <w:ind w:right="82"/>
              <w:jc w:val="center"/>
              <w:rPr>
                <w:color w:val="000000" w:themeColor="text1"/>
              </w:rPr>
            </w:pPr>
            <w:r w:rsidRPr="0067425C">
              <w:rPr>
                <w:color w:val="000000" w:themeColor="text1"/>
              </w:rPr>
              <w:t>Heavy</w:t>
            </w:r>
          </w:p>
        </w:tc>
        <w:tc>
          <w:tcPr>
            <w:tcW w:w="2945" w:type="pct"/>
            <w:tcBorders>
              <w:top w:val="single" w:sz="12" w:space="0" w:color="auto"/>
              <w:left w:val="single" w:sz="4" w:space="0" w:color="auto"/>
            </w:tcBorders>
            <w:shd w:val="clear" w:color="auto" w:fill="auto"/>
            <w:vAlign w:val="center"/>
          </w:tcPr>
          <w:p w14:paraId="773A1FDB" w14:textId="5C22DE21" w:rsidR="00051865" w:rsidRPr="00760C70" w:rsidRDefault="00051865" w:rsidP="00760C70">
            <w:permStart w:id="1529690664" w:edGrp="everyone"/>
            <w:permEnd w:id="1529690664"/>
          </w:p>
        </w:tc>
        <w:tc>
          <w:tcPr>
            <w:tcW w:w="335" w:type="pct"/>
            <w:tcBorders>
              <w:top w:val="nil"/>
              <w:left w:val="single" w:sz="12" w:space="0" w:color="auto"/>
              <w:bottom w:val="nil"/>
              <w:right w:val="nil"/>
            </w:tcBorders>
          </w:tcPr>
          <w:p w14:paraId="0BE500AF" w14:textId="77777777" w:rsidR="00051865" w:rsidRDefault="00051865" w:rsidP="00051865">
            <w:pPr>
              <w:ind w:left="993" w:hanging="993"/>
            </w:pPr>
          </w:p>
        </w:tc>
      </w:tr>
      <w:tr w:rsidR="00051865" w14:paraId="18A53935" w14:textId="77777777" w:rsidTr="0067425C">
        <w:trPr>
          <w:trHeight w:val="794"/>
          <w:hidden/>
        </w:trPr>
        <w:tc>
          <w:tcPr>
            <w:tcW w:w="624" w:type="pct"/>
            <w:tcBorders>
              <w:top w:val="nil"/>
              <w:left w:val="nil"/>
              <w:bottom w:val="nil"/>
              <w:right w:val="single" w:sz="12" w:space="0" w:color="auto"/>
            </w:tcBorders>
          </w:tcPr>
          <w:p w14:paraId="27CED627" w14:textId="77777777" w:rsidR="00051865" w:rsidRPr="00FE608E" w:rsidRDefault="00051865" w:rsidP="00051865">
            <w:pPr>
              <w:ind w:left="993" w:hanging="993"/>
              <w:jc w:val="center"/>
              <w:rPr>
                <w:vanish/>
              </w:rPr>
            </w:pPr>
          </w:p>
        </w:tc>
        <w:tc>
          <w:tcPr>
            <w:tcW w:w="1096" w:type="pct"/>
            <w:tcBorders>
              <w:right w:val="single" w:sz="4" w:space="0" w:color="auto"/>
            </w:tcBorders>
            <w:shd w:val="clear" w:color="auto" w:fill="auto"/>
            <w:vAlign w:val="center"/>
          </w:tcPr>
          <w:p w14:paraId="44FA6F1C" w14:textId="77777777" w:rsidR="00051865" w:rsidRPr="0067425C" w:rsidRDefault="00051865" w:rsidP="00051865">
            <w:pPr>
              <w:ind w:right="82"/>
              <w:jc w:val="center"/>
              <w:rPr>
                <w:color w:val="000000" w:themeColor="text1"/>
              </w:rPr>
            </w:pPr>
            <w:r w:rsidRPr="0067425C">
              <w:rPr>
                <w:color w:val="000000" w:themeColor="text1"/>
              </w:rPr>
              <w:t>Light</w:t>
            </w:r>
          </w:p>
        </w:tc>
        <w:tc>
          <w:tcPr>
            <w:tcW w:w="2945" w:type="pct"/>
            <w:tcBorders>
              <w:left w:val="single" w:sz="4" w:space="0" w:color="auto"/>
            </w:tcBorders>
            <w:shd w:val="clear" w:color="auto" w:fill="auto"/>
            <w:vAlign w:val="center"/>
          </w:tcPr>
          <w:p w14:paraId="56854FF3" w14:textId="40B0920C" w:rsidR="00051865" w:rsidRPr="00760C70" w:rsidRDefault="00051865" w:rsidP="00760C70">
            <w:permStart w:id="495286130" w:edGrp="everyone"/>
            <w:permEnd w:id="495286130"/>
          </w:p>
        </w:tc>
        <w:tc>
          <w:tcPr>
            <w:tcW w:w="335" w:type="pct"/>
            <w:tcBorders>
              <w:top w:val="nil"/>
              <w:left w:val="single" w:sz="12" w:space="0" w:color="auto"/>
              <w:bottom w:val="nil"/>
              <w:right w:val="nil"/>
            </w:tcBorders>
          </w:tcPr>
          <w:p w14:paraId="535901C1" w14:textId="77777777" w:rsidR="00051865" w:rsidRDefault="00051865" w:rsidP="00051865">
            <w:pPr>
              <w:ind w:left="993" w:hanging="993"/>
            </w:pPr>
          </w:p>
        </w:tc>
      </w:tr>
    </w:tbl>
    <w:p w14:paraId="159075E8" w14:textId="77777777" w:rsidR="00051865" w:rsidRDefault="00051865" w:rsidP="00051865">
      <w:pPr>
        <w:rPr>
          <w:rFonts w:ascii="Arial" w:hAnsi="Arial" w:cs="Arial"/>
          <w:sz w:val="22"/>
          <w:szCs w:val="22"/>
        </w:rPr>
      </w:pPr>
    </w:p>
    <w:p w14:paraId="6207FBFA" w14:textId="77777777" w:rsidR="00051865" w:rsidRPr="00830749" w:rsidRDefault="00051865" w:rsidP="00051865">
      <w:pPr>
        <w:ind w:right="-24"/>
        <w:rPr>
          <w:rFonts w:ascii="Arial" w:hAnsi="Arial" w:cs="Arial"/>
          <w:sz w:val="22"/>
          <w:szCs w:val="22"/>
        </w:rPr>
      </w:pPr>
    </w:p>
    <w:p w14:paraId="675A9696" w14:textId="7FEF4808" w:rsidR="00051865" w:rsidRPr="00830749" w:rsidRDefault="00E30932" w:rsidP="00D11E23">
      <w:pPr>
        <w:pStyle w:val="11CSTCPLQuestionBullet"/>
        <w:ind w:left="709" w:hanging="709"/>
      </w:pPr>
      <w:bookmarkStart w:id="13" w:name="_Ref24374770"/>
      <w:r>
        <w:t xml:space="preserve">Explain one </w:t>
      </w:r>
      <w:r w:rsidR="00D11E23">
        <w:t xml:space="preserve">(1) </w:t>
      </w:r>
      <w:r>
        <w:t>disadvantage of each of the following two (2) models of governance.</w:t>
      </w:r>
      <w:bookmarkEnd w:id="13"/>
    </w:p>
    <w:p w14:paraId="194FE07F" w14:textId="77777777" w:rsidR="00051865" w:rsidRPr="00830749" w:rsidRDefault="00051865" w:rsidP="0005186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051865" w14:paraId="68FD7F03" w14:textId="77777777" w:rsidTr="00051865">
        <w:tc>
          <w:tcPr>
            <w:tcW w:w="624" w:type="pct"/>
            <w:tcBorders>
              <w:top w:val="nil"/>
              <w:left w:val="nil"/>
              <w:bottom w:val="nil"/>
              <w:right w:val="single" w:sz="12" w:space="0" w:color="auto"/>
            </w:tcBorders>
            <w:shd w:val="clear" w:color="auto" w:fill="auto"/>
          </w:tcPr>
          <w:p w14:paraId="2864201C" w14:textId="77777777" w:rsidR="00051865" w:rsidRDefault="00051865" w:rsidP="0005186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4309FF3" w14:textId="77777777" w:rsidR="00051865" w:rsidRDefault="00051865" w:rsidP="00051865">
            <w:pPr>
              <w:keepNext/>
              <w:ind w:left="993" w:right="82" w:hanging="993"/>
              <w:jc w:val="center"/>
            </w:pPr>
            <w:r>
              <w:t>Model</w:t>
            </w:r>
          </w:p>
        </w:tc>
        <w:tc>
          <w:tcPr>
            <w:tcW w:w="2945" w:type="pct"/>
            <w:tcBorders>
              <w:top w:val="single" w:sz="12" w:space="0" w:color="auto"/>
              <w:left w:val="single" w:sz="4" w:space="0" w:color="auto"/>
              <w:bottom w:val="single" w:sz="12" w:space="0" w:color="auto"/>
            </w:tcBorders>
            <w:shd w:val="clear" w:color="auto" w:fill="C0C0C0"/>
            <w:vAlign w:val="center"/>
          </w:tcPr>
          <w:p w14:paraId="7874F594" w14:textId="77777777" w:rsidR="00051865" w:rsidRDefault="00051865" w:rsidP="00051865">
            <w:pPr>
              <w:keepNext/>
              <w:ind w:left="993" w:right="82" w:hanging="993"/>
              <w:jc w:val="center"/>
            </w:pPr>
            <w:r>
              <w:t>Disadvantage</w:t>
            </w:r>
          </w:p>
        </w:tc>
        <w:permStart w:id="243086516" w:edGrp="everyone"/>
        <w:tc>
          <w:tcPr>
            <w:tcW w:w="335" w:type="pct"/>
            <w:tcBorders>
              <w:top w:val="nil"/>
              <w:left w:val="single" w:sz="12" w:space="0" w:color="auto"/>
              <w:bottom w:val="nil"/>
              <w:right w:val="nil"/>
            </w:tcBorders>
            <w:shd w:val="clear" w:color="auto" w:fill="auto"/>
          </w:tcPr>
          <w:p w14:paraId="39FE39D5" w14:textId="77777777" w:rsidR="00051865" w:rsidRPr="00533511" w:rsidRDefault="00251DE9" w:rsidP="00051865">
            <w:pPr>
              <w:rPr>
                <w:rFonts w:ascii="Arial" w:hAnsi="Arial" w:cs="Arial"/>
                <w:sz w:val="44"/>
                <w:szCs w:val="44"/>
              </w:rPr>
            </w:pPr>
            <w:sdt>
              <w:sdtPr>
                <w:rPr>
                  <w:rFonts w:ascii="Arial" w:hAnsi="Arial" w:cs="Arial"/>
                  <w:sz w:val="44"/>
                  <w:szCs w:val="44"/>
                </w:rPr>
                <w:id w:val="1061668866"/>
                <w14:checkbox>
                  <w14:checked w14:val="0"/>
                  <w14:checkedState w14:val="00FE" w14:font="Wingdings"/>
                  <w14:uncheckedState w14:val="00A8" w14:font="Wingdings"/>
                </w14:checkbox>
              </w:sdtPr>
              <w:sdtEndPr/>
              <w:sdtContent>
                <w:r w:rsidR="00051865">
                  <w:rPr>
                    <w:rFonts w:ascii="Arial" w:hAnsi="Arial" w:cs="Arial"/>
                    <w:sz w:val="44"/>
                    <w:szCs w:val="44"/>
                  </w:rPr>
                  <w:sym w:font="Wingdings" w:char="F0A8"/>
                </w:r>
              </w:sdtContent>
            </w:sdt>
            <w:permEnd w:id="243086516"/>
          </w:p>
        </w:tc>
      </w:tr>
      <w:tr w:rsidR="00051865" w14:paraId="1967F4DD" w14:textId="77777777" w:rsidTr="00D11E23">
        <w:trPr>
          <w:trHeight w:val="794"/>
          <w:hidden/>
        </w:trPr>
        <w:tc>
          <w:tcPr>
            <w:tcW w:w="624" w:type="pct"/>
            <w:tcBorders>
              <w:top w:val="nil"/>
              <w:left w:val="nil"/>
              <w:bottom w:val="nil"/>
              <w:right w:val="single" w:sz="12" w:space="0" w:color="auto"/>
            </w:tcBorders>
          </w:tcPr>
          <w:p w14:paraId="5FFE7FBD" w14:textId="77777777" w:rsidR="00051865" w:rsidRPr="00FE608E" w:rsidRDefault="00051865" w:rsidP="00051865">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17753D8" w14:textId="77777777" w:rsidR="00051865" w:rsidRPr="00D11E23" w:rsidRDefault="00051865" w:rsidP="00051865">
            <w:pPr>
              <w:ind w:right="82"/>
              <w:jc w:val="center"/>
              <w:rPr>
                <w:color w:val="000000" w:themeColor="text1"/>
              </w:rPr>
            </w:pPr>
            <w:r w:rsidRPr="00D11E23">
              <w:rPr>
                <w:color w:val="000000" w:themeColor="text1"/>
              </w:rPr>
              <w:t>Heavy</w:t>
            </w:r>
          </w:p>
        </w:tc>
        <w:tc>
          <w:tcPr>
            <w:tcW w:w="2945" w:type="pct"/>
            <w:tcBorders>
              <w:top w:val="single" w:sz="12" w:space="0" w:color="auto"/>
              <w:left w:val="single" w:sz="4" w:space="0" w:color="auto"/>
            </w:tcBorders>
            <w:shd w:val="clear" w:color="auto" w:fill="auto"/>
            <w:vAlign w:val="center"/>
          </w:tcPr>
          <w:p w14:paraId="19D86BAC" w14:textId="3E1E387E" w:rsidR="00051865" w:rsidRPr="00760C70" w:rsidRDefault="00051865" w:rsidP="00760C70">
            <w:permStart w:id="170002425" w:edGrp="everyone"/>
            <w:permEnd w:id="170002425"/>
          </w:p>
        </w:tc>
        <w:tc>
          <w:tcPr>
            <w:tcW w:w="335" w:type="pct"/>
            <w:tcBorders>
              <w:top w:val="nil"/>
              <w:left w:val="single" w:sz="12" w:space="0" w:color="auto"/>
              <w:bottom w:val="nil"/>
              <w:right w:val="nil"/>
            </w:tcBorders>
          </w:tcPr>
          <w:p w14:paraId="1EA77609" w14:textId="77777777" w:rsidR="00051865" w:rsidRDefault="00051865" w:rsidP="00051865">
            <w:pPr>
              <w:ind w:left="993" w:hanging="993"/>
            </w:pPr>
          </w:p>
        </w:tc>
      </w:tr>
      <w:tr w:rsidR="00051865" w14:paraId="6DB3D432" w14:textId="77777777" w:rsidTr="00760C70">
        <w:trPr>
          <w:trHeight w:val="794"/>
          <w:hidden/>
        </w:trPr>
        <w:tc>
          <w:tcPr>
            <w:tcW w:w="624" w:type="pct"/>
            <w:tcBorders>
              <w:top w:val="nil"/>
              <w:left w:val="nil"/>
              <w:bottom w:val="nil"/>
              <w:right w:val="single" w:sz="12" w:space="0" w:color="auto"/>
            </w:tcBorders>
          </w:tcPr>
          <w:p w14:paraId="4429819A" w14:textId="77777777" w:rsidR="00051865" w:rsidRPr="00FE608E" w:rsidRDefault="00051865" w:rsidP="00051865">
            <w:pPr>
              <w:ind w:left="993" w:hanging="993"/>
              <w:jc w:val="center"/>
              <w:rPr>
                <w:vanish/>
              </w:rPr>
            </w:pPr>
          </w:p>
        </w:tc>
        <w:tc>
          <w:tcPr>
            <w:tcW w:w="1096" w:type="pct"/>
            <w:tcBorders>
              <w:bottom w:val="single" w:sz="12" w:space="0" w:color="auto"/>
              <w:right w:val="single" w:sz="4" w:space="0" w:color="auto"/>
            </w:tcBorders>
            <w:shd w:val="clear" w:color="auto" w:fill="auto"/>
            <w:vAlign w:val="center"/>
          </w:tcPr>
          <w:p w14:paraId="075DB715" w14:textId="77777777" w:rsidR="00051865" w:rsidRPr="00D11E23" w:rsidRDefault="00051865" w:rsidP="00051865">
            <w:pPr>
              <w:ind w:right="82"/>
              <w:jc w:val="center"/>
              <w:rPr>
                <w:color w:val="000000" w:themeColor="text1"/>
              </w:rPr>
            </w:pPr>
            <w:r w:rsidRPr="00D11E23">
              <w:rPr>
                <w:color w:val="000000" w:themeColor="text1"/>
              </w:rPr>
              <w:t>Light</w:t>
            </w:r>
          </w:p>
        </w:tc>
        <w:tc>
          <w:tcPr>
            <w:tcW w:w="2945" w:type="pct"/>
            <w:tcBorders>
              <w:left w:val="single" w:sz="4" w:space="0" w:color="auto"/>
              <w:bottom w:val="single" w:sz="12" w:space="0" w:color="auto"/>
            </w:tcBorders>
            <w:shd w:val="clear" w:color="auto" w:fill="auto"/>
            <w:vAlign w:val="center"/>
          </w:tcPr>
          <w:p w14:paraId="314554B5" w14:textId="286A0DC5" w:rsidR="00051865" w:rsidRPr="00760C70" w:rsidRDefault="00051865" w:rsidP="00760C70">
            <w:permStart w:id="1441284919" w:edGrp="everyone"/>
            <w:permEnd w:id="1441284919"/>
          </w:p>
        </w:tc>
        <w:tc>
          <w:tcPr>
            <w:tcW w:w="335" w:type="pct"/>
            <w:tcBorders>
              <w:top w:val="nil"/>
              <w:left w:val="single" w:sz="12" w:space="0" w:color="auto"/>
              <w:bottom w:val="nil"/>
              <w:right w:val="nil"/>
            </w:tcBorders>
          </w:tcPr>
          <w:p w14:paraId="4BCF6072" w14:textId="77777777" w:rsidR="00051865" w:rsidRDefault="00051865" w:rsidP="00051865">
            <w:pPr>
              <w:ind w:left="993" w:hanging="993"/>
            </w:pPr>
          </w:p>
        </w:tc>
      </w:tr>
    </w:tbl>
    <w:p w14:paraId="26E079C0" w14:textId="77777777" w:rsidR="00051865" w:rsidRDefault="00051865" w:rsidP="00051865">
      <w:pPr>
        <w:rPr>
          <w:rFonts w:ascii="Arial" w:hAnsi="Arial" w:cs="Arial"/>
          <w:sz w:val="22"/>
          <w:szCs w:val="22"/>
        </w:rPr>
      </w:pPr>
    </w:p>
    <w:p w14:paraId="0CAB90B2" w14:textId="77777777" w:rsidR="00654C4F" w:rsidRDefault="00654C4F" w:rsidP="00654C4F">
      <w:pPr>
        <w:rPr>
          <w:rFonts w:ascii="Arial" w:hAnsi="Arial" w:cs="Arial"/>
          <w:sz w:val="22"/>
          <w:szCs w:val="22"/>
        </w:rPr>
      </w:pPr>
    </w:p>
    <w:p w14:paraId="2CDABD41" w14:textId="2E9ADE38" w:rsidR="00654C4F" w:rsidRPr="00830749" w:rsidRDefault="00654C4F" w:rsidP="00654C4F">
      <w:pPr>
        <w:pStyle w:val="11CSTCPLQuestionBullet"/>
        <w:ind w:left="709" w:hanging="709"/>
      </w:pPr>
      <w:bookmarkStart w:id="14" w:name="_Ref24114737"/>
      <w:r>
        <w:t xml:space="preserve">Explain the term </w:t>
      </w:r>
      <w:r w:rsidR="00D11E23">
        <w:t>‘</w:t>
      </w:r>
      <w:r>
        <w:t>decomposition</w:t>
      </w:r>
      <w:r w:rsidR="00D11E23">
        <w:t>’</w:t>
      </w:r>
      <w:r>
        <w:t>.</w:t>
      </w:r>
      <w:bookmarkEnd w:id="14"/>
    </w:p>
    <w:p w14:paraId="5E9B301E" w14:textId="77777777" w:rsidR="00654C4F" w:rsidRPr="00830749" w:rsidRDefault="00654C4F" w:rsidP="00654C4F">
      <w:pPr>
        <w:rPr>
          <w:rFonts w:ascii="Arial" w:hAnsi="Arial" w:cs="Arial"/>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586"/>
        <w:gridCol w:w="709"/>
      </w:tblGrid>
      <w:tr w:rsidR="00654C4F" w:rsidRPr="00830749" w14:paraId="578B49F6" w14:textId="77777777" w:rsidTr="00137D50">
        <w:trPr>
          <w:trHeight w:val="2494"/>
        </w:trPr>
        <w:tc>
          <w:tcPr>
            <w:tcW w:w="1027" w:type="dxa"/>
            <w:tcBorders>
              <w:top w:val="nil"/>
              <w:left w:val="nil"/>
              <w:bottom w:val="nil"/>
              <w:right w:val="single" w:sz="4" w:space="0" w:color="auto"/>
            </w:tcBorders>
          </w:tcPr>
          <w:p w14:paraId="0291D002" w14:textId="77777777" w:rsidR="00654C4F" w:rsidRPr="001C4084" w:rsidRDefault="00654C4F" w:rsidP="00654C4F">
            <w:pPr>
              <w:rPr>
                <w:rFonts w:ascii="Arial" w:hAnsi="Arial" w:cs="Arial"/>
                <w:b/>
                <w:sz w:val="22"/>
                <w:szCs w:val="22"/>
              </w:rPr>
            </w:pPr>
            <w:r w:rsidRPr="001C4084">
              <w:rPr>
                <w:rFonts w:ascii="Arial" w:hAnsi="Arial" w:cs="Arial"/>
                <w:b/>
                <w:sz w:val="22"/>
                <w:szCs w:val="22"/>
              </w:rPr>
              <w:t>Answer</w:t>
            </w:r>
          </w:p>
        </w:tc>
        <w:tc>
          <w:tcPr>
            <w:tcW w:w="7586" w:type="dxa"/>
            <w:tcBorders>
              <w:top w:val="single" w:sz="4" w:space="0" w:color="auto"/>
              <w:left w:val="single" w:sz="4" w:space="0" w:color="auto"/>
              <w:bottom w:val="single" w:sz="4" w:space="0" w:color="auto"/>
              <w:right w:val="single" w:sz="4" w:space="0" w:color="auto"/>
            </w:tcBorders>
          </w:tcPr>
          <w:p w14:paraId="2EE59FCA" w14:textId="5AAFD028" w:rsidR="00654C4F" w:rsidRPr="001C4084" w:rsidRDefault="00654C4F" w:rsidP="00654C4F">
            <w:pPr>
              <w:rPr>
                <w:rFonts w:ascii="Arial" w:hAnsi="Arial" w:cs="Arial"/>
                <w:sz w:val="22"/>
                <w:szCs w:val="22"/>
              </w:rPr>
            </w:pPr>
            <w:permStart w:id="725294042" w:edGrp="everyone"/>
            <w:permEnd w:id="725294042"/>
          </w:p>
        </w:tc>
        <w:permStart w:id="600712321" w:edGrp="everyone"/>
        <w:tc>
          <w:tcPr>
            <w:tcW w:w="709" w:type="dxa"/>
            <w:tcBorders>
              <w:top w:val="nil"/>
              <w:left w:val="single" w:sz="4" w:space="0" w:color="auto"/>
              <w:bottom w:val="nil"/>
              <w:right w:val="nil"/>
            </w:tcBorders>
          </w:tcPr>
          <w:p w14:paraId="3A2FD1AA" w14:textId="77777777" w:rsidR="00654C4F" w:rsidRPr="00533511" w:rsidRDefault="00251DE9" w:rsidP="00654C4F">
            <w:pPr>
              <w:rPr>
                <w:rFonts w:ascii="Arial" w:hAnsi="Arial" w:cs="Arial"/>
                <w:sz w:val="44"/>
                <w:szCs w:val="44"/>
              </w:rPr>
            </w:pPr>
            <w:sdt>
              <w:sdtPr>
                <w:rPr>
                  <w:rFonts w:ascii="Arial" w:hAnsi="Arial" w:cs="Arial"/>
                  <w:sz w:val="44"/>
                  <w:szCs w:val="44"/>
                </w:rPr>
                <w:id w:val="-1675485614"/>
                <w14:checkbox>
                  <w14:checked w14:val="0"/>
                  <w14:checkedState w14:val="00FE" w14:font="Wingdings"/>
                  <w14:uncheckedState w14:val="00A8" w14:font="Wingdings"/>
                </w14:checkbox>
              </w:sdtPr>
              <w:sdtEndPr/>
              <w:sdtContent>
                <w:r w:rsidR="00654C4F" w:rsidRPr="00533511">
                  <w:rPr>
                    <w:rFonts w:ascii="Arial" w:hAnsi="Arial" w:cs="Arial"/>
                    <w:sz w:val="44"/>
                    <w:szCs w:val="44"/>
                  </w:rPr>
                  <w:sym w:font="Wingdings" w:char="F0A8"/>
                </w:r>
              </w:sdtContent>
            </w:sdt>
            <w:permEnd w:id="600712321"/>
          </w:p>
        </w:tc>
      </w:tr>
    </w:tbl>
    <w:p w14:paraId="15A14F17" w14:textId="77777777" w:rsidR="00654C4F" w:rsidRDefault="00654C4F" w:rsidP="00654C4F">
      <w:pPr>
        <w:rPr>
          <w:rFonts w:ascii="Arial" w:hAnsi="Arial" w:cs="Arial"/>
          <w:sz w:val="22"/>
          <w:szCs w:val="22"/>
        </w:rPr>
      </w:pPr>
    </w:p>
    <w:p w14:paraId="6863EE55" w14:textId="77777777" w:rsidR="00654C4F" w:rsidRDefault="00654C4F" w:rsidP="00654C4F">
      <w:pPr>
        <w:rPr>
          <w:rFonts w:ascii="Arial" w:hAnsi="Arial" w:cs="Arial"/>
          <w:sz w:val="22"/>
          <w:szCs w:val="22"/>
        </w:rPr>
      </w:pPr>
    </w:p>
    <w:p w14:paraId="5CBB2FEF" w14:textId="31D265F9" w:rsidR="00654C4F" w:rsidRPr="00830749" w:rsidRDefault="00654C4F" w:rsidP="00654C4F">
      <w:pPr>
        <w:pStyle w:val="11CSTCPLQuestionBullet"/>
        <w:ind w:left="709" w:hanging="709"/>
      </w:pPr>
      <w:bookmarkStart w:id="15" w:name="_Ref24114739"/>
      <w:r>
        <w:t>Identify the structure in which deliverables are initially decomposed down to work packages</w:t>
      </w:r>
      <w:bookmarkEnd w:id="15"/>
      <w:r w:rsidR="00D11E23">
        <w:t>.</w:t>
      </w:r>
    </w:p>
    <w:p w14:paraId="142AC3BC" w14:textId="77777777" w:rsidR="00654C4F" w:rsidRPr="00830749" w:rsidRDefault="00654C4F" w:rsidP="00654C4F">
      <w:pPr>
        <w:rPr>
          <w:rFonts w:ascii="Arial" w:hAnsi="Arial" w:cs="Arial"/>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586"/>
        <w:gridCol w:w="709"/>
      </w:tblGrid>
      <w:tr w:rsidR="00654C4F" w:rsidRPr="00830749" w14:paraId="5CACB173" w14:textId="77777777" w:rsidTr="00137D50">
        <w:trPr>
          <w:trHeight w:val="1928"/>
        </w:trPr>
        <w:tc>
          <w:tcPr>
            <w:tcW w:w="1027" w:type="dxa"/>
            <w:tcBorders>
              <w:top w:val="nil"/>
              <w:left w:val="nil"/>
              <w:bottom w:val="nil"/>
              <w:right w:val="single" w:sz="4" w:space="0" w:color="auto"/>
            </w:tcBorders>
          </w:tcPr>
          <w:p w14:paraId="47A3C9F4" w14:textId="77777777" w:rsidR="00654C4F" w:rsidRPr="001C4084" w:rsidRDefault="00654C4F" w:rsidP="00654C4F">
            <w:pPr>
              <w:rPr>
                <w:rFonts w:ascii="Arial" w:hAnsi="Arial" w:cs="Arial"/>
                <w:b/>
                <w:sz w:val="22"/>
                <w:szCs w:val="22"/>
              </w:rPr>
            </w:pPr>
            <w:r w:rsidRPr="001C4084">
              <w:rPr>
                <w:rFonts w:ascii="Arial" w:hAnsi="Arial" w:cs="Arial"/>
                <w:b/>
                <w:sz w:val="22"/>
                <w:szCs w:val="22"/>
              </w:rPr>
              <w:t>Answer</w:t>
            </w:r>
          </w:p>
        </w:tc>
        <w:tc>
          <w:tcPr>
            <w:tcW w:w="7586" w:type="dxa"/>
            <w:tcBorders>
              <w:top w:val="single" w:sz="4" w:space="0" w:color="auto"/>
              <w:left w:val="single" w:sz="4" w:space="0" w:color="auto"/>
              <w:bottom w:val="single" w:sz="4" w:space="0" w:color="auto"/>
              <w:right w:val="single" w:sz="4" w:space="0" w:color="auto"/>
            </w:tcBorders>
          </w:tcPr>
          <w:p w14:paraId="71877A7E" w14:textId="0D5EDAA5" w:rsidR="00654C4F" w:rsidRPr="001C4084" w:rsidRDefault="00654C4F" w:rsidP="00654C4F">
            <w:pPr>
              <w:rPr>
                <w:rFonts w:ascii="Arial" w:hAnsi="Arial" w:cs="Arial"/>
                <w:sz w:val="22"/>
                <w:szCs w:val="22"/>
              </w:rPr>
            </w:pPr>
            <w:permStart w:id="1084119567" w:edGrp="everyone"/>
            <w:permEnd w:id="1084119567"/>
          </w:p>
        </w:tc>
        <w:permStart w:id="1516643355" w:edGrp="everyone"/>
        <w:tc>
          <w:tcPr>
            <w:tcW w:w="709" w:type="dxa"/>
            <w:tcBorders>
              <w:top w:val="nil"/>
              <w:left w:val="single" w:sz="4" w:space="0" w:color="auto"/>
              <w:bottom w:val="nil"/>
              <w:right w:val="nil"/>
            </w:tcBorders>
          </w:tcPr>
          <w:p w14:paraId="75732057" w14:textId="77777777" w:rsidR="00654C4F" w:rsidRPr="00533511" w:rsidRDefault="00251DE9" w:rsidP="00654C4F">
            <w:pPr>
              <w:rPr>
                <w:rFonts w:ascii="Arial" w:hAnsi="Arial" w:cs="Arial"/>
                <w:sz w:val="44"/>
                <w:szCs w:val="44"/>
              </w:rPr>
            </w:pPr>
            <w:sdt>
              <w:sdtPr>
                <w:rPr>
                  <w:rFonts w:ascii="Arial" w:hAnsi="Arial" w:cs="Arial"/>
                  <w:sz w:val="44"/>
                  <w:szCs w:val="44"/>
                </w:rPr>
                <w:id w:val="322245629"/>
                <w14:checkbox>
                  <w14:checked w14:val="0"/>
                  <w14:checkedState w14:val="00FE" w14:font="Wingdings"/>
                  <w14:uncheckedState w14:val="00A8" w14:font="Wingdings"/>
                </w14:checkbox>
              </w:sdtPr>
              <w:sdtEndPr/>
              <w:sdtContent>
                <w:r w:rsidR="00654C4F" w:rsidRPr="00533511">
                  <w:rPr>
                    <w:rFonts w:ascii="Arial" w:hAnsi="Arial" w:cs="Arial"/>
                    <w:sz w:val="44"/>
                    <w:szCs w:val="44"/>
                  </w:rPr>
                  <w:sym w:font="Wingdings" w:char="F0A8"/>
                </w:r>
              </w:sdtContent>
            </w:sdt>
            <w:permEnd w:id="1516643355"/>
          </w:p>
        </w:tc>
      </w:tr>
    </w:tbl>
    <w:p w14:paraId="68206EC1" w14:textId="77777777" w:rsidR="00654C4F" w:rsidRDefault="00654C4F" w:rsidP="00654C4F">
      <w:pPr>
        <w:rPr>
          <w:rFonts w:ascii="Arial" w:hAnsi="Arial" w:cs="Arial"/>
          <w:sz w:val="22"/>
          <w:szCs w:val="22"/>
        </w:rPr>
      </w:pPr>
    </w:p>
    <w:p w14:paraId="3F45C41F" w14:textId="77777777" w:rsidR="00654C4F" w:rsidRPr="00830749" w:rsidRDefault="00654C4F" w:rsidP="00654C4F">
      <w:pPr>
        <w:ind w:right="-24"/>
        <w:rPr>
          <w:rFonts w:ascii="Arial" w:hAnsi="Arial" w:cs="Arial"/>
          <w:sz w:val="22"/>
          <w:szCs w:val="22"/>
        </w:rPr>
      </w:pPr>
    </w:p>
    <w:p w14:paraId="7281A337" w14:textId="77777777" w:rsidR="00654C4F" w:rsidRPr="00830749" w:rsidRDefault="00654C4F" w:rsidP="00654C4F">
      <w:pPr>
        <w:pStyle w:val="11CSTCPLQuestionBullet"/>
      </w:pPr>
      <w:bookmarkStart w:id="16" w:name="_Ref24114752"/>
      <w:r>
        <w:lastRenderedPageBreak/>
        <w:t>List the four (4) phases of the project life cycle.</w:t>
      </w:r>
      <w:bookmarkEnd w:id="16"/>
    </w:p>
    <w:p w14:paraId="725F5988" w14:textId="77777777" w:rsidR="00654C4F" w:rsidRPr="00830749" w:rsidRDefault="00654C4F" w:rsidP="00654C4F">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950"/>
        <w:gridCol w:w="6471"/>
        <w:gridCol w:w="678"/>
      </w:tblGrid>
      <w:tr w:rsidR="00654C4F" w14:paraId="23E39AFA" w14:textId="77777777" w:rsidTr="00D11E23">
        <w:tc>
          <w:tcPr>
            <w:tcW w:w="618" w:type="pct"/>
            <w:tcBorders>
              <w:top w:val="nil"/>
              <w:left w:val="nil"/>
              <w:bottom w:val="nil"/>
              <w:right w:val="single" w:sz="12" w:space="0" w:color="auto"/>
            </w:tcBorders>
            <w:shd w:val="clear" w:color="auto" w:fill="auto"/>
          </w:tcPr>
          <w:p w14:paraId="4EFAAD9E" w14:textId="77777777" w:rsidR="00654C4F" w:rsidRDefault="00654C4F" w:rsidP="003E4E56">
            <w:pPr>
              <w:keepNext/>
              <w:ind w:left="993" w:hanging="993"/>
            </w:pPr>
            <w:r w:rsidRPr="001C4084">
              <w:rPr>
                <w:rFonts w:ascii="Arial" w:hAnsi="Arial" w:cs="Arial"/>
                <w:b/>
                <w:sz w:val="22"/>
                <w:szCs w:val="22"/>
              </w:rPr>
              <w:t>Answer</w:t>
            </w:r>
          </w:p>
        </w:tc>
        <w:tc>
          <w:tcPr>
            <w:tcW w:w="514" w:type="pct"/>
            <w:tcBorders>
              <w:top w:val="single" w:sz="12" w:space="0" w:color="auto"/>
              <w:bottom w:val="single" w:sz="12" w:space="0" w:color="auto"/>
              <w:right w:val="single" w:sz="4" w:space="0" w:color="auto"/>
            </w:tcBorders>
            <w:shd w:val="clear" w:color="auto" w:fill="C0C0C0"/>
            <w:vAlign w:val="center"/>
          </w:tcPr>
          <w:p w14:paraId="01E35FF1" w14:textId="08C4C20F" w:rsidR="00654C4F" w:rsidRDefault="00D11E23" w:rsidP="003E4E56">
            <w:pPr>
              <w:keepNext/>
              <w:ind w:left="993" w:right="82" w:hanging="993"/>
              <w:jc w:val="center"/>
            </w:pPr>
            <w:r>
              <w:t>Phase</w:t>
            </w:r>
          </w:p>
        </w:tc>
        <w:tc>
          <w:tcPr>
            <w:tcW w:w="3501" w:type="pct"/>
            <w:tcBorders>
              <w:top w:val="single" w:sz="12" w:space="0" w:color="auto"/>
              <w:left w:val="single" w:sz="4" w:space="0" w:color="auto"/>
              <w:bottom w:val="single" w:sz="12" w:space="0" w:color="auto"/>
            </w:tcBorders>
            <w:shd w:val="clear" w:color="auto" w:fill="C0C0C0"/>
            <w:vAlign w:val="center"/>
          </w:tcPr>
          <w:p w14:paraId="0AE4565A" w14:textId="5C79639B" w:rsidR="00654C4F" w:rsidRDefault="00D11E23" w:rsidP="003E4E56">
            <w:pPr>
              <w:keepNext/>
              <w:ind w:left="993" w:right="82" w:hanging="993"/>
              <w:jc w:val="center"/>
            </w:pPr>
            <w:r>
              <w:t>Description</w:t>
            </w:r>
          </w:p>
        </w:tc>
        <w:permStart w:id="1856208837" w:edGrp="everyone"/>
        <w:tc>
          <w:tcPr>
            <w:tcW w:w="367" w:type="pct"/>
            <w:tcBorders>
              <w:top w:val="nil"/>
              <w:left w:val="single" w:sz="12" w:space="0" w:color="auto"/>
              <w:bottom w:val="nil"/>
              <w:right w:val="nil"/>
            </w:tcBorders>
            <w:shd w:val="clear" w:color="auto" w:fill="auto"/>
          </w:tcPr>
          <w:p w14:paraId="74D17E35" w14:textId="77777777" w:rsidR="00654C4F" w:rsidRPr="00533511" w:rsidRDefault="00251DE9" w:rsidP="003E4E56">
            <w:pPr>
              <w:rPr>
                <w:rFonts w:ascii="Arial" w:hAnsi="Arial" w:cs="Arial"/>
                <w:sz w:val="44"/>
                <w:szCs w:val="44"/>
              </w:rPr>
            </w:pPr>
            <w:sdt>
              <w:sdtPr>
                <w:rPr>
                  <w:rFonts w:ascii="Arial" w:hAnsi="Arial" w:cs="Arial"/>
                  <w:sz w:val="44"/>
                  <w:szCs w:val="44"/>
                </w:rPr>
                <w:id w:val="-430975397"/>
                <w14:checkbox>
                  <w14:checked w14:val="0"/>
                  <w14:checkedState w14:val="00FE" w14:font="Wingdings"/>
                  <w14:uncheckedState w14:val="00A8" w14:font="Wingdings"/>
                </w14:checkbox>
              </w:sdtPr>
              <w:sdtEndPr/>
              <w:sdtContent>
                <w:r w:rsidR="00654C4F">
                  <w:rPr>
                    <w:rFonts w:ascii="Arial" w:hAnsi="Arial" w:cs="Arial"/>
                    <w:sz w:val="44"/>
                    <w:szCs w:val="44"/>
                  </w:rPr>
                  <w:sym w:font="Wingdings" w:char="F0A8"/>
                </w:r>
              </w:sdtContent>
            </w:sdt>
            <w:permEnd w:id="1856208837"/>
          </w:p>
        </w:tc>
      </w:tr>
      <w:tr w:rsidR="00654C4F" w14:paraId="5845F9E5" w14:textId="77777777" w:rsidTr="00D11E23">
        <w:trPr>
          <w:trHeight w:val="794"/>
          <w:hidden/>
        </w:trPr>
        <w:tc>
          <w:tcPr>
            <w:tcW w:w="618" w:type="pct"/>
            <w:tcBorders>
              <w:top w:val="nil"/>
              <w:left w:val="nil"/>
              <w:bottom w:val="nil"/>
              <w:right w:val="single" w:sz="12" w:space="0" w:color="auto"/>
            </w:tcBorders>
          </w:tcPr>
          <w:p w14:paraId="6DBD2A61" w14:textId="77777777" w:rsidR="00654C4F" w:rsidRPr="00FE608E" w:rsidRDefault="00654C4F" w:rsidP="003E4E56">
            <w:pPr>
              <w:ind w:left="993" w:hanging="993"/>
              <w:jc w:val="center"/>
              <w:rPr>
                <w:vanish/>
              </w:rPr>
            </w:pPr>
          </w:p>
        </w:tc>
        <w:tc>
          <w:tcPr>
            <w:tcW w:w="514" w:type="pct"/>
            <w:tcBorders>
              <w:top w:val="single" w:sz="12" w:space="0" w:color="auto"/>
              <w:right w:val="single" w:sz="4" w:space="0" w:color="auto"/>
            </w:tcBorders>
            <w:shd w:val="clear" w:color="auto" w:fill="auto"/>
            <w:vAlign w:val="center"/>
          </w:tcPr>
          <w:p w14:paraId="0D0FC8F9" w14:textId="77777777" w:rsidR="00654C4F" w:rsidRPr="00D11E23" w:rsidRDefault="00654C4F" w:rsidP="003E4E56">
            <w:pPr>
              <w:ind w:right="82"/>
              <w:jc w:val="center"/>
              <w:rPr>
                <w:color w:val="000000" w:themeColor="text1"/>
              </w:rPr>
            </w:pPr>
            <w:r w:rsidRPr="00D11E23">
              <w:rPr>
                <w:color w:val="000000" w:themeColor="text1"/>
              </w:rPr>
              <w:t>1</w:t>
            </w:r>
          </w:p>
        </w:tc>
        <w:tc>
          <w:tcPr>
            <w:tcW w:w="3501" w:type="pct"/>
            <w:tcBorders>
              <w:top w:val="single" w:sz="12" w:space="0" w:color="auto"/>
              <w:left w:val="single" w:sz="4" w:space="0" w:color="auto"/>
            </w:tcBorders>
            <w:shd w:val="clear" w:color="auto" w:fill="auto"/>
            <w:vAlign w:val="center"/>
          </w:tcPr>
          <w:p w14:paraId="319DA424" w14:textId="0B44CCA9" w:rsidR="00654C4F" w:rsidRPr="00C20790" w:rsidRDefault="00654C4F" w:rsidP="00C20790">
            <w:permStart w:id="772111392" w:edGrp="everyone"/>
            <w:permEnd w:id="772111392"/>
          </w:p>
        </w:tc>
        <w:tc>
          <w:tcPr>
            <w:tcW w:w="367" w:type="pct"/>
            <w:tcBorders>
              <w:top w:val="nil"/>
              <w:left w:val="single" w:sz="12" w:space="0" w:color="auto"/>
              <w:bottom w:val="nil"/>
              <w:right w:val="nil"/>
            </w:tcBorders>
          </w:tcPr>
          <w:p w14:paraId="07AECEF3" w14:textId="77777777" w:rsidR="00654C4F" w:rsidRDefault="00654C4F" w:rsidP="003E4E56">
            <w:pPr>
              <w:ind w:left="993" w:hanging="993"/>
            </w:pPr>
          </w:p>
        </w:tc>
      </w:tr>
      <w:tr w:rsidR="00654C4F" w14:paraId="540FC902" w14:textId="77777777" w:rsidTr="00D11E23">
        <w:trPr>
          <w:trHeight w:val="794"/>
          <w:hidden/>
        </w:trPr>
        <w:tc>
          <w:tcPr>
            <w:tcW w:w="618" w:type="pct"/>
            <w:tcBorders>
              <w:top w:val="nil"/>
              <w:left w:val="nil"/>
              <w:bottom w:val="nil"/>
              <w:right w:val="single" w:sz="12" w:space="0" w:color="auto"/>
            </w:tcBorders>
          </w:tcPr>
          <w:p w14:paraId="0F90BA2F" w14:textId="77777777" w:rsidR="00654C4F" w:rsidRPr="00FE608E" w:rsidRDefault="00654C4F" w:rsidP="003E4E56">
            <w:pPr>
              <w:ind w:left="993" w:hanging="993"/>
              <w:jc w:val="center"/>
              <w:rPr>
                <w:vanish/>
              </w:rPr>
            </w:pPr>
          </w:p>
        </w:tc>
        <w:tc>
          <w:tcPr>
            <w:tcW w:w="514" w:type="pct"/>
            <w:tcBorders>
              <w:right w:val="single" w:sz="4" w:space="0" w:color="auto"/>
            </w:tcBorders>
            <w:shd w:val="clear" w:color="auto" w:fill="auto"/>
            <w:vAlign w:val="center"/>
          </w:tcPr>
          <w:p w14:paraId="3E435772" w14:textId="77777777" w:rsidR="00654C4F" w:rsidRPr="00D11E23" w:rsidRDefault="00654C4F" w:rsidP="003E4E56">
            <w:pPr>
              <w:ind w:right="82"/>
              <w:jc w:val="center"/>
              <w:rPr>
                <w:color w:val="000000" w:themeColor="text1"/>
              </w:rPr>
            </w:pPr>
            <w:r w:rsidRPr="00D11E23">
              <w:rPr>
                <w:color w:val="000000" w:themeColor="text1"/>
              </w:rPr>
              <w:t>2</w:t>
            </w:r>
          </w:p>
        </w:tc>
        <w:tc>
          <w:tcPr>
            <w:tcW w:w="3501" w:type="pct"/>
            <w:tcBorders>
              <w:left w:val="single" w:sz="4" w:space="0" w:color="auto"/>
            </w:tcBorders>
            <w:shd w:val="clear" w:color="auto" w:fill="auto"/>
            <w:vAlign w:val="center"/>
          </w:tcPr>
          <w:p w14:paraId="387E76FF" w14:textId="696C17C7" w:rsidR="00654C4F" w:rsidRPr="00C20790" w:rsidRDefault="00654C4F" w:rsidP="00C20790">
            <w:permStart w:id="1229591514" w:edGrp="everyone"/>
            <w:permEnd w:id="1229591514"/>
          </w:p>
        </w:tc>
        <w:tc>
          <w:tcPr>
            <w:tcW w:w="367" w:type="pct"/>
            <w:tcBorders>
              <w:top w:val="nil"/>
              <w:left w:val="single" w:sz="12" w:space="0" w:color="auto"/>
              <w:bottom w:val="nil"/>
              <w:right w:val="nil"/>
            </w:tcBorders>
          </w:tcPr>
          <w:p w14:paraId="66A7F285" w14:textId="77777777" w:rsidR="00654C4F" w:rsidRDefault="00654C4F" w:rsidP="003E4E56">
            <w:pPr>
              <w:ind w:left="993" w:hanging="993"/>
            </w:pPr>
          </w:p>
        </w:tc>
      </w:tr>
      <w:tr w:rsidR="00654C4F" w14:paraId="144BE54A" w14:textId="77777777" w:rsidTr="00D11E23">
        <w:trPr>
          <w:trHeight w:val="794"/>
          <w:hidden/>
        </w:trPr>
        <w:tc>
          <w:tcPr>
            <w:tcW w:w="618" w:type="pct"/>
            <w:tcBorders>
              <w:top w:val="nil"/>
              <w:left w:val="nil"/>
              <w:bottom w:val="nil"/>
              <w:right w:val="single" w:sz="12" w:space="0" w:color="auto"/>
            </w:tcBorders>
          </w:tcPr>
          <w:p w14:paraId="7C9F32C1" w14:textId="77777777" w:rsidR="00654C4F" w:rsidRPr="00FE608E" w:rsidRDefault="00654C4F" w:rsidP="003E4E56">
            <w:pPr>
              <w:ind w:left="993" w:hanging="993"/>
              <w:jc w:val="center"/>
              <w:rPr>
                <w:vanish/>
              </w:rPr>
            </w:pPr>
          </w:p>
        </w:tc>
        <w:tc>
          <w:tcPr>
            <w:tcW w:w="514" w:type="pct"/>
            <w:tcBorders>
              <w:right w:val="single" w:sz="4" w:space="0" w:color="auto"/>
            </w:tcBorders>
            <w:shd w:val="clear" w:color="auto" w:fill="auto"/>
            <w:vAlign w:val="center"/>
          </w:tcPr>
          <w:p w14:paraId="026B1EF0" w14:textId="77777777" w:rsidR="00654C4F" w:rsidRPr="00D11E23" w:rsidRDefault="00654C4F" w:rsidP="003E4E56">
            <w:pPr>
              <w:ind w:right="82"/>
              <w:jc w:val="center"/>
              <w:rPr>
                <w:color w:val="000000" w:themeColor="text1"/>
              </w:rPr>
            </w:pPr>
            <w:r w:rsidRPr="00D11E23">
              <w:rPr>
                <w:color w:val="000000" w:themeColor="text1"/>
              </w:rPr>
              <w:t>3</w:t>
            </w:r>
          </w:p>
        </w:tc>
        <w:tc>
          <w:tcPr>
            <w:tcW w:w="3501" w:type="pct"/>
            <w:tcBorders>
              <w:left w:val="single" w:sz="4" w:space="0" w:color="auto"/>
            </w:tcBorders>
            <w:shd w:val="clear" w:color="auto" w:fill="auto"/>
            <w:vAlign w:val="center"/>
          </w:tcPr>
          <w:p w14:paraId="628E8460" w14:textId="72D929D2" w:rsidR="00654C4F" w:rsidRPr="00C20790" w:rsidRDefault="00654C4F" w:rsidP="00C20790">
            <w:permStart w:id="784033476" w:edGrp="everyone"/>
            <w:permEnd w:id="784033476"/>
          </w:p>
        </w:tc>
        <w:tc>
          <w:tcPr>
            <w:tcW w:w="367" w:type="pct"/>
            <w:tcBorders>
              <w:top w:val="nil"/>
              <w:left w:val="single" w:sz="12" w:space="0" w:color="auto"/>
              <w:bottom w:val="nil"/>
              <w:right w:val="nil"/>
            </w:tcBorders>
          </w:tcPr>
          <w:p w14:paraId="107930A5" w14:textId="77777777" w:rsidR="00654C4F" w:rsidRDefault="00654C4F" w:rsidP="003E4E56">
            <w:pPr>
              <w:ind w:left="993" w:hanging="993"/>
            </w:pPr>
          </w:p>
        </w:tc>
      </w:tr>
      <w:tr w:rsidR="00654C4F" w14:paraId="39DDF63D" w14:textId="77777777" w:rsidTr="00D11E23">
        <w:trPr>
          <w:trHeight w:val="794"/>
          <w:hidden/>
        </w:trPr>
        <w:tc>
          <w:tcPr>
            <w:tcW w:w="618" w:type="pct"/>
            <w:tcBorders>
              <w:top w:val="nil"/>
              <w:left w:val="nil"/>
              <w:bottom w:val="nil"/>
              <w:right w:val="single" w:sz="12" w:space="0" w:color="auto"/>
            </w:tcBorders>
          </w:tcPr>
          <w:p w14:paraId="3EA7F5F7" w14:textId="77777777" w:rsidR="00654C4F" w:rsidRPr="00FE608E" w:rsidRDefault="00654C4F" w:rsidP="003E4E56">
            <w:pPr>
              <w:ind w:left="993" w:hanging="993"/>
              <w:jc w:val="center"/>
              <w:rPr>
                <w:vanish/>
              </w:rPr>
            </w:pPr>
          </w:p>
        </w:tc>
        <w:tc>
          <w:tcPr>
            <w:tcW w:w="514" w:type="pct"/>
            <w:tcBorders>
              <w:right w:val="single" w:sz="4" w:space="0" w:color="auto"/>
            </w:tcBorders>
            <w:shd w:val="clear" w:color="auto" w:fill="auto"/>
            <w:vAlign w:val="center"/>
          </w:tcPr>
          <w:p w14:paraId="4C93D368" w14:textId="77777777" w:rsidR="00654C4F" w:rsidRPr="00D11E23" w:rsidRDefault="00654C4F" w:rsidP="003E4E56">
            <w:pPr>
              <w:ind w:right="82"/>
              <w:jc w:val="center"/>
              <w:rPr>
                <w:color w:val="000000" w:themeColor="text1"/>
              </w:rPr>
            </w:pPr>
            <w:r w:rsidRPr="00D11E23">
              <w:rPr>
                <w:color w:val="000000" w:themeColor="text1"/>
              </w:rPr>
              <w:t>4</w:t>
            </w:r>
          </w:p>
        </w:tc>
        <w:tc>
          <w:tcPr>
            <w:tcW w:w="3501" w:type="pct"/>
            <w:tcBorders>
              <w:left w:val="single" w:sz="4" w:space="0" w:color="auto"/>
            </w:tcBorders>
            <w:shd w:val="clear" w:color="auto" w:fill="auto"/>
            <w:vAlign w:val="center"/>
          </w:tcPr>
          <w:p w14:paraId="5E220BFB" w14:textId="10265926" w:rsidR="00654C4F" w:rsidRPr="00C20790" w:rsidRDefault="00654C4F" w:rsidP="00C20790">
            <w:permStart w:id="311959197" w:edGrp="everyone"/>
            <w:permEnd w:id="311959197"/>
          </w:p>
        </w:tc>
        <w:tc>
          <w:tcPr>
            <w:tcW w:w="367" w:type="pct"/>
            <w:tcBorders>
              <w:top w:val="nil"/>
              <w:left w:val="single" w:sz="12" w:space="0" w:color="auto"/>
              <w:bottom w:val="nil"/>
              <w:right w:val="nil"/>
            </w:tcBorders>
          </w:tcPr>
          <w:p w14:paraId="5B3275CC" w14:textId="77777777" w:rsidR="00654C4F" w:rsidRDefault="00654C4F" w:rsidP="003E4E56">
            <w:pPr>
              <w:ind w:left="993" w:hanging="993"/>
            </w:pPr>
          </w:p>
        </w:tc>
      </w:tr>
    </w:tbl>
    <w:p w14:paraId="133C67EA" w14:textId="77777777" w:rsidR="00654C4F" w:rsidRDefault="00654C4F" w:rsidP="00654C4F">
      <w:pPr>
        <w:rPr>
          <w:rFonts w:ascii="Arial" w:hAnsi="Arial" w:cs="Arial"/>
          <w:sz w:val="22"/>
          <w:szCs w:val="22"/>
        </w:rPr>
      </w:pPr>
    </w:p>
    <w:p w14:paraId="0F6B491D" w14:textId="77777777" w:rsidR="007D6526" w:rsidRDefault="007D6526" w:rsidP="007D6526">
      <w:pPr>
        <w:rPr>
          <w:rFonts w:ascii="Arial" w:hAnsi="Arial" w:cs="Arial"/>
          <w:sz w:val="22"/>
          <w:szCs w:val="22"/>
        </w:rPr>
      </w:pPr>
    </w:p>
    <w:p w14:paraId="21E08D7E" w14:textId="520FAAD0" w:rsidR="007D6526" w:rsidRPr="00830749" w:rsidRDefault="007D6526" w:rsidP="007D6526">
      <w:pPr>
        <w:pStyle w:val="11CSTCPLQuestionBullet"/>
        <w:ind w:left="709" w:hanging="709"/>
      </w:pPr>
      <w:bookmarkStart w:id="17" w:name="_Ref24114753"/>
      <w:r>
        <w:t xml:space="preserve">Define the term </w:t>
      </w:r>
      <w:r w:rsidR="00D11E23">
        <w:t>‘</w:t>
      </w:r>
      <w:r>
        <w:t>project phase</w:t>
      </w:r>
      <w:r w:rsidR="00D11E23">
        <w:t>’</w:t>
      </w:r>
      <w:r>
        <w:t>.</w:t>
      </w:r>
      <w:bookmarkEnd w:id="17"/>
    </w:p>
    <w:p w14:paraId="3EA0D7D7" w14:textId="77777777" w:rsidR="007D6526" w:rsidRPr="00830749" w:rsidRDefault="007D6526" w:rsidP="007D65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526" w:rsidRPr="00830749" w14:paraId="2D04202E" w14:textId="77777777" w:rsidTr="00C20790">
        <w:trPr>
          <w:trHeight w:val="1928"/>
        </w:trPr>
        <w:tc>
          <w:tcPr>
            <w:tcW w:w="1027" w:type="dxa"/>
            <w:tcBorders>
              <w:top w:val="nil"/>
              <w:left w:val="nil"/>
              <w:bottom w:val="nil"/>
              <w:right w:val="single" w:sz="4" w:space="0" w:color="auto"/>
            </w:tcBorders>
          </w:tcPr>
          <w:p w14:paraId="3B852E5E" w14:textId="77777777" w:rsidR="007D6526" w:rsidRPr="001C4084" w:rsidRDefault="007D6526" w:rsidP="005F574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50AF20" w14:textId="27010953" w:rsidR="007D6526" w:rsidRPr="001C4084" w:rsidRDefault="007D6526" w:rsidP="005F574E">
            <w:pPr>
              <w:rPr>
                <w:rFonts w:ascii="Arial" w:hAnsi="Arial" w:cs="Arial"/>
                <w:sz w:val="22"/>
                <w:szCs w:val="22"/>
              </w:rPr>
            </w:pPr>
            <w:permStart w:id="2094007245" w:edGrp="everyone"/>
            <w:permEnd w:id="2094007245"/>
          </w:p>
        </w:tc>
        <w:permStart w:id="940969131" w:edGrp="everyone"/>
        <w:tc>
          <w:tcPr>
            <w:tcW w:w="567" w:type="dxa"/>
            <w:tcBorders>
              <w:top w:val="nil"/>
              <w:left w:val="single" w:sz="4" w:space="0" w:color="auto"/>
              <w:bottom w:val="nil"/>
              <w:right w:val="nil"/>
            </w:tcBorders>
          </w:tcPr>
          <w:p w14:paraId="555B5CCE" w14:textId="77777777" w:rsidR="007D6526" w:rsidRPr="00533511" w:rsidRDefault="00251DE9" w:rsidP="005F574E">
            <w:pPr>
              <w:rPr>
                <w:rFonts w:ascii="Arial" w:hAnsi="Arial" w:cs="Arial"/>
                <w:sz w:val="44"/>
                <w:szCs w:val="44"/>
              </w:rPr>
            </w:pPr>
            <w:sdt>
              <w:sdtPr>
                <w:rPr>
                  <w:rFonts w:ascii="Arial" w:hAnsi="Arial" w:cs="Arial"/>
                  <w:sz w:val="44"/>
                  <w:szCs w:val="44"/>
                </w:rPr>
                <w:id w:val="1133916865"/>
                <w14:checkbox>
                  <w14:checked w14:val="0"/>
                  <w14:checkedState w14:val="00FE" w14:font="Wingdings"/>
                  <w14:uncheckedState w14:val="00A8" w14:font="Wingdings"/>
                </w14:checkbox>
              </w:sdtPr>
              <w:sdtEndPr/>
              <w:sdtContent>
                <w:r w:rsidR="007D6526" w:rsidRPr="00533511">
                  <w:rPr>
                    <w:rFonts w:ascii="Arial" w:hAnsi="Arial" w:cs="Arial"/>
                    <w:sz w:val="44"/>
                    <w:szCs w:val="44"/>
                  </w:rPr>
                  <w:sym w:font="Wingdings" w:char="F0A8"/>
                </w:r>
              </w:sdtContent>
            </w:sdt>
            <w:permEnd w:id="940969131"/>
          </w:p>
        </w:tc>
      </w:tr>
    </w:tbl>
    <w:p w14:paraId="12535A48" w14:textId="77777777" w:rsidR="007D6526" w:rsidRDefault="007D6526" w:rsidP="007D6526">
      <w:pPr>
        <w:rPr>
          <w:rFonts w:ascii="Arial" w:hAnsi="Arial" w:cs="Arial"/>
          <w:sz w:val="22"/>
          <w:szCs w:val="22"/>
        </w:rPr>
      </w:pPr>
    </w:p>
    <w:p w14:paraId="22BB4045" w14:textId="77777777" w:rsidR="007D6526" w:rsidRDefault="007D6526" w:rsidP="007D6526">
      <w:pPr>
        <w:rPr>
          <w:rFonts w:ascii="Arial" w:hAnsi="Arial" w:cs="Arial"/>
          <w:sz w:val="22"/>
          <w:szCs w:val="22"/>
        </w:rPr>
      </w:pPr>
    </w:p>
    <w:p w14:paraId="049D4ED1" w14:textId="3CA14BA6" w:rsidR="007D6526" w:rsidRPr="00830749" w:rsidRDefault="007D6526" w:rsidP="007D6526">
      <w:pPr>
        <w:pStyle w:val="11CSTCPLQuestionBullet"/>
        <w:ind w:left="709" w:hanging="709"/>
      </w:pPr>
      <w:bookmarkStart w:id="18" w:name="_Ref24114755"/>
      <w:r>
        <w:t xml:space="preserve">Define the term </w:t>
      </w:r>
      <w:r w:rsidR="00D11E23">
        <w:t>‘</w:t>
      </w:r>
      <w:r>
        <w:t>phase gate</w:t>
      </w:r>
      <w:r w:rsidR="00D11E23">
        <w:t>’</w:t>
      </w:r>
      <w:r>
        <w:t>.</w:t>
      </w:r>
      <w:bookmarkEnd w:id="18"/>
    </w:p>
    <w:p w14:paraId="21E560CC" w14:textId="77777777" w:rsidR="007D6526" w:rsidRPr="00830749" w:rsidRDefault="007D6526" w:rsidP="007D65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526" w:rsidRPr="00830749" w14:paraId="39F9D13A" w14:textId="77777777" w:rsidTr="00C20790">
        <w:trPr>
          <w:trHeight w:val="2494"/>
        </w:trPr>
        <w:tc>
          <w:tcPr>
            <w:tcW w:w="1027" w:type="dxa"/>
            <w:tcBorders>
              <w:top w:val="nil"/>
              <w:left w:val="nil"/>
              <w:bottom w:val="nil"/>
              <w:right w:val="single" w:sz="4" w:space="0" w:color="auto"/>
            </w:tcBorders>
          </w:tcPr>
          <w:p w14:paraId="77BF46C6" w14:textId="77777777" w:rsidR="007D6526" w:rsidRPr="001C4084" w:rsidRDefault="007D6526" w:rsidP="005F574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0B23E0" w14:textId="337F00EB" w:rsidR="007D6526" w:rsidRPr="001C4084" w:rsidRDefault="007D6526" w:rsidP="005F574E">
            <w:pPr>
              <w:rPr>
                <w:rFonts w:ascii="Arial" w:hAnsi="Arial" w:cs="Arial"/>
                <w:sz w:val="22"/>
                <w:szCs w:val="22"/>
              </w:rPr>
            </w:pPr>
            <w:permStart w:id="1971086635" w:edGrp="everyone"/>
            <w:permEnd w:id="1971086635"/>
          </w:p>
        </w:tc>
        <w:permStart w:id="352524739" w:edGrp="everyone"/>
        <w:tc>
          <w:tcPr>
            <w:tcW w:w="567" w:type="dxa"/>
            <w:tcBorders>
              <w:top w:val="nil"/>
              <w:left w:val="single" w:sz="4" w:space="0" w:color="auto"/>
              <w:bottom w:val="nil"/>
              <w:right w:val="nil"/>
            </w:tcBorders>
          </w:tcPr>
          <w:p w14:paraId="466C0B49" w14:textId="77777777" w:rsidR="007D6526" w:rsidRPr="00533511" w:rsidRDefault="00251DE9" w:rsidP="005F574E">
            <w:pPr>
              <w:rPr>
                <w:rFonts w:ascii="Arial" w:hAnsi="Arial" w:cs="Arial"/>
                <w:sz w:val="44"/>
                <w:szCs w:val="44"/>
              </w:rPr>
            </w:pPr>
            <w:sdt>
              <w:sdtPr>
                <w:rPr>
                  <w:rFonts w:ascii="Arial" w:hAnsi="Arial" w:cs="Arial"/>
                  <w:sz w:val="44"/>
                  <w:szCs w:val="44"/>
                </w:rPr>
                <w:id w:val="1525057448"/>
                <w14:checkbox>
                  <w14:checked w14:val="0"/>
                  <w14:checkedState w14:val="00FE" w14:font="Wingdings"/>
                  <w14:uncheckedState w14:val="00A8" w14:font="Wingdings"/>
                </w14:checkbox>
              </w:sdtPr>
              <w:sdtEndPr/>
              <w:sdtContent>
                <w:r w:rsidR="007D6526" w:rsidRPr="00533511">
                  <w:rPr>
                    <w:rFonts w:ascii="Arial" w:hAnsi="Arial" w:cs="Arial"/>
                    <w:sz w:val="44"/>
                    <w:szCs w:val="44"/>
                  </w:rPr>
                  <w:sym w:font="Wingdings" w:char="F0A8"/>
                </w:r>
              </w:sdtContent>
            </w:sdt>
            <w:permEnd w:id="352524739"/>
          </w:p>
        </w:tc>
      </w:tr>
    </w:tbl>
    <w:p w14:paraId="3FDC8027" w14:textId="77777777" w:rsidR="007D6526" w:rsidRDefault="007D6526" w:rsidP="007D6526">
      <w:pPr>
        <w:rPr>
          <w:rFonts w:ascii="Arial" w:hAnsi="Arial" w:cs="Arial"/>
          <w:sz w:val="22"/>
          <w:szCs w:val="22"/>
        </w:rPr>
      </w:pPr>
    </w:p>
    <w:p w14:paraId="092D2918" w14:textId="77777777" w:rsidR="00035333" w:rsidRDefault="00035333" w:rsidP="00035333">
      <w:pPr>
        <w:rPr>
          <w:rFonts w:ascii="Arial" w:hAnsi="Arial" w:cs="Arial"/>
          <w:sz w:val="22"/>
          <w:szCs w:val="22"/>
        </w:rPr>
      </w:pPr>
    </w:p>
    <w:p w14:paraId="248E37CA" w14:textId="77777777" w:rsidR="00035333" w:rsidRPr="00830749" w:rsidRDefault="00035333" w:rsidP="00035333">
      <w:pPr>
        <w:pStyle w:val="11CSTCPLQuestionBullet"/>
        <w:ind w:left="709" w:hanging="709"/>
      </w:pPr>
      <w:bookmarkStart w:id="19" w:name="_Ref24114781"/>
      <w:r>
        <w:t>Identify the project document in which a list of constraints is kept.</w:t>
      </w:r>
      <w:bookmarkEnd w:id="19"/>
    </w:p>
    <w:p w14:paraId="7EFF1174" w14:textId="77777777" w:rsidR="00035333" w:rsidRPr="00830749" w:rsidRDefault="00035333" w:rsidP="000353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5333" w:rsidRPr="00830749" w14:paraId="1489A1F4" w14:textId="77777777" w:rsidTr="00C20790">
        <w:trPr>
          <w:trHeight w:val="1020"/>
        </w:trPr>
        <w:tc>
          <w:tcPr>
            <w:tcW w:w="1027" w:type="dxa"/>
            <w:tcBorders>
              <w:top w:val="nil"/>
              <w:left w:val="nil"/>
              <w:bottom w:val="nil"/>
              <w:right w:val="single" w:sz="4" w:space="0" w:color="auto"/>
            </w:tcBorders>
          </w:tcPr>
          <w:p w14:paraId="1A4D7D83" w14:textId="77777777" w:rsidR="00035333" w:rsidRPr="001C4084" w:rsidRDefault="00035333" w:rsidP="005F574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D4D37F" w14:textId="251A49D9" w:rsidR="00035333" w:rsidRPr="001C4084" w:rsidRDefault="00035333" w:rsidP="005F574E">
            <w:pPr>
              <w:rPr>
                <w:rFonts w:ascii="Arial" w:hAnsi="Arial" w:cs="Arial"/>
                <w:sz w:val="22"/>
                <w:szCs w:val="22"/>
              </w:rPr>
            </w:pPr>
            <w:permStart w:id="456621725" w:edGrp="everyone"/>
            <w:permEnd w:id="456621725"/>
          </w:p>
        </w:tc>
        <w:permStart w:id="1299060035" w:edGrp="everyone"/>
        <w:tc>
          <w:tcPr>
            <w:tcW w:w="567" w:type="dxa"/>
            <w:tcBorders>
              <w:top w:val="nil"/>
              <w:left w:val="single" w:sz="4" w:space="0" w:color="auto"/>
              <w:bottom w:val="nil"/>
              <w:right w:val="nil"/>
            </w:tcBorders>
          </w:tcPr>
          <w:p w14:paraId="64C27EDC" w14:textId="77777777" w:rsidR="00035333" w:rsidRPr="00533511" w:rsidRDefault="00251DE9" w:rsidP="005F574E">
            <w:pPr>
              <w:rPr>
                <w:rFonts w:ascii="Arial" w:hAnsi="Arial" w:cs="Arial"/>
                <w:sz w:val="44"/>
                <w:szCs w:val="44"/>
              </w:rPr>
            </w:pPr>
            <w:sdt>
              <w:sdtPr>
                <w:rPr>
                  <w:rFonts w:ascii="Arial" w:hAnsi="Arial" w:cs="Arial"/>
                  <w:sz w:val="44"/>
                  <w:szCs w:val="44"/>
                </w:rPr>
                <w:id w:val="1817071680"/>
                <w14:checkbox>
                  <w14:checked w14:val="0"/>
                  <w14:checkedState w14:val="00FE" w14:font="Wingdings"/>
                  <w14:uncheckedState w14:val="00A8" w14:font="Wingdings"/>
                </w14:checkbox>
              </w:sdtPr>
              <w:sdtEndPr/>
              <w:sdtContent>
                <w:r w:rsidR="00035333" w:rsidRPr="00533511">
                  <w:rPr>
                    <w:rFonts w:ascii="Arial" w:hAnsi="Arial" w:cs="Arial"/>
                    <w:sz w:val="44"/>
                    <w:szCs w:val="44"/>
                  </w:rPr>
                  <w:sym w:font="Wingdings" w:char="F0A8"/>
                </w:r>
              </w:sdtContent>
            </w:sdt>
            <w:permEnd w:id="1299060035"/>
          </w:p>
        </w:tc>
      </w:tr>
    </w:tbl>
    <w:p w14:paraId="7F16D3EB" w14:textId="77777777" w:rsidR="00035333" w:rsidRDefault="00035333" w:rsidP="00035333">
      <w:pPr>
        <w:rPr>
          <w:rFonts w:ascii="Arial" w:hAnsi="Arial" w:cs="Arial"/>
          <w:sz w:val="22"/>
          <w:szCs w:val="22"/>
        </w:rPr>
      </w:pPr>
    </w:p>
    <w:p w14:paraId="29CCED1C" w14:textId="77777777" w:rsidR="00235E75" w:rsidRDefault="00235E75" w:rsidP="00235E75">
      <w:pPr>
        <w:rPr>
          <w:rFonts w:ascii="Arial" w:hAnsi="Arial" w:cs="Arial"/>
          <w:sz w:val="22"/>
          <w:szCs w:val="22"/>
        </w:rPr>
      </w:pPr>
    </w:p>
    <w:p w14:paraId="35B12610" w14:textId="2DDCB2E9" w:rsidR="00235E75" w:rsidRPr="00830749" w:rsidRDefault="00235E75" w:rsidP="00235E75">
      <w:pPr>
        <w:pStyle w:val="11CSTCPLQuestionBullet"/>
        <w:ind w:left="709" w:hanging="709"/>
      </w:pPr>
      <w:bookmarkStart w:id="20" w:name="_Ref24114783"/>
      <w:r>
        <w:lastRenderedPageBreak/>
        <w:t xml:space="preserve">Explain one </w:t>
      </w:r>
      <w:r w:rsidR="00D11E23">
        <w:t xml:space="preserve">(1) </w:t>
      </w:r>
      <w:r>
        <w:t>example of an interdependency in project management that can affect project monitoring and control.</w:t>
      </w:r>
      <w:bookmarkEnd w:id="20"/>
    </w:p>
    <w:p w14:paraId="680DF3F3" w14:textId="77777777" w:rsidR="00235E75" w:rsidRPr="00830749" w:rsidRDefault="00235E75" w:rsidP="00235E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35E75" w:rsidRPr="00830749" w14:paraId="0A30D538" w14:textId="77777777" w:rsidTr="00C20790">
        <w:trPr>
          <w:trHeight w:val="4309"/>
        </w:trPr>
        <w:tc>
          <w:tcPr>
            <w:tcW w:w="1027" w:type="dxa"/>
            <w:tcBorders>
              <w:top w:val="nil"/>
              <w:left w:val="nil"/>
              <w:bottom w:val="nil"/>
              <w:right w:val="single" w:sz="4" w:space="0" w:color="auto"/>
            </w:tcBorders>
          </w:tcPr>
          <w:p w14:paraId="7A549DB2" w14:textId="77777777" w:rsidR="00235E75" w:rsidRPr="001C4084" w:rsidRDefault="00235E75" w:rsidP="005F574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32AF80" w14:textId="47F4A9BD" w:rsidR="00235E75" w:rsidRPr="001C4084" w:rsidRDefault="00235E75" w:rsidP="005F574E">
            <w:pPr>
              <w:rPr>
                <w:rFonts w:ascii="Arial" w:hAnsi="Arial" w:cs="Arial"/>
                <w:sz w:val="22"/>
                <w:szCs w:val="22"/>
              </w:rPr>
            </w:pPr>
            <w:permStart w:id="1124867712" w:edGrp="everyone"/>
            <w:permEnd w:id="1124867712"/>
          </w:p>
        </w:tc>
        <w:permStart w:id="1226734485" w:edGrp="everyone"/>
        <w:tc>
          <w:tcPr>
            <w:tcW w:w="567" w:type="dxa"/>
            <w:tcBorders>
              <w:top w:val="nil"/>
              <w:left w:val="single" w:sz="4" w:space="0" w:color="auto"/>
              <w:bottom w:val="nil"/>
              <w:right w:val="nil"/>
            </w:tcBorders>
          </w:tcPr>
          <w:p w14:paraId="02838278" w14:textId="77777777" w:rsidR="00235E75" w:rsidRPr="00533511" w:rsidRDefault="00251DE9" w:rsidP="005F574E">
            <w:pPr>
              <w:rPr>
                <w:rFonts w:ascii="Arial" w:hAnsi="Arial" w:cs="Arial"/>
                <w:sz w:val="44"/>
                <w:szCs w:val="44"/>
              </w:rPr>
            </w:pPr>
            <w:sdt>
              <w:sdtPr>
                <w:rPr>
                  <w:rFonts w:ascii="Arial" w:hAnsi="Arial" w:cs="Arial"/>
                  <w:sz w:val="44"/>
                  <w:szCs w:val="44"/>
                </w:rPr>
                <w:id w:val="-685360740"/>
                <w14:checkbox>
                  <w14:checked w14:val="0"/>
                  <w14:checkedState w14:val="00FE" w14:font="Wingdings"/>
                  <w14:uncheckedState w14:val="00A8" w14:font="Wingdings"/>
                </w14:checkbox>
              </w:sdtPr>
              <w:sdtEndPr/>
              <w:sdtContent>
                <w:r w:rsidR="00235E75" w:rsidRPr="00533511">
                  <w:rPr>
                    <w:rFonts w:ascii="Arial" w:hAnsi="Arial" w:cs="Arial"/>
                    <w:sz w:val="44"/>
                    <w:szCs w:val="44"/>
                  </w:rPr>
                  <w:sym w:font="Wingdings" w:char="F0A8"/>
                </w:r>
              </w:sdtContent>
            </w:sdt>
            <w:permEnd w:id="1226734485"/>
          </w:p>
        </w:tc>
      </w:tr>
    </w:tbl>
    <w:p w14:paraId="0E706B7D" w14:textId="77777777" w:rsidR="00235E75" w:rsidRDefault="00235E75" w:rsidP="00235E75">
      <w:pPr>
        <w:rPr>
          <w:rFonts w:ascii="Arial" w:hAnsi="Arial" w:cs="Arial"/>
          <w:sz w:val="22"/>
          <w:szCs w:val="22"/>
        </w:rPr>
      </w:pPr>
    </w:p>
    <w:p w14:paraId="09D84FFA" w14:textId="77777777" w:rsidR="008451C4" w:rsidRPr="00830749" w:rsidRDefault="008451C4" w:rsidP="008451C4">
      <w:pPr>
        <w:ind w:right="-24"/>
        <w:rPr>
          <w:rFonts w:ascii="Arial" w:hAnsi="Arial" w:cs="Arial"/>
          <w:sz w:val="22"/>
          <w:szCs w:val="22"/>
        </w:rPr>
      </w:pPr>
    </w:p>
    <w:p w14:paraId="4A80EF8A" w14:textId="2AC6D0EA" w:rsidR="008451C4" w:rsidRPr="00830749" w:rsidRDefault="008451C4" w:rsidP="00D11E23">
      <w:pPr>
        <w:pStyle w:val="11CSTCPLQuestionBullet"/>
        <w:ind w:left="709" w:hanging="709"/>
      </w:pPr>
      <w:bookmarkStart w:id="21" w:name="_Ref24114796"/>
      <w:r>
        <w:t xml:space="preserve">List seven </w:t>
      </w:r>
      <w:r w:rsidR="00D11E23">
        <w:t xml:space="preserve">(7) </w:t>
      </w:r>
      <w:r>
        <w:t>different subsidiary management plans that are included in the project management plan.</w:t>
      </w:r>
      <w:bookmarkEnd w:id="21"/>
    </w:p>
    <w:p w14:paraId="4F726ECA" w14:textId="77777777" w:rsidR="008451C4" w:rsidRPr="00830749" w:rsidRDefault="008451C4" w:rsidP="008451C4">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2"/>
        <w:gridCol w:w="808"/>
        <w:gridCol w:w="6614"/>
        <w:gridCol w:w="678"/>
      </w:tblGrid>
      <w:tr w:rsidR="008451C4" w14:paraId="2BE5287C" w14:textId="77777777" w:rsidTr="00D11E23">
        <w:tc>
          <w:tcPr>
            <w:tcW w:w="618" w:type="pct"/>
            <w:tcBorders>
              <w:top w:val="nil"/>
              <w:left w:val="nil"/>
              <w:bottom w:val="nil"/>
              <w:right w:val="single" w:sz="12" w:space="0" w:color="auto"/>
            </w:tcBorders>
            <w:shd w:val="clear" w:color="auto" w:fill="auto"/>
          </w:tcPr>
          <w:p w14:paraId="741121E2" w14:textId="77777777" w:rsidR="008451C4" w:rsidRDefault="008451C4" w:rsidP="005F574E">
            <w:pPr>
              <w:keepNext/>
              <w:ind w:left="993" w:hanging="993"/>
            </w:pPr>
            <w:r w:rsidRPr="001C4084">
              <w:rPr>
                <w:rFonts w:ascii="Arial" w:hAnsi="Arial" w:cs="Arial"/>
                <w:b/>
                <w:sz w:val="22"/>
                <w:szCs w:val="22"/>
              </w:rPr>
              <w:t>Answer</w:t>
            </w:r>
          </w:p>
        </w:tc>
        <w:tc>
          <w:tcPr>
            <w:tcW w:w="437" w:type="pct"/>
            <w:tcBorders>
              <w:top w:val="single" w:sz="12" w:space="0" w:color="auto"/>
              <w:bottom w:val="single" w:sz="12" w:space="0" w:color="auto"/>
              <w:right w:val="single" w:sz="4" w:space="0" w:color="auto"/>
            </w:tcBorders>
            <w:shd w:val="clear" w:color="auto" w:fill="C0C0C0"/>
            <w:vAlign w:val="center"/>
          </w:tcPr>
          <w:p w14:paraId="504DC786" w14:textId="26854F82" w:rsidR="008451C4" w:rsidRDefault="00D11E23" w:rsidP="005F574E">
            <w:pPr>
              <w:keepNext/>
              <w:ind w:left="993" w:right="82" w:hanging="993"/>
              <w:jc w:val="center"/>
            </w:pPr>
            <w:r>
              <w:t>Plan</w:t>
            </w:r>
          </w:p>
        </w:tc>
        <w:tc>
          <w:tcPr>
            <w:tcW w:w="3578" w:type="pct"/>
            <w:tcBorders>
              <w:top w:val="single" w:sz="12" w:space="0" w:color="auto"/>
              <w:left w:val="single" w:sz="4" w:space="0" w:color="auto"/>
              <w:bottom w:val="single" w:sz="12" w:space="0" w:color="auto"/>
            </w:tcBorders>
            <w:shd w:val="clear" w:color="auto" w:fill="C0C0C0"/>
            <w:vAlign w:val="center"/>
          </w:tcPr>
          <w:p w14:paraId="52EC3339" w14:textId="41D50E53" w:rsidR="008451C4" w:rsidRDefault="00D11E23" w:rsidP="00C94FD9">
            <w:pPr>
              <w:keepNext/>
              <w:ind w:left="993" w:right="82" w:hanging="993"/>
              <w:jc w:val="center"/>
            </w:pPr>
            <w:r>
              <w:t>Description</w:t>
            </w:r>
          </w:p>
        </w:tc>
        <w:permStart w:id="1317238463" w:edGrp="everyone"/>
        <w:tc>
          <w:tcPr>
            <w:tcW w:w="367" w:type="pct"/>
            <w:tcBorders>
              <w:top w:val="nil"/>
              <w:left w:val="single" w:sz="12" w:space="0" w:color="auto"/>
              <w:bottom w:val="nil"/>
              <w:right w:val="nil"/>
            </w:tcBorders>
            <w:shd w:val="clear" w:color="auto" w:fill="auto"/>
          </w:tcPr>
          <w:p w14:paraId="4A75FFDA" w14:textId="77777777" w:rsidR="008451C4" w:rsidRPr="00533511" w:rsidRDefault="00251DE9" w:rsidP="005F574E">
            <w:pPr>
              <w:rPr>
                <w:rFonts w:ascii="Arial" w:hAnsi="Arial" w:cs="Arial"/>
                <w:sz w:val="44"/>
                <w:szCs w:val="44"/>
              </w:rPr>
            </w:pPr>
            <w:sdt>
              <w:sdtPr>
                <w:rPr>
                  <w:rFonts w:ascii="Arial" w:hAnsi="Arial" w:cs="Arial"/>
                  <w:sz w:val="44"/>
                  <w:szCs w:val="44"/>
                </w:rPr>
                <w:id w:val="-726222174"/>
                <w14:checkbox>
                  <w14:checked w14:val="0"/>
                  <w14:checkedState w14:val="00FE" w14:font="Wingdings"/>
                  <w14:uncheckedState w14:val="00A8" w14:font="Wingdings"/>
                </w14:checkbox>
              </w:sdtPr>
              <w:sdtEndPr/>
              <w:sdtContent>
                <w:r w:rsidR="008451C4">
                  <w:rPr>
                    <w:rFonts w:ascii="Arial" w:hAnsi="Arial" w:cs="Arial"/>
                    <w:sz w:val="44"/>
                    <w:szCs w:val="44"/>
                  </w:rPr>
                  <w:sym w:font="Wingdings" w:char="F0A8"/>
                </w:r>
              </w:sdtContent>
            </w:sdt>
            <w:permEnd w:id="1317238463"/>
          </w:p>
        </w:tc>
      </w:tr>
      <w:tr w:rsidR="008451C4" w14:paraId="62F54AC1" w14:textId="77777777" w:rsidTr="00D11E23">
        <w:trPr>
          <w:trHeight w:val="794"/>
          <w:hidden/>
        </w:trPr>
        <w:tc>
          <w:tcPr>
            <w:tcW w:w="618" w:type="pct"/>
            <w:tcBorders>
              <w:top w:val="nil"/>
              <w:left w:val="nil"/>
              <w:bottom w:val="nil"/>
              <w:right w:val="single" w:sz="12" w:space="0" w:color="auto"/>
            </w:tcBorders>
          </w:tcPr>
          <w:p w14:paraId="114EF22B" w14:textId="77777777" w:rsidR="008451C4" w:rsidRPr="00FE608E" w:rsidRDefault="008451C4" w:rsidP="005F574E">
            <w:pPr>
              <w:ind w:left="993" w:hanging="993"/>
              <w:jc w:val="center"/>
              <w:rPr>
                <w:vanish/>
              </w:rPr>
            </w:pPr>
          </w:p>
        </w:tc>
        <w:tc>
          <w:tcPr>
            <w:tcW w:w="437" w:type="pct"/>
            <w:tcBorders>
              <w:top w:val="single" w:sz="12" w:space="0" w:color="auto"/>
              <w:right w:val="single" w:sz="4" w:space="0" w:color="auto"/>
            </w:tcBorders>
            <w:shd w:val="clear" w:color="auto" w:fill="auto"/>
            <w:vAlign w:val="center"/>
          </w:tcPr>
          <w:p w14:paraId="1CAD1C49" w14:textId="77777777" w:rsidR="008451C4" w:rsidRPr="00D11E23" w:rsidRDefault="008451C4" w:rsidP="005F574E">
            <w:pPr>
              <w:ind w:right="82"/>
              <w:jc w:val="center"/>
              <w:rPr>
                <w:color w:val="000000" w:themeColor="text1"/>
              </w:rPr>
            </w:pPr>
            <w:r w:rsidRPr="00D11E23">
              <w:rPr>
                <w:color w:val="000000" w:themeColor="text1"/>
              </w:rPr>
              <w:t>1</w:t>
            </w:r>
          </w:p>
        </w:tc>
        <w:tc>
          <w:tcPr>
            <w:tcW w:w="3578" w:type="pct"/>
            <w:tcBorders>
              <w:top w:val="single" w:sz="12" w:space="0" w:color="auto"/>
              <w:left w:val="single" w:sz="4" w:space="0" w:color="auto"/>
            </w:tcBorders>
            <w:shd w:val="clear" w:color="auto" w:fill="auto"/>
            <w:vAlign w:val="center"/>
          </w:tcPr>
          <w:p w14:paraId="7B6C32C6" w14:textId="4DB0A197" w:rsidR="009E4F9E" w:rsidRPr="00A51CE3" w:rsidRDefault="009E4F9E" w:rsidP="00A51CE3">
            <w:permStart w:id="1803555109" w:edGrp="everyone"/>
            <w:permEnd w:id="1803555109"/>
          </w:p>
        </w:tc>
        <w:tc>
          <w:tcPr>
            <w:tcW w:w="367" w:type="pct"/>
            <w:tcBorders>
              <w:top w:val="nil"/>
              <w:left w:val="single" w:sz="12" w:space="0" w:color="auto"/>
              <w:bottom w:val="nil"/>
              <w:right w:val="nil"/>
            </w:tcBorders>
          </w:tcPr>
          <w:p w14:paraId="00E4C20E" w14:textId="77777777" w:rsidR="008451C4" w:rsidRDefault="008451C4" w:rsidP="005F574E">
            <w:pPr>
              <w:ind w:left="993" w:hanging="993"/>
            </w:pPr>
          </w:p>
        </w:tc>
      </w:tr>
      <w:tr w:rsidR="008451C4" w14:paraId="712F4CD1" w14:textId="77777777" w:rsidTr="00D11E23">
        <w:trPr>
          <w:trHeight w:val="794"/>
          <w:hidden/>
        </w:trPr>
        <w:tc>
          <w:tcPr>
            <w:tcW w:w="618" w:type="pct"/>
            <w:tcBorders>
              <w:top w:val="nil"/>
              <w:left w:val="nil"/>
              <w:bottom w:val="nil"/>
              <w:right w:val="single" w:sz="12" w:space="0" w:color="auto"/>
            </w:tcBorders>
          </w:tcPr>
          <w:p w14:paraId="7741CCBD" w14:textId="77777777" w:rsidR="008451C4" w:rsidRPr="00FE608E" w:rsidRDefault="008451C4" w:rsidP="005F574E">
            <w:pPr>
              <w:ind w:left="993" w:hanging="993"/>
              <w:jc w:val="center"/>
              <w:rPr>
                <w:vanish/>
              </w:rPr>
            </w:pPr>
          </w:p>
        </w:tc>
        <w:tc>
          <w:tcPr>
            <w:tcW w:w="437" w:type="pct"/>
            <w:tcBorders>
              <w:right w:val="single" w:sz="4" w:space="0" w:color="auto"/>
            </w:tcBorders>
            <w:shd w:val="clear" w:color="auto" w:fill="auto"/>
            <w:vAlign w:val="center"/>
          </w:tcPr>
          <w:p w14:paraId="32587947" w14:textId="77777777" w:rsidR="008451C4" w:rsidRPr="00D11E23" w:rsidRDefault="008451C4" w:rsidP="005F574E">
            <w:pPr>
              <w:ind w:right="82"/>
              <w:jc w:val="center"/>
              <w:rPr>
                <w:color w:val="000000" w:themeColor="text1"/>
              </w:rPr>
            </w:pPr>
            <w:r w:rsidRPr="00D11E23">
              <w:rPr>
                <w:color w:val="000000" w:themeColor="text1"/>
              </w:rPr>
              <w:t>2</w:t>
            </w:r>
          </w:p>
        </w:tc>
        <w:tc>
          <w:tcPr>
            <w:tcW w:w="3578" w:type="pct"/>
            <w:tcBorders>
              <w:left w:val="single" w:sz="4" w:space="0" w:color="auto"/>
            </w:tcBorders>
            <w:shd w:val="clear" w:color="auto" w:fill="auto"/>
            <w:vAlign w:val="center"/>
          </w:tcPr>
          <w:p w14:paraId="0F40FFF1" w14:textId="0C340795" w:rsidR="009E4F9E" w:rsidRPr="00A51CE3" w:rsidRDefault="009E4F9E" w:rsidP="00A51CE3">
            <w:permStart w:id="1490564661" w:edGrp="everyone"/>
            <w:permEnd w:id="1490564661"/>
          </w:p>
        </w:tc>
        <w:tc>
          <w:tcPr>
            <w:tcW w:w="367" w:type="pct"/>
            <w:tcBorders>
              <w:top w:val="nil"/>
              <w:left w:val="single" w:sz="12" w:space="0" w:color="auto"/>
              <w:bottom w:val="nil"/>
              <w:right w:val="nil"/>
            </w:tcBorders>
          </w:tcPr>
          <w:p w14:paraId="4BA76DE2" w14:textId="77777777" w:rsidR="008451C4" w:rsidRDefault="008451C4" w:rsidP="005F574E">
            <w:pPr>
              <w:ind w:left="993" w:hanging="993"/>
            </w:pPr>
          </w:p>
        </w:tc>
      </w:tr>
      <w:tr w:rsidR="008451C4" w14:paraId="59964EA7" w14:textId="77777777" w:rsidTr="00D11E23">
        <w:trPr>
          <w:trHeight w:val="794"/>
          <w:hidden/>
        </w:trPr>
        <w:tc>
          <w:tcPr>
            <w:tcW w:w="618" w:type="pct"/>
            <w:tcBorders>
              <w:top w:val="nil"/>
              <w:left w:val="nil"/>
              <w:bottom w:val="nil"/>
              <w:right w:val="single" w:sz="12" w:space="0" w:color="auto"/>
            </w:tcBorders>
          </w:tcPr>
          <w:p w14:paraId="3EA2E656" w14:textId="77777777" w:rsidR="008451C4" w:rsidRPr="00FE608E" w:rsidRDefault="008451C4" w:rsidP="005F574E">
            <w:pPr>
              <w:ind w:left="993" w:hanging="993"/>
              <w:jc w:val="center"/>
              <w:rPr>
                <w:vanish/>
              </w:rPr>
            </w:pPr>
          </w:p>
        </w:tc>
        <w:tc>
          <w:tcPr>
            <w:tcW w:w="437" w:type="pct"/>
            <w:tcBorders>
              <w:right w:val="single" w:sz="4" w:space="0" w:color="auto"/>
            </w:tcBorders>
            <w:shd w:val="clear" w:color="auto" w:fill="auto"/>
            <w:vAlign w:val="center"/>
          </w:tcPr>
          <w:p w14:paraId="0A6B4730" w14:textId="77777777" w:rsidR="008451C4" w:rsidRPr="00D11E23" w:rsidRDefault="008451C4" w:rsidP="005F574E">
            <w:pPr>
              <w:ind w:right="82"/>
              <w:jc w:val="center"/>
              <w:rPr>
                <w:color w:val="000000" w:themeColor="text1"/>
              </w:rPr>
            </w:pPr>
            <w:r w:rsidRPr="00D11E23">
              <w:rPr>
                <w:color w:val="000000" w:themeColor="text1"/>
              </w:rPr>
              <w:t>3</w:t>
            </w:r>
          </w:p>
        </w:tc>
        <w:tc>
          <w:tcPr>
            <w:tcW w:w="3578" w:type="pct"/>
            <w:tcBorders>
              <w:left w:val="single" w:sz="4" w:space="0" w:color="auto"/>
            </w:tcBorders>
            <w:shd w:val="clear" w:color="auto" w:fill="auto"/>
            <w:vAlign w:val="center"/>
          </w:tcPr>
          <w:p w14:paraId="41DE7F0C" w14:textId="43139DEB" w:rsidR="009E4F9E" w:rsidRPr="00A51CE3" w:rsidRDefault="009E4F9E" w:rsidP="00A51CE3">
            <w:permStart w:id="734225131" w:edGrp="everyone"/>
            <w:permEnd w:id="734225131"/>
          </w:p>
        </w:tc>
        <w:tc>
          <w:tcPr>
            <w:tcW w:w="367" w:type="pct"/>
            <w:tcBorders>
              <w:top w:val="nil"/>
              <w:left w:val="single" w:sz="12" w:space="0" w:color="auto"/>
              <w:bottom w:val="nil"/>
              <w:right w:val="nil"/>
            </w:tcBorders>
          </w:tcPr>
          <w:p w14:paraId="0FBCD078" w14:textId="77777777" w:rsidR="008451C4" w:rsidRDefault="008451C4" w:rsidP="005F574E">
            <w:pPr>
              <w:ind w:left="993" w:hanging="993"/>
            </w:pPr>
          </w:p>
        </w:tc>
      </w:tr>
      <w:tr w:rsidR="008451C4" w14:paraId="1F404156" w14:textId="77777777" w:rsidTr="00D11E23">
        <w:trPr>
          <w:trHeight w:val="794"/>
          <w:hidden/>
        </w:trPr>
        <w:tc>
          <w:tcPr>
            <w:tcW w:w="618" w:type="pct"/>
            <w:tcBorders>
              <w:top w:val="nil"/>
              <w:left w:val="nil"/>
              <w:bottom w:val="nil"/>
              <w:right w:val="single" w:sz="12" w:space="0" w:color="auto"/>
            </w:tcBorders>
          </w:tcPr>
          <w:p w14:paraId="76544C4F" w14:textId="77777777" w:rsidR="008451C4" w:rsidRPr="00FE608E" w:rsidRDefault="008451C4" w:rsidP="005F574E">
            <w:pPr>
              <w:ind w:left="993" w:hanging="993"/>
              <w:jc w:val="center"/>
              <w:rPr>
                <w:vanish/>
              </w:rPr>
            </w:pPr>
          </w:p>
        </w:tc>
        <w:tc>
          <w:tcPr>
            <w:tcW w:w="437" w:type="pct"/>
            <w:tcBorders>
              <w:right w:val="single" w:sz="4" w:space="0" w:color="auto"/>
            </w:tcBorders>
            <w:shd w:val="clear" w:color="auto" w:fill="auto"/>
            <w:vAlign w:val="center"/>
          </w:tcPr>
          <w:p w14:paraId="1B006544" w14:textId="77777777" w:rsidR="008451C4" w:rsidRPr="00D11E23" w:rsidRDefault="008451C4" w:rsidP="005F574E">
            <w:pPr>
              <w:ind w:right="82"/>
              <w:jc w:val="center"/>
              <w:rPr>
                <w:color w:val="000000" w:themeColor="text1"/>
              </w:rPr>
            </w:pPr>
            <w:r w:rsidRPr="00D11E23">
              <w:rPr>
                <w:color w:val="000000" w:themeColor="text1"/>
              </w:rPr>
              <w:t>4</w:t>
            </w:r>
          </w:p>
        </w:tc>
        <w:tc>
          <w:tcPr>
            <w:tcW w:w="3578" w:type="pct"/>
            <w:tcBorders>
              <w:left w:val="single" w:sz="4" w:space="0" w:color="auto"/>
            </w:tcBorders>
            <w:shd w:val="clear" w:color="auto" w:fill="auto"/>
            <w:vAlign w:val="center"/>
          </w:tcPr>
          <w:p w14:paraId="354FE704" w14:textId="629E2273" w:rsidR="009E4F9E" w:rsidRPr="00A51CE3" w:rsidRDefault="009E4F9E" w:rsidP="00A51CE3">
            <w:permStart w:id="1755917390" w:edGrp="everyone"/>
            <w:permEnd w:id="1755917390"/>
          </w:p>
        </w:tc>
        <w:tc>
          <w:tcPr>
            <w:tcW w:w="367" w:type="pct"/>
            <w:tcBorders>
              <w:top w:val="nil"/>
              <w:left w:val="single" w:sz="12" w:space="0" w:color="auto"/>
              <w:bottom w:val="nil"/>
              <w:right w:val="nil"/>
            </w:tcBorders>
          </w:tcPr>
          <w:p w14:paraId="555E5719" w14:textId="77777777" w:rsidR="008451C4" w:rsidRDefault="008451C4" w:rsidP="005F574E">
            <w:pPr>
              <w:ind w:left="993" w:hanging="993"/>
            </w:pPr>
          </w:p>
        </w:tc>
      </w:tr>
      <w:tr w:rsidR="008451C4" w14:paraId="7C6635F0" w14:textId="77777777" w:rsidTr="00D11E23">
        <w:trPr>
          <w:trHeight w:val="794"/>
          <w:hidden/>
        </w:trPr>
        <w:tc>
          <w:tcPr>
            <w:tcW w:w="618" w:type="pct"/>
            <w:tcBorders>
              <w:top w:val="nil"/>
              <w:left w:val="nil"/>
              <w:bottom w:val="nil"/>
              <w:right w:val="single" w:sz="12" w:space="0" w:color="auto"/>
            </w:tcBorders>
          </w:tcPr>
          <w:p w14:paraId="7F173F41" w14:textId="77777777" w:rsidR="008451C4" w:rsidRPr="00FE608E" w:rsidRDefault="008451C4" w:rsidP="005F574E">
            <w:pPr>
              <w:ind w:left="993" w:hanging="993"/>
              <w:jc w:val="center"/>
              <w:rPr>
                <w:vanish/>
              </w:rPr>
            </w:pPr>
          </w:p>
        </w:tc>
        <w:tc>
          <w:tcPr>
            <w:tcW w:w="437" w:type="pct"/>
            <w:tcBorders>
              <w:right w:val="single" w:sz="4" w:space="0" w:color="auto"/>
            </w:tcBorders>
            <w:shd w:val="clear" w:color="auto" w:fill="auto"/>
            <w:vAlign w:val="center"/>
          </w:tcPr>
          <w:p w14:paraId="39E2979A" w14:textId="77777777" w:rsidR="008451C4" w:rsidRPr="00D11E23" w:rsidRDefault="008451C4" w:rsidP="005F574E">
            <w:pPr>
              <w:ind w:right="82"/>
              <w:jc w:val="center"/>
              <w:rPr>
                <w:color w:val="000000" w:themeColor="text1"/>
              </w:rPr>
            </w:pPr>
            <w:r w:rsidRPr="00D11E23">
              <w:rPr>
                <w:color w:val="000000" w:themeColor="text1"/>
              </w:rPr>
              <w:t>5</w:t>
            </w:r>
          </w:p>
        </w:tc>
        <w:tc>
          <w:tcPr>
            <w:tcW w:w="3578" w:type="pct"/>
            <w:tcBorders>
              <w:left w:val="single" w:sz="4" w:space="0" w:color="auto"/>
            </w:tcBorders>
            <w:shd w:val="clear" w:color="auto" w:fill="auto"/>
            <w:vAlign w:val="center"/>
          </w:tcPr>
          <w:p w14:paraId="2E993D6C" w14:textId="679C8D10" w:rsidR="009E4F9E" w:rsidRPr="00A51CE3" w:rsidRDefault="009E4F9E" w:rsidP="00A51CE3">
            <w:permStart w:id="400901304" w:edGrp="everyone"/>
            <w:permEnd w:id="400901304"/>
          </w:p>
        </w:tc>
        <w:tc>
          <w:tcPr>
            <w:tcW w:w="367" w:type="pct"/>
            <w:tcBorders>
              <w:top w:val="nil"/>
              <w:left w:val="single" w:sz="12" w:space="0" w:color="auto"/>
              <w:bottom w:val="nil"/>
              <w:right w:val="nil"/>
            </w:tcBorders>
          </w:tcPr>
          <w:p w14:paraId="47D61EBE" w14:textId="77777777" w:rsidR="008451C4" w:rsidRDefault="008451C4" w:rsidP="005F574E">
            <w:pPr>
              <w:ind w:left="993" w:hanging="993"/>
            </w:pPr>
          </w:p>
        </w:tc>
      </w:tr>
      <w:tr w:rsidR="008451C4" w14:paraId="46F84E37" w14:textId="77777777" w:rsidTr="00D11E23">
        <w:trPr>
          <w:trHeight w:val="794"/>
          <w:hidden/>
        </w:trPr>
        <w:tc>
          <w:tcPr>
            <w:tcW w:w="618" w:type="pct"/>
            <w:tcBorders>
              <w:top w:val="nil"/>
              <w:left w:val="nil"/>
              <w:bottom w:val="nil"/>
              <w:right w:val="single" w:sz="12" w:space="0" w:color="auto"/>
            </w:tcBorders>
          </w:tcPr>
          <w:p w14:paraId="78302CFF" w14:textId="77777777" w:rsidR="008451C4" w:rsidRPr="00FE608E" w:rsidRDefault="008451C4" w:rsidP="005F574E">
            <w:pPr>
              <w:ind w:left="993" w:hanging="993"/>
              <w:jc w:val="center"/>
              <w:rPr>
                <w:vanish/>
              </w:rPr>
            </w:pPr>
          </w:p>
        </w:tc>
        <w:tc>
          <w:tcPr>
            <w:tcW w:w="437" w:type="pct"/>
            <w:tcBorders>
              <w:right w:val="single" w:sz="4" w:space="0" w:color="auto"/>
            </w:tcBorders>
            <w:shd w:val="clear" w:color="auto" w:fill="auto"/>
            <w:vAlign w:val="center"/>
          </w:tcPr>
          <w:p w14:paraId="6B3B39BB" w14:textId="77777777" w:rsidR="008451C4" w:rsidRPr="00D11E23" w:rsidRDefault="008451C4" w:rsidP="005F574E">
            <w:pPr>
              <w:ind w:right="82"/>
              <w:jc w:val="center"/>
              <w:rPr>
                <w:color w:val="000000" w:themeColor="text1"/>
              </w:rPr>
            </w:pPr>
            <w:r w:rsidRPr="00D11E23">
              <w:rPr>
                <w:color w:val="000000" w:themeColor="text1"/>
              </w:rPr>
              <w:t>6</w:t>
            </w:r>
          </w:p>
        </w:tc>
        <w:tc>
          <w:tcPr>
            <w:tcW w:w="3578" w:type="pct"/>
            <w:tcBorders>
              <w:left w:val="single" w:sz="4" w:space="0" w:color="auto"/>
            </w:tcBorders>
            <w:shd w:val="clear" w:color="auto" w:fill="auto"/>
            <w:vAlign w:val="center"/>
          </w:tcPr>
          <w:p w14:paraId="5A22A7F4" w14:textId="7BDC7F3E" w:rsidR="008451C4" w:rsidRPr="00A51CE3" w:rsidRDefault="008451C4" w:rsidP="00A51CE3">
            <w:permStart w:id="1471292663" w:edGrp="everyone"/>
            <w:permEnd w:id="1471292663"/>
          </w:p>
        </w:tc>
        <w:tc>
          <w:tcPr>
            <w:tcW w:w="367" w:type="pct"/>
            <w:tcBorders>
              <w:top w:val="nil"/>
              <w:left w:val="single" w:sz="12" w:space="0" w:color="auto"/>
              <w:bottom w:val="nil"/>
              <w:right w:val="nil"/>
            </w:tcBorders>
          </w:tcPr>
          <w:p w14:paraId="7E922091" w14:textId="77777777" w:rsidR="008451C4" w:rsidRDefault="008451C4" w:rsidP="005F574E">
            <w:pPr>
              <w:ind w:left="993" w:hanging="993"/>
            </w:pPr>
          </w:p>
        </w:tc>
      </w:tr>
      <w:tr w:rsidR="008451C4" w14:paraId="36E963EE" w14:textId="77777777" w:rsidTr="00D11E23">
        <w:trPr>
          <w:trHeight w:val="794"/>
          <w:hidden/>
        </w:trPr>
        <w:tc>
          <w:tcPr>
            <w:tcW w:w="618" w:type="pct"/>
            <w:tcBorders>
              <w:top w:val="nil"/>
              <w:left w:val="nil"/>
              <w:bottom w:val="nil"/>
              <w:right w:val="single" w:sz="12" w:space="0" w:color="auto"/>
            </w:tcBorders>
          </w:tcPr>
          <w:p w14:paraId="3EDD716B" w14:textId="77777777" w:rsidR="008451C4" w:rsidRPr="00FE608E" w:rsidRDefault="008451C4" w:rsidP="005F574E">
            <w:pPr>
              <w:ind w:left="993" w:hanging="993"/>
              <w:jc w:val="center"/>
              <w:rPr>
                <w:vanish/>
              </w:rPr>
            </w:pPr>
          </w:p>
        </w:tc>
        <w:tc>
          <w:tcPr>
            <w:tcW w:w="437" w:type="pct"/>
            <w:tcBorders>
              <w:right w:val="single" w:sz="4" w:space="0" w:color="auto"/>
            </w:tcBorders>
            <w:shd w:val="clear" w:color="auto" w:fill="auto"/>
            <w:vAlign w:val="center"/>
          </w:tcPr>
          <w:p w14:paraId="5054DCC1" w14:textId="77777777" w:rsidR="008451C4" w:rsidRPr="00D11E23" w:rsidRDefault="008451C4" w:rsidP="005F574E">
            <w:pPr>
              <w:ind w:right="82"/>
              <w:jc w:val="center"/>
              <w:rPr>
                <w:color w:val="000000" w:themeColor="text1"/>
              </w:rPr>
            </w:pPr>
            <w:r w:rsidRPr="00D11E23">
              <w:rPr>
                <w:color w:val="000000" w:themeColor="text1"/>
              </w:rPr>
              <w:t>7</w:t>
            </w:r>
          </w:p>
        </w:tc>
        <w:tc>
          <w:tcPr>
            <w:tcW w:w="3578" w:type="pct"/>
            <w:tcBorders>
              <w:left w:val="single" w:sz="4" w:space="0" w:color="auto"/>
            </w:tcBorders>
            <w:shd w:val="clear" w:color="auto" w:fill="auto"/>
            <w:vAlign w:val="center"/>
          </w:tcPr>
          <w:p w14:paraId="08B17A70" w14:textId="550A64F5" w:rsidR="009E4F9E" w:rsidRPr="00A51CE3" w:rsidRDefault="009E4F9E" w:rsidP="00A51CE3">
            <w:permStart w:id="1981307158" w:edGrp="everyone"/>
            <w:permEnd w:id="1981307158"/>
          </w:p>
        </w:tc>
        <w:tc>
          <w:tcPr>
            <w:tcW w:w="367" w:type="pct"/>
            <w:tcBorders>
              <w:top w:val="nil"/>
              <w:left w:val="single" w:sz="12" w:space="0" w:color="auto"/>
              <w:bottom w:val="nil"/>
              <w:right w:val="nil"/>
            </w:tcBorders>
          </w:tcPr>
          <w:p w14:paraId="1BB2D6DC" w14:textId="77777777" w:rsidR="008451C4" w:rsidRDefault="008451C4" w:rsidP="005F574E">
            <w:pPr>
              <w:ind w:left="993" w:hanging="993"/>
            </w:pPr>
          </w:p>
        </w:tc>
      </w:tr>
    </w:tbl>
    <w:p w14:paraId="32AB692B" w14:textId="77777777" w:rsidR="008451C4" w:rsidRDefault="008451C4" w:rsidP="008451C4">
      <w:pPr>
        <w:rPr>
          <w:rFonts w:ascii="Arial" w:hAnsi="Arial" w:cs="Arial"/>
          <w:sz w:val="22"/>
          <w:szCs w:val="22"/>
        </w:rPr>
      </w:pPr>
    </w:p>
    <w:p w14:paraId="74EE69F0" w14:textId="4492C233" w:rsidR="00D11E23" w:rsidRDefault="00D11E23">
      <w:pPr>
        <w:jc w:val="left"/>
        <w:rPr>
          <w:rFonts w:ascii="Arial" w:hAnsi="Arial" w:cs="Arial"/>
          <w:sz w:val="22"/>
          <w:szCs w:val="22"/>
        </w:rPr>
      </w:pPr>
      <w:r>
        <w:rPr>
          <w:rFonts w:ascii="Arial" w:hAnsi="Arial" w:cs="Arial"/>
          <w:sz w:val="22"/>
          <w:szCs w:val="22"/>
        </w:rPr>
        <w:br w:type="page"/>
      </w:r>
    </w:p>
    <w:p w14:paraId="79631BCA" w14:textId="320F281F" w:rsidR="008451C4" w:rsidRPr="00830749" w:rsidRDefault="00C94FD9" w:rsidP="00D11E23">
      <w:pPr>
        <w:pStyle w:val="11CSTCPLQuestionBullet"/>
        <w:ind w:left="709" w:hanging="709"/>
      </w:pPr>
      <w:bookmarkStart w:id="22" w:name="_Ref24114797"/>
      <w:r>
        <w:lastRenderedPageBreak/>
        <w:t xml:space="preserve">Identify four </w:t>
      </w:r>
      <w:r w:rsidR="00D11E23">
        <w:t xml:space="preserve">(4) </w:t>
      </w:r>
      <w:r>
        <w:t>different baselines that can be used in a project management plan.</w:t>
      </w:r>
      <w:bookmarkEnd w:id="22"/>
    </w:p>
    <w:p w14:paraId="6A2DFB1B" w14:textId="77777777" w:rsidR="008451C4" w:rsidRPr="00830749" w:rsidRDefault="008451C4" w:rsidP="008451C4">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312"/>
        <w:gridCol w:w="6109"/>
        <w:gridCol w:w="678"/>
      </w:tblGrid>
      <w:tr w:rsidR="008451C4" w14:paraId="75A0633C" w14:textId="77777777" w:rsidTr="00D11E23">
        <w:tc>
          <w:tcPr>
            <w:tcW w:w="618" w:type="pct"/>
            <w:tcBorders>
              <w:top w:val="nil"/>
              <w:left w:val="nil"/>
              <w:bottom w:val="nil"/>
              <w:right w:val="single" w:sz="12" w:space="0" w:color="auto"/>
            </w:tcBorders>
            <w:shd w:val="clear" w:color="auto" w:fill="auto"/>
          </w:tcPr>
          <w:p w14:paraId="01073C37" w14:textId="77777777" w:rsidR="008451C4" w:rsidRDefault="008451C4" w:rsidP="00D11E23">
            <w:pPr>
              <w:keepNext/>
              <w:ind w:left="993" w:hanging="993"/>
            </w:pPr>
            <w:r w:rsidRPr="001C4084">
              <w:rPr>
                <w:rFonts w:ascii="Arial" w:hAnsi="Arial" w:cs="Arial"/>
                <w:b/>
                <w:sz w:val="22"/>
                <w:szCs w:val="22"/>
              </w:rPr>
              <w:t>Answer</w:t>
            </w:r>
          </w:p>
        </w:tc>
        <w:tc>
          <w:tcPr>
            <w:tcW w:w="710" w:type="pct"/>
            <w:tcBorders>
              <w:top w:val="single" w:sz="12" w:space="0" w:color="auto"/>
              <w:bottom w:val="single" w:sz="12" w:space="0" w:color="auto"/>
              <w:right w:val="single" w:sz="4" w:space="0" w:color="auto"/>
            </w:tcBorders>
            <w:shd w:val="clear" w:color="auto" w:fill="C0C0C0"/>
            <w:vAlign w:val="center"/>
          </w:tcPr>
          <w:p w14:paraId="0D9DB1B2" w14:textId="26D1D1C7" w:rsidR="008451C4" w:rsidRDefault="00D11E23" w:rsidP="00D11E23">
            <w:pPr>
              <w:keepNext/>
              <w:ind w:left="993" w:right="82" w:hanging="993"/>
              <w:jc w:val="center"/>
            </w:pPr>
            <w:r>
              <w:t>Baseline</w:t>
            </w:r>
          </w:p>
        </w:tc>
        <w:tc>
          <w:tcPr>
            <w:tcW w:w="3305" w:type="pct"/>
            <w:tcBorders>
              <w:top w:val="single" w:sz="12" w:space="0" w:color="auto"/>
              <w:left w:val="single" w:sz="4" w:space="0" w:color="auto"/>
              <w:bottom w:val="single" w:sz="12" w:space="0" w:color="auto"/>
            </w:tcBorders>
            <w:shd w:val="clear" w:color="auto" w:fill="C0C0C0"/>
            <w:vAlign w:val="center"/>
          </w:tcPr>
          <w:p w14:paraId="75B6B77A" w14:textId="46B853BA" w:rsidR="008451C4" w:rsidRDefault="00D11E23" w:rsidP="00D11E23">
            <w:pPr>
              <w:keepNext/>
              <w:ind w:left="993" w:right="82" w:hanging="993"/>
              <w:jc w:val="center"/>
            </w:pPr>
            <w:r>
              <w:t>Description</w:t>
            </w:r>
          </w:p>
        </w:tc>
        <w:permStart w:id="1356021602" w:edGrp="everyone"/>
        <w:tc>
          <w:tcPr>
            <w:tcW w:w="367" w:type="pct"/>
            <w:tcBorders>
              <w:top w:val="nil"/>
              <w:left w:val="single" w:sz="12" w:space="0" w:color="auto"/>
              <w:bottom w:val="nil"/>
              <w:right w:val="nil"/>
            </w:tcBorders>
            <w:shd w:val="clear" w:color="auto" w:fill="auto"/>
          </w:tcPr>
          <w:p w14:paraId="7DA9C967" w14:textId="77777777" w:rsidR="008451C4" w:rsidRPr="00533511" w:rsidRDefault="00251DE9" w:rsidP="00D11E23">
            <w:pPr>
              <w:rPr>
                <w:rFonts w:ascii="Arial" w:hAnsi="Arial" w:cs="Arial"/>
                <w:sz w:val="44"/>
                <w:szCs w:val="44"/>
              </w:rPr>
            </w:pPr>
            <w:sdt>
              <w:sdtPr>
                <w:rPr>
                  <w:rFonts w:ascii="Arial" w:hAnsi="Arial" w:cs="Arial"/>
                  <w:sz w:val="44"/>
                  <w:szCs w:val="44"/>
                </w:rPr>
                <w:id w:val="1091742100"/>
                <w14:checkbox>
                  <w14:checked w14:val="0"/>
                  <w14:checkedState w14:val="00FE" w14:font="Wingdings"/>
                  <w14:uncheckedState w14:val="00A8" w14:font="Wingdings"/>
                </w14:checkbox>
              </w:sdtPr>
              <w:sdtEndPr/>
              <w:sdtContent>
                <w:r w:rsidR="008451C4">
                  <w:rPr>
                    <w:rFonts w:ascii="Arial" w:hAnsi="Arial" w:cs="Arial"/>
                    <w:sz w:val="44"/>
                    <w:szCs w:val="44"/>
                  </w:rPr>
                  <w:sym w:font="Wingdings" w:char="F0A8"/>
                </w:r>
              </w:sdtContent>
            </w:sdt>
            <w:permEnd w:id="1356021602"/>
          </w:p>
        </w:tc>
      </w:tr>
      <w:tr w:rsidR="008451C4" w14:paraId="28DF357C" w14:textId="77777777" w:rsidTr="00D11E23">
        <w:trPr>
          <w:trHeight w:val="737"/>
          <w:hidden/>
        </w:trPr>
        <w:tc>
          <w:tcPr>
            <w:tcW w:w="618" w:type="pct"/>
            <w:tcBorders>
              <w:top w:val="nil"/>
              <w:left w:val="nil"/>
              <w:bottom w:val="nil"/>
              <w:right w:val="single" w:sz="12" w:space="0" w:color="auto"/>
            </w:tcBorders>
          </w:tcPr>
          <w:p w14:paraId="250BE784" w14:textId="77777777" w:rsidR="008451C4" w:rsidRPr="00FE608E" w:rsidRDefault="008451C4" w:rsidP="00D11E23">
            <w:pPr>
              <w:ind w:left="993" w:hanging="993"/>
              <w:jc w:val="center"/>
              <w:rPr>
                <w:vanish/>
              </w:rPr>
            </w:pPr>
          </w:p>
        </w:tc>
        <w:tc>
          <w:tcPr>
            <w:tcW w:w="710" w:type="pct"/>
            <w:tcBorders>
              <w:top w:val="single" w:sz="12" w:space="0" w:color="auto"/>
              <w:right w:val="single" w:sz="4" w:space="0" w:color="auto"/>
            </w:tcBorders>
            <w:shd w:val="clear" w:color="auto" w:fill="auto"/>
            <w:vAlign w:val="center"/>
          </w:tcPr>
          <w:p w14:paraId="54BD6A06" w14:textId="77777777" w:rsidR="008451C4" w:rsidRPr="00D11E23" w:rsidRDefault="008451C4" w:rsidP="00D11E23">
            <w:pPr>
              <w:ind w:right="82"/>
              <w:jc w:val="center"/>
              <w:rPr>
                <w:color w:val="000000" w:themeColor="text1"/>
              </w:rPr>
            </w:pPr>
            <w:r w:rsidRPr="00D11E23">
              <w:rPr>
                <w:color w:val="000000" w:themeColor="text1"/>
              </w:rPr>
              <w:t>1</w:t>
            </w:r>
          </w:p>
        </w:tc>
        <w:tc>
          <w:tcPr>
            <w:tcW w:w="3305" w:type="pct"/>
            <w:tcBorders>
              <w:top w:val="single" w:sz="12" w:space="0" w:color="auto"/>
              <w:left w:val="single" w:sz="4" w:space="0" w:color="auto"/>
            </w:tcBorders>
            <w:shd w:val="clear" w:color="auto" w:fill="auto"/>
            <w:vAlign w:val="center"/>
          </w:tcPr>
          <w:p w14:paraId="0199556E" w14:textId="4FBA5618" w:rsidR="008451C4" w:rsidRPr="00A51CE3" w:rsidRDefault="008451C4" w:rsidP="00A51CE3">
            <w:permStart w:id="1143739768" w:edGrp="everyone"/>
            <w:permEnd w:id="1143739768"/>
          </w:p>
        </w:tc>
        <w:tc>
          <w:tcPr>
            <w:tcW w:w="367" w:type="pct"/>
            <w:tcBorders>
              <w:top w:val="nil"/>
              <w:left w:val="single" w:sz="12" w:space="0" w:color="auto"/>
              <w:bottom w:val="nil"/>
              <w:right w:val="nil"/>
            </w:tcBorders>
          </w:tcPr>
          <w:p w14:paraId="726F09FD" w14:textId="77777777" w:rsidR="008451C4" w:rsidRDefault="008451C4" w:rsidP="00D11E23">
            <w:pPr>
              <w:ind w:left="993" w:hanging="993"/>
            </w:pPr>
          </w:p>
        </w:tc>
      </w:tr>
      <w:tr w:rsidR="008451C4" w14:paraId="03FFA4BB" w14:textId="77777777" w:rsidTr="00D11E23">
        <w:trPr>
          <w:trHeight w:val="737"/>
          <w:hidden/>
        </w:trPr>
        <w:tc>
          <w:tcPr>
            <w:tcW w:w="618" w:type="pct"/>
            <w:tcBorders>
              <w:top w:val="nil"/>
              <w:left w:val="nil"/>
              <w:bottom w:val="nil"/>
              <w:right w:val="single" w:sz="12" w:space="0" w:color="auto"/>
            </w:tcBorders>
          </w:tcPr>
          <w:p w14:paraId="16139DC2" w14:textId="77777777" w:rsidR="008451C4" w:rsidRPr="00FE608E" w:rsidRDefault="008451C4" w:rsidP="00D11E23">
            <w:pPr>
              <w:ind w:left="993" w:hanging="993"/>
              <w:jc w:val="center"/>
              <w:rPr>
                <w:vanish/>
              </w:rPr>
            </w:pPr>
          </w:p>
        </w:tc>
        <w:tc>
          <w:tcPr>
            <w:tcW w:w="710" w:type="pct"/>
            <w:tcBorders>
              <w:right w:val="single" w:sz="4" w:space="0" w:color="auto"/>
            </w:tcBorders>
            <w:shd w:val="clear" w:color="auto" w:fill="auto"/>
            <w:vAlign w:val="center"/>
          </w:tcPr>
          <w:p w14:paraId="0997C870" w14:textId="77777777" w:rsidR="008451C4" w:rsidRPr="00D11E23" w:rsidRDefault="008451C4" w:rsidP="00D11E23">
            <w:pPr>
              <w:ind w:right="82"/>
              <w:jc w:val="center"/>
              <w:rPr>
                <w:color w:val="000000" w:themeColor="text1"/>
              </w:rPr>
            </w:pPr>
            <w:r w:rsidRPr="00D11E23">
              <w:rPr>
                <w:color w:val="000000" w:themeColor="text1"/>
              </w:rPr>
              <w:t>2</w:t>
            </w:r>
          </w:p>
        </w:tc>
        <w:tc>
          <w:tcPr>
            <w:tcW w:w="3305" w:type="pct"/>
            <w:tcBorders>
              <w:left w:val="single" w:sz="4" w:space="0" w:color="auto"/>
            </w:tcBorders>
            <w:shd w:val="clear" w:color="auto" w:fill="auto"/>
            <w:vAlign w:val="center"/>
          </w:tcPr>
          <w:p w14:paraId="1EF12391" w14:textId="3A85C3BD" w:rsidR="008451C4" w:rsidRPr="00A51CE3" w:rsidRDefault="008451C4" w:rsidP="00A51CE3">
            <w:permStart w:id="1344953124" w:edGrp="everyone"/>
            <w:permEnd w:id="1344953124"/>
          </w:p>
        </w:tc>
        <w:tc>
          <w:tcPr>
            <w:tcW w:w="367" w:type="pct"/>
            <w:tcBorders>
              <w:top w:val="nil"/>
              <w:left w:val="single" w:sz="12" w:space="0" w:color="auto"/>
              <w:bottom w:val="nil"/>
              <w:right w:val="nil"/>
            </w:tcBorders>
          </w:tcPr>
          <w:p w14:paraId="23EE31F7" w14:textId="77777777" w:rsidR="008451C4" w:rsidRDefault="008451C4" w:rsidP="00D11E23">
            <w:pPr>
              <w:ind w:left="993" w:hanging="993"/>
            </w:pPr>
          </w:p>
        </w:tc>
      </w:tr>
      <w:tr w:rsidR="008451C4" w14:paraId="461B7FAE" w14:textId="77777777" w:rsidTr="00D11E23">
        <w:trPr>
          <w:trHeight w:val="737"/>
          <w:hidden/>
        </w:trPr>
        <w:tc>
          <w:tcPr>
            <w:tcW w:w="618" w:type="pct"/>
            <w:tcBorders>
              <w:top w:val="nil"/>
              <w:left w:val="nil"/>
              <w:bottom w:val="nil"/>
              <w:right w:val="single" w:sz="12" w:space="0" w:color="auto"/>
            </w:tcBorders>
          </w:tcPr>
          <w:p w14:paraId="015F3ECD" w14:textId="77777777" w:rsidR="008451C4" w:rsidRPr="00FE608E" w:rsidRDefault="008451C4" w:rsidP="00D11E23">
            <w:pPr>
              <w:ind w:left="993" w:hanging="993"/>
              <w:jc w:val="center"/>
              <w:rPr>
                <w:vanish/>
              </w:rPr>
            </w:pPr>
          </w:p>
        </w:tc>
        <w:tc>
          <w:tcPr>
            <w:tcW w:w="710" w:type="pct"/>
            <w:tcBorders>
              <w:right w:val="single" w:sz="4" w:space="0" w:color="auto"/>
            </w:tcBorders>
            <w:shd w:val="clear" w:color="auto" w:fill="auto"/>
            <w:vAlign w:val="center"/>
          </w:tcPr>
          <w:p w14:paraId="3DF90009" w14:textId="77777777" w:rsidR="008451C4" w:rsidRPr="00D11E23" w:rsidRDefault="008451C4" w:rsidP="00D11E23">
            <w:pPr>
              <w:ind w:right="82"/>
              <w:jc w:val="center"/>
              <w:rPr>
                <w:color w:val="000000" w:themeColor="text1"/>
              </w:rPr>
            </w:pPr>
            <w:r w:rsidRPr="00D11E23">
              <w:rPr>
                <w:color w:val="000000" w:themeColor="text1"/>
              </w:rPr>
              <w:t>3</w:t>
            </w:r>
          </w:p>
        </w:tc>
        <w:tc>
          <w:tcPr>
            <w:tcW w:w="3305" w:type="pct"/>
            <w:tcBorders>
              <w:left w:val="single" w:sz="4" w:space="0" w:color="auto"/>
            </w:tcBorders>
            <w:shd w:val="clear" w:color="auto" w:fill="auto"/>
            <w:vAlign w:val="center"/>
          </w:tcPr>
          <w:p w14:paraId="148330A4" w14:textId="38B30E84" w:rsidR="008451C4" w:rsidRPr="00A51CE3" w:rsidRDefault="008451C4" w:rsidP="00A51CE3">
            <w:permStart w:id="957576908" w:edGrp="everyone"/>
            <w:permEnd w:id="957576908"/>
          </w:p>
        </w:tc>
        <w:tc>
          <w:tcPr>
            <w:tcW w:w="367" w:type="pct"/>
            <w:tcBorders>
              <w:top w:val="nil"/>
              <w:left w:val="single" w:sz="12" w:space="0" w:color="auto"/>
              <w:bottom w:val="nil"/>
              <w:right w:val="nil"/>
            </w:tcBorders>
          </w:tcPr>
          <w:p w14:paraId="07EDBA94" w14:textId="77777777" w:rsidR="008451C4" w:rsidRDefault="008451C4" w:rsidP="00D11E23">
            <w:pPr>
              <w:ind w:left="993" w:hanging="993"/>
            </w:pPr>
          </w:p>
        </w:tc>
      </w:tr>
      <w:tr w:rsidR="008451C4" w14:paraId="71DA8FDF" w14:textId="77777777" w:rsidTr="00D11E23">
        <w:trPr>
          <w:trHeight w:val="737"/>
          <w:hidden/>
        </w:trPr>
        <w:tc>
          <w:tcPr>
            <w:tcW w:w="618" w:type="pct"/>
            <w:tcBorders>
              <w:top w:val="nil"/>
              <w:left w:val="nil"/>
              <w:bottom w:val="nil"/>
              <w:right w:val="single" w:sz="12" w:space="0" w:color="auto"/>
            </w:tcBorders>
          </w:tcPr>
          <w:p w14:paraId="27FE0DBB" w14:textId="77777777" w:rsidR="008451C4" w:rsidRPr="00FE608E" w:rsidRDefault="008451C4" w:rsidP="00D11E23">
            <w:pPr>
              <w:ind w:left="993" w:hanging="993"/>
              <w:jc w:val="center"/>
              <w:rPr>
                <w:vanish/>
              </w:rPr>
            </w:pPr>
          </w:p>
        </w:tc>
        <w:tc>
          <w:tcPr>
            <w:tcW w:w="710" w:type="pct"/>
            <w:tcBorders>
              <w:right w:val="single" w:sz="4" w:space="0" w:color="auto"/>
            </w:tcBorders>
            <w:shd w:val="clear" w:color="auto" w:fill="auto"/>
            <w:vAlign w:val="center"/>
          </w:tcPr>
          <w:p w14:paraId="58617867" w14:textId="77777777" w:rsidR="008451C4" w:rsidRPr="00D11E23" w:rsidRDefault="008451C4" w:rsidP="00D11E23">
            <w:pPr>
              <w:ind w:right="82"/>
              <w:jc w:val="center"/>
              <w:rPr>
                <w:color w:val="000000" w:themeColor="text1"/>
              </w:rPr>
            </w:pPr>
            <w:r w:rsidRPr="00D11E23">
              <w:rPr>
                <w:color w:val="000000" w:themeColor="text1"/>
              </w:rPr>
              <w:t>4</w:t>
            </w:r>
          </w:p>
        </w:tc>
        <w:tc>
          <w:tcPr>
            <w:tcW w:w="3305" w:type="pct"/>
            <w:tcBorders>
              <w:left w:val="single" w:sz="4" w:space="0" w:color="auto"/>
            </w:tcBorders>
            <w:shd w:val="clear" w:color="auto" w:fill="auto"/>
            <w:vAlign w:val="center"/>
          </w:tcPr>
          <w:p w14:paraId="2E54ED79" w14:textId="4840A429" w:rsidR="008451C4" w:rsidRPr="00A51CE3" w:rsidRDefault="008451C4" w:rsidP="00A51CE3">
            <w:permStart w:id="1942387739" w:edGrp="everyone"/>
            <w:permEnd w:id="1942387739"/>
          </w:p>
        </w:tc>
        <w:tc>
          <w:tcPr>
            <w:tcW w:w="367" w:type="pct"/>
            <w:tcBorders>
              <w:top w:val="nil"/>
              <w:left w:val="single" w:sz="12" w:space="0" w:color="auto"/>
              <w:bottom w:val="nil"/>
              <w:right w:val="nil"/>
            </w:tcBorders>
          </w:tcPr>
          <w:p w14:paraId="0B26FD92" w14:textId="77777777" w:rsidR="008451C4" w:rsidRDefault="008451C4" w:rsidP="00D11E23">
            <w:pPr>
              <w:ind w:left="993" w:hanging="993"/>
            </w:pPr>
          </w:p>
        </w:tc>
      </w:tr>
    </w:tbl>
    <w:p w14:paraId="68CE42F0" w14:textId="77777777" w:rsidR="008451C4" w:rsidRDefault="008451C4" w:rsidP="008451C4">
      <w:pPr>
        <w:rPr>
          <w:rFonts w:ascii="Arial" w:hAnsi="Arial" w:cs="Arial"/>
          <w:sz w:val="22"/>
          <w:szCs w:val="22"/>
        </w:rPr>
      </w:pPr>
    </w:p>
    <w:p w14:paraId="4BEAE4CD" w14:textId="77777777" w:rsidR="005D0E9C" w:rsidRPr="00830749" w:rsidRDefault="005D0E9C" w:rsidP="005D0E9C">
      <w:pPr>
        <w:ind w:right="-24"/>
        <w:rPr>
          <w:rFonts w:ascii="Arial" w:hAnsi="Arial" w:cs="Arial"/>
          <w:sz w:val="22"/>
          <w:szCs w:val="22"/>
        </w:rPr>
      </w:pPr>
    </w:p>
    <w:p w14:paraId="0D5870BB" w14:textId="65BF8919" w:rsidR="005D0E9C" w:rsidRPr="00830749" w:rsidRDefault="005D0E9C" w:rsidP="00D11E23">
      <w:pPr>
        <w:pStyle w:val="11CSTCPLQuestionBullet"/>
        <w:ind w:left="709" w:hanging="709"/>
      </w:pPr>
      <w:bookmarkStart w:id="23" w:name="_Ref24114799"/>
      <w:r>
        <w:t xml:space="preserve">List three </w:t>
      </w:r>
      <w:r w:rsidR="00D11E23">
        <w:t xml:space="preserve">(3) </w:t>
      </w:r>
      <w:r>
        <w:t xml:space="preserve">additional components of a project management plan </w:t>
      </w:r>
      <w:r w:rsidR="00D11E23">
        <w:t>(</w:t>
      </w:r>
      <w:r>
        <w:t>apart from subsidiary management plans and baselines</w:t>
      </w:r>
      <w:r w:rsidR="00D11E23">
        <w:t>)</w:t>
      </w:r>
      <w:r>
        <w:t>.</w:t>
      </w:r>
      <w:bookmarkEnd w:id="23"/>
    </w:p>
    <w:p w14:paraId="14E96AC3" w14:textId="77777777" w:rsidR="005D0E9C" w:rsidRPr="00830749" w:rsidRDefault="005D0E9C" w:rsidP="005D0E9C">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1"/>
        <w:gridCol w:w="1316"/>
        <w:gridCol w:w="6108"/>
        <w:gridCol w:w="677"/>
      </w:tblGrid>
      <w:tr w:rsidR="005D0E9C" w14:paraId="086A5B88" w14:textId="77777777" w:rsidTr="00D11E23">
        <w:tc>
          <w:tcPr>
            <w:tcW w:w="618" w:type="pct"/>
            <w:tcBorders>
              <w:top w:val="nil"/>
              <w:left w:val="nil"/>
              <w:bottom w:val="nil"/>
              <w:right w:val="single" w:sz="12" w:space="0" w:color="auto"/>
            </w:tcBorders>
            <w:shd w:val="clear" w:color="auto" w:fill="auto"/>
          </w:tcPr>
          <w:p w14:paraId="59B1707D" w14:textId="77777777" w:rsidR="005D0E9C" w:rsidRDefault="005D0E9C" w:rsidP="00D11E23">
            <w:pPr>
              <w:keepNext/>
              <w:ind w:left="993" w:hanging="993"/>
            </w:pPr>
            <w:r w:rsidRPr="001C4084">
              <w:rPr>
                <w:rFonts w:ascii="Arial" w:hAnsi="Arial" w:cs="Arial"/>
                <w:b/>
                <w:sz w:val="22"/>
                <w:szCs w:val="22"/>
              </w:rPr>
              <w:t>Answer</w:t>
            </w:r>
          </w:p>
        </w:tc>
        <w:tc>
          <w:tcPr>
            <w:tcW w:w="710" w:type="pct"/>
            <w:tcBorders>
              <w:top w:val="single" w:sz="12" w:space="0" w:color="auto"/>
              <w:bottom w:val="single" w:sz="12" w:space="0" w:color="auto"/>
              <w:right w:val="single" w:sz="4" w:space="0" w:color="auto"/>
            </w:tcBorders>
            <w:shd w:val="clear" w:color="auto" w:fill="C0C0C0"/>
            <w:vAlign w:val="center"/>
          </w:tcPr>
          <w:p w14:paraId="0735475A" w14:textId="7B5EE06C" w:rsidR="005D0E9C" w:rsidRDefault="00D11E23" w:rsidP="00D11E23">
            <w:pPr>
              <w:keepNext/>
              <w:ind w:left="993" w:right="82" w:hanging="993"/>
              <w:jc w:val="center"/>
            </w:pPr>
            <w:r>
              <w:t>Component</w:t>
            </w:r>
          </w:p>
        </w:tc>
        <w:tc>
          <w:tcPr>
            <w:tcW w:w="3305" w:type="pct"/>
            <w:tcBorders>
              <w:top w:val="single" w:sz="12" w:space="0" w:color="auto"/>
              <w:left w:val="single" w:sz="4" w:space="0" w:color="auto"/>
              <w:bottom w:val="single" w:sz="12" w:space="0" w:color="auto"/>
            </w:tcBorders>
            <w:shd w:val="clear" w:color="auto" w:fill="C0C0C0"/>
            <w:vAlign w:val="center"/>
          </w:tcPr>
          <w:p w14:paraId="21FEF64E" w14:textId="6AFA972B" w:rsidR="005D0E9C" w:rsidRDefault="00D11E23" w:rsidP="00D11E23">
            <w:pPr>
              <w:keepNext/>
              <w:ind w:left="993" w:right="82" w:hanging="993"/>
              <w:jc w:val="center"/>
            </w:pPr>
            <w:r>
              <w:t>Description</w:t>
            </w:r>
          </w:p>
        </w:tc>
        <w:permStart w:id="656018129" w:edGrp="everyone"/>
        <w:tc>
          <w:tcPr>
            <w:tcW w:w="367" w:type="pct"/>
            <w:tcBorders>
              <w:top w:val="nil"/>
              <w:left w:val="single" w:sz="12" w:space="0" w:color="auto"/>
              <w:bottom w:val="nil"/>
              <w:right w:val="nil"/>
            </w:tcBorders>
            <w:shd w:val="clear" w:color="auto" w:fill="auto"/>
          </w:tcPr>
          <w:p w14:paraId="4D3BC110" w14:textId="77777777" w:rsidR="005D0E9C" w:rsidRPr="00533511" w:rsidRDefault="00251DE9" w:rsidP="00D11E23">
            <w:pPr>
              <w:rPr>
                <w:rFonts w:ascii="Arial" w:hAnsi="Arial" w:cs="Arial"/>
                <w:sz w:val="44"/>
                <w:szCs w:val="44"/>
              </w:rPr>
            </w:pPr>
            <w:sdt>
              <w:sdtPr>
                <w:rPr>
                  <w:rFonts w:ascii="Arial" w:hAnsi="Arial" w:cs="Arial"/>
                  <w:sz w:val="44"/>
                  <w:szCs w:val="44"/>
                </w:rPr>
                <w:id w:val="845741655"/>
                <w14:checkbox>
                  <w14:checked w14:val="0"/>
                  <w14:checkedState w14:val="00FE" w14:font="Wingdings"/>
                  <w14:uncheckedState w14:val="00A8" w14:font="Wingdings"/>
                </w14:checkbox>
              </w:sdtPr>
              <w:sdtEndPr/>
              <w:sdtContent>
                <w:r w:rsidR="005D0E9C">
                  <w:rPr>
                    <w:rFonts w:ascii="Arial" w:hAnsi="Arial" w:cs="Arial"/>
                    <w:sz w:val="44"/>
                    <w:szCs w:val="44"/>
                  </w:rPr>
                  <w:sym w:font="Wingdings" w:char="F0A8"/>
                </w:r>
              </w:sdtContent>
            </w:sdt>
            <w:permEnd w:id="656018129"/>
          </w:p>
        </w:tc>
      </w:tr>
      <w:tr w:rsidR="005D0E9C" w14:paraId="70A222B7" w14:textId="77777777" w:rsidTr="00D11E23">
        <w:trPr>
          <w:trHeight w:val="737"/>
          <w:hidden/>
        </w:trPr>
        <w:tc>
          <w:tcPr>
            <w:tcW w:w="618" w:type="pct"/>
            <w:tcBorders>
              <w:top w:val="nil"/>
              <w:left w:val="nil"/>
              <w:bottom w:val="nil"/>
              <w:right w:val="single" w:sz="12" w:space="0" w:color="auto"/>
            </w:tcBorders>
          </w:tcPr>
          <w:p w14:paraId="73462647" w14:textId="77777777" w:rsidR="005D0E9C" w:rsidRPr="00FE608E" w:rsidRDefault="005D0E9C" w:rsidP="00D11E23">
            <w:pPr>
              <w:ind w:left="993" w:hanging="993"/>
              <w:jc w:val="center"/>
              <w:rPr>
                <w:vanish/>
              </w:rPr>
            </w:pPr>
          </w:p>
        </w:tc>
        <w:tc>
          <w:tcPr>
            <w:tcW w:w="710" w:type="pct"/>
            <w:tcBorders>
              <w:top w:val="single" w:sz="12" w:space="0" w:color="auto"/>
              <w:right w:val="single" w:sz="4" w:space="0" w:color="auto"/>
            </w:tcBorders>
            <w:shd w:val="clear" w:color="auto" w:fill="auto"/>
            <w:vAlign w:val="center"/>
          </w:tcPr>
          <w:p w14:paraId="653762A2" w14:textId="77777777" w:rsidR="005D0E9C" w:rsidRPr="00F609E6" w:rsidRDefault="005D0E9C" w:rsidP="00D11E23">
            <w:pPr>
              <w:ind w:right="82"/>
              <w:jc w:val="center"/>
              <w:rPr>
                <w:color w:val="000000" w:themeColor="text1"/>
              </w:rPr>
            </w:pPr>
            <w:r w:rsidRPr="00F609E6">
              <w:rPr>
                <w:color w:val="000000" w:themeColor="text1"/>
              </w:rPr>
              <w:t>1</w:t>
            </w:r>
          </w:p>
        </w:tc>
        <w:tc>
          <w:tcPr>
            <w:tcW w:w="3305" w:type="pct"/>
            <w:tcBorders>
              <w:top w:val="single" w:sz="12" w:space="0" w:color="auto"/>
              <w:left w:val="single" w:sz="4" w:space="0" w:color="auto"/>
            </w:tcBorders>
            <w:shd w:val="clear" w:color="auto" w:fill="auto"/>
            <w:vAlign w:val="center"/>
          </w:tcPr>
          <w:p w14:paraId="776A453E" w14:textId="586A36C5" w:rsidR="005D0E9C" w:rsidRPr="00A51CE3" w:rsidRDefault="005D0E9C" w:rsidP="00A51CE3">
            <w:permStart w:id="1763716194" w:edGrp="everyone"/>
            <w:permEnd w:id="1763716194"/>
          </w:p>
        </w:tc>
        <w:tc>
          <w:tcPr>
            <w:tcW w:w="367" w:type="pct"/>
            <w:tcBorders>
              <w:top w:val="nil"/>
              <w:left w:val="single" w:sz="12" w:space="0" w:color="auto"/>
              <w:bottom w:val="nil"/>
              <w:right w:val="nil"/>
            </w:tcBorders>
          </w:tcPr>
          <w:p w14:paraId="42EF47CC" w14:textId="77777777" w:rsidR="005D0E9C" w:rsidRDefault="005D0E9C" w:rsidP="00D11E23">
            <w:pPr>
              <w:ind w:left="993" w:hanging="993"/>
            </w:pPr>
          </w:p>
        </w:tc>
      </w:tr>
      <w:tr w:rsidR="005D0E9C" w14:paraId="353BE000" w14:textId="77777777" w:rsidTr="00D11E23">
        <w:trPr>
          <w:trHeight w:val="737"/>
          <w:hidden/>
        </w:trPr>
        <w:tc>
          <w:tcPr>
            <w:tcW w:w="618" w:type="pct"/>
            <w:tcBorders>
              <w:top w:val="nil"/>
              <w:left w:val="nil"/>
              <w:bottom w:val="nil"/>
              <w:right w:val="single" w:sz="12" w:space="0" w:color="auto"/>
            </w:tcBorders>
          </w:tcPr>
          <w:p w14:paraId="171ABCDF" w14:textId="77777777" w:rsidR="005D0E9C" w:rsidRPr="00FE608E" w:rsidRDefault="005D0E9C" w:rsidP="00D11E23">
            <w:pPr>
              <w:ind w:left="993" w:hanging="993"/>
              <w:jc w:val="center"/>
              <w:rPr>
                <w:vanish/>
              </w:rPr>
            </w:pPr>
          </w:p>
        </w:tc>
        <w:tc>
          <w:tcPr>
            <w:tcW w:w="710" w:type="pct"/>
            <w:tcBorders>
              <w:right w:val="single" w:sz="4" w:space="0" w:color="auto"/>
            </w:tcBorders>
            <w:shd w:val="clear" w:color="auto" w:fill="auto"/>
            <w:vAlign w:val="center"/>
          </w:tcPr>
          <w:p w14:paraId="77CC6A2F" w14:textId="77777777" w:rsidR="005D0E9C" w:rsidRPr="00F609E6" w:rsidRDefault="005D0E9C" w:rsidP="00D11E23">
            <w:pPr>
              <w:ind w:right="82"/>
              <w:jc w:val="center"/>
              <w:rPr>
                <w:color w:val="000000" w:themeColor="text1"/>
              </w:rPr>
            </w:pPr>
            <w:r w:rsidRPr="00F609E6">
              <w:rPr>
                <w:color w:val="000000" w:themeColor="text1"/>
              </w:rPr>
              <w:t>2</w:t>
            </w:r>
          </w:p>
        </w:tc>
        <w:tc>
          <w:tcPr>
            <w:tcW w:w="3305" w:type="pct"/>
            <w:tcBorders>
              <w:left w:val="single" w:sz="4" w:space="0" w:color="auto"/>
            </w:tcBorders>
            <w:shd w:val="clear" w:color="auto" w:fill="auto"/>
            <w:vAlign w:val="center"/>
          </w:tcPr>
          <w:p w14:paraId="7B1BCA9A" w14:textId="7DC3FAEE" w:rsidR="005D0E9C" w:rsidRPr="00A51CE3" w:rsidRDefault="005D0E9C" w:rsidP="00A51CE3">
            <w:permStart w:id="1416430600" w:edGrp="everyone"/>
            <w:permEnd w:id="1416430600"/>
          </w:p>
        </w:tc>
        <w:tc>
          <w:tcPr>
            <w:tcW w:w="367" w:type="pct"/>
            <w:tcBorders>
              <w:top w:val="nil"/>
              <w:left w:val="single" w:sz="12" w:space="0" w:color="auto"/>
              <w:bottom w:val="nil"/>
              <w:right w:val="nil"/>
            </w:tcBorders>
          </w:tcPr>
          <w:p w14:paraId="7438770B" w14:textId="77777777" w:rsidR="005D0E9C" w:rsidRDefault="005D0E9C" w:rsidP="00D11E23">
            <w:pPr>
              <w:ind w:left="993" w:hanging="993"/>
            </w:pPr>
          </w:p>
        </w:tc>
      </w:tr>
      <w:tr w:rsidR="005D0E9C" w14:paraId="2E85208E" w14:textId="77777777" w:rsidTr="00D11E23">
        <w:trPr>
          <w:trHeight w:val="737"/>
          <w:hidden/>
        </w:trPr>
        <w:tc>
          <w:tcPr>
            <w:tcW w:w="618" w:type="pct"/>
            <w:tcBorders>
              <w:top w:val="nil"/>
              <w:left w:val="nil"/>
              <w:bottom w:val="nil"/>
              <w:right w:val="single" w:sz="12" w:space="0" w:color="auto"/>
            </w:tcBorders>
          </w:tcPr>
          <w:p w14:paraId="550D3558" w14:textId="77777777" w:rsidR="005D0E9C" w:rsidRPr="00FE608E" w:rsidRDefault="005D0E9C" w:rsidP="00D11E23">
            <w:pPr>
              <w:ind w:left="993" w:hanging="993"/>
              <w:jc w:val="center"/>
              <w:rPr>
                <w:vanish/>
              </w:rPr>
            </w:pPr>
          </w:p>
        </w:tc>
        <w:tc>
          <w:tcPr>
            <w:tcW w:w="710" w:type="pct"/>
            <w:tcBorders>
              <w:right w:val="single" w:sz="4" w:space="0" w:color="auto"/>
            </w:tcBorders>
            <w:shd w:val="clear" w:color="auto" w:fill="auto"/>
            <w:vAlign w:val="center"/>
          </w:tcPr>
          <w:p w14:paraId="76C44689" w14:textId="77777777" w:rsidR="005D0E9C" w:rsidRPr="00F609E6" w:rsidRDefault="005D0E9C" w:rsidP="00D11E23">
            <w:pPr>
              <w:ind w:right="82"/>
              <w:jc w:val="center"/>
              <w:rPr>
                <w:color w:val="000000" w:themeColor="text1"/>
              </w:rPr>
            </w:pPr>
            <w:r w:rsidRPr="00F609E6">
              <w:rPr>
                <w:color w:val="000000" w:themeColor="text1"/>
              </w:rPr>
              <w:t>3</w:t>
            </w:r>
          </w:p>
        </w:tc>
        <w:tc>
          <w:tcPr>
            <w:tcW w:w="3305" w:type="pct"/>
            <w:tcBorders>
              <w:left w:val="single" w:sz="4" w:space="0" w:color="auto"/>
            </w:tcBorders>
            <w:shd w:val="clear" w:color="auto" w:fill="auto"/>
            <w:vAlign w:val="center"/>
          </w:tcPr>
          <w:p w14:paraId="4EF188B5" w14:textId="627E74B8" w:rsidR="005D0E9C" w:rsidRPr="00A51CE3" w:rsidRDefault="005D0E9C" w:rsidP="00A51CE3">
            <w:permStart w:id="827731541" w:edGrp="everyone"/>
            <w:permEnd w:id="827731541"/>
          </w:p>
        </w:tc>
        <w:tc>
          <w:tcPr>
            <w:tcW w:w="367" w:type="pct"/>
            <w:tcBorders>
              <w:top w:val="nil"/>
              <w:left w:val="single" w:sz="12" w:space="0" w:color="auto"/>
              <w:bottom w:val="nil"/>
              <w:right w:val="nil"/>
            </w:tcBorders>
          </w:tcPr>
          <w:p w14:paraId="23166DF5" w14:textId="77777777" w:rsidR="005D0E9C" w:rsidRDefault="005D0E9C" w:rsidP="00D11E23">
            <w:pPr>
              <w:ind w:left="993" w:hanging="993"/>
            </w:pPr>
          </w:p>
        </w:tc>
      </w:tr>
    </w:tbl>
    <w:p w14:paraId="443EA52D" w14:textId="77777777" w:rsidR="005D0E9C" w:rsidRDefault="005D0E9C" w:rsidP="005D0E9C">
      <w:pPr>
        <w:rPr>
          <w:rFonts w:ascii="Arial" w:hAnsi="Arial" w:cs="Arial"/>
          <w:sz w:val="22"/>
          <w:szCs w:val="22"/>
        </w:rPr>
      </w:pPr>
    </w:p>
    <w:p w14:paraId="32539507" w14:textId="77777777" w:rsidR="00B44A38" w:rsidRPr="00830749" w:rsidRDefault="00B44A38" w:rsidP="00B44A38">
      <w:pPr>
        <w:ind w:right="-24"/>
        <w:rPr>
          <w:rFonts w:ascii="Arial" w:hAnsi="Arial" w:cs="Arial"/>
          <w:sz w:val="22"/>
          <w:szCs w:val="22"/>
        </w:rPr>
      </w:pPr>
    </w:p>
    <w:p w14:paraId="4B88F3AD" w14:textId="77777777" w:rsidR="00B44A38" w:rsidRPr="00830749" w:rsidRDefault="00B44A38" w:rsidP="00D11E23">
      <w:pPr>
        <w:pStyle w:val="11CSTCPLQuestionBullet"/>
        <w:ind w:left="709" w:hanging="709"/>
      </w:pPr>
      <w:bookmarkStart w:id="24" w:name="_Ref24367060"/>
      <w:r>
        <w:t>Explain three (3) purposes of the project kick-off meeting in gaining approval and commitment from project stakeholders and project authorities to the project management plan.</w:t>
      </w:r>
      <w:bookmarkEnd w:id="24"/>
    </w:p>
    <w:p w14:paraId="5FF90E49" w14:textId="77777777" w:rsidR="00B44A38" w:rsidRPr="00830749" w:rsidRDefault="00B44A38" w:rsidP="00B44A38">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318"/>
        <w:gridCol w:w="6103"/>
        <w:gridCol w:w="678"/>
      </w:tblGrid>
      <w:tr w:rsidR="00B44A38" w14:paraId="4C136215" w14:textId="77777777" w:rsidTr="00D11E23">
        <w:tc>
          <w:tcPr>
            <w:tcW w:w="618" w:type="pct"/>
            <w:tcBorders>
              <w:top w:val="nil"/>
              <w:left w:val="nil"/>
              <w:bottom w:val="nil"/>
              <w:right w:val="single" w:sz="12" w:space="0" w:color="auto"/>
            </w:tcBorders>
            <w:shd w:val="clear" w:color="auto" w:fill="auto"/>
          </w:tcPr>
          <w:p w14:paraId="70A5E992" w14:textId="77777777" w:rsidR="00B44A38" w:rsidRDefault="00B44A38" w:rsidP="00D11E23">
            <w:pPr>
              <w:keepNext/>
              <w:ind w:left="993" w:hanging="993"/>
            </w:pPr>
            <w:r w:rsidRPr="001C4084">
              <w:rPr>
                <w:rFonts w:ascii="Arial" w:hAnsi="Arial" w:cs="Arial"/>
                <w:b/>
                <w:sz w:val="22"/>
                <w:szCs w:val="22"/>
              </w:rPr>
              <w:t>Answer</w:t>
            </w:r>
          </w:p>
        </w:tc>
        <w:tc>
          <w:tcPr>
            <w:tcW w:w="713" w:type="pct"/>
            <w:tcBorders>
              <w:top w:val="single" w:sz="12" w:space="0" w:color="auto"/>
              <w:bottom w:val="single" w:sz="12" w:space="0" w:color="auto"/>
              <w:right w:val="single" w:sz="4" w:space="0" w:color="auto"/>
            </w:tcBorders>
            <w:shd w:val="clear" w:color="auto" w:fill="C0C0C0"/>
            <w:vAlign w:val="center"/>
          </w:tcPr>
          <w:p w14:paraId="27FE8B30" w14:textId="37F69231" w:rsidR="00B44A38" w:rsidRDefault="00D11E23" w:rsidP="00D11E23">
            <w:pPr>
              <w:keepNext/>
              <w:ind w:left="993" w:right="82" w:hanging="993"/>
              <w:jc w:val="center"/>
            </w:pPr>
            <w:r>
              <w:t>Purpose</w:t>
            </w:r>
          </w:p>
        </w:tc>
        <w:tc>
          <w:tcPr>
            <w:tcW w:w="3302" w:type="pct"/>
            <w:tcBorders>
              <w:top w:val="single" w:sz="12" w:space="0" w:color="auto"/>
              <w:left w:val="single" w:sz="4" w:space="0" w:color="auto"/>
              <w:bottom w:val="single" w:sz="12" w:space="0" w:color="auto"/>
            </w:tcBorders>
            <w:shd w:val="clear" w:color="auto" w:fill="C0C0C0"/>
            <w:vAlign w:val="center"/>
          </w:tcPr>
          <w:p w14:paraId="6B2E81BB" w14:textId="2008DBBD" w:rsidR="00B44A38" w:rsidRDefault="00D11E23" w:rsidP="00D11E23">
            <w:pPr>
              <w:keepNext/>
              <w:ind w:left="993" w:right="82" w:hanging="993"/>
              <w:jc w:val="center"/>
            </w:pPr>
            <w:r>
              <w:t>Description</w:t>
            </w:r>
          </w:p>
        </w:tc>
        <w:permStart w:id="1031034583" w:edGrp="everyone"/>
        <w:tc>
          <w:tcPr>
            <w:tcW w:w="367" w:type="pct"/>
            <w:tcBorders>
              <w:top w:val="nil"/>
              <w:left w:val="single" w:sz="12" w:space="0" w:color="auto"/>
              <w:bottom w:val="nil"/>
              <w:right w:val="nil"/>
            </w:tcBorders>
            <w:shd w:val="clear" w:color="auto" w:fill="auto"/>
          </w:tcPr>
          <w:p w14:paraId="7233E635" w14:textId="77777777" w:rsidR="00B44A38" w:rsidRPr="00533511" w:rsidRDefault="00251DE9" w:rsidP="00D11E23">
            <w:pPr>
              <w:rPr>
                <w:rFonts w:ascii="Arial" w:hAnsi="Arial" w:cs="Arial"/>
                <w:sz w:val="44"/>
                <w:szCs w:val="44"/>
              </w:rPr>
            </w:pPr>
            <w:sdt>
              <w:sdtPr>
                <w:rPr>
                  <w:rFonts w:ascii="Arial" w:hAnsi="Arial" w:cs="Arial"/>
                  <w:sz w:val="44"/>
                  <w:szCs w:val="44"/>
                </w:rPr>
                <w:id w:val="992376648"/>
                <w14:checkbox>
                  <w14:checked w14:val="0"/>
                  <w14:checkedState w14:val="00FE" w14:font="Wingdings"/>
                  <w14:uncheckedState w14:val="00A8" w14:font="Wingdings"/>
                </w14:checkbox>
              </w:sdtPr>
              <w:sdtEndPr/>
              <w:sdtContent>
                <w:r w:rsidR="00B44A38">
                  <w:rPr>
                    <w:rFonts w:ascii="Arial" w:hAnsi="Arial" w:cs="Arial"/>
                    <w:sz w:val="44"/>
                    <w:szCs w:val="44"/>
                  </w:rPr>
                  <w:sym w:font="Wingdings" w:char="F0A8"/>
                </w:r>
              </w:sdtContent>
            </w:sdt>
            <w:permEnd w:id="1031034583"/>
          </w:p>
        </w:tc>
      </w:tr>
      <w:tr w:rsidR="00B44A38" w14:paraId="1D962450" w14:textId="77777777" w:rsidTr="00D11E23">
        <w:trPr>
          <w:trHeight w:val="850"/>
          <w:hidden/>
        </w:trPr>
        <w:tc>
          <w:tcPr>
            <w:tcW w:w="618" w:type="pct"/>
            <w:tcBorders>
              <w:top w:val="nil"/>
              <w:left w:val="nil"/>
              <w:bottom w:val="nil"/>
              <w:right w:val="single" w:sz="12" w:space="0" w:color="auto"/>
            </w:tcBorders>
          </w:tcPr>
          <w:p w14:paraId="1EA6AFF3" w14:textId="77777777" w:rsidR="00B44A38" w:rsidRPr="00FE608E" w:rsidRDefault="00B44A38" w:rsidP="00D11E23">
            <w:pPr>
              <w:ind w:left="993" w:hanging="993"/>
              <w:jc w:val="center"/>
              <w:rPr>
                <w:vanish/>
              </w:rPr>
            </w:pPr>
          </w:p>
        </w:tc>
        <w:tc>
          <w:tcPr>
            <w:tcW w:w="713" w:type="pct"/>
            <w:tcBorders>
              <w:top w:val="single" w:sz="12" w:space="0" w:color="auto"/>
              <w:bottom w:val="single" w:sz="8" w:space="0" w:color="auto"/>
              <w:right w:val="single" w:sz="4" w:space="0" w:color="auto"/>
            </w:tcBorders>
            <w:shd w:val="clear" w:color="auto" w:fill="auto"/>
            <w:vAlign w:val="center"/>
          </w:tcPr>
          <w:p w14:paraId="7BB8BB77" w14:textId="77777777" w:rsidR="00B44A38" w:rsidRPr="00CD2DC2" w:rsidRDefault="00B44A38" w:rsidP="00D11E23">
            <w:pPr>
              <w:ind w:right="82"/>
              <w:jc w:val="center"/>
            </w:pPr>
            <w:r w:rsidRPr="00CD2DC2">
              <w:t>1</w:t>
            </w:r>
          </w:p>
        </w:tc>
        <w:tc>
          <w:tcPr>
            <w:tcW w:w="3302" w:type="pct"/>
            <w:tcBorders>
              <w:top w:val="single" w:sz="12" w:space="0" w:color="auto"/>
              <w:left w:val="single" w:sz="4" w:space="0" w:color="auto"/>
              <w:bottom w:val="single" w:sz="8" w:space="0" w:color="auto"/>
            </w:tcBorders>
            <w:shd w:val="clear" w:color="auto" w:fill="auto"/>
            <w:vAlign w:val="center"/>
          </w:tcPr>
          <w:p w14:paraId="78FCBB4A" w14:textId="7B39C549" w:rsidR="00B44A38" w:rsidRPr="00A51CE3" w:rsidRDefault="00B44A38" w:rsidP="00A51CE3">
            <w:permStart w:id="1088561398" w:edGrp="everyone"/>
            <w:permEnd w:id="1088561398"/>
          </w:p>
        </w:tc>
        <w:tc>
          <w:tcPr>
            <w:tcW w:w="367" w:type="pct"/>
            <w:tcBorders>
              <w:top w:val="nil"/>
              <w:left w:val="single" w:sz="12" w:space="0" w:color="auto"/>
              <w:bottom w:val="nil"/>
              <w:right w:val="nil"/>
            </w:tcBorders>
          </w:tcPr>
          <w:p w14:paraId="12A9F7DA" w14:textId="77777777" w:rsidR="00B44A38" w:rsidRDefault="00B44A38" w:rsidP="00D11E23">
            <w:pPr>
              <w:ind w:left="993" w:hanging="993"/>
            </w:pPr>
          </w:p>
        </w:tc>
      </w:tr>
      <w:tr w:rsidR="00B44A38" w14:paraId="43CD25F4" w14:textId="77777777" w:rsidTr="00D11E23">
        <w:trPr>
          <w:trHeight w:val="850"/>
          <w:hidden/>
        </w:trPr>
        <w:tc>
          <w:tcPr>
            <w:tcW w:w="618" w:type="pct"/>
            <w:tcBorders>
              <w:top w:val="nil"/>
              <w:left w:val="nil"/>
              <w:bottom w:val="nil"/>
              <w:right w:val="single" w:sz="12" w:space="0" w:color="auto"/>
            </w:tcBorders>
          </w:tcPr>
          <w:p w14:paraId="23FBDACB" w14:textId="77777777" w:rsidR="00B44A38" w:rsidRPr="00FE608E" w:rsidRDefault="00B44A38" w:rsidP="00D11E23">
            <w:pPr>
              <w:ind w:left="993" w:hanging="993"/>
              <w:jc w:val="center"/>
              <w:rPr>
                <w:vanish/>
              </w:rPr>
            </w:pPr>
          </w:p>
        </w:tc>
        <w:tc>
          <w:tcPr>
            <w:tcW w:w="713" w:type="pct"/>
            <w:tcBorders>
              <w:top w:val="single" w:sz="8" w:space="0" w:color="auto"/>
              <w:bottom w:val="single" w:sz="8" w:space="0" w:color="auto"/>
              <w:right w:val="single" w:sz="4" w:space="0" w:color="auto"/>
            </w:tcBorders>
            <w:shd w:val="clear" w:color="auto" w:fill="auto"/>
            <w:vAlign w:val="center"/>
          </w:tcPr>
          <w:p w14:paraId="10056D66" w14:textId="77777777" w:rsidR="00B44A38" w:rsidRPr="00CD2DC2" w:rsidRDefault="00B44A38" w:rsidP="00D11E23">
            <w:pPr>
              <w:ind w:right="82"/>
              <w:jc w:val="center"/>
            </w:pPr>
            <w:r w:rsidRPr="00CD2DC2">
              <w:t>2</w:t>
            </w:r>
          </w:p>
        </w:tc>
        <w:tc>
          <w:tcPr>
            <w:tcW w:w="3302" w:type="pct"/>
            <w:tcBorders>
              <w:top w:val="single" w:sz="8" w:space="0" w:color="auto"/>
              <w:left w:val="single" w:sz="4" w:space="0" w:color="auto"/>
              <w:bottom w:val="single" w:sz="8" w:space="0" w:color="auto"/>
            </w:tcBorders>
            <w:shd w:val="clear" w:color="auto" w:fill="auto"/>
            <w:vAlign w:val="center"/>
          </w:tcPr>
          <w:p w14:paraId="3B4298C1" w14:textId="72528E9B" w:rsidR="00B44A38" w:rsidRPr="00A51CE3" w:rsidRDefault="00B44A38" w:rsidP="00A51CE3">
            <w:permStart w:id="1045066827" w:edGrp="everyone"/>
            <w:permEnd w:id="1045066827"/>
          </w:p>
        </w:tc>
        <w:tc>
          <w:tcPr>
            <w:tcW w:w="367" w:type="pct"/>
            <w:tcBorders>
              <w:top w:val="nil"/>
              <w:left w:val="single" w:sz="12" w:space="0" w:color="auto"/>
              <w:bottom w:val="nil"/>
              <w:right w:val="nil"/>
            </w:tcBorders>
          </w:tcPr>
          <w:p w14:paraId="04EAEE85" w14:textId="77777777" w:rsidR="00B44A38" w:rsidRDefault="00B44A38" w:rsidP="00D11E23">
            <w:pPr>
              <w:ind w:left="993" w:hanging="993"/>
            </w:pPr>
          </w:p>
        </w:tc>
      </w:tr>
      <w:tr w:rsidR="00B44A38" w14:paraId="6A2D7541" w14:textId="77777777" w:rsidTr="00D11E23">
        <w:trPr>
          <w:trHeight w:val="850"/>
          <w:hidden/>
        </w:trPr>
        <w:tc>
          <w:tcPr>
            <w:tcW w:w="618" w:type="pct"/>
            <w:tcBorders>
              <w:top w:val="nil"/>
              <w:left w:val="nil"/>
              <w:bottom w:val="nil"/>
              <w:right w:val="single" w:sz="12" w:space="0" w:color="auto"/>
            </w:tcBorders>
          </w:tcPr>
          <w:p w14:paraId="3035DFFA" w14:textId="77777777" w:rsidR="00B44A38" w:rsidRPr="00FE608E" w:rsidRDefault="00B44A38" w:rsidP="00D11E23">
            <w:pPr>
              <w:ind w:left="993" w:hanging="993"/>
              <w:jc w:val="center"/>
              <w:rPr>
                <w:vanish/>
              </w:rPr>
            </w:pPr>
          </w:p>
        </w:tc>
        <w:tc>
          <w:tcPr>
            <w:tcW w:w="713" w:type="pct"/>
            <w:tcBorders>
              <w:top w:val="single" w:sz="8" w:space="0" w:color="auto"/>
              <w:right w:val="single" w:sz="4" w:space="0" w:color="auto"/>
            </w:tcBorders>
            <w:shd w:val="clear" w:color="auto" w:fill="auto"/>
            <w:vAlign w:val="center"/>
          </w:tcPr>
          <w:p w14:paraId="1DDE4799" w14:textId="77777777" w:rsidR="00B44A38" w:rsidRPr="00CD2DC2" w:rsidRDefault="00B44A38" w:rsidP="00D11E23">
            <w:pPr>
              <w:ind w:right="82"/>
              <w:jc w:val="center"/>
            </w:pPr>
            <w:r>
              <w:t>3</w:t>
            </w:r>
          </w:p>
        </w:tc>
        <w:tc>
          <w:tcPr>
            <w:tcW w:w="3302" w:type="pct"/>
            <w:tcBorders>
              <w:top w:val="single" w:sz="8" w:space="0" w:color="auto"/>
              <w:left w:val="single" w:sz="4" w:space="0" w:color="auto"/>
            </w:tcBorders>
            <w:shd w:val="clear" w:color="auto" w:fill="auto"/>
            <w:vAlign w:val="center"/>
          </w:tcPr>
          <w:p w14:paraId="736D80E3" w14:textId="6435D1B5" w:rsidR="00B44A38" w:rsidRPr="00A51CE3" w:rsidRDefault="00B44A38" w:rsidP="00A51CE3">
            <w:permStart w:id="432745021" w:edGrp="everyone"/>
            <w:permEnd w:id="432745021"/>
          </w:p>
        </w:tc>
        <w:tc>
          <w:tcPr>
            <w:tcW w:w="367" w:type="pct"/>
            <w:tcBorders>
              <w:top w:val="nil"/>
              <w:left w:val="single" w:sz="12" w:space="0" w:color="auto"/>
              <w:bottom w:val="nil"/>
              <w:right w:val="nil"/>
            </w:tcBorders>
          </w:tcPr>
          <w:p w14:paraId="4AF6692B" w14:textId="77777777" w:rsidR="00B44A38" w:rsidRDefault="00B44A38" w:rsidP="00D11E23">
            <w:pPr>
              <w:ind w:left="993" w:hanging="993"/>
            </w:pPr>
          </w:p>
        </w:tc>
      </w:tr>
    </w:tbl>
    <w:p w14:paraId="6CF82842" w14:textId="77777777" w:rsidR="00B44A38" w:rsidRDefault="00B44A38" w:rsidP="00B44A38">
      <w:pPr>
        <w:rPr>
          <w:rFonts w:ascii="Arial" w:hAnsi="Arial" w:cs="Arial"/>
          <w:sz w:val="22"/>
          <w:szCs w:val="22"/>
        </w:rPr>
      </w:pPr>
    </w:p>
    <w:p w14:paraId="072D7087" w14:textId="77777777" w:rsidR="00896B7E" w:rsidRPr="00830749" w:rsidRDefault="00896B7E" w:rsidP="00896B7E">
      <w:pPr>
        <w:ind w:right="-24"/>
        <w:rPr>
          <w:rFonts w:ascii="Arial" w:hAnsi="Arial" w:cs="Arial"/>
          <w:sz w:val="22"/>
          <w:szCs w:val="22"/>
        </w:rPr>
      </w:pPr>
    </w:p>
    <w:p w14:paraId="7542AAF4" w14:textId="50C82580" w:rsidR="00896B7E" w:rsidRPr="00830749" w:rsidRDefault="00896B7E" w:rsidP="00D11E23">
      <w:pPr>
        <w:pStyle w:val="11CSTCPLQuestionBullet"/>
        <w:ind w:left="709" w:hanging="709"/>
      </w:pPr>
      <w:bookmarkStart w:id="25" w:name="_Ref24369122"/>
      <w:r>
        <w:lastRenderedPageBreak/>
        <w:t>Identify three (3) different</w:t>
      </w:r>
      <w:r w:rsidRPr="00896B7E">
        <w:rPr>
          <w:rFonts w:ascii="Arial Narrow" w:hAnsi="Arial Narrow"/>
        </w:rPr>
        <w:t xml:space="preserve"> </w:t>
      </w:r>
      <w:r w:rsidR="00D11E23">
        <w:t>methods</w:t>
      </w:r>
      <w:r w:rsidRPr="00896B7E">
        <w:t xml:space="preserve"> of gaining stakeholder buy-in to and approval of the project management plan</w:t>
      </w:r>
      <w:r>
        <w:t>.</w:t>
      </w:r>
      <w:bookmarkEnd w:id="25"/>
    </w:p>
    <w:p w14:paraId="19A55086" w14:textId="77777777" w:rsidR="00896B7E" w:rsidRPr="00830749" w:rsidRDefault="00896B7E" w:rsidP="00896B7E">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035"/>
        <w:gridCol w:w="6386"/>
        <w:gridCol w:w="678"/>
      </w:tblGrid>
      <w:tr w:rsidR="00896B7E" w14:paraId="433B00A8" w14:textId="77777777" w:rsidTr="00D11E23">
        <w:tc>
          <w:tcPr>
            <w:tcW w:w="618" w:type="pct"/>
            <w:tcBorders>
              <w:top w:val="nil"/>
              <w:left w:val="nil"/>
              <w:bottom w:val="nil"/>
              <w:right w:val="single" w:sz="12" w:space="0" w:color="auto"/>
            </w:tcBorders>
            <w:shd w:val="clear" w:color="auto" w:fill="auto"/>
          </w:tcPr>
          <w:p w14:paraId="760EDE26" w14:textId="77777777" w:rsidR="00896B7E" w:rsidRDefault="00896B7E" w:rsidP="00D11E23">
            <w:pPr>
              <w:keepNext/>
              <w:ind w:left="993" w:hanging="993"/>
            </w:pPr>
            <w:r w:rsidRPr="001C4084">
              <w:rPr>
                <w:rFonts w:ascii="Arial" w:hAnsi="Arial" w:cs="Arial"/>
                <w:b/>
                <w:sz w:val="22"/>
                <w:szCs w:val="22"/>
              </w:rPr>
              <w:t>Answer</w:t>
            </w:r>
          </w:p>
        </w:tc>
        <w:tc>
          <w:tcPr>
            <w:tcW w:w="560" w:type="pct"/>
            <w:tcBorders>
              <w:top w:val="single" w:sz="12" w:space="0" w:color="auto"/>
              <w:bottom w:val="single" w:sz="12" w:space="0" w:color="auto"/>
              <w:right w:val="single" w:sz="4" w:space="0" w:color="auto"/>
            </w:tcBorders>
            <w:shd w:val="clear" w:color="auto" w:fill="C0C0C0"/>
            <w:vAlign w:val="center"/>
          </w:tcPr>
          <w:p w14:paraId="336D3DDC" w14:textId="4A287F82" w:rsidR="00896B7E" w:rsidRDefault="00D11E23" w:rsidP="00D11E23">
            <w:pPr>
              <w:keepNext/>
              <w:ind w:left="993" w:right="82" w:hanging="993"/>
              <w:jc w:val="center"/>
            </w:pPr>
            <w:r>
              <w:t>Method</w:t>
            </w:r>
          </w:p>
        </w:tc>
        <w:tc>
          <w:tcPr>
            <w:tcW w:w="3455" w:type="pct"/>
            <w:tcBorders>
              <w:top w:val="single" w:sz="12" w:space="0" w:color="auto"/>
              <w:left w:val="single" w:sz="4" w:space="0" w:color="auto"/>
              <w:bottom w:val="single" w:sz="12" w:space="0" w:color="auto"/>
            </w:tcBorders>
            <w:shd w:val="clear" w:color="auto" w:fill="C0C0C0"/>
            <w:vAlign w:val="center"/>
          </w:tcPr>
          <w:p w14:paraId="00EAE3B0" w14:textId="09135B86" w:rsidR="00896B7E" w:rsidRDefault="00D11E23" w:rsidP="00D11E23">
            <w:pPr>
              <w:keepNext/>
              <w:ind w:left="993" w:right="82" w:hanging="993"/>
              <w:jc w:val="center"/>
            </w:pPr>
            <w:r>
              <w:t>Description</w:t>
            </w:r>
          </w:p>
        </w:tc>
        <w:permStart w:id="1437099543" w:edGrp="everyone"/>
        <w:tc>
          <w:tcPr>
            <w:tcW w:w="367" w:type="pct"/>
            <w:tcBorders>
              <w:top w:val="nil"/>
              <w:left w:val="single" w:sz="12" w:space="0" w:color="auto"/>
              <w:bottom w:val="nil"/>
              <w:right w:val="nil"/>
            </w:tcBorders>
            <w:shd w:val="clear" w:color="auto" w:fill="auto"/>
          </w:tcPr>
          <w:p w14:paraId="4E2D8458" w14:textId="77777777" w:rsidR="00896B7E" w:rsidRPr="00533511" w:rsidRDefault="00251DE9" w:rsidP="00D11E23">
            <w:pPr>
              <w:rPr>
                <w:rFonts w:ascii="Arial" w:hAnsi="Arial" w:cs="Arial"/>
                <w:sz w:val="44"/>
                <w:szCs w:val="44"/>
              </w:rPr>
            </w:pPr>
            <w:sdt>
              <w:sdtPr>
                <w:rPr>
                  <w:rFonts w:ascii="Arial" w:hAnsi="Arial" w:cs="Arial"/>
                  <w:sz w:val="44"/>
                  <w:szCs w:val="44"/>
                </w:rPr>
                <w:id w:val="-47919550"/>
                <w14:checkbox>
                  <w14:checked w14:val="0"/>
                  <w14:checkedState w14:val="00FE" w14:font="Wingdings"/>
                  <w14:uncheckedState w14:val="00A8" w14:font="Wingdings"/>
                </w14:checkbox>
              </w:sdtPr>
              <w:sdtEndPr/>
              <w:sdtContent>
                <w:r w:rsidR="00896B7E">
                  <w:rPr>
                    <w:rFonts w:ascii="Arial" w:hAnsi="Arial" w:cs="Arial"/>
                    <w:sz w:val="44"/>
                    <w:szCs w:val="44"/>
                  </w:rPr>
                  <w:sym w:font="Wingdings" w:char="F0A8"/>
                </w:r>
              </w:sdtContent>
            </w:sdt>
            <w:permEnd w:id="1437099543"/>
          </w:p>
        </w:tc>
      </w:tr>
      <w:tr w:rsidR="00896B7E" w14:paraId="3460776A" w14:textId="77777777" w:rsidTr="00D11E23">
        <w:trPr>
          <w:trHeight w:val="737"/>
          <w:hidden/>
        </w:trPr>
        <w:tc>
          <w:tcPr>
            <w:tcW w:w="618" w:type="pct"/>
            <w:tcBorders>
              <w:top w:val="nil"/>
              <w:left w:val="nil"/>
              <w:bottom w:val="nil"/>
              <w:right w:val="single" w:sz="12" w:space="0" w:color="auto"/>
            </w:tcBorders>
          </w:tcPr>
          <w:p w14:paraId="4995066C" w14:textId="77777777" w:rsidR="00896B7E" w:rsidRPr="00FE608E" w:rsidRDefault="00896B7E" w:rsidP="00D11E23">
            <w:pPr>
              <w:ind w:left="993" w:hanging="993"/>
              <w:jc w:val="center"/>
              <w:rPr>
                <w:vanish/>
              </w:rPr>
            </w:pPr>
          </w:p>
        </w:tc>
        <w:tc>
          <w:tcPr>
            <w:tcW w:w="560" w:type="pct"/>
            <w:tcBorders>
              <w:top w:val="single" w:sz="12" w:space="0" w:color="auto"/>
              <w:bottom w:val="single" w:sz="8" w:space="0" w:color="auto"/>
              <w:right w:val="single" w:sz="4" w:space="0" w:color="auto"/>
            </w:tcBorders>
            <w:shd w:val="clear" w:color="auto" w:fill="auto"/>
            <w:vAlign w:val="center"/>
          </w:tcPr>
          <w:p w14:paraId="75242B75" w14:textId="77777777" w:rsidR="00896B7E" w:rsidRPr="00CD2DC2" w:rsidRDefault="00896B7E" w:rsidP="00D11E23">
            <w:pPr>
              <w:ind w:right="82"/>
              <w:jc w:val="center"/>
            </w:pPr>
            <w:r w:rsidRPr="00CD2DC2">
              <w:t>1</w:t>
            </w:r>
          </w:p>
        </w:tc>
        <w:tc>
          <w:tcPr>
            <w:tcW w:w="3455" w:type="pct"/>
            <w:tcBorders>
              <w:top w:val="single" w:sz="12" w:space="0" w:color="auto"/>
              <w:left w:val="single" w:sz="4" w:space="0" w:color="auto"/>
              <w:bottom w:val="single" w:sz="8" w:space="0" w:color="auto"/>
            </w:tcBorders>
            <w:shd w:val="clear" w:color="auto" w:fill="auto"/>
            <w:vAlign w:val="center"/>
          </w:tcPr>
          <w:p w14:paraId="07A419A0" w14:textId="1200A6F1" w:rsidR="00896B7E" w:rsidRPr="00A51CE3" w:rsidRDefault="00896B7E" w:rsidP="00A51CE3">
            <w:permStart w:id="215767592" w:edGrp="everyone"/>
            <w:permEnd w:id="215767592"/>
          </w:p>
        </w:tc>
        <w:tc>
          <w:tcPr>
            <w:tcW w:w="367" w:type="pct"/>
            <w:tcBorders>
              <w:top w:val="nil"/>
              <w:left w:val="single" w:sz="12" w:space="0" w:color="auto"/>
              <w:bottom w:val="nil"/>
              <w:right w:val="nil"/>
            </w:tcBorders>
          </w:tcPr>
          <w:p w14:paraId="3D77B4D0" w14:textId="77777777" w:rsidR="00896B7E" w:rsidRDefault="00896B7E" w:rsidP="00D11E23">
            <w:pPr>
              <w:ind w:left="993" w:hanging="993"/>
            </w:pPr>
          </w:p>
        </w:tc>
      </w:tr>
      <w:tr w:rsidR="00896B7E" w14:paraId="55BA0CDD" w14:textId="77777777" w:rsidTr="00D11E23">
        <w:trPr>
          <w:trHeight w:val="737"/>
          <w:hidden/>
        </w:trPr>
        <w:tc>
          <w:tcPr>
            <w:tcW w:w="618" w:type="pct"/>
            <w:tcBorders>
              <w:top w:val="nil"/>
              <w:left w:val="nil"/>
              <w:bottom w:val="nil"/>
              <w:right w:val="single" w:sz="12" w:space="0" w:color="auto"/>
            </w:tcBorders>
          </w:tcPr>
          <w:p w14:paraId="73D1EDE7" w14:textId="77777777" w:rsidR="00896B7E" w:rsidRPr="00FE608E" w:rsidRDefault="00896B7E" w:rsidP="00D11E23">
            <w:pPr>
              <w:ind w:left="993" w:hanging="993"/>
              <w:jc w:val="center"/>
              <w:rPr>
                <w:vanish/>
              </w:rPr>
            </w:pPr>
          </w:p>
        </w:tc>
        <w:tc>
          <w:tcPr>
            <w:tcW w:w="560" w:type="pct"/>
            <w:tcBorders>
              <w:top w:val="single" w:sz="8" w:space="0" w:color="auto"/>
              <w:bottom w:val="single" w:sz="8" w:space="0" w:color="auto"/>
              <w:right w:val="single" w:sz="4" w:space="0" w:color="auto"/>
            </w:tcBorders>
            <w:shd w:val="clear" w:color="auto" w:fill="auto"/>
            <w:vAlign w:val="center"/>
          </w:tcPr>
          <w:p w14:paraId="57A0B34C" w14:textId="77777777" w:rsidR="00896B7E" w:rsidRPr="00CD2DC2" w:rsidRDefault="00896B7E" w:rsidP="00D11E23">
            <w:pPr>
              <w:ind w:right="82"/>
              <w:jc w:val="center"/>
            </w:pPr>
            <w:r w:rsidRPr="00CD2DC2">
              <w:t>2</w:t>
            </w:r>
          </w:p>
        </w:tc>
        <w:tc>
          <w:tcPr>
            <w:tcW w:w="3455" w:type="pct"/>
            <w:tcBorders>
              <w:top w:val="single" w:sz="8" w:space="0" w:color="auto"/>
              <w:left w:val="single" w:sz="4" w:space="0" w:color="auto"/>
              <w:bottom w:val="single" w:sz="8" w:space="0" w:color="auto"/>
            </w:tcBorders>
            <w:shd w:val="clear" w:color="auto" w:fill="auto"/>
            <w:vAlign w:val="center"/>
          </w:tcPr>
          <w:p w14:paraId="4B0B5887" w14:textId="3E111D74" w:rsidR="00896B7E" w:rsidRPr="00A51CE3" w:rsidRDefault="00896B7E" w:rsidP="00A51CE3">
            <w:permStart w:id="128024270" w:edGrp="everyone"/>
            <w:permEnd w:id="128024270"/>
          </w:p>
        </w:tc>
        <w:tc>
          <w:tcPr>
            <w:tcW w:w="367" w:type="pct"/>
            <w:tcBorders>
              <w:top w:val="nil"/>
              <w:left w:val="single" w:sz="12" w:space="0" w:color="auto"/>
              <w:bottom w:val="nil"/>
              <w:right w:val="nil"/>
            </w:tcBorders>
          </w:tcPr>
          <w:p w14:paraId="0D501ECB" w14:textId="77777777" w:rsidR="00896B7E" w:rsidRDefault="00896B7E" w:rsidP="00D11E23">
            <w:pPr>
              <w:ind w:left="993" w:hanging="993"/>
            </w:pPr>
          </w:p>
        </w:tc>
      </w:tr>
      <w:tr w:rsidR="00896B7E" w14:paraId="34EB0EF9" w14:textId="77777777" w:rsidTr="00D11E23">
        <w:trPr>
          <w:trHeight w:val="737"/>
          <w:hidden/>
        </w:trPr>
        <w:tc>
          <w:tcPr>
            <w:tcW w:w="618" w:type="pct"/>
            <w:tcBorders>
              <w:top w:val="nil"/>
              <w:left w:val="nil"/>
              <w:bottom w:val="nil"/>
              <w:right w:val="single" w:sz="12" w:space="0" w:color="auto"/>
            </w:tcBorders>
          </w:tcPr>
          <w:p w14:paraId="5D8C6030" w14:textId="77777777" w:rsidR="00896B7E" w:rsidRPr="00FE608E" w:rsidRDefault="00896B7E" w:rsidP="00D11E23">
            <w:pPr>
              <w:ind w:left="993" w:hanging="993"/>
              <w:jc w:val="center"/>
              <w:rPr>
                <w:vanish/>
              </w:rPr>
            </w:pPr>
          </w:p>
        </w:tc>
        <w:tc>
          <w:tcPr>
            <w:tcW w:w="560" w:type="pct"/>
            <w:tcBorders>
              <w:top w:val="single" w:sz="8" w:space="0" w:color="auto"/>
              <w:right w:val="single" w:sz="4" w:space="0" w:color="auto"/>
            </w:tcBorders>
            <w:shd w:val="clear" w:color="auto" w:fill="auto"/>
            <w:vAlign w:val="center"/>
          </w:tcPr>
          <w:p w14:paraId="6D52EC79" w14:textId="77777777" w:rsidR="00896B7E" w:rsidRPr="00CD2DC2" w:rsidRDefault="00896B7E" w:rsidP="00D11E23">
            <w:pPr>
              <w:ind w:right="82"/>
              <w:jc w:val="center"/>
            </w:pPr>
            <w:r>
              <w:t>3</w:t>
            </w:r>
          </w:p>
        </w:tc>
        <w:tc>
          <w:tcPr>
            <w:tcW w:w="3455" w:type="pct"/>
            <w:tcBorders>
              <w:top w:val="single" w:sz="8" w:space="0" w:color="auto"/>
              <w:left w:val="single" w:sz="4" w:space="0" w:color="auto"/>
            </w:tcBorders>
            <w:shd w:val="clear" w:color="auto" w:fill="auto"/>
            <w:vAlign w:val="center"/>
          </w:tcPr>
          <w:p w14:paraId="2146D266" w14:textId="31A3C3EF" w:rsidR="00896B7E" w:rsidRPr="00A51CE3" w:rsidRDefault="00896B7E" w:rsidP="00A51CE3">
            <w:permStart w:id="1216232633" w:edGrp="everyone"/>
            <w:permEnd w:id="1216232633"/>
          </w:p>
        </w:tc>
        <w:tc>
          <w:tcPr>
            <w:tcW w:w="367" w:type="pct"/>
            <w:tcBorders>
              <w:top w:val="nil"/>
              <w:left w:val="single" w:sz="12" w:space="0" w:color="auto"/>
              <w:bottom w:val="nil"/>
              <w:right w:val="nil"/>
            </w:tcBorders>
          </w:tcPr>
          <w:p w14:paraId="35025105" w14:textId="77777777" w:rsidR="00896B7E" w:rsidRDefault="00896B7E" w:rsidP="00D11E23">
            <w:pPr>
              <w:ind w:left="993" w:hanging="993"/>
            </w:pPr>
          </w:p>
        </w:tc>
      </w:tr>
    </w:tbl>
    <w:p w14:paraId="38AA3E59" w14:textId="77777777" w:rsidR="00896B7E" w:rsidRDefault="00896B7E" w:rsidP="00896B7E">
      <w:pPr>
        <w:rPr>
          <w:rFonts w:ascii="Arial" w:hAnsi="Arial" w:cs="Arial"/>
          <w:sz w:val="22"/>
          <w:szCs w:val="22"/>
        </w:rPr>
      </w:pPr>
    </w:p>
    <w:p w14:paraId="7626B8A4" w14:textId="77777777" w:rsidR="00F609E6" w:rsidRPr="00830749" w:rsidRDefault="00F609E6" w:rsidP="00F609E6">
      <w:pPr>
        <w:ind w:right="-24"/>
        <w:rPr>
          <w:rFonts w:ascii="Arial" w:hAnsi="Arial" w:cs="Arial"/>
          <w:sz w:val="22"/>
          <w:szCs w:val="22"/>
        </w:rPr>
      </w:pPr>
    </w:p>
    <w:p w14:paraId="46866363" w14:textId="4510EF62" w:rsidR="00F609E6" w:rsidRPr="00830749" w:rsidRDefault="00F609E6" w:rsidP="00D11E23">
      <w:pPr>
        <w:pStyle w:val="11CSTCPLQuestionBullet"/>
        <w:ind w:left="709" w:hanging="709"/>
      </w:pPr>
      <w:bookmarkStart w:id="26" w:name="_Ref24114811"/>
      <w:r>
        <w:t xml:space="preserve">Identify and explain three </w:t>
      </w:r>
      <w:r w:rsidR="00D11E23">
        <w:t xml:space="preserve">(3) </w:t>
      </w:r>
      <w:r>
        <w:t>tools that can be used in monitoring a project.</w:t>
      </w:r>
      <w:bookmarkEnd w:id="26"/>
    </w:p>
    <w:p w14:paraId="2C9FB7E4" w14:textId="77777777" w:rsidR="00F609E6" w:rsidRPr="00830749" w:rsidRDefault="00F609E6" w:rsidP="00F609E6">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2342"/>
        <w:gridCol w:w="5079"/>
        <w:gridCol w:w="678"/>
      </w:tblGrid>
      <w:tr w:rsidR="00F609E6" w14:paraId="14C04063" w14:textId="77777777" w:rsidTr="00747AE2">
        <w:tc>
          <w:tcPr>
            <w:tcW w:w="618" w:type="pct"/>
            <w:tcBorders>
              <w:top w:val="nil"/>
              <w:left w:val="nil"/>
              <w:bottom w:val="nil"/>
              <w:right w:val="single" w:sz="12" w:space="0" w:color="auto"/>
            </w:tcBorders>
            <w:shd w:val="clear" w:color="auto" w:fill="auto"/>
          </w:tcPr>
          <w:p w14:paraId="065E6106" w14:textId="77777777" w:rsidR="00F609E6" w:rsidRDefault="00F609E6" w:rsidP="00747AE2">
            <w:pPr>
              <w:keepNext/>
              <w:ind w:left="993" w:hanging="993"/>
            </w:pPr>
            <w:r w:rsidRPr="001C4084">
              <w:rPr>
                <w:rFonts w:ascii="Arial" w:hAnsi="Arial" w:cs="Arial"/>
                <w:b/>
                <w:sz w:val="22"/>
                <w:szCs w:val="22"/>
              </w:rPr>
              <w:t>Answer</w:t>
            </w:r>
          </w:p>
        </w:tc>
        <w:tc>
          <w:tcPr>
            <w:tcW w:w="1267" w:type="pct"/>
            <w:tcBorders>
              <w:top w:val="single" w:sz="12" w:space="0" w:color="auto"/>
              <w:bottom w:val="single" w:sz="12" w:space="0" w:color="auto"/>
              <w:right w:val="single" w:sz="4" w:space="0" w:color="auto"/>
            </w:tcBorders>
            <w:shd w:val="clear" w:color="auto" w:fill="C0C0C0"/>
            <w:vAlign w:val="center"/>
          </w:tcPr>
          <w:p w14:paraId="6DBCE9AF" w14:textId="77777777" w:rsidR="00F609E6" w:rsidRDefault="00F609E6" w:rsidP="00747AE2">
            <w:pPr>
              <w:keepNext/>
              <w:ind w:left="993" w:right="82" w:hanging="993"/>
              <w:jc w:val="center"/>
            </w:pPr>
            <w:r>
              <w:t>Tool</w:t>
            </w:r>
          </w:p>
        </w:tc>
        <w:tc>
          <w:tcPr>
            <w:tcW w:w="2748" w:type="pct"/>
            <w:tcBorders>
              <w:top w:val="single" w:sz="12" w:space="0" w:color="auto"/>
              <w:left w:val="single" w:sz="4" w:space="0" w:color="auto"/>
              <w:bottom w:val="single" w:sz="12" w:space="0" w:color="auto"/>
            </w:tcBorders>
            <w:shd w:val="clear" w:color="auto" w:fill="C0C0C0"/>
            <w:vAlign w:val="center"/>
          </w:tcPr>
          <w:p w14:paraId="035DDBDC" w14:textId="77777777" w:rsidR="00F609E6" w:rsidRDefault="00F609E6" w:rsidP="00747AE2">
            <w:pPr>
              <w:keepNext/>
              <w:ind w:left="993" w:right="82" w:hanging="993"/>
              <w:jc w:val="center"/>
            </w:pPr>
            <w:r>
              <w:t>Explanation</w:t>
            </w:r>
          </w:p>
        </w:tc>
        <w:permStart w:id="885798799" w:edGrp="everyone"/>
        <w:tc>
          <w:tcPr>
            <w:tcW w:w="367" w:type="pct"/>
            <w:tcBorders>
              <w:top w:val="nil"/>
              <w:left w:val="single" w:sz="12" w:space="0" w:color="auto"/>
              <w:bottom w:val="nil"/>
              <w:right w:val="nil"/>
            </w:tcBorders>
            <w:shd w:val="clear" w:color="auto" w:fill="auto"/>
          </w:tcPr>
          <w:p w14:paraId="42C82F02" w14:textId="77777777" w:rsidR="00F609E6" w:rsidRPr="00533511" w:rsidRDefault="00251DE9" w:rsidP="00747AE2">
            <w:pPr>
              <w:rPr>
                <w:rFonts w:ascii="Arial" w:hAnsi="Arial" w:cs="Arial"/>
                <w:sz w:val="44"/>
                <w:szCs w:val="44"/>
              </w:rPr>
            </w:pPr>
            <w:sdt>
              <w:sdtPr>
                <w:rPr>
                  <w:rFonts w:ascii="Arial" w:hAnsi="Arial" w:cs="Arial"/>
                  <w:sz w:val="44"/>
                  <w:szCs w:val="44"/>
                </w:rPr>
                <w:id w:val="-1543053421"/>
                <w14:checkbox>
                  <w14:checked w14:val="0"/>
                  <w14:checkedState w14:val="00FE" w14:font="Wingdings"/>
                  <w14:uncheckedState w14:val="00A8" w14:font="Wingdings"/>
                </w14:checkbox>
              </w:sdtPr>
              <w:sdtEndPr/>
              <w:sdtContent>
                <w:r w:rsidR="00F609E6">
                  <w:rPr>
                    <w:rFonts w:ascii="Arial" w:hAnsi="Arial" w:cs="Arial"/>
                    <w:sz w:val="44"/>
                    <w:szCs w:val="44"/>
                  </w:rPr>
                  <w:sym w:font="Wingdings" w:char="F0A8"/>
                </w:r>
              </w:sdtContent>
            </w:sdt>
            <w:permEnd w:id="885798799"/>
          </w:p>
        </w:tc>
      </w:tr>
      <w:tr w:rsidR="00F609E6" w14:paraId="6B7F84BA" w14:textId="77777777" w:rsidTr="00747AE2">
        <w:trPr>
          <w:trHeight w:val="1134"/>
          <w:hidden/>
        </w:trPr>
        <w:tc>
          <w:tcPr>
            <w:tcW w:w="618" w:type="pct"/>
            <w:tcBorders>
              <w:top w:val="nil"/>
              <w:left w:val="nil"/>
              <w:bottom w:val="nil"/>
              <w:right w:val="single" w:sz="12" w:space="0" w:color="auto"/>
            </w:tcBorders>
          </w:tcPr>
          <w:p w14:paraId="2E72D595" w14:textId="77777777" w:rsidR="00F609E6" w:rsidRPr="00FE608E" w:rsidRDefault="00F609E6" w:rsidP="00747AE2">
            <w:pPr>
              <w:ind w:left="993" w:hanging="993"/>
              <w:jc w:val="center"/>
              <w:rPr>
                <w:vanish/>
              </w:rPr>
            </w:pPr>
          </w:p>
        </w:tc>
        <w:tc>
          <w:tcPr>
            <w:tcW w:w="1267" w:type="pct"/>
            <w:tcBorders>
              <w:top w:val="single" w:sz="12" w:space="0" w:color="auto"/>
              <w:right w:val="single" w:sz="4" w:space="0" w:color="auto"/>
            </w:tcBorders>
            <w:shd w:val="clear" w:color="auto" w:fill="auto"/>
            <w:vAlign w:val="center"/>
          </w:tcPr>
          <w:p w14:paraId="067870C7" w14:textId="4C7872AB" w:rsidR="00F609E6" w:rsidRPr="00A51CE3" w:rsidRDefault="00F609E6" w:rsidP="00A51CE3">
            <w:permStart w:id="1459825378" w:edGrp="everyone"/>
            <w:permEnd w:id="1459825378"/>
          </w:p>
        </w:tc>
        <w:tc>
          <w:tcPr>
            <w:tcW w:w="2748" w:type="pct"/>
            <w:tcBorders>
              <w:top w:val="single" w:sz="12" w:space="0" w:color="auto"/>
              <w:left w:val="single" w:sz="4" w:space="0" w:color="auto"/>
            </w:tcBorders>
            <w:shd w:val="clear" w:color="auto" w:fill="auto"/>
            <w:vAlign w:val="center"/>
          </w:tcPr>
          <w:p w14:paraId="558B25E2" w14:textId="334E4063" w:rsidR="00F609E6" w:rsidRPr="00A51CE3" w:rsidRDefault="00F609E6" w:rsidP="00A51CE3">
            <w:permStart w:id="844109429" w:edGrp="everyone"/>
            <w:permEnd w:id="844109429"/>
          </w:p>
        </w:tc>
        <w:tc>
          <w:tcPr>
            <w:tcW w:w="367" w:type="pct"/>
            <w:tcBorders>
              <w:top w:val="nil"/>
              <w:left w:val="single" w:sz="12" w:space="0" w:color="auto"/>
              <w:bottom w:val="nil"/>
              <w:right w:val="nil"/>
            </w:tcBorders>
          </w:tcPr>
          <w:p w14:paraId="563933A8" w14:textId="77777777" w:rsidR="00F609E6" w:rsidRDefault="00F609E6" w:rsidP="00747AE2">
            <w:pPr>
              <w:ind w:left="993" w:hanging="993"/>
            </w:pPr>
          </w:p>
        </w:tc>
      </w:tr>
      <w:tr w:rsidR="00F609E6" w14:paraId="1A782DDF" w14:textId="77777777" w:rsidTr="00747AE2">
        <w:trPr>
          <w:trHeight w:val="1134"/>
          <w:hidden/>
        </w:trPr>
        <w:tc>
          <w:tcPr>
            <w:tcW w:w="618" w:type="pct"/>
            <w:tcBorders>
              <w:top w:val="nil"/>
              <w:left w:val="nil"/>
              <w:bottom w:val="nil"/>
              <w:right w:val="single" w:sz="12" w:space="0" w:color="auto"/>
            </w:tcBorders>
          </w:tcPr>
          <w:p w14:paraId="1613C577" w14:textId="77777777" w:rsidR="00F609E6" w:rsidRPr="00FE608E" w:rsidRDefault="00F609E6" w:rsidP="00747AE2">
            <w:pPr>
              <w:ind w:left="993" w:hanging="993"/>
              <w:jc w:val="center"/>
              <w:rPr>
                <w:vanish/>
              </w:rPr>
            </w:pPr>
          </w:p>
        </w:tc>
        <w:tc>
          <w:tcPr>
            <w:tcW w:w="1267" w:type="pct"/>
            <w:tcBorders>
              <w:right w:val="single" w:sz="4" w:space="0" w:color="auto"/>
            </w:tcBorders>
            <w:shd w:val="clear" w:color="auto" w:fill="auto"/>
            <w:vAlign w:val="center"/>
          </w:tcPr>
          <w:p w14:paraId="0F8B1D4E" w14:textId="326D0B15" w:rsidR="00F609E6" w:rsidRPr="00A51CE3" w:rsidRDefault="00F609E6" w:rsidP="00A51CE3">
            <w:permStart w:id="1486949451" w:edGrp="everyone"/>
            <w:permEnd w:id="1486949451"/>
          </w:p>
        </w:tc>
        <w:tc>
          <w:tcPr>
            <w:tcW w:w="2748" w:type="pct"/>
            <w:tcBorders>
              <w:left w:val="single" w:sz="4" w:space="0" w:color="auto"/>
            </w:tcBorders>
            <w:shd w:val="clear" w:color="auto" w:fill="auto"/>
            <w:vAlign w:val="center"/>
          </w:tcPr>
          <w:p w14:paraId="66F00037" w14:textId="43D3E10A" w:rsidR="00F609E6" w:rsidRPr="00A51CE3" w:rsidRDefault="00F609E6" w:rsidP="00A51CE3">
            <w:permStart w:id="959467686" w:edGrp="everyone"/>
            <w:permEnd w:id="959467686"/>
          </w:p>
        </w:tc>
        <w:tc>
          <w:tcPr>
            <w:tcW w:w="367" w:type="pct"/>
            <w:tcBorders>
              <w:top w:val="nil"/>
              <w:left w:val="single" w:sz="12" w:space="0" w:color="auto"/>
              <w:bottom w:val="nil"/>
              <w:right w:val="nil"/>
            </w:tcBorders>
          </w:tcPr>
          <w:p w14:paraId="204537BE" w14:textId="77777777" w:rsidR="00F609E6" w:rsidRDefault="00F609E6" w:rsidP="00747AE2">
            <w:pPr>
              <w:ind w:left="993" w:hanging="993"/>
            </w:pPr>
          </w:p>
        </w:tc>
      </w:tr>
      <w:tr w:rsidR="00F609E6" w14:paraId="7E8EBD8C" w14:textId="77777777" w:rsidTr="00747AE2">
        <w:trPr>
          <w:trHeight w:val="1134"/>
          <w:hidden/>
        </w:trPr>
        <w:tc>
          <w:tcPr>
            <w:tcW w:w="618" w:type="pct"/>
            <w:tcBorders>
              <w:top w:val="nil"/>
              <w:left w:val="nil"/>
              <w:bottom w:val="nil"/>
              <w:right w:val="single" w:sz="12" w:space="0" w:color="auto"/>
            </w:tcBorders>
          </w:tcPr>
          <w:p w14:paraId="0F84802F" w14:textId="77777777" w:rsidR="00F609E6" w:rsidRPr="00FE608E" w:rsidRDefault="00F609E6" w:rsidP="00747AE2">
            <w:pPr>
              <w:ind w:left="993" w:hanging="993"/>
              <w:jc w:val="center"/>
              <w:rPr>
                <w:vanish/>
              </w:rPr>
            </w:pPr>
          </w:p>
        </w:tc>
        <w:tc>
          <w:tcPr>
            <w:tcW w:w="1267" w:type="pct"/>
            <w:tcBorders>
              <w:right w:val="single" w:sz="4" w:space="0" w:color="auto"/>
            </w:tcBorders>
            <w:shd w:val="clear" w:color="auto" w:fill="auto"/>
            <w:vAlign w:val="center"/>
          </w:tcPr>
          <w:p w14:paraId="69363914" w14:textId="1E8AA780" w:rsidR="00F609E6" w:rsidRPr="00A51CE3" w:rsidRDefault="00F609E6" w:rsidP="00A51CE3">
            <w:permStart w:id="1417746705" w:edGrp="everyone"/>
            <w:permEnd w:id="1417746705"/>
          </w:p>
        </w:tc>
        <w:tc>
          <w:tcPr>
            <w:tcW w:w="2748" w:type="pct"/>
            <w:tcBorders>
              <w:left w:val="single" w:sz="4" w:space="0" w:color="auto"/>
            </w:tcBorders>
            <w:shd w:val="clear" w:color="auto" w:fill="auto"/>
            <w:vAlign w:val="center"/>
          </w:tcPr>
          <w:p w14:paraId="6038A255" w14:textId="1C4F054A" w:rsidR="00F609E6" w:rsidRPr="00A51CE3" w:rsidRDefault="00F609E6" w:rsidP="00A51CE3">
            <w:permStart w:id="352340763" w:edGrp="everyone"/>
            <w:permEnd w:id="352340763"/>
          </w:p>
        </w:tc>
        <w:tc>
          <w:tcPr>
            <w:tcW w:w="367" w:type="pct"/>
            <w:tcBorders>
              <w:top w:val="nil"/>
              <w:left w:val="single" w:sz="12" w:space="0" w:color="auto"/>
              <w:bottom w:val="nil"/>
              <w:right w:val="nil"/>
            </w:tcBorders>
          </w:tcPr>
          <w:p w14:paraId="77B8908F" w14:textId="77777777" w:rsidR="00F609E6" w:rsidRDefault="00F609E6" w:rsidP="00747AE2">
            <w:pPr>
              <w:ind w:left="993" w:hanging="993"/>
            </w:pPr>
          </w:p>
        </w:tc>
      </w:tr>
    </w:tbl>
    <w:p w14:paraId="450AB0F3" w14:textId="77777777" w:rsidR="00F609E6" w:rsidRDefault="00F609E6" w:rsidP="00F609E6">
      <w:pPr>
        <w:rPr>
          <w:rFonts w:ascii="Arial" w:hAnsi="Arial" w:cs="Arial"/>
          <w:sz w:val="22"/>
          <w:szCs w:val="22"/>
        </w:rPr>
      </w:pPr>
    </w:p>
    <w:p w14:paraId="46333551" w14:textId="77777777" w:rsidR="00F609E6" w:rsidRPr="00830749" w:rsidRDefault="00F609E6" w:rsidP="00F609E6">
      <w:pPr>
        <w:ind w:right="-24"/>
        <w:rPr>
          <w:rFonts w:ascii="Arial" w:hAnsi="Arial" w:cs="Arial"/>
          <w:sz w:val="22"/>
          <w:szCs w:val="22"/>
        </w:rPr>
      </w:pPr>
    </w:p>
    <w:p w14:paraId="35913281" w14:textId="2E955B8B" w:rsidR="00F609E6" w:rsidRPr="00830749" w:rsidRDefault="00F609E6" w:rsidP="00D11E23">
      <w:pPr>
        <w:pStyle w:val="11CSTCPLQuestionBullet"/>
        <w:ind w:left="709" w:hanging="709"/>
      </w:pPr>
      <w:bookmarkStart w:id="27" w:name="_Ref24114813"/>
      <w:r>
        <w:t xml:space="preserve">List and explain two </w:t>
      </w:r>
      <w:r w:rsidR="00D11E23">
        <w:t xml:space="preserve">(2) </w:t>
      </w:r>
      <w:r>
        <w:t>tools that can be used to</w:t>
      </w:r>
      <w:r w:rsidR="00747AE2">
        <w:t xml:space="preserve"> bring a project back into control.</w:t>
      </w:r>
      <w:bookmarkEnd w:id="27"/>
    </w:p>
    <w:p w14:paraId="1E4B3CAE" w14:textId="77777777" w:rsidR="00F609E6" w:rsidRPr="00830749" w:rsidRDefault="00F609E6" w:rsidP="00F609E6">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2"/>
        <w:gridCol w:w="2198"/>
        <w:gridCol w:w="5224"/>
        <w:gridCol w:w="678"/>
      </w:tblGrid>
      <w:tr w:rsidR="00F609E6" w14:paraId="773384A2" w14:textId="77777777" w:rsidTr="00410C7C">
        <w:tc>
          <w:tcPr>
            <w:tcW w:w="618" w:type="pct"/>
            <w:tcBorders>
              <w:top w:val="nil"/>
              <w:left w:val="nil"/>
              <w:bottom w:val="nil"/>
              <w:right w:val="single" w:sz="12" w:space="0" w:color="auto"/>
            </w:tcBorders>
            <w:shd w:val="clear" w:color="auto" w:fill="auto"/>
          </w:tcPr>
          <w:p w14:paraId="4763B36E" w14:textId="77777777" w:rsidR="00F609E6" w:rsidRDefault="00F609E6" w:rsidP="00410C7C">
            <w:pPr>
              <w:keepNext/>
              <w:ind w:left="993" w:hanging="993"/>
            </w:pPr>
            <w:r w:rsidRPr="001C4084">
              <w:rPr>
                <w:rFonts w:ascii="Arial" w:hAnsi="Arial" w:cs="Arial"/>
                <w:b/>
                <w:sz w:val="22"/>
                <w:szCs w:val="22"/>
              </w:rPr>
              <w:t>Answer</w:t>
            </w:r>
          </w:p>
        </w:tc>
        <w:tc>
          <w:tcPr>
            <w:tcW w:w="1189" w:type="pct"/>
            <w:tcBorders>
              <w:top w:val="single" w:sz="12" w:space="0" w:color="auto"/>
              <w:bottom w:val="single" w:sz="12" w:space="0" w:color="auto"/>
              <w:right w:val="single" w:sz="4" w:space="0" w:color="auto"/>
            </w:tcBorders>
            <w:shd w:val="clear" w:color="auto" w:fill="C0C0C0"/>
            <w:vAlign w:val="center"/>
          </w:tcPr>
          <w:p w14:paraId="56E76318" w14:textId="77777777" w:rsidR="00F609E6" w:rsidRDefault="00747AE2" w:rsidP="00410C7C">
            <w:pPr>
              <w:keepNext/>
              <w:ind w:left="993" w:right="82" w:hanging="993"/>
              <w:jc w:val="center"/>
            </w:pPr>
            <w:r>
              <w:t>Tool</w:t>
            </w:r>
          </w:p>
        </w:tc>
        <w:tc>
          <w:tcPr>
            <w:tcW w:w="2826" w:type="pct"/>
            <w:tcBorders>
              <w:top w:val="single" w:sz="12" w:space="0" w:color="auto"/>
              <w:left w:val="single" w:sz="4" w:space="0" w:color="auto"/>
              <w:bottom w:val="single" w:sz="12" w:space="0" w:color="auto"/>
            </w:tcBorders>
            <w:shd w:val="clear" w:color="auto" w:fill="C0C0C0"/>
            <w:vAlign w:val="center"/>
          </w:tcPr>
          <w:p w14:paraId="05D16B49" w14:textId="77777777" w:rsidR="00F609E6" w:rsidRDefault="00747AE2" w:rsidP="00410C7C">
            <w:pPr>
              <w:keepNext/>
              <w:ind w:left="993" w:right="82" w:hanging="993"/>
              <w:jc w:val="center"/>
            </w:pPr>
            <w:r>
              <w:t>Explanation</w:t>
            </w:r>
          </w:p>
        </w:tc>
        <w:permStart w:id="425618302" w:edGrp="everyone"/>
        <w:tc>
          <w:tcPr>
            <w:tcW w:w="367" w:type="pct"/>
            <w:tcBorders>
              <w:top w:val="nil"/>
              <w:left w:val="single" w:sz="12" w:space="0" w:color="auto"/>
              <w:bottom w:val="nil"/>
              <w:right w:val="nil"/>
            </w:tcBorders>
            <w:shd w:val="clear" w:color="auto" w:fill="auto"/>
          </w:tcPr>
          <w:p w14:paraId="4E0D81A5" w14:textId="77777777" w:rsidR="00F609E6" w:rsidRPr="00533511" w:rsidRDefault="00251DE9" w:rsidP="00410C7C">
            <w:pPr>
              <w:rPr>
                <w:rFonts w:ascii="Arial" w:hAnsi="Arial" w:cs="Arial"/>
                <w:sz w:val="44"/>
                <w:szCs w:val="44"/>
              </w:rPr>
            </w:pPr>
            <w:sdt>
              <w:sdtPr>
                <w:rPr>
                  <w:rFonts w:ascii="Arial" w:hAnsi="Arial" w:cs="Arial"/>
                  <w:sz w:val="44"/>
                  <w:szCs w:val="44"/>
                </w:rPr>
                <w:id w:val="1891296056"/>
                <w14:checkbox>
                  <w14:checked w14:val="0"/>
                  <w14:checkedState w14:val="00FE" w14:font="Wingdings"/>
                  <w14:uncheckedState w14:val="00A8" w14:font="Wingdings"/>
                </w14:checkbox>
              </w:sdtPr>
              <w:sdtEndPr/>
              <w:sdtContent>
                <w:r w:rsidR="00F609E6">
                  <w:rPr>
                    <w:rFonts w:ascii="Arial" w:hAnsi="Arial" w:cs="Arial"/>
                    <w:sz w:val="44"/>
                    <w:szCs w:val="44"/>
                  </w:rPr>
                  <w:sym w:font="Wingdings" w:char="F0A8"/>
                </w:r>
              </w:sdtContent>
            </w:sdt>
            <w:permEnd w:id="425618302"/>
          </w:p>
        </w:tc>
      </w:tr>
      <w:tr w:rsidR="00F609E6" w14:paraId="63E5D092" w14:textId="77777777" w:rsidTr="00410C7C">
        <w:trPr>
          <w:trHeight w:val="1361"/>
          <w:hidden/>
        </w:trPr>
        <w:tc>
          <w:tcPr>
            <w:tcW w:w="618" w:type="pct"/>
            <w:tcBorders>
              <w:top w:val="nil"/>
              <w:left w:val="nil"/>
              <w:bottom w:val="nil"/>
              <w:right w:val="single" w:sz="12" w:space="0" w:color="auto"/>
            </w:tcBorders>
          </w:tcPr>
          <w:p w14:paraId="0E74380F" w14:textId="77777777" w:rsidR="00F609E6" w:rsidRPr="00FE608E" w:rsidRDefault="00F609E6" w:rsidP="00410C7C">
            <w:pPr>
              <w:ind w:left="993" w:hanging="993"/>
              <w:jc w:val="center"/>
              <w:rPr>
                <w:vanish/>
              </w:rPr>
            </w:pPr>
          </w:p>
        </w:tc>
        <w:tc>
          <w:tcPr>
            <w:tcW w:w="1189" w:type="pct"/>
            <w:tcBorders>
              <w:top w:val="single" w:sz="12" w:space="0" w:color="auto"/>
              <w:right w:val="single" w:sz="4" w:space="0" w:color="auto"/>
            </w:tcBorders>
            <w:shd w:val="clear" w:color="auto" w:fill="auto"/>
            <w:vAlign w:val="center"/>
          </w:tcPr>
          <w:p w14:paraId="1B975F02" w14:textId="3AFBADAA" w:rsidR="00F609E6" w:rsidRPr="00A51CE3" w:rsidRDefault="00F609E6" w:rsidP="00A51CE3">
            <w:permStart w:id="1121860866" w:edGrp="everyone"/>
            <w:permEnd w:id="1121860866"/>
          </w:p>
        </w:tc>
        <w:tc>
          <w:tcPr>
            <w:tcW w:w="2826" w:type="pct"/>
            <w:tcBorders>
              <w:top w:val="single" w:sz="12" w:space="0" w:color="auto"/>
              <w:left w:val="single" w:sz="4" w:space="0" w:color="auto"/>
            </w:tcBorders>
            <w:shd w:val="clear" w:color="auto" w:fill="auto"/>
            <w:vAlign w:val="center"/>
          </w:tcPr>
          <w:p w14:paraId="1924951D" w14:textId="1C7184E0" w:rsidR="00F609E6" w:rsidRPr="00A51CE3" w:rsidRDefault="00F609E6" w:rsidP="00A51CE3">
            <w:permStart w:id="434192318" w:edGrp="everyone"/>
            <w:permEnd w:id="434192318"/>
          </w:p>
        </w:tc>
        <w:tc>
          <w:tcPr>
            <w:tcW w:w="367" w:type="pct"/>
            <w:tcBorders>
              <w:top w:val="nil"/>
              <w:left w:val="single" w:sz="12" w:space="0" w:color="auto"/>
              <w:bottom w:val="nil"/>
              <w:right w:val="nil"/>
            </w:tcBorders>
          </w:tcPr>
          <w:p w14:paraId="2B7934A8" w14:textId="77777777" w:rsidR="00F609E6" w:rsidRDefault="00F609E6" w:rsidP="00410C7C">
            <w:pPr>
              <w:ind w:left="993" w:hanging="993"/>
            </w:pPr>
          </w:p>
        </w:tc>
      </w:tr>
      <w:tr w:rsidR="00F609E6" w14:paraId="3380E5AB" w14:textId="77777777" w:rsidTr="00410C7C">
        <w:trPr>
          <w:trHeight w:val="1361"/>
          <w:hidden/>
        </w:trPr>
        <w:tc>
          <w:tcPr>
            <w:tcW w:w="618" w:type="pct"/>
            <w:tcBorders>
              <w:top w:val="nil"/>
              <w:left w:val="nil"/>
              <w:bottom w:val="nil"/>
              <w:right w:val="single" w:sz="12" w:space="0" w:color="auto"/>
            </w:tcBorders>
          </w:tcPr>
          <w:p w14:paraId="027F4C15" w14:textId="77777777" w:rsidR="00F609E6" w:rsidRPr="00FE608E" w:rsidRDefault="00F609E6" w:rsidP="00410C7C">
            <w:pPr>
              <w:ind w:left="993" w:hanging="993"/>
              <w:jc w:val="center"/>
              <w:rPr>
                <w:vanish/>
              </w:rPr>
            </w:pPr>
          </w:p>
        </w:tc>
        <w:tc>
          <w:tcPr>
            <w:tcW w:w="1189" w:type="pct"/>
            <w:tcBorders>
              <w:right w:val="single" w:sz="4" w:space="0" w:color="auto"/>
            </w:tcBorders>
            <w:shd w:val="clear" w:color="auto" w:fill="auto"/>
            <w:vAlign w:val="center"/>
          </w:tcPr>
          <w:p w14:paraId="68966957" w14:textId="5A39F54E" w:rsidR="00F609E6" w:rsidRPr="00A51CE3" w:rsidRDefault="00F609E6" w:rsidP="00A51CE3">
            <w:permStart w:id="88150940" w:edGrp="everyone"/>
            <w:permEnd w:id="88150940"/>
          </w:p>
        </w:tc>
        <w:tc>
          <w:tcPr>
            <w:tcW w:w="2826" w:type="pct"/>
            <w:tcBorders>
              <w:left w:val="single" w:sz="4" w:space="0" w:color="auto"/>
            </w:tcBorders>
            <w:shd w:val="clear" w:color="auto" w:fill="auto"/>
            <w:vAlign w:val="center"/>
          </w:tcPr>
          <w:p w14:paraId="6D5412C9" w14:textId="6442300B" w:rsidR="00F609E6" w:rsidRPr="00A51CE3" w:rsidRDefault="00F609E6" w:rsidP="00A51CE3">
            <w:permStart w:id="163060554" w:edGrp="everyone"/>
            <w:permEnd w:id="163060554"/>
          </w:p>
        </w:tc>
        <w:tc>
          <w:tcPr>
            <w:tcW w:w="367" w:type="pct"/>
            <w:tcBorders>
              <w:top w:val="nil"/>
              <w:left w:val="single" w:sz="12" w:space="0" w:color="auto"/>
              <w:bottom w:val="nil"/>
              <w:right w:val="nil"/>
            </w:tcBorders>
          </w:tcPr>
          <w:p w14:paraId="4D61943E" w14:textId="77777777" w:rsidR="00F609E6" w:rsidRDefault="00F609E6" w:rsidP="00410C7C">
            <w:pPr>
              <w:ind w:left="993" w:hanging="993"/>
            </w:pPr>
          </w:p>
        </w:tc>
      </w:tr>
    </w:tbl>
    <w:p w14:paraId="72F78E1C" w14:textId="77777777" w:rsidR="00D315D8" w:rsidRPr="00830749" w:rsidRDefault="00D315D8" w:rsidP="00D315D8">
      <w:pPr>
        <w:ind w:right="-24"/>
        <w:rPr>
          <w:rFonts w:ascii="Arial" w:hAnsi="Arial" w:cs="Arial"/>
          <w:sz w:val="22"/>
          <w:szCs w:val="22"/>
        </w:rPr>
      </w:pPr>
    </w:p>
    <w:p w14:paraId="28D50535" w14:textId="35AF2CCD" w:rsidR="00D11E23" w:rsidRDefault="00D315D8" w:rsidP="00D11E23">
      <w:pPr>
        <w:pStyle w:val="11CSTCPLQuestionBullet"/>
        <w:ind w:left="709" w:hanging="709"/>
      </w:pPr>
      <w:bookmarkStart w:id="28" w:name="_Ref24119518"/>
      <w:r>
        <w:lastRenderedPageBreak/>
        <w:t xml:space="preserve">Identify the conflict management method </w:t>
      </w:r>
      <w:r w:rsidR="00D11E23">
        <w:t xml:space="preserve">used in each of the situations listed in the table below. Select from: </w:t>
      </w:r>
    </w:p>
    <w:p w14:paraId="0ECE7B41" w14:textId="77777777" w:rsidR="00D11E23" w:rsidRDefault="00D11E23" w:rsidP="00D11E23">
      <w:pPr>
        <w:pStyle w:val="11CSTCPLQuestionBullet"/>
        <w:numPr>
          <w:ilvl w:val="0"/>
          <w:numId w:val="33"/>
        </w:numPr>
        <w:ind w:left="1134"/>
      </w:pPr>
      <w:r>
        <w:t>A</w:t>
      </w:r>
      <w:r w:rsidR="00D315D8">
        <w:t>voiding</w:t>
      </w:r>
    </w:p>
    <w:p w14:paraId="3903CD1B" w14:textId="77777777" w:rsidR="00D11E23" w:rsidRDefault="00D11E23" w:rsidP="00D11E23">
      <w:pPr>
        <w:pStyle w:val="11CSTCPLQuestionBullet"/>
        <w:numPr>
          <w:ilvl w:val="0"/>
          <w:numId w:val="33"/>
        </w:numPr>
        <w:ind w:left="1134"/>
      </w:pPr>
      <w:r>
        <w:t>A</w:t>
      </w:r>
      <w:r w:rsidR="00D315D8">
        <w:t>ccommodating</w:t>
      </w:r>
    </w:p>
    <w:p w14:paraId="577D0CC5" w14:textId="77777777" w:rsidR="00D11E23" w:rsidRDefault="00D11E23" w:rsidP="00D11E23">
      <w:pPr>
        <w:pStyle w:val="11CSTCPLQuestionBullet"/>
        <w:numPr>
          <w:ilvl w:val="0"/>
          <w:numId w:val="33"/>
        </w:numPr>
        <w:ind w:left="1134"/>
      </w:pPr>
      <w:r>
        <w:t>C</w:t>
      </w:r>
      <w:r w:rsidR="00D315D8">
        <w:t>ompromising</w:t>
      </w:r>
    </w:p>
    <w:p w14:paraId="7DA0C8CD" w14:textId="77777777" w:rsidR="00D11E23" w:rsidRDefault="00D11E23" w:rsidP="00D11E23">
      <w:pPr>
        <w:pStyle w:val="11CSTCPLQuestionBullet"/>
        <w:numPr>
          <w:ilvl w:val="0"/>
          <w:numId w:val="33"/>
        </w:numPr>
        <w:ind w:left="1134"/>
      </w:pPr>
      <w:r>
        <w:t>C</w:t>
      </w:r>
      <w:r w:rsidR="00D315D8">
        <w:t>ompeting or forcing</w:t>
      </w:r>
    </w:p>
    <w:p w14:paraId="1E13C2D5" w14:textId="067EDAF5" w:rsidR="00D315D8" w:rsidRPr="00830749" w:rsidRDefault="00D11E23" w:rsidP="00D11E23">
      <w:pPr>
        <w:pStyle w:val="11CSTCPLQuestionBullet"/>
        <w:numPr>
          <w:ilvl w:val="0"/>
          <w:numId w:val="33"/>
        </w:numPr>
        <w:ind w:left="1134"/>
      </w:pPr>
      <w:r>
        <w:t>C</w:t>
      </w:r>
      <w:r w:rsidR="00D315D8">
        <w:t xml:space="preserve">ollaborating </w:t>
      </w:r>
      <w:bookmarkEnd w:id="28"/>
    </w:p>
    <w:p w14:paraId="77262630" w14:textId="77777777" w:rsidR="00D315D8" w:rsidRPr="00830749" w:rsidRDefault="00D315D8" w:rsidP="00D315D8">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3793"/>
        <w:gridCol w:w="3628"/>
        <w:gridCol w:w="678"/>
      </w:tblGrid>
      <w:tr w:rsidR="00D315D8" w14:paraId="7CD66819" w14:textId="77777777" w:rsidTr="00D11E23">
        <w:tc>
          <w:tcPr>
            <w:tcW w:w="618" w:type="pct"/>
            <w:tcBorders>
              <w:top w:val="nil"/>
              <w:left w:val="nil"/>
              <w:bottom w:val="nil"/>
              <w:right w:val="single" w:sz="12" w:space="0" w:color="auto"/>
            </w:tcBorders>
            <w:shd w:val="clear" w:color="auto" w:fill="auto"/>
          </w:tcPr>
          <w:p w14:paraId="0D940437" w14:textId="77777777" w:rsidR="00D315D8" w:rsidRDefault="00D315D8" w:rsidP="00D11E23">
            <w:pPr>
              <w:keepNext/>
              <w:ind w:left="993" w:hanging="993"/>
            </w:pPr>
            <w:r w:rsidRPr="001C4084">
              <w:rPr>
                <w:rFonts w:ascii="Arial" w:hAnsi="Arial" w:cs="Arial"/>
                <w:b/>
                <w:sz w:val="22"/>
                <w:szCs w:val="22"/>
              </w:rPr>
              <w:t>Answer</w:t>
            </w:r>
          </w:p>
        </w:tc>
        <w:tc>
          <w:tcPr>
            <w:tcW w:w="2052" w:type="pct"/>
            <w:tcBorders>
              <w:top w:val="single" w:sz="12" w:space="0" w:color="auto"/>
              <w:bottom w:val="single" w:sz="12" w:space="0" w:color="auto"/>
              <w:right w:val="single" w:sz="4" w:space="0" w:color="auto"/>
            </w:tcBorders>
            <w:shd w:val="clear" w:color="auto" w:fill="C0C0C0"/>
            <w:vAlign w:val="center"/>
          </w:tcPr>
          <w:p w14:paraId="0272605D" w14:textId="2FDEA910" w:rsidR="00D315D8" w:rsidRDefault="00D11E23" w:rsidP="00D11E23">
            <w:pPr>
              <w:keepNext/>
              <w:ind w:left="993" w:right="82" w:hanging="993"/>
              <w:jc w:val="center"/>
            </w:pPr>
            <w:r>
              <w:t>Situation</w:t>
            </w:r>
          </w:p>
        </w:tc>
        <w:tc>
          <w:tcPr>
            <w:tcW w:w="1963" w:type="pct"/>
            <w:tcBorders>
              <w:top w:val="single" w:sz="12" w:space="0" w:color="auto"/>
              <w:left w:val="single" w:sz="4" w:space="0" w:color="auto"/>
              <w:bottom w:val="single" w:sz="12" w:space="0" w:color="auto"/>
            </w:tcBorders>
            <w:shd w:val="clear" w:color="auto" w:fill="C0C0C0"/>
            <w:vAlign w:val="center"/>
          </w:tcPr>
          <w:p w14:paraId="78E793F7" w14:textId="608B9600" w:rsidR="00D315D8" w:rsidRDefault="00D11E23" w:rsidP="00D11E23">
            <w:pPr>
              <w:keepNext/>
              <w:ind w:left="993" w:right="82" w:hanging="993"/>
              <w:jc w:val="center"/>
            </w:pPr>
            <w:r>
              <w:t>Conflict management method</w:t>
            </w:r>
          </w:p>
        </w:tc>
        <w:permStart w:id="76378349" w:edGrp="everyone"/>
        <w:tc>
          <w:tcPr>
            <w:tcW w:w="367" w:type="pct"/>
            <w:tcBorders>
              <w:top w:val="nil"/>
              <w:left w:val="single" w:sz="12" w:space="0" w:color="auto"/>
              <w:bottom w:val="nil"/>
              <w:right w:val="nil"/>
            </w:tcBorders>
            <w:shd w:val="clear" w:color="auto" w:fill="auto"/>
          </w:tcPr>
          <w:p w14:paraId="6724762C" w14:textId="77777777" w:rsidR="00D315D8" w:rsidRPr="00533511" w:rsidRDefault="00251DE9" w:rsidP="00D11E23">
            <w:pPr>
              <w:rPr>
                <w:rFonts w:ascii="Arial" w:hAnsi="Arial" w:cs="Arial"/>
                <w:sz w:val="44"/>
                <w:szCs w:val="44"/>
              </w:rPr>
            </w:pPr>
            <w:sdt>
              <w:sdtPr>
                <w:rPr>
                  <w:rFonts w:ascii="Arial" w:hAnsi="Arial" w:cs="Arial"/>
                  <w:sz w:val="44"/>
                  <w:szCs w:val="44"/>
                </w:rPr>
                <w:id w:val="1681084580"/>
                <w14:checkbox>
                  <w14:checked w14:val="0"/>
                  <w14:checkedState w14:val="00FE" w14:font="Wingdings"/>
                  <w14:uncheckedState w14:val="00A8" w14:font="Wingdings"/>
                </w14:checkbox>
              </w:sdtPr>
              <w:sdtEndPr/>
              <w:sdtContent>
                <w:r w:rsidR="00D315D8">
                  <w:rPr>
                    <w:rFonts w:ascii="Arial" w:hAnsi="Arial" w:cs="Arial"/>
                    <w:sz w:val="44"/>
                    <w:szCs w:val="44"/>
                  </w:rPr>
                  <w:sym w:font="Wingdings" w:char="F0A8"/>
                </w:r>
              </w:sdtContent>
            </w:sdt>
            <w:permEnd w:id="76378349"/>
          </w:p>
        </w:tc>
      </w:tr>
      <w:tr w:rsidR="00D315D8" w14:paraId="4ED21D70" w14:textId="77777777" w:rsidTr="00D11E23">
        <w:trPr>
          <w:trHeight w:val="1247"/>
          <w:hidden/>
        </w:trPr>
        <w:tc>
          <w:tcPr>
            <w:tcW w:w="618" w:type="pct"/>
            <w:tcBorders>
              <w:top w:val="nil"/>
              <w:left w:val="nil"/>
              <w:bottom w:val="nil"/>
              <w:right w:val="single" w:sz="12" w:space="0" w:color="auto"/>
            </w:tcBorders>
          </w:tcPr>
          <w:p w14:paraId="4864796C" w14:textId="77777777" w:rsidR="00D315D8" w:rsidRPr="00FE608E" w:rsidRDefault="00D315D8" w:rsidP="00D11E23">
            <w:pPr>
              <w:ind w:left="993" w:hanging="993"/>
              <w:jc w:val="center"/>
              <w:rPr>
                <w:vanish/>
              </w:rPr>
            </w:pPr>
          </w:p>
        </w:tc>
        <w:tc>
          <w:tcPr>
            <w:tcW w:w="2052" w:type="pct"/>
            <w:tcBorders>
              <w:top w:val="single" w:sz="12" w:space="0" w:color="auto"/>
              <w:bottom w:val="single" w:sz="8" w:space="0" w:color="auto"/>
              <w:right w:val="single" w:sz="4" w:space="0" w:color="auto"/>
            </w:tcBorders>
            <w:shd w:val="clear" w:color="auto" w:fill="auto"/>
            <w:vAlign w:val="center"/>
          </w:tcPr>
          <w:p w14:paraId="51930544" w14:textId="77777777" w:rsidR="00D315D8" w:rsidRPr="00D315D8" w:rsidRDefault="00D315D8" w:rsidP="00D11E23">
            <w:pPr>
              <w:ind w:right="82"/>
              <w:jc w:val="center"/>
            </w:pPr>
            <w:r w:rsidRPr="00D315D8">
              <w:t>The party pursues their own interests at the expense of the other party, using whatever power source at their disposal.</w:t>
            </w:r>
          </w:p>
        </w:tc>
        <w:tc>
          <w:tcPr>
            <w:tcW w:w="1963" w:type="pct"/>
            <w:tcBorders>
              <w:top w:val="single" w:sz="12" w:space="0" w:color="auto"/>
              <w:left w:val="single" w:sz="4" w:space="0" w:color="auto"/>
              <w:bottom w:val="single" w:sz="8" w:space="0" w:color="auto"/>
            </w:tcBorders>
            <w:shd w:val="clear" w:color="auto" w:fill="auto"/>
            <w:vAlign w:val="center"/>
          </w:tcPr>
          <w:p w14:paraId="103DE42A" w14:textId="53897C68" w:rsidR="00D315D8" w:rsidRPr="008540A8" w:rsidRDefault="00D315D8" w:rsidP="008540A8">
            <w:permStart w:id="2095330467" w:edGrp="everyone"/>
            <w:permEnd w:id="2095330467"/>
          </w:p>
        </w:tc>
        <w:tc>
          <w:tcPr>
            <w:tcW w:w="367" w:type="pct"/>
            <w:tcBorders>
              <w:top w:val="nil"/>
              <w:left w:val="single" w:sz="12" w:space="0" w:color="auto"/>
              <w:bottom w:val="nil"/>
              <w:right w:val="nil"/>
            </w:tcBorders>
          </w:tcPr>
          <w:p w14:paraId="3166C64C" w14:textId="77777777" w:rsidR="00D315D8" w:rsidRDefault="00D315D8" w:rsidP="00D11E23">
            <w:pPr>
              <w:ind w:left="993" w:hanging="993"/>
            </w:pPr>
          </w:p>
        </w:tc>
      </w:tr>
      <w:tr w:rsidR="00D315D8" w14:paraId="62DD769E" w14:textId="77777777" w:rsidTr="00D11E23">
        <w:trPr>
          <w:trHeight w:val="1247"/>
          <w:hidden/>
        </w:trPr>
        <w:tc>
          <w:tcPr>
            <w:tcW w:w="618" w:type="pct"/>
            <w:tcBorders>
              <w:top w:val="nil"/>
              <w:left w:val="nil"/>
              <w:bottom w:val="nil"/>
              <w:right w:val="single" w:sz="12" w:space="0" w:color="auto"/>
            </w:tcBorders>
          </w:tcPr>
          <w:p w14:paraId="6DC024A1" w14:textId="77777777" w:rsidR="00D315D8" w:rsidRPr="00FE608E" w:rsidRDefault="00D315D8" w:rsidP="00D11E23">
            <w:pPr>
              <w:ind w:left="993" w:hanging="993"/>
              <w:jc w:val="center"/>
              <w:rPr>
                <w:vanish/>
              </w:rPr>
            </w:pPr>
          </w:p>
        </w:tc>
        <w:tc>
          <w:tcPr>
            <w:tcW w:w="2052" w:type="pct"/>
            <w:tcBorders>
              <w:top w:val="single" w:sz="8" w:space="0" w:color="auto"/>
              <w:bottom w:val="single" w:sz="8" w:space="0" w:color="auto"/>
              <w:right w:val="single" w:sz="4" w:space="0" w:color="auto"/>
            </w:tcBorders>
            <w:shd w:val="clear" w:color="auto" w:fill="auto"/>
            <w:vAlign w:val="center"/>
          </w:tcPr>
          <w:p w14:paraId="7F4A379C" w14:textId="77777777" w:rsidR="00D315D8" w:rsidRPr="00D315D8" w:rsidRDefault="00D315D8" w:rsidP="00D11E23">
            <w:pPr>
              <w:ind w:right="82"/>
              <w:jc w:val="center"/>
            </w:pPr>
            <w:r w:rsidRPr="00D315D8">
              <w:t>The party withdraws from, postpones or sidesteps the issue.</w:t>
            </w:r>
          </w:p>
        </w:tc>
        <w:tc>
          <w:tcPr>
            <w:tcW w:w="1963" w:type="pct"/>
            <w:tcBorders>
              <w:top w:val="single" w:sz="8" w:space="0" w:color="auto"/>
              <w:left w:val="single" w:sz="4" w:space="0" w:color="auto"/>
              <w:bottom w:val="single" w:sz="8" w:space="0" w:color="auto"/>
            </w:tcBorders>
            <w:shd w:val="clear" w:color="auto" w:fill="auto"/>
            <w:vAlign w:val="center"/>
          </w:tcPr>
          <w:p w14:paraId="5D445714" w14:textId="5C769086" w:rsidR="00D315D8" w:rsidRPr="008540A8" w:rsidRDefault="00D315D8" w:rsidP="008540A8">
            <w:permStart w:id="565608420" w:edGrp="everyone"/>
            <w:permEnd w:id="565608420"/>
          </w:p>
        </w:tc>
        <w:tc>
          <w:tcPr>
            <w:tcW w:w="367" w:type="pct"/>
            <w:tcBorders>
              <w:top w:val="nil"/>
              <w:left w:val="single" w:sz="12" w:space="0" w:color="auto"/>
              <w:bottom w:val="nil"/>
              <w:right w:val="nil"/>
            </w:tcBorders>
          </w:tcPr>
          <w:p w14:paraId="21CD7A67" w14:textId="77777777" w:rsidR="00D315D8" w:rsidRDefault="00D315D8" w:rsidP="00D11E23">
            <w:pPr>
              <w:ind w:left="993" w:hanging="993"/>
            </w:pPr>
          </w:p>
        </w:tc>
      </w:tr>
      <w:tr w:rsidR="00D315D8" w14:paraId="200F5BDC" w14:textId="77777777" w:rsidTr="00D11E23">
        <w:trPr>
          <w:trHeight w:val="1247"/>
          <w:hidden/>
        </w:trPr>
        <w:tc>
          <w:tcPr>
            <w:tcW w:w="618" w:type="pct"/>
            <w:tcBorders>
              <w:top w:val="nil"/>
              <w:left w:val="nil"/>
              <w:bottom w:val="nil"/>
              <w:right w:val="single" w:sz="12" w:space="0" w:color="auto"/>
            </w:tcBorders>
          </w:tcPr>
          <w:p w14:paraId="651C63E3" w14:textId="77777777" w:rsidR="00D315D8" w:rsidRPr="00FE608E" w:rsidRDefault="00D315D8" w:rsidP="00D11E23">
            <w:pPr>
              <w:ind w:left="993" w:hanging="993"/>
              <w:jc w:val="center"/>
              <w:rPr>
                <w:vanish/>
              </w:rPr>
            </w:pPr>
          </w:p>
        </w:tc>
        <w:tc>
          <w:tcPr>
            <w:tcW w:w="2052" w:type="pct"/>
            <w:tcBorders>
              <w:top w:val="single" w:sz="8" w:space="0" w:color="auto"/>
              <w:bottom w:val="single" w:sz="8" w:space="0" w:color="auto"/>
              <w:right w:val="single" w:sz="4" w:space="0" w:color="auto"/>
            </w:tcBorders>
            <w:shd w:val="clear" w:color="auto" w:fill="auto"/>
            <w:vAlign w:val="center"/>
          </w:tcPr>
          <w:p w14:paraId="0D30E92A" w14:textId="77777777" w:rsidR="00D315D8" w:rsidRPr="00D315D8" w:rsidRDefault="00D315D8" w:rsidP="00D11E23">
            <w:pPr>
              <w:ind w:right="82"/>
              <w:jc w:val="center"/>
            </w:pPr>
            <w:r w:rsidRPr="00D315D8">
              <w:t>Both parties work together in an attempt to find a solution that fully satisfies both.</w:t>
            </w:r>
          </w:p>
        </w:tc>
        <w:tc>
          <w:tcPr>
            <w:tcW w:w="1963" w:type="pct"/>
            <w:tcBorders>
              <w:top w:val="single" w:sz="8" w:space="0" w:color="auto"/>
              <w:left w:val="single" w:sz="4" w:space="0" w:color="auto"/>
              <w:bottom w:val="single" w:sz="8" w:space="0" w:color="auto"/>
            </w:tcBorders>
            <w:shd w:val="clear" w:color="auto" w:fill="auto"/>
            <w:vAlign w:val="center"/>
          </w:tcPr>
          <w:p w14:paraId="286DA0BD" w14:textId="4B93505A" w:rsidR="00D315D8" w:rsidRPr="008540A8" w:rsidRDefault="00D315D8" w:rsidP="008540A8">
            <w:permStart w:id="552867718" w:edGrp="everyone"/>
            <w:permEnd w:id="552867718"/>
          </w:p>
        </w:tc>
        <w:tc>
          <w:tcPr>
            <w:tcW w:w="367" w:type="pct"/>
            <w:tcBorders>
              <w:top w:val="nil"/>
              <w:left w:val="single" w:sz="12" w:space="0" w:color="auto"/>
              <w:bottom w:val="nil"/>
              <w:right w:val="nil"/>
            </w:tcBorders>
          </w:tcPr>
          <w:p w14:paraId="10BC3A25" w14:textId="77777777" w:rsidR="00D315D8" w:rsidRDefault="00D315D8" w:rsidP="00D11E23">
            <w:pPr>
              <w:ind w:left="993" w:hanging="993"/>
            </w:pPr>
          </w:p>
        </w:tc>
      </w:tr>
      <w:tr w:rsidR="00D315D8" w14:paraId="40029AE7" w14:textId="77777777" w:rsidTr="00D11E23">
        <w:trPr>
          <w:trHeight w:val="1247"/>
          <w:hidden/>
        </w:trPr>
        <w:tc>
          <w:tcPr>
            <w:tcW w:w="618" w:type="pct"/>
            <w:tcBorders>
              <w:top w:val="nil"/>
              <w:left w:val="nil"/>
              <w:bottom w:val="nil"/>
              <w:right w:val="single" w:sz="12" w:space="0" w:color="auto"/>
            </w:tcBorders>
          </w:tcPr>
          <w:p w14:paraId="0843C62A" w14:textId="77777777" w:rsidR="00D315D8" w:rsidRPr="00FE608E" w:rsidRDefault="00D315D8" w:rsidP="00D11E23">
            <w:pPr>
              <w:ind w:left="993" w:hanging="993"/>
              <w:jc w:val="center"/>
              <w:rPr>
                <w:vanish/>
              </w:rPr>
            </w:pPr>
          </w:p>
        </w:tc>
        <w:tc>
          <w:tcPr>
            <w:tcW w:w="2052" w:type="pct"/>
            <w:tcBorders>
              <w:top w:val="single" w:sz="8" w:space="0" w:color="auto"/>
              <w:right w:val="single" w:sz="4" w:space="0" w:color="auto"/>
            </w:tcBorders>
            <w:shd w:val="clear" w:color="auto" w:fill="auto"/>
            <w:vAlign w:val="center"/>
          </w:tcPr>
          <w:p w14:paraId="2B15F86D" w14:textId="77777777" w:rsidR="00D315D8" w:rsidRPr="00D315D8" w:rsidRDefault="00D315D8" w:rsidP="00D11E23">
            <w:pPr>
              <w:ind w:right="82"/>
              <w:jc w:val="center"/>
            </w:pPr>
            <w:r w:rsidRPr="00D315D8">
              <w:t>Both parties seek to find an expedient, mutually acceptable solution that partially satisfies both.</w:t>
            </w:r>
          </w:p>
        </w:tc>
        <w:tc>
          <w:tcPr>
            <w:tcW w:w="1963" w:type="pct"/>
            <w:tcBorders>
              <w:top w:val="single" w:sz="8" w:space="0" w:color="auto"/>
              <w:left w:val="single" w:sz="4" w:space="0" w:color="auto"/>
            </w:tcBorders>
            <w:shd w:val="clear" w:color="auto" w:fill="auto"/>
            <w:vAlign w:val="center"/>
          </w:tcPr>
          <w:p w14:paraId="04E825CC" w14:textId="6D7E6735" w:rsidR="00D315D8" w:rsidRPr="008540A8" w:rsidRDefault="00D315D8" w:rsidP="008540A8">
            <w:permStart w:id="1340503306" w:edGrp="everyone"/>
            <w:permEnd w:id="1340503306"/>
          </w:p>
        </w:tc>
        <w:tc>
          <w:tcPr>
            <w:tcW w:w="367" w:type="pct"/>
            <w:tcBorders>
              <w:top w:val="nil"/>
              <w:left w:val="single" w:sz="12" w:space="0" w:color="auto"/>
              <w:bottom w:val="nil"/>
              <w:right w:val="nil"/>
            </w:tcBorders>
          </w:tcPr>
          <w:p w14:paraId="58FEBF6D" w14:textId="77777777" w:rsidR="00D315D8" w:rsidRDefault="00D315D8" w:rsidP="00D11E23">
            <w:pPr>
              <w:ind w:left="993" w:hanging="993"/>
            </w:pPr>
          </w:p>
        </w:tc>
      </w:tr>
      <w:tr w:rsidR="00D315D8" w14:paraId="708B4F1E" w14:textId="77777777" w:rsidTr="00D11E23">
        <w:trPr>
          <w:trHeight w:val="1247"/>
          <w:hidden/>
        </w:trPr>
        <w:tc>
          <w:tcPr>
            <w:tcW w:w="618" w:type="pct"/>
            <w:tcBorders>
              <w:top w:val="nil"/>
              <w:left w:val="nil"/>
              <w:bottom w:val="nil"/>
              <w:right w:val="single" w:sz="12" w:space="0" w:color="auto"/>
            </w:tcBorders>
          </w:tcPr>
          <w:p w14:paraId="3EFD75BF" w14:textId="77777777" w:rsidR="00D315D8" w:rsidRPr="00FE608E" w:rsidRDefault="00D315D8" w:rsidP="00D11E23">
            <w:pPr>
              <w:ind w:left="993" w:hanging="993"/>
              <w:jc w:val="center"/>
              <w:rPr>
                <w:vanish/>
              </w:rPr>
            </w:pPr>
          </w:p>
        </w:tc>
        <w:tc>
          <w:tcPr>
            <w:tcW w:w="2052" w:type="pct"/>
            <w:tcBorders>
              <w:right w:val="single" w:sz="4" w:space="0" w:color="auto"/>
            </w:tcBorders>
            <w:shd w:val="clear" w:color="auto" w:fill="auto"/>
            <w:vAlign w:val="center"/>
          </w:tcPr>
          <w:p w14:paraId="1C9AF475" w14:textId="77777777" w:rsidR="00D315D8" w:rsidRPr="00D315D8" w:rsidRDefault="00D315D8" w:rsidP="00D11E23">
            <w:pPr>
              <w:ind w:right="82"/>
              <w:jc w:val="center"/>
            </w:pPr>
            <w:r w:rsidRPr="00D315D8">
              <w:t>The party disregards their own concerns to satisfy the concerns of the other party</w:t>
            </w:r>
          </w:p>
        </w:tc>
        <w:tc>
          <w:tcPr>
            <w:tcW w:w="1963" w:type="pct"/>
            <w:tcBorders>
              <w:left w:val="single" w:sz="4" w:space="0" w:color="auto"/>
            </w:tcBorders>
            <w:shd w:val="clear" w:color="auto" w:fill="auto"/>
            <w:vAlign w:val="center"/>
          </w:tcPr>
          <w:p w14:paraId="7FA0FEB2" w14:textId="254A4648" w:rsidR="00D315D8" w:rsidRPr="008540A8" w:rsidRDefault="00D315D8" w:rsidP="008540A8">
            <w:permStart w:id="1531394884" w:edGrp="everyone"/>
            <w:permEnd w:id="1531394884"/>
          </w:p>
        </w:tc>
        <w:tc>
          <w:tcPr>
            <w:tcW w:w="367" w:type="pct"/>
            <w:tcBorders>
              <w:top w:val="nil"/>
              <w:left w:val="single" w:sz="12" w:space="0" w:color="auto"/>
              <w:bottom w:val="nil"/>
              <w:right w:val="nil"/>
            </w:tcBorders>
          </w:tcPr>
          <w:p w14:paraId="5E57FCD5" w14:textId="77777777" w:rsidR="00D315D8" w:rsidRDefault="00D315D8" w:rsidP="00D11E23">
            <w:pPr>
              <w:ind w:left="993" w:hanging="993"/>
            </w:pPr>
          </w:p>
        </w:tc>
      </w:tr>
    </w:tbl>
    <w:p w14:paraId="2B6726A3" w14:textId="77777777" w:rsidR="00D315D8" w:rsidRDefault="00D315D8" w:rsidP="00D315D8">
      <w:pPr>
        <w:rPr>
          <w:rFonts w:ascii="Arial" w:hAnsi="Arial" w:cs="Arial"/>
          <w:sz w:val="22"/>
          <w:szCs w:val="22"/>
        </w:rPr>
      </w:pPr>
    </w:p>
    <w:p w14:paraId="2F42150E" w14:textId="77777777" w:rsidR="005F574E" w:rsidRPr="00830749" w:rsidRDefault="005F574E" w:rsidP="005F574E">
      <w:pPr>
        <w:ind w:right="-24"/>
        <w:rPr>
          <w:rFonts w:ascii="Arial" w:hAnsi="Arial" w:cs="Arial"/>
          <w:sz w:val="22"/>
          <w:szCs w:val="22"/>
        </w:rPr>
      </w:pPr>
    </w:p>
    <w:p w14:paraId="152E8BC3" w14:textId="36408B28" w:rsidR="005F574E" w:rsidRPr="00830749" w:rsidRDefault="00D11E23" w:rsidP="005F574E">
      <w:pPr>
        <w:pStyle w:val="11CSTCPLQuestionBullet"/>
        <w:ind w:left="709" w:hanging="709"/>
      </w:pPr>
      <w:bookmarkStart w:id="29" w:name="_Ref24361644"/>
      <w:r>
        <w:t>Which of the following statements about the role of the project manager is correct? Tick your response</w:t>
      </w:r>
      <w:r w:rsidR="005F574E">
        <w:t>.</w:t>
      </w:r>
      <w:bookmarkEnd w:id="29"/>
    </w:p>
    <w:p w14:paraId="35B46ADE" w14:textId="77777777" w:rsidR="005F574E" w:rsidRPr="00830749" w:rsidRDefault="005F574E" w:rsidP="005F57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F574E" w14:paraId="63DB398E" w14:textId="77777777" w:rsidTr="00D11E23">
        <w:tc>
          <w:tcPr>
            <w:tcW w:w="610" w:type="pct"/>
            <w:tcBorders>
              <w:top w:val="nil"/>
              <w:left w:val="nil"/>
              <w:bottom w:val="nil"/>
              <w:right w:val="single" w:sz="12" w:space="0" w:color="auto"/>
            </w:tcBorders>
            <w:shd w:val="clear" w:color="auto" w:fill="auto"/>
          </w:tcPr>
          <w:p w14:paraId="657494DF" w14:textId="77777777" w:rsidR="005F574E" w:rsidRDefault="005F574E" w:rsidP="00D11E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802121" w14:textId="77777777" w:rsidR="005F574E" w:rsidRDefault="005F574E" w:rsidP="00D11E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83BAF8" w14:textId="77777777" w:rsidR="005F574E" w:rsidRDefault="005F574E" w:rsidP="00D11E23">
            <w:pPr>
              <w:keepNext/>
              <w:ind w:left="993" w:hanging="993"/>
              <w:jc w:val="center"/>
            </w:pPr>
            <w:r>
              <w:t>Possible Answers</w:t>
            </w:r>
          </w:p>
        </w:tc>
        <w:permStart w:id="2025273947" w:edGrp="everyone"/>
        <w:tc>
          <w:tcPr>
            <w:tcW w:w="335" w:type="pct"/>
            <w:tcBorders>
              <w:top w:val="nil"/>
              <w:left w:val="single" w:sz="12" w:space="0" w:color="auto"/>
              <w:bottom w:val="nil"/>
              <w:right w:val="nil"/>
            </w:tcBorders>
            <w:shd w:val="clear" w:color="auto" w:fill="auto"/>
          </w:tcPr>
          <w:p w14:paraId="12A8769E" w14:textId="77777777" w:rsidR="005F574E" w:rsidRPr="00533511" w:rsidRDefault="00251DE9" w:rsidP="00D11E23">
            <w:pPr>
              <w:rPr>
                <w:rFonts w:ascii="Arial" w:hAnsi="Arial" w:cs="Arial"/>
                <w:sz w:val="44"/>
                <w:szCs w:val="44"/>
              </w:rPr>
            </w:pPr>
            <w:sdt>
              <w:sdtPr>
                <w:rPr>
                  <w:rFonts w:ascii="Arial" w:hAnsi="Arial" w:cs="Arial"/>
                  <w:sz w:val="44"/>
                  <w:szCs w:val="44"/>
                </w:rPr>
                <w:id w:val="1818685492"/>
                <w14:checkbox>
                  <w14:checked w14:val="0"/>
                  <w14:checkedState w14:val="00FE" w14:font="Wingdings"/>
                  <w14:uncheckedState w14:val="00A8" w14:font="Wingdings"/>
                </w14:checkbox>
              </w:sdtPr>
              <w:sdtEndPr/>
              <w:sdtContent>
                <w:r w:rsidR="005F574E">
                  <w:rPr>
                    <w:rFonts w:ascii="Arial" w:hAnsi="Arial" w:cs="Arial"/>
                    <w:sz w:val="44"/>
                    <w:szCs w:val="44"/>
                  </w:rPr>
                  <w:sym w:font="Wingdings" w:char="F0A8"/>
                </w:r>
              </w:sdtContent>
            </w:sdt>
            <w:permEnd w:id="2025273947"/>
          </w:p>
        </w:tc>
      </w:tr>
      <w:tr w:rsidR="002F46DD" w14:paraId="3A8DCC32" w14:textId="77777777" w:rsidTr="00D11E23">
        <w:trPr>
          <w:trHeight w:val="425"/>
          <w:hidden/>
        </w:trPr>
        <w:tc>
          <w:tcPr>
            <w:tcW w:w="610" w:type="pct"/>
            <w:tcBorders>
              <w:top w:val="nil"/>
              <w:left w:val="nil"/>
              <w:bottom w:val="nil"/>
              <w:right w:val="single" w:sz="12" w:space="0" w:color="auto"/>
            </w:tcBorders>
          </w:tcPr>
          <w:p w14:paraId="6C3BE93B" w14:textId="77777777" w:rsidR="002F46DD" w:rsidRPr="00FE608E" w:rsidRDefault="002F46DD" w:rsidP="002F46DD">
            <w:pPr>
              <w:ind w:left="993" w:hanging="993"/>
              <w:jc w:val="center"/>
              <w:rPr>
                <w:vanish/>
              </w:rPr>
            </w:pPr>
          </w:p>
        </w:tc>
        <w:permStart w:id="854159738" w:edGrp="everyone" w:displacedByCustomXml="next"/>
        <w:sdt>
          <w:sdtPr>
            <w:rPr>
              <w:rFonts w:ascii="Arial" w:hAnsi="Arial" w:cs="Arial"/>
              <w:sz w:val="40"/>
              <w:szCs w:val="44"/>
            </w:rPr>
            <w:id w:val="-13911578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16F64CF" w14:textId="47FF6A65" w:rsidR="002F46DD" w:rsidRPr="00447473" w:rsidRDefault="002F46DD" w:rsidP="002F46DD">
                <w:pPr>
                  <w:ind w:left="993" w:hanging="993"/>
                  <w:jc w:val="center"/>
                  <w:rPr>
                    <w:vanish/>
                    <w:color w:val="17365D" w:themeColor="text2" w:themeShade="BF"/>
                  </w:rPr>
                </w:pPr>
                <w:r>
                  <w:rPr>
                    <w:rFonts w:ascii="Arial" w:hAnsi="Arial" w:cs="Arial"/>
                    <w:sz w:val="40"/>
                    <w:szCs w:val="44"/>
                  </w:rPr>
                  <w:sym w:font="Wingdings" w:char="F0A8"/>
                </w:r>
              </w:p>
            </w:tc>
          </w:sdtContent>
        </w:sdt>
        <w:permEnd w:id="854159738" w:displacedByCustomXml="prev"/>
        <w:tc>
          <w:tcPr>
            <w:tcW w:w="3514" w:type="pct"/>
            <w:tcBorders>
              <w:top w:val="single" w:sz="12" w:space="0" w:color="auto"/>
              <w:left w:val="single" w:sz="4" w:space="0" w:color="auto"/>
              <w:right w:val="single" w:sz="12" w:space="0" w:color="auto"/>
            </w:tcBorders>
            <w:shd w:val="clear" w:color="auto" w:fill="auto"/>
            <w:vAlign w:val="center"/>
          </w:tcPr>
          <w:p w14:paraId="397B3417" w14:textId="77777777" w:rsidR="002F46DD" w:rsidRDefault="002F46DD" w:rsidP="002F46DD">
            <w:pPr>
              <w:jc w:val="center"/>
            </w:pPr>
            <w:r>
              <w:t>The project manager can delegate responsibility for project integration only to a qualified project manager</w:t>
            </w:r>
          </w:p>
        </w:tc>
        <w:tc>
          <w:tcPr>
            <w:tcW w:w="335" w:type="pct"/>
            <w:tcBorders>
              <w:top w:val="nil"/>
              <w:left w:val="single" w:sz="12" w:space="0" w:color="auto"/>
              <w:bottom w:val="nil"/>
              <w:right w:val="nil"/>
            </w:tcBorders>
          </w:tcPr>
          <w:p w14:paraId="468A167E" w14:textId="77777777" w:rsidR="002F46DD" w:rsidRDefault="002F46DD" w:rsidP="002F46DD">
            <w:pPr>
              <w:ind w:left="993" w:hanging="993"/>
            </w:pPr>
          </w:p>
        </w:tc>
      </w:tr>
      <w:tr w:rsidR="002F46DD" w14:paraId="3DED520A" w14:textId="77777777" w:rsidTr="00D11E23">
        <w:trPr>
          <w:trHeight w:val="425"/>
          <w:hidden/>
        </w:trPr>
        <w:tc>
          <w:tcPr>
            <w:tcW w:w="610" w:type="pct"/>
            <w:tcBorders>
              <w:top w:val="nil"/>
              <w:left w:val="nil"/>
              <w:bottom w:val="nil"/>
              <w:right w:val="single" w:sz="12" w:space="0" w:color="auto"/>
            </w:tcBorders>
          </w:tcPr>
          <w:p w14:paraId="6CDF6DA2" w14:textId="77777777" w:rsidR="002F46DD" w:rsidRPr="00FE608E" w:rsidRDefault="002F46DD" w:rsidP="002F46DD">
            <w:pPr>
              <w:ind w:left="993" w:hanging="993"/>
              <w:jc w:val="center"/>
              <w:rPr>
                <w:vanish/>
              </w:rPr>
            </w:pPr>
          </w:p>
        </w:tc>
        <w:permStart w:id="1534678510" w:edGrp="everyone" w:displacedByCustomXml="next"/>
        <w:sdt>
          <w:sdtPr>
            <w:rPr>
              <w:rFonts w:ascii="Arial" w:hAnsi="Arial" w:cs="Arial"/>
              <w:sz w:val="40"/>
              <w:szCs w:val="44"/>
            </w:rPr>
            <w:id w:val="14975354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7DC707" w14:textId="7FC8BD2B" w:rsidR="002F46DD" w:rsidRPr="00447473" w:rsidRDefault="002F46DD" w:rsidP="002F46DD">
                <w:pPr>
                  <w:ind w:left="993" w:hanging="993"/>
                  <w:jc w:val="center"/>
                  <w:rPr>
                    <w:vanish/>
                    <w:color w:val="17365D" w:themeColor="text2" w:themeShade="BF"/>
                  </w:rPr>
                </w:pPr>
                <w:r>
                  <w:rPr>
                    <w:rFonts w:ascii="Arial" w:hAnsi="Arial" w:cs="Arial"/>
                    <w:sz w:val="40"/>
                    <w:szCs w:val="44"/>
                  </w:rPr>
                  <w:sym w:font="Wingdings" w:char="F0A8"/>
                </w:r>
              </w:p>
            </w:tc>
          </w:sdtContent>
        </w:sdt>
        <w:permEnd w:id="1534678510" w:displacedByCustomXml="prev"/>
        <w:tc>
          <w:tcPr>
            <w:tcW w:w="3514" w:type="pct"/>
            <w:tcBorders>
              <w:left w:val="single" w:sz="4" w:space="0" w:color="auto"/>
              <w:right w:val="single" w:sz="12" w:space="0" w:color="auto"/>
            </w:tcBorders>
            <w:shd w:val="clear" w:color="auto" w:fill="auto"/>
            <w:vAlign w:val="center"/>
          </w:tcPr>
          <w:p w14:paraId="3E493607" w14:textId="028D6D57" w:rsidR="002F46DD" w:rsidRDefault="002F46DD" w:rsidP="002F46DD">
            <w:pPr>
              <w:jc w:val="center"/>
            </w:pPr>
            <w:r>
              <w:t>The project manager can delegate responsibility for project integration to a site foreman</w:t>
            </w:r>
          </w:p>
        </w:tc>
        <w:tc>
          <w:tcPr>
            <w:tcW w:w="335" w:type="pct"/>
            <w:tcBorders>
              <w:top w:val="nil"/>
              <w:left w:val="single" w:sz="12" w:space="0" w:color="auto"/>
              <w:bottom w:val="nil"/>
              <w:right w:val="nil"/>
            </w:tcBorders>
          </w:tcPr>
          <w:p w14:paraId="19AA8642" w14:textId="77777777" w:rsidR="002F46DD" w:rsidRDefault="002F46DD" w:rsidP="002F46DD">
            <w:pPr>
              <w:ind w:left="993" w:hanging="993"/>
            </w:pPr>
          </w:p>
        </w:tc>
      </w:tr>
      <w:tr w:rsidR="002F46DD" w14:paraId="1CFA59AE" w14:textId="77777777" w:rsidTr="00D11E23">
        <w:trPr>
          <w:trHeight w:val="425"/>
          <w:hidden/>
        </w:trPr>
        <w:tc>
          <w:tcPr>
            <w:tcW w:w="610" w:type="pct"/>
            <w:tcBorders>
              <w:top w:val="nil"/>
              <w:left w:val="nil"/>
              <w:bottom w:val="nil"/>
              <w:right w:val="single" w:sz="12" w:space="0" w:color="auto"/>
            </w:tcBorders>
          </w:tcPr>
          <w:p w14:paraId="54712F16" w14:textId="77777777" w:rsidR="002F46DD" w:rsidRPr="00FE608E" w:rsidRDefault="002F46DD" w:rsidP="002F46DD">
            <w:pPr>
              <w:ind w:left="993" w:hanging="993"/>
              <w:jc w:val="center"/>
              <w:rPr>
                <w:vanish/>
              </w:rPr>
            </w:pPr>
          </w:p>
        </w:tc>
        <w:permStart w:id="447765246" w:edGrp="everyone" w:displacedByCustomXml="next"/>
        <w:sdt>
          <w:sdtPr>
            <w:rPr>
              <w:rFonts w:ascii="Arial" w:hAnsi="Arial" w:cs="Arial"/>
              <w:sz w:val="40"/>
              <w:szCs w:val="44"/>
            </w:rPr>
            <w:id w:val="-15081309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283696" w14:textId="10BCD817" w:rsidR="002F46DD" w:rsidRPr="00447473" w:rsidRDefault="002F46DD" w:rsidP="002F46DD">
                <w:pPr>
                  <w:ind w:left="993" w:hanging="993"/>
                  <w:jc w:val="center"/>
                  <w:rPr>
                    <w:vanish/>
                    <w:color w:val="17365D" w:themeColor="text2" w:themeShade="BF"/>
                  </w:rPr>
                </w:pPr>
                <w:r>
                  <w:rPr>
                    <w:rFonts w:ascii="Arial" w:hAnsi="Arial" w:cs="Arial"/>
                    <w:sz w:val="40"/>
                    <w:szCs w:val="44"/>
                  </w:rPr>
                  <w:sym w:font="Wingdings" w:char="F0A8"/>
                </w:r>
              </w:p>
            </w:tc>
          </w:sdtContent>
        </w:sdt>
        <w:permEnd w:id="447765246" w:displacedByCustomXml="prev"/>
        <w:tc>
          <w:tcPr>
            <w:tcW w:w="3514" w:type="pct"/>
            <w:tcBorders>
              <w:left w:val="single" w:sz="4" w:space="0" w:color="auto"/>
              <w:right w:val="single" w:sz="12" w:space="0" w:color="auto"/>
            </w:tcBorders>
            <w:shd w:val="clear" w:color="auto" w:fill="auto"/>
            <w:vAlign w:val="center"/>
          </w:tcPr>
          <w:p w14:paraId="42C2D8EE" w14:textId="67222F38" w:rsidR="002F46DD" w:rsidRDefault="002F46DD" w:rsidP="002F46DD">
            <w:pPr>
              <w:jc w:val="center"/>
            </w:pPr>
            <w:r>
              <w:t>The project manager shares for project integration with the project team</w:t>
            </w:r>
          </w:p>
        </w:tc>
        <w:tc>
          <w:tcPr>
            <w:tcW w:w="335" w:type="pct"/>
            <w:tcBorders>
              <w:top w:val="nil"/>
              <w:left w:val="single" w:sz="12" w:space="0" w:color="auto"/>
              <w:bottom w:val="nil"/>
              <w:right w:val="nil"/>
            </w:tcBorders>
          </w:tcPr>
          <w:p w14:paraId="48090464" w14:textId="77777777" w:rsidR="002F46DD" w:rsidRDefault="002F46DD" w:rsidP="002F46DD">
            <w:pPr>
              <w:ind w:left="993" w:hanging="993"/>
            </w:pPr>
          </w:p>
        </w:tc>
      </w:tr>
      <w:tr w:rsidR="002F46DD" w14:paraId="5E744C72" w14:textId="77777777" w:rsidTr="00D11E23">
        <w:trPr>
          <w:trHeight w:val="425"/>
          <w:hidden/>
        </w:trPr>
        <w:tc>
          <w:tcPr>
            <w:tcW w:w="610" w:type="pct"/>
            <w:tcBorders>
              <w:top w:val="nil"/>
              <w:left w:val="nil"/>
              <w:bottom w:val="nil"/>
              <w:right w:val="single" w:sz="12" w:space="0" w:color="auto"/>
            </w:tcBorders>
          </w:tcPr>
          <w:p w14:paraId="4B4F2A86" w14:textId="77777777" w:rsidR="002F46DD" w:rsidRPr="00FE608E" w:rsidRDefault="002F46DD" w:rsidP="002F46DD">
            <w:pPr>
              <w:ind w:left="993" w:hanging="993"/>
              <w:jc w:val="center"/>
              <w:rPr>
                <w:vanish/>
              </w:rPr>
            </w:pPr>
          </w:p>
        </w:tc>
        <w:permStart w:id="1603144002" w:edGrp="everyone" w:displacedByCustomXml="next"/>
        <w:sdt>
          <w:sdtPr>
            <w:rPr>
              <w:rFonts w:ascii="Arial" w:hAnsi="Arial" w:cs="Arial"/>
              <w:sz w:val="40"/>
              <w:szCs w:val="44"/>
            </w:rPr>
            <w:id w:val="186988154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1F2701" w14:textId="04F9BD2D" w:rsidR="002F46DD" w:rsidRPr="00447473" w:rsidRDefault="002F46DD" w:rsidP="002F46DD">
                <w:pPr>
                  <w:ind w:left="993" w:hanging="993"/>
                  <w:jc w:val="center"/>
                  <w:rPr>
                    <w:vanish/>
                    <w:color w:val="17365D" w:themeColor="text2" w:themeShade="BF"/>
                  </w:rPr>
                </w:pPr>
                <w:r>
                  <w:rPr>
                    <w:rFonts w:ascii="Arial" w:hAnsi="Arial" w:cs="Arial"/>
                    <w:sz w:val="40"/>
                    <w:szCs w:val="44"/>
                  </w:rPr>
                  <w:sym w:font="Wingdings" w:char="F0A8"/>
                </w:r>
              </w:p>
            </w:tc>
          </w:sdtContent>
        </w:sdt>
        <w:permEnd w:id="1603144002" w:displacedByCustomXml="prev"/>
        <w:tc>
          <w:tcPr>
            <w:tcW w:w="3514" w:type="pct"/>
            <w:tcBorders>
              <w:left w:val="single" w:sz="4" w:space="0" w:color="auto"/>
              <w:right w:val="single" w:sz="12" w:space="0" w:color="auto"/>
            </w:tcBorders>
            <w:shd w:val="clear" w:color="auto" w:fill="auto"/>
            <w:vAlign w:val="center"/>
          </w:tcPr>
          <w:p w14:paraId="4128206A" w14:textId="1FD6E0A9" w:rsidR="002F46DD" w:rsidRDefault="002F46DD" w:rsidP="002F46DD">
            <w:pPr>
              <w:jc w:val="center"/>
            </w:pPr>
            <w:r>
              <w:t xml:space="preserve">The project manager has responsibility for project integration and </w:t>
            </w:r>
            <w:r w:rsidRPr="005F574E">
              <w:t>cannot delegate</w:t>
            </w:r>
            <w:r>
              <w:t xml:space="preserve"> re</w:t>
            </w:r>
            <w:r w:rsidRPr="005F574E">
              <w:t>sponsibility</w:t>
            </w:r>
            <w:r>
              <w:t xml:space="preserve"> to anyone else</w:t>
            </w:r>
          </w:p>
        </w:tc>
        <w:tc>
          <w:tcPr>
            <w:tcW w:w="335" w:type="pct"/>
            <w:tcBorders>
              <w:top w:val="nil"/>
              <w:left w:val="single" w:sz="12" w:space="0" w:color="auto"/>
              <w:bottom w:val="nil"/>
              <w:right w:val="nil"/>
            </w:tcBorders>
          </w:tcPr>
          <w:p w14:paraId="3B704E30" w14:textId="77777777" w:rsidR="002F46DD" w:rsidRDefault="002F46DD" w:rsidP="002F46DD">
            <w:pPr>
              <w:ind w:left="993" w:hanging="993"/>
            </w:pPr>
          </w:p>
        </w:tc>
      </w:tr>
    </w:tbl>
    <w:p w14:paraId="2EA5966B" w14:textId="77777777" w:rsidR="005F574E" w:rsidRDefault="005F574E" w:rsidP="005F574E">
      <w:pPr>
        <w:rPr>
          <w:rFonts w:ascii="Arial" w:hAnsi="Arial" w:cs="Arial"/>
          <w:sz w:val="22"/>
          <w:szCs w:val="22"/>
        </w:rPr>
      </w:pPr>
    </w:p>
    <w:p w14:paraId="21885B05" w14:textId="77777777" w:rsidR="00410C7C" w:rsidRPr="00830749" w:rsidRDefault="00410C7C" w:rsidP="00410C7C">
      <w:pPr>
        <w:ind w:right="-24"/>
        <w:rPr>
          <w:rFonts w:ascii="Arial" w:hAnsi="Arial" w:cs="Arial"/>
          <w:sz w:val="22"/>
          <w:szCs w:val="22"/>
        </w:rPr>
      </w:pPr>
    </w:p>
    <w:p w14:paraId="0718819F" w14:textId="77777777" w:rsidR="00410C7C" w:rsidRPr="00830749" w:rsidRDefault="00410C7C" w:rsidP="00410C7C">
      <w:pPr>
        <w:pStyle w:val="11CSTCPLQuestionBullet"/>
      </w:pPr>
      <w:bookmarkStart w:id="30" w:name="_Ref24119520"/>
      <w:r>
        <w:lastRenderedPageBreak/>
        <w:t>Identify four (4) skills of facilitation.</w:t>
      </w:r>
      <w:bookmarkEnd w:id="30"/>
    </w:p>
    <w:p w14:paraId="52316A15" w14:textId="77777777" w:rsidR="00410C7C" w:rsidRPr="00830749" w:rsidRDefault="00410C7C" w:rsidP="00410C7C">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312"/>
        <w:gridCol w:w="6109"/>
        <w:gridCol w:w="678"/>
      </w:tblGrid>
      <w:tr w:rsidR="00410C7C" w14:paraId="6850F02E" w14:textId="77777777" w:rsidTr="005F574E">
        <w:tc>
          <w:tcPr>
            <w:tcW w:w="618" w:type="pct"/>
            <w:tcBorders>
              <w:top w:val="nil"/>
              <w:left w:val="nil"/>
              <w:bottom w:val="nil"/>
              <w:right w:val="single" w:sz="12" w:space="0" w:color="auto"/>
            </w:tcBorders>
            <w:shd w:val="clear" w:color="auto" w:fill="auto"/>
          </w:tcPr>
          <w:p w14:paraId="4CBF7FBE" w14:textId="77777777" w:rsidR="00410C7C" w:rsidRDefault="00410C7C" w:rsidP="005F574E">
            <w:pPr>
              <w:keepNext/>
              <w:ind w:left="993" w:hanging="993"/>
            </w:pPr>
            <w:r w:rsidRPr="001C4084">
              <w:rPr>
                <w:rFonts w:ascii="Arial" w:hAnsi="Arial" w:cs="Arial"/>
                <w:b/>
                <w:sz w:val="22"/>
                <w:szCs w:val="22"/>
              </w:rPr>
              <w:t>Answer</w:t>
            </w:r>
          </w:p>
        </w:tc>
        <w:tc>
          <w:tcPr>
            <w:tcW w:w="710" w:type="pct"/>
            <w:tcBorders>
              <w:top w:val="single" w:sz="12" w:space="0" w:color="auto"/>
              <w:bottom w:val="single" w:sz="12" w:space="0" w:color="auto"/>
              <w:right w:val="single" w:sz="4" w:space="0" w:color="auto"/>
            </w:tcBorders>
            <w:shd w:val="clear" w:color="auto" w:fill="C0C0C0"/>
            <w:vAlign w:val="center"/>
          </w:tcPr>
          <w:p w14:paraId="69948D3D" w14:textId="700F5939" w:rsidR="00410C7C" w:rsidRDefault="00D11E23" w:rsidP="005F574E">
            <w:pPr>
              <w:keepNext/>
              <w:ind w:left="993" w:right="82" w:hanging="993"/>
              <w:jc w:val="center"/>
            </w:pPr>
            <w:r>
              <w:t>Skill</w:t>
            </w:r>
          </w:p>
        </w:tc>
        <w:tc>
          <w:tcPr>
            <w:tcW w:w="3305" w:type="pct"/>
            <w:tcBorders>
              <w:top w:val="single" w:sz="12" w:space="0" w:color="auto"/>
              <w:left w:val="single" w:sz="4" w:space="0" w:color="auto"/>
              <w:bottom w:val="single" w:sz="12" w:space="0" w:color="auto"/>
            </w:tcBorders>
            <w:shd w:val="clear" w:color="auto" w:fill="C0C0C0"/>
            <w:vAlign w:val="center"/>
          </w:tcPr>
          <w:p w14:paraId="02FB489D" w14:textId="0ECBF022" w:rsidR="00410C7C" w:rsidRDefault="00D11E23" w:rsidP="005F574E">
            <w:pPr>
              <w:keepNext/>
              <w:ind w:left="993" w:right="82" w:hanging="993"/>
              <w:jc w:val="center"/>
            </w:pPr>
            <w:r>
              <w:t>Explanation</w:t>
            </w:r>
          </w:p>
        </w:tc>
        <w:permStart w:id="308297305" w:edGrp="everyone"/>
        <w:tc>
          <w:tcPr>
            <w:tcW w:w="367" w:type="pct"/>
            <w:tcBorders>
              <w:top w:val="nil"/>
              <w:left w:val="single" w:sz="12" w:space="0" w:color="auto"/>
              <w:bottom w:val="nil"/>
              <w:right w:val="nil"/>
            </w:tcBorders>
            <w:shd w:val="clear" w:color="auto" w:fill="auto"/>
          </w:tcPr>
          <w:p w14:paraId="7D1D4E47" w14:textId="77777777" w:rsidR="00410C7C" w:rsidRPr="00533511" w:rsidRDefault="00251DE9" w:rsidP="005F574E">
            <w:pPr>
              <w:rPr>
                <w:rFonts w:ascii="Arial" w:hAnsi="Arial" w:cs="Arial"/>
                <w:sz w:val="44"/>
                <w:szCs w:val="44"/>
              </w:rPr>
            </w:pPr>
            <w:sdt>
              <w:sdtPr>
                <w:rPr>
                  <w:rFonts w:ascii="Arial" w:hAnsi="Arial" w:cs="Arial"/>
                  <w:sz w:val="44"/>
                  <w:szCs w:val="44"/>
                </w:rPr>
                <w:id w:val="161055691"/>
                <w14:checkbox>
                  <w14:checked w14:val="0"/>
                  <w14:checkedState w14:val="00FE" w14:font="Wingdings"/>
                  <w14:uncheckedState w14:val="00A8" w14:font="Wingdings"/>
                </w14:checkbox>
              </w:sdtPr>
              <w:sdtEndPr/>
              <w:sdtContent>
                <w:r w:rsidR="00410C7C">
                  <w:rPr>
                    <w:rFonts w:ascii="Arial" w:hAnsi="Arial" w:cs="Arial"/>
                    <w:sz w:val="44"/>
                    <w:szCs w:val="44"/>
                  </w:rPr>
                  <w:sym w:font="Wingdings" w:char="F0A8"/>
                </w:r>
              </w:sdtContent>
            </w:sdt>
            <w:permEnd w:id="308297305"/>
          </w:p>
        </w:tc>
      </w:tr>
      <w:tr w:rsidR="00410C7C" w14:paraId="7F6B8AFB" w14:textId="77777777" w:rsidTr="005F574E">
        <w:trPr>
          <w:trHeight w:val="794"/>
          <w:hidden/>
        </w:trPr>
        <w:tc>
          <w:tcPr>
            <w:tcW w:w="618" w:type="pct"/>
            <w:tcBorders>
              <w:top w:val="nil"/>
              <w:left w:val="nil"/>
              <w:bottom w:val="nil"/>
              <w:right w:val="single" w:sz="12" w:space="0" w:color="auto"/>
            </w:tcBorders>
          </w:tcPr>
          <w:p w14:paraId="041B0555" w14:textId="77777777" w:rsidR="00410C7C" w:rsidRPr="00FE608E" w:rsidRDefault="00410C7C" w:rsidP="005F574E">
            <w:pPr>
              <w:ind w:left="993" w:hanging="993"/>
              <w:jc w:val="center"/>
              <w:rPr>
                <w:vanish/>
              </w:rPr>
            </w:pPr>
          </w:p>
        </w:tc>
        <w:tc>
          <w:tcPr>
            <w:tcW w:w="710" w:type="pct"/>
            <w:tcBorders>
              <w:top w:val="single" w:sz="12" w:space="0" w:color="auto"/>
              <w:right w:val="single" w:sz="4" w:space="0" w:color="auto"/>
            </w:tcBorders>
            <w:shd w:val="clear" w:color="auto" w:fill="auto"/>
            <w:vAlign w:val="center"/>
          </w:tcPr>
          <w:p w14:paraId="1BA84195" w14:textId="77777777" w:rsidR="00410C7C" w:rsidRPr="00F609E6" w:rsidRDefault="00410C7C" w:rsidP="005F574E">
            <w:pPr>
              <w:ind w:right="82"/>
              <w:jc w:val="center"/>
              <w:rPr>
                <w:color w:val="000000" w:themeColor="text1"/>
              </w:rPr>
            </w:pPr>
            <w:r w:rsidRPr="00F609E6">
              <w:rPr>
                <w:color w:val="000000" w:themeColor="text1"/>
              </w:rPr>
              <w:t>1</w:t>
            </w:r>
          </w:p>
        </w:tc>
        <w:tc>
          <w:tcPr>
            <w:tcW w:w="3305" w:type="pct"/>
            <w:tcBorders>
              <w:top w:val="single" w:sz="12" w:space="0" w:color="auto"/>
              <w:left w:val="single" w:sz="4" w:space="0" w:color="auto"/>
            </w:tcBorders>
            <w:shd w:val="clear" w:color="auto" w:fill="auto"/>
            <w:vAlign w:val="center"/>
          </w:tcPr>
          <w:p w14:paraId="20E8B158" w14:textId="387F4E69" w:rsidR="00410C7C" w:rsidRPr="002F46DD" w:rsidRDefault="00410C7C" w:rsidP="002F46DD">
            <w:permStart w:id="42351756" w:edGrp="everyone"/>
            <w:permEnd w:id="42351756"/>
          </w:p>
        </w:tc>
        <w:tc>
          <w:tcPr>
            <w:tcW w:w="367" w:type="pct"/>
            <w:tcBorders>
              <w:top w:val="nil"/>
              <w:left w:val="single" w:sz="12" w:space="0" w:color="auto"/>
              <w:bottom w:val="nil"/>
              <w:right w:val="nil"/>
            </w:tcBorders>
          </w:tcPr>
          <w:p w14:paraId="19E849FF" w14:textId="77777777" w:rsidR="00410C7C" w:rsidRDefault="00410C7C" w:rsidP="005F574E">
            <w:pPr>
              <w:ind w:left="993" w:hanging="993"/>
            </w:pPr>
          </w:p>
        </w:tc>
      </w:tr>
      <w:tr w:rsidR="00410C7C" w14:paraId="5752F887" w14:textId="77777777" w:rsidTr="005F574E">
        <w:trPr>
          <w:trHeight w:val="794"/>
          <w:hidden/>
        </w:trPr>
        <w:tc>
          <w:tcPr>
            <w:tcW w:w="618" w:type="pct"/>
            <w:tcBorders>
              <w:top w:val="nil"/>
              <w:left w:val="nil"/>
              <w:bottom w:val="nil"/>
              <w:right w:val="single" w:sz="12" w:space="0" w:color="auto"/>
            </w:tcBorders>
          </w:tcPr>
          <w:p w14:paraId="5BBFCD19" w14:textId="77777777" w:rsidR="00410C7C" w:rsidRPr="00FE608E" w:rsidRDefault="00410C7C" w:rsidP="005F574E">
            <w:pPr>
              <w:ind w:left="993" w:hanging="993"/>
              <w:jc w:val="center"/>
              <w:rPr>
                <w:vanish/>
              </w:rPr>
            </w:pPr>
          </w:p>
        </w:tc>
        <w:tc>
          <w:tcPr>
            <w:tcW w:w="710" w:type="pct"/>
            <w:tcBorders>
              <w:right w:val="single" w:sz="4" w:space="0" w:color="auto"/>
            </w:tcBorders>
            <w:shd w:val="clear" w:color="auto" w:fill="auto"/>
            <w:vAlign w:val="center"/>
          </w:tcPr>
          <w:p w14:paraId="682C131E" w14:textId="77777777" w:rsidR="00410C7C" w:rsidRPr="00F609E6" w:rsidRDefault="00410C7C" w:rsidP="005F574E">
            <w:pPr>
              <w:ind w:right="82"/>
              <w:jc w:val="center"/>
              <w:rPr>
                <w:color w:val="000000" w:themeColor="text1"/>
              </w:rPr>
            </w:pPr>
            <w:r w:rsidRPr="00F609E6">
              <w:rPr>
                <w:color w:val="000000" w:themeColor="text1"/>
              </w:rPr>
              <w:t>2</w:t>
            </w:r>
          </w:p>
        </w:tc>
        <w:tc>
          <w:tcPr>
            <w:tcW w:w="3305" w:type="pct"/>
            <w:tcBorders>
              <w:left w:val="single" w:sz="4" w:space="0" w:color="auto"/>
            </w:tcBorders>
            <w:shd w:val="clear" w:color="auto" w:fill="auto"/>
            <w:vAlign w:val="center"/>
          </w:tcPr>
          <w:p w14:paraId="7DE65A55" w14:textId="06EFF368" w:rsidR="00410C7C" w:rsidRPr="002F46DD" w:rsidRDefault="00410C7C" w:rsidP="002F46DD">
            <w:permStart w:id="2036477977" w:edGrp="everyone"/>
            <w:permEnd w:id="2036477977"/>
          </w:p>
        </w:tc>
        <w:tc>
          <w:tcPr>
            <w:tcW w:w="367" w:type="pct"/>
            <w:tcBorders>
              <w:top w:val="nil"/>
              <w:left w:val="single" w:sz="12" w:space="0" w:color="auto"/>
              <w:bottom w:val="nil"/>
              <w:right w:val="nil"/>
            </w:tcBorders>
          </w:tcPr>
          <w:p w14:paraId="0924796D" w14:textId="77777777" w:rsidR="00410C7C" w:rsidRDefault="00410C7C" w:rsidP="005F574E">
            <w:pPr>
              <w:ind w:left="993" w:hanging="993"/>
            </w:pPr>
          </w:p>
        </w:tc>
      </w:tr>
      <w:tr w:rsidR="00410C7C" w14:paraId="3E21C985" w14:textId="77777777" w:rsidTr="005F574E">
        <w:trPr>
          <w:trHeight w:val="794"/>
          <w:hidden/>
        </w:trPr>
        <w:tc>
          <w:tcPr>
            <w:tcW w:w="618" w:type="pct"/>
            <w:tcBorders>
              <w:top w:val="nil"/>
              <w:left w:val="nil"/>
              <w:bottom w:val="nil"/>
              <w:right w:val="single" w:sz="12" w:space="0" w:color="auto"/>
            </w:tcBorders>
          </w:tcPr>
          <w:p w14:paraId="25153A25" w14:textId="77777777" w:rsidR="00410C7C" w:rsidRPr="00FE608E" w:rsidRDefault="00410C7C" w:rsidP="005F574E">
            <w:pPr>
              <w:ind w:left="993" w:hanging="993"/>
              <w:jc w:val="center"/>
              <w:rPr>
                <w:vanish/>
              </w:rPr>
            </w:pPr>
          </w:p>
        </w:tc>
        <w:tc>
          <w:tcPr>
            <w:tcW w:w="710" w:type="pct"/>
            <w:tcBorders>
              <w:right w:val="single" w:sz="4" w:space="0" w:color="auto"/>
            </w:tcBorders>
            <w:shd w:val="clear" w:color="auto" w:fill="auto"/>
            <w:vAlign w:val="center"/>
          </w:tcPr>
          <w:p w14:paraId="3A6474E2" w14:textId="77777777" w:rsidR="00410C7C" w:rsidRPr="00F609E6" w:rsidRDefault="00410C7C" w:rsidP="005F574E">
            <w:pPr>
              <w:ind w:right="82"/>
              <w:jc w:val="center"/>
              <w:rPr>
                <w:color w:val="000000" w:themeColor="text1"/>
              </w:rPr>
            </w:pPr>
            <w:r>
              <w:rPr>
                <w:color w:val="000000" w:themeColor="text1"/>
              </w:rPr>
              <w:t>3</w:t>
            </w:r>
          </w:p>
        </w:tc>
        <w:tc>
          <w:tcPr>
            <w:tcW w:w="3305" w:type="pct"/>
            <w:tcBorders>
              <w:left w:val="single" w:sz="4" w:space="0" w:color="auto"/>
            </w:tcBorders>
            <w:shd w:val="clear" w:color="auto" w:fill="auto"/>
            <w:vAlign w:val="center"/>
          </w:tcPr>
          <w:p w14:paraId="3AE4DAF8" w14:textId="3E59876A" w:rsidR="00410C7C" w:rsidRPr="002F46DD" w:rsidRDefault="00410C7C" w:rsidP="002F46DD">
            <w:permStart w:id="1590970301" w:edGrp="everyone"/>
            <w:permEnd w:id="1590970301"/>
          </w:p>
        </w:tc>
        <w:tc>
          <w:tcPr>
            <w:tcW w:w="367" w:type="pct"/>
            <w:tcBorders>
              <w:top w:val="nil"/>
              <w:left w:val="single" w:sz="12" w:space="0" w:color="auto"/>
              <w:bottom w:val="nil"/>
              <w:right w:val="nil"/>
            </w:tcBorders>
          </w:tcPr>
          <w:p w14:paraId="78B11FE7" w14:textId="77777777" w:rsidR="00410C7C" w:rsidRDefault="00410C7C" w:rsidP="005F574E">
            <w:pPr>
              <w:ind w:left="993" w:hanging="993"/>
            </w:pPr>
          </w:p>
        </w:tc>
      </w:tr>
      <w:tr w:rsidR="00410C7C" w14:paraId="1049E642" w14:textId="77777777" w:rsidTr="005F574E">
        <w:trPr>
          <w:trHeight w:val="794"/>
          <w:hidden/>
        </w:trPr>
        <w:tc>
          <w:tcPr>
            <w:tcW w:w="618" w:type="pct"/>
            <w:tcBorders>
              <w:top w:val="nil"/>
              <w:left w:val="nil"/>
              <w:bottom w:val="nil"/>
              <w:right w:val="single" w:sz="12" w:space="0" w:color="auto"/>
            </w:tcBorders>
          </w:tcPr>
          <w:p w14:paraId="313CBCAC" w14:textId="77777777" w:rsidR="00410C7C" w:rsidRPr="00FE608E" w:rsidRDefault="00410C7C" w:rsidP="005F574E">
            <w:pPr>
              <w:ind w:left="993" w:hanging="993"/>
              <w:jc w:val="center"/>
              <w:rPr>
                <w:vanish/>
              </w:rPr>
            </w:pPr>
          </w:p>
        </w:tc>
        <w:tc>
          <w:tcPr>
            <w:tcW w:w="710" w:type="pct"/>
            <w:tcBorders>
              <w:right w:val="single" w:sz="4" w:space="0" w:color="auto"/>
            </w:tcBorders>
            <w:shd w:val="clear" w:color="auto" w:fill="auto"/>
            <w:vAlign w:val="center"/>
          </w:tcPr>
          <w:p w14:paraId="021EE5A9" w14:textId="77777777" w:rsidR="00410C7C" w:rsidRPr="00F609E6" w:rsidRDefault="00410C7C" w:rsidP="005F574E">
            <w:pPr>
              <w:ind w:right="82"/>
              <w:jc w:val="center"/>
              <w:rPr>
                <w:color w:val="000000" w:themeColor="text1"/>
              </w:rPr>
            </w:pPr>
            <w:r>
              <w:rPr>
                <w:color w:val="000000" w:themeColor="text1"/>
              </w:rPr>
              <w:t>4</w:t>
            </w:r>
          </w:p>
        </w:tc>
        <w:tc>
          <w:tcPr>
            <w:tcW w:w="3305" w:type="pct"/>
            <w:tcBorders>
              <w:left w:val="single" w:sz="4" w:space="0" w:color="auto"/>
            </w:tcBorders>
            <w:shd w:val="clear" w:color="auto" w:fill="auto"/>
            <w:vAlign w:val="center"/>
          </w:tcPr>
          <w:p w14:paraId="765D2955" w14:textId="0BACD4EA" w:rsidR="00410C7C" w:rsidRPr="002F46DD" w:rsidRDefault="00410C7C" w:rsidP="002F46DD">
            <w:permStart w:id="1669092920" w:edGrp="everyone"/>
            <w:permEnd w:id="1669092920"/>
          </w:p>
        </w:tc>
        <w:tc>
          <w:tcPr>
            <w:tcW w:w="367" w:type="pct"/>
            <w:tcBorders>
              <w:top w:val="nil"/>
              <w:left w:val="single" w:sz="12" w:space="0" w:color="auto"/>
              <w:bottom w:val="nil"/>
              <w:right w:val="nil"/>
            </w:tcBorders>
          </w:tcPr>
          <w:p w14:paraId="6F0790C6" w14:textId="77777777" w:rsidR="00410C7C" w:rsidRDefault="00410C7C" w:rsidP="005F574E">
            <w:pPr>
              <w:ind w:left="993" w:hanging="993"/>
            </w:pPr>
          </w:p>
        </w:tc>
      </w:tr>
    </w:tbl>
    <w:p w14:paraId="7E131BDC" w14:textId="77777777" w:rsidR="00410C7C" w:rsidRDefault="00410C7C" w:rsidP="00410C7C">
      <w:pPr>
        <w:rPr>
          <w:rFonts w:ascii="Arial" w:hAnsi="Arial" w:cs="Arial"/>
          <w:sz w:val="22"/>
          <w:szCs w:val="22"/>
        </w:rPr>
      </w:pPr>
    </w:p>
    <w:p w14:paraId="3E20B55E" w14:textId="77777777" w:rsidR="005C17B1" w:rsidRDefault="005C17B1" w:rsidP="005C17B1">
      <w:pPr>
        <w:rPr>
          <w:rFonts w:ascii="Arial" w:hAnsi="Arial" w:cs="Arial"/>
          <w:sz w:val="22"/>
          <w:szCs w:val="22"/>
        </w:rPr>
      </w:pPr>
    </w:p>
    <w:p w14:paraId="07DAA71A" w14:textId="2AD32780" w:rsidR="005C17B1" w:rsidRPr="00830749" w:rsidRDefault="005C17B1" w:rsidP="005C17B1">
      <w:pPr>
        <w:pStyle w:val="11CSTCPLQuestionBullet"/>
        <w:ind w:left="709" w:hanging="709"/>
      </w:pPr>
      <w:bookmarkStart w:id="31" w:name="_Ref24118194"/>
      <w:r>
        <w:t xml:space="preserve">Define the term </w:t>
      </w:r>
      <w:r w:rsidR="00D11E23">
        <w:t>‘</w:t>
      </w:r>
      <w:r>
        <w:t>change request</w:t>
      </w:r>
      <w:r w:rsidR="00D11E23">
        <w:t>’</w:t>
      </w:r>
      <w:r>
        <w:t xml:space="preserve"> as it relates to project management.</w:t>
      </w:r>
      <w:bookmarkEnd w:id="31"/>
    </w:p>
    <w:p w14:paraId="6A493CA7" w14:textId="77777777" w:rsidR="005C17B1" w:rsidRPr="00830749" w:rsidRDefault="005C17B1" w:rsidP="005C17B1">
      <w:pPr>
        <w:rPr>
          <w:rFonts w:ascii="Arial" w:hAnsi="Arial" w:cs="Arial"/>
          <w:sz w:val="22"/>
          <w:szCs w:val="22"/>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586"/>
        <w:gridCol w:w="567"/>
      </w:tblGrid>
      <w:tr w:rsidR="005C17B1" w:rsidRPr="00830749" w14:paraId="71071B93" w14:textId="77777777" w:rsidTr="002F46DD">
        <w:trPr>
          <w:trHeight w:val="3402"/>
        </w:trPr>
        <w:tc>
          <w:tcPr>
            <w:tcW w:w="1027" w:type="dxa"/>
            <w:tcBorders>
              <w:top w:val="nil"/>
              <w:left w:val="nil"/>
              <w:bottom w:val="nil"/>
              <w:right w:val="single" w:sz="4" w:space="0" w:color="auto"/>
            </w:tcBorders>
          </w:tcPr>
          <w:p w14:paraId="16A8B2F4" w14:textId="77777777" w:rsidR="005C17B1" w:rsidRPr="001C4084" w:rsidRDefault="005C17B1" w:rsidP="005F574E">
            <w:pPr>
              <w:rPr>
                <w:rFonts w:ascii="Arial" w:hAnsi="Arial" w:cs="Arial"/>
                <w:b/>
                <w:sz w:val="22"/>
                <w:szCs w:val="22"/>
              </w:rPr>
            </w:pPr>
            <w:r w:rsidRPr="001C4084">
              <w:rPr>
                <w:rFonts w:ascii="Arial" w:hAnsi="Arial" w:cs="Arial"/>
                <w:b/>
                <w:sz w:val="22"/>
                <w:szCs w:val="22"/>
              </w:rPr>
              <w:t>Answer</w:t>
            </w:r>
          </w:p>
        </w:tc>
        <w:tc>
          <w:tcPr>
            <w:tcW w:w="7586" w:type="dxa"/>
            <w:tcBorders>
              <w:top w:val="single" w:sz="4" w:space="0" w:color="auto"/>
              <w:left w:val="single" w:sz="4" w:space="0" w:color="auto"/>
              <w:bottom w:val="single" w:sz="4" w:space="0" w:color="auto"/>
              <w:right w:val="single" w:sz="4" w:space="0" w:color="auto"/>
            </w:tcBorders>
          </w:tcPr>
          <w:p w14:paraId="60E5FDC6" w14:textId="1E055123" w:rsidR="005C17B1" w:rsidRPr="001C4084" w:rsidRDefault="005C17B1" w:rsidP="005F574E">
            <w:pPr>
              <w:rPr>
                <w:rFonts w:ascii="Arial" w:hAnsi="Arial" w:cs="Arial"/>
                <w:sz w:val="22"/>
                <w:szCs w:val="22"/>
              </w:rPr>
            </w:pPr>
            <w:permStart w:id="2060782068" w:edGrp="everyone"/>
            <w:permEnd w:id="2060782068"/>
          </w:p>
        </w:tc>
        <w:permStart w:id="1593860057" w:edGrp="everyone"/>
        <w:tc>
          <w:tcPr>
            <w:tcW w:w="567" w:type="dxa"/>
            <w:tcBorders>
              <w:top w:val="nil"/>
              <w:left w:val="single" w:sz="4" w:space="0" w:color="auto"/>
              <w:bottom w:val="nil"/>
              <w:right w:val="nil"/>
            </w:tcBorders>
          </w:tcPr>
          <w:p w14:paraId="72458B8A" w14:textId="77777777" w:rsidR="005C17B1" w:rsidRPr="00533511" w:rsidRDefault="00251DE9" w:rsidP="005F574E">
            <w:pPr>
              <w:rPr>
                <w:rFonts w:ascii="Arial" w:hAnsi="Arial" w:cs="Arial"/>
                <w:sz w:val="44"/>
                <w:szCs w:val="44"/>
              </w:rPr>
            </w:pPr>
            <w:sdt>
              <w:sdtPr>
                <w:rPr>
                  <w:rFonts w:ascii="Arial" w:hAnsi="Arial" w:cs="Arial"/>
                  <w:sz w:val="44"/>
                  <w:szCs w:val="44"/>
                </w:rPr>
                <w:id w:val="-159086577"/>
                <w14:checkbox>
                  <w14:checked w14:val="0"/>
                  <w14:checkedState w14:val="00FE" w14:font="Wingdings"/>
                  <w14:uncheckedState w14:val="00A8" w14:font="Wingdings"/>
                </w14:checkbox>
              </w:sdtPr>
              <w:sdtEndPr/>
              <w:sdtContent>
                <w:r w:rsidR="005C17B1" w:rsidRPr="00533511">
                  <w:rPr>
                    <w:rFonts w:ascii="Arial" w:hAnsi="Arial" w:cs="Arial"/>
                    <w:sz w:val="44"/>
                    <w:szCs w:val="44"/>
                  </w:rPr>
                  <w:sym w:font="Wingdings" w:char="F0A8"/>
                </w:r>
              </w:sdtContent>
            </w:sdt>
            <w:permEnd w:id="1593860057"/>
          </w:p>
        </w:tc>
      </w:tr>
    </w:tbl>
    <w:p w14:paraId="38B9CCB7" w14:textId="77777777" w:rsidR="005C17B1" w:rsidRDefault="005C17B1" w:rsidP="005C17B1">
      <w:pPr>
        <w:rPr>
          <w:rFonts w:ascii="Arial" w:hAnsi="Arial" w:cs="Arial"/>
          <w:sz w:val="22"/>
          <w:szCs w:val="22"/>
        </w:rPr>
      </w:pPr>
    </w:p>
    <w:p w14:paraId="4AEF5B20" w14:textId="77777777" w:rsidR="005C17B1" w:rsidRPr="00830749" w:rsidRDefault="005C17B1" w:rsidP="005C17B1">
      <w:pPr>
        <w:ind w:right="-24"/>
        <w:rPr>
          <w:rFonts w:ascii="Arial" w:hAnsi="Arial" w:cs="Arial"/>
          <w:sz w:val="22"/>
          <w:szCs w:val="22"/>
        </w:rPr>
      </w:pPr>
    </w:p>
    <w:p w14:paraId="5B87C1E0" w14:textId="77777777" w:rsidR="005C17B1" w:rsidRPr="00830749" w:rsidRDefault="005C17B1" w:rsidP="00D11E23">
      <w:pPr>
        <w:pStyle w:val="11CSTCPLQuestionBullet"/>
        <w:ind w:left="709" w:hanging="709"/>
      </w:pPr>
      <w:bookmarkStart w:id="32" w:name="_Ref24118195"/>
      <w:r>
        <w:t>List four (4) types of information that can be included in a change request.</w:t>
      </w:r>
      <w:bookmarkEnd w:id="32"/>
    </w:p>
    <w:p w14:paraId="022593C2" w14:textId="77777777" w:rsidR="005C17B1" w:rsidRPr="00830749" w:rsidRDefault="005C17B1" w:rsidP="005C17B1">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312"/>
        <w:gridCol w:w="6109"/>
        <w:gridCol w:w="678"/>
      </w:tblGrid>
      <w:tr w:rsidR="005C17B1" w14:paraId="427AAFF3" w14:textId="77777777" w:rsidTr="005F574E">
        <w:tc>
          <w:tcPr>
            <w:tcW w:w="618" w:type="pct"/>
            <w:tcBorders>
              <w:top w:val="nil"/>
              <w:left w:val="nil"/>
              <w:bottom w:val="nil"/>
              <w:right w:val="single" w:sz="12" w:space="0" w:color="auto"/>
            </w:tcBorders>
            <w:shd w:val="clear" w:color="auto" w:fill="auto"/>
          </w:tcPr>
          <w:p w14:paraId="76A223BC" w14:textId="77777777" w:rsidR="005C17B1" w:rsidRDefault="005C17B1" w:rsidP="005F574E">
            <w:pPr>
              <w:keepNext/>
              <w:ind w:left="993" w:hanging="993"/>
            </w:pPr>
            <w:r w:rsidRPr="001C4084">
              <w:rPr>
                <w:rFonts w:ascii="Arial" w:hAnsi="Arial" w:cs="Arial"/>
                <w:b/>
                <w:sz w:val="22"/>
                <w:szCs w:val="22"/>
              </w:rPr>
              <w:t>Answer</w:t>
            </w:r>
          </w:p>
        </w:tc>
        <w:tc>
          <w:tcPr>
            <w:tcW w:w="710" w:type="pct"/>
            <w:tcBorders>
              <w:top w:val="single" w:sz="12" w:space="0" w:color="auto"/>
              <w:bottom w:val="single" w:sz="12" w:space="0" w:color="auto"/>
              <w:right w:val="single" w:sz="4" w:space="0" w:color="auto"/>
            </w:tcBorders>
            <w:shd w:val="clear" w:color="auto" w:fill="C0C0C0"/>
            <w:vAlign w:val="center"/>
          </w:tcPr>
          <w:p w14:paraId="4541CE39" w14:textId="52EA5CF7" w:rsidR="005C17B1" w:rsidRDefault="0005524E" w:rsidP="005F574E">
            <w:pPr>
              <w:keepNext/>
              <w:ind w:left="993" w:right="82" w:hanging="993"/>
              <w:jc w:val="center"/>
            </w:pPr>
            <w:r>
              <w:t>Information</w:t>
            </w:r>
          </w:p>
        </w:tc>
        <w:tc>
          <w:tcPr>
            <w:tcW w:w="3305" w:type="pct"/>
            <w:tcBorders>
              <w:top w:val="single" w:sz="12" w:space="0" w:color="auto"/>
              <w:left w:val="single" w:sz="4" w:space="0" w:color="auto"/>
              <w:bottom w:val="single" w:sz="12" w:space="0" w:color="auto"/>
            </w:tcBorders>
            <w:shd w:val="clear" w:color="auto" w:fill="C0C0C0"/>
            <w:vAlign w:val="center"/>
          </w:tcPr>
          <w:p w14:paraId="089132E8" w14:textId="3DCBCDCE" w:rsidR="005C17B1" w:rsidRDefault="0005524E" w:rsidP="005F574E">
            <w:pPr>
              <w:keepNext/>
              <w:ind w:left="993" w:right="82" w:hanging="993"/>
              <w:jc w:val="center"/>
            </w:pPr>
            <w:r>
              <w:t>Description</w:t>
            </w:r>
          </w:p>
        </w:tc>
        <w:permStart w:id="1963925081" w:edGrp="everyone"/>
        <w:tc>
          <w:tcPr>
            <w:tcW w:w="367" w:type="pct"/>
            <w:tcBorders>
              <w:top w:val="nil"/>
              <w:left w:val="single" w:sz="12" w:space="0" w:color="auto"/>
              <w:bottom w:val="nil"/>
              <w:right w:val="nil"/>
            </w:tcBorders>
            <w:shd w:val="clear" w:color="auto" w:fill="auto"/>
          </w:tcPr>
          <w:p w14:paraId="455AABB9" w14:textId="77777777" w:rsidR="005C17B1" w:rsidRPr="00533511" w:rsidRDefault="00251DE9" w:rsidP="005F574E">
            <w:pPr>
              <w:rPr>
                <w:rFonts w:ascii="Arial" w:hAnsi="Arial" w:cs="Arial"/>
                <w:sz w:val="44"/>
                <w:szCs w:val="44"/>
              </w:rPr>
            </w:pPr>
            <w:sdt>
              <w:sdtPr>
                <w:rPr>
                  <w:rFonts w:ascii="Arial" w:hAnsi="Arial" w:cs="Arial"/>
                  <w:sz w:val="44"/>
                  <w:szCs w:val="44"/>
                </w:rPr>
                <w:id w:val="-1142027452"/>
                <w14:checkbox>
                  <w14:checked w14:val="0"/>
                  <w14:checkedState w14:val="00FE" w14:font="Wingdings"/>
                  <w14:uncheckedState w14:val="00A8" w14:font="Wingdings"/>
                </w14:checkbox>
              </w:sdtPr>
              <w:sdtEndPr/>
              <w:sdtContent>
                <w:r w:rsidR="005C17B1">
                  <w:rPr>
                    <w:rFonts w:ascii="Arial" w:hAnsi="Arial" w:cs="Arial"/>
                    <w:sz w:val="44"/>
                    <w:szCs w:val="44"/>
                  </w:rPr>
                  <w:sym w:font="Wingdings" w:char="F0A8"/>
                </w:r>
              </w:sdtContent>
            </w:sdt>
            <w:permEnd w:id="1963925081"/>
          </w:p>
        </w:tc>
      </w:tr>
      <w:tr w:rsidR="005C17B1" w14:paraId="16F2B2A1" w14:textId="77777777" w:rsidTr="001D1B89">
        <w:trPr>
          <w:trHeight w:val="680"/>
          <w:hidden/>
        </w:trPr>
        <w:tc>
          <w:tcPr>
            <w:tcW w:w="618" w:type="pct"/>
            <w:tcBorders>
              <w:top w:val="nil"/>
              <w:left w:val="nil"/>
              <w:bottom w:val="nil"/>
              <w:right w:val="single" w:sz="12" w:space="0" w:color="auto"/>
            </w:tcBorders>
          </w:tcPr>
          <w:p w14:paraId="77BCCBA6" w14:textId="77777777" w:rsidR="005C17B1" w:rsidRPr="00FE608E" w:rsidRDefault="005C17B1" w:rsidP="005F574E">
            <w:pPr>
              <w:ind w:left="993" w:hanging="993"/>
              <w:jc w:val="center"/>
              <w:rPr>
                <w:vanish/>
              </w:rPr>
            </w:pPr>
          </w:p>
        </w:tc>
        <w:tc>
          <w:tcPr>
            <w:tcW w:w="710" w:type="pct"/>
            <w:tcBorders>
              <w:top w:val="single" w:sz="12" w:space="0" w:color="auto"/>
              <w:right w:val="single" w:sz="4" w:space="0" w:color="auto"/>
            </w:tcBorders>
            <w:shd w:val="clear" w:color="auto" w:fill="auto"/>
            <w:vAlign w:val="center"/>
          </w:tcPr>
          <w:p w14:paraId="20DD9F5C" w14:textId="77777777" w:rsidR="005C17B1" w:rsidRPr="00F609E6" w:rsidRDefault="005C17B1" w:rsidP="005F574E">
            <w:pPr>
              <w:ind w:right="82"/>
              <w:jc w:val="center"/>
              <w:rPr>
                <w:color w:val="000000" w:themeColor="text1"/>
              </w:rPr>
            </w:pPr>
            <w:r w:rsidRPr="00F609E6">
              <w:rPr>
                <w:color w:val="000000" w:themeColor="text1"/>
              </w:rPr>
              <w:t>1</w:t>
            </w:r>
          </w:p>
        </w:tc>
        <w:tc>
          <w:tcPr>
            <w:tcW w:w="3305" w:type="pct"/>
            <w:tcBorders>
              <w:top w:val="single" w:sz="12" w:space="0" w:color="auto"/>
              <w:left w:val="single" w:sz="4" w:space="0" w:color="auto"/>
            </w:tcBorders>
            <w:shd w:val="clear" w:color="auto" w:fill="auto"/>
            <w:vAlign w:val="center"/>
          </w:tcPr>
          <w:p w14:paraId="7137503B" w14:textId="24DE4E1F" w:rsidR="005C17B1" w:rsidRPr="00A024A8" w:rsidRDefault="005C17B1" w:rsidP="00A024A8">
            <w:permStart w:id="105866286" w:edGrp="everyone"/>
            <w:permEnd w:id="105866286"/>
          </w:p>
        </w:tc>
        <w:tc>
          <w:tcPr>
            <w:tcW w:w="367" w:type="pct"/>
            <w:tcBorders>
              <w:top w:val="nil"/>
              <w:left w:val="single" w:sz="12" w:space="0" w:color="auto"/>
              <w:bottom w:val="nil"/>
              <w:right w:val="nil"/>
            </w:tcBorders>
          </w:tcPr>
          <w:p w14:paraId="720DD008" w14:textId="77777777" w:rsidR="005C17B1" w:rsidRDefault="005C17B1" w:rsidP="005F574E">
            <w:pPr>
              <w:ind w:left="993" w:hanging="993"/>
            </w:pPr>
          </w:p>
        </w:tc>
      </w:tr>
      <w:tr w:rsidR="005C17B1" w14:paraId="47BA3188" w14:textId="77777777" w:rsidTr="001D1B89">
        <w:trPr>
          <w:trHeight w:val="680"/>
          <w:hidden/>
        </w:trPr>
        <w:tc>
          <w:tcPr>
            <w:tcW w:w="618" w:type="pct"/>
            <w:tcBorders>
              <w:top w:val="nil"/>
              <w:left w:val="nil"/>
              <w:bottom w:val="nil"/>
              <w:right w:val="single" w:sz="12" w:space="0" w:color="auto"/>
            </w:tcBorders>
          </w:tcPr>
          <w:p w14:paraId="77BB775E" w14:textId="77777777" w:rsidR="005C17B1" w:rsidRPr="00FE608E" w:rsidRDefault="005C17B1" w:rsidP="005F574E">
            <w:pPr>
              <w:ind w:left="993" w:hanging="993"/>
              <w:jc w:val="center"/>
              <w:rPr>
                <w:vanish/>
              </w:rPr>
            </w:pPr>
          </w:p>
        </w:tc>
        <w:tc>
          <w:tcPr>
            <w:tcW w:w="710" w:type="pct"/>
            <w:tcBorders>
              <w:right w:val="single" w:sz="4" w:space="0" w:color="auto"/>
            </w:tcBorders>
            <w:shd w:val="clear" w:color="auto" w:fill="auto"/>
            <w:vAlign w:val="center"/>
          </w:tcPr>
          <w:p w14:paraId="6DDF49C8" w14:textId="77777777" w:rsidR="005C17B1" w:rsidRPr="00F609E6" w:rsidRDefault="005C17B1" w:rsidP="005F574E">
            <w:pPr>
              <w:ind w:right="82"/>
              <w:jc w:val="center"/>
              <w:rPr>
                <w:color w:val="000000" w:themeColor="text1"/>
              </w:rPr>
            </w:pPr>
            <w:r w:rsidRPr="00F609E6">
              <w:rPr>
                <w:color w:val="000000" w:themeColor="text1"/>
              </w:rPr>
              <w:t>2</w:t>
            </w:r>
          </w:p>
        </w:tc>
        <w:tc>
          <w:tcPr>
            <w:tcW w:w="3305" w:type="pct"/>
            <w:tcBorders>
              <w:left w:val="single" w:sz="4" w:space="0" w:color="auto"/>
            </w:tcBorders>
            <w:shd w:val="clear" w:color="auto" w:fill="auto"/>
            <w:vAlign w:val="center"/>
          </w:tcPr>
          <w:p w14:paraId="2A1E6895" w14:textId="7F67CF8D" w:rsidR="005C17B1" w:rsidRPr="00A024A8" w:rsidRDefault="005C17B1" w:rsidP="00A024A8">
            <w:permStart w:id="1396458095" w:edGrp="everyone"/>
            <w:permEnd w:id="1396458095"/>
          </w:p>
        </w:tc>
        <w:tc>
          <w:tcPr>
            <w:tcW w:w="367" w:type="pct"/>
            <w:tcBorders>
              <w:top w:val="nil"/>
              <w:left w:val="single" w:sz="12" w:space="0" w:color="auto"/>
              <w:bottom w:val="nil"/>
              <w:right w:val="nil"/>
            </w:tcBorders>
          </w:tcPr>
          <w:p w14:paraId="6B9ED765" w14:textId="77777777" w:rsidR="005C17B1" w:rsidRDefault="005C17B1" w:rsidP="005F574E">
            <w:pPr>
              <w:ind w:left="993" w:hanging="993"/>
            </w:pPr>
          </w:p>
        </w:tc>
      </w:tr>
      <w:tr w:rsidR="005C17B1" w14:paraId="2439FD30" w14:textId="77777777" w:rsidTr="001D1B89">
        <w:trPr>
          <w:trHeight w:val="680"/>
          <w:hidden/>
        </w:trPr>
        <w:tc>
          <w:tcPr>
            <w:tcW w:w="618" w:type="pct"/>
            <w:tcBorders>
              <w:top w:val="nil"/>
              <w:left w:val="nil"/>
              <w:bottom w:val="nil"/>
              <w:right w:val="single" w:sz="12" w:space="0" w:color="auto"/>
            </w:tcBorders>
          </w:tcPr>
          <w:p w14:paraId="4D0B015A" w14:textId="77777777" w:rsidR="005C17B1" w:rsidRPr="00FE608E" w:rsidRDefault="005C17B1" w:rsidP="005F574E">
            <w:pPr>
              <w:ind w:left="993" w:hanging="993"/>
              <w:jc w:val="center"/>
              <w:rPr>
                <w:vanish/>
              </w:rPr>
            </w:pPr>
          </w:p>
        </w:tc>
        <w:tc>
          <w:tcPr>
            <w:tcW w:w="710" w:type="pct"/>
            <w:tcBorders>
              <w:right w:val="single" w:sz="4" w:space="0" w:color="auto"/>
            </w:tcBorders>
            <w:shd w:val="clear" w:color="auto" w:fill="auto"/>
            <w:vAlign w:val="center"/>
          </w:tcPr>
          <w:p w14:paraId="3A3FB675" w14:textId="77777777" w:rsidR="005C17B1" w:rsidRPr="00F609E6" w:rsidRDefault="005C17B1" w:rsidP="005F574E">
            <w:pPr>
              <w:ind w:right="82"/>
              <w:jc w:val="center"/>
              <w:rPr>
                <w:color w:val="000000" w:themeColor="text1"/>
              </w:rPr>
            </w:pPr>
            <w:r>
              <w:rPr>
                <w:color w:val="000000" w:themeColor="text1"/>
              </w:rPr>
              <w:t>3</w:t>
            </w:r>
          </w:p>
        </w:tc>
        <w:tc>
          <w:tcPr>
            <w:tcW w:w="3305" w:type="pct"/>
            <w:tcBorders>
              <w:left w:val="single" w:sz="4" w:space="0" w:color="auto"/>
            </w:tcBorders>
            <w:shd w:val="clear" w:color="auto" w:fill="auto"/>
            <w:vAlign w:val="center"/>
          </w:tcPr>
          <w:p w14:paraId="39477B66" w14:textId="4C9261B0" w:rsidR="005C17B1" w:rsidRPr="00A024A8" w:rsidRDefault="005C17B1" w:rsidP="00A024A8">
            <w:permStart w:id="1728005130" w:edGrp="everyone"/>
            <w:permEnd w:id="1728005130"/>
          </w:p>
        </w:tc>
        <w:tc>
          <w:tcPr>
            <w:tcW w:w="367" w:type="pct"/>
            <w:tcBorders>
              <w:top w:val="nil"/>
              <w:left w:val="single" w:sz="12" w:space="0" w:color="auto"/>
              <w:bottom w:val="nil"/>
              <w:right w:val="nil"/>
            </w:tcBorders>
          </w:tcPr>
          <w:p w14:paraId="0655CA2E" w14:textId="77777777" w:rsidR="005C17B1" w:rsidRDefault="005C17B1" w:rsidP="005F574E">
            <w:pPr>
              <w:ind w:left="993" w:hanging="993"/>
            </w:pPr>
          </w:p>
        </w:tc>
      </w:tr>
      <w:tr w:rsidR="005C17B1" w14:paraId="075E47B4" w14:textId="77777777" w:rsidTr="001D1B89">
        <w:trPr>
          <w:trHeight w:val="680"/>
          <w:hidden/>
        </w:trPr>
        <w:tc>
          <w:tcPr>
            <w:tcW w:w="618" w:type="pct"/>
            <w:tcBorders>
              <w:top w:val="nil"/>
              <w:left w:val="nil"/>
              <w:bottom w:val="nil"/>
              <w:right w:val="single" w:sz="12" w:space="0" w:color="auto"/>
            </w:tcBorders>
          </w:tcPr>
          <w:p w14:paraId="5FB2CFEF" w14:textId="77777777" w:rsidR="005C17B1" w:rsidRPr="00FE608E" w:rsidRDefault="005C17B1" w:rsidP="005F574E">
            <w:pPr>
              <w:ind w:left="993" w:hanging="993"/>
              <w:jc w:val="center"/>
              <w:rPr>
                <w:vanish/>
              </w:rPr>
            </w:pPr>
          </w:p>
        </w:tc>
        <w:tc>
          <w:tcPr>
            <w:tcW w:w="710" w:type="pct"/>
            <w:tcBorders>
              <w:right w:val="single" w:sz="4" w:space="0" w:color="auto"/>
            </w:tcBorders>
            <w:shd w:val="clear" w:color="auto" w:fill="auto"/>
            <w:vAlign w:val="center"/>
          </w:tcPr>
          <w:p w14:paraId="69DFF830" w14:textId="77777777" w:rsidR="005C17B1" w:rsidRPr="00F609E6" w:rsidRDefault="005C17B1" w:rsidP="005F574E">
            <w:pPr>
              <w:ind w:right="82"/>
              <w:jc w:val="center"/>
              <w:rPr>
                <w:color w:val="000000" w:themeColor="text1"/>
              </w:rPr>
            </w:pPr>
            <w:r>
              <w:rPr>
                <w:color w:val="000000" w:themeColor="text1"/>
              </w:rPr>
              <w:t>4</w:t>
            </w:r>
          </w:p>
        </w:tc>
        <w:tc>
          <w:tcPr>
            <w:tcW w:w="3305" w:type="pct"/>
            <w:tcBorders>
              <w:left w:val="single" w:sz="4" w:space="0" w:color="auto"/>
            </w:tcBorders>
            <w:shd w:val="clear" w:color="auto" w:fill="auto"/>
            <w:vAlign w:val="center"/>
          </w:tcPr>
          <w:p w14:paraId="504126A6" w14:textId="26BA7461" w:rsidR="005C17B1" w:rsidRPr="00A024A8" w:rsidRDefault="005C17B1" w:rsidP="00A024A8">
            <w:permStart w:id="575758703" w:edGrp="everyone"/>
            <w:permEnd w:id="575758703"/>
          </w:p>
        </w:tc>
        <w:tc>
          <w:tcPr>
            <w:tcW w:w="367" w:type="pct"/>
            <w:tcBorders>
              <w:top w:val="nil"/>
              <w:left w:val="single" w:sz="12" w:space="0" w:color="auto"/>
              <w:bottom w:val="nil"/>
              <w:right w:val="nil"/>
            </w:tcBorders>
          </w:tcPr>
          <w:p w14:paraId="6E7486A5" w14:textId="77777777" w:rsidR="005C17B1" w:rsidRDefault="005C17B1" w:rsidP="005F574E">
            <w:pPr>
              <w:ind w:left="993" w:hanging="993"/>
            </w:pPr>
          </w:p>
        </w:tc>
      </w:tr>
    </w:tbl>
    <w:p w14:paraId="395F4802" w14:textId="77777777" w:rsidR="0052632B" w:rsidRPr="00830749" w:rsidRDefault="0052632B" w:rsidP="0052632B">
      <w:pPr>
        <w:ind w:right="-24"/>
        <w:rPr>
          <w:rFonts w:ascii="Arial" w:hAnsi="Arial" w:cs="Arial"/>
          <w:sz w:val="22"/>
          <w:szCs w:val="22"/>
        </w:rPr>
      </w:pPr>
    </w:p>
    <w:p w14:paraId="175A584F" w14:textId="77777777" w:rsidR="0052632B" w:rsidRPr="00830749" w:rsidRDefault="0052632B" w:rsidP="0052632B">
      <w:pPr>
        <w:pStyle w:val="11CSTCPLQuestionBullet"/>
      </w:pPr>
      <w:bookmarkStart w:id="33" w:name="_Ref24362814"/>
      <w:r>
        <w:lastRenderedPageBreak/>
        <w:t>Identify three (3) functions of reviewing</w:t>
      </w:r>
      <w:r w:rsidR="004C7D25">
        <w:t xml:space="preserve"> and</w:t>
      </w:r>
      <w:r>
        <w:t xml:space="preserve"> controlling project change.</w:t>
      </w:r>
      <w:bookmarkEnd w:id="33"/>
    </w:p>
    <w:p w14:paraId="7FFA9188" w14:textId="77777777" w:rsidR="0052632B" w:rsidRPr="00830749" w:rsidRDefault="0052632B" w:rsidP="0052632B">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233"/>
        <w:gridCol w:w="6188"/>
        <w:gridCol w:w="678"/>
      </w:tblGrid>
      <w:tr w:rsidR="0052632B" w14:paraId="34A568B0" w14:textId="77777777" w:rsidTr="0005524E">
        <w:tc>
          <w:tcPr>
            <w:tcW w:w="618" w:type="pct"/>
            <w:tcBorders>
              <w:top w:val="nil"/>
              <w:left w:val="nil"/>
              <w:bottom w:val="nil"/>
              <w:right w:val="single" w:sz="12" w:space="0" w:color="auto"/>
            </w:tcBorders>
            <w:shd w:val="clear" w:color="auto" w:fill="auto"/>
          </w:tcPr>
          <w:p w14:paraId="4AAE0F82" w14:textId="77777777" w:rsidR="0052632B" w:rsidRDefault="0052632B" w:rsidP="0052632B">
            <w:pPr>
              <w:keepNext/>
              <w:ind w:left="993" w:hanging="993"/>
            </w:pPr>
            <w:r w:rsidRPr="001C4084">
              <w:rPr>
                <w:rFonts w:ascii="Arial" w:hAnsi="Arial" w:cs="Arial"/>
                <w:b/>
                <w:sz w:val="22"/>
                <w:szCs w:val="22"/>
              </w:rPr>
              <w:t>Answer</w:t>
            </w:r>
          </w:p>
        </w:tc>
        <w:tc>
          <w:tcPr>
            <w:tcW w:w="667" w:type="pct"/>
            <w:tcBorders>
              <w:top w:val="single" w:sz="12" w:space="0" w:color="auto"/>
              <w:bottom w:val="single" w:sz="12" w:space="0" w:color="auto"/>
              <w:right w:val="single" w:sz="4" w:space="0" w:color="auto"/>
            </w:tcBorders>
            <w:shd w:val="clear" w:color="auto" w:fill="C0C0C0"/>
            <w:vAlign w:val="center"/>
          </w:tcPr>
          <w:p w14:paraId="1295C6DF" w14:textId="0F14603A" w:rsidR="0052632B" w:rsidRDefault="0005524E" w:rsidP="0052632B">
            <w:pPr>
              <w:keepNext/>
              <w:ind w:left="993" w:right="82" w:hanging="993"/>
              <w:jc w:val="center"/>
            </w:pPr>
            <w:r>
              <w:t>Function</w:t>
            </w:r>
          </w:p>
        </w:tc>
        <w:tc>
          <w:tcPr>
            <w:tcW w:w="3348" w:type="pct"/>
            <w:tcBorders>
              <w:top w:val="single" w:sz="12" w:space="0" w:color="auto"/>
              <w:left w:val="single" w:sz="4" w:space="0" w:color="auto"/>
              <w:bottom w:val="single" w:sz="12" w:space="0" w:color="auto"/>
            </w:tcBorders>
            <w:shd w:val="clear" w:color="auto" w:fill="C0C0C0"/>
            <w:vAlign w:val="center"/>
          </w:tcPr>
          <w:p w14:paraId="16FB07EB" w14:textId="5B9EACA0" w:rsidR="0052632B" w:rsidRDefault="0005524E" w:rsidP="0052632B">
            <w:pPr>
              <w:keepNext/>
              <w:ind w:left="993" w:right="82" w:hanging="993"/>
              <w:jc w:val="center"/>
            </w:pPr>
            <w:r>
              <w:t>Description</w:t>
            </w:r>
          </w:p>
        </w:tc>
        <w:permStart w:id="671442094" w:edGrp="everyone"/>
        <w:tc>
          <w:tcPr>
            <w:tcW w:w="367" w:type="pct"/>
            <w:tcBorders>
              <w:top w:val="nil"/>
              <w:left w:val="single" w:sz="12" w:space="0" w:color="auto"/>
              <w:bottom w:val="nil"/>
              <w:right w:val="nil"/>
            </w:tcBorders>
            <w:shd w:val="clear" w:color="auto" w:fill="auto"/>
          </w:tcPr>
          <w:p w14:paraId="376B90F9" w14:textId="77777777" w:rsidR="0052632B" w:rsidRPr="00533511" w:rsidRDefault="00251DE9" w:rsidP="0052632B">
            <w:pPr>
              <w:rPr>
                <w:rFonts w:ascii="Arial" w:hAnsi="Arial" w:cs="Arial"/>
                <w:sz w:val="44"/>
                <w:szCs w:val="44"/>
              </w:rPr>
            </w:pPr>
            <w:sdt>
              <w:sdtPr>
                <w:rPr>
                  <w:rFonts w:ascii="Arial" w:hAnsi="Arial" w:cs="Arial"/>
                  <w:sz w:val="44"/>
                  <w:szCs w:val="44"/>
                </w:rPr>
                <w:id w:val="851760168"/>
                <w14:checkbox>
                  <w14:checked w14:val="0"/>
                  <w14:checkedState w14:val="00FE" w14:font="Wingdings"/>
                  <w14:uncheckedState w14:val="00A8" w14:font="Wingdings"/>
                </w14:checkbox>
              </w:sdtPr>
              <w:sdtEndPr/>
              <w:sdtContent>
                <w:r w:rsidR="0052632B">
                  <w:rPr>
                    <w:rFonts w:ascii="Arial" w:hAnsi="Arial" w:cs="Arial"/>
                    <w:sz w:val="44"/>
                    <w:szCs w:val="44"/>
                  </w:rPr>
                  <w:sym w:font="Wingdings" w:char="F0A8"/>
                </w:r>
              </w:sdtContent>
            </w:sdt>
            <w:permEnd w:id="671442094"/>
          </w:p>
        </w:tc>
      </w:tr>
      <w:tr w:rsidR="0052632B" w14:paraId="1626925A" w14:textId="77777777" w:rsidTr="0005524E">
        <w:trPr>
          <w:trHeight w:val="1020"/>
          <w:hidden/>
        </w:trPr>
        <w:tc>
          <w:tcPr>
            <w:tcW w:w="618" w:type="pct"/>
            <w:tcBorders>
              <w:top w:val="nil"/>
              <w:left w:val="nil"/>
              <w:bottom w:val="nil"/>
              <w:right w:val="single" w:sz="12" w:space="0" w:color="auto"/>
            </w:tcBorders>
          </w:tcPr>
          <w:p w14:paraId="48AE05AC" w14:textId="77777777" w:rsidR="0052632B" w:rsidRPr="00FE608E" w:rsidRDefault="0052632B" w:rsidP="0052632B">
            <w:pPr>
              <w:ind w:left="993" w:hanging="993"/>
              <w:jc w:val="center"/>
              <w:rPr>
                <w:vanish/>
              </w:rPr>
            </w:pPr>
          </w:p>
        </w:tc>
        <w:tc>
          <w:tcPr>
            <w:tcW w:w="667" w:type="pct"/>
            <w:tcBorders>
              <w:top w:val="single" w:sz="12" w:space="0" w:color="auto"/>
              <w:right w:val="single" w:sz="4" w:space="0" w:color="auto"/>
            </w:tcBorders>
            <w:shd w:val="clear" w:color="auto" w:fill="auto"/>
            <w:vAlign w:val="center"/>
          </w:tcPr>
          <w:p w14:paraId="571C7A3D" w14:textId="77777777" w:rsidR="0052632B" w:rsidRPr="00F609E6" w:rsidRDefault="0052632B" w:rsidP="0052632B">
            <w:pPr>
              <w:ind w:right="82"/>
              <w:jc w:val="center"/>
              <w:rPr>
                <w:color w:val="000000" w:themeColor="text1"/>
              </w:rPr>
            </w:pPr>
            <w:r w:rsidRPr="00F609E6">
              <w:rPr>
                <w:color w:val="000000" w:themeColor="text1"/>
              </w:rPr>
              <w:t>1</w:t>
            </w:r>
          </w:p>
        </w:tc>
        <w:tc>
          <w:tcPr>
            <w:tcW w:w="3348" w:type="pct"/>
            <w:tcBorders>
              <w:top w:val="single" w:sz="12" w:space="0" w:color="auto"/>
              <w:left w:val="single" w:sz="4" w:space="0" w:color="auto"/>
            </w:tcBorders>
            <w:shd w:val="clear" w:color="auto" w:fill="auto"/>
            <w:vAlign w:val="center"/>
          </w:tcPr>
          <w:p w14:paraId="7A8A5F6E" w14:textId="50404367" w:rsidR="0052632B" w:rsidRPr="00A024A8" w:rsidRDefault="0052632B" w:rsidP="00A024A8">
            <w:permStart w:id="1605987037" w:edGrp="everyone"/>
            <w:permEnd w:id="1605987037"/>
          </w:p>
        </w:tc>
        <w:tc>
          <w:tcPr>
            <w:tcW w:w="367" w:type="pct"/>
            <w:tcBorders>
              <w:top w:val="nil"/>
              <w:left w:val="single" w:sz="12" w:space="0" w:color="auto"/>
              <w:bottom w:val="nil"/>
              <w:right w:val="nil"/>
            </w:tcBorders>
          </w:tcPr>
          <w:p w14:paraId="297C0708" w14:textId="77777777" w:rsidR="0052632B" w:rsidRDefault="0052632B" w:rsidP="0052632B">
            <w:pPr>
              <w:ind w:left="993" w:hanging="993"/>
            </w:pPr>
          </w:p>
        </w:tc>
      </w:tr>
      <w:tr w:rsidR="0052632B" w14:paraId="7C95E390" w14:textId="77777777" w:rsidTr="0005524E">
        <w:trPr>
          <w:trHeight w:val="1020"/>
          <w:hidden/>
        </w:trPr>
        <w:tc>
          <w:tcPr>
            <w:tcW w:w="618" w:type="pct"/>
            <w:tcBorders>
              <w:top w:val="nil"/>
              <w:left w:val="nil"/>
              <w:bottom w:val="nil"/>
              <w:right w:val="single" w:sz="12" w:space="0" w:color="auto"/>
            </w:tcBorders>
          </w:tcPr>
          <w:p w14:paraId="60C9555E" w14:textId="77777777" w:rsidR="0052632B" w:rsidRPr="00FE608E" w:rsidRDefault="0052632B" w:rsidP="0052632B">
            <w:pPr>
              <w:ind w:left="993" w:hanging="993"/>
              <w:jc w:val="center"/>
              <w:rPr>
                <w:vanish/>
              </w:rPr>
            </w:pPr>
          </w:p>
        </w:tc>
        <w:tc>
          <w:tcPr>
            <w:tcW w:w="667" w:type="pct"/>
            <w:tcBorders>
              <w:right w:val="single" w:sz="4" w:space="0" w:color="auto"/>
            </w:tcBorders>
            <w:shd w:val="clear" w:color="auto" w:fill="auto"/>
            <w:vAlign w:val="center"/>
          </w:tcPr>
          <w:p w14:paraId="26DCECB6" w14:textId="77777777" w:rsidR="0052632B" w:rsidRPr="00F609E6" w:rsidRDefault="0052632B" w:rsidP="0052632B">
            <w:pPr>
              <w:ind w:right="82"/>
              <w:jc w:val="center"/>
              <w:rPr>
                <w:color w:val="000000" w:themeColor="text1"/>
              </w:rPr>
            </w:pPr>
            <w:r w:rsidRPr="00F609E6">
              <w:rPr>
                <w:color w:val="000000" w:themeColor="text1"/>
              </w:rPr>
              <w:t>2</w:t>
            </w:r>
          </w:p>
        </w:tc>
        <w:tc>
          <w:tcPr>
            <w:tcW w:w="3348" w:type="pct"/>
            <w:tcBorders>
              <w:left w:val="single" w:sz="4" w:space="0" w:color="auto"/>
            </w:tcBorders>
            <w:shd w:val="clear" w:color="auto" w:fill="auto"/>
            <w:vAlign w:val="center"/>
          </w:tcPr>
          <w:p w14:paraId="0471DBBC" w14:textId="4C66A6DA" w:rsidR="0052632B" w:rsidRPr="00A024A8" w:rsidRDefault="0052632B" w:rsidP="00A024A8">
            <w:permStart w:id="2111045687" w:edGrp="everyone"/>
            <w:permEnd w:id="2111045687"/>
          </w:p>
        </w:tc>
        <w:tc>
          <w:tcPr>
            <w:tcW w:w="367" w:type="pct"/>
            <w:tcBorders>
              <w:top w:val="nil"/>
              <w:left w:val="single" w:sz="12" w:space="0" w:color="auto"/>
              <w:bottom w:val="nil"/>
              <w:right w:val="nil"/>
            </w:tcBorders>
          </w:tcPr>
          <w:p w14:paraId="1F077811" w14:textId="77777777" w:rsidR="0052632B" w:rsidRDefault="0052632B" w:rsidP="0052632B">
            <w:pPr>
              <w:ind w:left="993" w:hanging="993"/>
            </w:pPr>
          </w:p>
        </w:tc>
      </w:tr>
      <w:tr w:rsidR="0052632B" w14:paraId="33C51D03" w14:textId="77777777" w:rsidTr="0005524E">
        <w:trPr>
          <w:trHeight w:val="1020"/>
          <w:hidden/>
        </w:trPr>
        <w:tc>
          <w:tcPr>
            <w:tcW w:w="618" w:type="pct"/>
            <w:tcBorders>
              <w:top w:val="nil"/>
              <w:left w:val="nil"/>
              <w:bottom w:val="nil"/>
              <w:right w:val="single" w:sz="12" w:space="0" w:color="auto"/>
            </w:tcBorders>
          </w:tcPr>
          <w:p w14:paraId="1D47FEC8" w14:textId="77777777" w:rsidR="0052632B" w:rsidRPr="00FE608E" w:rsidRDefault="0052632B" w:rsidP="0052632B">
            <w:pPr>
              <w:ind w:left="993" w:hanging="993"/>
              <w:jc w:val="center"/>
              <w:rPr>
                <w:vanish/>
              </w:rPr>
            </w:pPr>
          </w:p>
        </w:tc>
        <w:tc>
          <w:tcPr>
            <w:tcW w:w="667" w:type="pct"/>
            <w:tcBorders>
              <w:right w:val="single" w:sz="4" w:space="0" w:color="auto"/>
            </w:tcBorders>
            <w:shd w:val="clear" w:color="auto" w:fill="auto"/>
            <w:vAlign w:val="center"/>
          </w:tcPr>
          <w:p w14:paraId="6E05EEAF" w14:textId="77777777" w:rsidR="0052632B" w:rsidRPr="00F609E6" w:rsidRDefault="0052632B" w:rsidP="0052632B">
            <w:pPr>
              <w:ind w:right="82"/>
              <w:jc w:val="center"/>
              <w:rPr>
                <w:color w:val="000000" w:themeColor="text1"/>
              </w:rPr>
            </w:pPr>
            <w:r>
              <w:rPr>
                <w:color w:val="000000" w:themeColor="text1"/>
              </w:rPr>
              <w:t>3</w:t>
            </w:r>
          </w:p>
        </w:tc>
        <w:tc>
          <w:tcPr>
            <w:tcW w:w="3348" w:type="pct"/>
            <w:tcBorders>
              <w:left w:val="single" w:sz="4" w:space="0" w:color="auto"/>
            </w:tcBorders>
            <w:shd w:val="clear" w:color="auto" w:fill="auto"/>
            <w:vAlign w:val="center"/>
          </w:tcPr>
          <w:p w14:paraId="74A299F8" w14:textId="191BCA45" w:rsidR="0052632B" w:rsidRPr="00A024A8" w:rsidRDefault="0052632B" w:rsidP="00A024A8">
            <w:permStart w:id="383935825" w:edGrp="everyone"/>
            <w:permEnd w:id="383935825"/>
          </w:p>
        </w:tc>
        <w:tc>
          <w:tcPr>
            <w:tcW w:w="367" w:type="pct"/>
            <w:tcBorders>
              <w:top w:val="nil"/>
              <w:left w:val="single" w:sz="12" w:space="0" w:color="auto"/>
              <w:bottom w:val="nil"/>
              <w:right w:val="nil"/>
            </w:tcBorders>
          </w:tcPr>
          <w:p w14:paraId="1CF9BC9A" w14:textId="77777777" w:rsidR="0052632B" w:rsidRDefault="0052632B" w:rsidP="0052632B">
            <w:pPr>
              <w:ind w:left="993" w:hanging="993"/>
            </w:pPr>
          </w:p>
        </w:tc>
      </w:tr>
    </w:tbl>
    <w:p w14:paraId="2BF6D75B" w14:textId="77777777" w:rsidR="0052632B" w:rsidRDefault="0052632B" w:rsidP="0052632B">
      <w:pPr>
        <w:rPr>
          <w:rFonts w:ascii="Arial" w:hAnsi="Arial" w:cs="Arial"/>
          <w:sz w:val="22"/>
          <w:szCs w:val="22"/>
        </w:rPr>
      </w:pPr>
    </w:p>
    <w:p w14:paraId="37B07AAD" w14:textId="77777777" w:rsidR="008670D0" w:rsidRPr="00830749" w:rsidRDefault="008670D0" w:rsidP="008670D0">
      <w:pPr>
        <w:ind w:right="-24"/>
        <w:rPr>
          <w:rFonts w:ascii="Arial" w:hAnsi="Arial" w:cs="Arial"/>
          <w:sz w:val="22"/>
          <w:szCs w:val="22"/>
        </w:rPr>
      </w:pPr>
    </w:p>
    <w:p w14:paraId="085F16AB" w14:textId="77777777" w:rsidR="008670D0" w:rsidRPr="00830749" w:rsidRDefault="008670D0" w:rsidP="0005524E">
      <w:pPr>
        <w:pStyle w:val="11CSTCPLQuestionBullet"/>
        <w:ind w:left="709" w:hanging="709"/>
      </w:pPr>
      <w:bookmarkStart w:id="34" w:name="_Ref24115872"/>
      <w:r>
        <w:t>Identify three (3)</w:t>
      </w:r>
      <w:r w:rsidR="00D355F7">
        <w:t xml:space="preserve"> types of logs that must be kept during a project and explain the purpose of each.</w:t>
      </w:r>
      <w:bookmarkEnd w:id="34"/>
    </w:p>
    <w:p w14:paraId="42F54D1A" w14:textId="77777777" w:rsidR="008670D0" w:rsidRPr="00830749" w:rsidRDefault="008670D0" w:rsidP="008670D0">
      <w:pPr>
        <w:rPr>
          <w:rFonts w:ascii="Arial" w:hAnsi="Arial" w:cs="Arial"/>
          <w:sz w:val="22"/>
          <w:szCs w:val="22"/>
        </w:rPr>
      </w:pPr>
    </w:p>
    <w:tbl>
      <w:tblPr>
        <w:tblpPr w:leftFromText="180" w:rightFromText="180" w:vertAnchor="text" w:horzAnchor="margin" w:tblpY="36"/>
        <w:tblW w:w="496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99"/>
        <w:gridCol w:w="5960"/>
        <w:gridCol w:w="609"/>
      </w:tblGrid>
      <w:tr w:rsidR="0005524E" w14:paraId="7FB726C9" w14:textId="77777777" w:rsidTr="0005524E">
        <w:tc>
          <w:tcPr>
            <w:tcW w:w="551" w:type="pct"/>
            <w:tcBorders>
              <w:top w:val="nil"/>
              <w:left w:val="nil"/>
              <w:bottom w:val="nil"/>
              <w:right w:val="single" w:sz="12" w:space="0" w:color="auto"/>
            </w:tcBorders>
            <w:shd w:val="clear" w:color="auto" w:fill="auto"/>
          </w:tcPr>
          <w:p w14:paraId="579BB403" w14:textId="77777777" w:rsidR="0005524E" w:rsidRDefault="0005524E" w:rsidP="008670D0">
            <w:pPr>
              <w:keepNext/>
              <w:ind w:left="993" w:hanging="993"/>
            </w:pPr>
            <w:r w:rsidRPr="001C4084">
              <w:rPr>
                <w:rFonts w:ascii="Arial" w:hAnsi="Arial" w:cs="Arial"/>
                <w:b/>
                <w:sz w:val="22"/>
                <w:szCs w:val="22"/>
              </w:rPr>
              <w:t>Answer</w:t>
            </w:r>
          </w:p>
        </w:tc>
        <w:tc>
          <w:tcPr>
            <w:tcW w:w="887" w:type="pct"/>
            <w:tcBorders>
              <w:top w:val="single" w:sz="12" w:space="0" w:color="auto"/>
              <w:bottom w:val="single" w:sz="12" w:space="0" w:color="auto"/>
              <w:right w:val="single" w:sz="4" w:space="0" w:color="auto"/>
            </w:tcBorders>
            <w:shd w:val="clear" w:color="auto" w:fill="C0C0C0"/>
            <w:vAlign w:val="center"/>
          </w:tcPr>
          <w:p w14:paraId="0B55C191" w14:textId="45CD9221" w:rsidR="0005524E" w:rsidRDefault="0005524E" w:rsidP="008670D0">
            <w:pPr>
              <w:keepNext/>
              <w:ind w:left="993" w:right="82" w:hanging="993"/>
              <w:jc w:val="center"/>
            </w:pPr>
            <w:r>
              <w:t>Log name</w:t>
            </w:r>
          </w:p>
        </w:tc>
        <w:tc>
          <w:tcPr>
            <w:tcW w:w="3254" w:type="pct"/>
            <w:tcBorders>
              <w:top w:val="single" w:sz="12" w:space="0" w:color="auto"/>
              <w:left w:val="single" w:sz="4" w:space="0" w:color="auto"/>
              <w:bottom w:val="single" w:sz="12" w:space="0" w:color="auto"/>
            </w:tcBorders>
            <w:shd w:val="clear" w:color="auto" w:fill="C0C0C0"/>
            <w:vAlign w:val="center"/>
          </w:tcPr>
          <w:p w14:paraId="485E0178" w14:textId="4A5A9911" w:rsidR="0005524E" w:rsidRDefault="0005524E" w:rsidP="008670D0">
            <w:pPr>
              <w:keepNext/>
              <w:ind w:left="993" w:right="82" w:hanging="993"/>
              <w:jc w:val="center"/>
            </w:pPr>
            <w:r>
              <w:t>Purpose</w:t>
            </w:r>
          </w:p>
        </w:tc>
        <w:permStart w:id="848561039" w:edGrp="everyone"/>
        <w:tc>
          <w:tcPr>
            <w:tcW w:w="308" w:type="pct"/>
            <w:tcBorders>
              <w:top w:val="nil"/>
              <w:left w:val="single" w:sz="12" w:space="0" w:color="auto"/>
              <w:bottom w:val="nil"/>
              <w:right w:val="nil"/>
            </w:tcBorders>
            <w:shd w:val="clear" w:color="auto" w:fill="auto"/>
          </w:tcPr>
          <w:p w14:paraId="596B2D56" w14:textId="77777777" w:rsidR="0005524E" w:rsidRPr="00533511" w:rsidRDefault="00251DE9" w:rsidP="008670D0">
            <w:pPr>
              <w:rPr>
                <w:rFonts w:ascii="Arial" w:hAnsi="Arial" w:cs="Arial"/>
                <w:sz w:val="44"/>
                <w:szCs w:val="44"/>
              </w:rPr>
            </w:pPr>
            <w:sdt>
              <w:sdtPr>
                <w:rPr>
                  <w:rFonts w:ascii="Arial" w:hAnsi="Arial" w:cs="Arial"/>
                  <w:sz w:val="44"/>
                  <w:szCs w:val="44"/>
                </w:rPr>
                <w:id w:val="-1045444871"/>
                <w14:checkbox>
                  <w14:checked w14:val="0"/>
                  <w14:checkedState w14:val="00FE" w14:font="Wingdings"/>
                  <w14:uncheckedState w14:val="00A8" w14:font="Wingdings"/>
                </w14:checkbox>
              </w:sdtPr>
              <w:sdtEndPr/>
              <w:sdtContent>
                <w:r w:rsidR="0005524E">
                  <w:rPr>
                    <w:rFonts w:ascii="Arial" w:hAnsi="Arial" w:cs="Arial"/>
                    <w:sz w:val="44"/>
                    <w:szCs w:val="44"/>
                  </w:rPr>
                  <w:sym w:font="Wingdings" w:char="F0A8"/>
                </w:r>
              </w:sdtContent>
            </w:sdt>
            <w:permEnd w:id="848561039"/>
          </w:p>
        </w:tc>
      </w:tr>
      <w:tr w:rsidR="0005524E" w14:paraId="594559FB" w14:textId="77777777" w:rsidTr="0005524E">
        <w:trPr>
          <w:trHeight w:val="1020"/>
          <w:hidden/>
        </w:trPr>
        <w:tc>
          <w:tcPr>
            <w:tcW w:w="551" w:type="pct"/>
            <w:tcBorders>
              <w:top w:val="nil"/>
              <w:left w:val="nil"/>
              <w:bottom w:val="nil"/>
              <w:right w:val="single" w:sz="12" w:space="0" w:color="auto"/>
            </w:tcBorders>
          </w:tcPr>
          <w:p w14:paraId="3057F876" w14:textId="77777777" w:rsidR="0005524E" w:rsidRPr="00FE608E" w:rsidRDefault="0005524E" w:rsidP="0005524E">
            <w:pPr>
              <w:ind w:left="993" w:hanging="993"/>
              <w:jc w:val="center"/>
              <w:rPr>
                <w:vanish/>
              </w:rPr>
            </w:pPr>
          </w:p>
        </w:tc>
        <w:tc>
          <w:tcPr>
            <w:tcW w:w="887" w:type="pct"/>
            <w:tcBorders>
              <w:top w:val="single" w:sz="12" w:space="0" w:color="auto"/>
              <w:right w:val="single" w:sz="4" w:space="0" w:color="auto"/>
            </w:tcBorders>
            <w:shd w:val="clear" w:color="auto" w:fill="auto"/>
            <w:vAlign w:val="center"/>
          </w:tcPr>
          <w:p w14:paraId="39E3A20E" w14:textId="69BC2B8E" w:rsidR="0005524E" w:rsidRPr="00A024A8" w:rsidRDefault="0005524E" w:rsidP="00A024A8">
            <w:permStart w:id="1551106159" w:edGrp="everyone"/>
            <w:permEnd w:id="1551106159"/>
          </w:p>
        </w:tc>
        <w:tc>
          <w:tcPr>
            <w:tcW w:w="3254" w:type="pct"/>
            <w:tcBorders>
              <w:top w:val="single" w:sz="12" w:space="0" w:color="auto"/>
              <w:left w:val="single" w:sz="4" w:space="0" w:color="auto"/>
            </w:tcBorders>
            <w:shd w:val="clear" w:color="auto" w:fill="auto"/>
            <w:vAlign w:val="center"/>
          </w:tcPr>
          <w:p w14:paraId="0831CE06" w14:textId="43138A76" w:rsidR="0005524E" w:rsidRPr="00A024A8" w:rsidRDefault="0005524E" w:rsidP="00A024A8">
            <w:permStart w:id="690566328" w:edGrp="everyone"/>
            <w:permEnd w:id="690566328"/>
          </w:p>
        </w:tc>
        <w:tc>
          <w:tcPr>
            <w:tcW w:w="308" w:type="pct"/>
            <w:tcBorders>
              <w:top w:val="nil"/>
              <w:left w:val="single" w:sz="12" w:space="0" w:color="auto"/>
              <w:bottom w:val="nil"/>
              <w:right w:val="nil"/>
            </w:tcBorders>
          </w:tcPr>
          <w:p w14:paraId="79B96ADB" w14:textId="77777777" w:rsidR="0005524E" w:rsidRDefault="0005524E" w:rsidP="0005524E">
            <w:pPr>
              <w:ind w:left="993" w:hanging="993"/>
            </w:pPr>
          </w:p>
        </w:tc>
      </w:tr>
      <w:tr w:rsidR="0005524E" w14:paraId="187C78ED" w14:textId="77777777" w:rsidTr="0005524E">
        <w:trPr>
          <w:trHeight w:val="1020"/>
          <w:hidden/>
        </w:trPr>
        <w:tc>
          <w:tcPr>
            <w:tcW w:w="551" w:type="pct"/>
            <w:tcBorders>
              <w:top w:val="nil"/>
              <w:left w:val="nil"/>
              <w:bottom w:val="nil"/>
              <w:right w:val="single" w:sz="12" w:space="0" w:color="auto"/>
            </w:tcBorders>
          </w:tcPr>
          <w:p w14:paraId="5499C6ED" w14:textId="77777777" w:rsidR="0005524E" w:rsidRPr="00FE608E" w:rsidRDefault="0005524E" w:rsidP="0005524E">
            <w:pPr>
              <w:ind w:left="993" w:hanging="993"/>
              <w:jc w:val="center"/>
              <w:rPr>
                <w:vanish/>
              </w:rPr>
            </w:pPr>
          </w:p>
        </w:tc>
        <w:tc>
          <w:tcPr>
            <w:tcW w:w="887" w:type="pct"/>
            <w:tcBorders>
              <w:right w:val="single" w:sz="4" w:space="0" w:color="auto"/>
            </w:tcBorders>
            <w:shd w:val="clear" w:color="auto" w:fill="auto"/>
            <w:vAlign w:val="center"/>
          </w:tcPr>
          <w:p w14:paraId="2A715CA6" w14:textId="125AE86C" w:rsidR="0005524E" w:rsidRPr="00A024A8" w:rsidRDefault="0005524E" w:rsidP="00A024A8">
            <w:permStart w:id="2073305856" w:edGrp="everyone"/>
            <w:permEnd w:id="2073305856"/>
          </w:p>
        </w:tc>
        <w:tc>
          <w:tcPr>
            <w:tcW w:w="3254" w:type="pct"/>
            <w:tcBorders>
              <w:left w:val="single" w:sz="4" w:space="0" w:color="auto"/>
            </w:tcBorders>
            <w:shd w:val="clear" w:color="auto" w:fill="auto"/>
            <w:vAlign w:val="center"/>
          </w:tcPr>
          <w:p w14:paraId="353F99EE" w14:textId="72DFE4D6" w:rsidR="0005524E" w:rsidRPr="00A024A8" w:rsidRDefault="0005524E" w:rsidP="00A024A8">
            <w:permStart w:id="1543074542" w:edGrp="everyone"/>
            <w:permEnd w:id="1543074542"/>
          </w:p>
        </w:tc>
        <w:tc>
          <w:tcPr>
            <w:tcW w:w="308" w:type="pct"/>
            <w:tcBorders>
              <w:top w:val="nil"/>
              <w:left w:val="single" w:sz="12" w:space="0" w:color="auto"/>
              <w:bottom w:val="nil"/>
              <w:right w:val="nil"/>
            </w:tcBorders>
          </w:tcPr>
          <w:p w14:paraId="64011481" w14:textId="77777777" w:rsidR="0005524E" w:rsidRDefault="0005524E" w:rsidP="0005524E">
            <w:pPr>
              <w:ind w:left="993" w:hanging="993"/>
            </w:pPr>
          </w:p>
        </w:tc>
      </w:tr>
      <w:tr w:rsidR="0005524E" w14:paraId="1C6AC8A5" w14:textId="77777777" w:rsidTr="0005524E">
        <w:trPr>
          <w:trHeight w:val="1020"/>
          <w:hidden/>
        </w:trPr>
        <w:tc>
          <w:tcPr>
            <w:tcW w:w="551" w:type="pct"/>
            <w:tcBorders>
              <w:top w:val="nil"/>
              <w:left w:val="nil"/>
              <w:bottom w:val="nil"/>
              <w:right w:val="single" w:sz="12" w:space="0" w:color="auto"/>
            </w:tcBorders>
          </w:tcPr>
          <w:p w14:paraId="7A37CA53" w14:textId="77777777" w:rsidR="0005524E" w:rsidRPr="00FE608E" w:rsidRDefault="0005524E" w:rsidP="0005524E">
            <w:pPr>
              <w:ind w:left="993" w:hanging="993"/>
              <w:jc w:val="center"/>
              <w:rPr>
                <w:vanish/>
              </w:rPr>
            </w:pPr>
          </w:p>
        </w:tc>
        <w:tc>
          <w:tcPr>
            <w:tcW w:w="887" w:type="pct"/>
            <w:tcBorders>
              <w:right w:val="single" w:sz="4" w:space="0" w:color="auto"/>
            </w:tcBorders>
            <w:shd w:val="clear" w:color="auto" w:fill="auto"/>
            <w:vAlign w:val="center"/>
          </w:tcPr>
          <w:p w14:paraId="4959D520" w14:textId="5B986846" w:rsidR="0005524E" w:rsidRPr="00A024A8" w:rsidRDefault="0005524E" w:rsidP="00A024A8">
            <w:permStart w:id="470113553" w:edGrp="everyone"/>
            <w:permEnd w:id="470113553"/>
          </w:p>
        </w:tc>
        <w:tc>
          <w:tcPr>
            <w:tcW w:w="3254" w:type="pct"/>
            <w:tcBorders>
              <w:left w:val="single" w:sz="4" w:space="0" w:color="auto"/>
            </w:tcBorders>
            <w:shd w:val="clear" w:color="auto" w:fill="auto"/>
            <w:vAlign w:val="center"/>
          </w:tcPr>
          <w:p w14:paraId="66BA3347" w14:textId="44932251" w:rsidR="0005524E" w:rsidRPr="00A024A8" w:rsidRDefault="0005524E" w:rsidP="00A024A8">
            <w:permStart w:id="110516323" w:edGrp="everyone"/>
            <w:permEnd w:id="110516323"/>
          </w:p>
        </w:tc>
        <w:tc>
          <w:tcPr>
            <w:tcW w:w="308" w:type="pct"/>
            <w:tcBorders>
              <w:top w:val="nil"/>
              <w:left w:val="single" w:sz="12" w:space="0" w:color="auto"/>
              <w:bottom w:val="nil"/>
              <w:right w:val="nil"/>
            </w:tcBorders>
          </w:tcPr>
          <w:p w14:paraId="104E06E2" w14:textId="77777777" w:rsidR="0005524E" w:rsidRDefault="0005524E" w:rsidP="0005524E">
            <w:pPr>
              <w:ind w:left="993" w:hanging="993"/>
            </w:pPr>
          </w:p>
        </w:tc>
      </w:tr>
    </w:tbl>
    <w:p w14:paraId="47A032CA" w14:textId="77777777" w:rsidR="008670D0" w:rsidRDefault="008670D0" w:rsidP="008670D0">
      <w:pPr>
        <w:rPr>
          <w:rFonts w:ascii="Arial" w:hAnsi="Arial" w:cs="Arial"/>
          <w:sz w:val="22"/>
          <w:szCs w:val="22"/>
        </w:rPr>
      </w:pPr>
    </w:p>
    <w:p w14:paraId="67C948D8" w14:textId="77777777" w:rsidR="00CD2DC2" w:rsidRPr="00830749" w:rsidRDefault="00CD2DC2" w:rsidP="00CD2DC2">
      <w:pPr>
        <w:ind w:right="-24"/>
        <w:rPr>
          <w:rFonts w:ascii="Arial" w:hAnsi="Arial" w:cs="Arial"/>
          <w:sz w:val="22"/>
          <w:szCs w:val="22"/>
        </w:rPr>
      </w:pPr>
    </w:p>
    <w:p w14:paraId="2FFC8207" w14:textId="034D6005" w:rsidR="00CD2DC2" w:rsidRPr="00830749" w:rsidRDefault="00CD2DC2" w:rsidP="00CD2DC2">
      <w:pPr>
        <w:pStyle w:val="11CSTCPLQuestionBullet"/>
      </w:pPr>
      <w:bookmarkStart w:id="35" w:name="_Ref24116233"/>
      <w:r>
        <w:t xml:space="preserve">List three </w:t>
      </w:r>
      <w:r w:rsidR="0005524E">
        <w:t xml:space="preserve">(3) </w:t>
      </w:r>
      <w:r>
        <w:t>types of registers that should be kept during a project.</w:t>
      </w:r>
      <w:bookmarkEnd w:id="35"/>
    </w:p>
    <w:p w14:paraId="05150E2E" w14:textId="77777777" w:rsidR="00CD2DC2" w:rsidRPr="00830749" w:rsidRDefault="00CD2DC2" w:rsidP="00CD2DC2">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3"/>
        <w:gridCol w:w="1233"/>
        <w:gridCol w:w="6188"/>
        <w:gridCol w:w="678"/>
      </w:tblGrid>
      <w:tr w:rsidR="00CD2DC2" w14:paraId="413D6577" w14:textId="77777777" w:rsidTr="0005524E">
        <w:tc>
          <w:tcPr>
            <w:tcW w:w="618" w:type="pct"/>
            <w:tcBorders>
              <w:top w:val="nil"/>
              <w:left w:val="nil"/>
              <w:bottom w:val="nil"/>
              <w:right w:val="single" w:sz="12" w:space="0" w:color="auto"/>
            </w:tcBorders>
            <w:shd w:val="clear" w:color="auto" w:fill="auto"/>
          </w:tcPr>
          <w:p w14:paraId="13CDA0B4" w14:textId="77777777" w:rsidR="00CD2DC2" w:rsidRDefault="00CD2DC2" w:rsidP="005F574E">
            <w:pPr>
              <w:keepNext/>
              <w:ind w:left="993" w:hanging="993"/>
            </w:pPr>
            <w:r w:rsidRPr="001C4084">
              <w:rPr>
                <w:rFonts w:ascii="Arial" w:hAnsi="Arial" w:cs="Arial"/>
                <w:b/>
                <w:sz w:val="22"/>
                <w:szCs w:val="22"/>
              </w:rPr>
              <w:t>Answer</w:t>
            </w:r>
          </w:p>
        </w:tc>
        <w:tc>
          <w:tcPr>
            <w:tcW w:w="667" w:type="pct"/>
            <w:tcBorders>
              <w:top w:val="single" w:sz="12" w:space="0" w:color="auto"/>
              <w:bottom w:val="single" w:sz="12" w:space="0" w:color="auto"/>
              <w:right w:val="single" w:sz="4" w:space="0" w:color="auto"/>
            </w:tcBorders>
            <w:shd w:val="clear" w:color="auto" w:fill="C0C0C0"/>
            <w:vAlign w:val="center"/>
          </w:tcPr>
          <w:p w14:paraId="529AD063" w14:textId="44E36135" w:rsidR="00CD2DC2" w:rsidRDefault="0005524E" w:rsidP="005F574E">
            <w:pPr>
              <w:keepNext/>
              <w:ind w:left="993" w:right="82" w:hanging="993"/>
              <w:jc w:val="center"/>
            </w:pPr>
            <w:r>
              <w:t>Register</w:t>
            </w:r>
          </w:p>
        </w:tc>
        <w:tc>
          <w:tcPr>
            <w:tcW w:w="3348" w:type="pct"/>
            <w:tcBorders>
              <w:top w:val="single" w:sz="12" w:space="0" w:color="auto"/>
              <w:left w:val="single" w:sz="4" w:space="0" w:color="auto"/>
              <w:bottom w:val="single" w:sz="12" w:space="0" w:color="auto"/>
            </w:tcBorders>
            <w:shd w:val="clear" w:color="auto" w:fill="C0C0C0"/>
            <w:vAlign w:val="center"/>
          </w:tcPr>
          <w:p w14:paraId="18394C3F" w14:textId="36CBB069" w:rsidR="00CD2DC2" w:rsidRDefault="0005524E" w:rsidP="005F574E">
            <w:pPr>
              <w:keepNext/>
              <w:ind w:left="993" w:right="82" w:hanging="993"/>
              <w:jc w:val="center"/>
            </w:pPr>
            <w:r>
              <w:t>Description</w:t>
            </w:r>
          </w:p>
        </w:tc>
        <w:permStart w:id="1620005628" w:edGrp="everyone"/>
        <w:tc>
          <w:tcPr>
            <w:tcW w:w="367" w:type="pct"/>
            <w:tcBorders>
              <w:top w:val="nil"/>
              <w:left w:val="single" w:sz="12" w:space="0" w:color="auto"/>
              <w:bottom w:val="nil"/>
              <w:right w:val="nil"/>
            </w:tcBorders>
            <w:shd w:val="clear" w:color="auto" w:fill="auto"/>
          </w:tcPr>
          <w:p w14:paraId="692EBE0A" w14:textId="77777777" w:rsidR="00CD2DC2" w:rsidRPr="00533511" w:rsidRDefault="00251DE9" w:rsidP="005F574E">
            <w:pPr>
              <w:rPr>
                <w:rFonts w:ascii="Arial" w:hAnsi="Arial" w:cs="Arial"/>
                <w:sz w:val="44"/>
                <w:szCs w:val="44"/>
              </w:rPr>
            </w:pPr>
            <w:sdt>
              <w:sdtPr>
                <w:rPr>
                  <w:rFonts w:ascii="Arial" w:hAnsi="Arial" w:cs="Arial"/>
                  <w:sz w:val="44"/>
                  <w:szCs w:val="44"/>
                </w:rPr>
                <w:id w:val="2137136895"/>
                <w14:checkbox>
                  <w14:checked w14:val="0"/>
                  <w14:checkedState w14:val="00FE" w14:font="Wingdings"/>
                  <w14:uncheckedState w14:val="00A8" w14:font="Wingdings"/>
                </w14:checkbox>
              </w:sdtPr>
              <w:sdtEndPr/>
              <w:sdtContent>
                <w:r w:rsidR="00CD2DC2">
                  <w:rPr>
                    <w:rFonts w:ascii="Arial" w:hAnsi="Arial" w:cs="Arial"/>
                    <w:sz w:val="44"/>
                    <w:szCs w:val="44"/>
                  </w:rPr>
                  <w:sym w:font="Wingdings" w:char="F0A8"/>
                </w:r>
              </w:sdtContent>
            </w:sdt>
            <w:permEnd w:id="1620005628"/>
          </w:p>
        </w:tc>
      </w:tr>
      <w:tr w:rsidR="00CD2DC2" w14:paraId="00C66661" w14:textId="77777777" w:rsidTr="0005524E">
        <w:trPr>
          <w:trHeight w:val="794"/>
          <w:hidden/>
        </w:trPr>
        <w:tc>
          <w:tcPr>
            <w:tcW w:w="618" w:type="pct"/>
            <w:tcBorders>
              <w:top w:val="nil"/>
              <w:left w:val="nil"/>
              <w:bottom w:val="nil"/>
              <w:right w:val="single" w:sz="12" w:space="0" w:color="auto"/>
            </w:tcBorders>
          </w:tcPr>
          <w:p w14:paraId="6B6A6C48" w14:textId="77777777" w:rsidR="00CD2DC2" w:rsidRPr="00FE608E" w:rsidRDefault="00CD2DC2" w:rsidP="005F574E">
            <w:pPr>
              <w:ind w:left="993" w:hanging="993"/>
              <w:jc w:val="center"/>
              <w:rPr>
                <w:vanish/>
              </w:rPr>
            </w:pPr>
          </w:p>
        </w:tc>
        <w:tc>
          <w:tcPr>
            <w:tcW w:w="667" w:type="pct"/>
            <w:tcBorders>
              <w:top w:val="single" w:sz="12" w:space="0" w:color="auto"/>
              <w:bottom w:val="single" w:sz="8" w:space="0" w:color="auto"/>
              <w:right w:val="single" w:sz="4" w:space="0" w:color="auto"/>
            </w:tcBorders>
            <w:shd w:val="clear" w:color="auto" w:fill="auto"/>
            <w:vAlign w:val="center"/>
          </w:tcPr>
          <w:p w14:paraId="6CC8EF21" w14:textId="77777777" w:rsidR="00CD2DC2" w:rsidRPr="00CD2DC2" w:rsidRDefault="00CD2DC2" w:rsidP="005F574E">
            <w:pPr>
              <w:ind w:right="82"/>
              <w:jc w:val="center"/>
            </w:pPr>
            <w:r w:rsidRPr="00CD2DC2">
              <w:t>1</w:t>
            </w:r>
          </w:p>
        </w:tc>
        <w:tc>
          <w:tcPr>
            <w:tcW w:w="3348" w:type="pct"/>
            <w:tcBorders>
              <w:top w:val="single" w:sz="12" w:space="0" w:color="auto"/>
              <w:left w:val="single" w:sz="4" w:space="0" w:color="auto"/>
              <w:bottom w:val="single" w:sz="8" w:space="0" w:color="auto"/>
            </w:tcBorders>
            <w:shd w:val="clear" w:color="auto" w:fill="auto"/>
            <w:vAlign w:val="center"/>
          </w:tcPr>
          <w:p w14:paraId="738AB142" w14:textId="28382B15" w:rsidR="00CD2DC2" w:rsidRPr="00A024A8" w:rsidRDefault="00CD2DC2" w:rsidP="00A024A8">
            <w:permStart w:id="629300164" w:edGrp="everyone"/>
            <w:permEnd w:id="629300164"/>
          </w:p>
        </w:tc>
        <w:tc>
          <w:tcPr>
            <w:tcW w:w="367" w:type="pct"/>
            <w:tcBorders>
              <w:top w:val="nil"/>
              <w:left w:val="single" w:sz="12" w:space="0" w:color="auto"/>
              <w:bottom w:val="nil"/>
              <w:right w:val="nil"/>
            </w:tcBorders>
          </w:tcPr>
          <w:p w14:paraId="2ABF1CF3" w14:textId="77777777" w:rsidR="00CD2DC2" w:rsidRDefault="00CD2DC2" w:rsidP="005F574E">
            <w:pPr>
              <w:ind w:left="993" w:hanging="993"/>
            </w:pPr>
          </w:p>
        </w:tc>
      </w:tr>
      <w:tr w:rsidR="00CD2DC2" w14:paraId="45F31836" w14:textId="77777777" w:rsidTr="0005524E">
        <w:trPr>
          <w:trHeight w:val="794"/>
          <w:hidden/>
        </w:trPr>
        <w:tc>
          <w:tcPr>
            <w:tcW w:w="618" w:type="pct"/>
            <w:tcBorders>
              <w:top w:val="nil"/>
              <w:left w:val="nil"/>
              <w:bottom w:val="nil"/>
              <w:right w:val="single" w:sz="12" w:space="0" w:color="auto"/>
            </w:tcBorders>
          </w:tcPr>
          <w:p w14:paraId="56525162" w14:textId="77777777" w:rsidR="00CD2DC2" w:rsidRPr="00FE608E" w:rsidRDefault="00CD2DC2" w:rsidP="005F574E">
            <w:pPr>
              <w:ind w:left="993" w:hanging="993"/>
              <w:jc w:val="center"/>
              <w:rPr>
                <w:vanish/>
              </w:rPr>
            </w:pPr>
          </w:p>
        </w:tc>
        <w:tc>
          <w:tcPr>
            <w:tcW w:w="667" w:type="pct"/>
            <w:tcBorders>
              <w:top w:val="single" w:sz="8" w:space="0" w:color="auto"/>
              <w:right w:val="single" w:sz="4" w:space="0" w:color="auto"/>
            </w:tcBorders>
            <w:shd w:val="clear" w:color="auto" w:fill="auto"/>
            <w:vAlign w:val="center"/>
          </w:tcPr>
          <w:p w14:paraId="2F08F4A5" w14:textId="77777777" w:rsidR="00CD2DC2" w:rsidRPr="00CD2DC2" w:rsidRDefault="00CD2DC2" w:rsidP="005F574E">
            <w:pPr>
              <w:ind w:right="82"/>
              <w:jc w:val="center"/>
            </w:pPr>
            <w:r w:rsidRPr="00CD2DC2">
              <w:t>2</w:t>
            </w:r>
          </w:p>
        </w:tc>
        <w:tc>
          <w:tcPr>
            <w:tcW w:w="3348" w:type="pct"/>
            <w:tcBorders>
              <w:top w:val="single" w:sz="8" w:space="0" w:color="auto"/>
              <w:left w:val="single" w:sz="4" w:space="0" w:color="auto"/>
            </w:tcBorders>
            <w:shd w:val="clear" w:color="auto" w:fill="auto"/>
            <w:vAlign w:val="center"/>
          </w:tcPr>
          <w:p w14:paraId="059E2D4B" w14:textId="0DD99D46" w:rsidR="00CD2DC2" w:rsidRPr="00A024A8" w:rsidRDefault="00CD2DC2" w:rsidP="00A024A8">
            <w:permStart w:id="1799954886" w:edGrp="everyone"/>
            <w:permEnd w:id="1799954886"/>
          </w:p>
        </w:tc>
        <w:tc>
          <w:tcPr>
            <w:tcW w:w="367" w:type="pct"/>
            <w:tcBorders>
              <w:top w:val="nil"/>
              <w:left w:val="single" w:sz="12" w:space="0" w:color="auto"/>
              <w:bottom w:val="nil"/>
              <w:right w:val="nil"/>
            </w:tcBorders>
          </w:tcPr>
          <w:p w14:paraId="203C5770" w14:textId="77777777" w:rsidR="00CD2DC2" w:rsidRDefault="00CD2DC2" w:rsidP="005F574E">
            <w:pPr>
              <w:ind w:left="993" w:hanging="993"/>
            </w:pPr>
          </w:p>
        </w:tc>
      </w:tr>
      <w:tr w:rsidR="00CD2DC2" w14:paraId="028EE795" w14:textId="77777777" w:rsidTr="0005524E">
        <w:trPr>
          <w:trHeight w:val="794"/>
          <w:hidden/>
        </w:trPr>
        <w:tc>
          <w:tcPr>
            <w:tcW w:w="618" w:type="pct"/>
            <w:tcBorders>
              <w:top w:val="nil"/>
              <w:left w:val="nil"/>
              <w:bottom w:val="nil"/>
              <w:right w:val="single" w:sz="12" w:space="0" w:color="auto"/>
            </w:tcBorders>
          </w:tcPr>
          <w:p w14:paraId="19F4B61F" w14:textId="77777777" w:rsidR="00CD2DC2" w:rsidRPr="00FE608E" w:rsidRDefault="00CD2DC2" w:rsidP="005F574E">
            <w:pPr>
              <w:ind w:left="993" w:hanging="993"/>
              <w:jc w:val="center"/>
              <w:rPr>
                <w:vanish/>
              </w:rPr>
            </w:pPr>
          </w:p>
        </w:tc>
        <w:tc>
          <w:tcPr>
            <w:tcW w:w="667" w:type="pct"/>
            <w:tcBorders>
              <w:right w:val="single" w:sz="4" w:space="0" w:color="auto"/>
            </w:tcBorders>
            <w:shd w:val="clear" w:color="auto" w:fill="auto"/>
            <w:vAlign w:val="center"/>
          </w:tcPr>
          <w:p w14:paraId="5BFB8951" w14:textId="77777777" w:rsidR="00CD2DC2" w:rsidRPr="00CD2DC2" w:rsidRDefault="00CD2DC2" w:rsidP="005F574E">
            <w:pPr>
              <w:ind w:right="82"/>
              <w:jc w:val="center"/>
            </w:pPr>
            <w:r w:rsidRPr="00CD2DC2">
              <w:t>3</w:t>
            </w:r>
          </w:p>
        </w:tc>
        <w:tc>
          <w:tcPr>
            <w:tcW w:w="3348" w:type="pct"/>
            <w:tcBorders>
              <w:left w:val="single" w:sz="4" w:space="0" w:color="auto"/>
            </w:tcBorders>
            <w:shd w:val="clear" w:color="auto" w:fill="auto"/>
            <w:vAlign w:val="center"/>
          </w:tcPr>
          <w:p w14:paraId="5BCFE242" w14:textId="70733555" w:rsidR="00CD2DC2" w:rsidRPr="00A024A8" w:rsidRDefault="00CD2DC2" w:rsidP="00A024A8">
            <w:permStart w:id="747726045" w:edGrp="everyone"/>
            <w:permEnd w:id="747726045"/>
          </w:p>
        </w:tc>
        <w:tc>
          <w:tcPr>
            <w:tcW w:w="367" w:type="pct"/>
            <w:tcBorders>
              <w:top w:val="nil"/>
              <w:left w:val="single" w:sz="12" w:space="0" w:color="auto"/>
              <w:bottom w:val="nil"/>
              <w:right w:val="nil"/>
            </w:tcBorders>
          </w:tcPr>
          <w:p w14:paraId="5127E527" w14:textId="77777777" w:rsidR="00CD2DC2" w:rsidRDefault="00CD2DC2" w:rsidP="005F574E">
            <w:pPr>
              <w:ind w:left="993" w:hanging="993"/>
            </w:pPr>
          </w:p>
        </w:tc>
      </w:tr>
    </w:tbl>
    <w:p w14:paraId="3F56ED83" w14:textId="77777777" w:rsidR="00CD2DC2" w:rsidRDefault="00CD2DC2" w:rsidP="00CD2DC2">
      <w:pPr>
        <w:rPr>
          <w:rFonts w:ascii="Arial" w:hAnsi="Arial" w:cs="Arial"/>
          <w:sz w:val="22"/>
          <w:szCs w:val="22"/>
        </w:rPr>
      </w:pPr>
    </w:p>
    <w:p w14:paraId="04E27EC8" w14:textId="77777777" w:rsidR="00344AFE" w:rsidRPr="00830749" w:rsidRDefault="00344AFE" w:rsidP="00344AFE">
      <w:pPr>
        <w:ind w:right="-24"/>
        <w:rPr>
          <w:rFonts w:ascii="Arial" w:hAnsi="Arial" w:cs="Arial"/>
          <w:sz w:val="22"/>
          <w:szCs w:val="22"/>
        </w:rPr>
      </w:pPr>
    </w:p>
    <w:p w14:paraId="00266E04" w14:textId="77777777" w:rsidR="00344AFE" w:rsidRPr="00830749" w:rsidRDefault="00344AFE" w:rsidP="0005524E">
      <w:pPr>
        <w:pStyle w:val="11CSTCPLQuestionBullet"/>
        <w:ind w:left="709" w:hanging="709"/>
      </w:pPr>
      <w:bookmarkStart w:id="36" w:name="_Ref24116912"/>
      <w:r>
        <w:lastRenderedPageBreak/>
        <w:t>Identify six (6) documents that must be kept up to date and are used in managing the project.</w:t>
      </w:r>
      <w:bookmarkEnd w:id="36"/>
    </w:p>
    <w:p w14:paraId="5D573B23" w14:textId="77777777" w:rsidR="00344AFE" w:rsidRPr="00830749" w:rsidRDefault="00344AFE" w:rsidP="00344AFE">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9"/>
        <w:gridCol w:w="1195"/>
        <w:gridCol w:w="6333"/>
        <w:gridCol w:w="625"/>
      </w:tblGrid>
      <w:tr w:rsidR="00344AFE" w14:paraId="460715E4" w14:textId="77777777" w:rsidTr="0005524E">
        <w:tc>
          <w:tcPr>
            <w:tcW w:w="618" w:type="pct"/>
            <w:tcBorders>
              <w:top w:val="nil"/>
              <w:left w:val="nil"/>
              <w:bottom w:val="nil"/>
              <w:right w:val="single" w:sz="12" w:space="0" w:color="auto"/>
            </w:tcBorders>
            <w:shd w:val="clear" w:color="auto" w:fill="auto"/>
          </w:tcPr>
          <w:p w14:paraId="76848395" w14:textId="77777777" w:rsidR="00344AFE" w:rsidRDefault="00344AFE" w:rsidP="0005524E">
            <w:pPr>
              <w:keepNext/>
              <w:ind w:left="993" w:hanging="993"/>
            </w:pPr>
            <w:r w:rsidRPr="001C4084">
              <w:rPr>
                <w:rFonts w:ascii="Arial" w:hAnsi="Arial" w:cs="Arial"/>
                <w:b/>
                <w:sz w:val="22"/>
                <w:szCs w:val="22"/>
              </w:rPr>
              <w:t>Answer</w:t>
            </w:r>
          </w:p>
        </w:tc>
        <w:tc>
          <w:tcPr>
            <w:tcW w:w="560" w:type="pct"/>
            <w:tcBorders>
              <w:top w:val="single" w:sz="12" w:space="0" w:color="auto"/>
              <w:bottom w:val="single" w:sz="12" w:space="0" w:color="auto"/>
              <w:right w:val="single" w:sz="4" w:space="0" w:color="auto"/>
            </w:tcBorders>
            <w:shd w:val="clear" w:color="auto" w:fill="C0C0C0"/>
            <w:vAlign w:val="center"/>
          </w:tcPr>
          <w:p w14:paraId="54B8D97F" w14:textId="4BB5B77D" w:rsidR="00344AFE" w:rsidRDefault="0005524E" w:rsidP="0005524E">
            <w:pPr>
              <w:keepNext/>
              <w:ind w:left="993" w:right="82" w:hanging="993"/>
              <w:jc w:val="center"/>
            </w:pPr>
            <w:r>
              <w:t>Document</w:t>
            </w:r>
          </w:p>
        </w:tc>
        <w:tc>
          <w:tcPr>
            <w:tcW w:w="3454" w:type="pct"/>
            <w:tcBorders>
              <w:top w:val="single" w:sz="12" w:space="0" w:color="auto"/>
              <w:left w:val="single" w:sz="4" w:space="0" w:color="auto"/>
              <w:bottom w:val="single" w:sz="12" w:space="0" w:color="auto"/>
            </w:tcBorders>
            <w:shd w:val="clear" w:color="auto" w:fill="C0C0C0"/>
            <w:vAlign w:val="center"/>
          </w:tcPr>
          <w:p w14:paraId="527CCC68" w14:textId="766D26CD" w:rsidR="00344AFE" w:rsidRDefault="0005524E" w:rsidP="0005524E">
            <w:pPr>
              <w:keepNext/>
              <w:ind w:left="993" w:right="82" w:hanging="993"/>
              <w:jc w:val="center"/>
            </w:pPr>
            <w:r>
              <w:t>Description</w:t>
            </w:r>
          </w:p>
        </w:tc>
        <w:permStart w:id="549734305" w:edGrp="everyone"/>
        <w:tc>
          <w:tcPr>
            <w:tcW w:w="367" w:type="pct"/>
            <w:tcBorders>
              <w:top w:val="nil"/>
              <w:left w:val="single" w:sz="12" w:space="0" w:color="auto"/>
              <w:bottom w:val="nil"/>
              <w:right w:val="nil"/>
            </w:tcBorders>
            <w:shd w:val="clear" w:color="auto" w:fill="auto"/>
          </w:tcPr>
          <w:p w14:paraId="18BA8182" w14:textId="77777777" w:rsidR="00344AFE" w:rsidRPr="00533511" w:rsidRDefault="00251DE9" w:rsidP="0005524E">
            <w:pPr>
              <w:rPr>
                <w:rFonts w:ascii="Arial" w:hAnsi="Arial" w:cs="Arial"/>
                <w:sz w:val="44"/>
                <w:szCs w:val="44"/>
              </w:rPr>
            </w:pPr>
            <w:sdt>
              <w:sdtPr>
                <w:rPr>
                  <w:rFonts w:ascii="Arial" w:hAnsi="Arial" w:cs="Arial"/>
                  <w:sz w:val="44"/>
                  <w:szCs w:val="44"/>
                </w:rPr>
                <w:id w:val="62852392"/>
                <w14:checkbox>
                  <w14:checked w14:val="0"/>
                  <w14:checkedState w14:val="00FE" w14:font="Wingdings"/>
                  <w14:uncheckedState w14:val="00A8" w14:font="Wingdings"/>
                </w14:checkbox>
              </w:sdtPr>
              <w:sdtEndPr/>
              <w:sdtContent>
                <w:r w:rsidR="00344AFE">
                  <w:rPr>
                    <w:rFonts w:ascii="Arial" w:hAnsi="Arial" w:cs="Arial"/>
                    <w:sz w:val="44"/>
                    <w:szCs w:val="44"/>
                  </w:rPr>
                  <w:sym w:font="Wingdings" w:char="F0A8"/>
                </w:r>
              </w:sdtContent>
            </w:sdt>
            <w:permEnd w:id="549734305"/>
          </w:p>
        </w:tc>
      </w:tr>
      <w:tr w:rsidR="00344AFE" w14:paraId="7D2585EB" w14:textId="77777777" w:rsidTr="0005524E">
        <w:trPr>
          <w:trHeight w:val="567"/>
          <w:hidden/>
        </w:trPr>
        <w:tc>
          <w:tcPr>
            <w:tcW w:w="618" w:type="pct"/>
            <w:tcBorders>
              <w:top w:val="nil"/>
              <w:left w:val="nil"/>
              <w:bottom w:val="nil"/>
              <w:right w:val="single" w:sz="12" w:space="0" w:color="auto"/>
            </w:tcBorders>
          </w:tcPr>
          <w:p w14:paraId="18DFB87A" w14:textId="77777777" w:rsidR="00344AFE" w:rsidRPr="00FE608E" w:rsidRDefault="00344AFE" w:rsidP="0005524E">
            <w:pPr>
              <w:ind w:left="993" w:hanging="993"/>
              <w:jc w:val="center"/>
              <w:rPr>
                <w:vanish/>
              </w:rPr>
            </w:pPr>
          </w:p>
        </w:tc>
        <w:tc>
          <w:tcPr>
            <w:tcW w:w="560" w:type="pct"/>
            <w:tcBorders>
              <w:top w:val="single" w:sz="12" w:space="0" w:color="auto"/>
              <w:bottom w:val="single" w:sz="8" w:space="0" w:color="auto"/>
              <w:right w:val="single" w:sz="4" w:space="0" w:color="auto"/>
            </w:tcBorders>
            <w:shd w:val="clear" w:color="auto" w:fill="auto"/>
            <w:vAlign w:val="center"/>
          </w:tcPr>
          <w:p w14:paraId="59B4E255" w14:textId="77777777" w:rsidR="00344AFE" w:rsidRPr="00CD2DC2" w:rsidRDefault="00344AFE" w:rsidP="0005524E">
            <w:pPr>
              <w:ind w:right="82"/>
              <w:jc w:val="center"/>
            </w:pPr>
            <w:r w:rsidRPr="00CD2DC2">
              <w:t>1</w:t>
            </w:r>
          </w:p>
        </w:tc>
        <w:tc>
          <w:tcPr>
            <w:tcW w:w="3454" w:type="pct"/>
            <w:tcBorders>
              <w:top w:val="single" w:sz="12" w:space="0" w:color="auto"/>
              <w:left w:val="single" w:sz="4" w:space="0" w:color="auto"/>
              <w:bottom w:val="single" w:sz="8" w:space="0" w:color="auto"/>
            </w:tcBorders>
            <w:shd w:val="clear" w:color="auto" w:fill="auto"/>
            <w:vAlign w:val="center"/>
          </w:tcPr>
          <w:p w14:paraId="0B5BB1B2" w14:textId="12209149" w:rsidR="00344AFE" w:rsidRPr="00E066A5" w:rsidRDefault="00344AFE" w:rsidP="00E066A5">
            <w:permStart w:id="2047427911" w:edGrp="everyone"/>
            <w:permEnd w:id="2047427911"/>
          </w:p>
        </w:tc>
        <w:tc>
          <w:tcPr>
            <w:tcW w:w="367" w:type="pct"/>
            <w:tcBorders>
              <w:top w:val="nil"/>
              <w:left w:val="single" w:sz="12" w:space="0" w:color="auto"/>
              <w:bottom w:val="nil"/>
              <w:right w:val="nil"/>
            </w:tcBorders>
          </w:tcPr>
          <w:p w14:paraId="57BCB2D5" w14:textId="77777777" w:rsidR="00344AFE" w:rsidRDefault="00344AFE" w:rsidP="0005524E">
            <w:pPr>
              <w:ind w:left="993" w:hanging="993"/>
            </w:pPr>
          </w:p>
        </w:tc>
      </w:tr>
      <w:tr w:rsidR="00344AFE" w14:paraId="3B168CB4" w14:textId="77777777" w:rsidTr="0005524E">
        <w:trPr>
          <w:trHeight w:val="567"/>
          <w:hidden/>
        </w:trPr>
        <w:tc>
          <w:tcPr>
            <w:tcW w:w="618" w:type="pct"/>
            <w:tcBorders>
              <w:top w:val="nil"/>
              <w:left w:val="nil"/>
              <w:bottom w:val="nil"/>
              <w:right w:val="single" w:sz="12" w:space="0" w:color="auto"/>
            </w:tcBorders>
          </w:tcPr>
          <w:p w14:paraId="238F81D5" w14:textId="77777777" w:rsidR="00344AFE" w:rsidRPr="00FE608E" w:rsidRDefault="00344AFE" w:rsidP="0005524E">
            <w:pPr>
              <w:ind w:left="993" w:hanging="993"/>
              <w:jc w:val="center"/>
              <w:rPr>
                <w:vanish/>
              </w:rPr>
            </w:pPr>
          </w:p>
        </w:tc>
        <w:tc>
          <w:tcPr>
            <w:tcW w:w="560" w:type="pct"/>
            <w:tcBorders>
              <w:top w:val="single" w:sz="8" w:space="0" w:color="auto"/>
              <w:bottom w:val="single" w:sz="8" w:space="0" w:color="auto"/>
              <w:right w:val="single" w:sz="4" w:space="0" w:color="auto"/>
            </w:tcBorders>
            <w:shd w:val="clear" w:color="auto" w:fill="auto"/>
            <w:vAlign w:val="center"/>
          </w:tcPr>
          <w:p w14:paraId="53748CCA" w14:textId="77777777" w:rsidR="00344AFE" w:rsidRPr="00CD2DC2" w:rsidRDefault="00344AFE" w:rsidP="0005524E">
            <w:pPr>
              <w:ind w:right="82"/>
              <w:jc w:val="center"/>
            </w:pPr>
            <w:r w:rsidRPr="00CD2DC2">
              <w:t>2</w:t>
            </w:r>
          </w:p>
        </w:tc>
        <w:tc>
          <w:tcPr>
            <w:tcW w:w="3454" w:type="pct"/>
            <w:tcBorders>
              <w:top w:val="single" w:sz="8" w:space="0" w:color="auto"/>
              <w:left w:val="single" w:sz="4" w:space="0" w:color="auto"/>
              <w:bottom w:val="single" w:sz="8" w:space="0" w:color="auto"/>
            </w:tcBorders>
            <w:shd w:val="clear" w:color="auto" w:fill="auto"/>
            <w:vAlign w:val="center"/>
          </w:tcPr>
          <w:p w14:paraId="3949F501" w14:textId="06725366" w:rsidR="00344AFE" w:rsidRPr="00E066A5" w:rsidRDefault="00344AFE" w:rsidP="00E066A5">
            <w:permStart w:id="1450922525" w:edGrp="everyone"/>
            <w:permEnd w:id="1450922525"/>
          </w:p>
        </w:tc>
        <w:tc>
          <w:tcPr>
            <w:tcW w:w="367" w:type="pct"/>
            <w:tcBorders>
              <w:top w:val="nil"/>
              <w:left w:val="single" w:sz="12" w:space="0" w:color="auto"/>
              <w:bottom w:val="nil"/>
              <w:right w:val="nil"/>
            </w:tcBorders>
          </w:tcPr>
          <w:p w14:paraId="6548F61C" w14:textId="77777777" w:rsidR="00344AFE" w:rsidRDefault="00344AFE" w:rsidP="0005524E">
            <w:pPr>
              <w:ind w:left="993" w:hanging="993"/>
            </w:pPr>
          </w:p>
        </w:tc>
      </w:tr>
      <w:tr w:rsidR="00344AFE" w14:paraId="48F34F9D" w14:textId="77777777" w:rsidTr="0005524E">
        <w:trPr>
          <w:trHeight w:val="567"/>
          <w:hidden/>
        </w:trPr>
        <w:tc>
          <w:tcPr>
            <w:tcW w:w="618" w:type="pct"/>
            <w:tcBorders>
              <w:top w:val="nil"/>
              <w:left w:val="nil"/>
              <w:bottom w:val="nil"/>
              <w:right w:val="single" w:sz="12" w:space="0" w:color="auto"/>
            </w:tcBorders>
          </w:tcPr>
          <w:p w14:paraId="6B20AAE2" w14:textId="77777777" w:rsidR="00344AFE" w:rsidRPr="00FE608E" w:rsidRDefault="00344AFE" w:rsidP="0005524E">
            <w:pPr>
              <w:ind w:left="993" w:hanging="993"/>
              <w:jc w:val="center"/>
              <w:rPr>
                <w:vanish/>
              </w:rPr>
            </w:pPr>
          </w:p>
        </w:tc>
        <w:tc>
          <w:tcPr>
            <w:tcW w:w="560" w:type="pct"/>
            <w:tcBorders>
              <w:top w:val="single" w:sz="8" w:space="0" w:color="auto"/>
              <w:bottom w:val="single" w:sz="8" w:space="0" w:color="auto"/>
              <w:right w:val="single" w:sz="4" w:space="0" w:color="auto"/>
            </w:tcBorders>
            <w:shd w:val="clear" w:color="auto" w:fill="auto"/>
            <w:vAlign w:val="center"/>
          </w:tcPr>
          <w:p w14:paraId="5F48839B" w14:textId="77777777" w:rsidR="00344AFE" w:rsidRPr="00CD2DC2" w:rsidRDefault="00D45ADE" w:rsidP="0005524E">
            <w:pPr>
              <w:ind w:right="82"/>
              <w:jc w:val="center"/>
            </w:pPr>
            <w:r>
              <w:t>3</w:t>
            </w:r>
          </w:p>
        </w:tc>
        <w:tc>
          <w:tcPr>
            <w:tcW w:w="3454" w:type="pct"/>
            <w:tcBorders>
              <w:top w:val="single" w:sz="8" w:space="0" w:color="auto"/>
              <w:left w:val="single" w:sz="4" w:space="0" w:color="auto"/>
              <w:bottom w:val="single" w:sz="8" w:space="0" w:color="auto"/>
            </w:tcBorders>
            <w:shd w:val="clear" w:color="auto" w:fill="auto"/>
            <w:vAlign w:val="center"/>
          </w:tcPr>
          <w:p w14:paraId="7BEDB389" w14:textId="6AF6142B" w:rsidR="00344AFE" w:rsidRPr="00E066A5" w:rsidRDefault="00344AFE" w:rsidP="00E066A5">
            <w:permStart w:id="1624523492" w:edGrp="everyone"/>
            <w:permEnd w:id="1624523492"/>
          </w:p>
        </w:tc>
        <w:tc>
          <w:tcPr>
            <w:tcW w:w="367" w:type="pct"/>
            <w:tcBorders>
              <w:top w:val="nil"/>
              <w:left w:val="single" w:sz="12" w:space="0" w:color="auto"/>
              <w:bottom w:val="nil"/>
              <w:right w:val="nil"/>
            </w:tcBorders>
          </w:tcPr>
          <w:p w14:paraId="690D93FD" w14:textId="77777777" w:rsidR="00344AFE" w:rsidRDefault="00344AFE" w:rsidP="0005524E">
            <w:pPr>
              <w:ind w:left="993" w:hanging="993"/>
            </w:pPr>
          </w:p>
        </w:tc>
      </w:tr>
      <w:tr w:rsidR="00344AFE" w14:paraId="6CE81EB9" w14:textId="77777777" w:rsidTr="0005524E">
        <w:trPr>
          <w:trHeight w:val="567"/>
          <w:hidden/>
        </w:trPr>
        <w:tc>
          <w:tcPr>
            <w:tcW w:w="618" w:type="pct"/>
            <w:tcBorders>
              <w:top w:val="nil"/>
              <w:left w:val="nil"/>
              <w:bottom w:val="nil"/>
              <w:right w:val="single" w:sz="12" w:space="0" w:color="auto"/>
            </w:tcBorders>
          </w:tcPr>
          <w:p w14:paraId="394219CB" w14:textId="77777777" w:rsidR="00344AFE" w:rsidRPr="00FE608E" w:rsidRDefault="00344AFE" w:rsidP="0005524E">
            <w:pPr>
              <w:ind w:left="993" w:hanging="993"/>
              <w:jc w:val="center"/>
              <w:rPr>
                <w:vanish/>
              </w:rPr>
            </w:pPr>
          </w:p>
        </w:tc>
        <w:tc>
          <w:tcPr>
            <w:tcW w:w="560" w:type="pct"/>
            <w:tcBorders>
              <w:top w:val="single" w:sz="8" w:space="0" w:color="auto"/>
              <w:bottom w:val="single" w:sz="8" w:space="0" w:color="auto"/>
              <w:right w:val="single" w:sz="4" w:space="0" w:color="auto"/>
            </w:tcBorders>
            <w:shd w:val="clear" w:color="auto" w:fill="auto"/>
            <w:vAlign w:val="center"/>
          </w:tcPr>
          <w:p w14:paraId="37E45FD5" w14:textId="77777777" w:rsidR="00344AFE" w:rsidRPr="00CD2DC2" w:rsidRDefault="00D45ADE" w:rsidP="0005524E">
            <w:pPr>
              <w:ind w:right="82"/>
              <w:jc w:val="center"/>
            </w:pPr>
            <w:r>
              <w:t>4</w:t>
            </w:r>
          </w:p>
        </w:tc>
        <w:tc>
          <w:tcPr>
            <w:tcW w:w="3454" w:type="pct"/>
            <w:tcBorders>
              <w:top w:val="single" w:sz="8" w:space="0" w:color="auto"/>
              <w:left w:val="single" w:sz="4" w:space="0" w:color="auto"/>
              <w:bottom w:val="single" w:sz="8" w:space="0" w:color="auto"/>
            </w:tcBorders>
            <w:shd w:val="clear" w:color="auto" w:fill="auto"/>
            <w:vAlign w:val="center"/>
          </w:tcPr>
          <w:p w14:paraId="4F3D351C" w14:textId="7D70A496" w:rsidR="00344AFE" w:rsidRPr="00E066A5" w:rsidRDefault="00344AFE" w:rsidP="00E066A5">
            <w:permStart w:id="423298245" w:edGrp="everyone"/>
            <w:permEnd w:id="423298245"/>
          </w:p>
        </w:tc>
        <w:tc>
          <w:tcPr>
            <w:tcW w:w="367" w:type="pct"/>
            <w:tcBorders>
              <w:top w:val="nil"/>
              <w:left w:val="single" w:sz="12" w:space="0" w:color="auto"/>
              <w:bottom w:val="nil"/>
              <w:right w:val="nil"/>
            </w:tcBorders>
          </w:tcPr>
          <w:p w14:paraId="7A2B5EFE" w14:textId="77777777" w:rsidR="00344AFE" w:rsidRDefault="00344AFE" w:rsidP="0005524E">
            <w:pPr>
              <w:ind w:left="993" w:hanging="993"/>
            </w:pPr>
          </w:p>
        </w:tc>
      </w:tr>
      <w:tr w:rsidR="00344AFE" w14:paraId="2331218D" w14:textId="77777777" w:rsidTr="0005524E">
        <w:trPr>
          <w:trHeight w:val="567"/>
          <w:hidden/>
        </w:trPr>
        <w:tc>
          <w:tcPr>
            <w:tcW w:w="618" w:type="pct"/>
            <w:tcBorders>
              <w:top w:val="nil"/>
              <w:left w:val="nil"/>
              <w:bottom w:val="nil"/>
              <w:right w:val="single" w:sz="12" w:space="0" w:color="auto"/>
            </w:tcBorders>
          </w:tcPr>
          <w:p w14:paraId="1FEF8124" w14:textId="77777777" w:rsidR="00344AFE" w:rsidRPr="00FE608E" w:rsidRDefault="00344AFE" w:rsidP="0005524E">
            <w:pPr>
              <w:ind w:left="993" w:hanging="993"/>
              <w:jc w:val="center"/>
              <w:rPr>
                <w:vanish/>
              </w:rPr>
            </w:pPr>
          </w:p>
        </w:tc>
        <w:tc>
          <w:tcPr>
            <w:tcW w:w="560" w:type="pct"/>
            <w:tcBorders>
              <w:top w:val="single" w:sz="8" w:space="0" w:color="auto"/>
              <w:right w:val="single" w:sz="4" w:space="0" w:color="auto"/>
            </w:tcBorders>
            <w:shd w:val="clear" w:color="auto" w:fill="auto"/>
            <w:vAlign w:val="center"/>
          </w:tcPr>
          <w:p w14:paraId="423A0524" w14:textId="77777777" w:rsidR="00344AFE" w:rsidRPr="00CD2DC2" w:rsidRDefault="00D45ADE" w:rsidP="0005524E">
            <w:pPr>
              <w:ind w:right="82"/>
              <w:jc w:val="center"/>
            </w:pPr>
            <w:r>
              <w:t>5</w:t>
            </w:r>
          </w:p>
        </w:tc>
        <w:tc>
          <w:tcPr>
            <w:tcW w:w="3454" w:type="pct"/>
            <w:tcBorders>
              <w:top w:val="single" w:sz="8" w:space="0" w:color="auto"/>
              <w:left w:val="single" w:sz="4" w:space="0" w:color="auto"/>
            </w:tcBorders>
            <w:shd w:val="clear" w:color="auto" w:fill="auto"/>
            <w:vAlign w:val="center"/>
          </w:tcPr>
          <w:p w14:paraId="46E3FF5C" w14:textId="65670F24" w:rsidR="00344AFE" w:rsidRPr="00E066A5" w:rsidRDefault="00344AFE" w:rsidP="00E066A5">
            <w:permStart w:id="1465989692" w:edGrp="everyone"/>
            <w:permEnd w:id="1465989692"/>
          </w:p>
        </w:tc>
        <w:tc>
          <w:tcPr>
            <w:tcW w:w="367" w:type="pct"/>
            <w:tcBorders>
              <w:top w:val="nil"/>
              <w:left w:val="single" w:sz="12" w:space="0" w:color="auto"/>
              <w:bottom w:val="nil"/>
              <w:right w:val="nil"/>
            </w:tcBorders>
          </w:tcPr>
          <w:p w14:paraId="33C838A0" w14:textId="77777777" w:rsidR="00344AFE" w:rsidRDefault="00344AFE" w:rsidP="0005524E">
            <w:pPr>
              <w:ind w:left="993" w:hanging="993"/>
            </w:pPr>
          </w:p>
        </w:tc>
      </w:tr>
      <w:tr w:rsidR="00344AFE" w14:paraId="5786B8AD" w14:textId="77777777" w:rsidTr="0005524E">
        <w:trPr>
          <w:trHeight w:val="567"/>
          <w:hidden/>
        </w:trPr>
        <w:tc>
          <w:tcPr>
            <w:tcW w:w="618" w:type="pct"/>
            <w:tcBorders>
              <w:top w:val="nil"/>
              <w:left w:val="nil"/>
              <w:bottom w:val="nil"/>
              <w:right w:val="single" w:sz="12" w:space="0" w:color="auto"/>
            </w:tcBorders>
          </w:tcPr>
          <w:p w14:paraId="2EE0E661" w14:textId="77777777" w:rsidR="00344AFE" w:rsidRPr="00FE608E" w:rsidRDefault="00344AFE" w:rsidP="0005524E">
            <w:pPr>
              <w:ind w:left="993" w:hanging="993"/>
              <w:jc w:val="center"/>
              <w:rPr>
                <w:vanish/>
              </w:rPr>
            </w:pPr>
          </w:p>
        </w:tc>
        <w:tc>
          <w:tcPr>
            <w:tcW w:w="560" w:type="pct"/>
            <w:tcBorders>
              <w:right w:val="single" w:sz="4" w:space="0" w:color="auto"/>
            </w:tcBorders>
            <w:shd w:val="clear" w:color="auto" w:fill="auto"/>
            <w:vAlign w:val="center"/>
          </w:tcPr>
          <w:p w14:paraId="04F2EE02" w14:textId="77777777" w:rsidR="00344AFE" w:rsidRPr="00CD2DC2" w:rsidRDefault="00D45ADE" w:rsidP="0005524E">
            <w:pPr>
              <w:ind w:right="82"/>
              <w:jc w:val="center"/>
            </w:pPr>
            <w:r>
              <w:t>6</w:t>
            </w:r>
          </w:p>
        </w:tc>
        <w:tc>
          <w:tcPr>
            <w:tcW w:w="3454" w:type="pct"/>
            <w:tcBorders>
              <w:left w:val="single" w:sz="4" w:space="0" w:color="auto"/>
            </w:tcBorders>
            <w:shd w:val="clear" w:color="auto" w:fill="auto"/>
            <w:vAlign w:val="center"/>
          </w:tcPr>
          <w:p w14:paraId="76A1833D" w14:textId="3DBCD3A3" w:rsidR="00344AFE" w:rsidRPr="00E066A5" w:rsidRDefault="00344AFE" w:rsidP="00E066A5">
            <w:permStart w:id="262947263" w:edGrp="everyone"/>
            <w:permEnd w:id="262947263"/>
          </w:p>
        </w:tc>
        <w:tc>
          <w:tcPr>
            <w:tcW w:w="367" w:type="pct"/>
            <w:tcBorders>
              <w:top w:val="nil"/>
              <w:left w:val="single" w:sz="12" w:space="0" w:color="auto"/>
              <w:bottom w:val="nil"/>
              <w:right w:val="nil"/>
            </w:tcBorders>
          </w:tcPr>
          <w:p w14:paraId="2D34A410" w14:textId="77777777" w:rsidR="00344AFE" w:rsidRDefault="00344AFE" w:rsidP="0005524E">
            <w:pPr>
              <w:ind w:left="993" w:hanging="993"/>
            </w:pPr>
          </w:p>
        </w:tc>
      </w:tr>
    </w:tbl>
    <w:p w14:paraId="6667ADE5" w14:textId="77777777" w:rsidR="00344AFE" w:rsidRDefault="00344AFE" w:rsidP="00344AFE">
      <w:pPr>
        <w:rPr>
          <w:rFonts w:ascii="Arial" w:hAnsi="Arial" w:cs="Arial"/>
          <w:sz w:val="22"/>
          <w:szCs w:val="22"/>
        </w:rPr>
      </w:pPr>
    </w:p>
    <w:p w14:paraId="32871D5B" w14:textId="77777777" w:rsidR="003F23D0" w:rsidRPr="00830749" w:rsidRDefault="003F23D0" w:rsidP="003F23D0">
      <w:pPr>
        <w:ind w:right="-24"/>
        <w:rPr>
          <w:rFonts w:ascii="Arial" w:hAnsi="Arial" w:cs="Arial"/>
          <w:sz w:val="22"/>
          <w:szCs w:val="22"/>
        </w:rPr>
      </w:pPr>
    </w:p>
    <w:p w14:paraId="047E0CDF" w14:textId="0C93F9BB" w:rsidR="003F23D0" w:rsidRPr="00830749" w:rsidRDefault="0005524E" w:rsidP="0005524E">
      <w:pPr>
        <w:pStyle w:val="11CSTCPLQuestionBullet"/>
        <w:ind w:left="709" w:hanging="709"/>
      </w:pPr>
      <w:bookmarkStart w:id="37" w:name="_Ref24364021"/>
      <w:r>
        <w:t xml:space="preserve">Which of the following is a primary way to ensure the project can be closed? Tick your response. </w:t>
      </w:r>
      <w:bookmarkEnd w:id="37"/>
    </w:p>
    <w:p w14:paraId="72C06E32" w14:textId="77777777" w:rsidR="003F23D0" w:rsidRPr="00830749" w:rsidRDefault="003F23D0" w:rsidP="003F23D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3F23D0" w14:paraId="168CEA7B" w14:textId="77777777" w:rsidTr="0005524E">
        <w:tc>
          <w:tcPr>
            <w:tcW w:w="610" w:type="pct"/>
            <w:tcBorders>
              <w:top w:val="nil"/>
              <w:left w:val="nil"/>
              <w:bottom w:val="nil"/>
              <w:right w:val="single" w:sz="12" w:space="0" w:color="auto"/>
            </w:tcBorders>
            <w:shd w:val="clear" w:color="auto" w:fill="auto"/>
          </w:tcPr>
          <w:p w14:paraId="5B50744A" w14:textId="77777777" w:rsidR="003F23D0" w:rsidRDefault="003F23D0" w:rsidP="0005524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8A2C1A" w14:textId="77777777" w:rsidR="003F23D0" w:rsidRDefault="003F23D0" w:rsidP="0005524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CAA688" w14:textId="77777777" w:rsidR="003F23D0" w:rsidRDefault="003F23D0" w:rsidP="0005524E">
            <w:pPr>
              <w:keepNext/>
              <w:ind w:left="993" w:hanging="993"/>
              <w:jc w:val="center"/>
            </w:pPr>
            <w:r>
              <w:t>Possible Answers</w:t>
            </w:r>
          </w:p>
        </w:tc>
        <w:permStart w:id="1555705147" w:edGrp="everyone"/>
        <w:tc>
          <w:tcPr>
            <w:tcW w:w="335" w:type="pct"/>
            <w:tcBorders>
              <w:top w:val="nil"/>
              <w:left w:val="single" w:sz="12" w:space="0" w:color="auto"/>
              <w:bottom w:val="nil"/>
              <w:right w:val="nil"/>
            </w:tcBorders>
            <w:shd w:val="clear" w:color="auto" w:fill="auto"/>
          </w:tcPr>
          <w:p w14:paraId="24637504" w14:textId="77777777" w:rsidR="003F23D0" w:rsidRPr="00533511" w:rsidRDefault="00251DE9" w:rsidP="0005524E">
            <w:pPr>
              <w:rPr>
                <w:rFonts w:ascii="Arial" w:hAnsi="Arial" w:cs="Arial"/>
                <w:sz w:val="44"/>
                <w:szCs w:val="44"/>
              </w:rPr>
            </w:pPr>
            <w:sdt>
              <w:sdtPr>
                <w:rPr>
                  <w:rFonts w:ascii="Arial" w:hAnsi="Arial" w:cs="Arial"/>
                  <w:sz w:val="44"/>
                  <w:szCs w:val="44"/>
                </w:rPr>
                <w:id w:val="1158729330"/>
                <w14:checkbox>
                  <w14:checked w14:val="0"/>
                  <w14:checkedState w14:val="00FE" w14:font="Wingdings"/>
                  <w14:uncheckedState w14:val="00A8" w14:font="Wingdings"/>
                </w14:checkbox>
              </w:sdtPr>
              <w:sdtEndPr/>
              <w:sdtContent>
                <w:r w:rsidR="003F23D0">
                  <w:rPr>
                    <w:rFonts w:ascii="Arial" w:hAnsi="Arial" w:cs="Arial"/>
                    <w:sz w:val="44"/>
                    <w:szCs w:val="44"/>
                  </w:rPr>
                  <w:sym w:font="Wingdings" w:char="F0A8"/>
                </w:r>
              </w:sdtContent>
            </w:sdt>
            <w:permEnd w:id="1555705147"/>
          </w:p>
        </w:tc>
      </w:tr>
      <w:tr w:rsidR="00DD1A91" w14:paraId="4AE6F5B2" w14:textId="77777777" w:rsidTr="0005524E">
        <w:trPr>
          <w:trHeight w:val="425"/>
          <w:hidden/>
        </w:trPr>
        <w:tc>
          <w:tcPr>
            <w:tcW w:w="610" w:type="pct"/>
            <w:tcBorders>
              <w:top w:val="nil"/>
              <w:left w:val="nil"/>
              <w:bottom w:val="nil"/>
              <w:right w:val="single" w:sz="12" w:space="0" w:color="auto"/>
            </w:tcBorders>
          </w:tcPr>
          <w:p w14:paraId="370C23DC" w14:textId="77777777" w:rsidR="00DD1A91" w:rsidRPr="00FE608E" w:rsidRDefault="00DD1A91" w:rsidP="00DD1A91">
            <w:pPr>
              <w:ind w:left="993" w:hanging="993"/>
              <w:jc w:val="center"/>
              <w:rPr>
                <w:vanish/>
              </w:rPr>
            </w:pPr>
          </w:p>
        </w:tc>
        <w:permStart w:id="752432419" w:edGrp="everyone" w:displacedByCustomXml="next"/>
        <w:sdt>
          <w:sdtPr>
            <w:rPr>
              <w:rFonts w:ascii="Arial" w:hAnsi="Arial" w:cs="Arial"/>
              <w:sz w:val="40"/>
              <w:szCs w:val="44"/>
            </w:rPr>
            <w:id w:val="-60002876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7C88B15" w14:textId="49970C97" w:rsidR="00DD1A91" w:rsidRPr="00DD1A91" w:rsidRDefault="00DD1A91" w:rsidP="00DD1A91">
                <w:pPr>
                  <w:jc w:val="center"/>
                </w:pPr>
                <w:r>
                  <w:rPr>
                    <w:rFonts w:ascii="Arial" w:hAnsi="Arial" w:cs="Arial"/>
                    <w:sz w:val="40"/>
                    <w:szCs w:val="44"/>
                  </w:rPr>
                  <w:sym w:font="Wingdings" w:char="F0A8"/>
                </w:r>
              </w:p>
            </w:tc>
          </w:sdtContent>
        </w:sdt>
        <w:permEnd w:id="75243241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38C8E81" w14:textId="77777777" w:rsidR="00DD1A91" w:rsidRDefault="00DD1A91" w:rsidP="00DD1A91">
            <w:pPr>
              <w:jc w:val="center"/>
            </w:pPr>
            <w:r>
              <w:t>To release project resources</w:t>
            </w:r>
          </w:p>
        </w:tc>
        <w:tc>
          <w:tcPr>
            <w:tcW w:w="335" w:type="pct"/>
            <w:tcBorders>
              <w:top w:val="nil"/>
              <w:left w:val="single" w:sz="12" w:space="0" w:color="auto"/>
              <w:bottom w:val="nil"/>
              <w:right w:val="nil"/>
            </w:tcBorders>
          </w:tcPr>
          <w:p w14:paraId="1243B798" w14:textId="77777777" w:rsidR="00DD1A91" w:rsidRDefault="00DD1A91" w:rsidP="00DD1A91">
            <w:pPr>
              <w:ind w:left="993" w:hanging="993"/>
            </w:pPr>
          </w:p>
        </w:tc>
      </w:tr>
      <w:tr w:rsidR="00DD1A91" w14:paraId="029822CC" w14:textId="77777777" w:rsidTr="0005524E">
        <w:trPr>
          <w:trHeight w:val="425"/>
          <w:hidden/>
        </w:trPr>
        <w:tc>
          <w:tcPr>
            <w:tcW w:w="610" w:type="pct"/>
            <w:tcBorders>
              <w:top w:val="nil"/>
              <w:left w:val="nil"/>
              <w:bottom w:val="nil"/>
              <w:right w:val="single" w:sz="12" w:space="0" w:color="auto"/>
            </w:tcBorders>
          </w:tcPr>
          <w:p w14:paraId="196C7F57" w14:textId="77777777" w:rsidR="00DD1A91" w:rsidRPr="00FE608E" w:rsidRDefault="00DD1A91" w:rsidP="00DD1A91">
            <w:pPr>
              <w:ind w:left="993" w:hanging="993"/>
              <w:jc w:val="center"/>
              <w:rPr>
                <w:vanish/>
              </w:rPr>
            </w:pPr>
          </w:p>
        </w:tc>
        <w:permStart w:id="1762135676" w:edGrp="everyone" w:displacedByCustomXml="next"/>
        <w:sdt>
          <w:sdtPr>
            <w:rPr>
              <w:rFonts w:ascii="Arial" w:hAnsi="Arial" w:cs="Arial"/>
              <w:sz w:val="40"/>
              <w:szCs w:val="44"/>
            </w:rPr>
            <w:id w:val="-205376859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5DDFA1" w14:textId="2BF8F8BD" w:rsidR="00DD1A91" w:rsidRPr="00DD1A91" w:rsidRDefault="00DD1A91" w:rsidP="00DD1A91">
                <w:pPr>
                  <w:jc w:val="center"/>
                </w:pPr>
                <w:r>
                  <w:rPr>
                    <w:rFonts w:ascii="Arial" w:hAnsi="Arial" w:cs="Arial"/>
                    <w:sz w:val="40"/>
                    <w:szCs w:val="44"/>
                  </w:rPr>
                  <w:sym w:font="Wingdings" w:char="F0A8"/>
                </w:r>
              </w:p>
            </w:tc>
          </w:sdtContent>
        </w:sdt>
        <w:permEnd w:id="1762135676" w:displacedByCustomXml="prev"/>
        <w:tc>
          <w:tcPr>
            <w:tcW w:w="3514" w:type="pct"/>
            <w:tcBorders>
              <w:left w:val="single" w:sz="4" w:space="0" w:color="auto"/>
              <w:right w:val="single" w:sz="12" w:space="0" w:color="auto"/>
            </w:tcBorders>
            <w:shd w:val="clear" w:color="auto" w:fill="auto"/>
            <w:vAlign w:val="center"/>
          </w:tcPr>
          <w:p w14:paraId="16591814" w14:textId="77777777" w:rsidR="00DD1A91" w:rsidRDefault="00DD1A91" w:rsidP="00DD1A91">
            <w:pPr>
              <w:jc w:val="center"/>
            </w:pPr>
            <w:r>
              <w:t>F</w:t>
            </w:r>
            <w:r w:rsidRPr="003F23D0">
              <w:t>or the customer to formally sign off that they have received all of the project’s deliverables and that there are no outstanding claims</w:t>
            </w:r>
          </w:p>
        </w:tc>
        <w:tc>
          <w:tcPr>
            <w:tcW w:w="335" w:type="pct"/>
            <w:tcBorders>
              <w:top w:val="nil"/>
              <w:left w:val="single" w:sz="12" w:space="0" w:color="auto"/>
              <w:bottom w:val="nil"/>
              <w:right w:val="nil"/>
            </w:tcBorders>
          </w:tcPr>
          <w:p w14:paraId="72FD8304" w14:textId="77777777" w:rsidR="00DD1A91" w:rsidRDefault="00DD1A91" w:rsidP="00DD1A91">
            <w:pPr>
              <w:ind w:left="993" w:hanging="993"/>
            </w:pPr>
          </w:p>
        </w:tc>
      </w:tr>
      <w:tr w:rsidR="00DD1A91" w14:paraId="3BF8B204" w14:textId="77777777" w:rsidTr="0005524E">
        <w:trPr>
          <w:trHeight w:val="425"/>
          <w:hidden/>
        </w:trPr>
        <w:tc>
          <w:tcPr>
            <w:tcW w:w="610" w:type="pct"/>
            <w:tcBorders>
              <w:top w:val="nil"/>
              <w:left w:val="nil"/>
              <w:bottom w:val="nil"/>
              <w:right w:val="single" w:sz="12" w:space="0" w:color="auto"/>
            </w:tcBorders>
          </w:tcPr>
          <w:p w14:paraId="217BA6C8" w14:textId="77777777" w:rsidR="00DD1A91" w:rsidRPr="00FE608E" w:rsidRDefault="00DD1A91" w:rsidP="00DD1A91">
            <w:pPr>
              <w:ind w:left="993" w:hanging="993"/>
              <w:jc w:val="center"/>
              <w:rPr>
                <w:vanish/>
              </w:rPr>
            </w:pPr>
          </w:p>
        </w:tc>
        <w:permStart w:id="66922074" w:edGrp="everyone" w:displacedByCustomXml="next"/>
        <w:sdt>
          <w:sdtPr>
            <w:rPr>
              <w:rFonts w:ascii="Arial" w:hAnsi="Arial" w:cs="Arial"/>
              <w:sz w:val="40"/>
              <w:szCs w:val="44"/>
            </w:rPr>
            <w:id w:val="3160714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BA02C1" w14:textId="3502548B" w:rsidR="00DD1A91" w:rsidRPr="00DD1A91" w:rsidRDefault="00DD1A91" w:rsidP="00DD1A91">
                <w:pPr>
                  <w:jc w:val="center"/>
                </w:pPr>
                <w:r>
                  <w:rPr>
                    <w:rFonts w:ascii="Arial" w:hAnsi="Arial" w:cs="Arial"/>
                    <w:sz w:val="40"/>
                    <w:szCs w:val="44"/>
                  </w:rPr>
                  <w:sym w:font="Wingdings" w:char="F0A8"/>
                </w:r>
              </w:p>
            </w:tc>
          </w:sdtContent>
        </w:sdt>
        <w:permEnd w:id="66922074" w:displacedByCustomXml="prev"/>
        <w:tc>
          <w:tcPr>
            <w:tcW w:w="3514" w:type="pct"/>
            <w:tcBorders>
              <w:left w:val="single" w:sz="4" w:space="0" w:color="auto"/>
              <w:right w:val="single" w:sz="12" w:space="0" w:color="auto"/>
            </w:tcBorders>
            <w:shd w:val="clear" w:color="auto" w:fill="auto"/>
            <w:vAlign w:val="center"/>
          </w:tcPr>
          <w:p w14:paraId="3E086428" w14:textId="77777777" w:rsidR="00DD1A91" w:rsidRDefault="00DD1A91" w:rsidP="00DD1A91">
            <w:pPr>
              <w:jc w:val="center"/>
            </w:pPr>
            <w:r>
              <w:t>To close</w:t>
            </w:r>
            <w:r w:rsidRPr="003F23D0">
              <w:t xml:space="preserve"> all project procurement and other contr</w:t>
            </w:r>
            <w:r>
              <w:t>acts</w:t>
            </w:r>
          </w:p>
        </w:tc>
        <w:tc>
          <w:tcPr>
            <w:tcW w:w="335" w:type="pct"/>
            <w:tcBorders>
              <w:top w:val="nil"/>
              <w:left w:val="single" w:sz="12" w:space="0" w:color="auto"/>
              <w:bottom w:val="nil"/>
              <w:right w:val="nil"/>
            </w:tcBorders>
          </w:tcPr>
          <w:p w14:paraId="62F7154A" w14:textId="77777777" w:rsidR="00DD1A91" w:rsidRDefault="00DD1A91" w:rsidP="00DD1A91">
            <w:pPr>
              <w:ind w:left="993" w:hanging="993"/>
            </w:pPr>
          </w:p>
        </w:tc>
      </w:tr>
      <w:tr w:rsidR="00DD1A91" w14:paraId="566A3DD2" w14:textId="77777777" w:rsidTr="0005524E">
        <w:trPr>
          <w:trHeight w:val="425"/>
          <w:hidden/>
        </w:trPr>
        <w:tc>
          <w:tcPr>
            <w:tcW w:w="610" w:type="pct"/>
            <w:tcBorders>
              <w:top w:val="nil"/>
              <w:left w:val="nil"/>
              <w:bottom w:val="nil"/>
              <w:right w:val="single" w:sz="12" w:space="0" w:color="auto"/>
            </w:tcBorders>
          </w:tcPr>
          <w:p w14:paraId="4ED22024" w14:textId="77777777" w:rsidR="00DD1A91" w:rsidRPr="00FE608E" w:rsidRDefault="00DD1A91" w:rsidP="00DD1A91">
            <w:pPr>
              <w:ind w:left="993" w:hanging="993"/>
              <w:jc w:val="center"/>
              <w:rPr>
                <w:vanish/>
              </w:rPr>
            </w:pPr>
          </w:p>
        </w:tc>
        <w:permStart w:id="1055785945" w:edGrp="everyone" w:displacedByCustomXml="next"/>
        <w:sdt>
          <w:sdtPr>
            <w:rPr>
              <w:rFonts w:ascii="Arial" w:hAnsi="Arial" w:cs="Arial"/>
              <w:sz w:val="40"/>
              <w:szCs w:val="44"/>
            </w:rPr>
            <w:id w:val="17933213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7D300" w14:textId="7114DF4C" w:rsidR="00DD1A91" w:rsidRPr="00DD1A91" w:rsidRDefault="00DD1A91" w:rsidP="00DD1A91">
                <w:pPr>
                  <w:jc w:val="center"/>
                </w:pPr>
                <w:r>
                  <w:rPr>
                    <w:rFonts w:ascii="Arial" w:hAnsi="Arial" w:cs="Arial"/>
                    <w:sz w:val="40"/>
                    <w:szCs w:val="44"/>
                  </w:rPr>
                  <w:sym w:font="Wingdings" w:char="F0A8"/>
                </w:r>
              </w:p>
            </w:tc>
          </w:sdtContent>
        </w:sdt>
        <w:permEnd w:id="1055785945" w:displacedByCustomXml="prev"/>
        <w:tc>
          <w:tcPr>
            <w:tcW w:w="3514" w:type="pct"/>
            <w:tcBorders>
              <w:left w:val="single" w:sz="4" w:space="0" w:color="auto"/>
              <w:right w:val="single" w:sz="12" w:space="0" w:color="auto"/>
            </w:tcBorders>
            <w:shd w:val="clear" w:color="auto" w:fill="auto"/>
            <w:vAlign w:val="center"/>
          </w:tcPr>
          <w:p w14:paraId="08D6A39C" w14:textId="77777777" w:rsidR="00DD1A91" w:rsidRDefault="00DD1A91" w:rsidP="00DD1A91">
            <w:pPr>
              <w:jc w:val="center"/>
            </w:pPr>
            <w:r>
              <w:t>To archive project records</w:t>
            </w:r>
          </w:p>
        </w:tc>
        <w:tc>
          <w:tcPr>
            <w:tcW w:w="335" w:type="pct"/>
            <w:tcBorders>
              <w:top w:val="nil"/>
              <w:left w:val="single" w:sz="12" w:space="0" w:color="auto"/>
              <w:bottom w:val="nil"/>
              <w:right w:val="nil"/>
            </w:tcBorders>
          </w:tcPr>
          <w:p w14:paraId="2D4F4DD9" w14:textId="77777777" w:rsidR="00DD1A91" w:rsidRDefault="00DD1A91" w:rsidP="00DD1A91">
            <w:pPr>
              <w:ind w:left="993" w:hanging="993"/>
            </w:pPr>
          </w:p>
        </w:tc>
      </w:tr>
      <w:tr w:rsidR="00DD1A91" w14:paraId="274944AB" w14:textId="77777777" w:rsidTr="0005524E">
        <w:trPr>
          <w:trHeight w:val="425"/>
          <w:hidden/>
        </w:trPr>
        <w:tc>
          <w:tcPr>
            <w:tcW w:w="610" w:type="pct"/>
            <w:tcBorders>
              <w:top w:val="nil"/>
              <w:left w:val="nil"/>
              <w:bottom w:val="nil"/>
              <w:right w:val="single" w:sz="12" w:space="0" w:color="auto"/>
            </w:tcBorders>
          </w:tcPr>
          <w:p w14:paraId="44D27FC6" w14:textId="77777777" w:rsidR="00DD1A91" w:rsidRPr="00FE608E" w:rsidRDefault="00DD1A91" w:rsidP="00DD1A91">
            <w:pPr>
              <w:ind w:left="993" w:hanging="993"/>
              <w:jc w:val="center"/>
              <w:rPr>
                <w:vanish/>
              </w:rPr>
            </w:pPr>
          </w:p>
        </w:tc>
        <w:permStart w:id="213654613" w:edGrp="everyone" w:displacedByCustomXml="next"/>
        <w:sdt>
          <w:sdtPr>
            <w:rPr>
              <w:rFonts w:ascii="Arial" w:hAnsi="Arial" w:cs="Arial"/>
              <w:sz w:val="40"/>
              <w:szCs w:val="44"/>
            </w:rPr>
            <w:id w:val="-18529473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7CAAA4" w14:textId="30CB1D52" w:rsidR="00DD1A91" w:rsidRPr="00DD1A91" w:rsidRDefault="00DD1A91" w:rsidP="00DD1A91">
                <w:pPr>
                  <w:jc w:val="center"/>
                </w:pPr>
                <w:r>
                  <w:rPr>
                    <w:rFonts w:ascii="Arial" w:hAnsi="Arial" w:cs="Arial"/>
                    <w:sz w:val="40"/>
                    <w:szCs w:val="44"/>
                  </w:rPr>
                  <w:sym w:font="Wingdings" w:char="F0A8"/>
                </w:r>
              </w:p>
            </w:tc>
          </w:sdtContent>
        </w:sdt>
        <w:permEnd w:id="213654613" w:displacedByCustomXml="prev"/>
        <w:tc>
          <w:tcPr>
            <w:tcW w:w="3514" w:type="pct"/>
            <w:tcBorders>
              <w:left w:val="single" w:sz="4" w:space="0" w:color="auto"/>
              <w:right w:val="single" w:sz="12" w:space="0" w:color="auto"/>
            </w:tcBorders>
            <w:shd w:val="clear" w:color="auto" w:fill="auto"/>
            <w:vAlign w:val="center"/>
          </w:tcPr>
          <w:p w14:paraId="7BAB3C00" w14:textId="77777777" w:rsidR="00DD1A91" w:rsidRDefault="00DD1A91" w:rsidP="00DD1A91">
            <w:pPr>
              <w:jc w:val="center"/>
            </w:pPr>
            <w:r>
              <w:t>To write the project’s final report</w:t>
            </w:r>
          </w:p>
        </w:tc>
        <w:tc>
          <w:tcPr>
            <w:tcW w:w="335" w:type="pct"/>
            <w:tcBorders>
              <w:top w:val="nil"/>
              <w:left w:val="single" w:sz="12" w:space="0" w:color="auto"/>
              <w:bottom w:val="nil"/>
              <w:right w:val="nil"/>
            </w:tcBorders>
          </w:tcPr>
          <w:p w14:paraId="7329D7D0" w14:textId="77777777" w:rsidR="00DD1A91" w:rsidRDefault="00DD1A91" w:rsidP="00DD1A91">
            <w:pPr>
              <w:ind w:left="993" w:hanging="993"/>
            </w:pPr>
          </w:p>
        </w:tc>
      </w:tr>
    </w:tbl>
    <w:p w14:paraId="40DC2292" w14:textId="77777777" w:rsidR="003F23D0" w:rsidRDefault="003F23D0" w:rsidP="003F23D0">
      <w:pPr>
        <w:rPr>
          <w:rFonts w:ascii="Arial" w:hAnsi="Arial" w:cs="Arial"/>
          <w:sz w:val="22"/>
          <w:szCs w:val="22"/>
        </w:rPr>
      </w:pPr>
    </w:p>
    <w:p w14:paraId="58271BB2" w14:textId="77777777" w:rsidR="00611F36" w:rsidRDefault="00611F36" w:rsidP="00611F36">
      <w:pPr>
        <w:rPr>
          <w:rFonts w:ascii="Arial" w:hAnsi="Arial" w:cs="Arial"/>
          <w:sz w:val="22"/>
          <w:szCs w:val="22"/>
        </w:rPr>
      </w:pPr>
    </w:p>
    <w:p w14:paraId="6F5E61A4" w14:textId="77777777" w:rsidR="00611F36" w:rsidRPr="00830749" w:rsidRDefault="00611F36" w:rsidP="00611F36">
      <w:pPr>
        <w:pStyle w:val="11CSTCPLQuestionBullet"/>
        <w:ind w:left="709" w:hanging="709"/>
      </w:pPr>
      <w:bookmarkStart w:id="38" w:name="_Ref24115085"/>
      <w:r>
        <w:t>Explain why it is important to ensure that every deliverable has been completed and handed over to the customer before closing a project, even if the customer has signed off on the project.</w:t>
      </w:r>
      <w:bookmarkEnd w:id="38"/>
    </w:p>
    <w:p w14:paraId="12D4B296" w14:textId="77777777" w:rsidR="00611F36" w:rsidRPr="00830749" w:rsidRDefault="00611F36" w:rsidP="00611F36">
      <w:pPr>
        <w:rPr>
          <w:rFonts w:ascii="Arial" w:hAnsi="Arial" w:cs="Arial"/>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728"/>
        <w:gridCol w:w="567"/>
      </w:tblGrid>
      <w:tr w:rsidR="00611F36" w:rsidRPr="00830749" w14:paraId="6DE03045" w14:textId="77777777" w:rsidTr="00DD1A91">
        <w:trPr>
          <w:trHeight w:val="2494"/>
        </w:trPr>
        <w:tc>
          <w:tcPr>
            <w:tcW w:w="1027" w:type="dxa"/>
            <w:tcBorders>
              <w:top w:val="nil"/>
              <w:left w:val="nil"/>
              <w:bottom w:val="nil"/>
              <w:right w:val="single" w:sz="4" w:space="0" w:color="auto"/>
            </w:tcBorders>
          </w:tcPr>
          <w:p w14:paraId="04D3EE73" w14:textId="77777777" w:rsidR="00611F36" w:rsidRPr="001C4084" w:rsidRDefault="00611F36" w:rsidP="00654C4F">
            <w:pPr>
              <w:rPr>
                <w:rFonts w:ascii="Arial" w:hAnsi="Arial" w:cs="Arial"/>
                <w:b/>
                <w:sz w:val="22"/>
                <w:szCs w:val="22"/>
              </w:rPr>
            </w:pPr>
            <w:r w:rsidRPr="001C4084">
              <w:rPr>
                <w:rFonts w:ascii="Arial" w:hAnsi="Arial" w:cs="Arial"/>
                <w:b/>
                <w:sz w:val="22"/>
                <w:szCs w:val="22"/>
              </w:rPr>
              <w:t>Answer</w:t>
            </w:r>
          </w:p>
        </w:tc>
        <w:tc>
          <w:tcPr>
            <w:tcW w:w="7728" w:type="dxa"/>
            <w:tcBorders>
              <w:top w:val="single" w:sz="4" w:space="0" w:color="auto"/>
              <w:left w:val="single" w:sz="4" w:space="0" w:color="auto"/>
              <w:bottom w:val="single" w:sz="4" w:space="0" w:color="auto"/>
              <w:right w:val="single" w:sz="4" w:space="0" w:color="auto"/>
            </w:tcBorders>
          </w:tcPr>
          <w:p w14:paraId="516F6FF8" w14:textId="7D7931C0" w:rsidR="00611F36" w:rsidRPr="001C4084" w:rsidRDefault="00611F36" w:rsidP="00654C4F">
            <w:pPr>
              <w:rPr>
                <w:rFonts w:ascii="Arial" w:hAnsi="Arial" w:cs="Arial"/>
                <w:sz w:val="22"/>
                <w:szCs w:val="22"/>
              </w:rPr>
            </w:pPr>
            <w:permStart w:id="440732746" w:edGrp="everyone"/>
            <w:permEnd w:id="440732746"/>
          </w:p>
        </w:tc>
        <w:permStart w:id="859532523" w:edGrp="everyone"/>
        <w:tc>
          <w:tcPr>
            <w:tcW w:w="567" w:type="dxa"/>
            <w:tcBorders>
              <w:top w:val="nil"/>
              <w:left w:val="single" w:sz="4" w:space="0" w:color="auto"/>
              <w:bottom w:val="nil"/>
              <w:right w:val="nil"/>
            </w:tcBorders>
          </w:tcPr>
          <w:p w14:paraId="3B274DCB" w14:textId="77777777" w:rsidR="00611F36" w:rsidRPr="00533511" w:rsidRDefault="00251DE9" w:rsidP="00654C4F">
            <w:pPr>
              <w:rPr>
                <w:rFonts w:ascii="Arial" w:hAnsi="Arial" w:cs="Arial"/>
                <w:sz w:val="44"/>
                <w:szCs w:val="44"/>
              </w:rPr>
            </w:pPr>
            <w:sdt>
              <w:sdtPr>
                <w:rPr>
                  <w:rFonts w:ascii="Arial" w:hAnsi="Arial" w:cs="Arial"/>
                  <w:sz w:val="44"/>
                  <w:szCs w:val="44"/>
                </w:rPr>
                <w:id w:val="831565164"/>
                <w14:checkbox>
                  <w14:checked w14:val="0"/>
                  <w14:checkedState w14:val="00FE" w14:font="Wingdings"/>
                  <w14:uncheckedState w14:val="00A8" w14:font="Wingdings"/>
                </w14:checkbox>
              </w:sdtPr>
              <w:sdtEndPr/>
              <w:sdtContent>
                <w:r w:rsidR="00611F36" w:rsidRPr="00533511">
                  <w:rPr>
                    <w:rFonts w:ascii="Arial" w:hAnsi="Arial" w:cs="Arial"/>
                    <w:sz w:val="44"/>
                    <w:szCs w:val="44"/>
                  </w:rPr>
                  <w:sym w:font="Wingdings" w:char="F0A8"/>
                </w:r>
              </w:sdtContent>
            </w:sdt>
            <w:permEnd w:id="859532523"/>
          </w:p>
        </w:tc>
      </w:tr>
    </w:tbl>
    <w:p w14:paraId="4CA8CADD" w14:textId="77777777" w:rsidR="00611F36" w:rsidRDefault="00611F36" w:rsidP="00611F36">
      <w:pPr>
        <w:rPr>
          <w:rFonts w:ascii="Arial" w:hAnsi="Arial" w:cs="Arial"/>
          <w:sz w:val="22"/>
          <w:szCs w:val="22"/>
        </w:rPr>
      </w:pPr>
    </w:p>
    <w:p w14:paraId="027B6D9C" w14:textId="77777777" w:rsidR="00734D5E" w:rsidRPr="00830749" w:rsidRDefault="00734D5E" w:rsidP="00734D5E">
      <w:pPr>
        <w:ind w:right="-24"/>
        <w:rPr>
          <w:rFonts w:ascii="Arial" w:hAnsi="Arial" w:cs="Arial"/>
          <w:sz w:val="22"/>
          <w:szCs w:val="22"/>
        </w:rPr>
      </w:pPr>
    </w:p>
    <w:p w14:paraId="5428ADAC" w14:textId="6B4D2A03" w:rsidR="00734D5E" w:rsidRPr="00830749" w:rsidRDefault="00734D5E" w:rsidP="0005524E">
      <w:pPr>
        <w:pStyle w:val="11CSTCPLQuestionBullet"/>
        <w:ind w:left="709" w:hanging="709"/>
      </w:pPr>
      <w:bookmarkStart w:id="39" w:name="_Ref24365216"/>
      <w:r>
        <w:lastRenderedPageBreak/>
        <w:t xml:space="preserve">List six (6) </w:t>
      </w:r>
      <w:r w:rsidR="0005524E">
        <w:t>purposes</w:t>
      </w:r>
      <w:r>
        <w:t xml:space="preserve"> </w:t>
      </w:r>
      <w:r w:rsidR="0005524E">
        <w:t>for</w:t>
      </w:r>
      <w:r>
        <w:t xml:space="preserve"> holding meetings with stakeholders when closing a project.</w:t>
      </w:r>
      <w:bookmarkEnd w:id="39"/>
    </w:p>
    <w:p w14:paraId="379B7B93" w14:textId="77777777" w:rsidR="00734D5E" w:rsidRPr="00830749" w:rsidRDefault="00734D5E" w:rsidP="00734D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1074"/>
        <w:gridCol w:w="6447"/>
        <w:gridCol w:w="623"/>
      </w:tblGrid>
      <w:tr w:rsidR="00734D5E" w14:paraId="7DAC5851" w14:textId="77777777" w:rsidTr="0005524E">
        <w:tc>
          <w:tcPr>
            <w:tcW w:w="624" w:type="pct"/>
            <w:tcBorders>
              <w:top w:val="nil"/>
              <w:left w:val="nil"/>
              <w:bottom w:val="nil"/>
              <w:right w:val="single" w:sz="12" w:space="0" w:color="auto"/>
            </w:tcBorders>
            <w:shd w:val="clear" w:color="auto" w:fill="auto"/>
          </w:tcPr>
          <w:p w14:paraId="62E089F2" w14:textId="77777777" w:rsidR="00734D5E" w:rsidRDefault="00734D5E" w:rsidP="0005524E">
            <w:pPr>
              <w:keepNext/>
              <w:ind w:left="993" w:hanging="993"/>
            </w:pPr>
            <w:r w:rsidRPr="001C4084">
              <w:rPr>
                <w:rFonts w:ascii="Arial" w:hAnsi="Arial" w:cs="Arial"/>
                <w:b/>
                <w:sz w:val="22"/>
                <w:szCs w:val="22"/>
              </w:rPr>
              <w:t>Answer</w:t>
            </w:r>
          </w:p>
        </w:tc>
        <w:tc>
          <w:tcPr>
            <w:tcW w:w="577" w:type="pct"/>
            <w:tcBorders>
              <w:top w:val="single" w:sz="12" w:space="0" w:color="auto"/>
              <w:bottom w:val="single" w:sz="12" w:space="0" w:color="auto"/>
              <w:right w:val="single" w:sz="4" w:space="0" w:color="auto"/>
            </w:tcBorders>
            <w:shd w:val="clear" w:color="auto" w:fill="C0C0C0"/>
            <w:vAlign w:val="center"/>
          </w:tcPr>
          <w:p w14:paraId="5B18F70F" w14:textId="3DDEA318" w:rsidR="00734D5E" w:rsidRDefault="0005524E" w:rsidP="0005524E">
            <w:pPr>
              <w:keepNext/>
              <w:ind w:left="993" w:right="82" w:hanging="993"/>
              <w:jc w:val="center"/>
            </w:pPr>
            <w:r>
              <w:t>Purpose</w:t>
            </w:r>
          </w:p>
        </w:tc>
        <w:tc>
          <w:tcPr>
            <w:tcW w:w="3464" w:type="pct"/>
            <w:tcBorders>
              <w:top w:val="single" w:sz="12" w:space="0" w:color="auto"/>
              <w:left w:val="single" w:sz="4" w:space="0" w:color="auto"/>
              <w:bottom w:val="single" w:sz="12" w:space="0" w:color="auto"/>
            </w:tcBorders>
            <w:shd w:val="clear" w:color="auto" w:fill="C0C0C0"/>
            <w:vAlign w:val="center"/>
          </w:tcPr>
          <w:p w14:paraId="67CAD4BC" w14:textId="5E270027" w:rsidR="00734D5E" w:rsidRDefault="0005524E" w:rsidP="0005524E">
            <w:pPr>
              <w:keepNext/>
              <w:ind w:left="993" w:right="82" w:hanging="993"/>
              <w:jc w:val="center"/>
            </w:pPr>
            <w:r>
              <w:t>Description</w:t>
            </w:r>
          </w:p>
        </w:tc>
        <w:permStart w:id="1187206965" w:edGrp="everyone"/>
        <w:tc>
          <w:tcPr>
            <w:tcW w:w="335" w:type="pct"/>
            <w:tcBorders>
              <w:top w:val="nil"/>
              <w:left w:val="single" w:sz="12" w:space="0" w:color="auto"/>
              <w:bottom w:val="nil"/>
              <w:right w:val="nil"/>
            </w:tcBorders>
            <w:shd w:val="clear" w:color="auto" w:fill="auto"/>
          </w:tcPr>
          <w:p w14:paraId="6B502BC7" w14:textId="77777777" w:rsidR="00734D5E" w:rsidRPr="00533511" w:rsidRDefault="00251DE9" w:rsidP="0005524E">
            <w:pPr>
              <w:rPr>
                <w:rFonts w:ascii="Arial" w:hAnsi="Arial" w:cs="Arial"/>
                <w:sz w:val="44"/>
                <w:szCs w:val="44"/>
              </w:rPr>
            </w:pPr>
            <w:sdt>
              <w:sdtPr>
                <w:rPr>
                  <w:rFonts w:ascii="Arial" w:hAnsi="Arial" w:cs="Arial"/>
                  <w:sz w:val="44"/>
                  <w:szCs w:val="44"/>
                </w:rPr>
                <w:id w:val="-8911552"/>
                <w14:checkbox>
                  <w14:checked w14:val="0"/>
                  <w14:checkedState w14:val="00FE" w14:font="Wingdings"/>
                  <w14:uncheckedState w14:val="00A8" w14:font="Wingdings"/>
                </w14:checkbox>
              </w:sdtPr>
              <w:sdtEndPr/>
              <w:sdtContent>
                <w:r w:rsidR="00734D5E">
                  <w:rPr>
                    <w:rFonts w:ascii="Arial" w:hAnsi="Arial" w:cs="Arial"/>
                    <w:sz w:val="44"/>
                    <w:szCs w:val="44"/>
                  </w:rPr>
                  <w:sym w:font="Wingdings" w:char="F0A8"/>
                </w:r>
              </w:sdtContent>
            </w:sdt>
            <w:permEnd w:id="1187206965"/>
          </w:p>
        </w:tc>
      </w:tr>
      <w:tr w:rsidR="00734D5E" w14:paraId="4061A296" w14:textId="77777777" w:rsidTr="0005524E">
        <w:trPr>
          <w:trHeight w:val="680"/>
          <w:hidden/>
        </w:trPr>
        <w:tc>
          <w:tcPr>
            <w:tcW w:w="624" w:type="pct"/>
            <w:tcBorders>
              <w:top w:val="nil"/>
              <w:left w:val="nil"/>
              <w:bottom w:val="nil"/>
              <w:right w:val="single" w:sz="12" w:space="0" w:color="auto"/>
            </w:tcBorders>
          </w:tcPr>
          <w:p w14:paraId="57C51256" w14:textId="77777777" w:rsidR="00734D5E" w:rsidRPr="00FE608E" w:rsidRDefault="00734D5E" w:rsidP="0005524E">
            <w:pPr>
              <w:ind w:left="993" w:hanging="993"/>
              <w:jc w:val="center"/>
              <w:rPr>
                <w:vanish/>
              </w:rPr>
            </w:pPr>
          </w:p>
        </w:tc>
        <w:tc>
          <w:tcPr>
            <w:tcW w:w="577" w:type="pct"/>
            <w:tcBorders>
              <w:top w:val="single" w:sz="12" w:space="0" w:color="auto"/>
              <w:right w:val="single" w:sz="4" w:space="0" w:color="auto"/>
            </w:tcBorders>
            <w:shd w:val="clear" w:color="auto" w:fill="auto"/>
            <w:vAlign w:val="center"/>
          </w:tcPr>
          <w:p w14:paraId="3E5D5146" w14:textId="77777777" w:rsidR="00734D5E" w:rsidRPr="0005524E" w:rsidRDefault="00734D5E" w:rsidP="0005524E">
            <w:pPr>
              <w:ind w:right="82"/>
              <w:jc w:val="center"/>
              <w:rPr>
                <w:color w:val="000000" w:themeColor="text1"/>
              </w:rPr>
            </w:pPr>
            <w:r w:rsidRPr="0005524E">
              <w:rPr>
                <w:color w:val="000000" w:themeColor="text1"/>
              </w:rPr>
              <w:t>1</w:t>
            </w:r>
          </w:p>
        </w:tc>
        <w:tc>
          <w:tcPr>
            <w:tcW w:w="3464" w:type="pct"/>
            <w:tcBorders>
              <w:top w:val="single" w:sz="12" w:space="0" w:color="auto"/>
              <w:left w:val="single" w:sz="4" w:space="0" w:color="auto"/>
            </w:tcBorders>
            <w:shd w:val="clear" w:color="auto" w:fill="auto"/>
            <w:vAlign w:val="center"/>
          </w:tcPr>
          <w:p w14:paraId="1D03B0B7" w14:textId="498BF2F1" w:rsidR="00734D5E" w:rsidRPr="00E6375D" w:rsidRDefault="00734D5E" w:rsidP="00E6375D">
            <w:permStart w:id="764034933" w:edGrp="everyone"/>
            <w:permEnd w:id="764034933"/>
          </w:p>
        </w:tc>
        <w:tc>
          <w:tcPr>
            <w:tcW w:w="335" w:type="pct"/>
            <w:tcBorders>
              <w:top w:val="nil"/>
              <w:left w:val="single" w:sz="12" w:space="0" w:color="auto"/>
              <w:bottom w:val="nil"/>
              <w:right w:val="nil"/>
            </w:tcBorders>
          </w:tcPr>
          <w:p w14:paraId="319F1E7E" w14:textId="77777777" w:rsidR="00734D5E" w:rsidRDefault="00734D5E" w:rsidP="0005524E">
            <w:pPr>
              <w:ind w:left="993" w:hanging="993"/>
            </w:pPr>
          </w:p>
        </w:tc>
      </w:tr>
      <w:tr w:rsidR="00734D5E" w14:paraId="69E218EA" w14:textId="77777777" w:rsidTr="0005524E">
        <w:trPr>
          <w:trHeight w:val="680"/>
          <w:hidden/>
        </w:trPr>
        <w:tc>
          <w:tcPr>
            <w:tcW w:w="624" w:type="pct"/>
            <w:tcBorders>
              <w:top w:val="nil"/>
              <w:left w:val="nil"/>
              <w:bottom w:val="nil"/>
              <w:right w:val="single" w:sz="12" w:space="0" w:color="auto"/>
            </w:tcBorders>
          </w:tcPr>
          <w:p w14:paraId="7CA73406" w14:textId="77777777" w:rsidR="00734D5E" w:rsidRPr="00FE608E" w:rsidRDefault="00734D5E" w:rsidP="0005524E">
            <w:pPr>
              <w:ind w:left="993" w:hanging="993"/>
              <w:jc w:val="center"/>
              <w:rPr>
                <w:vanish/>
              </w:rPr>
            </w:pPr>
          </w:p>
        </w:tc>
        <w:tc>
          <w:tcPr>
            <w:tcW w:w="577" w:type="pct"/>
            <w:tcBorders>
              <w:right w:val="single" w:sz="4" w:space="0" w:color="auto"/>
            </w:tcBorders>
            <w:shd w:val="clear" w:color="auto" w:fill="auto"/>
            <w:vAlign w:val="center"/>
          </w:tcPr>
          <w:p w14:paraId="3583BAB9" w14:textId="77777777" w:rsidR="00734D5E" w:rsidRPr="0005524E" w:rsidRDefault="00734D5E" w:rsidP="0005524E">
            <w:pPr>
              <w:ind w:right="82"/>
              <w:jc w:val="center"/>
              <w:rPr>
                <w:color w:val="000000" w:themeColor="text1"/>
              </w:rPr>
            </w:pPr>
            <w:r w:rsidRPr="0005524E">
              <w:rPr>
                <w:color w:val="000000" w:themeColor="text1"/>
              </w:rPr>
              <w:t>2</w:t>
            </w:r>
          </w:p>
        </w:tc>
        <w:tc>
          <w:tcPr>
            <w:tcW w:w="3464" w:type="pct"/>
            <w:tcBorders>
              <w:left w:val="single" w:sz="4" w:space="0" w:color="auto"/>
            </w:tcBorders>
            <w:shd w:val="clear" w:color="auto" w:fill="auto"/>
            <w:vAlign w:val="center"/>
          </w:tcPr>
          <w:p w14:paraId="199F1E74" w14:textId="18F3DBFF" w:rsidR="00734D5E" w:rsidRPr="00E6375D" w:rsidRDefault="00734D5E" w:rsidP="00E6375D">
            <w:permStart w:id="489365206" w:edGrp="everyone"/>
            <w:permEnd w:id="489365206"/>
          </w:p>
        </w:tc>
        <w:tc>
          <w:tcPr>
            <w:tcW w:w="335" w:type="pct"/>
            <w:tcBorders>
              <w:top w:val="nil"/>
              <w:left w:val="single" w:sz="12" w:space="0" w:color="auto"/>
              <w:bottom w:val="nil"/>
              <w:right w:val="nil"/>
            </w:tcBorders>
          </w:tcPr>
          <w:p w14:paraId="08601A6A" w14:textId="77777777" w:rsidR="00734D5E" w:rsidRDefault="00734D5E" w:rsidP="0005524E">
            <w:pPr>
              <w:ind w:left="993" w:hanging="993"/>
            </w:pPr>
          </w:p>
        </w:tc>
      </w:tr>
      <w:tr w:rsidR="00734D5E" w14:paraId="35097A28" w14:textId="77777777" w:rsidTr="0005524E">
        <w:trPr>
          <w:trHeight w:val="680"/>
          <w:hidden/>
        </w:trPr>
        <w:tc>
          <w:tcPr>
            <w:tcW w:w="624" w:type="pct"/>
            <w:tcBorders>
              <w:top w:val="nil"/>
              <w:left w:val="nil"/>
              <w:bottom w:val="nil"/>
              <w:right w:val="single" w:sz="12" w:space="0" w:color="auto"/>
            </w:tcBorders>
          </w:tcPr>
          <w:p w14:paraId="21E2C2FE" w14:textId="77777777" w:rsidR="00734D5E" w:rsidRPr="00FE608E" w:rsidRDefault="00734D5E" w:rsidP="0005524E">
            <w:pPr>
              <w:ind w:left="993" w:hanging="993"/>
              <w:jc w:val="center"/>
              <w:rPr>
                <w:vanish/>
              </w:rPr>
            </w:pPr>
          </w:p>
        </w:tc>
        <w:tc>
          <w:tcPr>
            <w:tcW w:w="577" w:type="pct"/>
            <w:tcBorders>
              <w:right w:val="single" w:sz="4" w:space="0" w:color="auto"/>
            </w:tcBorders>
            <w:shd w:val="clear" w:color="auto" w:fill="auto"/>
            <w:vAlign w:val="center"/>
          </w:tcPr>
          <w:p w14:paraId="135F5907" w14:textId="77777777" w:rsidR="00734D5E" w:rsidRPr="0005524E" w:rsidRDefault="00734D5E" w:rsidP="0005524E">
            <w:pPr>
              <w:ind w:right="82"/>
              <w:jc w:val="center"/>
              <w:rPr>
                <w:color w:val="000000" w:themeColor="text1"/>
              </w:rPr>
            </w:pPr>
            <w:r w:rsidRPr="0005524E">
              <w:rPr>
                <w:color w:val="000000" w:themeColor="text1"/>
              </w:rPr>
              <w:t>3</w:t>
            </w:r>
          </w:p>
        </w:tc>
        <w:tc>
          <w:tcPr>
            <w:tcW w:w="3464" w:type="pct"/>
            <w:tcBorders>
              <w:left w:val="single" w:sz="4" w:space="0" w:color="auto"/>
            </w:tcBorders>
            <w:shd w:val="clear" w:color="auto" w:fill="auto"/>
            <w:vAlign w:val="center"/>
          </w:tcPr>
          <w:p w14:paraId="4BE71159" w14:textId="5E4B944F" w:rsidR="00734D5E" w:rsidRPr="00E6375D" w:rsidRDefault="00734D5E" w:rsidP="00E6375D">
            <w:permStart w:id="1726971134" w:edGrp="everyone"/>
            <w:permEnd w:id="1726971134"/>
          </w:p>
        </w:tc>
        <w:tc>
          <w:tcPr>
            <w:tcW w:w="335" w:type="pct"/>
            <w:tcBorders>
              <w:top w:val="nil"/>
              <w:left w:val="single" w:sz="12" w:space="0" w:color="auto"/>
              <w:bottom w:val="nil"/>
              <w:right w:val="nil"/>
            </w:tcBorders>
          </w:tcPr>
          <w:p w14:paraId="7A9158D2" w14:textId="77777777" w:rsidR="00734D5E" w:rsidRDefault="00734D5E" w:rsidP="0005524E">
            <w:pPr>
              <w:ind w:left="993" w:hanging="993"/>
            </w:pPr>
          </w:p>
        </w:tc>
      </w:tr>
      <w:tr w:rsidR="00734D5E" w14:paraId="54E15895" w14:textId="77777777" w:rsidTr="0005524E">
        <w:trPr>
          <w:trHeight w:val="680"/>
          <w:hidden/>
        </w:trPr>
        <w:tc>
          <w:tcPr>
            <w:tcW w:w="624" w:type="pct"/>
            <w:tcBorders>
              <w:top w:val="nil"/>
              <w:left w:val="nil"/>
              <w:bottom w:val="nil"/>
              <w:right w:val="single" w:sz="12" w:space="0" w:color="auto"/>
            </w:tcBorders>
          </w:tcPr>
          <w:p w14:paraId="47A032C3" w14:textId="77777777" w:rsidR="00734D5E" w:rsidRPr="00FE608E" w:rsidRDefault="00734D5E" w:rsidP="0005524E">
            <w:pPr>
              <w:ind w:left="993" w:hanging="993"/>
              <w:jc w:val="center"/>
              <w:rPr>
                <w:vanish/>
              </w:rPr>
            </w:pPr>
          </w:p>
        </w:tc>
        <w:tc>
          <w:tcPr>
            <w:tcW w:w="577" w:type="pct"/>
            <w:tcBorders>
              <w:right w:val="single" w:sz="4" w:space="0" w:color="auto"/>
            </w:tcBorders>
            <w:shd w:val="clear" w:color="auto" w:fill="auto"/>
            <w:vAlign w:val="center"/>
          </w:tcPr>
          <w:p w14:paraId="67C841B2" w14:textId="77777777" w:rsidR="00734D5E" w:rsidRPr="0005524E" w:rsidRDefault="00734D5E" w:rsidP="0005524E">
            <w:pPr>
              <w:ind w:right="82"/>
              <w:jc w:val="center"/>
              <w:rPr>
                <w:color w:val="000000" w:themeColor="text1"/>
              </w:rPr>
            </w:pPr>
            <w:r w:rsidRPr="0005524E">
              <w:rPr>
                <w:color w:val="000000" w:themeColor="text1"/>
              </w:rPr>
              <w:t>4</w:t>
            </w:r>
          </w:p>
        </w:tc>
        <w:tc>
          <w:tcPr>
            <w:tcW w:w="3464" w:type="pct"/>
            <w:tcBorders>
              <w:left w:val="single" w:sz="4" w:space="0" w:color="auto"/>
            </w:tcBorders>
            <w:shd w:val="clear" w:color="auto" w:fill="auto"/>
            <w:vAlign w:val="center"/>
          </w:tcPr>
          <w:p w14:paraId="088D4839" w14:textId="14859044" w:rsidR="00734D5E" w:rsidRPr="00E6375D" w:rsidRDefault="00734D5E" w:rsidP="00E6375D">
            <w:permStart w:id="1029986267" w:edGrp="everyone"/>
            <w:permEnd w:id="1029986267"/>
          </w:p>
        </w:tc>
        <w:tc>
          <w:tcPr>
            <w:tcW w:w="335" w:type="pct"/>
            <w:tcBorders>
              <w:top w:val="nil"/>
              <w:left w:val="single" w:sz="12" w:space="0" w:color="auto"/>
              <w:bottom w:val="nil"/>
              <w:right w:val="nil"/>
            </w:tcBorders>
          </w:tcPr>
          <w:p w14:paraId="2F185E2B" w14:textId="77777777" w:rsidR="00734D5E" w:rsidRDefault="00734D5E" w:rsidP="0005524E">
            <w:pPr>
              <w:ind w:left="993" w:hanging="993"/>
            </w:pPr>
          </w:p>
        </w:tc>
      </w:tr>
      <w:tr w:rsidR="00734D5E" w14:paraId="30F9E24F" w14:textId="77777777" w:rsidTr="0005524E">
        <w:trPr>
          <w:trHeight w:val="680"/>
          <w:hidden/>
        </w:trPr>
        <w:tc>
          <w:tcPr>
            <w:tcW w:w="624" w:type="pct"/>
            <w:tcBorders>
              <w:top w:val="nil"/>
              <w:left w:val="nil"/>
              <w:bottom w:val="nil"/>
              <w:right w:val="single" w:sz="12" w:space="0" w:color="auto"/>
            </w:tcBorders>
          </w:tcPr>
          <w:p w14:paraId="64103879" w14:textId="77777777" w:rsidR="00734D5E" w:rsidRPr="00FE608E" w:rsidRDefault="00734D5E" w:rsidP="0005524E">
            <w:pPr>
              <w:ind w:left="993" w:hanging="993"/>
              <w:jc w:val="center"/>
              <w:rPr>
                <w:vanish/>
              </w:rPr>
            </w:pPr>
          </w:p>
        </w:tc>
        <w:tc>
          <w:tcPr>
            <w:tcW w:w="577" w:type="pct"/>
            <w:tcBorders>
              <w:right w:val="single" w:sz="4" w:space="0" w:color="auto"/>
            </w:tcBorders>
            <w:shd w:val="clear" w:color="auto" w:fill="auto"/>
            <w:vAlign w:val="center"/>
          </w:tcPr>
          <w:p w14:paraId="5D536CD2" w14:textId="77777777" w:rsidR="00734D5E" w:rsidRPr="0005524E" w:rsidRDefault="00734D5E" w:rsidP="0005524E">
            <w:pPr>
              <w:ind w:right="82"/>
              <w:jc w:val="center"/>
              <w:rPr>
                <w:color w:val="000000" w:themeColor="text1"/>
              </w:rPr>
            </w:pPr>
            <w:r w:rsidRPr="0005524E">
              <w:rPr>
                <w:color w:val="000000" w:themeColor="text1"/>
              </w:rPr>
              <w:t>5</w:t>
            </w:r>
          </w:p>
        </w:tc>
        <w:tc>
          <w:tcPr>
            <w:tcW w:w="3464" w:type="pct"/>
            <w:tcBorders>
              <w:left w:val="single" w:sz="4" w:space="0" w:color="auto"/>
            </w:tcBorders>
            <w:shd w:val="clear" w:color="auto" w:fill="auto"/>
            <w:vAlign w:val="center"/>
          </w:tcPr>
          <w:p w14:paraId="64829F96" w14:textId="62FC33F4" w:rsidR="00734D5E" w:rsidRPr="00E6375D" w:rsidRDefault="00734D5E" w:rsidP="00E6375D">
            <w:permStart w:id="452689828" w:edGrp="everyone"/>
            <w:permEnd w:id="452689828"/>
          </w:p>
        </w:tc>
        <w:tc>
          <w:tcPr>
            <w:tcW w:w="335" w:type="pct"/>
            <w:tcBorders>
              <w:top w:val="nil"/>
              <w:left w:val="single" w:sz="12" w:space="0" w:color="auto"/>
              <w:bottom w:val="nil"/>
              <w:right w:val="nil"/>
            </w:tcBorders>
          </w:tcPr>
          <w:p w14:paraId="02311B88" w14:textId="77777777" w:rsidR="00734D5E" w:rsidRDefault="00734D5E" w:rsidP="0005524E">
            <w:pPr>
              <w:ind w:left="993" w:hanging="993"/>
            </w:pPr>
          </w:p>
        </w:tc>
      </w:tr>
      <w:tr w:rsidR="00734D5E" w14:paraId="70110055" w14:textId="77777777" w:rsidTr="0005524E">
        <w:trPr>
          <w:trHeight w:val="680"/>
          <w:hidden/>
        </w:trPr>
        <w:tc>
          <w:tcPr>
            <w:tcW w:w="624" w:type="pct"/>
            <w:tcBorders>
              <w:top w:val="nil"/>
              <w:left w:val="nil"/>
              <w:bottom w:val="nil"/>
              <w:right w:val="single" w:sz="12" w:space="0" w:color="auto"/>
            </w:tcBorders>
          </w:tcPr>
          <w:p w14:paraId="7D6BC97D" w14:textId="77777777" w:rsidR="00734D5E" w:rsidRPr="00FE608E" w:rsidRDefault="00734D5E" w:rsidP="0005524E">
            <w:pPr>
              <w:ind w:left="993" w:hanging="993"/>
              <w:jc w:val="center"/>
              <w:rPr>
                <w:vanish/>
              </w:rPr>
            </w:pPr>
          </w:p>
        </w:tc>
        <w:tc>
          <w:tcPr>
            <w:tcW w:w="577" w:type="pct"/>
            <w:tcBorders>
              <w:right w:val="single" w:sz="4" w:space="0" w:color="auto"/>
            </w:tcBorders>
            <w:shd w:val="clear" w:color="auto" w:fill="auto"/>
            <w:vAlign w:val="center"/>
          </w:tcPr>
          <w:p w14:paraId="2B1DBA9F" w14:textId="77777777" w:rsidR="00734D5E" w:rsidRPr="0005524E" w:rsidRDefault="00734D5E" w:rsidP="0005524E">
            <w:pPr>
              <w:ind w:right="82"/>
              <w:jc w:val="center"/>
              <w:rPr>
                <w:color w:val="000000" w:themeColor="text1"/>
              </w:rPr>
            </w:pPr>
            <w:r w:rsidRPr="0005524E">
              <w:rPr>
                <w:color w:val="000000" w:themeColor="text1"/>
              </w:rPr>
              <w:t>6</w:t>
            </w:r>
          </w:p>
        </w:tc>
        <w:tc>
          <w:tcPr>
            <w:tcW w:w="3464" w:type="pct"/>
            <w:tcBorders>
              <w:left w:val="single" w:sz="4" w:space="0" w:color="auto"/>
            </w:tcBorders>
            <w:shd w:val="clear" w:color="auto" w:fill="auto"/>
            <w:vAlign w:val="center"/>
          </w:tcPr>
          <w:p w14:paraId="2E8D2321" w14:textId="0061FAC6" w:rsidR="00734D5E" w:rsidRPr="00E6375D" w:rsidRDefault="00734D5E" w:rsidP="00E6375D">
            <w:permStart w:id="2133922903" w:edGrp="everyone"/>
            <w:permEnd w:id="2133922903"/>
          </w:p>
        </w:tc>
        <w:tc>
          <w:tcPr>
            <w:tcW w:w="335" w:type="pct"/>
            <w:tcBorders>
              <w:top w:val="nil"/>
              <w:left w:val="single" w:sz="12" w:space="0" w:color="auto"/>
              <w:bottom w:val="nil"/>
              <w:right w:val="nil"/>
            </w:tcBorders>
          </w:tcPr>
          <w:p w14:paraId="778979C2" w14:textId="77777777" w:rsidR="00734D5E" w:rsidRDefault="00734D5E" w:rsidP="0005524E">
            <w:pPr>
              <w:ind w:left="993" w:hanging="993"/>
            </w:pPr>
          </w:p>
        </w:tc>
      </w:tr>
    </w:tbl>
    <w:p w14:paraId="5746BCA1" w14:textId="77777777" w:rsidR="00734D5E" w:rsidRDefault="00734D5E" w:rsidP="00734D5E">
      <w:pPr>
        <w:rPr>
          <w:rFonts w:ascii="Arial" w:hAnsi="Arial" w:cs="Arial"/>
          <w:sz w:val="22"/>
          <w:szCs w:val="22"/>
        </w:rPr>
      </w:pPr>
    </w:p>
    <w:p w14:paraId="4FBF6127" w14:textId="77777777" w:rsidR="008F20F1" w:rsidRPr="00830749" w:rsidRDefault="008F20F1" w:rsidP="008F20F1">
      <w:pPr>
        <w:ind w:right="-24"/>
        <w:rPr>
          <w:rFonts w:ascii="Arial" w:hAnsi="Arial" w:cs="Arial"/>
          <w:sz w:val="22"/>
          <w:szCs w:val="22"/>
        </w:rPr>
      </w:pPr>
    </w:p>
    <w:p w14:paraId="7BFEE7E3" w14:textId="455C6FE6" w:rsidR="008F20F1" w:rsidRPr="00830749" w:rsidRDefault="008F20F1" w:rsidP="0005524E">
      <w:pPr>
        <w:pStyle w:val="11CSTCPLQuestionBullet"/>
        <w:ind w:left="709" w:hanging="709"/>
      </w:pPr>
      <w:bookmarkStart w:id="40" w:name="_Ref24115096"/>
      <w:r>
        <w:t>Identify</w:t>
      </w:r>
      <w:r w:rsidR="00A2193B">
        <w:t xml:space="preserve"> eight (8)</w:t>
      </w:r>
      <w:r w:rsidR="00A2193B" w:rsidRPr="00A2193B">
        <w:t xml:space="preserve"> financial, legal</w:t>
      </w:r>
      <w:r w:rsidR="00A2193B">
        <w:t xml:space="preserve"> or</w:t>
      </w:r>
      <w:r w:rsidR="00A2193B" w:rsidRPr="00A2193B">
        <w:t xml:space="preserve"> contractual</w:t>
      </w:r>
      <w:r w:rsidR="00A2193B">
        <w:t xml:space="preserve"> </w:t>
      </w:r>
      <w:r>
        <w:t xml:space="preserve">project closure activities to </w:t>
      </w:r>
      <w:r w:rsidR="0005524E">
        <w:t xml:space="preserve">undertaken, after ensuring </w:t>
      </w:r>
      <w:r w:rsidR="003F23D0" w:rsidRPr="003F23D0">
        <w:t>the customer has signed off and that all project deliverables have been handed over to the customer</w:t>
      </w:r>
      <w:r w:rsidR="003F23D0">
        <w:t>.</w:t>
      </w:r>
      <w:bookmarkEnd w:id="40"/>
    </w:p>
    <w:p w14:paraId="7D12DDAE" w14:textId="77777777" w:rsidR="008F20F1" w:rsidRPr="00830749" w:rsidRDefault="008F20F1" w:rsidP="008F20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1074"/>
        <w:gridCol w:w="6447"/>
        <w:gridCol w:w="623"/>
      </w:tblGrid>
      <w:tr w:rsidR="008F20F1" w14:paraId="0B2DD86B" w14:textId="77777777" w:rsidTr="0005524E">
        <w:tc>
          <w:tcPr>
            <w:tcW w:w="624" w:type="pct"/>
            <w:tcBorders>
              <w:top w:val="nil"/>
              <w:left w:val="nil"/>
              <w:bottom w:val="nil"/>
              <w:right w:val="single" w:sz="12" w:space="0" w:color="auto"/>
            </w:tcBorders>
            <w:shd w:val="clear" w:color="auto" w:fill="auto"/>
          </w:tcPr>
          <w:p w14:paraId="57CF63E8" w14:textId="77777777" w:rsidR="008F20F1" w:rsidRDefault="008F20F1" w:rsidP="0005524E">
            <w:pPr>
              <w:keepNext/>
              <w:ind w:left="993" w:hanging="993"/>
            </w:pPr>
            <w:r w:rsidRPr="001C4084">
              <w:rPr>
                <w:rFonts w:ascii="Arial" w:hAnsi="Arial" w:cs="Arial"/>
                <w:b/>
                <w:sz w:val="22"/>
                <w:szCs w:val="22"/>
              </w:rPr>
              <w:t>Answer</w:t>
            </w:r>
          </w:p>
        </w:tc>
        <w:tc>
          <w:tcPr>
            <w:tcW w:w="577" w:type="pct"/>
            <w:tcBorders>
              <w:top w:val="single" w:sz="12" w:space="0" w:color="auto"/>
              <w:bottom w:val="single" w:sz="12" w:space="0" w:color="auto"/>
              <w:right w:val="single" w:sz="4" w:space="0" w:color="auto"/>
            </w:tcBorders>
            <w:shd w:val="clear" w:color="auto" w:fill="C0C0C0"/>
            <w:vAlign w:val="center"/>
          </w:tcPr>
          <w:p w14:paraId="4A389352" w14:textId="3B7DC227" w:rsidR="008F20F1" w:rsidRDefault="0005524E" w:rsidP="0005524E">
            <w:pPr>
              <w:keepNext/>
              <w:ind w:left="993" w:right="82" w:hanging="993"/>
              <w:jc w:val="center"/>
            </w:pPr>
            <w:r>
              <w:t>Activity</w:t>
            </w:r>
          </w:p>
        </w:tc>
        <w:tc>
          <w:tcPr>
            <w:tcW w:w="3464" w:type="pct"/>
            <w:tcBorders>
              <w:top w:val="single" w:sz="12" w:space="0" w:color="auto"/>
              <w:left w:val="single" w:sz="4" w:space="0" w:color="auto"/>
              <w:bottom w:val="single" w:sz="12" w:space="0" w:color="auto"/>
            </w:tcBorders>
            <w:shd w:val="clear" w:color="auto" w:fill="C0C0C0"/>
            <w:vAlign w:val="center"/>
          </w:tcPr>
          <w:p w14:paraId="77789B09" w14:textId="69B341E1" w:rsidR="008F20F1" w:rsidRDefault="0005524E" w:rsidP="0005524E">
            <w:pPr>
              <w:keepNext/>
              <w:ind w:left="993" w:right="82" w:hanging="993"/>
              <w:jc w:val="center"/>
            </w:pPr>
            <w:r>
              <w:t>Description</w:t>
            </w:r>
          </w:p>
        </w:tc>
        <w:permStart w:id="90713804" w:edGrp="everyone"/>
        <w:tc>
          <w:tcPr>
            <w:tcW w:w="335" w:type="pct"/>
            <w:tcBorders>
              <w:top w:val="nil"/>
              <w:left w:val="single" w:sz="12" w:space="0" w:color="auto"/>
              <w:bottom w:val="nil"/>
              <w:right w:val="nil"/>
            </w:tcBorders>
            <w:shd w:val="clear" w:color="auto" w:fill="auto"/>
          </w:tcPr>
          <w:p w14:paraId="68E097D6" w14:textId="1AA5EAFA" w:rsidR="008F20F1" w:rsidRPr="00533511" w:rsidRDefault="00251DE9" w:rsidP="0005524E">
            <w:pPr>
              <w:rPr>
                <w:rFonts w:ascii="Arial" w:hAnsi="Arial" w:cs="Arial"/>
                <w:sz w:val="44"/>
                <w:szCs w:val="44"/>
              </w:rPr>
            </w:pPr>
            <w:sdt>
              <w:sdtPr>
                <w:rPr>
                  <w:rFonts w:ascii="Arial" w:hAnsi="Arial" w:cs="Arial"/>
                  <w:sz w:val="44"/>
                  <w:szCs w:val="44"/>
                </w:rPr>
                <w:id w:val="-1602720666"/>
                <w14:checkbox>
                  <w14:checked w14:val="0"/>
                  <w14:checkedState w14:val="00FE" w14:font="Wingdings"/>
                  <w14:uncheckedState w14:val="00A8" w14:font="Wingdings"/>
                </w14:checkbox>
              </w:sdtPr>
              <w:sdtEndPr/>
              <w:sdtContent>
                <w:r w:rsidR="00892598">
                  <w:rPr>
                    <w:rFonts w:ascii="Arial" w:hAnsi="Arial" w:cs="Arial"/>
                    <w:sz w:val="44"/>
                    <w:szCs w:val="44"/>
                  </w:rPr>
                  <w:sym w:font="Wingdings" w:char="F0A8"/>
                </w:r>
              </w:sdtContent>
            </w:sdt>
            <w:permEnd w:id="90713804"/>
          </w:p>
        </w:tc>
      </w:tr>
      <w:tr w:rsidR="008F20F1" w14:paraId="6030E467" w14:textId="77777777" w:rsidTr="0005524E">
        <w:trPr>
          <w:trHeight w:val="680"/>
          <w:hidden/>
        </w:trPr>
        <w:tc>
          <w:tcPr>
            <w:tcW w:w="624" w:type="pct"/>
            <w:tcBorders>
              <w:top w:val="nil"/>
              <w:left w:val="nil"/>
              <w:bottom w:val="nil"/>
              <w:right w:val="single" w:sz="12" w:space="0" w:color="auto"/>
            </w:tcBorders>
          </w:tcPr>
          <w:p w14:paraId="78D43505" w14:textId="77777777" w:rsidR="008F20F1" w:rsidRPr="00FE608E" w:rsidRDefault="008F20F1" w:rsidP="0005524E">
            <w:pPr>
              <w:ind w:left="993" w:hanging="993"/>
              <w:jc w:val="center"/>
              <w:rPr>
                <w:vanish/>
              </w:rPr>
            </w:pPr>
          </w:p>
        </w:tc>
        <w:tc>
          <w:tcPr>
            <w:tcW w:w="577" w:type="pct"/>
            <w:tcBorders>
              <w:top w:val="single" w:sz="12" w:space="0" w:color="auto"/>
              <w:right w:val="single" w:sz="4" w:space="0" w:color="auto"/>
            </w:tcBorders>
            <w:shd w:val="clear" w:color="auto" w:fill="auto"/>
            <w:vAlign w:val="center"/>
          </w:tcPr>
          <w:p w14:paraId="0002EAD8" w14:textId="77777777" w:rsidR="008F20F1" w:rsidRPr="0005524E" w:rsidRDefault="008F20F1" w:rsidP="0005524E">
            <w:pPr>
              <w:ind w:right="82"/>
              <w:jc w:val="center"/>
              <w:rPr>
                <w:color w:val="000000" w:themeColor="text1"/>
              </w:rPr>
            </w:pPr>
            <w:r w:rsidRPr="0005524E">
              <w:rPr>
                <w:color w:val="000000" w:themeColor="text1"/>
              </w:rPr>
              <w:t>1</w:t>
            </w:r>
          </w:p>
        </w:tc>
        <w:tc>
          <w:tcPr>
            <w:tcW w:w="3464" w:type="pct"/>
            <w:tcBorders>
              <w:top w:val="single" w:sz="12" w:space="0" w:color="auto"/>
              <w:left w:val="single" w:sz="4" w:space="0" w:color="auto"/>
            </w:tcBorders>
            <w:shd w:val="clear" w:color="auto" w:fill="auto"/>
            <w:vAlign w:val="center"/>
          </w:tcPr>
          <w:p w14:paraId="0AF814D9" w14:textId="672817F7" w:rsidR="008F20F1" w:rsidRPr="00E6375D" w:rsidRDefault="008F20F1" w:rsidP="00E6375D">
            <w:permStart w:id="1814048940" w:edGrp="everyone"/>
            <w:permEnd w:id="1814048940"/>
          </w:p>
        </w:tc>
        <w:tc>
          <w:tcPr>
            <w:tcW w:w="335" w:type="pct"/>
            <w:tcBorders>
              <w:top w:val="nil"/>
              <w:left w:val="single" w:sz="12" w:space="0" w:color="auto"/>
              <w:bottom w:val="nil"/>
              <w:right w:val="nil"/>
            </w:tcBorders>
          </w:tcPr>
          <w:p w14:paraId="6A447B08" w14:textId="77777777" w:rsidR="008F20F1" w:rsidRDefault="008F20F1" w:rsidP="0005524E">
            <w:pPr>
              <w:ind w:left="993" w:hanging="993"/>
            </w:pPr>
          </w:p>
        </w:tc>
      </w:tr>
      <w:tr w:rsidR="008F20F1" w14:paraId="04197F18" w14:textId="77777777" w:rsidTr="0005524E">
        <w:trPr>
          <w:trHeight w:val="680"/>
          <w:hidden/>
        </w:trPr>
        <w:tc>
          <w:tcPr>
            <w:tcW w:w="624" w:type="pct"/>
            <w:tcBorders>
              <w:top w:val="nil"/>
              <w:left w:val="nil"/>
              <w:bottom w:val="nil"/>
              <w:right w:val="single" w:sz="12" w:space="0" w:color="auto"/>
            </w:tcBorders>
          </w:tcPr>
          <w:p w14:paraId="4EB725E0" w14:textId="77777777" w:rsidR="008F20F1" w:rsidRPr="00FE608E" w:rsidRDefault="008F20F1" w:rsidP="0005524E">
            <w:pPr>
              <w:ind w:left="993" w:hanging="993"/>
              <w:jc w:val="center"/>
              <w:rPr>
                <w:vanish/>
              </w:rPr>
            </w:pPr>
          </w:p>
        </w:tc>
        <w:tc>
          <w:tcPr>
            <w:tcW w:w="577" w:type="pct"/>
            <w:tcBorders>
              <w:right w:val="single" w:sz="4" w:space="0" w:color="auto"/>
            </w:tcBorders>
            <w:shd w:val="clear" w:color="auto" w:fill="auto"/>
            <w:vAlign w:val="center"/>
          </w:tcPr>
          <w:p w14:paraId="6334CFC6" w14:textId="77777777" w:rsidR="008F20F1" w:rsidRPr="0005524E" w:rsidRDefault="008F20F1" w:rsidP="0005524E">
            <w:pPr>
              <w:ind w:right="82"/>
              <w:jc w:val="center"/>
              <w:rPr>
                <w:color w:val="000000" w:themeColor="text1"/>
              </w:rPr>
            </w:pPr>
            <w:r w:rsidRPr="0005524E">
              <w:rPr>
                <w:color w:val="000000" w:themeColor="text1"/>
              </w:rPr>
              <w:t>2</w:t>
            </w:r>
          </w:p>
        </w:tc>
        <w:tc>
          <w:tcPr>
            <w:tcW w:w="3464" w:type="pct"/>
            <w:tcBorders>
              <w:left w:val="single" w:sz="4" w:space="0" w:color="auto"/>
            </w:tcBorders>
            <w:shd w:val="clear" w:color="auto" w:fill="auto"/>
            <w:vAlign w:val="center"/>
          </w:tcPr>
          <w:p w14:paraId="7C13D11E" w14:textId="082C49A8" w:rsidR="008F20F1" w:rsidRPr="00E6375D" w:rsidRDefault="008F20F1" w:rsidP="00E6375D">
            <w:permStart w:id="930682078" w:edGrp="everyone"/>
            <w:permEnd w:id="930682078"/>
          </w:p>
        </w:tc>
        <w:tc>
          <w:tcPr>
            <w:tcW w:w="335" w:type="pct"/>
            <w:tcBorders>
              <w:top w:val="nil"/>
              <w:left w:val="single" w:sz="12" w:space="0" w:color="auto"/>
              <w:bottom w:val="nil"/>
              <w:right w:val="nil"/>
            </w:tcBorders>
          </w:tcPr>
          <w:p w14:paraId="1F4A6536" w14:textId="77777777" w:rsidR="008F20F1" w:rsidRDefault="008F20F1" w:rsidP="0005524E">
            <w:pPr>
              <w:ind w:left="993" w:hanging="993"/>
            </w:pPr>
          </w:p>
        </w:tc>
      </w:tr>
      <w:tr w:rsidR="008F20F1" w14:paraId="205FEB7C" w14:textId="77777777" w:rsidTr="0005524E">
        <w:trPr>
          <w:trHeight w:val="680"/>
          <w:hidden/>
        </w:trPr>
        <w:tc>
          <w:tcPr>
            <w:tcW w:w="624" w:type="pct"/>
            <w:tcBorders>
              <w:top w:val="nil"/>
              <w:left w:val="nil"/>
              <w:bottom w:val="nil"/>
              <w:right w:val="single" w:sz="12" w:space="0" w:color="auto"/>
            </w:tcBorders>
          </w:tcPr>
          <w:p w14:paraId="612D7137" w14:textId="77777777" w:rsidR="008F20F1" w:rsidRPr="00FE608E" w:rsidRDefault="008F20F1" w:rsidP="0005524E">
            <w:pPr>
              <w:ind w:left="993" w:hanging="993"/>
              <w:jc w:val="center"/>
              <w:rPr>
                <w:vanish/>
              </w:rPr>
            </w:pPr>
          </w:p>
        </w:tc>
        <w:tc>
          <w:tcPr>
            <w:tcW w:w="577" w:type="pct"/>
            <w:tcBorders>
              <w:right w:val="single" w:sz="4" w:space="0" w:color="auto"/>
            </w:tcBorders>
            <w:shd w:val="clear" w:color="auto" w:fill="auto"/>
            <w:vAlign w:val="center"/>
          </w:tcPr>
          <w:p w14:paraId="275D3F59" w14:textId="77777777" w:rsidR="008F20F1" w:rsidRPr="0005524E" w:rsidRDefault="008F20F1" w:rsidP="0005524E">
            <w:pPr>
              <w:ind w:right="82"/>
              <w:jc w:val="center"/>
              <w:rPr>
                <w:color w:val="000000" w:themeColor="text1"/>
              </w:rPr>
            </w:pPr>
            <w:r w:rsidRPr="0005524E">
              <w:rPr>
                <w:color w:val="000000" w:themeColor="text1"/>
              </w:rPr>
              <w:t>3</w:t>
            </w:r>
          </w:p>
        </w:tc>
        <w:tc>
          <w:tcPr>
            <w:tcW w:w="3464" w:type="pct"/>
            <w:tcBorders>
              <w:left w:val="single" w:sz="4" w:space="0" w:color="auto"/>
            </w:tcBorders>
            <w:shd w:val="clear" w:color="auto" w:fill="auto"/>
            <w:vAlign w:val="center"/>
          </w:tcPr>
          <w:p w14:paraId="3F53F02E" w14:textId="26126D3A" w:rsidR="008F20F1" w:rsidRPr="00E6375D" w:rsidRDefault="008F20F1" w:rsidP="00E6375D">
            <w:permStart w:id="1822179010" w:edGrp="everyone"/>
            <w:permEnd w:id="1822179010"/>
          </w:p>
        </w:tc>
        <w:tc>
          <w:tcPr>
            <w:tcW w:w="335" w:type="pct"/>
            <w:tcBorders>
              <w:top w:val="nil"/>
              <w:left w:val="single" w:sz="12" w:space="0" w:color="auto"/>
              <w:bottom w:val="nil"/>
              <w:right w:val="nil"/>
            </w:tcBorders>
          </w:tcPr>
          <w:p w14:paraId="1231ED0E" w14:textId="77777777" w:rsidR="008F20F1" w:rsidRDefault="008F20F1" w:rsidP="0005524E">
            <w:pPr>
              <w:ind w:left="993" w:hanging="993"/>
            </w:pPr>
          </w:p>
        </w:tc>
      </w:tr>
      <w:tr w:rsidR="00A2193B" w14:paraId="3227E0ED" w14:textId="77777777" w:rsidTr="0005524E">
        <w:trPr>
          <w:trHeight w:val="680"/>
          <w:hidden/>
        </w:trPr>
        <w:tc>
          <w:tcPr>
            <w:tcW w:w="624" w:type="pct"/>
            <w:tcBorders>
              <w:top w:val="nil"/>
              <w:left w:val="nil"/>
              <w:bottom w:val="nil"/>
              <w:right w:val="single" w:sz="12" w:space="0" w:color="auto"/>
            </w:tcBorders>
          </w:tcPr>
          <w:p w14:paraId="1AD9ACC5" w14:textId="77777777" w:rsidR="00A2193B" w:rsidRPr="00FE608E" w:rsidRDefault="00A2193B" w:rsidP="0005524E">
            <w:pPr>
              <w:ind w:left="993" w:hanging="993"/>
              <w:jc w:val="center"/>
              <w:rPr>
                <w:vanish/>
              </w:rPr>
            </w:pPr>
          </w:p>
        </w:tc>
        <w:tc>
          <w:tcPr>
            <w:tcW w:w="577" w:type="pct"/>
            <w:tcBorders>
              <w:right w:val="single" w:sz="4" w:space="0" w:color="auto"/>
            </w:tcBorders>
            <w:shd w:val="clear" w:color="auto" w:fill="auto"/>
            <w:vAlign w:val="center"/>
          </w:tcPr>
          <w:p w14:paraId="2BC5C84D" w14:textId="77777777" w:rsidR="00A2193B" w:rsidRPr="0005524E" w:rsidRDefault="00A2193B" w:rsidP="0005524E">
            <w:pPr>
              <w:ind w:right="82"/>
              <w:jc w:val="center"/>
              <w:rPr>
                <w:color w:val="000000" w:themeColor="text1"/>
              </w:rPr>
            </w:pPr>
            <w:r w:rsidRPr="0005524E">
              <w:rPr>
                <w:color w:val="000000" w:themeColor="text1"/>
              </w:rPr>
              <w:t>4</w:t>
            </w:r>
          </w:p>
        </w:tc>
        <w:tc>
          <w:tcPr>
            <w:tcW w:w="3464" w:type="pct"/>
            <w:tcBorders>
              <w:left w:val="single" w:sz="4" w:space="0" w:color="auto"/>
            </w:tcBorders>
            <w:shd w:val="clear" w:color="auto" w:fill="auto"/>
            <w:vAlign w:val="center"/>
          </w:tcPr>
          <w:p w14:paraId="5DA1F76E" w14:textId="2BF51094" w:rsidR="00A2193B" w:rsidRPr="00E6375D" w:rsidRDefault="00A2193B" w:rsidP="00E6375D">
            <w:permStart w:id="1020270461" w:edGrp="everyone"/>
            <w:permEnd w:id="1020270461"/>
          </w:p>
        </w:tc>
        <w:tc>
          <w:tcPr>
            <w:tcW w:w="335" w:type="pct"/>
            <w:tcBorders>
              <w:top w:val="nil"/>
              <w:left w:val="single" w:sz="12" w:space="0" w:color="auto"/>
              <w:bottom w:val="nil"/>
              <w:right w:val="nil"/>
            </w:tcBorders>
          </w:tcPr>
          <w:p w14:paraId="299E1F6A" w14:textId="77777777" w:rsidR="00A2193B" w:rsidRDefault="00A2193B" w:rsidP="0005524E">
            <w:pPr>
              <w:ind w:left="993" w:hanging="993"/>
            </w:pPr>
          </w:p>
        </w:tc>
      </w:tr>
      <w:tr w:rsidR="00A2193B" w14:paraId="01389A77" w14:textId="77777777" w:rsidTr="0005524E">
        <w:trPr>
          <w:trHeight w:val="680"/>
          <w:hidden/>
        </w:trPr>
        <w:tc>
          <w:tcPr>
            <w:tcW w:w="624" w:type="pct"/>
            <w:tcBorders>
              <w:top w:val="nil"/>
              <w:left w:val="nil"/>
              <w:bottom w:val="nil"/>
              <w:right w:val="single" w:sz="12" w:space="0" w:color="auto"/>
            </w:tcBorders>
          </w:tcPr>
          <w:p w14:paraId="3EECBF83" w14:textId="77777777" w:rsidR="00A2193B" w:rsidRPr="00FE608E" w:rsidRDefault="00A2193B" w:rsidP="0005524E">
            <w:pPr>
              <w:ind w:left="993" w:hanging="993"/>
              <w:jc w:val="center"/>
              <w:rPr>
                <w:vanish/>
              </w:rPr>
            </w:pPr>
          </w:p>
        </w:tc>
        <w:tc>
          <w:tcPr>
            <w:tcW w:w="577" w:type="pct"/>
            <w:tcBorders>
              <w:right w:val="single" w:sz="4" w:space="0" w:color="auto"/>
            </w:tcBorders>
            <w:shd w:val="clear" w:color="auto" w:fill="auto"/>
            <w:vAlign w:val="center"/>
          </w:tcPr>
          <w:p w14:paraId="1B7BCF25" w14:textId="77777777" w:rsidR="00A2193B" w:rsidRPr="0005524E" w:rsidRDefault="00A2193B" w:rsidP="0005524E">
            <w:pPr>
              <w:ind w:right="82"/>
              <w:jc w:val="center"/>
              <w:rPr>
                <w:color w:val="000000" w:themeColor="text1"/>
              </w:rPr>
            </w:pPr>
            <w:r w:rsidRPr="0005524E">
              <w:rPr>
                <w:color w:val="000000" w:themeColor="text1"/>
              </w:rPr>
              <w:t>5</w:t>
            </w:r>
          </w:p>
        </w:tc>
        <w:tc>
          <w:tcPr>
            <w:tcW w:w="3464" w:type="pct"/>
            <w:tcBorders>
              <w:left w:val="single" w:sz="4" w:space="0" w:color="auto"/>
            </w:tcBorders>
            <w:shd w:val="clear" w:color="auto" w:fill="auto"/>
            <w:vAlign w:val="center"/>
          </w:tcPr>
          <w:p w14:paraId="77C68E03" w14:textId="7389D4AE" w:rsidR="00A2193B" w:rsidRPr="00E6375D" w:rsidRDefault="00A2193B" w:rsidP="00E6375D">
            <w:permStart w:id="782326127" w:edGrp="everyone"/>
            <w:permEnd w:id="782326127"/>
          </w:p>
        </w:tc>
        <w:tc>
          <w:tcPr>
            <w:tcW w:w="335" w:type="pct"/>
            <w:tcBorders>
              <w:top w:val="nil"/>
              <w:left w:val="single" w:sz="12" w:space="0" w:color="auto"/>
              <w:bottom w:val="nil"/>
              <w:right w:val="nil"/>
            </w:tcBorders>
          </w:tcPr>
          <w:p w14:paraId="1743058C" w14:textId="77777777" w:rsidR="00A2193B" w:rsidRDefault="00A2193B" w:rsidP="0005524E">
            <w:pPr>
              <w:ind w:left="993" w:hanging="993"/>
            </w:pPr>
          </w:p>
        </w:tc>
      </w:tr>
      <w:tr w:rsidR="00A2193B" w14:paraId="03DDB8CF" w14:textId="77777777" w:rsidTr="0005524E">
        <w:trPr>
          <w:trHeight w:val="680"/>
          <w:hidden/>
        </w:trPr>
        <w:tc>
          <w:tcPr>
            <w:tcW w:w="624" w:type="pct"/>
            <w:tcBorders>
              <w:top w:val="nil"/>
              <w:left w:val="nil"/>
              <w:bottom w:val="nil"/>
              <w:right w:val="single" w:sz="12" w:space="0" w:color="auto"/>
            </w:tcBorders>
          </w:tcPr>
          <w:p w14:paraId="738A6918" w14:textId="77777777" w:rsidR="00A2193B" w:rsidRPr="00FE608E" w:rsidRDefault="00A2193B" w:rsidP="0005524E">
            <w:pPr>
              <w:ind w:left="993" w:hanging="993"/>
              <w:jc w:val="center"/>
              <w:rPr>
                <w:vanish/>
              </w:rPr>
            </w:pPr>
          </w:p>
        </w:tc>
        <w:tc>
          <w:tcPr>
            <w:tcW w:w="577" w:type="pct"/>
            <w:tcBorders>
              <w:right w:val="single" w:sz="4" w:space="0" w:color="auto"/>
            </w:tcBorders>
            <w:shd w:val="clear" w:color="auto" w:fill="auto"/>
            <w:vAlign w:val="center"/>
          </w:tcPr>
          <w:p w14:paraId="1FEEC1D2" w14:textId="77777777" w:rsidR="00A2193B" w:rsidRPr="0005524E" w:rsidRDefault="00A2193B" w:rsidP="0005524E">
            <w:pPr>
              <w:ind w:right="82"/>
              <w:jc w:val="center"/>
              <w:rPr>
                <w:color w:val="000000" w:themeColor="text1"/>
              </w:rPr>
            </w:pPr>
            <w:r w:rsidRPr="0005524E">
              <w:rPr>
                <w:color w:val="000000" w:themeColor="text1"/>
              </w:rPr>
              <w:t>6</w:t>
            </w:r>
          </w:p>
        </w:tc>
        <w:tc>
          <w:tcPr>
            <w:tcW w:w="3464" w:type="pct"/>
            <w:tcBorders>
              <w:left w:val="single" w:sz="4" w:space="0" w:color="auto"/>
            </w:tcBorders>
            <w:shd w:val="clear" w:color="auto" w:fill="auto"/>
            <w:vAlign w:val="center"/>
          </w:tcPr>
          <w:p w14:paraId="258E5D4C" w14:textId="09B10C07" w:rsidR="00A2193B" w:rsidRPr="00E6375D" w:rsidRDefault="00A2193B" w:rsidP="00E6375D">
            <w:permStart w:id="1778071681" w:edGrp="everyone"/>
            <w:permEnd w:id="1778071681"/>
          </w:p>
        </w:tc>
        <w:tc>
          <w:tcPr>
            <w:tcW w:w="335" w:type="pct"/>
            <w:tcBorders>
              <w:top w:val="nil"/>
              <w:left w:val="single" w:sz="12" w:space="0" w:color="auto"/>
              <w:bottom w:val="nil"/>
              <w:right w:val="nil"/>
            </w:tcBorders>
          </w:tcPr>
          <w:p w14:paraId="619DF570" w14:textId="77777777" w:rsidR="00A2193B" w:rsidRDefault="00A2193B" w:rsidP="0005524E">
            <w:pPr>
              <w:ind w:left="993" w:hanging="993"/>
            </w:pPr>
          </w:p>
        </w:tc>
      </w:tr>
      <w:tr w:rsidR="00A2193B" w14:paraId="6221002D" w14:textId="77777777" w:rsidTr="0005524E">
        <w:trPr>
          <w:trHeight w:val="680"/>
          <w:hidden/>
        </w:trPr>
        <w:tc>
          <w:tcPr>
            <w:tcW w:w="624" w:type="pct"/>
            <w:tcBorders>
              <w:top w:val="nil"/>
              <w:left w:val="nil"/>
              <w:bottom w:val="nil"/>
              <w:right w:val="single" w:sz="12" w:space="0" w:color="auto"/>
            </w:tcBorders>
          </w:tcPr>
          <w:p w14:paraId="6C079EFC" w14:textId="77777777" w:rsidR="00A2193B" w:rsidRPr="00FE608E" w:rsidRDefault="00A2193B" w:rsidP="0005524E">
            <w:pPr>
              <w:ind w:left="993" w:hanging="993"/>
              <w:jc w:val="center"/>
              <w:rPr>
                <w:vanish/>
              </w:rPr>
            </w:pPr>
          </w:p>
        </w:tc>
        <w:tc>
          <w:tcPr>
            <w:tcW w:w="577" w:type="pct"/>
            <w:tcBorders>
              <w:right w:val="single" w:sz="4" w:space="0" w:color="auto"/>
            </w:tcBorders>
            <w:shd w:val="clear" w:color="auto" w:fill="auto"/>
            <w:vAlign w:val="center"/>
          </w:tcPr>
          <w:p w14:paraId="7B6B15D1" w14:textId="77777777" w:rsidR="00A2193B" w:rsidRPr="0005524E" w:rsidRDefault="00A2193B" w:rsidP="0005524E">
            <w:pPr>
              <w:ind w:right="82"/>
              <w:jc w:val="center"/>
              <w:rPr>
                <w:color w:val="000000" w:themeColor="text1"/>
              </w:rPr>
            </w:pPr>
            <w:r w:rsidRPr="0005524E">
              <w:rPr>
                <w:color w:val="000000" w:themeColor="text1"/>
              </w:rPr>
              <w:t>7</w:t>
            </w:r>
          </w:p>
        </w:tc>
        <w:tc>
          <w:tcPr>
            <w:tcW w:w="3464" w:type="pct"/>
            <w:tcBorders>
              <w:left w:val="single" w:sz="4" w:space="0" w:color="auto"/>
            </w:tcBorders>
            <w:shd w:val="clear" w:color="auto" w:fill="auto"/>
            <w:vAlign w:val="center"/>
          </w:tcPr>
          <w:p w14:paraId="5630DEE5" w14:textId="682722E9" w:rsidR="00A2193B" w:rsidRPr="00E6375D" w:rsidRDefault="00A2193B" w:rsidP="00E6375D">
            <w:permStart w:id="2013029402" w:edGrp="everyone"/>
            <w:permEnd w:id="2013029402"/>
          </w:p>
        </w:tc>
        <w:tc>
          <w:tcPr>
            <w:tcW w:w="335" w:type="pct"/>
            <w:tcBorders>
              <w:top w:val="nil"/>
              <w:left w:val="single" w:sz="12" w:space="0" w:color="auto"/>
              <w:bottom w:val="nil"/>
              <w:right w:val="nil"/>
            </w:tcBorders>
          </w:tcPr>
          <w:p w14:paraId="2BE3EDA8" w14:textId="77777777" w:rsidR="00A2193B" w:rsidRDefault="00A2193B" w:rsidP="0005524E">
            <w:pPr>
              <w:ind w:left="993" w:hanging="993"/>
            </w:pPr>
          </w:p>
        </w:tc>
      </w:tr>
      <w:tr w:rsidR="00A2193B" w14:paraId="3107AD08" w14:textId="77777777" w:rsidTr="0005524E">
        <w:trPr>
          <w:trHeight w:val="680"/>
          <w:hidden/>
        </w:trPr>
        <w:tc>
          <w:tcPr>
            <w:tcW w:w="624" w:type="pct"/>
            <w:tcBorders>
              <w:top w:val="nil"/>
              <w:left w:val="nil"/>
              <w:bottom w:val="nil"/>
              <w:right w:val="single" w:sz="12" w:space="0" w:color="auto"/>
            </w:tcBorders>
          </w:tcPr>
          <w:p w14:paraId="27109664" w14:textId="77777777" w:rsidR="00A2193B" w:rsidRPr="00FE608E" w:rsidRDefault="00A2193B" w:rsidP="0005524E">
            <w:pPr>
              <w:ind w:left="993" w:hanging="993"/>
              <w:jc w:val="center"/>
              <w:rPr>
                <w:vanish/>
              </w:rPr>
            </w:pPr>
          </w:p>
        </w:tc>
        <w:tc>
          <w:tcPr>
            <w:tcW w:w="577" w:type="pct"/>
            <w:tcBorders>
              <w:right w:val="single" w:sz="4" w:space="0" w:color="auto"/>
            </w:tcBorders>
            <w:shd w:val="clear" w:color="auto" w:fill="auto"/>
            <w:vAlign w:val="center"/>
          </w:tcPr>
          <w:p w14:paraId="42663E37" w14:textId="77777777" w:rsidR="00A2193B" w:rsidRPr="0005524E" w:rsidRDefault="00A2193B" w:rsidP="0005524E">
            <w:pPr>
              <w:ind w:right="82"/>
              <w:jc w:val="center"/>
              <w:rPr>
                <w:color w:val="000000" w:themeColor="text1"/>
              </w:rPr>
            </w:pPr>
            <w:r w:rsidRPr="0005524E">
              <w:rPr>
                <w:color w:val="000000" w:themeColor="text1"/>
              </w:rPr>
              <w:t>8</w:t>
            </w:r>
          </w:p>
        </w:tc>
        <w:tc>
          <w:tcPr>
            <w:tcW w:w="3464" w:type="pct"/>
            <w:tcBorders>
              <w:left w:val="single" w:sz="4" w:space="0" w:color="auto"/>
            </w:tcBorders>
            <w:shd w:val="clear" w:color="auto" w:fill="auto"/>
            <w:vAlign w:val="center"/>
          </w:tcPr>
          <w:p w14:paraId="676D8D2F" w14:textId="40733197" w:rsidR="00A2193B" w:rsidRPr="00E6375D" w:rsidRDefault="00A2193B" w:rsidP="00E6375D">
            <w:permStart w:id="347106241" w:edGrp="everyone"/>
            <w:permEnd w:id="347106241"/>
          </w:p>
        </w:tc>
        <w:tc>
          <w:tcPr>
            <w:tcW w:w="335" w:type="pct"/>
            <w:tcBorders>
              <w:top w:val="nil"/>
              <w:left w:val="single" w:sz="12" w:space="0" w:color="auto"/>
              <w:bottom w:val="nil"/>
              <w:right w:val="nil"/>
            </w:tcBorders>
          </w:tcPr>
          <w:p w14:paraId="70CE2FAB" w14:textId="77777777" w:rsidR="00A2193B" w:rsidRDefault="00A2193B" w:rsidP="0005524E">
            <w:pPr>
              <w:ind w:left="993" w:hanging="993"/>
            </w:pPr>
          </w:p>
        </w:tc>
      </w:tr>
    </w:tbl>
    <w:p w14:paraId="0E85D3C4" w14:textId="77777777" w:rsidR="008F20F1" w:rsidRDefault="008F20F1" w:rsidP="008F20F1">
      <w:pPr>
        <w:rPr>
          <w:rFonts w:ascii="Arial" w:hAnsi="Arial" w:cs="Arial"/>
          <w:sz w:val="22"/>
          <w:szCs w:val="22"/>
        </w:rPr>
      </w:pPr>
    </w:p>
    <w:p w14:paraId="0C4BDFC8" w14:textId="77777777" w:rsidR="00290B45" w:rsidRDefault="00290B45" w:rsidP="00290B45">
      <w:pPr>
        <w:rPr>
          <w:rFonts w:ascii="Arial" w:hAnsi="Arial" w:cs="Arial"/>
          <w:sz w:val="22"/>
          <w:szCs w:val="22"/>
        </w:rPr>
      </w:pPr>
    </w:p>
    <w:p w14:paraId="55D4A730" w14:textId="06C73897" w:rsidR="00290B45" w:rsidRPr="00830749" w:rsidRDefault="00290B45" w:rsidP="00290B45">
      <w:pPr>
        <w:pStyle w:val="11CSTCPLQuestionBullet"/>
        <w:ind w:left="709" w:hanging="709"/>
      </w:pPr>
      <w:bookmarkStart w:id="41" w:name="_Ref435947793"/>
      <w:r>
        <w:lastRenderedPageBreak/>
        <w:t xml:space="preserve">Explain the purpose of the </w:t>
      </w:r>
      <w:r w:rsidR="00C2098F">
        <w:t>‘</w:t>
      </w:r>
      <w:r>
        <w:t>lessons learned repository</w:t>
      </w:r>
      <w:r w:rsidR="00C2098F">
        <w:t>’</w:t>
      </w:r>
      <w:r>
        <w:t>.</w:t>
      </w:r>
      <w:bookmarkEnd w:id="41"/>
    </w:p>
    <w:p w14:paraId="5A1ECABB" w14:textId="77777777" w:rsidR="00290B45" w:rsidRPr="00830749" w:rsidRDefault="00290B45" w:rsidP="00290B4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0B45" w:rsidRPr="00830749" w14:paraId="34A35B66" w14:textId="77777777" w:rsidTr="00E6375D">
        <w:trPr>
          <w:trHeight w:val="3685"/>
        </w:trPr>
        <w:tc>
          <w:tcPr>
            <w:tcW w:w="1027" w:type="dxa"/>
            <w:tcBorders>
              <w:top w:val="nil"/>
              <w:left w:val="nil"/>
              <w:bottom w:val="nil"/>
              <w:right w:val="single" w:sz="4" w:space="0" w:color="auto"/>
            </w:tcBorders>
          </w:tcPr>
          <w:p w14:paraId="6A545028" w14:textId="77777777" w:rsidR="00290B45" w:rsidRPr="001C4084" w:rsidRDefault="00290B45" w:rsidP="00674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9401C5" w14:textId="60000192" w:rsidR="00290B45" w:rsidRPr="00290B45" w:rsidRDefault="00290B45" w:rsidP="00290B45">
            <w:permStart w:id="1885567807" w:edGrp="everyone"/>
            <w:permEnd w:id="1885567807"/>
          </w:p>
        </w:tc>
        <w:permStart w:id="1484733662" w:edGrp="everyone"/>
        <w:tc>
          <w:tcPr>
            <w:tcW w:w="567" w:type="dxa"/>
            <w:tcBorders>
              <w:top w:val="nil"/>
              <w:left w:val="single" w:sz="4" w:space="0" w:color="auto"/>
              <w:bottom w:val="nil"/>
              <w:right w:val="nil"/>
            </w:tcBorders>
          </w:tcPr>
          <w:p w14:paraId="2C14CA58" w14:textId="77777777" w:rsidR="00290B45" w:rsidRPr="00533511" w:rsidRDefault="00251DE9" w:rsidP="0067425C">
            <w:pPr>
              <w:rPr>
                <w:rFonts w:ascii="Arial" w:hAnsi="Arial" w:cs="Arial"/>
                <w:sz w:val="44"/>
                <w:szCs w:val="44"/>
              </w:rPr>
            </w:pPr>
            <w:sdt>
              <w:sdtPr>
                <w:rPr>
                  <w:rFonts w:ascii="Arial" w:hAnsi="Arial" w:cs="Arial"/>
                  <w:sz w:val="44"/>
                  <w:szCs w:val="44"/>
                </w:rPr>
                <w:id w:val="93758790"/>
                <w14:checkbox>
                  <w14:checked w14:val="0"/>
                  <w14:checkedState w14:val="00FE" w14:font="Wingdings"/>
                  <w14:uncheckedState w14:val="00A8" w14:font="Wingdings"/>
                </w14:checkbox>
              </w:sdtPr>
              <w:sdtEndPr/>
              <w:sdtContent>
                <w:r w:rsidR="00290B45" w:rsidRPr="00533511">
                  <w:rPr>
                    <w:rFonts w:ascii="Arial" w:hAnsi="Arial" w:cs="Arial"/>
                    <w:sz w:val="44"/>
                    <w:szCs w:val="44"/>
                  </w:rPr>
                  <w:sym w:font="Wingdings" w:char="F0A8"/>
                </w:r>
              </w:sdtContent>
            </w:sdt>
            <w:permEnd w:id="1484733662"/>
          </w:p>
        </w:tc>
      </w:tr>
    </w:tbl>
    <w:p w14:paraId="79F63231" w14:textId="77777777" w:rsidR="00290B45" w:rsidRDefault="00290B45" w:rsidP="00290B45">
      <w:pPr>
        <w:rPr>
          <w:rFonts w:ascii="Arial" w:hAnsi="Arial" w:cs="Arial"/>
          <w:sz w:val="22"/>
          <w:szCs w:val="22"/>
        </w:rPr>
      </w:pPr>
    </w:p>
    <w:p w14:paraId="7EB349E1"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F263FCA" w14:textId="77777777" w:rsidR="00C76B5E" w:rsidRPr="004932A4" w:rsidRDefault="00251DE9"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CD77F9">
            <w:rPr>
              <w:szCs w:val="32"/>
            </w:rPr>
            <w:t>BSBPMG521</w:t>
          </w:r>
        </w:sdtContent>
      </w:sdt>
      <w:r w:rsidR="00C76B5E" w:rsidRPr="004932A4">
        <w:rPr>
          <w:szCs w:val="32"/>
        </w:rPr>
        <w:t xml:space="preserve"> </w:t>
      </w:r>
    </w:p>
    <w:p w14:paraId="3969F662" w14:textId="77777777" w:rsidR="00C76B5E" w:rsidRPr="004932A4" w:rsidRDefault="00251DE9"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CD77F9">
            <w:rPr>
              <w:szCs w:val="32"/>
            </w:rPr>
            <w:t>Manage project integration</w:t>
          </w:r>
        </w:sdtContent>
      </w:sdt>
    </w:p>
    <w:p w14:paraId="311DEAD0" w14:textId="77777777" w:rsidR="00C76B5E" w:rsidRDefault="00C76B5E" w:rsidP="00C76B5E">
      <w:pPr>
        <w:ind w:left="709" w:right="-24" w:hanging="709"/>
        <w:rPr>
          <w:rFonts w:ascii="Arial" w:hAnsi="Arial" w:cs="Arial"/>
          <w:sz w:val="22"/>
          <w:szCs w:val="22"/>
        </w:rPr>
      </w:pPr>
    </w:p>
    <w:p w14:paraId="63C605E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AB6208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EDD4EAD"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B2021EE" w14:textId="77777777" w:rsidR="004C6B3F" w:rsidRPr="00F01505" w:rsidRDefault="004C6B3F" w:rsidP="004C6B3F">
            <w:pPr>
              <w:ind w:right="-24"/>
              <w:jc w:val="center"/>
              <w:rPr>
                <w:rFonts w:ascii="Arial" w:hAnsi="Arial" w:cs="Arial"/>
                <w:b/>
                <w:szCs w:val="24"/>
              </w:rPr>
            </w:pPr>
          </w:p>
          <w:p w14:paraId="2AC2948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5C9F76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025393C"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F116E38"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ABE0F64"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861603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80B04D5" w14:textId="77777777" w:rsidR="00C76B5E" w:rsidRDefault="00C76B5E" w:rsidP="00C76B5E">
      <w:pPr>
        <w:ind w:right="-24"/>
        <w:rPr>
          <w:rFonts w:ascii="Arial" w:hAnsi="Arial" w:cs="Arial"/>
          <w:sz w:val="22"/>
          <w:szCs w:val="22"/>
        </w:rPr>
      </w:pPr>
    </w:p>
    <w:p w14:paraId="19C529EF" w14:textId="77777777" w:rsidR="007678DC" w:rsidRDefault="007678DC" w:rsidP="007678DC">
      <w:pPr>
        <w:ind w:right="-24"/>
        <w:rPr>
          <w:rFonts w:ascii="Arial" w:hAnsi="Arial" w:cs="Arial"/>
          <w:sz w:val="22"/>
          <w:szCs w:val="22"/>
        </w:rPr>
      </w:pPr>
    </w:p>
    <w:p w14:paraId="3BE68566"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516A1" w:rsidRPr="00830749" w14:paraId="5CECA9D9" w14:textId="77777777" w:rsidTr="00DA11D9">
        <w:tc>
          <w:tcPr>
            <w:tcW w:w="2552" w:type="dxa"/>
            <w:tcBorders>
              <w:top w:val="nil"/>
              <w:left w:val="nil"/>
              <w:bottom w:val="nil"/>
              <w:right w:val="nil"/>
            </w:tcBorders>
          </w:tcPr>
          <w:p w14:paraId="05B9981C" w14:textId="77777777" w:rsidR="00B516A1" w:rsidRPr="001C4084" w:rsidRDefault="00B516A1" w:rsidP="00DA11D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C0D1508" w14:textId="77777777" w:rsidR="00B516A1" w:rsidRPr="001C4084" w:rsidRDefault="00B516A1" w:rsidP="00DA11D9">
            <w:pPr>
              <w:ind w:right="-24"/>
              <w:rPr>
                <w:rFonts w:ascii="Arial" w:hAnsi="Arial" w:cs="Arial"/>
                <w:sz w:val="22"/>
                <w:szCs w:val="22"/>
              </w:rPr>
            </w:pPr>
            <w:permStart w:id="47386968" w:edGrp="everyone"/>
            <w:permEnd w:id="47386968"/>
          </w:p>
        </w:tc>
      </w:tr>
      <w:tr w:rsidR="00B516A1" w:rsidRPr="0047156F" w14:paraId="0B768DDD" w14:textId="77777777" w:rsidTr="00DA11D9">
        <w:tc>
          <w:tcPr>
            <w:tcW w:w="2552" w:type="dxa"/>
            <w:tcBorders>
              <w:top w:val="nil"/>
              <w:left w:val="nil"/>
              <w:bottom w:val="nil"/>
              <w:right w:val="nil"/>
            </w:tcBorders>
          </w:tcPr>
          <w:p w14:paraId="7E3CD0C8" w14:textId="77777777" w:rsidR="00B516A1" w:rsidRPr="0047156F" w:rsidRDefault="00B516A1" w:rsidP="00DA11D9">
            <w:pPr>
              <w:ind w:right="-24"/>
              <w:rPr>
                <w:rFonts w:ascii="Arial" w:hAnsi="Arial" w:cs="Arial"/>
                <w:sz w:val="22"/>
                <w:szCs w:val="22"/>
              </w:rPr>
            </w:pPr>
          </w:p>
        </w:tc>
        <w:tc>
          <w:tcPr>
            <w:tcW w:w="6520" w:type="dxa"/>
            <w:tcBorders>
              <w:top w:val="single" w:sz="8" w:space="0" w:color="auto"/>
              <w:left w:val="nil"/>
              <w:bottom w:val="nil"/>
              <w:right w:val="nil"/>
            </w:tcBorders>
          </w:tcPr>
          <w:p w14:paraId="7E227885" w14:textId="77777777" w:rsidR="00B516A1" w:rsidRPr="0047156F" w:rsidRDefault="00B516A1" w:rsidP="00DA11D9">
            <w:pPr>
              <w:ind w:right="-24"/>
              <w:rPr>
                <w:rFonts w:ascii="Arial" w:hAnsi="Arial" w:cs="Arial"/>
                <w:sz w:val="22"/>
                <w:szCs w:val="22"/>
              </w:rPr>
            </w:pPr>
          </w:p>
        </w:tc>
      </w:tr>
      <w:tr w:rsidR="00B516A1" w:rsidRPr="00830749" w14:paraId="75B1E1F5" w14:textId="77777777" w:rsidTr="00DA11D9">
        <w:tc>
          <w:tcPr>
            <w:tcW w:w="2552" w:type="dxa"/>
            <w:tcBorders>
              <w:top w:val="nil"/>
              <w:left w:val="nil"/>
              <w:bottom w:val="nil"/>
              <w:right w:val="nil"/>
            </w:tcBorders>
          </w:tcPr>
          <w:p w14:paraId="5E2D2163" w14:textId="77777777" w:rsidR="00B516A1" w:rsidRPr="001C4084" w:rsidRDefault="00B516A1" w:rsidP="00DA11D9">
            <w:pPr>
              <w:ind w:right="-24"/>
              <w:rPr>
                <w:rFonts w:ascii="Arial" w:hAnsi="Arial" w:cs="Arial"/>
                <w:sz w:val="22"/>
                <w:szCs w:val="22"/>
              </w:rPr>
            </w:pPr>
            <w:r>
              <w:rPr>
                <w:rFonts w:ascii="Arial" w:hAnsi="Arial" w:cs="Arial"/>
                <w:sz w:val="22"/>
                <w:szCs w:val="22"/>
              </w:rPr>
              <w:t>Participant signature</w:t>
            </w:r>
          </w:p>
        </w:tc>
        <w:permStart w:id="274232838"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0466C576" w14:textId="77777777" w:rsidR="00B516A1" w:rsidRPr="00DD7A44" w:rsidRDefault="00B516A1" w:rsidP="00DA11D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107ABC" wp14:editId="4341603A">
                      <wp:extent cx="39338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74232838" w:displacedByCustomXml="prev"/>
      </w:tr>
      <w:tr w:rsidR="00B516A1" w:rsidRPr="00830749" w14:paraId="5D28CD04" w14:textId="77777777" w:rsidTr="00DA11D9">
        <w:tc>
          <w:tcPr>
            <w:tcW w:w="2552" w:type="dxa"/>
            <w:tcBorders>
              <w:top w:val="nil"/>
              <w:left w:val="nil"/>
              <w:bottom w:val="nil"/>
              <w:right w:val="nil"/>
            </w:tcBorders>
          </w:tcPr>
          <w:p w14:paraId="443666A5" w14:textId="77777777" w:rsidR="00B516A1" w:rsidRDefault="00B516A1" w:rsidP="00DA11D9">
            <w:pPr>
              <w:ind w:right="-24"/>
              <w:rPr>
                <w:rFonts w:ascii="Arial" w:hAnsi="Arial" w:cs="Arial"/>
                <w:sz w:val="22"/>
                <w:szCs w:val="22"/>
              </w:rPr>
            </w:pPr>
          </w:p>
        </w:tc>
        <w:tc>
          <w:tcPr>
            <w:tcW w:w="6520" w:type="dxa"/>
            <w:tcBorders>
              <w:top w:val="single" w:sz="8" w:space="0" w:color="auto"/>
              <w:left w:val="nil"/>
              <w:bottom w:val="nil"/>
              <w:right w:val="nil"/>
            </w:tcBorders>
          </w:tcPr>
          <w:p w14:paraId="760C9E7B" w14:textId="77777777" w:rsidR="00B516A1" w:rsidRPr="001C4084" w:rsidRDefault="00B516A1" w:rsidP="00DA11D9">
            <w:pPr>
              <w:ind w:right="-24"/>
              <w:rPr>
                <w:rFonts w:ascii="Arial" w:hAnsi="Arial" w:cs="Arial"/>
                <w:sz w:val="22"/>
                <w:szCs w:val="22"/>
              </w:rPr>
            </w:pPr>
          </w:p>
        </w:tc>
      </w:tr>
      <w:tr w:rsidR="00B516A1" w:rsidRPr="0077428E" w14:paraId="2BA3AA87" w14:textId="77777777" w:rsidTr="00DA11D9">
        <w:tc>
          <w:tcPr>
            <w:tcW w:w="2552" w:type="dxa"/>
            <w:tcBorders>
              <w:top w:val="nil"/>
              <w:left w:val="nil"/>
              <w:bottom w:val="nil"/>
              <w:right w:val="nil"/>
            </w:tcBorders>
          </w:tcPr>
          <w:p w14:paraId="014E07DF" w14:textId="77777777" w:rsidR="00B516A1" w:rsidRPr="0077428E" w:rsidRDefault="00B516A1" w:rsidP="00DA11D9">
            <w:pPr>
              <w:ind w:right="-24"/>
              <w:rPr>
                <w:rFonts w:ascii="Arial" w:hAnsi="Arial" w:cs="Arial"/>
                <w:sz w:val="22"/>
                <w:szCs w:val="22"/>
              </w:rPr>
            </w:pPr>
            <w:r w:rsidRPr="0077428E">
              <w:rPr>
                <w:rFonts w:ascii="Arial" w:hAnsi="Arial" w:cs="Arial"/>
                <w:sz w:val="22"/>
                <w:szCs w:val="22"/>
              </w:rPr>
              <w:t>Date</w:t>
            </w:r>
          </w:p>
        </w:tc>
        <w:permStart w:id="436871483" w:edGrp="everyone" w:displacedByCustomXml="next"/>
        <w:sdt>
          <w:sdtPr>
            <w:rPr>
              <w:rFonts w:ascii="Arial" w:hAnsi="Arial" w:cs="Arial"/>
              <w:sz w:val="22"/>
              <w:szCs w:val="22"/>
            </w:rPr>
            <w:id w:val="-1582360681"/>
            <w:placeholder>
              <w:docPart w:val="2A3D4CD33D2A4AE9989D27067EFDE02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9909B54" w14:textId="77777777" w:rsidR="00B516A1" w:rsidRPr="00DD7A44" w:rsidRDefault="00B516A1" w:rsidP="00DA11D9">
                <w:pPr>
                  <w:ind w:right="-24"/>
                  <w:rPr>
                    <w:rFonts w:ascii="Arial" w:hAnsi="Arial" w:cs="Arial"/>
                    <w:sz w:val="22"/>
                    <w:szCs w:val="22"/>
                  </w:rPr>
                </w:pPr>
                <w:r w:rsidRPr="00DD7A44">
                  <w:rPr>
                    <w:rStyle w:val="PlaceholderText"/>
                    <w:color w:val="auto"/>
                  </w:rPr>
                  <w:t>Click here to enter a date.</w:t>
                </w:r>
              </w:p>
            </w:tc>
          </w:sdtContent>
        </w:sdt>
        <w:permEnd w:id="436871483" w:displacedByCustomXml="prev"/>
      </w:tr>
    </w:tbl>
    <w:p w14:paraId="40D1C72F" w14:textId="77777777" w:rsidR="00B516A1" w:rsidRDefault="00B516A1" w:rsidP="00B516A1">
      <w:pPr>
        <w:ind w:right="-24"/>
        <w:rPr>
          <w:rFonts w:ascii="Arial" w:hAnsi="Arial" w:cs="Arial"/>
          <w:sz w:val="22"/>
          <w:szCs w:val="22"/>
        </w:rPr>
      </w:pPr>
    </w:p>
    <w:p w14:paraId="4AD338DE" w14:textId="77777777" w:rsidR="00B516A1" w:rsidRDefault="00B516A1" w:rsidP="00B516A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516A1" w:rsidRPr="0032118C" w14:paraId="40DCA059" w14:textId="77777777" w:rsidTr="00DA11D9">
        <w:tc>
          <w:tcPr>
            <w:tcW w:w="2552" w:type="dxa"/>
            <w:tcBorders>
              <w:top w:val="nil"/>
              <w:left w:val="nil"/>
              <w:bottom w:val="nil"/>
              <w:right w:val="nil"/>
            </w:tcBorders>
          </w:tcPr>
          <w:p w14:paraId="24397644" w14:textId="77777777" w:rsidR="00B516A1" w:rsidRPr="0032118C" w:rsidRDefault="00B516A1" w:rsidP="00DA11D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7ACB78" w14:textId="77777777" w:rsidR="00B516A1" w:rsidRPr="0032118C" w:rsidRDefault="00B516A1" w:rsidP="00DA11D9">
            <w:pPr>
              <w:ind w:right="-24"/>
              <w:rPr>
                <w:rFonts w:ascii="Arial" w:hAnsi="Arial" w:cs="Arial"/>
                <w:sz w:val="22"/>
                <w:szCs w:val="22"/>
              </w:rPr>
            </w:pPr>
            <w:permStart w:id="1234838605" w:edGrp="everyone"/>
            <w:permEnd w:id="1234838605"/>
          </w:p>
        </w:tc>
      </w:tr>
      <w:tr w:rsidR="00B516A1" w:rsidRPr="0047156F" w14:paraId="0655AA03" w14:textId="77777777" w:rsidTr="00DA11D9">
        <w:trPr>
          <w:trHeight w:val="113"/>
        </w:trPr>
        <w:tc>
          <w:tcPr>
            <w:tcW w:w="2552" w:type="dxa"/>
            <w:tcBorders>
              <w:top w:val="nil"/>
              <w:left w:val="nil"/>
              <w:bottom w:val="nil"/>
              <w:right w:val="nil"/>
            </w:tcBorders>
          </w:tcPr>
          <w:p w14:paraId="6B00436E" w14:textId="77777777" w:rsidR="00B516A1" w:rsidRPr="0047156F" w:rsidRDefault="00B516A1" w:rsidP="00DA11D9">
            <w:pPr>
              <w:ind w:right="-24"/>
              <w:rPr>
                <w:rFonts w:ascii="Arial" w:hAnsi="Arial" w:cs="Arial"/>
                <w:sz w:val="22"/>
                <w:szCs w:val="22"/>
              </w:rPr>
            </w:pPr>
          </w:p>
        </w:tc>
        <w:tc>
          <w:tcPr>
            <w:tcW w:w="6520" w:type="dxa"/>
            <w:tcBorders>
              <w:top w:val="single" w:sz="8" w:space="0" w:color="auto"/>
              <w:left w:val="nil"/>
              <w:bottom w:val="nil"/>
              <w:right w:val="nil"/>
            </w:tcBorders>
          </w:tcPr>
          <w:p w14:paraId="0427CFA5" w14:textId="77777777" w:rsidR="00B516A1" w:rsidRPr="0047156F" w:rsidRDefault="00B516A1" w:rsidP="00DA11D9">
            <w:pPr>
              <w:ind w:right="-24"/>
              <w:rPr>
                <w:rFonts w:ascii="Arial" w:hAnsi="Arial" w:cs="Arial"/>
                <w:sz w:val="22"/>
                <w:szCs w:val="22"/>
              </w:rPr>
            </w:pPr>
          </w:p>
        </w:tc>
      </w:tr>
      <w:tr w:rsidR="00B516A1" w:rsidRPr="0032118C" w14:paraId="3D860FA5" w14:textId="77777777" w:rsidTr="00DA11D9">
        <w:tc>
          <w:tcPr>
            <w:tcW w:w="2552" w:type="dxa"/>
            <w:tcBorders>
              <w:top w:val="nil"/>
              <w:left w:val="nil"/>
              <w:bottom w:val="nil"/>
              <w:right w:val="nil"/>
            </w:tcBorders>
          </w:tcPr>
          <w:p w14:paraId="1F67E9FE" w14:textId="77777777" w:rsidR="00B516A1" w:rsidRPr="0032118C" w:rsidRDefault="00B516A1" w:rsidP="00DA11D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8833676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08871E3" w14:textId="77777777" w:rsidR="00B516A1" w:rsidRPr="00DD7A44" w:rsidRDefault="00B516A1" w:rsidP="00DA11D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E157A7F" wp14:editId="5909236A">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8336768" w:displacedByCustomXml="prev"/>
      </w:tr>
      <w:tr w:rsidR="00B516A1" w:rsidRPr="0032118C" w14:paraId="027DB678" w14:textId="77777777" w:rsidTr="00DA11D9">
        <w:tc>
          <w:tcPr>
            <w:tcW w:w="2552" w:type="dxa"/>
            <w:tcBorders>
              <w:top w:val="nil"/>
              <w:left w:val="nil"/>
              <w:bottom w:val="nil"/>
              <w:right w:val="nil"/>
            </w:tcBorders>
          </w:tcPr>
          <w:p w14:paraId="5B130249" w14:textId="77777777" w:rsidR="00B516A1" w:rsidRDefault="00B516A1" w:rsidP="00DA11D9">
            <w:pPr>
              <w:ind w:right="-24"/>
              <w:rPr>
                <w:rFonts w:ascii="Arial" w:hAnsi="Arial" w:cs="Arial"/>
                <w:sz w:val="22"/>
                <w:szCs w:val="22"/>
              </w:rPr>
            </w:pPr>
          </w:p>
        </w:tc>
        <w:tc>
          <w:tcPr>
            <w:tcW w:w="6520" w:type="dxa"/>
            <w:tcBorders>
              <w:top w:val="single" w:sz="8" w:space="0" w:color="auto"/>
              <w:left w:val="nil"/>
              <w:bottom w:val="nil"/>
              <w:right w:val="nil"/>
            </w:tcBorders>
          </w:tcPr>
          <w:p w14:paraId="034B8017" w14:textId="77777777" w:rsidR="00B516A1" w:rsidRPr="0032118C" w:rsidRDefault="00B516A1" w:rsidP="00DA11D9">
            <w:pPr>
              <w:ind w:right="-24"/>
              <w:rPr>
                <w:rFonts w:ascii="Arial" w:hAnsi="Arial" w:cs="Arial"/>
                <w:sz w:val="22"/>
                <w:szCs w:val="22"/>
              </w:rPr>
            </w:pPr>
          </w:p>
        </w:tc>
      </w:tr>
      <w:tr w:rsidR="00B516A1" w:rsidRPr="0077428E" w14:paraId="165EB811" w14:textId="77777777" w:rsidTr="00DA11D9">
        <w:tc>
          <w:tcPr>
            <w:tcW w:w="2552" w:type="dxa"/>
            <w:tcBorders>
              <w:top w:val="nil"/>
              <w:left w:val="nil"/>
              <w:bottom w:val="nil"/>
              <w:right w:val="nil"/>
            </w:tcBorders>
          </w:tcPr>
          <w:p w14:paraId="2BCDD158" w14:textId="77777777" w:rsidR="00B516A1" w:rsidRPr="0077428E" w:rsidRDefault="00B516A1" w:rsidP="00DA11D9">
            <w:pPr>
              <w:ind w:right="-24"/>
              <w:rPr>
                <w:rFonts w:ascii="Arial" w:hAnsi="Arial" w:cs="Arial"/>
                <w:sz w:val="22"/>
                <w:szCs w:val="22"/>
              </w:rPr>
            </w:pPr>
            <w:r w:rsidRPr="0077428E">
              <w:rPr>
                <w:rFonts w:ascii="Arial" w:hAnsi="Arial" w:cs="Arial"/>
                <w:sz w:val="22"/>
                <w:szCs w:val="22"/>
              </w:rPr>
              <w:t>Date</w:t>
            </w:r>
          </w:p>
        </w:tc>
        <w:permStart w:id="1117207894" w:edGrp="everyone"/>
        <w:tc>
          <w:tcPr>
            <w:tcW w:w="6520" w:type="dxa"/>
            <w:tcBorders>
              <w:top w:val="nil"/>
              <w:left w:val="nil"/>
              <w:bottom w:val="single" w:sz="8" w:space="0" w:color="auto"/>
              <w:right w:val="nil"/>
            </w:tcBorders>
          </w:tcPr>
          <w:p w14:paraId="11E4ECD7" w14:textId="77777777" w:rsidR="00B516A1" w:rsidRPr="00DD7A44" w:rsidRDefault="00251DE9" w:rsidP="00DA11D9">
            <w:pPr>
              <w:tabs>
                <w:tab w:val="left" w:pos="4492"/>
              </w:tabs>
              <w:ind w:right="-24"/>
              <w:rPr>
                <w:rFonts w:ascii="Arial" w:hAnsi="Arial" w:cs="Arial"/>
                <w:sz w:val="22"/>
                <w:szCs w:val="22"/>
              </w:rPr>
            </w:pPr>
            <w:sdt>
              <w:sdtPr>
                <w:rPr>
                  <w:rFonts w:ascii="Arial" w:hAnsi="Arial" w:cs="Arial"/>
                  <w:sz w:val="22"/>
                  <w:szCs w:val="22"/>
                </w:rPr>
                <w:id w:val="812533956"/>
                <w:placeholder>
                  <w:docPart w:val="C5A6D76A7886444DAB2D9022F13E6179"/>
                </w:placeholder>
                <w:showingPlcHdr/>
                <w:date w:fullDate="2017-04-04T00:00:00Z">
                  <w:dateFormat w:val="d/MM/yyyy"/>
                  <w:lid w:val="en-AU"/>
                  <w:storeMappedDataAs w:val="dateTime"/>
                  <w:calendar w:val="gregorian"/>
                </w:date>
              </w:sdtPr>
              <w:sdtEndPr/>
              <w:sdtContent>
                <w:r w:rsidR="00B516A1" w:rsidRPr="00DD7A44">
                  <w:rPr>
                    <w:rStyle w:val="PlaceholderText"/>
                    <w:color w:val="auto"/>
                  </w:rPr>
                  <w:t>Click here to enter a date.</w:t>
                </w:r>
              </w:sdtContent>
            </w:sdt>
            <w:permEnd w:id="1117207894"/>
          </w:p>
        </w:tc>
      </w:tr>
    </w:tbl>
    <w:p w14:paraId="4AC83459" w14:textId="77777777" w:rsidR="00B516A1" w:rsidRPr="0077428E" w:rsidRDefault="00B516A1" w:rsidP="00B516A1">
      <w:pPr>
        <w:ind w:right="-24"/>
        <w:rPr>
          <w:rFonts w:ascii="Arial" w:hAnsi="Arial" w:cs="Arial"/>
          <w:sz w:val="22"/>
          <w:szCs w:val="22"/>
        </w:rPr>
      </w:pPr>
    </w:p>
    <w:p w14:paraId="7D8D21CE" w14:textId="77777777" w:rsidR="00B516A1" w:rsidRDefault="00B516A1" w:rsidP="00B516A1">
      <w:pPr>
        <w:ind w:right="-24"/>
        <w:rPr>
          <w:rFonts w:ascii="Arial" w:hAnsi="Arial" w:cs="Arial"/>
          <w:sz w:val="22"/>
          <w:szCs w:val="22"/>
        </w:rPr>
      </w:pPr>
    </w:p>
    <w:p w14:paraId="2A56D61F" w14:textId="77777777" w:rsidR="00B516A1" w:rsidRPr="004932A4" w:rsidRDefault="00B516A1" w:rsidP="00B516A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B516A1" w:rsidRPr="004932A4" w14:paraId="557897C7" w14:textId="77777777" w:rsidTr="00DA11D9">
        <w:trPr>
          <w:trHeight w:val="217"/>
          <w:jc w:val="center"/>
        </w:trPr>
        <w:tc>
          <w:tcPr>
            <w:tcW w:w="2528" w:type="dxa"/>
            <w:vMerge w:val="restart"/>
            <w:shd w:val="clear" w:color="auto" w:fill="F3F3F3"/>
            <w:vAlign w:val="center"/>
          </w:tcPr>
          <w:p w14:paraId="60612785" w14:textId="77777777" w:rsidR="00B516A1" w:rsidRPr="004932A4" w:rsidRDefault="00B516A1" w:rsidP="00DA11D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A36055E" w14:textId="77777777" w:rsidR="00B516A1" w:rsidRPr="004932A4" w:rsidRDefault="00B516A1" w:rsidP="00DA11D9">
            <w:pPr>
              <w:ind w:right="-24"/>
              <w:jc w:val="center"/>
              <w:rPr>
                <w:rFonts w:ascii="Arial" w:hAnsi="Arial" w:cs="Arial"/>
                <w:b/>
                <w:bCs/>
                <w:sz w:val="22"/>
                <w:szCs w:val="22"/>
              </w:rPr>
            </w:pPr>
            <w:r>
              <w:rPr>
                <w:rFonts w:ascii="Arial" w:hAnsi="Arial" w:cs="Arial"/>
                <w:b/>
                <w:bCs/>
                <w:sz w:val="22"/>
                <w:szCs w:val="22"/>
              </w:rPr>
              <w:t>Task outcome (Tick)</w:t>
            </w:r>
          </w:p>
        </w:tc>
      </w:tr>
      <w:tr w:rsidR="00B516A1" w:rsidRPr="004932A4" w14:paraId="1620F34E" w14:textId="77777777" w:rsidTr="00DA11D9">
        <w:trPr>
          <w:cantSplit/>
          <w:jc w:val="center"/>
        </w:trPr>
        <w:tc>
          <w:tcPr>
            <w:tcW w:w="2528" w:type="dxa"/>
            <w:vMerge/>
            <w:tcBorders>
              <w:bottom w:val="single" w:sz="4" w:space="0" w:color="auto"/>
            </w:tcBorders>
            <w:vAlign w:val="center"/>
          </w:tcPr>
          <w:p w14:paraId="0E6382B7" w14:textId="77777777" w:rsidR="00B516A1" w:rsidRPr="004932A4" w:rsidRDefault="00B516A1" w:rsidP="00DA11D9">
            <w:pPr>
              <w:ind w:right="-24"/>
              <w:jc w:val="center"/>
              <w:rPr>
                <w:rFonts w:ascii="Arial" w:hAnsi="Arial" w:cs="Arial"/>
                <w:sz w:val="22"/>
                <w:szCs w:val="22"/>
              </w:rPr>
            </w:pPr>
          </w:p>
        </w:tc>
        <w:tc>
          <w:tcPr>
            <w:tcW w:w="2552" w:type="dxa"/>
            <w:shd w:val="clear" w:color="auto" w:fill="F2F2F2" w:themeFill="background1" w:themeFillShade="F2"/>
            <w:vAlign w:val="center"/>
          </w:tcPr>
          <w:p w14:paraId="1A9A5CA8" w14:textId="77777777" w:rsidR="00B516A1" w:rsidRPr="004932A4" w:rsidRDefault="00B516A1" w:rsidP="00DA11D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EE15905" w14:textId="77777777" w:rsidR="00B516A1" w:rsidRPr="004932A4" w:rsidRDefault="00B516A1" w:rsidP="00DA11D9">
            <w:pPr>
              <w:ind w:right="-24"/>
              <w:jc w:val="center"/>
              <w:rPr>
                <w:rFonts w:ascii="Arial" w:hAnsi="Arial" w:cs="Arial"/>
                <w:sz w:val="22"/>
                <w:szCs w:val="22"/>
              </w:rPr>
            </w:pPr>
            <w:r>
              <w:rPr>
                <w:rFonts w:ascii="Arial" w:hAnsi="Arial" w:cs="Arial"/>
                <w:sz w:val="22"/>
                <w:szCs w:val="22"/>
              </w:rPr>
              <w:t>Not Yet Satisfactory</w:t>
            </w:r>
          </w:p>
        </w:tc>
      </w:tr>
      <w:tr w:rsidR="00B516A1" w:rsidRPr="004932A4" w14:paraId="7530E6BB" w14:textId="77777777" w:rsidTr="00DA11D9">
        <w:trPr>
          <w:cantSplit/>
          <w:jc w:val="center"/>
        </w:trPr>
        <w:tc>
          <w:tcPr>
            <w:tcW w:w="2528" w:type="dxa"/>
            <w:tcBorders>
              <w:top w:val="single" w:sz="4" w:space="0" w:color="auto"/>
            </w:tcBorders>
            <w:shd w:val="clear" w:color="auto" w:fill="auto"/>
            <w:vAlign w:val="center"/>
          </w:tcPr>
          <w:p w14:paraId="0922ACB0" w14:textId="13ED3380" w:rsidR="00B516A1" w:rsidRPr="009E3CC3" w:rsidRDefault="00B516A1" w:rsidP="00DA11D9">
            <w:pPr>
              <w:ind w:right="-24"/>
              <w:jc w:val="center"/>
              <w:rPr>
                <w:rFonts w:ascii="Arial" w:hAnsi="Arial" w:cs="Arial"/>
                <w:sz w:val="22"/>
                <w:szCs w:val="22"/>
              </w:rPr>
            </w:pPr>
            <w:r w:rsidRPr="009E3CC3">
              <w:rPr>
                <w:rFonts w:ascii="Arial" w:hAnsi="Arial" w:cs="Arial"/>
                <w:sz w:val="22"/>
                <w:szCs w:val="22"/>
              </w:rPr>
              <w:t>Task 1</w:t>
            </w:r>
            <w:bookmarkStart w:id="42" w:name="_GoBack"/>
            <w:bookmarkEnd w:id="42"/>
          </w:p>
        </w:tc>
        <w:permStart w:id="127299685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2479C01" w14:textId="77777777" w:rsidR="00B516A1" w:rsidRPr="00553DDB" w:rsidRDefault="00B516A1" w:rsidP="00DA11D9">
                <w:pPr>
                  <w:jc w:val="center"/>
                  <w:rPr>
                    <w:rFonts w:ascii="Arial" w:hAnsi="Arial" w:cs="Arial"/>
                    <w:sz w:val="44"/>
                    <w:szCs w:val="44"/>
                  </w:rPr>
                </w:pPr>
                <w:r>
                  <w:rPr>
                    <w:rFonts w:ascii="Arial" w:hAnsi="Arial" w:cs="Arial"/>
                    <w:sz w:val="44"/>
                    <w:szCs w:val="44"/>
                  </w:rPr>
                  <w:sym w:font="Wingdings" w:char="F0A8"/>
                </w:r>
              </w:p>
            </w:tc>
          </w:sdtContent>
        </w:sdt>
        <w:permEnd w:id="1272996855" w:displacedByCustomXml="prev"/>
        <w:permStart w:id="71054800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0389174" w14:textId="77777777" w:rsidR="00B516A1" w:rsidRPr="00553DDB" w:rsidRDefault="00B516A1" w:rsidP="00DA11D9">
                <w:pPr>
                  <w:jc w:val="center"/>
                  <w:rPr>
                    <w:rFonts w:ascii="Arial" w:hAnsi="Arial" w:cs="Arial"/>
                    <w:sz w:val="44"/>
                    <w:szCs w:val="44"/>
                  </w:rPr>
                </w:pPr>
                <w:r>
                  <w:rPr>
                    <w:rFonts w:ascii="Arial" w:hAnsi="Arial" w:cs="Arial"/>
                    <w:sz w:val="44"/>
                    <w:szCs w:val="44"/>
                  </w:rPr>
                  <w:sym w:font="Wingdings" w:char="F0A8"/>
                </w:r>
              </w:p>
            </w:tc>
          </w:sdtContent>
        </w:sdt>
        <w:permEnd w:id="710548008" w:displacedByCustomXml="prev"/>
      </w:tr>
    </w:tbl>
    <w:p w14:paraId="71B7112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62186" w:rsidRPr="00553DDB" w14:paraId="57E5EBD4" w14:textId="77777777" w:rsidTr="00DA11D9">
        <w:tc>
          <w:tcPr>
            <w:tcW w:w="9016" w:type="dxa"/>
            <w:shd w:val="clear" w:color="auto" w:fill="D9D9D9" w:themeFill="background1" w:themeFillShade="D9"/>
          </w:tcPr>
          <w:p w14:paraId="3419ABF0" w14:textId="77777777" w:rsidR="00A62186" w:rsidRPr="00553DDB" w:rsidRDefault="00A62186" w:rsidP="00DA11D9">
            <w:pPr>
              <w:keepNext/>
              <w:rPr>
                <w:rFonts w:ascii="Arial" w:hAnsi="Arial" w:cs="Arial"/>
                <w:b/>
                <w:caps/>
                <w:szCs w:val="24"/>
              </w:rPr>
            </w:pPr>
            <w:r w:rsidRPr="00553DDB">
              <w:rPr>
                <w:rFonts w:ascii="Arial" w:hAnsi="Arial" w:cs="Arial"/>
                <w:b/>
                <w:caps/>
                <w:szCs w:val="24"/>
              </w:rPr>
              <w:lastRenderedPageBreak/>
              <w:t>Assessor Comments</w:t>
            </w:r>
          </w:p>
        </w:tc>
      </w:tr>
      <w:tr w:rsidR="00A62186" w:rsidRPr="00553DDB" w14:paraId="3465037E" w14:textId="77777777" w:rsidTr="00DA11D9">
        <w:trPr>
          <w:trHeight w:val="13602"/>
        </w:trPr>
        <w:tc>
          <w:tcPr>
            <w:tcW w:w="9016" w:type="dxa"/>
          </w:tcPr>
          <w:p w14:paraId="2A951575" w14:textId="77777777" w:rsidR="00A62186" w:rsidRPr="00553DDB" w:rsidRDefault="00A62186" w:rsidP="00DA11D9">
            <w:pPr>
              <w:rPr>
                <w:rFonts w:ascii="Arial" w:hAnsi="Arial" w:cs="Arial"/>
                <w:szCs w:val="24"/>
              </w:rPr>
            </w:pPr>
            <w:permStart w:id="1914778890" w:edGrp="everyone"/>
            <w:permEnd w:id="1914778890"/>
          </w:p>
        </w:tc>
      </w:tr>
    </w:tbl>
    <w:p w14:paraId="12FBA281" w14:textId="4CB9DA29" w:rsidR="00E572E5" w:rsidRPr="00043AB3" w:rsidRDefault="00251DE9" w:rsidP="00983625">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CD77F9">
            <w:rPr>
              <w:rFonts w:ascii="Arial Black" w:hAnsi="Arial Black"/>
            </w:rPr>
            <w:t>BSBPMG521</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14:paraId="5A95DC58" w14:textId="77777777" w:rsidR="00E572E5" w:rsidRPr="00043AB3" w:rsidRDefault="00CD77F9" w:rsidP="00E572E5">
          <w:pPr>
            <w:pStyle w:val="02CSTCPLHeading2"/>
            <w:jc w:val="center"/>
            <w:rPr>
              <w:rFonts w:ascii="Arial Black" w:hAnsi="Arial Black"/>
            </w:rPr>
          </w:pPr>
          <w:r>
            <w:rPr>
              <w:rFonts w:ascii="Arial Black" w:hAnsi="Arial Black"/>
            </w:rPr>
            <w:t>Manage project integration</w:t>
          </w:r>
        </w:p>
      </w:sdtContent>
    </w:sdt>
    <w:p w14:paraId="4232FFA0"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4DCA8F14"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98566EE" w14:textId="77777777" w:rsidR="00D95679" w:rsidRPr="00696855" w:rsidRDefault="00D95679" w:rsidP="004D18D8">
            <w:pPr>
              <w:jc w:val="center"/>
              <w:rPr>
                <w:rFonts w:cs="Arial"/>
                <w:b/>
                <w:sz w:val="28"/>
                <w:szCs w:val="28"/>
              </w:rPr>
            </w:pPr>
            <w:r w:rsidRPr="0026737E">
              <w:rPr>
                <w:rFonts w:cs="Arial"/>
                <w:b/>
                <w:sz w:val="28"/>
                <w:szCs w:val="28"/>
              </w:rPr>
              <w:t>Practical Task</w:t>
            </w:r>
            <w:r w:rsidR="00F03457" w:rsidRPr="0026737E">
              <w:rPr>
                <w:rFonts w:cs="Arial"/>
                <w:b/>
                <w:sz w:val="28"/>
                <w:szCs w:val="28"/>
              </w:rPr>
              <w:t xml:space="preserve"> </w:t>
            </w:r>
            <w:r w:rsidR="004D18D8" w:rsidRPr="0026737E">
              <w:rPr>
                <w:rFonts w:cs="Arial"/>
                <w:b/>
                <w:sz w:val="28"/>
                <w:szCs w:val="28"/>
              </w:rPr>
              <w:t>1</w:t>
            </w:r>
          </w:p>
        </w:tc>
      </w:tr>
      <w:tr w:rsidR="00FC083A" w:rsidRPr="000559FC" w14:paraId="560B8918"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6EDFCB34" w14:textId="77777777" w:rsidR="00FC083A" w:rsidRDefault="00FC083A" w:rsidP="00FC083A">
            <w:pPr>
              <w:jc w:val="left"/>
              <w:rPr>
                <w:rFonts w:cs="Arial"/>
                <w:b/>
                <w:sz w:val="20"/>
              </w:rPr>
            </w:pPr>
            <w:r w:rsidRPr="000559FC">
              <w:rPr>
                <w:rFonts w:cs="Arial"/>
                <w:b/>
                <w:sz w:val="20"/>
              </w:rPr>
              <w:t>Description of task:</w:t>
            </w:r>
          </w:p>
          <w:p w14:paraId="1A837B09" w14:textId="5ACECBAA" w:rsidR="001E75C1" w:rsidRDefault="00B6407C" w:rsidP="001E75C1">
            <w:pPr>
              <w:jc w:val="left"/>
              <w:rPr>
                <w:rFonts w:cs="Arial"/>
                <w:sz w:val="20"/>
              </w:rPr>
            </w:pPr>
            <w:r>
              <w:rPr>
                <w:rFonts w:cs="Arial"/>
                <w:sz w:val="20"/>
              </w:rPr>
              <w:t xml:space="preserve">A </w:t>
            </w:r>
            <w:r w:rsidR="00466E12">
              <w:rPr>
                <w:rFonts w:cs="Arial"/>
                <w:sz w:val="20"/>
              </w:rPr>
              <w:t>suitable</w:t>
            </w:r>
            <w:r>
              <w:rPr>
                <w:rFonts w:cs="Arial"/>
                <w:sz w:val="20"/>
              </w:rPr>
              <w:t xml:space="preserve"> observer is to verify the participant’s ability to i</w:t>
            </w:r>
            <w:r w:rsidRPr="00B6407C">
              <w:rPr>
                <w:rFonts w:cs="Arial"/>
                <w:sz w:val="20"/>
              </w:rPr>
              <w:t>ntegrate and balance overall project management functions of scope, time, cost, quality, human resources, communications, risk and procurement across the project life cycle; and to align and track project objectives to comply with organisational goals, strategies and objectives.</w:t>
            </w:r>
          </w:p>
          <w:p w14:paraId="4113C689" w14:textId="1BE0B749" w:rsidR="001E75C1" w:rsidRDefault="001E75C1" w:rsidP="001E75C1">
            <w:pPr>
              <w:jc w:val="left"/>
              <w:rPr>
                <w:rFonts w:cs="Arial"/>
                <w:sz w:val="20"/>
              </w:rPr>
            </w:pPr>
          </w:p>
          <w:p w14:paraId="11BA828F" w14:textId="77777777" w:rsidR="00466E12" w:rsidRDefault="00466E12" w:rsidP="00466E12">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7BB9B45" w14:textId="66D00633" w:rsidR="00466E12" w:rsidRDefault="00466E12" w:rsidP="00466E12">
            <w:pPr>
              <w:pStyle w:val="ListParagraph"/>
              <w:numPr>
                <w:ilvl w:val="0"/>
                <w:numId w:val="33"/>
              </w:numPr>
              <w:jc w:val="left"/>
              <w:rPr>
                <w:rFonts w:cs="Arial"/>
                <w:sz w:val="20"/>
              </w:rPr>
            </w:pPr>
            <w:r>
              <w:rPr>
                <w:rFonts w:cs="Arial"/>
                <w:sz w:val="20"/>
              </w:rPr>
              <w:t>Contract management plan</w:t>
            </w:r>
          </w:p>
          <w:p w14:paraId="16E42F42" w14:textId="77777777" w:rsidR="00466E12" w:rsidRDefault="00466E12" w:rsidP="001E75C1">
            <w:pPr>
              <w:jc w:val="left"/>
              <w:rPr>
                <w:rFonts w:cs="Arial"/>
                <w:sz w:val="20"/>
              </w:rPr>
            </w:pPr>
          </w:p>
          <w:p w14:paraId="2EB44D70" w14:textId="5C8412D0" w:rsidR="00FC083A" w:rsidRPr="000861CC" w:rsidRDefault="00466E12" w:rsidP="001E75C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r>
              <w:rPr>
                <w:rFonts w:cs="Arial"/>
                <w:sz w:val="20"/>
              </w:rPr>
              <w:t>.</w:t>
            </w:r>
          </w:p>
        </w:tc>
      </w:tr>
      <w:tr w:rsidR="00FC083A" w:rsidRPr="000559FC" w14:paraId="6ED8AB5B"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13973B88" w14:textId="77777777" w:rsidR="00FC083A" w:rsidRDefault="00FC083A" w:rsidP="00FC083A">
            <w:pPr>
              <w:jc w:val="left"/>
              <w:rPr>
                <w:rFonts w:cs="Arial"/>
                <w:b/>
                <w:sz w:val="20"/>
              </w:rPr>
            </w:pPr>
            <w:r>
              <w:rPr>
                <w:rFonts w:cs="Arial"/>
                <w:b/>
                <w:sz w:val="20"/>
              </w:rPr>
              <w:t xml:space="preserve">Resources required: </w:t>
            </w:r>
          </w:p>
          <w:p w14:paraId="2BD393C5" w14:textId="5F3B8B26" w:rsidR="00FC083A" w:rsidRPr="000861CC" w:rsidRDefault="001E75C1" w:rsidP="00FC083A">
            <w:pPr>
              <w:jc w:val="left"/>
              <w:rPr>
                <w:rFonts w:cs="Arial"/>
                <w:sz w:val="20"/>
              </w:rPr>
            </w:pPr>
            <w:r>
              <w:rPr>
                <w:rFonts w:cs="Arial"/>
                <w:sz w:val="20"/>
              </w:rPr>
              <w:t>Computer</w:t>
            </w:r>
            <w:r w:rsidR="00466E12">
              <w:rPr>
                <w:rFonts w:cs="Arial"/>
                <w:sz w:val="20"/>
              </w:rPr>
              <w:t>.</w:t>
            </w:r>
          </w:p>
        </w:tc>
      </w:tr>
      <w:tr w:rsidR="00D95679" w:rsidRPr="00683908" w14:paraId="76CFCA13"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932A425" w14:textId="77777777" w:rsidR="00D95679" w:rsidRPr="00696855" w:rsidRDefault="00D95679" w:rsidP="00D95679">
            <w:pPr>
              <w:jc w:val="center"/>
              <w:rPr>
                <w:rFonts w:cs="Arial"/>
                <w:b/>
                <w:sz w:val="20"/>
              </w:rPr>
            </w:pPr>
            <w:r w:rsidRPr="00696855">
              <w:rPr>
                <w:rFonts w:cs="Arial"/>
                <w:b/>
                <w:sz w:val="20"/>
              </w:rPr>
              <w:t>Assessment of task</w:t>
            </w:r>
          </w:p>
        </w:tc>
      </w:tr>
      <w:tr w:rsidR="004F28D3" w:rsidRPr="00683908" w14:paraId="5B87FA43"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1C88224E" w14:textId="725DDDA5" w:rsidR="004F28D3" w:rsidRPr="00696855" w:rsidRDefault="004F28D3" w:rsidP="004F28D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D98D74A" w14:textId="77777777" w:rsidR="004F28D3" w:rsidRPr="00696855" w:rsidRDefault="004F28D3" w:rsidP="004F28D3">
            <w:pPr>
              <w:jc w:val="left"/>
              <w:rPr>
                <w:rFonts w:cs="Arial"/>
                <w:sz w:val="20"/>
              </w:rPr>
            </w:pPr>
            <w:permStart w:id="1532373119" w:edGrp="everyone"/>
            <w:permEnd w:id="1532373119"/>
          </w:p>
        </w:tc>
      </w:tr>
      <w:tr w:rsidR="004F28D3" w:rsidRPr="00683908" w14:paraId="3E03FEF8" w14:textId="77777777" w:rsidTr="00C76B5E">
        <w:trPr>
          <w:trHeight w:val="454"/>
        </w:trPr>
        <w:tc>
          <w:tcPr>
            <w:tcW w:w="2603" w:type="dxa"/>
            <w:tcBorders>
              <w:left w:val="single" w:sz="12" w:space="0" w:color="000000"/>
              <w:right w:val="single" w:sz="4" w:space="0" w:color="000000"/>
            </w:tcBorders>
            <w:vAlign w:val="center"/>
          </w:tcPr>
          <w:p w14:paraId="0A98C804" w14:textId="0CE80CA3" w:rsidR="004F28D3" w:rsidRPr="00696855" w:rsidRDefault="004F28D3" w:rsidP="004F28D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23DF59B" w14:textId="77777777" w:rsidR="004F28D3" w:rsidRPr="00696855" w:rsidRDefault="004F28D3" w:rsidP="004F28D3">
            <w:pPr>
              <w:jc w:val="left"/>
              <w:rPr>
                <w:rFonts w:cs="Arial"/>
                <w:sz w:val="20"/>
              </w:rPr>
            </w:pPr>
            <w:permStart w:id="1844512884" w:edGrp="everyone"/>
            <w:permEnd w:id="1844512884"/>
          </w:p>
        </w:tc>
      </w:tr>
      <w:tr w:rsidR="004F28D3" w:rsidRPr="00683908" w14:paraId="1D02C876" w14:textId="77777777" w:rsidTr="00C76B5E">
        <w:trPr>
          <w:trHeight w:val="454"/>
        </w:trPr>
        <w:tc>
          <w:tcPr>
            <w:tcW w:w="2603" w:type="dxa"/>
            <w:tcBorders>
              <w:left w:val="single" w:sz="12" w:space="0" w:color="000000"/>
              <w:right w:val="single" w:sz="4" w:space="0" w:color="000000"/>
            </w:tcBorders>
            <w:vAlign w:val="center"/>
          </w:tcPr>
          <w:p w14:paraId="61858311" w14:textId="77777777" w:rsidR="004F28D3" w:rsidRDefault="004F28D3" w:rsidP="004F28D3">
            <w:pPr>
              <w:jc w:val="right"/>
              <w:rPr>
                <w:rFonts w:cs="Arial"/>
                <w:b/>
                <w:sz w:val="20"/>
              </w:rPr>
            </w:pPr>
            <w:r>
              <w:rPr>
                <w:rFonts w:cs="Arial"/>
                <w:b/>
                <w:sz w:val="20"/>
              </w:rPr>
              <w:t xml:space="preserve">Role of observer </w:t>
            </w:r>
          </w:p>
          <w:p w14:paraId="6A2F6C66" w14:textId="5A020614" w:rsidR="004F28D3" w:rsidRPr="00696855" w:rsidRDefault="004F28D3" w:rsidP="004F28D3">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385E8435" w14:textId="77777777" w:rsidR="004F28D3" w:rsidRPr="00696855" w:rsidRDefault="004F28D3" w:rsidP="004F28D3">
            <w:pPr>
              <w:jc w:val="left"/>
              <w:rPr>
                <w:rFonts w:cs="Arial"/>
                <w:sz w:val="20"/>
              </w:rPr>
            </w:pPr>
            <w:permStart w:id="1987868542" w:edGrp="everyone"/>
            <w:permEnd w:id="1987868542"/>
          </w:p>
        </w:tc>
      </w:tr>
      <w:tr w:rsidR="004F28D3" w:rsidRPr="00683908" w14:paraId="4DDAD87C" w14:textId="77777777" w:rsidTr="00C76B5E">
        <w:trPr>
          <w:trHeight w:val="454"/>
        </w:trPr>
        <w:tc>
          <w:tcPr>
            <w:tcW w:w="2603" w:type="dxa"/>
            <w:tcBorders>
              <w:left w:val="single" w:sz="12" w:space="0" w:color="000000"/>
              <w:right w:val="single" w:sz="4" w:space="0" w:color="000000"/>
            </w:tcBorders>
            <w:vAlign w:val="center"/>
          </w:tcPr>
          <w:p w14:paraId="0876ABCF" w14:textId="727435C8" w:rsidR="004F28D3" w:rsidRPr="00696855" w:rsidRDefault="004F28D3" w:rsidP="004F28D3">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BA9D846" w14:textId="77777777" w:rsidR="004F28D3" w:rsidRPr="00696855" w:rsidRDefault="004F28D3" w:rsidP="004F28D3">
            <w:pPr>
              <w:jc w:val="left"/>
              <w:rPr>
                <w:rFonts w:cs="Arial"/>
                <w:sz w:val="20"/>
              </w:rPr>
            </w:pPr>
            <w:permStart w:id="1538350301" w:edGrp="everyone"/>
            <w:permEnd w:id="1538350301"/>
          </w:p>
        </w:tc>
      </w:tr>
      <w:tr w:rsidR="004F28D3" w:rsidRPr="00683908" w14:paraId="22DC9953" w14:textId="77777777" w:rsidTr="00466E12">
        <w:trPr>
          <w:trHeight w:val="850"/>
        </w:trPr>
        <w:tc>
          <w:tcPr>
            <w:tcW w:w="2603" w:type="dxa"/>
            <w:tcBorders>
              <w:left w:val="single" w:sz="12" w:space="0" w:color="000000"/>
              <w:right w:val="single" w:sz="4" w:space="0" w:color="000000"/>
            </w:tcBorders>
            <w:vAlign w:val="center"/>
          </w:tcPr>
          <w:p w14:paraId="3A594AC2" w14:textId="0D4646B1" w:rsidR="004F28D3" w:rsidRPr="00696855" w:rsidRDefault="004F28D3" w:rsidP="004F28D3">
            <w:pPr>
              <w:jc w:val="right"/>
              <w:rPr>
                <w:rFonts w:cs="Arial"/>
                <w:b/>
                <w:sz w:val="20"/>
              </w:rPr>
            </w:pPr>
            <w:r>
              <w:rPr>
                <w:rFonts w:cs="Arial"/>
                <w:b/>
                <w:sz w:val="20"/>
              </w:rPr>
              <w:t>Signature of observer</w:t>
            </w:r>
            <w:r w:rsidRPr="00696855">
              <w:rPr>
                <w:rFonts w:cs="Arial"/>
                <w:b/>
                <w:sz w:val="20"/>
              </w:rPr>
              <w:t>:</w:t>
            </w:r>
          </w:p>
        </w:tc>
        <w:permStart w:id="1371757585"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0E95C614" w14:textId="6B29A085" w:rsidR="004F28D3" w:rsidRPr="00696855" w:rsidRDefault="004F28D3" w:rsidP="004F28D3">
                <w:pPr>
                  <w:jc w:val="left"/>
                  <w:rPr>
                    <w:rFonts w:cs="Arial"/>
                    <w:sz w:val="20"/>
                  </w:rPr>
                </w:pPr>
                <w:r w:rsidRPr="00553DDB">
                  <w:rPr>
                    <w:rFonts w:ascii="Arial" w:hAnsi="Arial" w:cs="Arial"/>
                    <w:noProof/>
                    <w:sz w:val="22"/>
                    <w:szCs w:val="22"/>
                    <w:lang w:eastAsia="en-AU"/>
                  </w:rPr>
                  <w:drawing>
                    <wp:inline distT="0" distB="0" distL="0" distR="0" wp14:anchorId="3700090D" wp14:editId="1767FF95">
                      <wp:extent cx="3933825" cy="428625"/>
                      <wp:effectExtent l="0" t="0" r="9525" b="9525"/>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71757585" w:displacedByCustomXml="prev"/>
      </w:tr>
      <w:tr w:rsidR="004F28D3" w:rsidRPr="00683908" w14:paraId="0027CB3E" w14:textId="77777777" w:rsidTr="00C76B5E">
        <w:trPr>
          <w:trHeight w:val="454"/>
        </w:trPr>
        <w:tc>
          <w:tcPr>
            <w:tcW w:w="2603" w:type="dxa"/>
            <w:tcBorders>
              <w:left w:val="single" w:sz="12" w:space="0" w:color="000000"/>
              <w:right w:val="single" w:sz="4" w:space="0" w:color="000000"/>
            </w:tcBorders>
            <w:vAlign w:val="center"/>
          </w:tcPr>
          <w:p w14:paraId="03F2D781" w14:textId="13EE612E" w:rsidR="004F28D3" w:rsidRPr="00696855" w:rsidRDefault="004F28D3" w:rsidP="004F28D3">
            <w:pPr>
              <w:jc w:val="right"/>
              <w:rPr>
                <w:rFonts w:cs="Arial"/>
                <w:b/>
                <w:sz w:val="20"/>
              </w:rPr>
            </w:pPr>
            <w:r w:rsidRPr="00696855">
              <w:rPr>
                <w:rFonts w:cs="Arial"/>
                <w:b/>
                <w:sz w:val="20"/>
              </w:rPr>
              <w:t>Date:</w:t>
            </w:r>
          </w:p>
        </w:tc>
        <w:permStart w:id="1586510610" w:edGrp="everyone" w:displacedByCustomXml="next"/>
        <w:sdt>
          <w:sdtPr>
            <w:rPr>
              <w:rFonts w:ascii="Arial" w:hAnsi="Arial" w:cs="Arial"/>
              <w:sz w:val="22"/>
              <w:szCs w:val="22"/>
            </w:rPr>
            <w:id w:val="-686058928"/>
            <w:placeholder>
              <w:docPart w:val="DBF04732A945438190EB3FA7072BA6FF"/>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64214E1" w14:textId="159B3DC6" w:rsidR="004F28D3" w:rsidRPr="00696855" w:rsidRDefault="004F28D3" w:rsidP="004F28D3">
                <w:pPr>
                  <w:jc w:val="left"/>
                  <w:rPr>
                    <w:rFonts w:cs="Arial"/>
                    <w:sz w:val="20"/>
                  </w:rPr>
                </w:pPr>
                <w:r w:rsidRPr="008810A0">
                  <w:rPr>
                    <w:rStyle w:val="PlaceholderText"/>
                    <w:color w:val="auto"/>
                  </w:rPr>
                  <w:t>Click here to enter a date.</w:t>
                </w:r>
              </w:p>
            </w:tc>
          </w:sdtContent>
        </w:sdt>
        <w:permEnd w:id="1586510610" w:displacedByCustomXml="prev"/>
      </w:tr>
      <w:tr w:rsidR="004F28D3" w:rsidRPr="00683908" w14:paraId="27A8D9E1" w14:textId="77777777" w:rsidTr="00545C50">
        <w:tc>
          <w:tcPr>
            <w:tcW w:w="7371" w:type="dxa"/>
            <w:gridSpan w:val="2"/>
            <w:tcBorders>
              <w:left w:val="single" w:sz="12" w:space="0" w:color="000000"/>
            </w:tcBorders>
            <w:vAlign w:val="center"/>
          </w:tcPr>
          <w:p w14:paraId="11ACB24A" w14:textId="77777777" w:rsidR="004F28D3" w:rsidRPr="0019760F" w:rsidRDefault="004F28D3" w:rsidP="004F28D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29406D2B" w14:textId="77777777" w:rsidR="004F28D3" w:rsidRPr="00696855" w:rsidRDefault="004F28D3" w:rsidP="004F28D3">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4F28D3" w:rsidRPr="00683908" w14:paraId="13CBD67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3BB4ED4" w14:textId="77777777" w:rsidR="004F28D3" w:rsidRPr="005E24F1" w:rsidRDefault="004F28D3" w:rsidP="004F28D3">
            <w:pPr>
              <w:jc w:val="center"/>
              <w:rPr>
                <w:rFonts w:cs="Arial"/>
                <w:b/>
                <w:sz w:val="20"/>
              </w:rPr>
            </w:pPr>
            <w:r>
              <w:rPr>
                <w:rFonts w:cs="Arial"/>
                <w:b/>
                <w:sz w:val="20"/>
              </w:rPr>
              <w:t xml:space="preserve">1 </w:t>
            </w:r>
            <w:r w:rsidRPr="008364A7">
              <w:rPr>
                <w:rFonts w:cs="Arial"/>
                <w:b/>
                <w:sz w:val="20"/>
              </w:rPr>
              <w:t>Establish project</w:t>
            </w:r>
          </w:p>
        </w:tc>
      </w:tr>
      <w:tr w:rsidR="00892598" w:rsidRPr="00696855" w14:paraId="69EDE98D" w14:textId="77777777" w:rsidTr="00012B21">
        <w:trPr>
          <w:trHeight w:val="27"/>
        </w:trPr>
        <w:tc>
          <w:tcPr>
            <w:tcW w:w="7371" w:type="dxa"/>
            <w:gridSpan w:val="2"/>
            <w:tcBorders>
              <w:left w:val="single" w:sz="12" w:space="0" w:color="000000"/>
            </w:tcBorders>
          </w:tcPr>
          <w:p w14:paraId="0DEE3BBD" w14:textId="3CDF2AED" w:rsidR="00892598" w:rsidRPr="00D70329" w:rsidRDefault="00892598" w:rsidP="00892598">
            <w:pPr>
              <w:pStyle w:val="ListParagraph"/>
              <w:numPr>
                <w:ilvl w:val="0"/>
                <w:numId w:val="51"/>
              </w:numPr>
              <w:ind w:left="601" w:hanging="601"/>
              <w:rPr>
                <w:rFonts w:cs="Arial"/>
                <w:sz w:val="20"/>
              </w:rPr>
            </w:pPr>
            <w:bookmarkStart w:id="43" w:name="_Ref23162307"/>
            <w:bookmarkStart w:id="44" w:name="_Ref30420712"/>
            <w:r w:rsidRPr="008364A7">
              <w:rPr>
                <w:rFonts w:cs="Arial"/>
                <w:sz w:val="20"/>
              </w:rPr>
              <w:t>Identify, clarify and prepare project initiation documentation</w:t>
            </w:r>
            <w:bookmarkEnd w:id="43"/>
            <w:r>
              <w:rPr>
                <w:rFonts w:cs="Arial"/>
                <w:sz w:val="20"/>
              </w:rPr>
              <w:t>.</w:t>
            </w:r>
            <w:bookmarkEnd w:id="44"/>
          </w:p>
        </w:tc>
        <w:permStart w:id="1849115841"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768C38" w14:textId="055FC29D"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849115841" w:displacedByCustomXml="prev"/>
      </w:tr>
      <w:tr w:rsidR="00892598" w:rsidRPr="00696855" w14:paraId="588E22EC" w14:textId="77777777" w:rsidTr="00012B21">
        <w:trPr>
          <w:trHeight w:val="25"/>
        </w:trPr>
        <w:tc>
          <w:tcPr>
            <w:tcW w:w="7371" w:type="dxa"/>
            <w:gridSpan w:val="2"/>
            <w:tcBorders>
              <w:left w:val="single" w:sz="12" w:space="0" w:color="000000"/>
            </w:tcBorders>
          </w:tcPr>
          <w:p w14:paraId="6725C2AD" w14:textId="77777777" w:rsidR="00892598" w:rsidRPr="00D70329" w:rsidRDefault="00892598" w:rsidP="00892598">
            <w:pPr>
              <w:pStyle w:val="ListParagraph"/>
              <w:numPr>
                <w:ilvl w:val="0"/>
                <w:numId w:val="51"/>
              </w:numPr>
              <w:ind w:left="601" w:hanging="601"/>
              <w:jc w:val="left"/>
              <w:rPr>
                <w:rFonts w:cs="Arial"/>
                <w:sz w:val="20"/>
              </w:rPr>
            </w:pPr>
            <w:bookmarkStart w:id="45" w:name="_Ref23162857"/>
            <w:r w:rsidRPr="008364A7">
              <w:rPr>
                <w:rFonts w:cs="Arial"/>
                <w:sz w:val="20"/>
              </w:rPr>
              <w:t>Identify relationship between the project and broader organisational strategies and goals</w:t>
            </w:r>
            <w:bookmarkEnd w:id="45"/>
          </w:p>
        </w:tc>
        <w:permStart w:id="410603375" w:edGrp="everyone" w:displacedByCustomXml="next"/>
        <w:sdt>
          <w:sdtPr>
            <w:rPr>
              <w:rFonts w:ascii="Arial" w:hAnsi="Arial" w:cs="Arial"/>
              <w:sz w:val="44"/>
              <w:szCs w:val="44"/>
            </w:rPr>
            <w:id w:val="4279055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EAA5BBD" w14:textId="12F76C53"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410603375" w:displacedByCustomXml="prev"/>
      </w:tr>
      <w:tr w:rsidR="00892598" w:rsidRPr="00696855" w14:paraId="0029A299" w14:textId="77777777" w:rsidTr="00012B21">
        <w:trPr>
          <w:trHeight w:val="25"/>
        </w:trPr>
        <w:tc>
          <w:tcPr>
            <w:tcW w:w="7371" w:type="dxa"/>
            <w:gridSpan w:val="2"/>
            <w:tcBorders>
              <w:left w:val="single" w:sz="12" w:space="0" w:color="000000"/>
              <w:bottom w:val="single" w:sz="4" w:space="0" w:color="auto"/>
            </w:tcBorders>
          </w:tcPr>
          <w:p w14:paraId="5FDE9997" w14:textId="717FF7A4" w:rsidR="00892598" w:rsidRPr="00D70329" w:rsidRDefault="00892598" w:rsidP="00892598">
            <w:pPr>
              <w:pStyle w:val="ListParagraph"/>
              <w:numPr>
                <w:ilvl w:val="0"/>
                <w:numId w:val="51"/>
              </w:numPr>
              <w:ind w:left="601" w:hanging="601"/>
              <w:jc w:val="left"/>
              <w:rPr>
                <w:rFonts w:cs="Arial"/>
                <w:sz w:val="20"/>
              </w:rPr>
            </w:pPr>
            <w:bookmarkStart w:id="46" w:name="_Ref23162310"/>
            <w:bookmarkStart w:id="47" w:name="_Ref30420470"/>
            <w:r>
              <w:rPr>
                <w:rFonts w:cs="Arial"/>
                <w:sz w:val="20"/>
              </w:rPr>
              <w:t xml:space="preserve">Use </w:t>
            </w:r>
            <w:r w:rsidRPr="00C856F3">
              <w:rPr>
                <w:rFonts w:cs="Arial"/>
                <w:sz w:val="20"/>
              </w:rPr>
              <w:t>clear and detailed language</w:t>
            </w:r>
            <w:r>
              <w:rPr>
                <w:rFonts w:cs="Arial"/>
                <w:sz w:val="20"/>
              </w:rPr>
              <w:t xml:space="preserve"> to</w:t>
            </w:r>
            <w:r w:rsidRPr="00C856F3">
              <w:rPr>
                <w:rFonts w:cs="Arial"/>
                <w:sz w:val="20"/>
              </w:rPr>
              <w:t xml:space="preserve"> </w:t>
            </w:r>
            <w:r>
              <w:rPr>
                <w:rFonts w:cs="Arial"/>
                <w:sz w:val="20"/>
              </w:rPr>
              <w:t>n</w:t>
            </w:r>
            <w:r w:rsidRPr="008364A7">
              <w:rPr>
                <w:rFonts w:cs="Arial"/>
                <w:sz w:val="20"/>
              </w:rPr>
              <w:t>egotiate and document project objectives, outcomes and benefits</w:t>
            </w:r>
            <w:bookmarkEnd w:id="46"/>
            <w:r>
              <w:rPr>
                <w:rFonts w:cs="Arial"/>
                <w:sz w:val="20"/>
              </w:rPr>
              <w:t xml:space="preserve"> with stakeholders.</w:t>
            </w:r>
            <w:bookmarkEnd w:id="47"/>
          </w:p>
        </w:tc>
        <w:permStart w:id="1151952180" w:edGrp="everyone" w:displacedByCustomXml="next"/>
        <w:sdt>
          <w:sdtPr>
            <w:rPr>
              <w:rFonts w:ascii="Arial" w:hAnsi="Arial" w:cs="Arial"/>
              <w:sz w:val="44"/>
              <w:szCs w:val="44"/>
            </w:rPr>
            <w:id w:val="-159222853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B7183C" w14:textId="4F624ABA"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151952180" w:displacedByCustomXml="prev"/>
      </w:tr>
      <w:tr w:rsidR="00892598" w:rsidRPr="00696855" w14:paraId="18F8B379" w14:textId="77777777" w:rsidTr="00012B21">
        <w:trPr>
          <w:trHeight w:val="27"/>
        </w:trPr>
        <w:tc>
          <w:tcPr>
            <w:tcW w:w="7371" w:type="dxa"/>
            <w:gridSpan w:val="2"/>
            <w:tcBorders>
              <w:left w:val="single" w:sz="12" w:space="0" w:color="000000"/>
            </w:tcBorders>
          </w:tcPr>
          <w:p w14:paraId="584F712B" w14:textId="3E17B2A2" w:rsidR="00892598" w:rsidRPr="00D70329" w:rsidRDefault="00892598" w:rsidP="00892598">
            <w:pPr>
              <w:pStyle w:val="ListParagraph"/>
              <w:numPr>
                <w:ilvl w:val="0"/>
                <w:numId w:val="51"/>
              </w:numPr>
              <w:ind w:left="601" w:hanging="601"/>
              <w:rPr>
                <w:rFonts w:cs="Arial"/>
                <w:sz w:val="20"/>
              </w:rPr>
            </w:pPr>
            <w:bookmarkStart w:id="48" w:name="_Ref23162494"/>
            <w:bookmarkStart w:id="49" w:name="_Ref24378866"/>
            <w:bookmarkStart w:id="50" w:name="_Ref30417992"/>
            <w:r w:rsidRPr="008364A7">
              <w:rPr>
                <w:rFonts w:cs="Arial"/>
                <w:sz w:val="20"/>
              </w:rPr>
              <w:t>Negotiate project governance structure with relevant authorities and stakeholders</w:t>
            </w:r>
            <w:bookmarkEnd w:id="48"/>
            <w:r>
              <w:rPr>
                <w:rFonts w:cs="Arial"/>
                <w:sz w:val="20"/>
              </w:rPr>
              <w:t xml:space="preserve"> using</w:t>
            </w:r>
            <w:r w:rsidRPr="00C856F3">
              <w:rPr>
                <w:rFonts w:ascii="Arial" w:hAnsi="Arial" w:cs="Arial"/>
                <w:sz w:val="22"/>
                <w:szCs w:val="22"/>
              </w:rPr>
              <w:t xml:space="preserve"> </w:t>
            </w:r>
            <w:r w:rsidRPr="00C856F3">
              <w:rPr>
                <w:rFonts w:cs="Arial"/>
                <w:sz w:val="20"/>
              </w:rPr>
              <w:t>active listening and questioning to confirm understanding</w:t>
            </w:r>
            <w:bookmarkEnd w:id="49"/>
            <w:r>
              <w:rPr>
                <w:rFonts w:cs="Arial"/>
                <w:sz w:val="20"/>
              </w:rPr>
              <w:t>.</w:t>
            </w:r>
            <w:bookmarkEnd w:id="50"/>
          </w:p>
        </w:tc>
        <w:permStart w:id="1123038926" w:edGrp="everyone" w:displacedByCustomXml="next"/>
        <w:sdt>
          <w:sdtPr>
            <w:rPr>
              <w:rFonts w:ascii="Arial" w:hAnsi="Arial" w:cs="Arial"/>
              <w:sz w:val="44"/>
              <w:szCs w:val="44"/>
            </w:rPr>
            <w:id w:val="108056681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B55131" w14:textId="2C0FFC9B"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123038926" w:displacedByCustomXml="prev"/>
      </w:tr>
      <w:tr w:rsidR="00892598" w:rsidRPr="00696855" w14:paraId="0349F711" w14:textId="77777777" w:rsidTr="00012B21">
        <w:trPr>
          <w:trHeight w:val="25"/>
        </w:trPr>
        <w:tc>
          <w:tcPr>
            <w:tcW w:w="7371" w:type="dxa"/>
            <w:gridSpan w:val="2"/>
            <w:tcBorders>
              <w:left w:val="single" w:sz="12" w:space="0" w:color="000000"/>
            </w:tcBorders>
          </w:tcPr>
          <w:p w14:paraId="1809E760" w14:textId="22CBC5E4" w:rsidR="00892598" w:rsidRPr="00D70329" w:rsidRDefault="00892598" w:rsidP="00892598">
            <w:pPr>
              <w:pStyle w:val="ListParagraph"/>
              <w:numPr>
                <w:ilvl w:val="0"/>
                <w:numId w:val="51"/>
              </w:numPr>
              <w:ind w:left="601" w:hanging="601"/>
              <w:jc w:val="left"/>
              <w:rPr>
                <w:rFonts w:cs="Arial"/>
                <w:sz w:val="20"/>
              </w:rPr>
            </w:pPr>
            <w:bookmarkStart w:id="51" w:name="_Ref23162315"/>
            <w:r w:rsidRPr="008364A7">
              <w:rPr>
                <w:rFonts w:cs="Arial"/>
                <w:sz w:val="20"/>
              </w:rPr>
              <w:t>Prepare and submit project charter for approval by relevant authorities</w:t>
            </w:r>
            <w:bookmarkEnd w:id="51"/>
            <w:r>
              <w:rPr>
                <w:rFonts w:cs="Arial"/>
                <w:sz w:val="20"/>
              </w:rPr>
              <w:t>.</w:t>
            </w:r>
          </w:p>
        </w:tc>
        <w:permStart w:id="2016621797" w:edGrp="everyone" w:displacedByCustomXml="next"/>
        <w:sdt>
          <w:sdtPr>
            <w:rPr>
              <w:rFonts w:ascii="Arial" w:hAnsi="Arial" w:cs="Arial"/>
              <w:sz w:val="44"/>
              <w:szCs w:val="44"/>
            </w:rPr>
            <w:id w:val="194210709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FE0D1D" w14:textId="1862BDB8"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2016621797" w:displacedByCustomXml="prev"/>
      </w:tr>
      <w:tr w:rsidR="004F28D3" w:rsidRPr="005E24F1" w14:paraId="2D2CC23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797FF5F" w14:textId="77777777" w:rsidR="004F28D3" w:rsidRPr="005E24F1" w:rsidRDefault="004F28D3" w:rsidP="004F28D3">
            <w:pPr>
              <w:ind w:left="601" w:hanging="567"/>
              <w:jc w:val="center"/>
              <w:rPr>
                <w:rFonts w:cs="Arial"/>
                <w:b/>
                <w:sz w:val="20"/>
              </w:rPr>
            </w:pPr>
            <w:r>
              <w:rPr>
                <w:rFonts w:cs="Arial"/>
                <w:b/>
                <w:sz w:val="20"/>
              </w:rPr>
              <w:t xml:space="preserve">2 </w:t>
            </w:r>
            <w:r w:rsidRPr="008364A7">
              <w:rPr>
                <w:rFonts w:cs="Arial"/>
                <w:b/>
                <w:sz w:val="20"/>
              </w:rPr>
              <w:t>Undertake project planning and design processes</w:t>
            </w:r>
          </w:p>
        </w:tc>
      </w:tr>
      <w:tr w:rsidR="00892598" w:rsidRPr="00696855" w14:paraId="69A71EB7" w14:textId="77777777" w:rsidTr="00D268F0">
        <w:trPr>
          <w:trHeight w:val="25"/>
        </w:trPr>
        <w:tc>
          <w:tcPr>
            <w:tcW w:w="7371" w:type="dxa"/>
            <w:gridSpan w:val="2"/>
            <w:tcBorders>
              <w:left w:val="single" w:sz="12" w:space="0" w:color="000000"/>
            </w:tcBorders>
          </w:tcPr>
          <w:p w14:paraId="2922CB1D" w14:textId="65F6E7A3" w:rsidR="00892598" w:rsidRPr="00D70329" w:rsidRDefault="00892598" w:rsidP="00892598">
            <w:pPr>
              <w:pStyle w:val="ListParagraph"/>
              <w:numPr>
                <w:ilvl w:val="0"/>
                <w:numId w:val="10"/>
              </w:numPr>
              <w:ind w:left="601" w:hanging="601"/>
              <w:jc w:val="left"/>
              <w:rPr>
                <w:rFonts w:cs="Arial"/>
                <w:sz w:val="20"/>
              </w:rPr>
            </w:pPr>
            <w:bookmarkStart w:id="52" w:name="_Ref23162654"/>
            <w:bookmarkStart w:id="53" w:name="_Ref30418000"/>
            <w:r w:rsidRPr="008364A7">
              <w:rPr>
                <w:rFonts w:cs="Arial"/>
                <w:sz w:val="20"/>
              </w:rPr>
              <w:t>Establish and implement a methodology to disaggregate project objectives into achievable project deliverables</w:t>
            </w:r>
            <w:bookmarkEnd w:id="52"/>
            <w:r>
              <w:rPr>
                <w:rFonts w:cs="Arial"/>
                <w:sz w:val="20"/>
              </w:rPr>
              <w:t>.</w:t>
            </w:r>
            <w:bookmarkEnd w:id="53"/>
          </w:p>
        </w:tc>
        <w:permStart w:id="728374604" w:edGrp="everyone" w:displacedByCustomXml="next"/>
        <w:sdt>
          <w:sdtPr>
            <w:rPr>
              <w:rFonts w:ascii="Arial" w:hAnsi="Arial" w:cs="Arial"/>
              <w:sz w:val="44"/>
              <w:szCs w:val="44"/>
            </w:rPr>
            <w:id w:val="-103002431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D6CDEF" w14:textId="3BF8EA1A"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728374604" w:displacedByCustomXml="prev"/>
      </w:tr>
      <w:tr w:rsidR="00892598" w:rsidRPr="00696855" w14:paraId="7DBF1089" w14:textId="77777777" w:rsidTr="00D268F0">
        <w:trPr>
          <w:trHeight w:val="25"/>
        </w:trPr>
        <w:tc>
          <w:tcPr>
            <w:tcW w:w="7371" w:type="dxa"/>
            <w:gridSpan w:val="2"/>
            <w:tcBorders>
              <w:left w:val="single" w:sz="12" w:space="0" w:color="000000"/>
            </w:tcBorders>
          </w:tcPr>
          <w:p w14:paraId="4B524AF7" w14:textId="787A6176" w:rsidR="00892598" w:rsidRPr="00D70329" w:rsidRDefault="00892598" w:rsidP="00892598">
            <w:pPr>
              <w:pStyle w:val="ListParagraph"/>
              <w:numPr>
                <w:ilvl w:val="0"/>
                <w:numId w:val="10"/>
              </w:numPr>
              <w:ind w:left="601" w:hanging="601"/>
              <w:jc w:val="left"/>
              <w:rPr>
                <w:rFonts w:cs="Arial"/>
                <w:sz w:val="20"/>
              </w:rPr>
            </w:pPr>
            <w:bookmarkStart w:id="54" w:name="_Ref23162323"/>
            <w:bookmarkStart w:id="55" w:name="_Ref30418015"/>
            <w:bookmarkStart w:id="56" w:name="_Ref387224637"/>
            <w:r w:rsidRPr="008364A7">
              <w:rPr>
                <w:rFonts w:cs="Arial"/>
                <w:sz w:val="20"/>
              </w:rPr>
              <w:lastRenderedPageBreak/>
              <w:t>Identify project stages and key requirements for stage completion against client requirements and project objectives</w:t>
            </w:r>
            <w:bookmarkEnd w:id="54"/>
            <w:r>
              <w:rPr>
                <w:rFonts w:cs="Arial"/>
                <w:sz w:val="20"/>
              </w:rPr>
              <w:t>.</w:t>
            </w:r>
            <w:bookmarkEnd w:id="55"/>
          </w:p>
        </w:tc>
        <w:permStart w:id="847979866" w:edGrp="everyone" w:displacedByCustomXml="next"/>
        <w:sdt>
          <w:sdtPr>
            <w:rPr>
              <w:rFonts w:ascii="Arial" w:hAnsi="Arial" w:cs="Arial"/>
              <w:sz w:val="44"/>
              <w:szCs w:val="44"/>
            </w:rPr>
            <w:id w:val="-124517835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F12C291" w14:textId="2BB9A52A"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847979866" w:displacedByCustomXml="prev"/>
      </w:tr>
      <w:tr w:rsidR="00892598" w:rsidRPr="00696855" w14:paraId="0E1AF987" w14:textId="77777777" w:rsidTr="00D268F0">
        <w:trPr>
          <w:trHeight w:val="25"/>
        </w:trPr>
        <w:tc>
          <w:tcPr>
            <w:tcW w:w="7371" w:type="dxa"/>
            <w:gridSpan w:val="2"/>
            <w:tcBorders>
              <w:left w:val="single" w:sz="12" w:space="0" w:color="000000"/>
            </w:tcBorders>
          </w:tcPr>
          <w:p w14:paraId="25EA4C23" w14:textId="364FBF34" w:rsidR="00892598" w:rsidRPr="00D70329" w:rsidRDefault="00892598" w:rsidP="00892598">
            <w:pPr>
              <w:pStyle w:val="ListParagraph"/>
              <w:numPr>
                <w:ilvl w:val="0"/>
                <w:numId w:val="10"/>
              </w:numPr>
              <w:ind w:left="601" w:hanging="601"/>
              <w:jc w:val="left"/>
              <w:rPr>
                <w:rFonts w:cs="Arial"/>
                <w:sz w:val="20"/>
              </w:rPr>
            </w:pPr>
            <w:bookmarkStart w:id="57" w:name="_Ref23162660"/>
            <w:bookmarkStart w:id="58" w:name="_Ref30420735"/>
            <w:r w:rsidRPr="008364A7">
              <w:rPr>
                <w:rFonts w:cs="Arial"/>
                <w:sz w:val="20"/>
              </w:rPr>
              <w:t>Analyse project management functions to identify interdependencies and impacts of constraints</w:t>
            </w:r>
            <w:bookmarkEnd w:id="57"/>
            <w:r>
              <w:rPr>
                <w:rFonts w:cs="Arial"/>
                <w:sz w:val="20"/>
              </w:rPr>
              <w:t>.</w:t>
            </w:r>
            <w:bookmarkEnd w:id="58"/>
          </w:p>
        </w:tc>
        <w:permStart w:id="1368869274" w:edGrp="everyone" w:displacedByCustomXml="next"/>
        <w:sdt>
          <w:sdtPr>
            <w:rPr>
              <w:rFonts w:ascii="Arial" w:hAnsi="Arial" w:cs="Arial"/>
              <w:sz w:val="44"/>
              <w:szCs w:val="44"/>
            </w:rPr>
            <w:id w:val="-193304044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87791A4" w14:textId="58BE91F3"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368869274" w:displacedByCustomXml="prev"/>
      </w:tr>
      <w:tr w:rsidR="00892598" w:rsidRPr="00696855" w14:paraId="6BABCEAC" w14:textId="77777777" w:rsidTr="00D268F0">
        <w:trPr>
          <w:trHeight w:val="25"/>
        </w:trPr>
        <w:tc>
          <w:tcPr>
            <w:tcW w:w="7371" w:type="dxa"/>
            <w:gridSpan w:val="2"/>
            <w:tcBorders>
              <w:left w:val="single" w:sz="12" w:space="0" w:color="000000"/>
            </w:tcBorders>
          </w:tcPr>
          <w:p w14:paraId="3BE36551" w14:textId="3C71DAD1" w:rsidR="00892598" w:rsidRPr="00D70329" w:rsidRDefault="00892598" w:rsidP="00892598">
            <w:pPr>
              <w:pStyle w:val="ListParagraph"/>
              <w:numPr>
                <w:ilvl w:val="0"/>
                <w:numId w:val="10"/>
              </w:numPr>
              <w:ind w:left="601" w:hanging="601"/>
              <w:jc w:val="left"/>
              <w:rPr>
                <w:rFonts w:cs="Arial"/>
                <w:sz w:val="20"/>
              </w:rPr>
            </w:pPr>
            <w:bookmarkStart w:id="59" w:name="_Ref23162325"/>
            <w:bookmarkStart w:id="60" w:name="_Ref30420281"/>
            <w:bookmarkEnd w:id="56"/>
            <w:r w:rsidRPr="008364A7">
              <w:rPr>
                <w:rFonts w:cs="Arial"/>
                <w:sz w:val="20"/>
              </w:rPr>
              <w:t>Develop a project management plan that integrates all project-management functions with associated plans and baselines</w:t>
            </w:r>
            <w:bookmarkEnd w:id="59"/>
            <w:r>
              <w:rPr>
                <w:rFonts w:cs="Arial"/>
                <w:sz w:val="20"/>
              </w:rPr>
              <w:t>.</w:t>
            </w:r>
            <w:bookmarkEnd w:id="60"/>
          </w:p>
        </w:tc>
        <w:permStart w:id="1138700249" w:edGrp="everyone" w:displacedByCustomXml="next"/>
        <w:sdt>
          <w:sdtPr>
            <w:rPr>
              <w:rFonts w:ascii="Arial" w:hAnsi="Arial" w:cs="Arial"/>
              <w:sz w:val="44"/>
              <w:szCs w:val="44"/>
            </w:rPr>
            <w:id w:val="-12539590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B2B3E3" w14:textId="17C31E4C"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138700249" w:displacedByCustomXml="prev"/>
      </w:tr>
      <w:tr w:rsidR="00892598" w:rsidRPr="00696855" w14:paraId="7EF108E2" w14:textId="77777777" w:rsidTr="00D268F0">
        <w:trPr>
          <w:trHeight w:val="25"/>
        </w:trPr>
        <w:tc>
          <w:tcPr>
            <w:tcW w:w="7371" w:type="dxa"/>
            <w:gridSpan w:val="2"/>
            <w:tcBorders>
              <w:left w:val="single" w:sz="12" w:space="0" w:color="000000"/>
            </w:tcBorders>
          </w:tcPr>
          <w:p w14:paraId="39249A11" w14:textId="58117097" w:rsidR="00892598" w:rsidRPr="00D70329" w:rsidRDefault="00892598" w:rsidP="00892598">
            <w:pPr>
              <w:pStyle w:val="ListParagraph"/>
              <w:numPr>
                <w:ilvl w:val="0"/>
                <w:numId w:val="10"/>
              </w:numPr>
              <w:ind w:left="601" w:hanging="601"/>
              <w:rPr>
                <w:rFonts w:cs="Arial"/>
                <w:sz w:val="20"/>
              </w:rPr>
            </w:pPr>
            <w:bookmarkStart w:id="61" w:name="_Ref23163177"/>
            <w:r w:rsidRPr="008364A7">
              <w:rPr>
                <w:rFonts w:cs="Arial"/>
                <w:sz w:val="20"/>
              </w:rPr>
              <w:t>Establish designated mechanisms to monitor and control planned activity</w:t>
            </w:r>
            <w:bookmarkEnd w:id="61"/>
            <w:r>
              <w:rPr>
                <w:rFonts w:cs="Arial"/>
                <w:sz w:val="20"/>
              </w:rPr>
              <w:t>.</w:t>
            </w:r>
          </w:p>
        </w:tc>
        <w:permStart w:id="1285127651" w:edGrp="everyone" w:displacedByCustomXml="next"/>
        <w:sdt>
          <w:sdtPr>
            <w:rPr>
              <w:rFonts w:ascii="Arial" w:hAnsi="Arial" w:cs="Arial"/>
              <w:sz w:val="44"/>
              <w:szCs w:val="44"/>
            </w:rPr>
            <w:id w:val="100971166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C374223" w14:textId="5D652FE2"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285127651" w:displacedByCustomXml="prev"/>
      </w:tr>
      <w:tr w:rsidR="00892598" w:rsidRPr="00696855" w14:paraId="0CB96DA2" w14:textId="77777777" w:rsidTr="00D268F0">
        <w:trPr>
          <w:trHeight w:val="25"/>
        </w:trPr>
        <w:tc>
          <w:tcPr>
            <w:tcW w:w="7371" w:type="dxa"/>
            <w:gridSpan w:val="2"/>
            <w:tcBorders>
              <w:left w:val="single" w:sz="12" w:space="0" w:color="000000"/>
            </w:tcBorders>
          </w:tcPr>
          <w:p w14:paraId="70F9FE29" w14:textId="3272B944" w:rsidR="00892598" w:rsidRPr="00466E12" w:rsidRDefault="00892598" w:rsidP="00892598">
            <w:pPr>
              <w:pStyle w:val="ListParagraph"/>
              <w:numPr>
                <w:ilvl w:val="0"/>
                <w:numId w:val="10"/>
              </w:numPr>
              <w:ind w:left="601" w:hanging="601"/>
              <w:jc w:val="left"/>
              <w:rPr>
                <w:rFonts w:cs="Arial"/>
                <w:sz w:val="20"/>
              </w:rPr>
            </w:pPr>
            <w:bookmarkStart w:id="62" w:name="_Ref24622910"/>
            <w:bookmarkStart w:id="63" w:name="_Ref24378847"/>
            <w:bookmarkStart w:id="64" w:name="_Ref23162500"/>
            <w:r>
              <w:rPr>
                <w:rFonts w:cs="Arial"/>
                <w:sz w:val="20"/>
              </w:rPr>
              <w:t>N</w:t>
            </w:r>
            <w:r w:rsidRPr="00C856F3">
              <w:rPr>
                <w:rFonts w:cs="Arial"/>
                <w:sz w:val="20"/>
              </w:rPr>
              <w:t>egotiate approval of project plan with relevant stakeholders and project authority</w:t>
            </w:r>
            <w:bookmarkEnd w:id="62"/>
            <w:bookmarkEnd w:id="63"/>
            <w:bookmarkEnd w:id="64"/>
            <w:r>
              <w:rPr>
                <w:rFonts w:cs="Arial"/>
                <w:sz w:val="20"/>
              </w:rPr>
              <w:t>.</w:t>
            </w:r>
          </w:p>
        </w:tc>
        <w:permStart w:id="617953397" w:edGrp="everyone" w:displacedByCustomXml="next"/>
        <w:sdt>
          <w:sdtPr>
            <w:rPr>
              <w:rFonts w:ascii="Arial" w:hAnsi="Arial" w:cs="Arial"/>
              <w:sz w:val="44"/>
              <w:szCs w:val="44"/>
            </w:rPr>
            <w:id w:val="19289479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19859CA" w14:textId="36A7E020"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617953397" w:displacedByCustomXml="prev"/>
      </w:tr>
      <w:tr w:rsidR="004F28D3" w:rsidRPr="005E24F1" w14:paraId="29917C4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0AF8BC3" w14:textId="77777777" w:rsidR="004F28D3" w:rsidRPr="005E24F1" w:rsidRDefault="004F28D3" w:rsidP="004F28D3">
            <w:pPr>
              <w:ind w:left="601" w:hanging="567"/>
              <w:jc w:val="center"/>
              <w:rPr>
                <w:rFonts w:cs="Arial"/>
                <w:b/>
                <w:sz w:val="20"/>
              </w:rPr>
            </w:pPr>
            <w:r>
              <w:rPr>
                <w:rFonts w:cs="Arial"/>
                <w:b/>
                <w:sz w:val="20"/>
              </w:rPr>
              <w:t xml:space="preserve">3 </w:t>
            </w:r>
            <w:r w:rsidRPr="008364A7">
              <w:rPr>
                <w:rFonts w:cs="Arial"/>
                <w:b/>
                <w:sz w:val="20"/>
              </w:rPr>
              <w:t>Execute project in work environment</w:t>
            </w:r>
          </w:p>
        </w:tc>
      </w:tr>
      <w:tr w:rsidR="00892598" w:rsidRPr="00696855" w14:paraId="6AFD6A01" w14:textId="77777777" w:rsidTr="00D268F0">
        <w:trPr>
          <w:trHeight w:val="25"/>
        </w:trPr>
        <w:tc>
          <w:tcPr>
            <w:tcW w:w="7371" w:type="dxa"/>
            <w:gridSpan w:val="2"/>
            <w:tcBorders>
              <w:left w:val="single" w:sz="12" w:space="0" w:color="000000"/>
            </w:tcBorders>
          </w:tcPr>
          <w:p w14:paraId="4D5876DF" w14:textId="59438344" w:rsidR="00892598" w:rsidRPr="00D70329" w:rsidRDefault="00892598" w:rsidP="00892598">
            <w:pPr>
              <w:pStyle w:val="ListParagraph"/>
              <w:numPr>
                <w:ilvl w:val="0"/>
                <w:numId w:val="14"/>
              </w:numPr>
              <w:ind w:left="601" w:hanging="601"/>
              <w:jc w:val="left"/>
              <w:rPr>
                <w:rFonts w:cs="Arial"/>
                <w:sz w:val="20"/>
              </w:rPr>
            </w:pPr>
            <w:bookmarkStart w:id="65" w:name="_Ref23163187"/>
            <w:r w:rsidRPr="008364A7">
              <w:rPr>
                <w:rFonts w:cs="Arial"/>
                <w:sz w:val="20"/>
              </w:rPr>
              <w:t>Manage the project in an established internal work environment to ensure work is conducted effectively throughout the project</w:t>
            </w:r>
            <w:bookmarkEnd w:id="65"/>
            <w:r>
              <w:rPr>
                <w:rFonts w:cs="Arial"/>
                <w:sz w:val="20"/>
              </w:rPr>
              <w:t>.</w:t>
            </w:r>
          </w:p>
        </w:tc>
        <w:permStart w:id="1047410679" w:edGrp="everyone" w:displacedByCustomXml="next"/>
        <w:sdt>
          <w:sdtPr>
            <w:rPr>
              <w:rFonts w:ascii="Arial" w:hAnsi="Arial" w:cs="Arial"/>
              <w:sz w:val="44"/>
              <w:szCs w:val="44"/>
            </w:rPr>
            <w:id w:val="122279285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D517C3" w14:textId="49C54FA5"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047410679" w:displacedByCustomXml="prev"/>
      </w:tr>
      <w:tr w:rsidR="00892598" w:rsidRPr="00696855" w14:paraId="57A1D5EF" w14:textId="77777777" w:rsidTr="00D268F0">
        <w:trPr>
          <w:trHeight w:val="25"/>
        </w:trPr>
        <w:tc>
          <w:tcPr>
            <w:tcW w:w="7371" w:type="dxa"/>
            <w:gridSpan w:val="2"/>
            <w:tcBorders>
              <w:left w:val="single" w:sz="12" w:space="0" w:color="000000"/>
            </w:tcBorders>
          </w:tcPr>
          <w:p w14:paraId="16D8A439" w14:textId="7C4A2324" w:rsidR="00892598" w:rsidRPr="00D70329" w:rsidRDefault="00892598" w:rsidP="00892598">
            <w:pPr>
              <w:pStyle w:val="ListParagraph"/>
              <w:numPr>
                <w:ilvl w:val="0"/>
                <w:numId w:val="14"/>
              </w:numPr>
              <w:ind w:left="601" w:hanging="601"/>
              <w:jc w:val="left"/>
              <w:rPr>
                <w:rFonts w:cs="Arial"/>
                <w:sz w:val="20"/>
              </w:rPr>
            </w:pPr>
            <w:bookmarkStart w:id="66" w:name="_Ref23163189"/>
            <w:r w:rsidRPr="008364A7">
              <w:rPr>
                <w:rFonts w:cs="Arial"/>
                <w:sz w:val="20"/>
              </w:rPr>
              <w:t>Maintain established links to align project objectives with organisational objectives throughout the project</w:t>
            </w:r>
            <w:bookmarkEnd w:id="66"/>
            <w:r>
              <w:rPr>
                <w:rFonts w:cs="Arial"/>
                <w:sz w:val="20"/>
              </w:rPr>
              <w:t>.</w:t>
            </w:r>
          </w:p>
        </w:tc>
        <w:permStart w:id="1158615979" w:edGrp="everyone" w:displacedByCustomXml="next"/>
        <w:sdt>
          <w:sdtPr>
            <w:rPr>
              <w:rFonts w:ascii="Arial" w:hAnsi="Arial" w:cs="Arial"/>
              <w:sz w:val="44"/>
              <w:szCs w:val="44"/>
            </w:rPr>
            <w:id w:val="6285978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020DBED" w14:textId="0852B3B5"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158615979" w:displacedByCustomXml="prev"/>
      </w:tr>
      <w:tr w:rsidR="00892598" w:rsidRPr="00696855" w14:paraId="22BE2E31" w14:textId="77777777" w:rsidTr="00D268F0">
        <w:trPr>
          <w:trHeight w:val="25"/>
        </w:trPr>
        <w:tc>
          <w:tcPr>
            <w:tcW w:w="7371" w:type="dxa"/>
            <w:gridSpan w:val="2"/>
            <w:tcBorders>
              <w:left w:val="single" w:sz="12" w:space="0" w:color="000000"/>
            </w:tcBorders>
          </w:tcPr>
          <w:p w14:paraId="76990C8F" w14:textId="262D66A5" w:rsidR="00892598" w:rsidRPr="00D70329" w:rsidRDefault="00892598" w:rsidP="00892598">
            <w:pPr>
              <w:pStyle w:val="ListParagraph"/>
              <w:numPr>
                <w:ilvl w:val="0"/>
                <w:numId w:val="14"/>
              </w:numPr>
              <w:ind w:left="601" w:hanging="601"/>
              <w:jc w:val="left"/>
              <w:rPr>
                <w:rFonts w:cs="Arial"/>
                <w:sz w:val="20"/>
              </w:rPr>
            </w:pPr>
            <w:bookmarkStart w:id="67" w:name="_Ref23162969"/>
            <w:bookmarkStart w:id="68" w:name="_Ref30420823"/>
            <w:r w:rsidRPr="008364A7">
              <w:rPr>
                <w:rFonts w:cs="Arial"/>
                <w:sz w:val="20"/>
              </w:rPr>
              <w:t>Within authority levels,</w:t>
            </w:r>
            <w:r>
              <w:rPr>
                <w:rFonts w:cs="Arial"/>
                <w:sz w:val="20"/>
              </w:rPr>
              <w:t xml:space="preserve"> provide evidence of resolving real or simulated</w:t>
            </w:r>
            <w:r w:rsidRPr="008364A7">
              <w:rPr>
                <w:rFonts w:cs="Arial"/>
                <w:sz w:val="20"/>
              </w:rPr>
              <w:t xml:space="preserve"> conflicts negatively affecting attainment of project objectives</w:t>
            </w:r>
            <w:bookmarkEnd w:id="67"/>
            <w:r>
              <w:rPr>
                <w:rFonts w:cs="Arial"/>
                <w:sz w:val="20"/>
              </w:rPr>
              <w:t>.</w:t>
            </w:r>
            <w:bookmarkEnd w:id="68"/>
          </w:p>
        </w:tc>
        <w:permStart w:id="705634596" w:edGrp="everyone" w:displacedByCustomXml="next"/>
        <w:sdt>
          <w:sdtPr>
            <w:rPr>
              <w:rFonts w:ascii="Arial" w:hAnsi="Arial" w:cs="Arial"/>
              <w:sz w:val="44"/>
              <w:szCs w:val="44"/>
            </w:rPr>
            <w:id w:val="23906413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883C8E0" w14:textId="37827FE5"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705634596" w:displacedByCustomXml="prev"/>
      </w:tr>
      <w:tr w:rsidR="004F28D3" w:rsidRPr="005E24F1" w14:paraId="6D4F26B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4FEC818" w14:textId="77777777" w:rsidR="004F28D3" w:rsidRPr="005E24F1" w:rsidRDefault="004F28D3" w:rsidP="004F28D3">
            <w:pPr>
              <w:ind w:left="601" w:hanging="567"/>
              <w:jc w:val="center"/>
              <w:rPr>
                <w:rFonts w:cs="Arial"/>
                <w:b/>
                <w:sz w:val="20"/>
              </w:rPr>
            </w:pPr>
            <w:r>
              <w:rPr>
                <w:rFonts w:cs="Arial"/>
                <w:b/>
                <w:sz w:val="20"/>
              </w:rPr>
              <w:t xml:space="preserve">4 </w:t>
            </w:r>
            <w:r w:rsidRPr="008364A7">
              <w:rPr>
                <w:rFonts w:cs="Arial"/>
                <w:b/>
                <w:sz w:val="20"/>
              </w:rPr>
              <w:t>Manage project control</w:t>
            </w:r>
          </w:p>
        </w:tc>
      </w:tr>
      <w:tr w:rsidR="00892598" w:rsidRPr="00696855" w14:paraId="61E98300" w14:textId="77777777" w:rsidTr="00D268F0">
        <w:trPr>
          <w:trHeight w:val="25"/>
        </w:trPr>
        <w:tc>
          <w:tcPr>
            <w:tcW w:w="7371" w:type="dxa"/>
            <w:gridSpan w:val="2"/>
            <w:tcBorders>
              <w:left w:val="single" w:sz="12" w:space="0" w:color="000000"/>
            </w:tcBorders>
          </w:tcPr>
          <w:p w14:paraId="108C5CC0" w14:textId="0CC85C89" w:rsidR="00892598" w:rsidRPr="00FB203E" w:rsidRDefault="00892598" w:rsidP="00892598">
            <w:pPr>
              <w:pStyle w:val="ListParagraph"/>
              <w:numPr>
                <w:ilvl w:val="0"/>
                <w:numId w:val="11"/>
              </w:numPr>
              <w:ind w:left="601" w:hanging="601"/>
              <w:rPr>
                <w:rFonts w:cs="Arial"/>
                <w:sz w:val="20"/>
              </w:rPr>
            </w:pPr>
            <w:bookmarkStart w:id="69" w:name="_Ref23162341"/>
            <w:bookmarkStart w:id="70" w:name="_Ref30421175"/>
            <w:r w:rsidRPr="008364A7">
              <w:rPr>
                <w:rFonts w:cs="Arial"/>
                <w:sz w:val="20"/>
              </w:rPr>
              <w:t xml:space="preserve">Ensure project records </w:t>
            </w:r>
            <w:r>
              <w:rPr>
                <w:rFonts w:cs="Arial"/>
                <w:sz w:val="20"/>
              </w:rPr>
              <w:t>were</w:t>
            </w:r>
            <w:r w:rsidRPr="008364A7">
              <w:rPr>
                <w:rFonts w:cs="Arial"/>
                <w:sz w:val="20"/>
              </w:rPr>
              <w:t xml:space="preserve"> updated against project deliverables and plans at required intervals</w:t>
            </w:r>
            <w:bookmarkEnd w:id="69"/>
            <w:r>
              <w:rPr>
                <w:rFonts w:cs="Arial"/>
                <w:sz w:val="20"/>
              </w:rPr>
              <w:t>.</w:t>
            </w:r>
            <w:bookmarkEnd w:id="70"/>
          </w:p>
        </w:tc>
        <w:permStart w:id="1826639806" w:edGrp="everyone" w:displacedByCustomXml="next"/>
        <w:sdt>
          <w:sdtPr>
            <w:rPr>
              <w:rFonts w:ascii="Arial" w:hAnsi="Arial" w:cs="Arial"/>
              <w:sz w:val="44"/>
              <w:szCs w:val="44"/>
            </w:rPr>
            <w:id w:val="32193382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3CEDC62" w14:textId="27C72E54"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826639806" w:displacedByCustomXml="prev"/>
      </w:tr>
      <w:tr w:rsidR="00892598" w:rsidRPr="00696855" w14:paraId="10948383" w14:textId="77777777" w:rsidTr="00D268F0">
        <w:trPr>
          <w:trHeight w:val="25"/>
        </w:trPr>
        <w:tc>
          <w:tcPr>
            <w:tcW w:w="7371" w:type="dxa"/>
            <w:gridSpan w:val="2"/>
            <w:tcBorders>
              <w:left w:val="single" w:sz="12" w:space="0" w:color="000000"/>
            </w:tcBorders>
          </w:tcPr>
          <w:p w14:paraId="56538A50" w14:textId="4891C076" w:rsidR="00892598" w:rsidRPr="00FB203E" w:rsidRDefault="00892598" w:rsidP="00892598">
            <w:pPr>
              <w:pStyle w:val="ListParagraph"/>
              <w:numPr>
                <w:ilvl w:val="0"/>
                <w:numId w:val="11"/>
              </w:numPr>
              <w:ind w:left="601" w:hanging="601"/>
              <w:rPr>
                <w:rFonts w:cs="Arial"/>
                <w:sz w:val="20"/>
              </w:rPr>
            </w:pPr>
            <w:bookmarkStart w:id="71" w:name="_Ref23162679"/>
            <w:r w:rsidRPr="008364A7">
              <w:rPr>
                <w:rFonts w:cs="Arial"/>
                <w:sz w:val="20"/>
              </w:rPr>
              <w:t>Analyse and submit status reports on project progress and identified issues with stakeholders and relevant authorities</w:t>
            </w:r>
            <w:bookmarkEnd w:id="71"/>
            <w:r>
              <w:rPr>
                <w:rFonts w:cs="Arial"/>
                <w:sz w:val="20"/>
              </w:rPr>
              <w:t>.</w:t>
            </w:r>
          </w:p>
        </w:tc>
        <w:permStart w:id="2053385174" w:edGrp="everyone" w:displacedByCustomXml="next"/>
        <w:sdt>
          <w:sdtPr>
            <w:rPr>
              <w:rFonts w:ascii="Arial" w:hAnsi="Arial" w:cs="Arial"/>
              <w:sz w:val="44"/>
              <w:szCs w:val="44"/>
            </w:rPr>
            <w:id w:val="-151847016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EE0DCE" w14:textId="212CB45A"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2053385174" w:displacedByCustomXml="prev"/>
      </w:tr>
      <w:tr w:rsidR="00892598" w:rsidRPr="00696855" w14:paraId="006C2C3E" w14:textId="77777777" w:rsidTr="00D268F0">
        <w:trPr>
          <w:trHeight w:val="25"/>
        </w:trPr>
        <w:tc>
          <w:tcPr>
            <w:tcW w:w="7371" w:type="dxa"/>
            <w:gridSpan w:val="2"/>
            <w:tcBorders>
              <w:left w:val="single" w:sz="12" w:space="0" w:color="000000"/>
            </w:tcBorders>
          </w:tcPr>
          <w:p w14:paraId="2C85ECBE" w14:textId="491422D4" w:rsidR="00892598" w:rsidRPr="00FB203E" w:rsidRDefault="00892598" w:rsidP="00892598">
            <w:pPr>
              <w:pStyle w:val="ListParagraph"/>
              <w:numPr>
                <w:ilvl w:val="0"/>
                <w:numId w:val="11"/>
              </w:numPr>
              <w:ind w:left="601" w:hanging="601"/>
              <w:rPr>
                <w:rFonts w:cs="Arial"/>
                <w:sz w:val="20"/>
              </w:rPr>
            </w:pPr>
            <w:bookmarkStart w:id="72" w:name="_Ref23162681"/>
            <w:r w:rsidRPr="008364A7">
              <w:rPr>
                <w:rFonts w:cs="Arial"/>
                <w:sz w:val="20"/>
              </w:rPr>
              <w:t>Analyse and submit impact analysis of change requests for approval, where required</w:t>
            </w:r>
            <w:bookmarkEnd w:id="72"/>
            <w:r>
              <w:rPr>
                <w:rFonts w:cs="Arial"/>
                <w:sz w:val="20"/>
              </w:rPr>
              <w:t>.</w:t>
            </w:r>
          </w:p>
        </w:tc>
        <w:permStart w:id="289504040" w:edGrp="everyone" w:displacedByCustomXml="next"/>
        <w:sdt>
          <w:sdtPr>
            <w:rPr>
              <w:rFonts w:ascii="Arial" w:hAnsi="Arial" w:cs="Arial"/>
              <w:sz w:val="44"/>
              <w:szCs w:val="44"/>
            </w:rPr>
            <w:id w:val="166844405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8D7F8AF" w14:textId="15677CFA"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289504040" w:displacedByCustomXml="prev"/>
      </w:tr>
      <w:tr w:rsidR="00892598" w:rsidRPr="00696855" w14:paraId="3EDA625E" w14:textId="77777777" w:rsidTr="00D268F0">
        <w:trPr>
          <w:trHeight w:val="25"/>
        </w:trPr>
        <w:tc>
          <w:tcPr>
            <w:tcW w:w="7371" w:type="dxa"/>
            <w:gridSpan w:val="2"/>
            <w:tcBorders>
              <w:left w:val="single" w:sz="12" w:space="0" w:color="000000"/>
            </w:tcBorders>
          </w:tcPr>
          <w:p w14:paraId="50E9F1C2" w14:textId="31579E77" w:rsidR="00892598" w:rsidRPr="00FB203E" w:rsidRDefault="00892598" w:rsidP="00892598">
            <w:pPr>
              <w:pStyle w:val="ListParagraph"/>
              <w:numPr>
                <w:ilvl w:val="0"/>
                <w:numId w:val="11"/>
              </w:numPr>
              <w:ind w:left="601" w:hanging="601"/>
              <w:rPr>
                <w:rFonts w:cs="Arial"/>
                <w:sz w:val="20"/>
              </w:rPr>
            </w:pPr>
            <w:bookmarkStart w:id="73" w:name="_Ref23162344"/>
            <w:bookmarkStart w:id="74" w:name="_Ref30421190"/>
            <w:r w:rsidRPr="008364A7">
              <w:rPr>
                <w:rFonts w:cs="Arial"/>
                <w:sz w:val="20"/>
              </w:rPr>
              <w:t>Maintain relevant project logs and registers accurately and regularly to assist with project audit</w:t>
            </w:r>
            <w:bookmarkEnd w:id="73"/>
            <w:r>
              <w:rPr>
                <w:rFonts w:cs="Arial"/>
                <w:sz w:val="20"/>
              </w:rPr>
              <w:t>.</w:t>
            </w:r>
            <w:bookmarkEnd w:id="74"/>
          </w:p>
        </w:tc>
        <w:permStart w:id="911023300" w:edGrp="everyone" w:displacedByCustomXml="next"/>
        <w:sdt>
          <w:sdtPr>
            <w:rPr>
              <w:rFonts w:ascii="Arial" w:hAnsi="Arial" w:cs="Arial"/>
              <w:sz w:val="44"/>
              <w:szCs w:val="44"/>
            </w:rPr>
            <w:id w:val="135014183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EC71E6" w14:textId="5CEEAEF9"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911023300" w:displacedByCustomXml="prev"/>
      </w:tr>
      <w:tr w:rsidR="00892598" w:rsidRPr="00696855" w14:paraId="623B9651" w14:textId="77777777" w:rsidTr="00D268F0">
        <w:trPr>
          <w:trHeight w:val="25"/>
        </w:trPr>
        <w:tc>
          <w:tcPr>
            <w:tcW w:w="7371" w:type="dxa"/>
            <w:gridSpan w:val="2"/>
            <w:tcBorders>
              <w:left w:val="single" w:sz="12" w:space="0" w:color="000000"/>
            </w:tcBorders>
          </w:tcPr>
          <w:p w14:paraId="5AFC7382" w14:textId="2D317DC8" w:rsidR="00892598" w:rsidRPr="00FB203E" w:rsidRDefault="00892598" w:rsidP="00892598">
            <w:pPr>
              <w:pStyle w:val="ListParagraph"/>
              <w:numPr>
                <w:ilvl w:val="0"/>
                <w:numId w:val="11"/>
              </w:numPr>
              <w:ind w:left="601" w:hanging="601"/>
              <w:rPr>
                <w:rFonts w:cs="Arial"/>
                <w:sz w:val="20"/>
              </w:rPr>
            </w:pPr>
            <w:bookmarkStart w:id="75" w:name="_Ref23162347"/>
            <w:r w:rsidRPr="008364A7">
              <w:rPr>
                <w:rFonts w:cs="Arial"/>
                <w:sz w:val="20"/>
              </w:rPr>
              <w:t xml:space="preserve">Ensure associated plans </w:t>
            </w:r>
            <w:r>
              <w:rPr>
                <w:rFonts w:cs="Arial"/>
                <w:sz w:val="20"/>
              </w:rPr>
              <w:t>were</w:t>
            </w:r>
            <w:r w:rsidRPr="008364A7">
              <w:rPr>
                <w:rFonts w:cs="Arial"/>
                <w:sz w:val="20"/>
              </w:rPr>
              <w:t xml:space="preserve"> updated to reflect project progress against baselines and approved changes</w:t>
            </w:r>
            <w:bookmarkEnd w:id="75"/>
            <w:r>
              <w:rPr>
                <w:rFonts w:cs="Arial"/>
                <w:sz w:val="20"/>
              </w:rPr>
              <w:t>.</w:t>
            </w:r>
          </w:p>
        </w:tc>
        <w:permStart w:id="851666935" w:edGrp="everyone" w:displacedByCustomXml="next"/>
        <w:sdt>
          <w:sdtPr>
            <w:rPr>
              <w:rFonts w:ascii="Arial" w:hAnsi="Arial" w:cs="Arial"/>
              <w:sz w:val="44"/>
              <w:szCs w:val="44"/>
            </w:rPr>
            <w:id w:val="-58222053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E82762" w14:textId="21245330"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851666935" w:displacedByCustomXml="prev"/>
      </w:tr>
      <w:tr w:rsidR="004F28D3" w:rsidRPr="005E24F1" w14:paraId="35A95E8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30298B7" w14:textId="77777777" w:rsidR="004F28D3" w:rsidRPr="005E24F1" w:rsidRDefault="004F28D3" w:rsidP="004F28D3">
            <w:pPr>
              <w:ind w:left="601" w:hanging="567"/>
              <w:jc w:val="center"/>
              <w:rPr>
                <w:rFonts w:cs="Arial"/>
                <w:b/>
                <w:sz w:val="20"/>
              </w:rPr>
            </w:pPr>
            <w:r>
              <w:rPr>
                <w:rFonts w:cs="Arial"/>
                <w:b/>
                <w:sz w:val="20"/>
              </w:rPr>
              <w:t xml:space="preserve">5 </w:t>
            </w:r>
            <w:r w:rsidRPr="00710CE3">
              <w:rPr>
                <w:rFonts w:cs="Arial"/>
                <w:b/>
                <w:sz w:val="20"/>
              </w:rPr>
              <w:t>Manage project finalisation</w:t>
            </w:r>
          </w:p>
        </w:tc>
      </w:tr>
      <w:tr w:rsidR="00892598" w:rsidRPr="00696855" w14:paraId="4C5DED3A" w14:textId="77777777" w:rsidTr="00D268F0">
        <w:trPr>
          <w:trHeight w:val="25"/>
        </w:trPr>
        <w:tc>
          <w:tcPr>
            <w:tcW w:w="7371" w:type="dxa"/>
            <w:gridSpan w:val="2"/>
            <w:tcBorders>
              <w:left w:val="single" w:sz="12" w:space="0" w:color="000000"/>
            </w:tcBorders>
          </w:tcPr>
          <w:p w14:paraId="3D9D184C" w14:textId="50560C35" w:rsidR="00892598" w:rsidRPr="00FB203E" w:rsidRDefault="00892598" w:rsidP="00892598">
            <w:pPr>
              <w:pStyle w:val="ListParagraph"/>
              <w:numPr>
                <w:ilvl w:val="0"/>
                <w:numId w:val="12"/>
              </w:numPr>
              <w:ind w:left="601" w:hanging="601"/>
              <w:rPr>
                <w:rFonts w:cs="Arial"/>
                <w:sz w:val="20"/>
              </w:rPr>
            </w:pPr>
            <w:bookmarkStart w:id="76" w:name="_Ref23163216"/>
            <w:bookmarkStart w:id="77" w:name="_Ref30421208"/>
            <w:r w:rsidRPr="00710CE3">
              <w:rPr>
                <w:rFonts w:cs="Arial"/>
                <w:sz w:val="20"/>
              </w:rPr>
              <w:t>Identify and allocate project finalisation activities</w:t>
            </w:r>
            <w:bookmarkEnd w:id="76"/>
            <w:r>
              <w:rPr>
                <w:rFonts w:cs="Arial"/>
                <w:sz w:val="20"/>
              </w:rPr>
              <w:t>.</w:t>
            </w:r>
            <w:bookmarkEnd w:id="77"/>
          </w:p>
        </w:tc>
        <w:permStart w:id="1600472871" w:edGrp="everyone" w:displacedByCustomXml="next"/>
        <w:sdt>
          <w:sdtPr>
            <w:rPr>
              <w:rFonts w:ascii="Arial" w:hAnsi="Arial" w:cs="Arial"/>
              <w:sz w:val="44"/>
              <w:szCs w:val="44"/>
            </w:rPr>
            <w:id w:val="204894553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B9E39D" w14:textId="611FC71D" w:rsidR="00892598" w:rsidRPr="00696855" w:rsidRDefault="00892598" w:rsidP="00892598">
                <w:pPr>
                  <w:jc w:val="center"/>
                  <w:rPr>
                    <w:rFonts w:cs="Arial"/>
                    <w:sz w:val="20"/>
                  </w:rPr>
                </w:pPr>
                <w:r>
                  <w:rPr>
                    <w:rFonts w:ascii="Arial" w:hAnsi="Arial" w:cs="Arial"/>
                    <w:sz w:val="44"/>
                    <w:szCs w:val="44"/>
                  </w:rPr>
                  <w:sym w:font="Wingdings" w:char="F0A8"/>
                </w:r>
              </w:p>
            </w:tc>
          </w:sdtContent>
        </w:sdt>
        <w:permEnd w:id="1600472871" w:displacedByCustomXml="prev"/>
      </w:tr>
      <w:tr w:rsidR="00892598" w:rsidRPr="00696855" w14:paraId="3E3EBCC4" w14:textId="77777777" w:rsidTr="00D268F0">
        <w:trPr>
          <w:trHeight w:val="25"/>
        </w:trPr>
        <w:tc>
          <w:tcPr>
            <w:tcW w:w="7371" w:type="dxa"/>
            <w:gridSpan w:val="2"/>
            <w:tcBorders>
              <w:left w:val="single" w:sz="12" w:space="0" w:color="000000"/>
            </w:tcBorders>
          </w:tcPr>
          <w:p w14:paraId="4A62B930" w14:textId="4D6064A3" w:rsidR="00892598" w:rsidRPr="00FB203E" w:rsidRDefault="00892598" w:rsidP="00892598">
            <w:pPr>
              <w:pStyle w:val="ListParagraph"/>
              <w:numPr>
                <w:ilvl w:val="0"/>
                <w:numId w:val="12"/>
              </w:numPr>
              <w:ind w:left="601" w:hanging="601"/>
              <w:rPr>
                <w:rFonts w:cs="Arial"/>
                <w:sz w:val="20"/>
              </w:rPr>
            </w:pPr>
            <w:bookmarkStart w:id="78" w:name="_Ref23163218"/>
            <w:bookmarkStart w:id="79" w:name="_Ref30421210"/>
            <w:r w:rsidRPr="00710CE3">
              <w:rPr>
                <w:rFonts w:cs="Arial"/>
                <w:sz w:val="20"/>
              </w:rPr>
              <w:t xml:space="preserve">Ensure project products and associated documentation </w:t>
            </w:r>
            <w:r>
              <w:rPr>
                <w:rFonts w:cs="Arial"/>
                <w:sz w:val="20"/>
              </w:rPr>
              <w:t>were</w:t>
            </w:r>
            <w:r w:rsidRPr="00710CE3">
              <w:rPr>
                <w:rFonts w:cs="Arial"/>
                <w:sz w:val="20"/>
              </w:rPr>
              <w:t xml:space="preserve"> prepared for handover to client in a timely manner</w:t>
            </w:r>
            <w:bookmarkEnd w:id="78"/>
            <w:r>
              <w:rPr>
                <w:rFonts w:cs="Arial"/>
                <w:sz w:val="20"/>
              </w:rPr>
              <w:t>.</w:t>
            </w:r>
            <w:bookmarkEnd w:id="79"/>
          </w:p>
        </w:tc>
        <w:permStart w:id="795411700" w:edGrp="everyone" w:displacedByCustomXml="next"/>
        <w:sdt>
          <w:sdtPr>
            <w:rPr>
              <w:rFonts w:ascii="Arial" w:hAnsi="Arial" w:cs="Arial"/>
              <w:sz w:val="44"/>
              <w:szCs w:val="44"/>
            </w:rPr>
            <w:id w:val="173304776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8674E96" w14:textId="7D791726" w:rsidR="00892598" w:rsidRPr="00AF28A2" w:rsidRDefault="00892598" w:rsidP="00892598">
                <w:pPr>
                  <w:jc w:val="center"/>
                  <w:rPr>
                    <w:rFonts w:cs="Arial"/>
                    <w:sz w:val="20"/>
                    <w:highlight w:val="green"/>
                  </w:rPr>
                </w:pPr>
                <w:r>
                  <w:rPr>
                    <w:rFonts w:ascii="Arial" w:hAnsi="Arial" w:cs="Arial"/>
                    <w:sz w:val="44"/>
                    <w:szCs w:val="44"/>
                  </w:rPr>
                  <w:sym w:font="Wingdings" w:char="F0A8"/>
                </w:r>
              </w:p>
            </w:tc>
          </w:sdtContent>
        </w:sdt>
        <w:permEnd w:id="795411700" w:displacedByCustomXml="prev"/>
      </w:tr>
      <w:tr w:rsidR="00892598" w:rsidRPr="00696855" w14:paraId="0DDD0925" w14:textId="77777777" w:rsidTr="00D268F0">
        <w:trPr>
          <w:trHeight w:val="25"/>
        </w:trPr>
        <w:tc>
          <w:tcPr>
            <w:tcW w:w="7371" w:type="dxa"/>
            <w:gridSpan w:val="2"/>
            <w:tcBorders>
              <w:left w:val="single" w:sz="12" w:space="0" w:color="000000"/>
            </w:tcBorders>
          </w:tcPr>
          <w:p w14:paraId="07DC70BE" w14:textId="14F9E716" w:rsidR="00892598" w:rsidRPr="00FB203E" w:rsidRDefault="00892598" w:rsidP="00892598">
            <w:pPr>
              <w:pStyle w:val="ListParagraph"/>
              <w:numPr>
                <w:ilvl w:val="0"/>
                <w:numId w:val="12"/>
              </w:numPr>
              <w:ind w:left="601" w:hanging="601"/>
              <w:rPr>
                <w:rFonts w:cs="Arial"/>
                <w:sz w:val="20"/>
              </w:rPr>
            </w:pPr>
            <w:bookmarkStart w:id="80" w:name="_Ref23162690"/>
            <w:bookmarkStart w:id="81" w:name="_Ref30417938"/>
            <w:r w:rsidRPr="00710CE3">
              <w:rPr>
                <w:rFonts w:cs="Arial"/>
                <w:sz w:val="20"/>
              </w:rPr>
              <w:t>Finalise financial, legal and contractual obligations</w:t>
            </w:r>
            <w:bookmarkEnd w:id="80"/>
            <w:r>
              <w:rPr>
                <w:rFonts w:cs="Arial"/>
                <w:sz w:val="20"/>
              </w:rPr>
              <w:t>.</w:t>
            </w:r>
            <w:bookmarkEnd w:id="81"/>
          </w:p>
        </w:tc>
        <w:permStart w:id="1747942574" w:edGrp="everyone" w:displacedByCustomXml="next"/>
        <w:sdt>
          <w:sdtPr>
            <w:rPr>
              <w:rFonts w:ascii="Arial" w:hAnsi="Arial" w:cs="Arial"/>
              <w:sz w:val="44"/>
              <w:szCs w:val="44"/>
            </w:rPr>
            <w:id w:val="-180877554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EDDCBB7" w14:textId="1CE71519" w:rsidR="00892598" w:rsidRPr="00AF28A2" w:rsidRDefault="00892598" w:rsidP="00892598">
                <w:pPr>
                  <w:jc w:val="center"/>
                  <w:rPr>
                    <w:rFonts w:cs="Arial"/>
                    <w:sz w:val="20"/>
                    <w:highlight w:val="green"/>
                  </w:rPr>
                </w:pPr>
                <w:r>
                  <w:rPr>
                    <w:rFonts w:ascii="Arial" w:hAnsi="Arial" w:cs="Arial"/>
                    <w:sz w:val="44"/>
                    <w:szCs w:val="44"/>
                  </w:rPr>
                  <w:sym w:font="Wingdings" w:char="F0A8"/>
                </w:r>
              </w:p>
            </w:tc>
          </w:sdtContent>
        </w:sdt>
        <w:permEnd w:id="1747942574" w:displacedByCustomXml="prev"/>
      </w:tr>
      <w:tr w:rsidR="00892598" w:rsidRPr="00696855" w14:paraId="2A70608B" w14:textId="77777777" w:rsidTr="00D268F0">
        <w:trPr>
          <w:trHeight w:val="25"/>
        </w:trPr>
        <w:tc>
          <w:tcPr>
            <w:tcW w:w="7371" w:type="dxa"/>
            <w:gridSpan w:val="2"/>
            <w:tcBorders>
              <w:left w:val="single" w:sz="12" w:space="0" w:color="000000"/>
            </w:tcBorders>
          </w:tcPr>
          <w:p w14:paraId="73B485DD" w14:textId="49261D1F" w:rsidR="00892598" w:rsidRPr="00FB203E" w:rsidRDefault="00892598" w:rsidP="00892598">
            <w:pPr>
              <w:pStyle w:val="ListParagraph"/>
              <w:numPr>
                <w:ilvl w:val="0"/>
                <w:numId w:val="12"/>
              </w:numPr>
              <w:ind w:left="601" w:hanging="601"/>
              <w:rPr>
                <w:rFonts w:cs="Arial"/>
                <w:sz w:val="20"/>
              </w:rPr>
            </w:pPr>
            <w:bookmarkStart w:id="82" w:name="_Ref23163221"/>
            <w:bookmarkStart w:id="83" w:name="_Ref30421216"/>
            <w:r w:rsidRPr="00710CE3">
              <w:rPr>
                <w:rFonts w:cs="Arial"/>
                <w:sz w:val="20"/>
              </w:rPr>
              <w:t>Undertake project review assessments as input to future projects</w:t>
            </w:r>
            <w:bookmarkEnd w:id="82"/>
            <w:r>
              <w:rPr>
                <w:rFonts w:cs="Arial"/>
                <w:sz w:val="20"/>
              </w:rPr>
              <w:t>.</w:t>
            </w:r>
            <w:bookmarkEnd w:id="83"/>
          </w:p>
        </w:tc>
        <w:permStart w:id="1964209205" w:edGrp="everyone" w:displacedByCustomXml="next"/>
        <w:sdt>
          <w:sdtPr>
            <w:rPr>
              <w:rFonts w:ascii="Arial" w:hAnsi="Arial" w:cs="Arial"/>
              <w:sz w:val="44"/>
              <w:szCs w:val="44"/>
            </w:rPr>
            <w:id w:val="-121403480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805CAE" w14:textId="298DB974" w:rsidR="00892598" w:rsidRPr="00AF28A2" w:rsidRDefault="00892598" w:rsidP="00892598">
                <w:pPr>
                  <w:jc w:val="center"/>
                  <w:rPr>
                    <w:rFonts w:cs="Arial"/>
                    <w:sz w:val="20"/>
                    <w:highlight w:val="green"/>
                  </w:rPr>
                </w:pPr>
                <w:r>
                  <w:rPr>
                    <w:rFonts w:ascii="Arial" w:hAnsi="Arial" w:cs="Arial"/>
                    <w:sz w:val="44"/>
                    <w:szCs w:val="44"/>
                  </w:rPr>
                  <w:sym w:font="Wingdings" w:char="F0A8"/>
                </w:r>
              </w:p>
            </w:tc>
          </w:sdtContent>
        </w:sdt>
        <w:permEnd w:id="1964209205" w:displacedByCustomXml="prev"/>
      </w:tr>
      <w:tr w:rsidR="004F28D3" w:rsidRPr="00683908" w14:paraId="5F004E04"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4348C8A" w14:textId="17123A29" w:rsidR="004F28D3" w:rsidRPr="001D07E7" w:rsidRDefault="004F28D3" w:rsidP="004F28D3">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8101066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892598">
                  <w:rPr>
                    <w:rFonts w:ascii="Arial" w:hAnsi="Arial" w:cs="Arial"/>
                    <w:sz w:val="44"/>
                    <w:szCs w:val="44"/>
                  </w:rPr>
                  <w:sym w:font="Wingdings" w:char="F0A8"/>
                </w:r>
              </w:sdtContent>
            </w:sdt>
            <w:permEnd w:id="781010665"/>
            <w:r w:rsidRPr="001D07E7">
              <w:rPr>
                <w:rFonts w:cs="Arial"/>
                <w:b/>
                <w:szCs w:val="22"/>
              </w:rPr>
              <w:t xml:space="preserve"> Satisfactory    </w:t>
            </w:r>
            <w:permStart w:id="69090171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90901711"/>
            <w:r w:rsidRPr="00993DFF">
              <w:rPr>
                <w:rFonts w:cs="Arial"/>
                <w:b/>
                <w:sz w:val="36"/>
                <w:szCs w:val="36"/>
              </w:rPr>
              <w:t xml:space="preserve"> </w:t>
            </w:r>
            <w:r w:rsidRPr="001D07E7">
              <w:rPr>
                <w:rFonts w:cs="Arial"/>
                <w:b/>
                <w:szCs w:val="22"/>
              </w:rPr>
              <w:t>Not Satisfactory</w:t>
            </w:r>
          </w:p>
        </w:tc>
      </w:tr>
    </w:tbl>
    <w:p w14:paraId="4B2CEC0D" w14:textId="77777777" w:rsidR="00FC083A"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94038" w:rsidRPr="00553DDB" w14:paraId="3B232221" w14:textId="77777777" w:rsidTr="00DA11D9">
        <w:tc>
          <w:tcPr>
            <w:tcW w:w="9057" w:type="dxa"/>
            <w:shd w:val="clear" w:color="auto" w:fill="D9D9D9" w:themeFill="background1" w:themeFillShade="D9"/>
          </w:tcPr>
          <w:p w14:paraId="2B7B7ACF" w14:textId="77777777" w:rsidR="00F94038" w:rsidRPr="00553DDB" w:rsidRDefault="00F94038" w:rsidP="00DA11D9">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F94038" w:rsidRPr="00553DDB" w14:paraId="4F641F7C" w14:textId="77777777" w:rsidTr="00F94038">
        <w:trPr>
          <w:trHeight w:val="13433"/>
        </w:trPr>
        <w:tc>
          <w:tcPr>
            <w:tcW w:w="9057" w:type="dxa"/>
          </w:tcPr>
          <w:p w14:paraId="4DE1180A" w14:textId="77777777" w:rsidR="00F94038" w:rsidRPr="00553DDB" w:rsidRDefault="00F94038" w:rsidP="00DA11D9">
            <w:pPr>
              <w:rPr>
                <w:rFonts w:ascii="Arial" w:hAnsi="Arial" w:cs="Arial"/>
                <w:szCs w:val="24"/>
              </w:rPr>
            </w:pPr>
            <w:permStart w:id="1074667880" w:edGrp="everyone"/>
            <w:permEnd w:id="1074667880"/>
          </w:p>
        </w:tc>
      </w:tr>
    </w:tbl>
    <w:p w14:paraId="4623C327" w14:textId="77777777" w:rsidR="00E909B8" w:rsidRPr="0034053E" w:rsidRDefault="00E909B8" w:rsidP="0034053E">
      <w:pPr>
        <w:jc w:val="left"/>
        <w:rPr>
          <w:rFonts w:ascii="Arial" w:hAnsi="Arial" w:cs="Arial"/>
          <w:sz w:val="2"/>
          <w:szCs w:val="2"/>
        </w:rPr>
      </w:pPr>
    </w:p>
    <w:sectPr w:rsidR="00E909B8" w:rsidRPr="0034053E" w:rsidSect="0034053E">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30ED9" w14:textId="77777777" w:rsidR="00D268F0" w:rsidRDefault="00D268F0" w:rsidP="00A67754">
      <w:r>
        <w:separator/>
      </w:r>
    </w:p>
  </w:endnote>
  <w:endnote w:type="continuationSeparator" w:id="0">
    <w:p w14:paraId="150F842D" w14:textId="77777777" w:rsidR="00D268F0" w:rsidRDefault="00D268F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20B07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17522" w14:textId="77777777" w:rsidR="00D268F0" w:rsidRPr="00830749" w:rsidRDefault="00D268F0" w:rsidP="00830749">
    <w:pPr>
      <w:pBdr>
        <w:top w:val="single" w:sz="4" w:space="1" w:color="auto"/>
      </w:pBdr>
      <w:rPr>
        <w:rFonts w:ascii="Arial" w:hAnsi="Arial" w:cs="Arial"/>
        <w:b/>
        <w:sz w:val="16"/>
        <w:szCs w:val="16"/>
      </w:rPr>
    </w:pPr>
  </w:p>
  <w:p w14:paraId="3D8783FA" w14:textId="7D1262BA" w:rsidR="00D268F0" w:rsidRPr="00830749" w:rsidRDefault="00251DE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D268F0" w:rsidRPr="004932A4">
              <w:rPr>
                <w:rFonts w:ascii="Arial" w:hAnsi="Arial" w:cs="Arial"/>
                <w:b/>
                <w:sz w:val="16"/>
                <w:szCs w:val="16"/>
              </w:rPr>
              <w:t xml:space="preserve">Page </w:t>
            </w:r>
            <w:r w:rsidR="00D268F0" w:rsidRPr="004932A4">
              <w:rPr>
                <w:rFonts w:ascii="Arial" w:hAnsi="Arial" w:cs="Arial"/>
                <w:b/>
                <w:bCs/>
                <w:sz w:val="16"/>
                <w:szCs w:val="16"/>
              </w:rPr>
              <w:fldChar w:fldCharType="begin"/>
            </w:r>
            <w:r w:rsidR="00D268F0" w:rsidRPr="004932A4">
              <w:rPr>
                <w:rFonts w:ascii="Arial" w:hAnsi="Arial" w:cs="Arial"/>
                <w:b/>
                <w:bCs/>
                <w:sz w:val="16"/>
                <w:szCs w:val="16"/>
              </w:rPr>
              <w:instrText xml:space="preserve"> PAGE </w:instrText>
            </w:r>
            <w:r w:rsidR="00D268F0" w:rsidRPr="004932A4">
              <w:rPr>
                <w:rFonts w:ascii="Arial" w:hAnsi="Arial" w:cs="Arial"/>
                <w:b/>
                <w:bCs/>
                <w:sz w:val="16"/>
                <w:szCs w:val="16"/>
              </w:rPr>
              <w:fldChar w:fldCharType="separate"/>
            </w:r>
            <w:r w:rsidR="00D268F0">
              <w:rPr>
                <w:rFonts w:ascii="Arial" w:hAnsi="Arial" w:cs="Arial"/>
                <w:b/>
                <w:bCs/>
                <w:noProof/>
                <w:sz w:val="16"/>
                <w:szCs w:val="16"/>
              </w:rPr>
              <w:t>2</w:t>
            </w:r>
            <w:r w:rsidR="00D268F0" w:rsidRPr="004932A4">
              <w:rPr>
                <w:rFonts w:ascii="Arial" w:hAnsi="Arial" w:cs="Arial"/>
                <w:b/>
                <w:sz w:val="16"/>
                <w:szCs w:val="16"/>
              </w:rPr>
              <w:fldChar w:fldCharType="end"/>
            </w:r>
            <w:r w:rsidR="00D268F0" w:rsidRPr="004932A4">
              <w:rPr>
                <w:rFonts w:ascii="Arial" w:hAnsi="Arial" w:cs="Arial"/>
                <w:b/>
                <w:sz w:val="16"/>
                <w:szCs w:val="16"/>
              </w:rPr>
              <w:t xml:space="preserve"> of </w:t>
            </w:r>
            <w:r w:rsidR="00D268F0" w:rsidRPr="004932A4">
              <w:rPr>
                <w:rFonts w:ascii="Arial" w:hAnsi="Arial" w:cs="Arial"/>
                <w:b/>
                <w:bCs/>
                <w:sz w:val="16"/>
                <w:szCs w:val="16"/>
              </w:rPr>
              <w:fldChar w:fldCharType="begin"/>
            </w:r>
            <w:r w:rsidR="00D268F0" w:rsidRPr="004932A4">
              <w:rPr>
                <w:rFonts w:ascii="Arial" w:hAnsi="Arial" w:cs="Arial"/>
                <w:b/>
                <w:bCs/>
                <w:sz w:val="16"/>
                <w:szCs w:val="16"/>
              </w:rPr>
              <w:instrText xml:space="preserve"> SECTIONPAGES  </w:instrText>
            </w:r>
            <w:r w:rsidR="00D268F0" w:rsidRPr="004932A4">
              <w:rPr>
                <w:rFonts w:ascii="Arial" w:hAnsi="Arial" w:cs="Arial"/>
                <w:b/>
                <w:bCs/>
                <w:sz w:val="16"/>
                <w:szCs w:val="16"/>
              </w:rPr>
              <w:fldChar w:fldCharType="separate"/>
            </w:r>
            <w:r>
              <w:rPr>
                <w:rFonts w:ascii="Arial" w:hAnsi="Arial" w:cs="Arial"/>
                <w:b/>
                <w:bCs/>
                <w:noProof/>
                <w:sz w:val="16"/>
                <w:szCs w:val="16"/>
              </w:rPr>
              <w:t>5</w:t>
            </w:r>
            <w:r w:rsidR="00D268F0" w:rsidRPr="004932A4">
              <w:rPr>
                <w:rFonts w:ascii="Arial" w:hAnsi="Arial" w:cs="Arial"/>
                <w:b/>
                <w:sz w:val="16"/>
                <w:szCs w:val="16"/>
              </w:rPr>
              <w:fldChar w:fldCharType="end"/>
            </w:r>
          </w:sdtContent>
        </w:sdt>
      </w:sdtContent>
    </w:sdt>
    <w:r w:rsidR="00D268F0">
      <w:rPr>
        <w:rFonts w:ascii="Arial" w:hAnsi="Arial" w:cs="Arial"/>
        <w:b/>
        <w:sz w:val="16"/>
        <w:szCs w:val="16"/>
      </w:rPr>
      <w:ptab w:relativeTo="margin" w:alignment="right" w:leader="none"/>
    </w:r>
    <w:r w:rsidR="00D268F0" w:rsidRPr="00B115D7">
      <w:rPr>
        <w:rFonts w:ascii="Arial" w:hAnsi="Arial" w:cs="Arial"/>
        <w:b/>
        <w:sz w:val="16"/>
        <w:szCs w:val="16"/>
      </w:rPr>
      <w:t>CSTC Pty Ltd_</w:t>
    </w:r>
    <w:r w:rsidR="00D268F0">
      <w:rPr>
        <w:rFonts w:ascii="Arial" w:hAnsi="Arial" w:cs="Arial"/>
        <w:b/>
        <w:sz w:val="16"/>
        <w:szCs w:val="16"/>
      </w:rPr>
      <w:t>RTO#</w:t>
    </w:r>
    <w:r w:rsidR="00D268F0"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F7016D">
          <w:rPr>
            <w:rFonts w:ascii="Arial" w:hAnsi="Arial" w:cs="Arial"/>
            <w:b/>
            <w:sz w:val="16"/>
            <w:szCs w:val="16"/>
          </w:rPr>
          <w:t>v1-1_23/01/2020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4D2DC" w14:textId="77777777" w:rsidR="00D268F0" w:rsidRPr="00830749" w:rsidRDefault="00D268F0" w:rsidP="00830749">
    <w:pPr>
      <w:pBdr>
        <w:top w:val="single" w:sz="4" w:space="1" w:color="auto"/>
      </w:pBdr>
      <w:rPr>
        <w:rFonts w:ascii="Arial" w:hAnsi="Arial" w:cs="Arial"/>
        <w:b/>
        <w:sz w:val="16"/>
        <w:szCs w:val="16"/>
      </w:rPr>
    </w:pPr>
  </w:p>
  <w:p w14:paraId="7BF9F0F9" w14:textId="2801D38B" w:rsidR="00D268F0" w:rsidRPr="00830749" w:rsidRDefault="00D268F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sidR="00F7016D">
          <w:rPr>
            <w:rFonts w:ascii="Arial" w:hAnsi="Arial" w:cs="Arial"/>
            <w:b/>
            <w:sz w:val="16"/>
            <w:szCs w:val="16"/>
          </w:rPr>
          <w:t>v1-1_23/01/2020</w:t>
        </w:r>
      </w:sdtContent>
    </w:sdt>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1DE9">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80634" w14:textId="77777777" w:rsidR="00D268F0" w:rsidRPr="00830749" w:rsidRDefault="00D268F0" w:rsidP="00830749">
    <w:pPr>
      <w:pBdr>
        <w:top w:val="single" w:sz="4" w:space="1" w:color="auto"/>
      </w:pBdr>
      <w:rPr>
        <w:rFonts w:ascii="Arial" w:hAnsi="Arial" w:cs="Arial"/>
        <w:b/>
        <w:sz w:val="16"/>
        <w:szCs w:val="16"/>
      </w:rPr>
    </w:pPr>
  </w:p>
  <w:p w14:paraId="7192B654" w14:textId="5AFD0D9D" w:rsidR="00D268F0" w:rsidRPr="00830749" w:rsidRDefault="00D268F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55135676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w:t>
        </w:r>
        <w:r w:rsidR="00F7016D">
          <w:rPr>
            <w:rFonts w:ascii="Arial" w:hAnsi="Arial" w:cs="Arial"/>
            <w:b/>
            <w:sz w:val="16"/>
            <w:szCs w:val="16"/>
          </w:rPr>
          <w:t>1_</w:t>
        </w:r>
        <w:r>
          <w:rPr>
            <w:rFonts w:ascii="Arial" w:hAnsi="Arial" w:cs="Arial"/>
            <w:b/>
            <w:sz w:val="16"/>
            <w:szCs w:val="16"/>
          </w:rPr>
          <w:t>2</w:t>
        </w:r>
        <w:r w:rsidR="00F7016D">
          <w:rPr>
            <w:rFonts w:ascii="Arial" w:hAnsi="Arial" w:cs="Arial"/>
            <w:b/>
            <w:sz w:val="16"/>
            <w:szCs w:val="16"/>
          </w:rPr>
          <w:t>3</w:t>
        </w:r>
        <w:r>
          <w:rPr>
            <w:rFonts w:ascii="Arial" w:hAnsi="Arial" w:cs="Arial"/>
            <w:b/>
            <w:sz w:val="16"/>
            <w:szCs w:val="16"/>
          </w:rPr>
          <w:t>/</w:t>
        </w:r>
        <w:r w:rsidR="00F7016D">
          <w:rPr>
            <w:rFonts w:ascii="Arial" w:hAnsi="Arial" w:cs="Arial"/>
            <w:b/>
            <w:sz w:val="16"/>
            <w:szCs w:val="16"/>
          </w:rPr>
          <w:t>01</w:t>
        </w:r>
        <w:r>
          <w:rPr>
            <w:rFonts w:ascii="Arial" w:hAnsi="Arial" w:cs="Arial"/>
            <w:b/>
            <w:sz w:val="16"/>
            <w:szCs w:val="16"/>
          </w:rPr>
          <w:t>/20</w:t>
        </w:r>
        <w:r w:rsidR="00F7016D">
          <w:rPr>
            <w:rFonts w:ascii="Arial" w:hAnsi="Arial" w:cs="Arial"/>
            <w:b/>
            <w:sz w:val="16"/>
            <w:szCs w:val="16"/>
          </w:rPr>
          <w:t>20</w:t>
        </w:r>
      </w:sdtContent>
    </w:sdt>
    <w:r>
      <w:rPr>
        <w:rFonts w:ascii="Arial" w:hAnsi="Arial" w:cs="Arial"/>
        <w:b/>
        <w:sz w:val="16"/>
        <w:szCs w:val="16"/>
      </w:rPr>
      <w:ptab w:relativeTo="margin" w:alignment="right" w:leader="none"/>
    </w:r>
    <w:sdt>
      <w:sdtPr>
        <w:rPr>
          <w:rFonts w:ascii="Arial" w:hAnsi="Arial" w:cs="Arial"/>
          <w:b/>
          <w:sz w:val="16"/>
          <w:szCs w:val="16"/>
        </w:rPr>
        <w:id w:val="-409083114"/>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1DE9">
          <w:rPr>
            <w:rFonts w:ascii="Arial" w:hAnsi="Arial" w:cs="Arial"/>
            <w:b/>
            <w:bCs/>
            <w:noProof/>
            <w:sz w:val="16"/>
            <w:szCs w:val="16"/>
          </w:rPr>
          <w:t>17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96267" w14:textId="77777777" w:rsidR="00D268F0" w:rsidRPr="00830749" w:rsidRDefault="00D268F0" w:rsidP="00830749">
    <w:pPr>
      <w:pBdr>
        <w:top w:val="single" w:sz="4" w:space="1" w:color="auto"/>
      </w:pBdr>
      <w:rPr>
        <w:rFonts w:ascii="Arial" w:hAnsi="Arial" w:cs="Arial"/>
        <w:b/>
        <w:sz w:val="16"/>
        <w:szCs w:val="16"/>
      </w:rPr>
    </w:pPr>
  </w:p>
  <w:p w14:paraId="4B90EF8B" w14:textId="44E55EB6" w:rsidR="00D268F0" w:rsidRPr="00830749" w:rsidRDefault="00D268F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7016D">
          <w:rPr>
            <w:rFonts w:ascii="Arial" w:hAnsi="Arial" w:cs="Arial"/>
            <w:b/>
            <w:sz w:val="16"/>
            <w:szCs w:val="16"/>
          </w:rPr>
          <w:t>v1-1_23/01/2020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51DE9">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75B41" w14:textId="77777777" w:rsidR="00D268F0" w:rsidRDefault="00D268F0" w:rsidP="00A67754">
      <w:r>
        <w:separator/>
      </w:r>
    </w:p>
  </w:footnote>
  <w:footnote w:type="continuationSeparator" w:id="0">
    <w:p w14:paraId="4CB15EA5" w14:textId="77777777" w:rsidR="00D268F0" w:rsidRDefault="00D268F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F6091" w14:textId="4D8C4233" w:rsidR="00D268F0" w:rsidRPr="00303CA7" w:rsidRDefault="00D268F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BSBPMG521</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Manage project integration</w:t>
        </w:r>
      </w:sdtContent>
    </w:sdt>
  </w:p>
  <w:p w14:paraId="4DE88466" w14:textId="77777777" w:rsidR="00D268F0" w:rsidRPr="00303CA7" w:rsidRDefault="00D268F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92D55" w14:textId="02B94100" w:rsidR="00D268F0" w:rsidRPr="008F7567" w:rsidRDefault="00D268F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BSBPMG521</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Manage project integration</w:t>
        </w:r>
      </w:sdtContent>
    </w:sdt>
  </w:p>
  <w:p w14:paraId="6ABD0D3D" w14:textId="77777777" w:rsidR="00D268F0" w:rsidRPr="008F7567" w:rsidRDefault="00D268F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19C68" w14:textId="507C1CED" w:rsidR="00D268F0" w:rsidRDefault="00D268F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6185313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91135834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348A013F" w14:textId="77777777" w:rsidR="00D268F0" w:rsidRPr="00830749" w:rsidRDefault="00D268F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D8C80" w14:textId="0C556243" w:rsidR="00D268F0" w:rsidRDefault="00D268F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7A13DE44" w14:textId="77777777" w:rsidR="00D268F0" w:rsidRPr="00830749" w:rsidRDefault="00D268F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88F1E" w14:textId="00F493C1" w:rsidR="00D268F0" w:rsidRDefault="00D268F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7F8728BE" w14:textId="77777777" w:rsidR="00D268F0" w:rsidRPr="00830749" w:rsidRDefault="00D268F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8B4444"/>
    <w:multiLevelType w:val="hybridMultilevel"/>
    <w:tmpl w:val="48901B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A53D51"/>
    <w:multiLevelType w:val="hybridMultilevel"/>
    <w:tmpl w:val="06B256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2"/>
  </w:num>
  <w:num w:numId="5">
    <w:abstractNumId w:val="11"/>
  </w:num>
  <w:num w:numId="6">
    <w:abstractNumId w:val="31"/>
  </w:num>
  <w:num w:numId="7">
    <w:abstractNumId w:val="46"/>
  </w:num>
  <w:num w:numId="8">
    <w:abstractNumId w:val="24"/>
  </w:num>
  <w:num w:numId="9">
    <w:abstractNumId w:val="27"/>
  </w:num>
  <w:num w:numId="10">
    <w:abstractNumId w:val="43"/>
  </w:num>
  <w:num w:numId="11">
    <w:abstractNumId w:val="41"/>
  </w:num>
  <w:num w:numId="12">
    <w:abstractNumId w:val="62"/>
  </w:num>
  <w:num w:numId="13">
    <w:abstractNumId w:val="16"/>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2"/>
  </w:num>
  <w:num w:numId="25">
    <w:abstractNumId w:val="67"/>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3"/>
  </w:num>
  <w:num w:numId="38">
    <w:abstractNumId w:val="15"/>
  </w:num>
  <w:num w:numId="39">
    <w:abstractNumId w:val="33"/>
  </w:num>
  <w:num w:numId="40">
    <w:abstractNumId w:val="44"/>
  </w:num>
  <w:num w:numId="41">
    <w:abstractNumId w:val="42"/>
  </w:num>
  <w:num w:numId="42">
    <w:abstractNumId w:val="58"/>
  </w:num>
  <w:num w:numId="43">
    <w:abstractNumId w:val="1"/>
  </w:num>
  <w:num w:numId="44">
    <w:abstractNumId w:val="28"/>
  </w:num>
  <w:num w:numId="45">
    <w:abstractNumId w:val="32"/>
  </w:num>
  <w:num w:numId="46">
    <w:abstractNumId w:val="59"/>
  </w:num>
  <w:num w:numId="47">
    <w:abstractNumId w:val="23"/>
  </w:num>
  <w:num w:numId="48">
    <w:abstractNumId w:val="19"/>
  </w:num>
  <w:num w:numId="49">
    <w:abstractNumId w:val="5"/>
  </w:num>
  <w:num w:numId="50">
    <w:abstractNumId w:val="61"/>
  </w:num>
  <w:num w:numId="51">
    <w:abstractNumId w:val="37"/>
  </w:num>
  <w:num w:numId="52">
    <w:abstractNumId w:val="14"/>
  </w:num>
  <w:num w:numId="53">
    <w:abstractNumId w:val="4"/>
  </w:num>
  <w:num w:numId="54">
    <w:abstractNumId w:val="6"/>
  </w:num>
  <w:num w:numId="55">
    <w:abstractNumId w:val="34"/>
  </w:num>
  <w:num w:numId="56">
    <w:abstractNumId w:val="17"/>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8"/>
  </w:num>
  <w:num w:numId="64">
    <w:abstractNumId w:val="35"/>
  </w:num>
  <w:num w:numId="65">
    <w:abstractNumId w:val="36"/>
  </w:num>
  <w:num w:numId="66">
    <w:abstractNumId w:val="21"/>
  </w:num>
  <w:num w:numId="67">
    <w:abstractNumId w:val="26"/>
  </w:num>
  <w:num w:numId="68">
    <w:abstractNumId w:val="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1" w:cryptProviderType="rsaAES" w:cryptAlgorithmClass="hash" w:cryptAlgorithmType="typeAny" w:cryptAlgorithmSid="14" w:cryptSpinCount="100000" w:hash="0E9xwplsi08orWSsDf8ttSYuBg8ii3VqgVWUzNM4g5ksLvmmEMW3m5hBoUSUq09geiZ5SGyYm4xgfWG1cHHl3Q==" w:salt="7cb1xSPKnsskG/qBmeW7bw=="/>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E37"/>
    <w:rsid w:val="00020BB6"/>
    <w:rsid w:val="00021786"/>
    <w:rsid w:val="00024F65"/>
    <w:rsid w:val="00027B47"/>
    <w:rsid w:val="00035243"/>
    <w:rsid w:val="00035333"/>
    <w:rsid w:val="0004368E"/>
    <w:rsid w:val="00043AB3"/>
    <w:rsid w:val="0004675B"/>
    <w:rsid w:val="00051865"/>
    <w:rsid w:val="00052041"/>
    <w:rsid w:val="00054D7B"/>
    <w:rsid w:val="0005524E"/>
    <w:rsid w:val="00061726"/>
    <w:rsid w:val="000636A4"/>
    <w:rsid w:val="000653FD"/>
    <w:rsid w:val="00065C30"/>
    <w:rsid w:val="00066A0C"/>
    <w:rsid w:val="000672EE"/>
    <w:rsid w:val="00067A5F"/>
    <w:rsid w:val="00074457"/>
    <w:rsid w:val="00076AD6"/>
    <w:rsid w:val="0008468E"/>
    <w:rsid w:val="00090D03"/>
    <w:rsid w:val="00091491"/>
    <w:rsid w:val="000A2303"/>
    <w:rsid w:val="000A49DC"/>
    <w:rsid w:val="000A7B07"/>
    <w:rsid w:val="000B346C"/>
    <w:rsid w:val="000B7B64"/>
    <w:rsid w:val="000C1E2B"/>
    <w:rsid w:val="000C233D"/>
    <w:rsid w:val="000C2A1D"/>
    <w:rsid w:val="000C4F46"/>
    <w:rsid w:val="000C6FB4"/>
    <w:rsid w:val="000C7FA2"/>
    <w:rsid w:val="000D0714"/>
    <w:rsid w:val="000E680F"/>
    <w:rsid w:val="000F0FCA"/>
    <w:rsid w:val="000F13FE"/>
    <w:rsid w:val="000F3A7E"/>
    <w:rsid w:val="000F6AFC"/>
    <w:rsid w:val="00100F71"/>
    <w:rsid w:val="00101E97"/>
    <w:rsid w:val="00103A5E"/>
    <w:rsid w:val="00106585"/>
    <w:rsid w:val="0011218C"/>
    <w:rsid w:val="001157AF"/>
    <w:rsid w:val="00116C30"/>
    <w:rsid w:val="0012562F"/>
    <w:rsid w:val="001266C6"/>
    <w:rsid w:val="00126C85"/>
    <w:rsid w:val="001324D3"/>
    <w:rsid w:val="00132977"/>
    <w:rsid w:val="0013389B"/>
    <w:rsid w:val="00133A08"/>
    <w:rsid w:val="00137D50"/>
    <w:rsid w:val="001457FC"/>
    <w:rsid w:val="00145E3A"/>
    <w:rsid w:val="00146BA0"/>
    <w:rsid w:val="00152592"/>
    <w:rsid w:val="00154A40"/>
    <w:rsid w:val="00154DAE"/>
    <w:rsid w:val="0015733E"/>
    <w:rsid w:val="001578F8"/>
    <w:rsid w:val="00165E72"/>
    <w:rsid w:val="00166E7F"/>
    <w:rsid w:val="001709EB"/>
    <w:rsid w:val="00175F6C"/>
    <w:rsid w:val="00183583"/>
    <w:rsid w:val="00184237"/>
    <w:rsid w:val="0018673D"/>
    <w:rsid w:val="00187D1C"/>
    <w:rsid w:val="00191E86"/>
    <w:rsid w:val="0019250A"/>
    <w:rsid w:val="001A77CF"/>
    <w:rsid w:val="001B09BC"/>
    <w:rsid w:val="001B35A0"/>
    <w:rsid w:val="001C0B34"/>
    <w:rsid w:val="001C4084"/>
    <w:rsid w:val="001D01D1"/>
    <w:rsid w:val="001D1B89"/>
    <w:rsid w:val="001D4814"/>
    <w:rsid w:val="001E05E8"/>
    <w:rsid w:val="001E600A"/>
    <w:rsid w:val="001E75C1"/>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E75"/>
    <w:rsid w:val="00251DE9"/>
    <w:rsid w:val="00252300"/>
    <w:rsid w:val="00252494"/>
    <w:rsid w:val="00257541"/>
    <w:rsid w:val="0025778A"/>
    <w:rsid w:val="00265A8F"/>
    <w:rsid w:val="0026676B"/>
    <w:rsid w:val="0026737E"/>
    <w:rsid w:val="00267C62"/>
    <w:rsid w:val="00271B12"/>
    <w:rsid w:val="0027275B"/>
    <w:rsid w:val="0027392A"/>
    <w:rsid w:val="002762BF"/>
    <w:rsid w:val="00281347"/>
    <w:rsid w:val="00281ED1"/>
    <w:rsid w:val="00282382"/>
    <w:rsid w:val="002824BE"/>
    <w:rsid w:val="00282828"/>
    <w:rsid w:val="00287CC3"/>
    <w:rsid w:val="00290B45"/>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46DD"/>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53E"/>
    <w:rsid w:val="00340FD1"/>
    <w:rsid w:val="003430D8"/>
    <w:rsid w:val="00344AFE"/>
    <w:rsid w:val="00347500"/>
    <w:rsid w:val="00347A6D"/>
    <w:rsid w:val="00354498"/>
    <w:rsid w:val="003548CB"/>
    <w:rsid w:val="00360B88"/>
    <w:rsid w:val="003614DC"/>
    <w:rsid w:val="00361CE5"/>
    <w:rsid w:val="00362760"/>
    <w:rsid w:val="00371959"/>
    <w:rsid w:val="00374DDE"/>
    <w:rsid w:val="003756EF"/>
    <w:rsid w:val="003758B4"/>
    <w:rsid w:val="00376162"/>
    <w:rsid w:val="00382D5F"/>
    <w:rsid w:val="0039160D"/>
    <w:rsid w:val="00396581"/>
    <w:rsid w:val="003B0DC7"/>
    <w:rsid w:val="003B5C02"/>
    <w:rsid w:val="003C173C"/>
    <w:rsid w:val="003C33FB"/>
    <w:rsid w:val="003C3E0C"/>
    <w:rsid w:val="003C6A1A"/>
    <w:rsid w:val="003D2AFB"/>
    <w:rsid w:val="003D2DB8"/>
    <w:rsid w:val="003D337A"/>
    <w:rsid w:val="003D3B69"/>
    <w:rsid w:val="003D6EB8"/>
    <w:rsid w:val="003D7CD7"/>
    <w:rsid w:val="003E1DAB"/>
    <w:rsid w:val="003E41CD"/>
    <w:rsid w:val="003E4E56"/>
    <w:rsid w:val="003F1B20"/>
    <w:rsid w:val="003F23D0"/>
    <w:rsid w:val="003F4120"/>
    <w:rsid w:val="003F4E60"/>
    <w:rsid w:val="00400774"/>
    <w:rsid w:val="00401977"/>
    <w:rsid w:val="00401C9F"/>
    <w:rsid w:val="00402276"/>
    <w:rsid w:val="00402AD2"/>
    <w:rsid w:val="00402F76"/>
    <w:rsid w:val="00410BC8"/>
    <w:rsid w:val="00410C7C"/>
    <w:rsid w:val="00410EFE"/>
    <w:rsid w:val="0041590D"/>
    <w:rsid w:val="00415A93"/>
    <w:rsid w:val="004163B0"/>
    <w:rsid w:val="00417106"/>
    <w:rsid w:val="00420D74"/>
    <w:rsid w:val="004316FB"/>
    <w:rsid w:val="00433D65"/>
    <w:rsid w:val="00435D5B"/>
    <w:rsid w:val="004403AD"/>
    <w:rsid w:val="0044758A"/>
    <w:rsid w:val="00454B97"/>
    <w:rsid w:val="004559DC"/>
    <w:rsid w:val="004575AD"/>
    <w:rsid w:val="004624D6"/>
    <w:rsid w:val="0046338F"/>
    <w:rsid w:val="00466598"/>
    <w:rsid w:val="00466E12"/>
    <w:rsid w:val="004676B1"/>
    <w:rsid w:val="00467952"/>
    <w:rsid w:val="00471CFA"/>
    <w:rsid w:val="004768EA"/>
    <w:rsid w:val="00482720"/>
    <w:rsid w:val="004A3499"/>
    <w:rsid w:val="004B0525"/>
    <w:rsid w:val="004B42E2"/>
    <w:rsid w:val="004B6B29"/>
    <w:rsid w:val="004B7C32"/>
    <w:rsid w:val="004C24CB"/>
    <w:rsid w:val="004C3241"/>
    <w:rsid w:val="004C48E0"/>
    <w:rsid w:val="004C56C5"/>
    <w:rsid w:val="004C6B3F"/>
    <w:rsid w:val="004C72F3"/>
    <w:rsid w:val="004C7D25"/>
    <w:rsid w:val="004D0680"/>
    <w:rsid w:val="004D18D8"/>
    <w:rsid w:val="004D7CCC"/>
    <w:rsid w:val="004E3FB7"/>
    <w:rsid w:val="004E4F2F"/>
    <w:rsid w:val="004E5678"/>
    <w:rsid w:val="004E5C7F"/>
    <w:rsid w:val="004E6613"/>
    <w:rsid w:val="004E67D0"/>
    <w:rsid w:val="004E79AD"/>
    <w:rsid w:val="004F06CC"/>
    <w:rsid w:val="004F28D3"/>
    <w:rsid w:val="0050226B"/>
    <w:rsid w:val="005025D4"/>
    <w:rsid w:val="00503E80"/>
    <w:rsid w:val="005054E9"/>
    <w:rsid w:val="005056E0"/>
    <w:rsid w:val="005075AF"/>
    <w:rsid w:val="005102BD"/>
    <w:rsid w:val="00512B1D"/>
    <w:rsid w:val="0051331A"/>
    <w:rsid w:val="005227F4"/>
    <w:rsid w:val="0052632B"/>
    <w:rsid w:val="00531973"/>
    <w:rsid w:val="00532738"/>
    <w:rsid w:val="005334E1"/>
    <w:rsid w:val="00533511"/>
    <w:rsid w:val="005362A7"/>
    <w:rsid w:val="0053633F"/>
    <w:rsid w:val="00536B74"/>
    <w:rsid w:val="00536CB1"/>
    <w:rsid w:val="00543100"/>
    <w:rsid w:val="00544F28"/>
    <w:rsid w:val="00545C50"/>
    <w:rsid w:val="00551CB7"/>
    <w:rsid w:val="00555130"/>
    <w:rsid w:val="0055567A"/>
    <w:rsid w:val="005556F7"/>
    <w:rsid w:val="00573C4A"/>
    <w:rsid w:val="00583465"/>
    <w:rsid w:val="00583840"/>
    <w:rsid w:val="00584420"/>
    <w:rsid w:val="005868D2"/>
    <w:rsid w:val="005948F5"/>
    <w:rsid w:val="005B3783"/>
    <w:rsid w:val="005B3D52"/>
    <w:rsid w:val="005B424E"/>
    <w:rsid w:val="005B4B38"/>
    <w:rsid w:val="005C17B1"/>
    <w:rsid w:val="005C1FB7"/>
    <w:rsid w:val="005C20EC"/>
    <w:rsid w:val="005C48AD"/>
    <w:rsid w:val="005C6827"/>
    <w:rsid w:val="005C684E"/>
    <w:rsid w:val="005D0D43"/>
    <w:rsid w:val="005D0E9C"/>
    <w:rsid w:val="005D6DBE"/>
    <w:rsid w:val="005E26ED"/>
    <w:rsid w:val="005E2B40"/>
    <w:rsid w:val="005E2C83"/>
    <w:rsid w:val="005F3093"/>
    <w:rsid w:val="005F48A3"/>
    <w:rsid w:val="005F55E6"/>
    <w:rsid w:val="005F574E"/>
    <w:rsid w:val="00601B14"/>
    <w:rsid w:val="00601C41"/>
    <w:rsid w:val="00602BB0"/>
    <w:rsid w:val="00602E2D"/>
    <w:rsid w:val="00603400"/>
    <w:rsid w:val="006040AF"/>
    <w:rsid w:val="0060728C"/>
    <w:rsid w:val="00607DE8"/>
    <w:rsid w:val="00611F36"/>
    <w:rsid w:val="0061390C"/>
    <w:rsid w:val="00614655"/>
    <w:rsid w:val="00616E96"/>
    <w:rsid w:val="0062034C"/>
    <w:rsid w:val="00621440"/>
    <w:rsid w:val="00622B2F"/>
    <w:rsid w:val="00625C42"/>
    <w:rsid w:val="00625D42"/>
    <w:rsid w:val="00625E7C"/>
    <w:rsid w:val="00626283"/>
    <w:rsid w:val="00627CAE"/>
    <w:rsid w:val="006302E6"/>
    <w:rsid w:val="00632918"/>
    <w:rsid w:val="00633CAE"/>
    <w:rsid w:val="0063511D"/>
    <w:rsid w:val="00640395"/>
    <w:rsid w:val="006407D6"/>
    <w:rsid w:val="00640DDA"/>
    <w:rsid w:val="006420A5"/>
    <w:rsid w:val="00650C50"/>
    <w:rsid w:val="00650CA4"/>
    <w:rsid w:val="0065179C"/>
    <w:rsid w:val="00652FA9"/>
    <w:rsid w:val="00653936"/>
    <w:rsid w:val="00654C4F"/>
    <w:rsid w:val="006555C5"/>
    <w:rsid w:val="00655694"/>
    <w:rsid w:val="00655F6F"/>
    <w:rsid w:val="00666379"/>
    <w:rsid w:val="0066767E"/>
    <w:rsid w:val="00667C4B"/>
    <w:rsid w:val="00672D43"/>
    <w:rsid w:val="00672FAE"/>
    <w:rsid w:val="0067425C"/>
    <w:rsid w:val="00674DE6"/>
    <w:rsid w:val="00675E17"/>
    <w:rsid w:val="00677444"/>
    <w:rsid w:val="006774E6"/>
    <w:rsid w:val="00680BFE"/>
    <w:rsid w:val="00681D05"/>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358F"/>
    <w:rsid w:val="006E772D"/>
    <w:rsid w:val="006F01CB"/>
    <w:rsid w:val="006F1570"/>
    <w:rsid w:val="006F1E14"/>
    <w:rsid w:val="006F5046"/>
    <w:rsid w:val="006F5707"/>
    <w:rsid w:val="006F7D66"/>
    <w:rsid w:val="00703DE3"/>
    <w:rsid w:val="007045DB"/>
    <w:rsid w:val="007070CF"/>
    <w:rsid w:val="00707741"/>
    <w:rsid w:val="00710CE3"/>
    <w:rsid w:val="007128AF"/>
    <w:rsid w:val="00714EB8"/>
    <w:rsid w:val="00720E1B"/>
    <w:rsid w:val="0072118A"/>
    <w:rsid w:val="0072174F"/>
    <w:rsid w:val="0072177C"/>
    <w:rsid w:val="007317A7"/>
    <w:rsid w:val="00732F50"/>
    <w:rsid w:val="007339D1"/>
    <w:rsid w:val="00734157"/>
    <w:rsid w:val="00734580"/>
    <w:rsid w:val="00734D5E"/>
    <w:rsid w:val="00740FE9"/>
    <w:rsid w:val="00743307"/>
    <w:rsid w:val="00743AEF"/>
    <w:rsid w:val="00747137"/>
    <w:rsid w:val="00747AE2"/>
    <w:rsid w:val="007518B1"/>
    <w:rsid w:val="0075272C"/>
    <w:rsid w:val="00754C46"/>
    <w:rsid w:val="00757B27"/>
    <w:rsid w:val="00760C70"/>
    <w:rsid w:val="00761876"/>
    <w:rsid w:val="00761F1F"/>
    <w:rsid w:val="00764294"/>
    <w:rsid w:val="007649A3"/>
    <w:rsid w:val="00765796"/>
    <w:rsid w:val="0076703A"/>
    <w:rsid w:val="007678DC"/>
    <w:rsid w:val="007715C5"/>
    <w:rsid w:val="0077287B"/>
    <w:rsid w:val="007750F4"/>
    <w:rsid w:val="00775598"/>
    <w:rsid w:val="007830B6"/>
    <w:rsid w:val="0078424C"/>
    <w:rsid w:val="007A0066"/>
    <w:rsid w:val="007A1BB4"/>
    <w:rsid w:val="007A5008"/>
    <w:rsid w:val="007B48B1"/>
    <w:rsid w:val="007C1D61"/>
    <w:rsid w:val="007C4FE0"/>
    <w:rsid w:val="007C52E8"/>
    <w:rsid w:val="007C63F4"/>
    <w:rsid w:val="007D3292"/>
    <w:rsid w:val="007D3954"/>
    <w:rsid w:val="007D3BDB"/>
    <w:rsid w:val="007D6526"/>
    <w:rsid w:val="007E0151"/>
    <w:rsid w:val="007E2C77"/>
    <w:rsid w:val="007E57E8"/>
    <w:rsid w:val="007E72A0"/>
    <w:rsid w:val="007E7CAC"/>
    <w:rsid w:val="007F1F7F"/>
    <w:rsid w:val="007F575E"/>
    <w:rsid w:val="008121F4"/>
    <w:rsid w:val="008133D3"/>
    <w:rsid w:val="00814656"/>
    <w:rsid w:val="00817A2D"/>
    <w:rsid w:val="008264AD"/>
    <w:rsid w:val="0083003D"/>
    <w:rsid w:val="00830749"/>
    <w:rsid w:val="00833553"/>
    <w:rsid w:val="00834355"/>
    <w:rsid w:val="00835B05"/>
    <w:rsid w:val="008364A7"/>
    <w:rsid w:val="00842AE4"/>
    <w:rsid w:val="00843997"/>
    <w:rsid w:val="008451C4"/>
    <w:rsid w:val="00847C7B"/>
    <w:rsid w:val="008540A8"/>
    <w:rsid w:val="00855F97"/>
    <w:rsid w:val="00857459"/>
    <w:rsid w:val="00860AFB"/>
    <w:rsid w:val="00864D30"/>
    <w:rsid w:val="008670D0"/>
    <w:rsid w:val="008748CE"/>
    <w:rsid w:val="00881F05"/>
    <w:rsid w:val="00882B9D"/>
    <w:rsid w:val="008834BE"/>
    <w:rsid w:val="008868DF"/>
    <w:rsid w:val="00892598"/>
    <w:rsid w:val="008956F2"/>
    <w:rsid w:val="00896B7E"/>
    <w:rsid w:val="008A082C"/>
    <w:rsid w:val="008A257C"/>
    <w:rsid w:val="008A3A99"/>
    <w:rsid w:val="008B22FC"/>
    <w:rsid w:val="008B39C9"/>
    <w:rsid w:val="008C48F6"/>
    <w:rsid w:val="008F0BA8"/>
    <w:rsid w:val="008F20F1"/>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362E6"/>
    <w:rsid w:val="00944834"/>
    <w:rsid w:val="00944A01"/>
    <w:rsid w:val="00945C7B"/>
    <w:rsid w:val="00946B84"/>
    <w:rsid w:val="009470AF"/>
    <w:rsid w:val="009476CA"/>
    <w:rsid w:val="0095100C"/>
    <w:rsid w:val="0095160D"/>
    <w:rsid w:val="00951B1D"/>
    <w:rsid w:val="00951DE8"/>
    <w:rsid w:val="00954532"/>
    <w:rsid w:val="0095645B"/>
    <w:rsid w:val="00957392"/>
    <w:rsid w:val="009606F6"/>
    <w:rsid w:val="00961ADD"/>
    <w:rsid w:val="00967CA4"/>
    <w:rsid w:val="00970B74"/>
    <w:rsid w:val="00971AC8"/>
    <w:rsid w:val="0098186A"/>
    <w:rsid w:val="00983625"/>
    <w:rsid w:val="00986974"/>
    <w:rsid w:val="00986BC7"/>
    <w:rsid w:val="00993997"/>
    <w:rsid w:val="00996BEA"/>
    <w:rsid w:val="009A1975"/>
    <w:rsid w:val="009A2383"/>
    <w:rsid w:val="009A34C4"/>
    <w:rsid w:val="009A4937"/>
    <w:rsid w:val="009B2C5D"/>
    <w:rsid w:val="009B750D"/>
    <w:rsid w:val="009C38D9"/>
    <w:rsid w:val="009C6729"/>
    <w:rsid w:val="009C7961"/>
    <w:rsid w:val="009D1E85"/>
    <w:rsid w:val="009E08FC"/>
    <w:rsid w:val="009E31CC"/>
    <w:rsid w:val="009E3CED"/>
    <w:rsid w:val="009E4376"/>
    <w:rsid w:val="009E4F9E"/>
    <w:rsid w:val="009E78AF"/>
    <w:rsid w:val="009F34EB"/>
    <w:rsid w:val="00A024A8"/>
    <w:rsid w:val="00A06A9E"/>
    <w:rsid w:val="00A07F94"/>
    <w:rsid w:val="00A2147E"/>
    <w:rsid w:val="00A2193B"/>
    <w:rsid w:val="00A25B81"/>
    <w:rsid w:val="00A2624A"/>
    <w:rsid w:val="00A265D7"/>
    <w:rsid w:val="00A33567"/>
    <w:rsid w:val="00A34BA9"/>
    <w:rsid w:val="00A36B30"/>
    <w:rsid w:val="00A406B8"/>
    <w:rsid w:val="00A41676"/>
    <w:rsid w:val="00A43D76"/>
    <w:rsid w:val="00A51CE3"/>
    <w:rsid w:val="00A526B7"/>
    <w:rsid w:val="00A52BAB"/>
    <w:rsid w:val="00A52C7C"/>
    <w:rsid w:val="00A53077"/>
    <w:rsid w:val="00A579E6"/>
    <w:rsid w:val="00A61D78"/>
    <w:rsid w:val="00A62186"/>
    <w:rsid w:val="00A63AEC"/>
    <w:rsid w:val="00A67415"/>
    <w:rsid w:val="00A67754"/>
    <w:rsid w:val="00A70257"/>
    <w:rsid w:val="00A706D2"/>
    <w:rsid w:val="00A7628D"/>
    <w:rsid w:val="00A763CE"/>
    <w:rsid w:val="00A76EA1"/>
    <w:rsid w:val="00A773FD"/>
    <w:rsid w:val="00A808EE"/>
    <w:rsid w:val="00A80ACC"/>
    <w:rsid w:val="00A81BDD"/>
    <w:rsid w:val="00A81FCA"/>
    <w:rsid w:val="00A8283F"/>
    <w:rsid w:val="00A84BD4"/>
    <w:rsid w:val="00A86913"/>
    <w:rsid w:val="00A86AAC"/>
    <w:rsid w:val="00A877AF"/>
    <w:rsid w:val="00A93221"/>
    <w:rsid w:val="00A93CB5"/>
    <w:rsid w:val="00A93E84"/>
    <w:rsid w:val="00A9666F"/>
    <w:rsid w:val="00A96EE8"/>
    <w:rsid w:val="00AA212D"/>
    <w:rsid w:val="00AA517E"/>
    <w:rsid w:val="00AA653D"/>
    <w:rsid w:val="00AB15C0"/>
    <w:rsid w:val="00AB4782"/>
    <w:rsid w:val="00AB5FF9"/>
    <w:rsid w:val="00AB7D60"/>
    <w:rsid w:val="00AC23A4"/>
    <w:rsid w:val="00AC6BE2"/>
    <w:rsid w:val="00AC763F"/>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DFC"/>
    <w:rsid w:val="00B370F6"/>
    <w:rsid w:val="00B37A11"/>
    <w:rsid w:val="00B403FE"/>
    <w:rsid w:val="00B44885"/>
    <w:rsid w:val="00B44A38"/>
    <w:rsid w:val="00B45123"/>
    <w:rsid w:val="00B46CA0"/>
    <w:rsid w:val="00B47522"/>
    <w:rsid w:val="00B50D23"/>
    <w:rsid w:val="00B516A1"/>
    <w:rsid w:val="00B60A8E"/>
    <w:rsid w:val="00B61114"/>
    <w:rsid w:val="00B63435"/>
    <w:rsid w:val="00B6407C"/>
    <w:rsid w:val="00B64BF7"/>
    <w:rsid w:val="00B65524"/>
    <w:rsid w:val="00B6576B"/>
    <w:rsid w:val="00B73A77"/>
    <w:rsid w:val="00B80328"/>
    <w:rsid w:val="00B80970"/>
    <w:rsid w:val="00B8313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D6333"/>
    <w:rsid w:val="00BE1F60"/>
    <w:rsid w:val="00BE5659"/>
    <w:rsid w:val="00BF15FF"/>
    <w:rsid w:val="00BF51EE"/>
    <w:rsid w:val="00BF721E"/>
    <w:rsid w:val="00C02070"/>
    <w:rsid w:val="00C05340"/>
    <w:rsid w:val="00C0790A"/>
    <w:rsid w:val="00C116AB"/>
    <w:rsid w:val="00C1232B"/>
    <w:rsid w:val="00C145EE"/>
    <w:rsid w:val="00C1477C"/>
    <w:rsid w:val="00C17076"/>
    <w:rsid w:val="00C20790"/>
    <w:rsid w:val="00C2098F"/>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56F3"/>
    <w:rsid w:val="00C86F73"/>
    <w:rsid w:val="00C931D7"/>
    <w:rsid w:val="00C94FD9"/>
    <w:rsid w:val="00C95773"/>
    <w:rsid w:val="00C963C2"/>
    <w:rsid w:val="00C963E0"/>
    <w:rsid w:val="00C97C42"/>
    <w:rsid w:val="00CA0F42"/>
    <w:rsid w:val="00CA78C3"/>
    <w:rsid w:val="00CB7163"/>
    <w:rsid w:val="00CB7187"/>
    <w:rsid w:val="00CC3D35"/>
    <w:rsid w:val="00CC5E27"/>
    <w:rsid w:val="00CD0491"/>
    <w:rsid w:val="00CD2DC2"/>
    <w:rsid w:val="00CD77F9"/>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1E23"/>
    <w:rsid w:val="00D12E1D"/>
    <w:rsid w:val="00D157D2"/>
    <w:rsid w:val="00D20EA7"/>
    <w:rsid w:val="00D238C2"/>
    <w:rsid w:val="00D25838"/>
    <w:rsid w:val="00D25D48"/>
    <w:rsid w:val="00D26665"/>
    <w:rsid w:val="00D268F0"/>
    <w:rsid w:val="00D315D8"/>
    <w:rsid w:val="00D323A9"/>
    <w:rsid w:val="00D342DF"/>
    <w:rsid w:val="00D355F7"/>
    <w:rsid w:val="00D402D1"/>
    <w:rsid w:val="00D40814"/>
    <w:rsid w:val="00D41220"/>
    <w:rsid w:val="00D44406"/>
    <w:rsid w:val="00D445AA"/>
    <w:rsid w:val="00D448E3"/>
    <w:rsid w:val="00D44AC7"/>
    <w:rsid w:val="00D45ADE"/>
    <w:rsid w:val="00D51F14"/>
    <w:rsid w:val="00D521B0"/>
    <w:rsid w:val="00D52AE9"/>
    <w:rsid w:val="00D612CD"/>
    <w:rsid w:val="00D72E53"/>
    <w:rsid w:val="00D74F43"/>
    <w:rsid w:val="00D762CD"/>
    <w:rsid w:val="00D76A6A"/>
    <w:rsid w:val="00D86692"/>
    <w:rsid w:val="00D936AE"/>
    <w:rsid w:val="00D952D8"/>
    <w:rsid w:val="00D95463"/>
    <w:rsid w:val="00D95679"/>
    <w:rsid w:val="00DA162F"/>
    <w:rsid w:val="00DA2CF0"/>
    <w:rsid w:val="00DA34F5"/>
    <w:rsid w:val="00DA3668"/>
    <w:rsid w:val="00DA44D3"/>
    <w:rsid w:val="00DA7219"/>
    <w:rsid w:val="00DB20FD"/>
    <w:rsid w:val="00DB3E09"/>
    <w:rsid w:val="00DB572F"/>
    <w:rsid w:val="00DB5E55"/>
    <w:rsid w:val="00DB620A"/>
    <w:rsid w:val="00DC123B"/>
    <w:rsid w:val="00DC1256"/>
    <w:rsid w:val="00DC25CE"/>
    <w:rsid w:val="00DC54AD"/>
    <w:rsid w:val="00DC763D"/>
    <w:rsid w:val="00DD0BB5"/>
    <w:rsid w:val="00DD1A91"/>
    <w:rsid w:val="00DD533D"/>
    <w:rsid w:val="00DE18C7"/>
    <w:rsid w:val="00DE37A3"/>
    <w:rsid w:val="00DE52AD"/>
    <w:rsid w:val="00DF0328"/>
    <w:rsid w:val="00DF282A"/>
    <w:rsid w:val="00DF5671"/>
    <w:rsid w:val="00DF71FB"/>
    <w:rsid w:val="00E015C8"/>
    <w:rsid w:val="00E0429C"/>
    <w:rsid w:val="00E066A5"/>
    <w:rsid w:val="00E06C7B"/>
    <w:rsid w:val="00E07F3E"/>
    <w:rsid w:val="00E106BF"/>
    <w:rsid w:val="00E14FDF"/>
    <w:rsid w:val="00E17E92"/>
    <w:rsid w:val="00E20A05"/>
    <w:rsid w:val="00E264E3"/>
    <w:rsid w:val="00E26E31"/>
    <w:rsid w:val="00E30932"/>
    <w:rsid w:val="00E3181C"/>
    <w:rsid w:val="00E3463A"/>
    <w:rsid w:val="00E36CDC"/>
    <w:rsid w:val="00E36EDD"/>
    <w:rsid w:val="00E42E04"/>
    <w:rsid w:val="00E441DD"/>
    <w:rsid w:val="00E46F71"/>
    <w:rsid w:val="00E47F30"/>
    <w:rsid w:val="00E50AAD"/>
    <w:rsid w:val="00E51079"/>
    <w:rsid w:val="00E51C4F"/>
    <w:rsid w:val="00E548A5"/>
    <w:rsid w:val="00E572E5"/>
    <w:rsid w:val="00E62A2B"/>
    <w:rsid w:val="00E6375D"/>
    <w:rsid w:val="00E7090F"/>
    <w:rsid w:val="00E77A19"/>
    <w:rsid w:val="00E83A7C"/>
    <w:rsid w:val="00E85228"/>
    <w:rsid w:val="00E909B8"/>
    <w:rsid w:val="00E91CA9"/>
    <w:rsid w:val="00E930E5"/>
    <w:rsid w:val="00E931D9"/>
    <w:rsid w:val="00E950B5"/>
    <w:rsid w:val="00EA2593"/>
    <w:rsid w:val="00EA4ACC"/>
    <w:rsid w:val="00EA4C21"/>
    <w:rsid w:val="00EA5ACC"/>
    <w:rsid w:val="00EB0AA2"/>
    <w:rsid w:val="00EB100E"/>
    <w:rsid w:val="00EB2F5E"/>
    <w:rsid w:val="00EB3BFC"/>
    <w:rsid w:val="00EB55CB"/>
    <w:rsid w:val="00EB5CE4"/>
    <w:rsid w:val="00EB78DF"/>
    <w:rsid w:val="00EB7E28"/>
    <w:rsid w:val="00EE0EDC"/>
    <w:rsid w:val="00EE235C"/>
    <w:rsid w:val="00EE272B"/>
    <w:rsid w:val="00EE4CDC"/>
    <w:rsid w:val="00EF2197"/>
    <w:rsid w:val="00EF2F06"/>
    <w:rsid w:val="00EF529A"/>
    <w:rsid w:val="00EF69A4"/>
    <w:rsid w:val="00F01B45"/>
    <w:rsid w:val="00F023CE"/>
    <w:rsid w:val="00F03457"/>
    <w:rsid w:val="00F04BBE"/>
    <w:rsid w:val="00F06E9D"/>
    <w:rsid w:val="00F07185"/>
    <w:rsid w:val="00F212C3"/>
    <w:rsid w:val="00F21DF2"/>
    <w:rsid w:val="00F23659"/>
    <w:rsid w:val="00F30473"/>
    <w:rsid w:val="00F343BD"/>
    <w:rsid w:val="00F352BE"/>
    <w:rsid w:val="00F425D4"/>
    <w:rsid w:val="00F4286F"/>
    <w:rsid w:val="00F46E9C"/>
    <w:rsid w:val="00F4706B"/>
    <w:rsid w:val="00F47987"/>
    <w:rsid w:val="00F5476C"/>
    <w:rsid w:val="00F56D33"/>
    <w:rsid w:val="00F609E6"/>
    <w:rsid w:val="00F62554"/>
    <w:rsid w:val="00F7016D"/>
    <w:rsid w:val="00F715C5"/>
    <w:rsid w:val="00F7213B"/>
    <w:rsid w:val="00F72340"/>
    <w:rsid w:val="00F739DD"/>
    <w:rsid w:val="00F73AD5"/>
    <w:rsid w:val="00F7673C"/>
    <w:rsid w:val="00F769F2"/>
    <w:rsid w:val="00F84646"/>
    <w:rsid w:val="00F8647F"/>
    <w:rsid w:val="00F8706B"/>
    <w:rsid w:val="00F92D00"/>
    <w:rsid w:val="00F92F09"/>
    <w:rsid w:val="00F93D94"/>
    <w:rsid w:val="00F94038"/>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04ED2930"/>
  <w15:docId w15:val="{1D3532B1-6DCC-438E-A004-00D50282E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67425C"/>
    <w:pPr>
      <w:spacing w:line="480" w:lineRule="exact"/>
      <w:contextualSpacing/>
      <w:jc w:val="both"/>
    </w:pPr>
    <w:rPr>
      <w:rFonts w:ascii="Arial" w:eastAsiaTheme="minorHAnsi" w:hAnsi="Arial" w:cs="Arial"/>
      <w:bCs/>
      <w:vanish/>
      <w:color w:val="000090"/>
      <w:sz w:val="22"/>
      <w:szCs w:val="22"/>
      <w:lang w:eastAsia="en-US"/>
    </w:rPr>
  </w:style>
  <w:style w:type="character" w:customStyle="1" w:styleId="7BAnswerChar">
    <w:name w:val="7B Answer Char"/>
    <w:basedOn w:val="DefaultParagraphFont"/>
    <w:link w:val="7BAnswer"/>
    <w:rsid w:val="0067425C"/>
    <w:rPr>
      <w:rFonts w:ascii="Arial" w:eastAsiaTheme="minorHAnsi" w:hAnsi="Arial" w:cs="Arial"/>
      <w:bCs/>
      <w:vanish/>
      <w:color w:val="00009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936559">
      <w:bodyDiv w:val="1"/>
      <w:marLeft w:val="0"/>
      <w:marRight w:val="0"/>
      <w:marTop w:val="0"/>
      <w:marBottom w:val="0"/>
      <w:divBdr>
        <w:top w:val="none" w:sz="0" w:space="0" w:color="auto"/>
        <w:left w:val="none" w:sz="0" w:space="0" w:color="auto"/>
        <w:bottom w:val="none" w:sz="0" w:space="0" w:color="auto"/>
        <w:right w:val="none" w:sz="0" w:space="0" w:color="auto"/>
      </w:divBdr>
      <w:divsChild>
        <w:div w:id="2019773923">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22564164">
      <w:bodyDiv w:val="1"/>
      <w:marLeft w:val="0"/>
      <w:marRight w:val="0"/>
      <w:marTop w:val="0"/>
      <w:marBottom w:val="0"/>
      <w:divBdr>
        <w:top w:val="none" w:sz="0" w:space="0" w:color="auto"/>
        <w:left w:val="none" w:sz="0" w:space="0" w:color="auto"/>
        <w:bottom w:val="none" w:sz="0" w:space="0" w:color="auto"/>
        <w:right w:val="none" w:sz="0" w:space="0" w:color="auto"/>
      </w:divBdr>
      <w:divsChild>
        <w:div w:id="490099862">
          <w:marLeft w:val="274"/>
          <w:marRight w:val="0"/>
          <w:marTop w:val="200"/>
          <w:marBottom w:val="0"/>
          <w:divBdr>
            <w:top w:val="none" w:sz="0" w:space="0" w:color="auto"/>
            <w:left w:val="none" w:sz="0" w:space="0" w:color="auto"/>
            <w:bottom w:val="none" w:sz="0" w:space="0" w:color="auto"/>
            <w:right w:val="none" w:sz="0" w:space="0" w:color="auto"/>
          </w:divBdr>
        </w:div>
      </w:divsChild>
    </w:div>
    <w:div w:id="874657502">
      <w:bodyDiv w:val="1"/>
      <w:marLeft w:val="0"/>
      <w:marRight w:val="0"/>
      <w:marTop w:val="0"/>
      <w:marBottom w:val="0"/>
      <w:divBdr>
        <w:top w:val="none" w:sz="0" w:space="0" w:color="auto"/>
        <w:left w:val="none" w:sz="0" w:space="0" w:color="auto"/>
        <w:bottom w:val="none" w:sz="0" w:space="0" w:color="auto"/>
        <w:right w:val="none" w:sz="0" w:space="0" w:color="auto"/>
      </w:divBdr>
      <w:divsChild>
        <w:div w:id="2120878619">
          <w:marLeft w:val="562"/>
          <w:marRight w:val="0"/>
          <w:marTop w:val="100"/>
          <w:marBottom w:val="0"/>
          <w:divBdr>
            <w:top w:val="none" w:sz="0" w:space="0" w:color="auto"/>
            <w:left w:val="none" w:sz="0" w:space="0" w:color="auto"/>
            <w:bottom w:val="none" w:sz="0" w:space="0" w:color="auto"/>
            <w:right w:val="none" w:sz="0" w:space="0" w:color="auto"/>
          </w:divBdr>
        </w:div>
      </w:divsChild>
    </w:div>
    <w:div w:id="909510397">
      <w:bodyDiv w:val="1"/>
      <w:marLeft w:val="0"/>
      <w:marRight w:val="0"/>
      <w:marTop w:val="0"/>
      <w:marBottom w:val="0"/>
      <w:divBdr>
        <w:top w:val="none" w:sz="0" w:space="0" w:color="auto"/>
        <w:left w:val="none" w:sz="0" w:space="0" w:color="auto"/>
        <w:bottom w:val="none" w:sz="0" w:space="0" w:color="auto"/>
        <w:right w:val="none" w:sz="0" w:space="0" w:color="auto"/>
      </w:divBdr>
      <w:divsChild>
        <w:div w:id="641153149">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2608336">
      <w:bodyDiv w:val="1"/>
      <w:marLeft w:val="0"/>
      <w:marRight w:val="0"/>
      <w:marTop w:val="0"/>
      <w:marBottom w:val="0"/>
      <w:divBdr>
        <w:top w:val="none" w:sz="0" w:space="0" w:color="auto"/>
        <w:left w:val="none" w:sz="0" w:space="0" w:color="auto"/>
        <w:bottom w:val="none" w:sz="0" w:space="0" w:color="auto"/>
        <w:right w:val="none" w:sz="0" w:space="0" w:color="auto"/>
      </w:divBdr>
      <w:divsChild>
        <w:div w:id="140124809">
          <w:marLeft w:val="562"/>
          <w:marRight w:val="0"/>
          <w:marTop w:val="100"/>
          <w:marBottom w:val="0"/>
          <w:divBdr>
            <w:top w:val="none" w:sz="0" w:space="0" w:color="auto"/>
            <w:left w:val="none" w:sz="0" w:space="0" w:color="auto"/>
            <w:bottom w:val="none" w:sz="0" w:space="0" w:color="auto"/>
            <w:right w:val="none" w:sz="0" w:space="0" w:color="auto"/>
          </w:divBdr>
        </w:div>
      </w:divsChild>
    </w:div>
    <w:div w:id="1895697762">
      <w:bodyDiv w:val="1"/>
      <w:marLeft w:val="0"/>
      <w:marRight w:val="0"/>
      <w:marTop w:val="0"/>
      <w:marBottom w:val="0"/>
      <w:divBdr>
        <w:top w:val="none" w:sz="0" w:space="0" w:color="auto"/>
        <w:left w:val="none" w:sz="0" w:space="0" w:color="auto"/>
        <w:bottom w:val="none" w:sz="0" w:space="0" w:color="auto"/>
        <w:right w:val="none" w:sz="0" w:space="0" w:color="auto"/>
      </w:divBdr>
      <w:divsChild>
        <w:div w:id="922564538">
          <w:marLeft w:val="850"/>
          <w:marRight w:val="0"/>
          <w:marTop w:val="100"/>
          <w:marBottom w:val="0"/>
          <w:divBdr>
            <w:top w:val="none" w:sz="0" w:space="0" w:color="auto"/>
            <w:left w:val="none" w:sz="0" w:space="0" w:color="auto"/>
            <w:bottom w:val="none" w:sz="0" w:space="0" w:color="auto"/>
            <w:right w:val="none" w:sz="0" w:space="0" w:color="auto"/>
          </w:divBdr>
        </w:div>
      </w:divsChild>
    </w:div>
    <w:div w:id="2037343931">
      <w:bodyDiv w:val="1"/>
      <w:marLeft w:val="0"/>
      <w:marRight w:val="0"/>
      <w:marTop w:val="0"/>
      <w:marBottom w:val="0"/>
      <w:divBdr>
        <w:top w:val="none" w:sz="0" w:space="0" w:color="auto"/>
        <w:left w:val="none" w:sz="0" w:space="0" w:color="auto"/>
        <w:bottom w:val="none" w:sz="0" w:space="0" w:color="auto"/>
        <w:right w:val="none" w:sz="0" w:space="0" w:color="auto"/>
      </w:divBdr>
      <w:divsChild>
        <w:div w:id="121576673">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CC5A64298124447CBC32DF4D3EA0DC84"/>
        <w:category>
          <w:name w:val="General"/>
          <w:gallery w:val="placeholder"/>
        </w:category>
        <w:types>
          <w:type w:val="bbPlcHdr"/>
        </w:types>
        <w:behaviors>
          <w:behavior w:val="content"/>
        </w:behaviors>
        <w:guid w:val="{06DAF9D0-F7A7-42AC-90E1-81708606BAA7}"/>
      </w:docPartPr>
      <w:docPartBody>
        <w:p w:rsidR="00F4556D" w:rsidRDefault="00F4556D" w:rsidP="00F4556D">
          <w:pPr>
            <w:pStyle w:val="CC5A64298124447CBC32DF4D3EA0DC84"/>
          </w:pPr>
          <w:r w:rsidRPr="006A17DD">
            <w:rPr>
              <w:rStyle w:val="PlaceholderText"/>
            </w:rPr>
            <w:t>Click here to enter a date.</w:t>
          </w:r>
        </w:p>
      </w:docPartBody>
    </w:docPart>
    <w:docPart>
      <w:docPartPr>
        <w:name w:val="781BA40BBCB24C0DB3E8E9670FEEF319"/>
        <w:category>
          <w:name w:val="General"/>
          <w:gallery w:val="placeholder"/>
        </w:category>
        <w:types>
          <w:type w:val="bbPlcHdr"/>
        </w:types>
        <w:behaviors>
          <w:behavior w:val="content"/>
        </w:behaviors>
        <w:guid w:val="{8001DF84-9BBC-4356-8145-72A760902DB4}"/>
      </w:docPartPr>
      <w:docPartBody>
        <w:p w:rsidR="00F4556D" w:rsidRDefault="00F4556D" w:rsidP="00F4556D">
          <w:pPr>
            <w:pStyle w:val="781BA40BBCB24C0DB3E8E9670FEEF319"/>
          </w:pPr>
          <w:r w:rsidRPr="00A24C5D">
            <w:rPr>
              <w:rStyle w:val="PlaceholderText"/>
            </w:rPr>
            <w:t>[Title]</w:t>
          </w:r>
        </w:p>
      </w:docPartBody>
    </w:docPart>
    <w:docPart>
      <w:docPartPr>
        <w:name w:val="1EA6249E93094C3587D5281309F17884"/>
        <w:category>
          <w:name w:val="General"/>
          <w:gallery w:val="placeholder"/>
        </w:category>
        <w:types>
          <w:type w:val="bbPlcHdr"/>
        </w:types>
        <w:behaviors>
          <w:behavior w:val="content"/>
        </w:behaviors>
        <w:guid w:val="{1BD0A529-5B41-4EBA-93A8-081F3C74E85D}"/>
      </w:docPartPr>
      <w:docPartBody>
        <w:p w:rsidR="00F4556D" w:rsidRDefault="00F4556D" w:rsidP="00F4556D">
          <w:pPr>
            <w:pStyle w:val="1EA6249E93094C3587D5281309F17884"/>
          </w:pPr>
          <w:r w:rsidRPr="00A24C5D">
            <w:rPr>
              <w:rStyle w:val="PlaceholderText"/>
            </w:rPr>
            <w:t>[Subject]</w:t>
          </w:r>
        </w:p>
      </w:docPartBody>
    </w:docPart>
    <w:docPart>
      <w:docPartPr>
        <w:name w:val="02395431B4304788800B02FA6E6FC047"/>
        <w:category>
          <w:name w:val="General"/>
          <w:gallery w:val="placeholder"/>
        </w:category>
        <w:types>
          <w:type w:val="bbPlcHdr"/>
        </w:types>
        <w:behaviors>
          <w:behavior w:val="content"/>
        </w:behaviors>
        <w:guid w:val="{8EE8CA5E-5DB0-48E5-BFDB-484D92181FCD}"/>
      </w:docPartPr>
      <w:docPartBody>
        <w:p w:rsidR="00F4556D" w:rsidRDefault="00F4556D" w:rsidP="00F4556D">
          <w:pPr>
            <w:pStyle w:val="02395431B4304788800B02FA6E6FC047"/>
          </w:pPr>
          <w:r w:rsidRPr="006A17DD">
            <w:rPr>
              <w:rStyle w:val="PlaceholderText"/>
            </w:rPr>
            <w:t>Click here to enter a date.</w:t>
          </w:r>
        </w:p>
      </w:docPartBody>
    </w:docPart>
    <w:docPart>
      <w:docPartPr>
        <w:name w:val="8821EB10A7104276939CEED50D36C752"/>
        <w:category>
          <w:name w:val="General"/>
          <w:gallery w:val="placeholder"/>
        </w:category>
        <w:types>
          <w:type w:val="bbPlcHdr"/>
        </w:types>
        <w:behaviors>
          <w:behavior w:val="content"/>
        </w:behaviors>
        <w:guid w:val="{7C3EB6E0-4828-4057-B521-BD4984BAA649}"/>
      </w:docPartPr>
      <w:docPartBody>
        <w:p w:rsidR="00F4556D" w:rsidRDefault="00F4556D" w:rsidP="00F4556D">
          <w:pPr>
            <w:pStyle w:val="8821EB10A7104276939CEED50D36C752"/>
          </w:pPr>
          <w:r w:rsidRPr="006A17DD">
            <w:rPr>
              <w:rStyle w:val="PlaceholderText"/>
            </w:rPr>
            <w:t>Click here to enter a date.</w:t>
          </w:r>
        </w:p>
      </w:docPartBody>
    </w:docPart>
    <w:docPart>
      <w:docPartPr>
        <w:name w:val="DBF04732A945438190EB3FA7072BA6FF"/>
        <w:category>
          <w:name w:val="General"/>
          <w:gallery w:val="placeholder"/>
        </w:category>
        <w:types>
          <w:type w:val="bbPlcHdr"/>
        </w:types>
        <w:behaviors>
          <w:behavior w:val="content"/>
        </w:behaviors>
        <w:guid w:val="{22513637-1325-4929-B44D-43C84DB17BE3}"/>
      </w:docPartPr>
      <w:docPartBody>
        <w:p w:rsidR="00837731" w:rsidRDefault="00F4556D" w:rsidP="00F4556D">
          <w:pPr>
            <w:pStyle w:val="DBF04732A945438190EB3FA7072BA6FF"/>
          </w:pPr>
          <w:r w:rsidRPr="006A17DD">
            <w:rPr>
              <w:rStyle w:val="PlaceholderText"/>
            </w:rPr>
            <w:t>Click here to enter a date.</w:t>
          </w:r>
        </w:p>
      </w:docPartBody>
    </w:docPart>
    <w:docPart>
      <w:docPartPr>
        <w:name w:val="2A3D4CD33D2A4AE9989D27067EFDE020"/>
        <w:category>
          <w:name w:val="General"/>
          <w:gallery w:val="placeholder"/>
        </w:category>
        <w:types>
          <w:type w:val="bbPlcHdr"/>
        </w:types>
        <w:behaviors>
          <w:behavior w:val="content"/>
        </w:behaviors>
        <w:guid w:val="{42C26C07-5347-4074-A33D-4D8095C1DBD0}"/>
      </w:docPartPr>
      <w:docPartBody>
        <w:p w:rsidR="00837731" w:rsidRDefault="00F4556D" w:rsidP="00F4556D">
          <w:pPr>
            <w:pStyle w:val="2A3D4CD33D2A4AE9989D27067EFDE020"/>
          </w:pPr>
          <w:r w:rsidRPr="006A17DD">
            <w:rPr>
              <w:rStyle w:val="PlaceholderText"/>
            </w:rPr>
            <w:t>Click here to enter a date.</w:t>
          </w:r>
        </w:p>
      </w:docPartBody>
    </w:docPart>
    <w:docPart>
      <w:docPartPr>
        <w:name w:val="C5A6D76A7886444DAB2D9022F13E6179"/>
        <w:category>
          <w:name w:val="General"/>
          <w:gallery w:val="placeholder"/>
        </w:category>
        <w:types>
          <w:type w:val="bbPlcHdr"/>
        </w:types>
        <w:behaviors>
          <w:behavior w:val="content"/>
        </w:behaviors>
        <w:guid w:val="{C6297B65-18B4-4195-B41A-271309EBE4ED}"/>
      </w:docPartPr>
      <w:docPartBody>
        <w:p w:rsidR="00837731" w:rsidRDefault="00F4556D" w:rsidP="00F4556D">
          <w:pPr>
            <w:pStyle w:val="C5A6D76A7886444DAB2D9022F13E6179"/>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20B07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44CE6"/>
    <w:rsid w:val="007C130D"/>
    <w:rsid w:val="007E2E66"/>
    <w:rsid w:val="007F5DDF"/>
    <w:rsid w:val="008058FE"/>
    <w:rsid w:val="00834F76"/>
    <w:rsid w:val="00837731"/>
    <w:rsid w:val="0084741E"/>
    <w:rsid w:val="00854CEF"/>
    <w:rsid w:val="008946ED"/>
    <w:rsid w:val="008A49B9"/>
    <w:rsid w:val="008C1EB3"/>
    <w:rsid w:val="008E282E"/>
    <w:rsid w:val="009133ED"/>
    <w:rsid w:val="0092096F"/>
    <w:rsid w:val="009662BC"/>
    <w:rsid w:val="00985270"/>
    <w:rsid w:val="009A5338"/>
    <w:rsid w:val="009A7ADB"/>
    <w:rsid w:val="009B3343"/>
    <w:rsid w:val="009D1912"/>
    <w:rsid w:val="00A12C05"/>
    <w:rsid w:val="00A13A72"/>
    <w:rsid w:val="00A32531"/>
    <w:rsid w:val="00AE1F5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503"/>
    <w:rsid w:val="00F27999"/>
    <w:rsid w:val="00F4556D"/>
    <w:rsid w:val="00F53755"/>
    <w:rsid w:val="00F951AB"/>
    <w:rsid w:val="00FA7C23"/>
    <w:rsid w:val="00FC3B9B"/>
    <w:rsid w:val="00FD7941"/>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556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CC5A64298124447CBC32DF4D3EA0DC84">
    <w:name w:val="CC5A64298124447CBC32DF4D3EA0DC84"/>
    <w:rsid w:val="00F4556D"/>
    <w:pPr>
      <w:spacing w:after="160" w:line="259" w:lineRule="auto"/>
    </w:pPr>
  </w:style>
  <w:style w:type="paragraph" w:customStyle="1" w:styleId="781BA40BBCB24C0DB3E8E9670FEEF319">
    <w:name w:val="781BA40BBCB24C0DB3E8E9670FEEF319"/>
    <w:rsid w:val="00F4556D"/>
    <w:pPr>
      <w:spacing w:after="160" w:line="259" w:lineRule="auto"/>
    </w:pPr>
  </w:style>
  <w:style w:type="paragraph" w:customStyle="1" w:styleId="1EA6249E93094C3587D5281309F17884">
    <w:name w:val="1EA6249E93094C3587D5281309F17884"/>
    <w:rsid w:val="00F4556D"/>
    <w:pPr>
      <w:spacing w:after="160" w:line="259" w:lineRule="auto"/>
    </w:pPr>
  </w:style>
  <w:style w:type="paragraph" w:customStyle="1" w:styleId="02395431B4304788800B02FA6E6FC047">
    <w:name w:val="02395431B4304788800B02FA6E6FC047"/>
    <w:rsid w:val="00F4556D"/>
    <w:pPr>
      <w:spacing w:after="160" w:line="259" w:lineRule="auto"/>
    </w:pPr>
  </w:style>
  <w:style w:type="paragraph" w:customStyle="1" w:styleId="8821EB10A7104276939CEED50D36C752">
    <w:name w:val="8821EB10A7104276939CEED50D36C752"/>
    <w:rsid w:val="00F4556D"/>
    <w:pPr>
      <w:spacing w:after="160" w:line="259" w:lineRule="auto"/>
    </w:pPr>
  </w:style>
  <w:style w:type="paragraph" w:customStyle="1" w:styleId="DBF04732A945438190EB3FA7072BA6FF">
    <w:name w:val="DBF04732A945438190EB3FA7072BA6FF"/>
    <w:rsid w:val="00F4556D"/>
    <w:pPr>
      <w:spacing w:after="160" w:line="259" w:lineRule="auto"/>
    </w:pPr>
  </w:style>
  <w:style w:type="paragraph" w:customStyle="1" w:styleId="2A3D4CD33D2A4AE9989D27067EFDE020">
    <w:name w:val="2A3D4CD33D2A4AE9989D27067EFDE020"/>
    <w:rsid w:val="00F4556D"/>
    <w:pPr>
      <w:spacing w:after="160" w:line="259" w:lineRule="auto"/>
    </w:pPr>
  </w:style>
  <w:style w:type="paragraph" w:customStyle="1" w:styleId="C5A6D76A7886444DAB2D9022F13E6179">
    <w:name w:val="C5A6D76A7886444DAB2D9022F13E6179"/>
    <w:rsid w:val="00F4556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EAB101D-0976-4E89-8506-5A83C5B45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328</TotalTime>
  <Pages>25</Pages>
  <Words>2349</Words>
  <Characters>13390</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15708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Bruce Pascoe;Michelle.Curro@cstc.org.au;john@successiontraining.com</dc:creator>
  <cp:lastModifiedBy>Jonathan Curro</cp:lastModifiedBy>
  <cp:revision>40</cp:revision>
  <cp:lastPrinted>2020-01-22T23:10:00Z</cp:lastPrinted>
  <dcterms:created xsi:type="dcterms:W3CDTF">2019-11-20T23:20:00Z</dcterms:created>
  <dcterms:modified xsi:type="dcterms:W3CDTF">2020-01-23T05:19:00Z</dcterms:modified>
  <cp:contentStatus>v1-1_23/01/2020</cp:contentStatus>
</cp:coreProperties>
</file>