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C85122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C85122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E5605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6193764" w:edGrp="everyone"/>
            <w:r>
              <w:rPr>
                <w:rFonts w:ascii="Arial" w:hAnsi="Arial" w:cs="Arial"/>
                <w:sz w:val="22"/>
                <w:szCs w:val="22"/>
              </w:rPr>
              <w:t>Anna-Marie Dorin</w:t>
            </w:r>
            <w:permEnd w:id="36193764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346495274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606BC1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606BC1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>
                      <wp:extent cx="1409700" cy="1352550"/>
                      <wp:effectExtent l="0" t="0" r="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09700" cy="1352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46495274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3E5605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53634530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r w:rsidR="0006795A">
              <w:rPr>
                <w:rFonts w:ascii="Arial" w:hAnsi="Arial" w:cs="Arial"/>
                <w:sz w:val="22"/>
                <w:szCs w:val="22"/>
              </w:rPr>
              <w:t xml:space="preserve"> – brett@successiontraining.com</w:t>
            </w:r>
            <w:permEnd w:id="1753634530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18688524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18688524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06781394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8-11-2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3E5605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20/11/2018</w:t>
                </w:r>
              </w:p>
            </w:tc>
          </w:sdtContent>
        </w:sdt>
      </w:tr>
      <w:permEnd w:id="1106781394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56073917" w:edGrp="everyone"/>
            <w:permEnd w:id="556073917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1231178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3117887" w:displacedByCustomXml="prev"/>
        <w:permStart w:id="1183187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3187539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399410574" w:edGrp="everyone"/>
            <w:permEnd w:id="1399410574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0449381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4938111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66342976" w:edGrp="everyone"/>
            <w:r w:rsidR="008435D6">
              <w:rPr>
                <w:rFonts w:ascii="Arial" w:hAnsi="Arial" w:cs="Arial"/>
                <w:sz w:val="22"/>
              </w:rPr>
              <w:t>F</w:t>
            </w:r>
            <w:permEnd w:id="1066342976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904089245" w:edGrp="everyone"/>
            <w:r w:rsidR="008435D6">
              <w:rPr>
                <w:rFonts w:ascii="Arial" w:hAnsi="Arial" w:cs="Arial"/>
                <w:sz w:val="22"/>
              </w:rPr>
              <w:t>E</w:t>
            </w:r>
            <w:permEnd w:id="190408924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300500709" w:edGrp="everyone"/>
            <w:r w:rsidR="008435D6">
              <w:rPr>
                <w:rFonts w:ascii="Arial" w:hAnsi="Arial" w:cs="Arial"/>
                <w:sz w:val="22"/>
              </w:rPr>
              <w:t>A</w:t>
            </w:r>
            <w:permEnd w:id="30050070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0852518" w:edGrp="everyone"/>
            <w:r w:rsidR="003E5605">
              <w:rPr>
                <w:rFonts w:ascii="Arial" w:hAnsi="Arial" w:cs="Arial"/>
                <w:sz w:val="22"/>
              </w:rPr>
              <w:t>D</w:t>
            </w:r>
            <w:permEnd w:id="140852518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25381407" w:edGrp="everyone"/>
            <w:r w:rsidR="003E5605">
              <w:rPr>
                <w:rFonts w:ascii="Arial" w:hAnsi="Arial" w:cs="Arial"/>
                <w:sz w:val="22"/>
              </w:rPr>
              <w:t>C</w:t>
            </w:r>
            <w:permEnd w:id="12538140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31098062" w:edGrp="everyone"/>
            <w:r w:rsidR="003E5605">
              <w:rPr>
                <w:rFonts w:ascii="Arial" w:hAnsi="Arial" w:cs="Arial"/>
                <w:sz w:val="22"/>
              </w:rPr>
              <w:t>B</w:t>
            </w:r>
            <w:permEnd w:id="931098062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6480517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48051701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3E5605" w:rsidRPr="003E5605" w:rsidRDefault="003E5605" w:rsidP="003E560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60821549" w:edGrp="everyone"/>
            <w:r w:rsidRPr="003E560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</w:p>
          <w:permEnd w:id="1560821549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E560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35962912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Labelling and storing correctly</w:t>
            </w:r>
            <w:r w:rsidR="003F5CF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PPE ie gloves/safety glasses</w:t>
            </w:r>
            <w:permEnd w:id="135962912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3E5605" w:rsidRPr="003E5605" w:rsidRDefault="003E5605" w:rsidP="003E5605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91641796" w:edGrp="everyone"/>
            <w:r w:rsidRPr="003E560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</w:p>
          <w:permEnd w:id="1891641796"/>
          <w:p w:rsidR="000F0501" w:rsidRPr="00553DDB" w:rsidRDefault="000F0501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E560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783382369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PPE ie </w:t>
            </w:r>
            <w:r w:rsidR="008435D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protection,</w:t>
            </w:r>
            <w:r w:rsidR="003F5CF5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 xml:space="preserve">noise monitoring </w:t>
            </w:r>
            <w:permEnd w:id="17833823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E560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7218875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Heavy lifting causing physical injuries ie pulled/strain muscle</w:t>
            </w:r>
            <w:permEnd w:id="27218875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F5CF5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419446240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Signage/manuals or videos on how to lift correctly</w:t>
            </w:r>
            <w:r w:rsidR="008435D6"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, use lifting equipment</w:t>
            </w:r>
            <w:permEnd w:id="14194462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F5CF5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709839163" w:edGrp="everyone"/>
            <w:r>
              <w:rPr>
                <w:rFonts w:ascii="Arial" w:hAnsi="Arial" w:cs="Arial"/>
                <w:sz w:val="22"/>
                <w:szCs w:val="22"/>
              </w:rPr>
              <w:t xml:space="preserve">Management, </w:t>
            </w:r>
            <w:r w:rsidR="008435D6">
              <w:rPr>
                <w:rFonts w:ascii="Arial" w:hAnsi="Arial" w:cs="Arial"/>
                <w:sz w:val="22"/>
                <w:szCs w:val="22"/>
              </w:rPr>
              <w:t>supervisor, HSR</w:t>
            </w:r>
            <w:permEnd w:id="1709839163"/>
          </w:p>
        </w:tc>
        <w:permStart w:id="19656431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5643187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8435D6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00633809" w:edGrp="everyone"/>
            <w:r>
              <w:rPr>
                <w:rFonts w:ascii="Arial" w:hAnsi="Arial" w:cs="Arial"/>
                <w:sz w:val="22"/>
                <w:szCs w:val="22"/>
              </w:rPr>
              <w:t>STRR: Stop, tag, report record</w:t>
            </w:r>
            <w:permEnd w:id="1300633809"/>
          </w:p>
        </w:tc>
        <w:permStart w:id="2062602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260295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20387897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8789721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9868674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9868674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3645137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3F5CF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645137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67058323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705832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45378766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4537876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05397942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F5CF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05397942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129317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12931720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5442371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54423717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8046932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F5CF5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38046932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0791225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912257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76548627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6548627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3233716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3371602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6192752" w:edGrp="everyone"/>
            <w:r>
              <w:rPr>
                <w:rFonts w:ascii="Arial" w:hAnsi="Arial" w:cs="Arial"/>
                <w:sz w:val="22"/>
                <w:szCs w:val="22"/>
              </w:rPr>
              <w:t>Safety/full body suit</w:t>
            </w:r>
            <w:permEnd w:id="27619275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58929822" w:edGrp="everyone"/>
            <w:r>
              <w:rPr>
                <w:rFonts w:ascii="Arial" w:hAnsi="Arial" w:cs="Arial"/>
                <w:sz w:val="22"/>
                <w:szCs w:val="22"/>
              </w:rPr>
              <w:t>Safety Gloves</w:t>
            </w:r>
            <w:permEnd w:id="16589298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7500380" w:edGrp="everyone"/>
            <w:r>
              <w:rPr>
                <w:rFonts w:ascii="Arial" w:hAnsi="Arial" w:cs="Arial"/>
                <w:sz w:val="22"/>
                <w:szCs w:val="22"/>
              </w:rPr>
              <w:t>Eyewear Protection</w:t>
            </w:r>
            <w:permEnd w:id="5975003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2362896" w:edGrp="everyone"/>
            <w:r>
              <w:rPr>
                <w:rFonts w:ascii="Arial" w:hAnsi="Arial" w:cs="Arial"/>
                <w:sz w:val="22"/>
                <w:szCs w:val="22"/>
              </w:rPr>
              <w:t>Mask to be worn</w:t>
            </w:r>
            <w:permEnd w:id="135236289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632815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281514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rPr>
                <w:rFonts w:ascii="Arial" w:hAnsi="Arial" w:cs="Arial"/>
                <w:sz w:val="22"/>
              </w:rPr>
            </w:pPr>
            <w:permStart w:id="119021773" w:edGrp="everyone"/>
            <w:r>
              <w:rPr>
                <w:rFonts w:ascii="Arial" w:hAnsi="Arial" w:cs="Arial"/>
                <w:sz w:val="22"/>
              </w:rPr>
              <w:t>Medical/first aid is available</w:t>
            </w:r>
            <w:permEnd w:id="11902177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rPr>
                <w:rFonts w:ascii="Arial" w:hAnsi="Arial" w:cs="Arial"/>
                <w:sz w:val="22"/>
              </w:rPr>
            </w:pPr>
            <w:permStart w:id="1958960123" w:edGrp="everyone"/>
            <w:r>
              <w:rPr>
                <w:rFonts w:ascii="Arial" w:hAnsi="Arial" w:cs="Arial"/>
                <w:sz w:val="22"/>
              </w:rPr>
              <w:t>Do not enter area</w:t>
            </w:r>
            <w:permEnd w:id="195896012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F5CF5" w:rsidP="005F203A">
            <w:pPr>
              <w:rPr>
                <w:rFonts w:ascii="Arial" w:hAnsi="Arial" w:cs="Arial"/>
                <w:sz w:val="22"/>
              </w:rPr>
            </w:pPr>
            <w:permStart w:id="2010922434" w:edGrp="everyone"/>
            <w:r>
              <w:rPr>
                <w:rFonts w:ascii="Arial" w:hAnsi="Arial" w:cs="Arial"/>
                <w:sz w:val="22"/>
              </w:rPr>
              <w:t xml:space="preserve">Fire extinguisher located “here” </w:t>
            </w:r>
            <w:permEnd w:id="201092243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6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C52C7" w:rsidRPr="006215FC" w:rsidRDefault="001C52C7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014540503" w:edGrp="everyone"/>
                                  <w:r>
                                    <w:rPr>
                                      <w:vanish w:val="0"/>
                                    </w:rPr>
                                    <w:t>E</w:t>
                                  </w:r>
                                  <w:permEnd w:id="2014540503"/>
                                </w:p>
                                <w:p w:rsidR="001C52C7" w:rsidRPr="006215FC" w:rsidRDefault="001C52C7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818572756" w:edGrp="everyone"/>
                                  <w:r>
                                    <w:rPr>
                                      <w:vanish w:val="0"/>
                                    </w:rPr>
                                    <w:t>L</w:t>
                                  </w:r>
                                  <w:permEnd w:id="1818572756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17" o:title="" recolor="t" rotate="t" type="tile"/>
                      <v:textbox inset="0,0,0,0">
                        <w:txbxContent>
                          <w:p w:rsidR="001C52C7" w:rsidRPr="006215FC" w:rsidRDefault="001C52C7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014540503" w:edGrp="everyone"/>
                            <w:r>
                              <w:rPr>
                                <w:vanish w:val="0"/>
                              </w:rPr>
                              <w:t>E</w:t>
                            </w:r>
                            <w:permEnd w:id="2014540503"/>
                          </w:p>
                          <w:p w:rsidR="001C52C7" w:rsidRPr="006215FC" w:rsidRDefault="001C52C7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818572756" w:edGrp="everyone"/>
                            <w:r>
                              <w:rPr>
                                <w:vanish w:val="0"/>
                              </w:rPr>
                              <w:t>L</w:t>
                            </w:r>
                            <w:permEnd w:id="1818572756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538407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840774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8435D6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69048919" w:edGrp="everyone"/>
            <w:r>
              <w:rPr>
                <w:rFonts w:ascii="Arial" w:hAnsi="Arial" w:cs="Arial"/>
                <w:sz w:val="22"/>
                <w:szCs w:val="22"/>
              </w:rPr>
              <w:t>M</w:t>
            </w:r>
            <w:permEnd w:id="469048919"/>
          </w:p>
        </w:tc>
        <w:permStart w:id="14659306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5930616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Default="006F626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89165171" w:edGrp="everyone"/>
            <w:r>
              <w:rPr>
                <w:rFonts w:ascii="Arial" w:hAnsi="Arial" w:cs="Arial"/>
                <w:sz w:val="22"/>
                <w:szCs w:val="22"/>
              </w:rPr>
              <w:t>Likely situation that could cause death</w:t>
            </w:r>
          </w:p>
          <w:p w:rsidR="005F203A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  <w:p w:rsidR="005F203A" w:rsidRPr="00ED59C9" w:rsidRDefault="006F6261" w:rsidP="005F20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Situation is likely and would cause death</w:t>
            </w:r>
            <w:permEnd w:id="1189165171"/>
          </w:p>
        </w:tc>
        <w:permStart w:id="1791111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91111874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723783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2378375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209763854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9763854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65365652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5365652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54153071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8435D6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5415307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430329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0329251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87231611" w:edGrp="everyone"/>
            <w:r>
              <w:rPr>
                <w:rFonts w:ascii="Arial" w:hAnsi="Arial" w:cs="Arial"/>
                <w:sz w:val="22"/>
              </w:rPr>
              <w:t>3</w:t>
            </w:r>
            <w:permEnd w:id="1487231611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28300407" w:edGrp="everyone"/>
            <w:r>
              <w:rPr>
                <w:rFonts w:ascii="Arial" w:hAnsi="Arial" w:cs="Arial"/>
                <w:sz w:val="22"/>
              </w:rPr>
              <w:t>6</w:t>
            </w:r>
            <w:permEnd w:id="112830040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32914077" w:edGrp="everyone"/>
            <w:r>
              <w:rPr>
                <w:rFonts w:ascii="Arial" w:hAnsi="Arial" w:cs="Arial"/>
                <w:sz w:val="22"/>
              </w:rPr>
              <w:t>1</w:t>
            </w:r>
            <w:permEnd w:id="83291407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23906249" w:edGrp="everyone"/>
            <w:r>
              <w:rPr>
                <w:rFonts w:ascii="Arial" w:hAnsi="Arial" w:cs="Arial"/>
                <w:sz w:val="22"/>
              </w:rPr>
              <w:t>4</w:t>
            </w:r>
            <w:permEnd w:id="42390624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40680231" w:edGrp="everyone"/>
            <w:r>
              <w:rPr>
                <w:rFonts w:ascii="Arial" w:hAnsi="Arial" w:cs="Arial"/>
                <w:sz w:val="22"/>
              </w:rPr>
              <w:t>5</w:t>
            </w:r>
            <w:permEnd w:id="2406802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256613296" w:edGrp="everyone"/>
            <w:r>
              <w:rPr>
                <w:rFonts w:ascii="Arial" w:hAnsi="Arial" w:cs="Arial"/>
                <w:sz w:val="22"/>
              </w:rPr>
              <w:t>2</w:t>
            </w:r>
            <w:permEnd w:id="1256613296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553DDB" w:rsidRDefault="008435D6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791159043" w:edGrp="everyone"/>
            <w:r>
              <w:rPr>
                <w:rFonts w:ascii="Arial" w:hAnsi="Arial" w:cs="Arial"/>
                <w:sz w:val="22"/>
                <w:szCs w:val="22"/>
              </w:rPr>
              <w:t>It removes all variables/possibilities that the hazard will happen again</w:t>
            </w:r>
            <w:permEnd w:id="791159043"/>
          </w:p>
        </w:tc>
        <w:permStart w:id="6120591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2059194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8435D6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761105878" w:edGrp="everyone"/>
            <w:r>
              <w:rPr>
                <w:rFonts w:ascii="Arial" w:hAnsi="Arial" w:cs="Arial"/>
                <w:sz w:val="22"/>
                <w:szCs w:val="22"/>
              </w:rPr>
              <w:t xml:space="preserve">Substitute </w:t>
            </w:r>
            <w:permEnd w:id="1761105878"/>
          </w:p>
        </w:tc>
        <w:permStart w:id="1806834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683463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52C7" w:rsidRPr="00441559" w:rsidRDefault="001C52C7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1C52C7" w:rsidRPr="00441559" w:rsidRDefault="001C52C7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52C7" w:rsidRPr="00441559" w:rsidRDefault="001C52C7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1C52C7" w:rsidRPr="00441559" w:rsidRDefault="001C52C7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52C7" w:rsidRPr="00441559" w:rsidRDefault="001C52C7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1C52C7" w:rsidRPr="00441559" w:rsidRDefault="001C52C7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52C7" w:rsidRPr="00441559" w:rsidRDefault="001C52C7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1C52C7" w:rsidRPr="00441559" w:rsidRDefault="001C52C7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52C7" w:rsidRPr="00441559" w:rsidRDefault="001C52C7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1C52C7" w:rsidRPr="00441559" w:rsidRDefault="001C52C7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C52C7" w:rsidRPr="00441559" w:rsidRDefault="001C52C7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1C52C7" w:rsidRPr="00441559" w:rsidRDefault="001C52C7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20100803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008032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12571949" w:edGrp="everyone"/>
            <w:r>
              <w:rPr>
                <w:rFonts w:ascii="Arial" w:hAnsi="Arial" w:cs="Arial"/>
                <w:sz w:val="22"/>
              </w:rPr>
              <w:t>D</w:t>
            </w:r>
            <w:permEnd w:id="512571949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56915578" w:edGrp="everyone"/>
            <w:r>
              <w:rPr>
                <w:rFonts w:ascii="Arial" w:hAnsi="Arial" w:cs="Arial"/>
                <w:sz w:val="22"/>
              </w:rPr>
              <w:t>A</w:t>
            </w:r>
            <w:permEnd w:id="10569155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729957947" w:edGrp="everyone"/>
            <w:r>
              <w:rPr>
                <w:rFonts w:ascii="Arial" w:hAnsi="Arial" w:cs="Arial"/>
                <w:sz w:val="22"/>
              </w:rPr>
              <w:t>F</w:t>
            </w:r>
            <w:permEnd w:id="172995794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11370890" w:edGrp="everyone"/>
            <w:r>
              <w:rPr>
                <w:rFonts w:ascii="Arial" w:hAnsi="Arial" w:cs="Arial"/>
                <w:sz w:val="22"/>
              </w:rPr>
              <w:t>B</w:t>
            </w:r>
            <w:permEnd w:id="20113708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8435D6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748166016" w:edGrp="everyone"/>
            <w:r>
              <w:rPr>
                <w:rFonts w:ascii="Arial" w:hAnsi="Arial" w:cs="Arial"/>
                <w:sz w:val="22"/>
              </w:rPr>
              <w:t>E</w:t>
            </w:r>
            <w:permEnd w:id="74816601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6F6261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953187604" w:edGrp="everyone"/>
            <w:r>
              <w:rPr>
                <w:rFonts w:ascii="Arial" w:hAnsi="Arial" w:cs="Arial"/>
                <w:sz w:val="22"/>
              </w:rPr>
              <w:t>C</w:t>
            </w:r>
            <w:permEnd w:id="953187604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F626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302074611" w:edGrp="everyone"/>
            <w:r>
              <w:rPr>
                <w:rFonts w:ascii="Arial" w:hAnsi="Arial" w:cs="Arial"/>
                <w:sz w:val="22"/>
                <w:szCs w:val="22"/>
              </w:rPr>
              <w:t>Danger Checked</w:t>
            </w:r>
            <w:permEnd w:id="302074611"/>
          </w:p>
        </w:tc>
        <w:permStart w:id="20749648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4964875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5437062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3706224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F6261" w:rsidRPr="006F6261" w:rsidRDefault="006F6261" w:rsidP="006F6261">
            <w:pPr>
              <w:ind w:right="82"/>
              <w:rPr>
                <w:rFonts w:ascii="Arial" w:hAnsi="Arial" w:cs="Arial"/>
                <w:sz w:val="22"/>
              </w:rPr>
            </w:pPr>
            <w:permStart w:id="553734403" w:edGrp="everyone"/>
            <w:r w:rsidRPr="006F6261">
              <w:rPr>
                <w:rFonts w:ascii="Arial" w:hAnsi="Arial" w:cs="Arial"/>
                <w:sz w:val="22"/>
              </w:rPr>
              <w:t>Remove people from immediate danger</w:t>
            </w:r>
          </w:p>
          <w:permEnd w:id="553734403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F6261" w:rsidRPr="006F6261" w:rsidRDefault="006F6261" w:rsidP="006F6261">
            <w:pPr>
              <w:ind w:right="82"/>
              <w:rPr>
                <w:rFonts w:ascii="Arial" w:hAnsi="Arial" w:cs="Arial"/>
                <w:sz w:val="22"/>
              </w:rPr>
            </w:pPr>
            <w:permStart w:id="553475432" w:edGrp="everyone"/>
            <w:r w:rsidRPr="006F6261">
              <w:rPr>
                <w:rFonts w:ascii="Arial" w:hAnsi="Arial" w:cs="Arial"/>
                <w:sz w:val="22"/>
              </w:rPr>
              <w:t>Alert people of emergency</w:t>
            </w:r>
          </w:p>
          <w:permEnd w:id="553475432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F6261" w:rsidRPr="006F6261" w:rsidRDefault="006F6261" w:rsidP="006F6261">
            <w:pPr>
              <w:ind w:right="82"/>
              <w:rPr>
                <w:rFonts w:ascii="Arial" w:hAnsi="Arial" w:cs="Arial"/>
                <w:sz w:val="22"/>
              </w:rPr>
            </w:pPr>
            <w:permStart w:id="801063887" w:edGrp="everyone"/>
            <w:r w:rsidRPr="006F6261">
              <w:rPr>
                <w:rFonts w:ascii="Arial" w:hAnsi="Arial" w:cs="Arial"/>
                <w:sz w:val="22"/>
              </w:rPr>
              <w:t>Confine fire and smoke</w:t>
            </w:r>
          </w:p>
          <w:permEnd w:id="801063887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F6261" w:rsidRPr="006F6261" w:rsidRDefault="006F6261" w:rsidP="006F6261">
            <w:pPr>
              <w:ind w:right="82"/>
              <w:rPr>
                <w:rFonts w:ascii="Arial" w:hAnsi="Arial" w:cs="Arial"/>
                <w:sz w:val="22"/>
              </w:rPr>
            </w:pPr>
            <w:permStart w:id="1457677781" w:edGrp="everyone"/>
            <w:r w:rsidRPr="006F6261">
              <w:rPr>
                <w:rFonts w:ascii="Arial" w:hAnsi="Arial" w:cs="Arial"/>
                <w:sz w:val="22"/>
              </w:rPr>
              <w:t>Evacuate to the assembly area</w:t>
            </w:r>
          </w:p>
          <w:permEnd w:id="1457677781"/>
          <w:p w:rsidR="005F203A" w:rsidRPr="002D636F" w:rsidRDefault="005F203A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73535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353591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01669061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0166906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28869951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F626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28869951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18230063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F626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182300636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0087727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F626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0087727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80681836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6F6261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80681836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C52C7" w:rsidRPr="00DE05E2" w:rsidRDefault="001C52C7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1C52C7" w:rsidRPr="00D94A32" w:rsidRDefault="001C52C7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1C52C7" w:rsidRPr="00D94A32" w:rsidRDefault="001C52C7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1C52C7" w:rsidRPr="00D94A32" w:rsidRDefault="001C52C7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1C52C7" w:rsidRPr="00DE05E2" w:rsidRDefault="001C52C7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1C52C7" w:rsidRPr="00D94A32" w:rsidRDefault="001C52C7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1C52C7" w:rsidRPr="00D94A32" w:rsidRDefault="001C52C7" w:rsidP="00DC153B">
                      <w:pPr>
                        <w:rPr>
                          <w:sz w:val="22"/>
                        </w:rPr>
                      </w:pPr>
                    </w:p>
                    <w:p w:rsidR="001C52C7" w:rsidRPr="00D94A32" w:rsidRDefault="001C52C7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5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6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7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F626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36935173" w:edGrp="everyone"/>
            <w:r>
              <w:rPr>
                <w:rFonts w:ascii="Arial" w:hAnsi="Arial" w:cs="Arial"/>
                <w:sz w:val="22"/>
                <w:szCs w:val="22"/>
              </w:rPr>
              <w:t>20/11/18</w:t>
            </w:r>
            <w:permEnd w:id="236935173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F626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67036185" w:edGrp="everyone"/>
            <w:r>
              <w:rPr>
                <w:rFonts w:ascii="Arial" w:hAnsi="Arial" w:cs="Arial"/>
                <w:sz w:val="22"/>
                <w:szCs w:val="22"/>
              </w:rPr>
              <w:t>Anna-Marie Dorin</w:t>
            </w:r>
            <w:permEnd w:id="1267036185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6F6261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35592228" w:edGrp="everyone"/>
            <w:r w:rsidRPr="00D94A32">
              <w:rPr>
                <w:sz w:val="22"/>
              </w:rPr>
              <w:t>54 Standish Street, Salisbury</w:t>
            </w:r>
            <w:permEnd w:id="535592228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1C52C7" w:rsidRDefault="001C52C7" w:rsidP="001C52C7">
            <w:pPr>
              <w:pStyle w:val="ListParagraph"/>
              <w:numPr>
                <w:ilvl w:val="0"/>
                <w:numId w:val="11"/>
              </w:numPr>
              <w:rPr>
                <w:sz w:val="22"/>
              </w:rPr>
            </w:pPr>
            <w:permStart w:id="1240485140" w:edGrp="everyone"/>
            <w:r>
              <w:rPr>
                <w:sz w:val="22"/>
              </w:rPr>
              <w:t>Delivery truck entered empty carpark where the driver reversed into diesel drums located near the large general waste bin</w:t>
            </w:r>
          </w:p>
          <w:p w:rsidR="001C52C7" w:rsidRDefault="001C52C7" w:rsidP="001C52C7">
            <w:pPr>
              <w:pStyle w:val="ListParagraph"/>
              <w:numPr>
                <w:ilvl w:val="0"/>
                <w:numId w:val="11"/>
              </w:numPr>
              <w:rPr>
                <w:sz w:val="22"/>
              </w:rPr>
            </w:pPr>
            <w:r>
              <w:rPr>
                <w:sz w:val="22"/>
              </w:rPr>
              <w:t>Driver pierced one drum causing contents to erupt from the container and create a diesel spil</w:t>
            </w:r>
            <w:r w:rsidRPr="001C52C7">
              <w:rPr>
                <w:sz w:val="22"/>
              </w:rPr>
              <w:t>l</w:t>
            </w:r>
          </w:p>
          <w:p w:rsidR="001C52C7" w:rsidRPr="001C52C7" w:rsidRDefault="001C52C7" w:rsidP="001C52C7">
            <w:pPr>
              <w:pStyle w:val="ListParagraph"/>
              <w:numPr>
                <w:ilvl w:val="0"/>
                <w:numId w:val="11"/>
              </w:numPr>
              <w:rPr>
                <w:sz w:val="22"/>
              </w:rPr>
            </w:pPr>
            <w:r>
              <w:rPr>
                <w:sz w:val="22"/>
              </w:rPr>
              <w:t xml:space="preserve">Diesel </w:t>
            </w:r>
            <w:r w:rsidR="009B2AA6">
              <w:rPr>
                <w:sz w:val="22"/>
              </w:rPr>
              <w:t>spill measured 3m x 4m</w:t>
            </w:r>
          </w:p>
          <w:permEnd w:id="1240485140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59305840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1593058401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598260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598260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57279194" w:edGrp="everyone"/>
                <w:r w:rsidR="006F626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65727919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14900891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14900891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9B2AA6" w:rsidRDefault="006F6261" w:rsidP="009B2AA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81540166" w:edGrp="everyone"/>
            <w:r w:rsidRPr="009B2AA6">
              <w:rPr>
                <w:rFonts w:ascii="Arial" w:hAnsi="Arial" w:cs="Arial"/>
                <w:sz w:val="22"/>
                <w:szCs w:val="22"/>
              </w:rPr>
              <w:t>Lock entry to car park</w:t>
            </w:r>
            <w:r w:rsidR="009B2AA6">
              <w:rPr>
                <w:rFonts w:ascii="Arial" w:hAnsi="Arial" w:cs="Arial"/>
                <w:sz w:val="22"/>
                <w:szCs w:val="22"/>
              </w:rPr>
              <w:t>/lock boom gate</w:t>
            </w:r>
          </w:p>
          <w:p w:rsidR="00DC153B" w:rsidRDefault="006F6261" w:rsidP="009B2AA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B2AA6"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9B2AA6" w:rsidRDefault="009B2AA6" w:rsidP="009B2AA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Move and store diesel drums in appropriate location</w:t>
            </w:r>
          </w:p>
          <w:p w:rsidR="009B2AA6" w:rsidRPr="009B2AA6" w:rsidRDefault="009B2AA6" w:rsidP="009B2AA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Communicate that a spotter/traffic control must be present for deliveries</w:t>
            </w:r>
          </w:p>
          <w:p w:rsidR="009B2AA6" w:rsidRDefault="009B2AA6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ermEnd w:id="1681540166"/>
          <w:p w:rsidR="00DC153B" w:rsidRPr="00657280" w:rsidRDefault="00DC153B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6F6261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7752901" w:edGrp="everyone"/>
            <w:r>
              <w:rPr>
                <w:rFonts w:ascii="Arial" w:hAnsi="Arial" w:cs="Arial"/>
                <w:sz w:val="22"/>
                <w:szCs w:val="22"/>
              </w:rPr>
              <w:t>PCBU/Supervisor/HSR</w:t>
            </w:r>
            <w:permEnd w:id="1147752901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71896909" w:edGrp="everyone"/>
                <w:r w:rsidR="002726F1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67189690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3924180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3924180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C85122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21649512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21649512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560674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606742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F626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97921800" w:edGrp="everyone"/>
            <w:r>
              <w:rPr>
                <w:rFonts w:ascii="Arial" w:hAnsi="Arial" w:cs="Arial"/>
                <w:sz w:val="22"/>
                <w:szCs w:val="22"/>
              </w:rPr>
              <w:t>PCBU/Supervisor/HSR</w:t>
            </w:r>
            <w:permEnd w:id="1697921800"/>
          </w:p>
        </w:tc>
        <w:permStart w:id="8743955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439554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F626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04276478" w:edGrp="everyone"/>
            <w:r>
              <w:rPr>
                <w:rFonts w:ascii="Arial" w:hAnsi="Arial" w:cs="Arial"/>
                <w:sz w:val="22"/>
                <w:szCs w:val="22"/>
              </w:rPr>
              <w:t>PCBU/Supervisor/HSR</w:t>
            </w:r>
            <w:permEnd w:id="1604276478"/>
          </w:p>
        </w:tc>
        <w:permStart w:id="9352091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520913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6F6261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273422020" w:edGrp="everyone"/>
            <w:r>
              <w:rPr>
                <w:rFonts w:ascii="Arial" w:hAnsi="Arial" w:cs="Arial"/>
                <w:sz w:val="22"/>
                <w:szCs w:val="22"/>
              </w:rPr>
              <w:t>Reviews, consultation, feedback/safety data</w:t>
            </w:r>
            <w:permEnd w:id="273422020"/>
          </w:p>
        </w:tc>
        <w:permStart w:id="3478888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7888813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8"/>
      <w:headerReference w:type="default" r:id="rId29"/>
      <w:footerReference w:type="even" r:id="rId30"/>
      <w:footerReference w:type="default" r:id="rId31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122" w:rsidRDefault="00C85122" w:rsidP="00A67754">
      <w:r>
        <w:separator/>
      </w:r>
    </w:p>
  </w:endnote>
  <w:endnote w:type="continuationSeparator" w:id="0">
    <w:p w:rsidR="00C85122" w:rsidRDefault="00C8512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2C7" w:rsidRPr="00830749" w:rsidRDefault="001C52C7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C52C7" w:rsidRDefault="001C52C7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06BC1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2C7" w:rsidRPr="00830749" w:rsidRDefault="001C52C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C52C7" w:rsidRPr="00830749" w:rsidRDefault="001C52C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06BC1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122" w:rsidRDefault="00C85122" w:rsidP="00A67754">
      <w:r>
        <w:separator/>
      </w:r>
    </w:p>
  </w:footnote>
  <w:footnote w:type="continuationSeparator" w:id="0">
    <w:p w:rsidR="00C85122" w:rsidRDefault="00C8512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2C7" w:rsidRDefault="001C52C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C52C7" w:rsidRPr="00830749" w:rsidRDefault="001C52C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52C7" w:rsidRDefault="001C52C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C52C7" w:rsidRPr="00830749" w:rsidRDefault="001C52C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856D6"/>
    <w:multiLevelType w:val="hybridMultilevel"/>
    <w:tmpl w:val="57BE70FE"/>
    <w:lvl w:ilvl="0" w:tplc="A8B4AF4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BA2B6E"/>
    <w:multiLevelType w:val="multilevel"/>
    <w:tmpl w:val="89BEC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10"/>
  </w:num>
  <w:num w:numId="5">
    <w:abstractNumId w:val="2"/>
  </w:num>
  <w:num w:numId="6">
    <w:abstractNumId w:val="8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6795A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C52C7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26F1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C065D"/>
    <w:rsid w:val="003C173C"/>
    <w:rsid w:val="003C20DD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E5605"/>
    <w:rsid w:val="003F4120"/>
    <w:rsid w:val="003F4E60"/>
    <w:rsid w:val="003F5CF5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6BC1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6261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5D6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AA7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A6460"/>
    <w:rsid w:val="009B2AA6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5122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7514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89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4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581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7681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diagramData" Target="diagrams/data1.xml"/><Relationship Id="rId26" Type="http://schemas.openxmlformats.org/officeDocument/2006/relationships/image" Target="media/image100.jpeg"/><Relationship Id="rId3" Type="http://schemas.openxmlformats.org/officeDocument/2006/relationships/numbering" Target="numbering.xml"/><Relationship Id="rId21" Type="http://schemas.openxmlformats.org/officeDocument/2006/relationships/diagramColors" Target="diagrams/colors1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QuickStyle" Target="diagrams/quickStyle1.xm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9.jpeg"/><Relationship Id="rId28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diagramLayout" Target="diagrams/layout1.xml"/><Relationship Id="rId31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22" Type="http://schemas.microsoft.com/office/2007/relationships/diagramDrawing" Target="diagrams/drawing1.xml"/><Relationship Id="rId27" Type="http://schemas.openxmlformats.org/officeDocument/2006/relationships/image" Target="media/image110.png"/><Relationship Id="rId30" Type="http://schemas.openxmlformats.org/officeDocument/2006/relationships/footer" Target="footer1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4731C1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613A4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36F15"/>
    <w:rsid w:val="00E42023"/>
    <w:rsid w:val="00E45AA5"/>
    <w:rsid w:val="00EA1D00"/>
    <w:rsid w:val="00EC27D2"/>
    <w:rsid w:val="00F0025C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584EE77-B367-4C6F-8F6F-32E2399FB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17</TotalTime>
  <Pages>11</Pages>
  <Words>1187</Words>
  <Characters>6771</Characters>
  <Application>Microsoft Office Word</Application>
  <DocSecurity>8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Annamarie Dorin</cp:lastModifiedBy>
  <cp:revision>6</cp:revision>
  <cp:lastPrinted>2014-09-18T04:01:00Z</cp:lastPrinted>
  <dcterms:created xsi:type="dcterms:W3CDTF">2018-11-20T01:25:00Z</dcterms:created>
  <dcterms:modified xsi:type="dcterms:W3CDTF">2018-11-30T23:01:00Z</dcterms:modified>
  <cp:contentStatus>v1-0_29/09/2017</cp:contentStatus>
</cp:coreProperties>
</file>