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687847FA" w:rsidR="00677444" w:rsidRPr="004932A4" w:rsidRDefault="00C94A2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A0777">
            <w:rPr>
              <w:szCs w:val="32"/>
            </w:rPr>
            <w:t>CPCCCO4001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37A0199B" w:rsidR="004C3241" w:rsidRDefault="00C94A2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A0777">
            <w:rPr>
              <w:szCs w:val="32"/>
            </w:rPr>
            <w:t>Supervise concreting work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7E2117EF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A0777">
            <w:rPr>
              <w:rFonts w:ascii="Arial" w:hAnsi="Arial" w:cs="Arial"/>
              <w:i/>
              <w:sz w:val="18"/>
              <w:szCs w:val="18"/>
            </w:rPr>
            <w:t>CPCCCO4001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A0777">
            <w:rPr>
              <w:rFonts w:ascii="Arial" w:hAnsi="Arial" w:cs="Arial"/>
              <w:i/>
              <w:sz w:val="18"/>
              <w:szCs w:val="18"/>
            </w:rPr>
            <w:t>Supervise concreting work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B729D4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B729D4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B729D4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C0200B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3718213" w:edGrp="everyone"/>
            <w:permEnd w:id="503718213"/>
          </w:p>
        </w:tc>
      </w:tr>
      <w:tr w:rsidR="00C0200B" w:rsidRPr="007956AF" w14:paraId="65CFCF6E" w14:textId="77777777" w:rsidTr="00C0200B">
        <w:trPr>
          <w:trHeight w:val="624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C0200B" w:rsidRPr="00C15CA8" w:rsidRDefault="00C0200B" w:rsidP="00C0200B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11157671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791A859E" w:rsidR="00C0200B" w:rsidRPr="00C15CA8" w:rsidRDefault="00C0200B" w:rsidP="00C0200B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984EB0C" wp14:editId="4B39ED85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11576719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73B07485" w:rsidR="00A4462D" w:rsidRPr="004C3241" w:rsidRDefault="00C94A27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0777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CA0777">
              <w:rPr>
                <w:rFonts w:ascii="Arial" w:hAnsi="Arial" w:cs="Arial"/>
                <w:sz w:val="20"/>
              </w:rPr>
              <w:t xml:space="preserve"> </w:t>
            </w:r>
            <w:r w:rsidR="00A4462D" w:rsidRPr="00CA0777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C0200B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C0200B" w:rsidRPr="00C15CA8" w:rsidRDefault="00C0200B" w:rsidP="00C020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679755723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EB7C41E" w14:textId="3E103630" w:rsidR="00C0200B" w:rsidRPr="00C15CA8" w:rsidRDefault="00C94A27" w:rsidP="00C020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22C91BFAFB084369AFF62CCC9B22A16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0200B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79755723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40DAF1E7" w:rsidR="00C0200B" w:rsidRPr="004C3241" w:rsidRDefault="00C94A27" w:rsidP="00C020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92803151" w:edGrp="everyone"/>
                <w:r w:rsidR="00C0200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92803151"/>
            <w:r w:rsidR="00C0200B" w:rsidRPr="004C3241">
              <w:rPr>
                <w:rFonts w:ascii="Arial" w:hAnsi="Arial" w:cs="Arial"/>
                <w:sz w:val="20"/>
              </w:rPr>
              <w:t xml:space="preserve"> </w:t>
            </w:r>
            <w:r w:rsidR="00C0200B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61A16298" w:rsidR="00C0200B" w:rsidRPr="004C3241" w:rsidRDefault="00C94A27" w:rsidP="00C020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27525565" w:edGrp="everyone"/>
                <w:r w:rsidR="00C0200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27525565"/>
            <w:r w:rsidR="00C0200B" w:rsidRPr="004C3241">
              <w:rPr>
                <w:rFonts w:ascii="Arial" w:hAnsi="Arial" w:cs="Arial"/>
                <w:sz w:val="20"/>
              </w:rPr>
              <w:t xml:space="preserve"> </w:t>
            </w:r>
            <w:r w:rsidR="00C0200B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200B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C0200B" w:rsidRPr="00C15CA8" w:rsidRDefault="00C0200B" w:rsidP="00C020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809699152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B0C65" w14:textId="25F66AC7" w:rsidR="00C0200B" w:rsidRPr="00C15CA8" w:rsidRDefault="00C94A27" w:rsidP="00C020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50AEBEC22D6C41609B80169AC2041D6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0200B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09699152"/>
          </w:p>
        </w:tc>
        <w:permStart w:id="86065753" w:edGrp="everyone"/>
        <w:tc>
          <w:tcPr>
            <w:tcW w:w="2095" w:type="dxa"/>
            <w:vAlign w:val="center"/>
          </w:tcPr>
          <w:p w14:paraId="3387724F" w14:textId="6ED87257" w:rsidR="00C0200B" w:rsidRDefault="00C94A27" w:rsidP="00C020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6065753"/>
              </w:sdtContent>
            </w:sdt>
            <w:r w:rsidR="00C0200B" w:rsidRPr="004C3241">
              <w:rPr>
                <w:rFonts w:ascii="Arial" w:hAnsi="Arial" w:cs="Arial"/>
                <w:sz w:val="20"/>
              </w:rPr>
              <w:t xml:space="preserve"> </w:t>
            </w:r>
            <w:r w:rsidR="00C0200B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44A29246" w:rsidR="00C0200B" w:rsidRDefault="00C94A27" w:rsidP="00C020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9960456" w:edGrp="everyone"/>
                <w:r w:rsidR="00C0200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99960456"/>
            <w:r w:rsidR="00C0200B" w:rsidRPr="004C3241">
              <w:rPr>
                <w:rFonts w:ascii="Arial" w:hAnsi="Arial" w:cs="Arial"/>
                <w:sz w:val="20"/>
              </w:rPr>
              <w:t xml:space="preserve"> </w:t>
            </w:r>
            <w:r w:rsidR="00C0200B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200B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C0200B" w:rsidRPr="00C15CA8" w:rsidRDefault="00C0200B" w:rsidP="00C020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082469330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67AD62E0" w:rsidR="00C0200B" w:rsidRPr="00C15CA8" w:rsidRDefault="00C94A27" w:rsidP="00C020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521CFEF897349A4B0B9E2103D2E79F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0200B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82469330"/>
          </w:p>
        </w:tc>
        <w:permStart w:id="857082310" w:edGrp="everyone"/>
        <w:tc>
          <w:tcPr>
            <w:tcW w:w="2095" w:type="dxa"/>
            <w:vAlign w:val="center"/>
          </w:tcPr>
          <w:p w14:paraId="1708E32B" w14:textId="0C580F80" w:rsidR="00C0200B" w:rsidRPr="004C3241" w:rsidRDefault="00C94A27" w:rsidP="00C020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57082310"/>
              </w:sdtContent>
            </w:sdt>
            <w:r w:rsidR="00C0200B" w:rsidRPr="004C3241">
              <w:rPr>
                <w:rFonts w:ascii="Arial" w:hAnsi="Arial" w:cs="Arial"/>
                <w:sz w:val="20"/>
              </w:rPr>
              <w:t xml:space="preserve"> </w:t>
            </w:r>
            <w:r w:rsidR="00C0200B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63497889" w:rsidR="00C0200B" w:rsidRPr="004C3241" w:rsidRDefault="00C94A27" w:rsidP="00C020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24047517" w:edGrp="everyone"/>
                <w:r w:rsidR="00C0200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24047517"/>
            <w:r w:rsidR="00C0200B" w:rsidRPr="004C3241">
              <w:rPr>
                <w:rFonts w:ascii="Arial" w:hAnsi="Arial" w:cs="Arial"/>
                <w:sz w:val="20"/>
              </w:rPr>
              <w:t xml:space="preserve"> </w:t>
            </w:r>
            <w:r w:rsidR="00C0200B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C0200B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93C7799" w:rsidR="00C0200B" w:rsidRPr="00C15CA8" w:rsidRDefault="00C0200B" w:rsidP="00C0200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EC81B8AB945E444CB1933FB96A0BD557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CPCCCO4001</w:t>
                </w:r>
              </w:sdtContent>
            </w:sdt>
          </w:p>
        </w:tc>
        <w:permStart w:id="696652961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25E677C0" w:rsidR="00C0200B" w:rsidRPr="00C15CA8" w:rsidRDefault="00C94A27" w:rsidP="00C0200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CFE7F10773CA442087858C6F7EAD602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C0200B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96652961"/>
          </w:p>
        </w:tc>
        <w:permStart w:id="1165573739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06AEBE3D" w:rsidR="00C0200B" w:rsidRPr="004C3241" w:rsidRDefault="00C94A27" w:rsidP="00C0200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165573739"/>
              </w:sdtContent>
            </w:sdt>
            <w:r w:rsidR="00C0200B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C0200B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9715314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31998604" w:rsidR="00C0200B" w:rsidRPr="004C3241" w:rsidRDefault="00C94A27" w:rsidP="00C0200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97153149"/>
              </w:sdtContent>
            </w:sdt>
            <w:r w:rsidR="00C0200B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C0200B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387485541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5BB549E0" w:rsidR="00416046" w:rsidRPr="00B27D53" w:rsidRDefault="00C94A2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87485541"/>
            <w:r w:rsidR="00416046" w:rsidRPr="00B27D53">
              <w:rPr>
                <w:rFonts w:ascii="Arial" w:hAnsi="Arial" w:cs="Arial"/>
                <w:sz w:val="20"/>
              </w:rPr>
              <w:t xml:space="preserve"> </w:t>
            </w:r>
            <w:r w:rsidR="00416046" w:rsidRPr="00B27D53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ermStart w:id="397291082" w:edGrp="everyone"/>
          <w:p w14:paraId="31F60E55" w14:textId="1B5E751F" w:rsidR="00630215" w:rsidRPr="00B27D53" w:rsidRDefault="00C94A2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4683324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97291082"/>
            <w:r w:rsidR="00630215" w:rsidRPr="00B27D53">
              <w:rPr>
                <w:rFonts w:ascii="Arial" w:hAnsi="Arial" w:cs="Arial"/>
                <w:sz w:val="20"/>
              </w:rPr>
              <w:t xml:space="preserve"> </w:t>
            </w:r>
            <w:r w:rsidR="00630215" w:rsidRPr="00B27D53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486037213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6979C245" w14:textId="014A5CCD" w:rsidR="00416046" w:rsidRDefault="00C94A2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1143232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86037213"/>
            <w:r w:rsidR="00416046" w:rsidRPr="00B27D53">
              <w:rPr>
                <w:rFonts w:ascii="Arial" w:hAnsi="Arial" w:cs="Arial"/>
                <w:sz w:val="20"/>
              </w:rPr>
              <w:t xml:space="preserve"> </w:t>
            </w:r>
            <w:r w:rsidR="00416046" w:rsidRPr="0006770F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1240992322" w:edGrp="everyone"/>
          <w:p w14:paraId="1DC70365" w14:textId="7C5172DA" w:rsidR="00022686" w:rsidRDefault="00C94A2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737484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40992322"/>
            <w:r w:rsidR="00022686" w:rsidRPr="00B27D53">
              <w:rPr>
                <w:rFonts w:ascii="Arial" w:hAnsi="Arial" w:cs="Arial"/>
                <w:sz w:val="20"/>
              </w:rPr>
              <w:t xml:space="preserve"> </w:t>
            </w:r>
            <w:r w:rsidR="00022686" w:rsidRPr="0006770F">
              <w:rPr>
                <w:rFonts w:ascii="Arial" w:hAnsi="Arial" w:cs="Arial"/>
                <w:sz w:val="18"/>
                <w:szCs w:val="18"/>
              </w:rPr>
              <w:t>Report of faulty equipment or tools</w:t>
            </w:r>
          </w:p>
          <w:permStart w:id="879849090" w:edGrp="everyone"/>
          <w:p w14:paraId="4790AC45" w14:textId="0FDD48FA" w:rsidR="00022686" w:rsidRPr="00022686" w:rsidRDefault="00C94A27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966417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200B" w:rsidRPr="00D9769C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79849090"/>
            <w:r w:rsidR="00022686" w:rsidRPr="00B27D53">
              <w:rPr>
                <w:rFonts w:ascii="Arial" w:hAnsi="Arial" w:cs="Arial"/>
                <w:sz w:val="20"/>
              </w:rPr>
              <w:t xml:space="preserve"> </w:t>
            </w:r>
            <w:r w:rsidR="00022686" w:rsidRPr="0006770F">
              <w:rPr>
                <w:rFonts w:ascii="Arial" w:hAnsi="Arial" w:cs="Arial"/>
                <w:sz w:val="18"/>
                <w:szCs w:val="18"/>
              </w:rPr>
              <w:t>Concrete testing results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C0200B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56325609" w:edGrp="everyone"/>
            <w:permEnd w:id="1856325609"/>
          </w:p>
        </w:tc>
      </w:tr>
      <w:tr w:rsidR="00C0200B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C0200B" w:rsidRPr="00C15CA8" w:rsidRDefault="00C0200B" w:rsidP="00C020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1164799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22475572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330E7C1C" w:rsidR="00C0200B" w:rsidRPr="004C3241" w:rsidRDefault="00C0200B" w:rsidP="00C0200B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DBC1F0E" wp14:editId="4500309B">
                      <wp:extent cx="3913549" cy="360000"/>
                      <wp:effectExtent l="0" t="0" r="0" b="2540"/>
                      <wp:docPr id="523584154" name="Picture 52358415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16479961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47E294D" w:rsidR="00C76B5E" w:rsidRPr="004932A4" w:rsidRDefault="00C94A27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A0777">
            <w:rPr>
              <w:szCs w:val="32"/>
            </w:rPr>
            <w:t>CPCCCO4001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7C15F0EE" w:rsidR="00C76B5E" w:rsidRDefault="00C94A27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A0777">
            <w:rPr>
              <w:szCs w:val="32"/>
            </w:rPr>
            <w:t>Supervise concreting work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C0200B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48740857" w:edGrp="everyone"/>
            <w:permEnd w:id="134874085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CA0777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B729D4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22636392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0200B" w:rsidRPr="00BA4D9F" w14:paraId="1FCA2346" w14:textId="77777777" w:rsidTr="0080479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764597F" w14:textId="77777777" w:rsidR="00C0200B" w:rsidRPr="00750D30" w:rsidRDefault="00C0200B" w:rsidP="00804794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0200B" w:rsidRPr="00BA4D9F" w14:paraId="6D8C84C0" w14:textId="77777777" w:rsidTr="0080479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B7E882" w14:textId="77777777" w:rsidR="00C0200B" w:rsidRPr="00DE303D" w:rsidRDefault="00C0200B" w:rsidP="0080479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25F7FEB" w14:textId="77777777" w:rsidR="00C0200B" w:rsidRPr="00DE303D" w:rsidRDefault="00C0200B" w:rsidP="00C0200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4BB3929" w14:textId="77777777" w:rsidR="00C0200B" w:rsidRPr="00750D30" w:rsidRDefault="00C0200B" w:rsidP="00C0200B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0200B" w:rsidRPr="004936E4" w14:paraId="68CE1E1C" w14:textId="77777777" w:rsidTr="00804794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CDB60E" w14:textId="77777777" w:rsidR="00C0200B" w:rsidRPr="004936E4" w:rsidRDefault="00C0200B" w:rsidP="00804794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744309952" w:edGrp="everyone"/>
            <w:permEnd w:id="744309952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7D901BB1" w:rsidR="00B115D7" w:rsidRPr="00830749" w:rsidRDefault="002E2C6B" w:rsidP="00136E8C">
      <w:pPr>
        <w:pStyle w:val="20TAQuestionNumber"/>
        <w:ind w:left="709" w:hanging="709"/>
      </w:pPr>
      <w:bookmarkStart w:id="2" w:name="_Ref135919142"/>
      <w:bookmarkEnd w:id="0"/>
      <w:r>
        <w:lastRenderedPageBreak/>
        <w:t xml:space="preserve">Why is it important to </w:t>
      </w:r>
      <w:r w:rsidRPr="002E2C6B">
        <w:t>invite and address questions</w:t>
      </w:r>
      <w:r>
        <w:t xml:space="preserve"> when communicating work instructions to team members?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C0200B">
        <w:trPr>
          <w:trHeight w:val="470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442A3DB1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291795995" w:edGrp="everyone"/>
            <w:permEnd w:id="291795995"/>
          </w:p>
        </w:tc>
        <w:permStart w:id="21071388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C94A27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7138838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7366F250" w14:textId="77777777" w:rsidR="002E2C6B" w:rsidRPr="000E310E" w:rsidRDefault="002E2C6B" w:rsidP="002E2C6B">
      <w:pPr>
        <w:jc w:val="left"/>
        <w:rPr>
          <w:rFonts w:ascii="Arial" w:hAnsi="Arial"/>
          <w:bCs/>
          <w:sz w:val="22"/>
          <w:szCs w:val="22"/>
        </w:rPr>
      </w:pPr>
    </w:p>
    <w:p w14:paraId="4F6AE730" w14:textId="1613C34E" w:rsidR="002E2C6B" w:rsidRPr="00830749" w:rsidRDefault="009827FA" w:rsidP="002E2C6B">
      <w:pPr>
        <w:pStyle w:val="20TAQuestionNumber"/>
        <w:ind w:left="709" w:hanging="709"/>
      </w:pPr>
      <w:bookmarkStart w:id="4" w:name="_Ref135919147"/>
      <w:r>
        <w:t xml:space="preserve">Give a brief outline of </w:t>
      </w:r>
      <w:r w:rsidR="004B42C6">
        <w:t xml:space="preserve">your understanding of the </w:t>
      </w:r>
      <w:r>
        <w:t>principles of task management</w:t>
      </w:r>
      <w:r w:rsidR="002E2C6B">
        <w:t>.</w:t>
      </w:r>
      <w:bookmarkEnd w:id="4"/>
    </w:p>
    <w:p w14:paraId="53340DA7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1E3D6ACB" w14:textId="77777777" w:rsidTr="00C0200B">
        <w:trPr>
          <w:trHeight w:val="618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FCAB1E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6383" w14:textId="22977779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1908081916" w:edGrp="everyone"/>
            <w:permEnd w:id="1908081916"/>
          </w:p>
        </w:tc>
        <w:permStart w:id="2184411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1F4240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19700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8441103"/>
          </w:p>
        </w:tc>
      </w:tr>
    </w:tbl>
    <w:p w14:paraId="3536A38C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55AAB090" w14:textId="77777777" w:rsidR="002E2C6B" w:rsidRPr="000E310E" w:rsidRDefault="002E2C6B" w:rsidP="002E2C6B">
      <w:pPr>
        <w:jc w:val="left"/>
        <w:rPr>
          <w:rFonts w:ascii="Arial" w:hAnsi="Arial"/>
          <w:bCs/>
          <w:sz w:val="22"/>
          <w:szCs w:val="22"/>
        </w:rPr>
      </w:pPr>
    </w:p>
    <w:p w14:paraId="10446799" w14:textId="1F7506E4" w:rsidR="002E2C6B" w:rsidRPr="00830749" w:rsidRDefault="00DD0D30" w:rsidP="002E2C6B">
      <w:pPr>
        <w:pStyle w:val="20TAQuestionNumber"/>
        <w:ind w:left="709" w:hanging="709"/>
      </w:pPr>
      <w:bookmarkStart w:id="5" w:name="_Ref135921061"/>
      <w:r>
        <w:lastRenderedPageBreak/>
        <w:t xml:space="preserve">Discuss four (4) </w:t>
      </w:r>
      <w:r w:rsidRPr="00DD0D30">
        <w:t>work health and safety (WHS</w:t>
      </w:r>
      <w:r>
        <w:t>) documents you must ensure workers can access and understand the need for</w:t>
      </w:r>
      <w:r w:rsidR="002E2C6B">
        <w:t>.</w:t>
      </w:r>
      <w:bookmarkEnd w:id="5"/>
    </w:p>
    <w:p w14:paraId="2B46FF8C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29A2B153" w14:textId="77777777" w:rsidTr="00C0200B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C662B8" w14:textId="24EA05EF" w:rsidR="00DD0D30" w:rsidRPr="001C4084" w:rsidRDefault="002E2C6B" w:rsidP="003A2E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1AF1" w14:textId="3C0E855F" w:rsidR="002E2C6B" w:rsidRDefault="002E2C6B" w:rsidP="003A2E6D">
            <w:pPr>
              <w:pStyle w:val="ListParagraph"/>
              <w:numPr>
                <w:ilvl w:val="0"/>
                <w:numId w:val="45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148014788" w:edGrp="everyone"/>
            <w:permEnd w:id="1148014788"/>
          </w:p>
          <w:p w14:paraId="4DE240C4" w14:textId="305174FC" w:rsidR="003A2E6D" w:rsidRDefault="003A2E6D" w:rsidP="003A2E6D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4FAC2EC7" w14:textId="3A17129F" w:rsidR="003A2E6D" w:rsidRDefault="003A2E6D" w:rsidP="003A2E6D">
            <w:pPr>
              <w:pStyle w:val="ListParagraph"/>
              <w:numPr>
                <w:ilvl w:val="0"/>
                <w:numId w:val="45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9970282" w:edGrp="everyone"/>
            <w:permEnd w:id="9970282"/>
          </w:p>
          <w:p w14:paraId="6FE84BED" w14:textId="6B111122" w:rsidR="003A2E6D" w:rsidRDefault="003A2E6D" w:rsidP="003A2E6D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5C312208" w14:textId="7B58DAE4" w:rsidR="003A2E6D" w:rsidRDefault="003A2E6D" w:rsidP="003A2E6D">
            <w:pPr>
              <w:pStyle w:val="ListParagraph"/>
              <w:numPr>
                <w:ilvl w:val="0"/>
                <w:numId w:val="45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033971191" w:edGrp="everyone"/>
            <w:permEnd w:id="1033971191"/>
          </w:p>
          <w:p w14:paraId="4EEF826F" w14:textId="65316C80" w:rsidR="003A2E6D" w:rsidRDefault="003A2E6D" w:rsidP="003A2E6D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1EC603EA" w14:textId="4BD1B416" w:rsidR="003A2E6D" w:rsidRPr="003A2E6D" w:rsidRDefault="003A2E6D" w:rsidP="003A2E6D">
            <w:pPr>
              <w:pStyle w:val="ListParagraph"/>
              <w:numPr>
                <w:ilvl w:val="0"/>
                <w:numId w:val="45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595278371" w:edGrp="everyone"/>
            <w:permEnd w:id="595278371"/>
          </w:p>
        </w:tc>
        <w:permStart w:id="9145115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90DE08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76274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4511515"/>
          </w:p>
        </w:tc>
      </w:tr>
    </w:tbl>
    <w:p w14:paraId="61797D84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4708DE0B" w14:textId="77777777" w:rsidR="002E2C6B" w:rsidRPr="000E310E" w:rsidRDefault="002E2C6B" w:rsidP="002E2C6B">
      <w:pPr>
        <w:jc w:val="left"/>
        <w:rPr>
          <w:rFonts w:ascii="Arial" w:hAnsi="Arial"/>
          <w:bCs/>
          <w:sz w:val="22"/>
          <w:szCs w:val="22"/>
        </w:rPr>
      </w:pPr>
    </w:p>
    <w:p w14:paraId="3A3B2B4E" w14:textId="487F61A9" w:rsidR="002E2C6B" w:rsidRPr="00830749" w:rsidRDefault="0090649C" w:rsidP="002E2C6B">
      <w:pPr>
        <w:pStyle w:val="20TAQuestionNumber"/>
        <w:ind w:left="709" w:hanging="709"/>
      </w:pPr>
      <w:bookmarkStart w:id="6" w:name="_Ref136006642"/>
      <w:r>
        <w:t>Discuss how you confirm</w:t>
      </w:r>
      <w:r w:rsidRPr="0090649C">
        <w:t xml:space="preserve"> team members’ understanding of </w:t>
      </w:r>
      <w:r>
        <w:t>the site</w:t>
      </w:r>
      <w:r w:rsidRPr="0090649C">
        <w:t xml:space="preserve"> environmental requirements.</w:t>
      </w:r>
      <w:bookmarkEnd w:id="6"/>
    </w:p>
    <w:p w14:paraId="0AF92AFA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6884384A" w14:textId="77777777" w:rsidTr="00C0200B">
        <w:trPr>
          <w:trHeight w:val="65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F271EB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0795" w14:textId="721CA27E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1918370538" w:edGrp="everyone"/>
            <w:permEnd w:id="1918370538"/>
          </w:p>
        </w:tc>
        <w:permStart w:id="187291901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074B659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64458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2919015"/>
          </w:p>
        </w:tc>
      </w:tr>
    </w:tbl>
    <w:p w14:paraId="3370656C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4EE4BE51" w14:textId="77777777" w:rsidR="002E2C6B" w:rsidRPr="000E310E" w:rsidRDefault="002E2C6B" w:rsidP="002E2C6B">
      <w:pPr>
        <w:jc w:val="left"/>
        <w:rPr>
          <w:rFonts w:ascii="Arial" w:hAnsi="Arial"/>
          <w:bCs/>
          <w:sz w:val="22"/>
          <w:szCs w:val="22"/>
        </w:rPr>
      </w:pPr>
    </w:p>
    <w:p w14:paraId="38661147" w14:textId="4D6A9A35" w:rsidR="002E2C6B" w:rsidRPr="00830749" w:rsidRDefault="00E4587B" w:rsidP="002E2C6B">
      <w:pPr>
        <w:pStyle w:val="20TAQuestionNumber"/>
        <w:ind w:left="709" w:hanging="709"/>
      </w:pPr>
      <w:bookmarkStart w:id="7" w:name="_Ref136004617"/>
      <w:r>
        <w:lastRenderedPageBreak/>
        <w:t>Discuss the basic composition of concrete</w:t>
      </w:r>
      <w:r w:rsidR="004B322E">
        <w:t xml:space="preserve"> that provide the concrete with its well-known properties</w:t>
      </w:r>
      <w:r w:rsidR="002E2C6B">
        <w:t>.</w:t>
      </w:r>
      <w:bookmarkEnd w:id="7"/>
    </w:p>
    <w:p w14:paraId="3EB1A131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5D1DCA9C" w14:textId="77777777" w:rsidTr="00C0200B">
        <w:trPr>
          <w:trHeight w:val="48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81AAD2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01D8" w14:textId="321C7B34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1082278687" w:edGrp="everyone"/>
            <w:permEnd w:id="1082278687"/>
          </w:p>
        </w:tc>
        <w:permStart w:id="930801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8EAA736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27136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080110"/>
          </w:p>
        </w:tc>
      </w:tr>
    </w:tbl>
    <w:p w14:paraId="5AF2B696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303ADD45" w14:textId="77777777" w:rsidR="002E2C6B" w:rsidRPr="000E310E" w:rsidRDefault="002E2C6B" w:rsidP="002E2C6B">
      <w:pPr>
        <w:jc w:val="left"/>
        <w:rPr>
          <w:rFonts w:ascii="Arial" w:hAnsi="Arial"/>
          <w:bCs/>
          <w:sz w:val="22"/>
          <w:szCs w:val="22"/>
        </w:rPr>
      </w:pPr>
    </w:p>
    <w:p w14:paraId="5D4764C6" w14:textId="750DA2A6" w:rsidR="002E2C6B" w:rsidRPr="00830749" w:rsidRDefault="00643A07" w:rsidP="002E2C6B">
      <w:pPr>
        <w:pStyle w:val="20TAQuestionNumber"/>
        <w:ind w:left="709" w:hanging="709"/>
      </w:pPr>
      <w:bookmarkStart w:id="8" w:name="_Ref136004628"/>
      <w:r>
        <w:t>Discuss some of the limitations related to using concrete</w:t>
      </w:r>
      <w:r w:rsidR="00C33D57">
        <w:t>, particularly those relating to the temperature</w:t>
      </w:r>
      <w:r w:rsidR="002E2C6B">
        <w:t>.</w:t>
      </w:r>
      <w:bookmarkEnd w:id="8"/>
    </w:p>
    <w:p w14:paraId="16F1EF6D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39187D2C" w14:textId="77777777" w:rsidTr="00C0200B">
        <w:trPr>
          <w:trHeight w:val="6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7AE6DD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83F4" w14:textId="178DBD3C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663648741" w:edGrp="everyone"/>
            <w:permEnd w:id="663648741"/>
          </w:p>
        </w:tc>
        <w:permStart w:id="4118548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8DEF0C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488789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1854831"/>
          </w:p>
        </w:tc>
      </w:tr>
    </w:tbl>
    <w:p w14:paraId="7B86C457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6E5D23D0" w14:textId="77777777" w:rsidR="002E2C6B" w:rsidRPr="000E310E" w:rsidRDefault="002E2C6B" w:rsidP="002E2C6B">
      <w:pPr>
        <w:jc w:val="left"/>
        <w:rPr>
          <w:rFonts w:ascii="Arial" w:hAnsi="Arial"/>
          <w:bCs/>
          <w:sz w:val="22"/>
          <w:szCs w:val="22"/>
        </w:rPr>
      </w:pPr>
    </w:p>
    <w:p w14:paraId="0633D6C8" w14:textId="5BEE1D7E" w:rsidR="002E2C6B" w:rsidRPr="00830749" w:rsidRDefault="00510FE8" w:rsidP="002E2C6B">
      <w:pPr>
        <w:pStyle w:val="20TAQuestionNumber"/>
        <w:ind w:left="709" w:hanging="709"/>
      </w:pPr>
      <w:bookmarkStart w:id="9" w:name="_Ref136004640"/>
      <w:r>
        <w:lastRenderedPageBreak/>
        <w:t>Discuss</w:t>
      </w:r>
      <w:r w:rsidR="009F67D1">
        <w:t xml:space="preserve"> AS 1012.3.1 and slump testing concrete</w:t>
      </w:r>
      <w:r w:rsidR="00913002">
        <w:t xml:space="preserve"> to standard</w:t>
      </w:r>
      <w:r w:rsidR="002E2C6B">
        <w:t>.</w:t>
      </w:r>
      <w:bookmarkEnd w:id="9"/>
    </w:p>
    <w:p w14:paraId="0DC35FA5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61DBDACB" w14:textId="77777777" w:rsidTr="00C0200B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38FE22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12E0" w14:textId="522B499A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53941952" w:edGrp="everyone"/>
            <w:permEnd w:id="53941952"/>
          </w:p>
        </w:tc>
        <w:permStart w:id="12364255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3301E1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21178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6425535"/>
          </w:p>
        </w:tc>
      </w:tr>
    </w:tbl>
    <w:p w14:paraId="4A659794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3ACABD6E" w14:textId="77777777" w:rsidR="002E2C6B" w:rsidRPr="000E310E" w:rsidRDefault="002E2C6B" w:rsidP="002E2C6B">
      <w:pPr>
        <w:jc w:val="left"/>
        <w:rPr>
          <w:rFonts w:ascii="Arial" w:hAnsi="Arial"/>
          <w:bCs/>
          <w:sz w:val="22"/>
          <w:szCs w:val="22"/>
        </w:rPr>
      </w:pPr>
    </w:p>
    <w:p w14:paraId="0ED20865" w14:textId="27AFC918" w:rsidR="002E2C6B" w:rsidRPr="00830749" w:rsidRDefault="00913002" w:rsidP="002E2C6B">
      <w:pPr>
        <w:pStyle w:val="20TAQuestionNumber"/>
        <w:ind w:left="709" w:hanging="709"/>
      </w:pPr>
      <w:bookmarkStart w:id="10" w:name="_Ref136005449"/>
      <w:r>
        <w:t>Briefly discuss processes involved in undertaking the slump test method.</w:t>
      </w:r>
      <w:bookmarkEnd w:id="10"/>
    </w:p>
    <w:p w14:paraId="2A98BF98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3C5AD8E4" w14:textId="77777777" w:rsidTr="00C0200B">
        <w:trPr>
          <w:trHeight w:val="606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FAE6D6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778E" w14:textId="6F0604F6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226236410" w:edGrp="everyone"/>
            <w:permEnd w:id="226236410"/>
          </w:p>
        </w:tc>
        <w:permStart w:id="44736513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D57E4A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93328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7365137"/>
          </w:p>
        </w:tc>
      </w:tr>
    </w:tbl>
    <w:p w14:paraId="043F6DFC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41F8EAB0" w14:textId="2324A124" w:rsidR="002E2C6B" w:rsidRPr="00830749" w:rsidRDefault="005F744D" w:rsidP="002E2C6B">
      <w:pPr>
        <w:pStyle w:val="20TAQuestionNumber"/>
        <w:ind w:left="709" w:hanging="709"/>
      </w:pPr>
      <w:bookmarkStart w:id="11" w:name="_Ref136006564"/>
      <w:r>
        <w:lastRenderedPageBreak/>
        <w:t>Why is it important to c</w:t>
      </w:r>
      <w:r w:rsidRPr="00CA0777">
        <w:t xml:space="preserve">onfirm </w:t>
      </w:r>
      <w:r>
        <w:t xml:space="preserve">the </w:t>
      </w:r>
      <w:r w:rsidRPr="00CA0777">
        <w:t>team members’ selection of materials</w:t>
      </w:r>
      <w:r>
        <w:t xml:space="preserve"> when mixing concrete on site?</w:t>
      </w:r>
      <w:bookmarkEnd w:id="11"/>
    </w:p>
    <w:p w14:paraId="05502E12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064DF862" w14:textId="77777777" w:rsidTr="00C0200B">
        <w:trPr>
          <w:trHeight w:val="41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40AA1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B520" w14:textId="7985103A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641745084" w:edGrp="everyone"/>
            <w:permEnd w:id="641745084"/>
          </w:p>
        </w:tc>
        <w:permStart w:id="159797708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E98987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780737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97977081"/>
          </w:p>
        </w:tc>
      </w:tr>
    </w:tbl>
    <w:p w14:paraId="783E7022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375D2F08" w14:textId="77777777" w:rsidR="002E2C6B" w:rsidRPr="000E310E" w:rsidRDefault="002E2C6B" w:rsidP="002E2C6B">
      <w:pPr>
        <w:jc w:val="left"/>
        <w:rPr>
          <w:rFonts w:ascii="Arial" w:hAnsi="Arial"/>
          <w:bCs/>
          <w:sz w:val="22"/>
          <w:szCs w:val="22"/>
        </w:rPr>
      </w:pPr>
    </w:p>
    <w:p w14:paraId="0CE20FDD" w14:textId="0718FD2F" w:rsidR="002E2C6B" w:rsidRPr="00830749" w:rsidRDefault="00DA14AC" w:rsidP="002E2C6B">
      <w:pPr>
        <w:pStyle w:val="20TAQuestionNumber"/>
        <w:ind w:left="709" w:hanging="709"/>
      </w:pPr>
      <w:bookmarkStart w:id="12" w:name="_Ref136239427"/>
      <w:r>
        <w:t>Discuss how you confirm that team member selection of tools and equipment is consistent with job and safety requirements</w:t>
      </w:r>
      <w:r w:rsidR="002E2C6B">
        <w:t>.</w:t>
      </w:r>
      <w:bookmarkEnd w:id="12"/>
    </w:p>
    <w:p w14:paraId="57874F79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782634A9" w14:textId="77777777" w:rsidTr="00C0200B">
        <w:trPr>
          <w:trHeight w:val="70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00CC04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A759" w14:textId="4E4F5548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2142653915" w:edGrp="everyone"/>
            <w:permEnd w:id="2142653915"/>
          </w:p>
        </w:tc>
        <w:permStart w:id="7339483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E3B867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72730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3948310"/>
          </w:p>
        </w:tc>
      </w:tr>
    </w:tbl>
    <w:p w14:paraId="6CBF3127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2C046718" w14:textId="4609DAE5" w:rsidR="002E2C6B" w:rsidRPr="00830749" w:rsidRDefault="00E74C66" w:rsidP="002E2C6B">
      <w:pPr>
        <w:pStyle w:val="20TAQuestionNumber"/>
        <w:ind w:left="709" w:hanging="709"/>
      </w:pPr>
      <w:bookmarkStart w:id="13" w:name="_Ref136239867"/>
      <w:r>
        <w:lastRenderedPageBreak/>
        <w:t>Discuss the process required to source replacement tools or equipment when these have been reported as defective</w:t>
      </w:r>
      <w:r w:rsidR="002E2C6B">
        <w:t>.</w:t>
      </w:r>
      <w:bookmarkEnd w:id="13"/>
    </w:p>
    <w:p w14:paraId="3FF3DDC8" w14:textId="77777777" w:rsidR="002E2C6B" w:rsidRPr="00830749" w:rsidRDefault="002E2C6B" w:rsidP="002E2C6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2C6B" w:rsidRPr="00830749" w14:paraId="69D33FA0" w14:textId="77777777" w:rsidTr="00C0200B">
        <w:trPr>
          <w:trHeight w:val="32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90283D" w14:textId="77777777" w:rsidR="002E2C6B" w:rsidRPr="001C4084" w:rsidRDefault="002E2C6B" w:rsidP="004918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52D2" w14:textId="511B2B44" w:rsidR="002E2C6B" w:rsidRPr="001C4084" w:rsidRDefault="002E2C6B" w:rsidP="0049183B">
            <w:pPr>
              <w:rPr>
                <w:rFonts w:ascii="Arial" w:hAnsi="Arial" w:cs="Arial"/>
                <w:sz w:val="22"/>
                <w:szCs w:val="22"/>
              </w:rPr>
            </w:pPr>
            <w:permStart w:id="638991758" w:edGrp="everyone"/>
            <w:permEnd w:id="638991758"/>
          </w:p>
        </w:tc>
        <w:permStart w:id="119677702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CA3800" w14:textId="77777777" w:rsidR="002E2C6B" w:rsidRPr="00533511" w:rsidRDefault="00C94A27" w:rsidP="004918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144608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E2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6777022"/>
          </w:p>
        </w:tc>
      </w:tr>
    </w:tbl>
    <w:p w14:paraId="683CBF0E" w14:textId="77777777" w:rsidR="002E2C6B" w:rsidRDefault="002E2C6B" w:rsidP="002E2C6B">
      <w:pPr>
        <w:rPr>
          <w:rFonts w:ascii="Arial" w:hAnsi="Arial" w:cs="Arial"/>
          <w:sz w:val="22"/>
          <w:szCs w:val="22"/>
        </w:rPr>
      </w:pPr>
    </w:p>
    <w:p w14:paraId="52594446" w14:textId="77777777" w:rsidR="00E74C66" w:rsidRPr="000E310E" w:rsidRDefault="00E74C66" w:rsidP="00E74C66">
      <w:pPr>
        <w:jc w:val="left"/>
        <w:rPr>
          <w:rFonts w:ascii="Arial" w:hAnsi="Arial"/>
          <w:bCs/>
          <w:sz w:val="22"/>
          <w:szCs w:val="22"/>
        </w:rPr>
      </w:pPr>
    </w:p>
    <w:p w14:paraId="459D07D2" w14:textId="0BA235AB" w:rsidR="00E74C66" w:rsidRPr="00830749" w:rsidRDefault="00E74C66" w:rsidP="00E74C66">
      <w:pPr>
        <w:pStyle w:val="20TAQuestionNumber"/>
        <w:ind w:left="709" w:hanging="709"/>
      </w:pPr>
      <w:bookmarkStart w:id="14" w:name="_Ref136241029"/>
      <w:r>
        <w:t xml:space="preserve">Describe the managing and monitoring of </w:t>
      </w:r>
      <w:r w:rsidR="00AD3F82">
        <w:t>manual handling tasks.</w:t>
      </w:r>
      <w:bookmarkEnd w:id="14"/>
    </w:p>
    <w:p w14:paraId="3441EDB0" w14:textId="77777777" w:rsidR="00E74C66" w:rsidRPr="00830749" w:rsidRDefault="00E74C66" w:rsidP="00E74C6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4C66" w:rsidRPr="00830749" w14:paraId="4F8C0A30" w14:textId="77777777" w:rsidTr="00C0200B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485014" w14:textId="77777777" w:rsidR="00E74C66" w:rsidRPr="001C4084" w:rsidRDefault="00E74C66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F29F" w14:textId="4DBD0008" w:rsidR="00E74C66" w:rsidRPr="001C4084" w:rsidRDefault="00E74C66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518062333" w:edGrp="everyone"/>
            <w:permEnd w:id="518062333"/>
          </w:p>
        </w:tc>
        <w:permStart w:id="7437294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4C920E" w14:textId="77777777" w:rsidR="00E74C66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26272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4C6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43729430"/>
          </w:p>
        </w:tc>
      </w:tr>
    </w:tbl>
    <w:p w14:paraId="4A6FAAE1" w14:textId="77777777" w:rsidR="00E74C66" w:rsidRDefault="00E74C66" w:rsidP="00E74C66">
      <w:pPr>
        <w:rPr>
          <w:rFonts w:ascii="Arial" w:hAnsi="Arial" w:cs="Arial"/>
          <w:sz w:val="22"/>
          <w:szCs w:val="22"/>
        </w:rPr>
      </w:pPr>
    </w:p>
    <w:p w14:paraId="50914995" w14:textId="77777777" w:rsidR="00E74C66" w:rsidRPr="000E310E" w:rsidRDefault="00E74C66" w:rsidP="00E74C66">
      <w:pPr>
        <w:jc w:val="left"/>
        <w:rPr>
          <w:rFonts w:ascii="Arial" w:hAnsi="Arial"/>
          <w:bCs/>
          <w:sz w:val="22"/>
          <w:szCs w:val="22"/>
        </w:rPr>
      </w:pPr>
    </w:p>
    <w:p w14:paraId="70C0B510" w14:textId="1971CE67" w:rsidR="00E74C66" w:rsidRPr="00830749" w:rsidRDefault="00AD3F82" w:rsidP="00E74C66">
      <w:pPr>
        <w:pStyle w:val="20TAQuestionNumber"/>
        <w:ind w:left="709" w:hanging="709"/>
      </w:pPr>
      <w:bookmarkStart w:id="15" w:name="_Ref136241033"/>
      <w:r>
        <w:t>What different dangers must be addressed during WHS training about manual handling?</w:t>
      </w:r>
      <w:r w:rsidR="00DA2B80">
        <w:t xml:space="preserve"> Provide three (3)</w:t>
      </w:r>
      <w:bookmarkEnd w:id="15"/>
      <w:r w:rsidR="003A0DA0">
        <w:t xml:space="preserve"> examples</w:t>
      </w:r>
      <w:r w:rsidR="00996F28">
        <w:t>.</w:t>
      </w:r>
    </w:p>
    <w:p w14:paraId="2BEF2225" w14:textId="77777777" w:rsidR="00E74C66" w:rsidRPr="00830749" w:rsidRDefault="00E74C66" w:rsidP="00E74C6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4C66" w:rsidRPr="00830749" w14:paraId="5187B662" w14:textId="77777777" w:rsidTr="00C0200B">
        <w:trPr>
          <w:trHeight w:val="32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FDBEAF" w14:textId="77777777" w:rsidR="00E74C66" w:rsidRPr="001C4084" w:rsidRDefault="00E74C66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FFDE" w14:textId="23DF05F7" w:rsidR="00E74C66" w:rsidRPr="001C4084" w:rsidRDefault="00E74C66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089803906" w:edGrp="everyone"/>
            <w:permEnd w:id="1089803906"/>
          </w:p>
        </w:tc>
        <w:permStart w:id="3795885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CC9547" w14:textId="77777777" w:rsidR="00E74C66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76297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4C6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79588578"/>
          </w:p>
        </w:tc>
      </w:tr>
    </w:tbl>
    <w:p w14:paraId="5E6CB587" w14:textId="77777777" w:rsidR="00E74C66" w:rsidRDefault="00E74C66" w:rsidP="00E74C66">
      <w:pPr>
        <w:rPr>
          <w:rFonts w:ascii="Arial" w:hAnsi="Arial" w:cs="Arial"/>
          <w:sz w:val="22"/>
          <w:szCs w:val="22"/>
        </w:rPr>
      </w:pPr>
    </w:p>
    <w:p w14:paraId="025661A4" w14:textId="77777777" w:rsidR="00E74C66" w:rsidRPr="000E310E" w:rsidRDefault="00E74C66" w:rsidP="00E74C66">
      <w:pPr>
        <w:jc w:val="left"/>
        <w:rPr>
          <w:rFonts w:ascii="Arial" w:hAnsi="Arial"/>
          <w:bCs/>
          <w:sz w:val="22"/>
          <w:szCs w:val="22"/>
        </w:rPr>
      </w:pPr>
    </w:p>
    <w:p w14:paraId="46EC8E3E" w14:textId="01F2A3AD" w:rsidR="00E74C66" w:rsidRPr="00830749" w:rsidRDefault="00F7272E" w:rsidP="00E74C66">
      <w:pPr>
        <w:pStyle w:val="20TAQuestionNumber"/>
        <w:ind w:left="709" w:hanging="709"/>
      </w:pPr>
      <w:r>
        <w:lastRenderedPageBreak/>
        <w:t xml:space="preserve">Explain why reference is often made to </w:t>
      </w:r>
      <w:r w:rsidR="00322E8D" w:rsidRPr="00322E8D">
        <w:rPr>
          <w:lang w:val="en-US"/>
        </w:rPr>
        <w:t>the Australian Standards</w:t>
      </w:r>
      <w:r w:rsidR="00996F28">
        <w:rPr>
          <w:lang w:val="en-US"/>
        </w:rPr>
        <w:t xml:space="preserve"> </w:t>
      </w:r>
      <w:r w:rsidR="00322E8D" w:rsidRPr="00322E8D">
        <w:rPr>
          <w:lang w:val="en-US"/>
        </w:rPr>
        <w:t>/</w:t>
      </w:r>
      <w:r w:rsidR="00996F28">
        <w:rPr>
          <w:lang w:val="en-US"/>
        </w:rPr>
        <w:t xml:space="preserve"> </w:t>
      </w:r>
      <w:r w:rsidR="00322E8D" w:rsidRPr="00322E8D">
        <w:rPr>
          <w:lang w:val="en-US"/>
        </w:rPr>
        <w:t>Specifications AS 3610.1 and AS 3600</w:t>
      </w:r>
      <w:r w:rsidR="00322E8D">
        <w:rPr>
          <w:lang w:val="en-US"/>
        </w:rPr>
        <w:t xml:space="preserve"> when specifying tolerances for concrete work</w:t>
      </w:r>
      <w:r w:rsidR="00E74C66">
        <w:t>.</w:t>
      </w:r>
    </w:p>
    <w:p w14:paraId="7C19CD2B" w14:textId="77777777" w:rsidR="00E74C66" w:rsidRPr="00830749" w:rsidRDefault="00E74C66" w:rsidP="00E74C6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4C66" w:rsidRPr="00830749" w14:paraId="71A8377D" w14:textId="77777777" w:rsidTr="00C0200B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E0EA01" w14:textId="77777777" w:rsidR="00E74C66" w:rsidRPr="001C4084" w:rsidRDefault="00E74C66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D3BF" w14:textId="667D29B1" w:rsidR="00E74C66" w:rsidRPr="001C4084" w:rsidRDefault="00E74C66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720324680" w:edGrp="everyone"/>
            <w:permEnd w:id="720324680"/>
          </w:p>
        </w:tc>
        <w:permStart w:id="195572902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3126BE" w14:textId="77777777" w:rsidR="00E74C66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850323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4C6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5729027"/>
          </w:p>
        </w:tc>
      </w:tr>
    </w:tbl>
    <w:p w14:paraId="5D65A8E6" w14:textId="77777777" w:rsidR="00E74C66" w:rsidRDefault="00E74C66" w:rsidP="00E74C66">
      <w:pPr>
        <w:rPr>
          <w:rFonts w:ascii="Arial" w:hAnsi="Arial" w:cs="Arial"/>
          <w:sz w:val="22"/>
          <w:szCs w:val="22"/>
        </w:rPr>
      </w:pPr>
    </w:p>
    <w:p w14:paraId="3DCCF00E" w14:textId="77777777" w:rsidR="00E74C66" w:rsidRPr="000E310E" w:rsidRDefault="00E74C66" w:rsidP="00E74C66">
      <w:pPr>
        <w:jc w:val="left"/>
        <w:rPr>
          <w:rFonts w:ascii="Arial" w:hAnsi="Arial"/>
          <w:bCs/>
          <w:sz w:val="22"/>
          <w:szCs w:val="22"/>
        </w:rPr>
      </w:pPr>
    </w:p>
    <w:p w14:paraId="7A222851" w14:textId="4A17BE1D" w:rsidR="00E74C66" w:rsidRPr="00830749" w:rsidRDefault="000B3BB8" w:rsidP="00E74C66">
      <w:pPr>
        <w:pStyle w:val="20TAQuestionNumber"/>
        <w:ind w:left="709" w:hanging="709"/>
      </w:pPr>
      <w:bookmarkStart w:id="16" w:name="_Ref136250336"/>
      <w:r>
        <w:t xml:space="preserve">Describe </w:t>
      </w:r>
      <w:r w:rsidR="0028457D">
        <w:t>subgrade preparation and excavation safety and quality procedures that must be directed and monitored as part of the supervisor</w:t>
      </w:r>
      <w:r w:rsidR="00297483">
        <w:t>’</w:t>
      </w:r>
      <w:r w:rsidR="0028457D">
        <w:t>s responsibility</w:t>
      </w:r>
      <w:r w:rsidR="00E74C66">
        <w:t>.</w:t>
      </w:r>
      <w:bookmarkEnd w:id="16"/>
    </w:p>
    <w:p w14:paraId="0B71A676" w14:textId="77777777" w:rsidR="00E74C66" w:rsidRPr="00830749" w:rsidRDefault="00E74C66" w:rsidP="00E74C6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4C66" w:rsidRPr="00830749" w14:paraId="4E0DC815" w14:textId="77777777" w:rsidTr="00C0200B">
        <w:trPr>
          <w:trHeight w:val="595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0BBA3C" w14:textId="77777777" w:rsidR="00E74C66" w:rsidRPr="001C4084" w:rsidRDefault="00E74C66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6092" w14:textId="05167B4B" w:rsidR="00E74C66" w:rsidRPr="001C4084" w:rsidRDefault="00E74C66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699029660" w:edGrp="everyone"/>
            <w:permEnd w:id="699029660"/>
          </w:p>
        </w:tc>
        <w:permStart w:id="4256876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299389" w14:textId="77777777" w:rsidR="00E74C66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47960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4C6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5687628"/>
          </w:p>
        </w:tc>
      </w:tr>
    </w:tbl>
    <w:p w14:paraId="01C1BB41" w14:textId="77777777" w:rsidR="00E74C66" w:rsidRDefault="00E74C66" w:rsidP="00E74C66">
      <w:pPr>
        <w:rPr>
          <w:rFonts w:ascii="Arial" w:hAnsi="Arial" w:cs="Arial"/>
          <w:sz w:val="22"/>
          <w:szCs w:val="22"/>
        </w:rPr>
      </w:pPr>
    </w:p>
    <w:p w14:paraId="37A75F5F" w14:textId="77777777" w:rsidR="00F7272E" w:rsidRPr="000E310E" w:rsidRDefault="00F7272E" w:rsidP="00F7272E">
      <w:pPr>
        <w:jc w:val="left"/>
        <w:rPr>
          <w:rFonts w:ascii="Arial" w:hAnsi="Arial"/>
          <w:bCs/>
          <w:sz w:val="22"/>
          <w:szCs w:val="22"/>
        </w:rPr>
      </w:pPr>
    </w:p>
    <w:p w14:paraId="2B02960E" w14:textId="3F0A382C" w:rsidR="00F7272E" w:rsidRPr="00830749" w:rsidRDefault="00B729D4" w:rsidP="00B71C32">
      <w:pPr>
        <w:pStyle w:val="20TAQuestionNumber"/>
        <w:keepNext/>
        <w:keepLines/>
        <w:ind w:left="709" w:hanging="709"/>
      </w:pPr>
      <w:bookmarkStart w:id="17" w:name="_Ref136252035"/>
      <w:r>
        <w:lastRenderedPageBreak/>
        <w:t xml:space="preserve">Clarify </w:t>
      </w:r>
      <w:r w:rsidRPr="00CD1E75">
        <w:t>sustainability and environmental requirements</w:t>
      </w:r>
      <w:r>
        <w:t xml:space="preserve"> relevant to </w:t>
      </w:r>
      <w:r w:rsidRPr="00B729D4">
        <w:t>excavation and preparation of sub-grade</w:t>
      </w:r>
      <w:r w:rsidR="00F7272E">
        <w:t>.</w:t>
      </w:r>
      <w:bookmarkEnd w:id="17"/>
    </w:p>
    <w:p w14:paraId="1D43690F" w14:textId="77777777" w:rsidR="00F7272E" w:rsidRPr="00830749" w:rsidRDefault="00F7272E" w:rsidP="00F727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272E" w:rsidRPr="00830749" w14:paraId="3AFA8571" w14:textId="77777777" w:rsidTr="00C0200B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223359" w14:textId="77777777" w:rsidR="00F7272E" w:rsidRPr="001C4084" w:rsidRDefault="00F7272E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C170" w14:textId="676DC170" w:rsidR="00F7272E" w:rsidRPr="001C4084" w:rsidRDefault="00F7272E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182868140" w:edGrp="everyone"/>
            <w:permEnd w:id="1182868140"/>
          </w:p>
        </w:tc>
        <w:permStart w:id="165027712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DC1B2F0" w14:textId="77777777" w:rsidR="00F7272E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748184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27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0277121"/>
          </w:p>
        </w:tc>
      </w:tr>
    </w:tbl>
    <w:p w14:paraId="37DE1B64" w14:textId="77777777" w:rsidR="00F7272E" w:rsidRDefault="00F7272E" w:rsidP="00F7272E">
      <w:pPr>
        <w:rPr>
          <w:rFonts w:ascii="Arial" w:hAnsi="Arial" w:cs="Arial"/>
          <w:sz w:val="22"/>
          <w:szCs w:val="22"/>
        </w:rPr>
      </w:pPr>
    </w:p>
    <w:p w14:paraId="47DCEA29" w14:textId="77777777" w:rsidR="00F7272E" w:rsidRPr="000E310E" w:rsidRDefault="00F7272E" w:rsidP="00F7272E">
      <w:pPr>
        <w:jc w:val="left"/>
        <w:rPr>
          <w:rFonts w:ascii="Arial" w:hAnsi="Arial"/>
          <w:bCs/>
          <w:sz w:val="22"/>
          <w:szCs w:val="22"/>
        </w:rPr>
      </w:pPr>
    </w:p>
    <w:p w14:paraId="01101408" w14:textId="0B2CF030" w:rsidR="00F7272E" w:rsidRPr="00830749" w:rsidRDefault="00B729D4" w:rsidP="00F7272E">
      <w:pPr>
        <w:pStyle w:val="20TAQuestionNumber"/>
        <w:ind w:left="709" w:hanging="709"/>
      </w:pPr>
      <w:bookmarkStart w:id="18" w:name="_Ref136253464"/>
      <w:r>
        <w:t>Explain why it is important to monitor all work tasks against time constraints</w:t>
      </w:r>
      <w:r w:rsidR="00F7272E">
        <w:t>.</w:t>
      </w:r>
      <w:bookmarkEnd w:id="18"/>
    </w:p>
    <w:p w14:paraId="60DD2CB4" w14:textId="77777777" w:rsidR="00F7272E" w:rsidRPr="00830749" w:rsidRDefault="00F7272E" w:rsidP="00F7272E">
      <w:pPr>
        <w:rPr>
          <w:rFonts w:ascii="Arial" w:hAnsi="Arial" w:cs="Arial"/>
          <w:sz w:val="22"/>
          <w:szCs w:val="22"/>
        </w:rPr>
      </w:pPr>
    </w:p>
    <w:tbl>
      <w:tblPr>
        <w:tblW w:w="9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6"/>
        <w:gridCol w:w="7478"/>
        <w:gridCol w:w="624"/>
      </w:tblGrid>
      <w:tr w:rsidR="00F7272E" w:rsidRPr="00830749" w14:paraId="13C0B46B" w14:textId="77777777" w:rsidTr="00C0200B">
        <w:trPr>
          <w:trHeight w:val="2633"/>
        </w:trPr>
        <w:tc>
          <w:tcPr>
            <w:tcW w:w="10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08DF45" w14:textId="77777777" w:rsidR="00F7272E" w:rsidRPr="001C4084" w:rsidRDefault="00F7272E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0BE6" w14:textId="58F5DED9" w:rsidR="00F7272E" w:rsidRPr="001C4084" w:rsidRDefault="00F7272E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874185655" w:edGrp="everyone"/>
            <w:permEnd w:id="874185655"/>
          </w:p>
        </w:tc>
        <w:permStart w:id="81258779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572203" w14:textId="77777777" w:rsidR="00F7272E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298448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27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2587790"/>
          </w:p>
        </w:tc>
      </w:tr>
    </w:tbl>
    <w:p w14:paraId="62D632ED" w14:textId="77777777" w:rsidR="00F7272E" w:rsidRDefault="00F7272E" w:rsidP="00F7272E">
      <w:pPr>
        <w:rPr>
          <w:rFonts w:ascii="Arial" w:hAnsi="Arial" w:cs="Arial"/>
          <w:sz w:val="22"/>
          <w:szCs w:val="22"/>
        </w:rPr>
      </w:pPr>
    </w:p>
    <w:p w14:paraId="51B33DF6" w14:textId="77777777" w:rsidR="00F7272E" w:rsidRPr="000E310E" w:rsidRDefault="00F7272E" w:rsidP="00F7272E">
      <w:pPr>
        <w:jc w:val="left"/>
        <w:rPr>
          <w:rFonts w:ascii="Arial" w:hAnsi="Arial"/>
          <w:bCs/>
          <w:sz w:val="22"/>
          <w:szCs w:val="22"/>
        </w:rPr>
      </w:pPr>
    </w:p>
    <w:p w14:paraId="645CD4D1" w14:textId="448A04A6" w:rsidR="00F7272E" w:rsidRPr="00830749" w:rsidRDefault="00534433" w:rsidP="00F7272E">
      <w:pPr>
        <w:pStyle w:val="20TAQuestionNumber"/>
        <w:ind w:left="709" w:hanging="709"/>
      </w:pPr>
      <w:bookmarkStart w:id="19" w:name="_Ref136255114"/>
      <w:r>
        <w:t>Discuss how supervisors</w:t>
      </w:r>
      <w:r w:rsidR="00416978">
        <w:t xml:space="preserve"> ensure that</w:t>
      </w:r>
      <w:r>
        <w:t xml:space="preserve"> </w:t>
      </w:r>
      <w:r w:rsidRPr="00CD1E75">
        <w:t>formwork installation comp</w:t>
      </w:r>
      <w:r w:rsidR="00416978">
        <w:t>lies</w:t>
      </w:r>
      <w:r w:rsidRPr="00CD1E75">
        <w:t xml:space="preserve"> with work plans and specifications.</w:t>
      </w:r>
      <w:bookmarkEnd w:id="19"/>
    </w:p>
    <w:p w14:paraId="585D3695" w14:textId="77777777" w:rsidR="00F7272E" w:rsidRPr="00830749" w:rsidRDefault="00F7272E" w:rsidP="00F727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272E" w:rsidRPr="00830749" w14:paraId="584CB84A" w14:textId="77777777" w:rsidTr="00C0200B">
        <w:trPr>
          <w:trHeight w:val="362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03D81C" w14:textId="77777777" w:rsidR="00F7272E" w:rsidRPr="001C4084" w:rsidRDefault="00F7272E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65D1" w14:textId="530E81DE" w:rsidR="00F7272E" w:rsidRPr="001C4084" w:rsidRDefault="00F7272E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757750706" w:edGrp="everyone"/>
            <w:permEnd w:id="1757750706"/>
          </w:p>
        </w:tc>
        <w:permStart w:id="63230055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FCCCE2" w14:textId="77777777" w:rsidR="00F7272E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54890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27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2300556"/>
          </w:p>
        </w:tc>
      </w:tr>
    </w:tbl>
    <w:p w14:paraId="1246E5F2" w14:textId="77777777" w:rsidR="00F7272E" w:rsidRDefault="00F7272E" w:rsidP="00F7272E">
      <w:pPr>
        <w:rPr>
          <w:rFonts w:ascii="Arial" w:hAnsi="Arial" w:cs="Arial"/>
          <w:sz w:val="22"/>
          <w:szCs w:val="22"/>
        </w:rPr>
      </w:pPr>
    </w:p>
    <w:p w14:paraId="47F008DA" w14:textId="77777777" w:rsidR="00C0200B" w:rsidRDefault="00C0200B" w:rsidP="00F7272E">
      <w:pPr>
        <w:rPr>
          <w:rFonts w:ascii="Arial" w:hAnsi="Arial" w:cs="Arial"/>
          <w:sz w:val="22"/>
          <w:szCs w:val="22"/>
        </w:rPr>
      </w:pPr>
    </w:p>
    <w:p w14:paraId="1F3A7E94" w14:textId="075F4B89" w:rsidR="00F7272E" w:rsidRPr="00830749" w:rsidRDefault="00BE31E5" w:rsidP="00F7272E">
      <w:pPr>
        <w:pStyle w:val="20TAQuestionNumber"/>
        <w:ind w:left="709" w:hanging="709"/>
      </w:pPr>
      <w:bookmarkStart w:id="20" w:name="_Ref136256408"/>
      <w:r>
        <w:lastRenderedPageBreak/>
        <w:t>What are the key differences in process and technique, between a concrete slab on the ground and a concrete suspended slab?</w:t>
      </w:r>
      <w:bookmarkEnd w:id="20"/>
    </w:p>
    <w:p w14:paraId="2216A898" w14:textId="77777777" w:rsidR="00F7272E" w:rsidRPr="00830749" w:rsidRDefault="00F7272E" w:rsidP="00F727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272E" w:rsidRPr="00830749" w14:paraId="602BEEF5" w14:textId="77777777" w:rsidTr="00C0200B">
        <w:trPr>
          <w:trHeight w:val="244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4E84DE" w14:textId="77777777" w:rsidR="00F7272E" w:rsidRPr="001C4084" w:rsidRDefault="00F7272E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1497" w14:textId="5762A0ED" w:rsidR="00F7272E" w:rsidRPr="001C4084" w:rsidRDefault="00F7272E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691249329" w:edGrp="everyone"/>
            <w:permEnd w:id="1691249329"/>
          </w:p>
        </w:tc>
        <w:permStart w:id="4081209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BE9376" w14:textId="77777777" w:rsidR="00F7272E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966245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27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08120931"/>
          </w:p>
        </w:tc>
      </w:tr>
    </w:tbl>
    <w:p w14:paraId="107B05B9" w14:textId="77777777" w:rsidR="00F7272E" w:rsidRDefault="00F7272E" w:rsidP="00F7272E">
      <w:pPr>
        <w:rPr>
          <w:rFonts w:ascii="Arial" w:hAnsi="Arial" w:cs="Arial"/>
          <w:sz w:val="22"/>
          <w:szCs w:val="22"/>
        </w:rPr>
      </w:pPr>
    </w:p>
    <w:p w14:paraId="5DA3D700" w14:textId="77777777" w:rsidR="00416978" w:rsidRPr="000E310E" w:rsidRDefault="00416978" w:rsidP="00416978">
      <w:pPr>
        <w:jc w:val="left"/>
        <w:rPr>
          <w:rFonts w:ascii="Arial" w:hAnsi="Arial"/>
          <w:bCs/>
          <w:sz w:val="22"/>
          <w:szCs w:val="22"/>
        </w:rPr>
      </w:pPr>
    </w:p>
    <w:p w14:paraId="717C05FF" w14:textId="0EDA7F6B" w:rsidR="00416978" w:rsidRPr="00830749" w:rsidRDefault="00BE31E5" w:rsidP="00416978">
      <w:pPr>
        <w:pStyle w:val="20TAQuestionNumber"/>
        <w:ind w:left="709" w:hanging="709"/>
      </w:pPr>
      <w:bookmarkStart w:id="21" w:name="_Ref136257928"/>
      <w:r>
        <w:t xml:space="preserve">Discuss suspended slabs </w:t>
      </w:r>
      <w:r w:rsidR="006056B8">
        <w:t xml:space="preserve">and when these </w:t>
      </w:r>
      <w:r>
        <w:t>are used.</w:t>
      </w:r>
      <w:bookmarkEnd w:id="21"/>
    </w:p>
    <w:p w14:paraId="3DFEF02A" w14:textId="77777777" w:rsidR="00416978" w:rsidRPr="00830749" w:rsidRDefault="00416978" w:rsidP="0041697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978" w:rsidRPr="00830749" w14:paraId="3CD96D91" w14:textId="77777777" w:rsidTr="00C0200B">
        <w:trPr>
          <w:trHeight w:val="334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503DB7" w14:textId="77777777" w:rsidR="00416978" w:rsidRPr="001C4084" w:rsidRDefault="00416978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9A1B" w14:textId="403D7713" w:rsidR="00416978" w:rsidRPr="001C4084" w:rsidRDefault="00416978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896242007" w:edGrp="everyone"/>
            <w:permEnd w:id="1896242007"/>
          </w:p>
        </w:tc>
        <w:permStart w:id="9746626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90C4C4" w14:textId="77777777" w:rsidR="00416978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10968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97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4662623"/>
          </w:p>
        </w:tc>
      </w:tr>
    </w:tbl>
    <w:p w14:paraId="7C4D2FC2" w14:textId="77777777" w:rsidR="00416978" w:rsidRDefault="00416978" w:rsidP="00416978">
      <w:pPr>
        <w:rPr>
          <w:rFonts w:ascii="Arial" w:hAnsi="Arial" w:cs="Arial"/>
          <w:sz w:val="22"/>
          <w:szCs w:val="22"/>
        </w:rPr>
      </w:pPr>
    </w:p>
    <w:p w14:paraId="4CCF0B86" w14:textId="77777777" w:rsidR="00416978" w:rsidRPr="000E310E" w:rsidRDefault="00416978" w:rsidP="00416978">
      <w:pPr>
        <w:jc w:val="left"/>
        <w:rPr>
          <w:rFonts w:ascii="Arial" w:hAnsi="Arial"/>
          <w:bCs/>
          <w:sz w:val="22"/>
          <w:szCs w:val="22"/>
        </w:rPr>
      </w:pPr>
    </w:p>
    <w:p w14:paraId="3DF9FCCE" w14:textId="4D5ADF0A" w:rsidR="00416978" w:rsidRPr="00830749" w:rsidRDefault="005C3DF3" w:rsidP="00416978">
      <w:pPr>
        <w:pStyle w:val="20TAQuestionNumber"/>
        <w:ind w:left="709" w:hanging="709"/>
      </w:pPr>
      <w:bookmarkStart w:id="22" w:name="_Ref136257931"/>
      <w:r>
        <w:t>What is pre-cast concrete?</w:t>
      </w:r>
      <w:bookmarkEnd w:id="22"/>
    </w:p>
    <w:p w14:paraId="3A643E9B" w14:textId="77777777" w:rsidR="00416978" w:rsidRPr="00830749" w:rsidRDefault="00416978" w:rsidP="0041697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978" w:rsidRPr="00830749" w14:paraId="2F0DD620" w14:textId="77777777" w:rsidTr="00C0200B">
        <w:trPr>
          <w:trHeight w:val="46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C29CFF" w14:textId="77777777" w:rsidR="00416978" w:rsidRPr="001C4084" w:rsidRDefault="00416978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B08F" w14:textId="3133D514" w:rsidR="00416978" w:rsidRPr="001C4084" w:rsidRDefault="00416978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788625816" w:edGrp="everyone"/>
            <w:permEnd w:id="1788625816"/>
          </w:p>
        </w:tc>
        <w:permStart w:id="1844969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3B5A8D" w14:textId="77777777" w:rsidR="00416978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810535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97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496988"/>
          </w:p>
        </w:tc>
      </w:tr>
    </w:tbl>
    <w:p w14:paraId="40DC49B0" w14:textId="77777777" w:rsidR="00416978" w:rsidRDefault="00416978" w:rsidP="00416978">
      <w:pPr>
        <w:rPr>
          <w:rFonts w:ascii="Arial" w:hAnsi="Arial" w:cs="Arial"/>
          <w:sz w:val="22"/>
          <w:szCs w:val="22"/>
        </w:rPr>
      </w:pPr>
    </w:p>
    <w:p w14:paraId="0162C13D" w14:textId="77777777" w:rsidR="00C0200B" w:rsidRDefault="00C0200B" w:rsidP="00416978">
      <w:pPr>
        <w:rPr>
          <w:rFonts w:ascii="Arial" w:hAnsi="Arial" w:cs="Arial"/>
          <w:sz w:val="22"/>
          <w:szCs w:val="22"/>
        </w:rPr>
      </w:pPr>
    </w:p>
    <w:p w14:paraId="53EF0A34" w14:textId="4E2F87BB" w:rsidR="00416978" w:rsidRPr="00830749" w:rsidRDefault="00D17667" w:rsidP="00416978">
      <w:pPr>
        <w:pStyle w:val="20TAQuestionNumber"/>
        <w:ind w:left="709" w:hanging="709"/>
      </w:pPr>
      <w:bookmarkStart w:id="23" w:name="_Ref136259448"/>
      <w:r>
        <w:lastRenderedPageBreak/>
        <w:t>What is the hierarchy of control when discussing risk management</w:t>
      </w:r>
      <w:bookmarkEnd w:id="23"/>
      <w:r w:rsidR="00D37CB9">
        <w:t>?</w:t>
      </w:r>
    </w:p>
    <w:p w14:paraId="146759D7" w14:textId="77777777" w:rsidR="00416978" w:rsidRPr="00830749" w:rsidRDefault="00416978" w:rsidP="0041697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978" w:rsidRPr="00830749" w14:paraId="2D30D176" w14:textId="77777777" w:rsidTr="00C0200B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EE44A0" w14:textId="77777777" w:rsidR="00416978" w:rsidRPr="001C4084" w:rsidRDefault="00416978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9ED1" w14:textId="43B669C7" w:rsidR="00416978" w:rsidRPr="001C4084" w:rsidRDefault="00416978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64824300" w:edGrp="everyone"/>
            <w:permEnd w:id="164824300"/>
          </w:p>
        </w:tc>
        <w:permStart w:id="20278940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9898F5" w14:textId="77777777" w:rsidR="00416978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110950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97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7894089"/>
          </w:p>
        </w:tc>
      </w:tr>
    </w:tbl>
    <w:p w14:paraId="44E06945" w14:textId="77777777" w:rsidR="00416978" w:rsidRDefault="00416978" w:rsidP="00416978">
      <w:pPr>
        <w:rPr>
          <w:rFonts w:ascii="Arial" w:hAnsi="Arial" w:cs="Arial"/>
          <w:sz w:val="22"/>
          <w:szCs w:val="22"/>
        </w:rPr>
      </w:pPr>
    </w:p>
    <w:p w14:paraId="0F24C661" w14:textId="77777777" w:rsidR="00D17667" w:rsidRDefault="00D17667" w:rsidP="00D17667">
      <w:pPr>
        <w:rPr>
          <w:rFonts w:ascii="Arial" w:hAnsi="Arial" w:cs="Arial"/>
          <w:sz w:val="22"/>
          <w:szCs w:val="22"/>
        </w:rPr>
      </w:pPr>
    </w:p>
    <w:p w14:paraId="10DB2E50" w14:textId="79FE9E98" w:rsidR="00D17667" w:rsidRPr="00830749" w:rsidRDefault="00D17667" w:rsidP="00D17667">
      <w:pPr>
        <w:pStyle w:val="20TAQuestionNumber"/>
        <w:ind w:left="709" w:hanging="709"/>
      </w:pPr>
      <w:bookmarkStart w:id="24" w:name="_Ref136259450"/>
      <w:r>
        <w:t>Insert the meaning beside each of the hierarchy of controls in the table below.</w:t>
      </w:r>
      <w:bookmarkEnd w:id="24"/>
    </w:p>
    <w:p w14:paraId="438C79F2" w14:textId="77777777" w:rsidR="00D17667" w:rsidRPr="00830749" w:rsidRDefault="00D17667" w:rsidP="00D176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1868"/>
        <w:gridCol w:w="5501"/>
        <w:gridCol w:w="609"/>
      </w:tblGrid>
      <w:tr w:rsidR="00D17667" w14:paraId="7CE5EB87" w14:textId="77777777" w:rsidTr="00D1766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2F0C4E" w14:textId="77777777" w:rsidR="00D17667" w:rsidRDefault="00D17667" w:rsidP="00465D0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F812E8" w14:textId="426D9F96" w:rsidR="00D17667" w:rsidRDefault="00D17667" w:rsidP="00D17667">
            <w:pPr>
              <w:keepNext/>
              <w:ind w:left="993" w:hanging="993"/>
              <w:jc w:val="center"/>
            </w:pPr>
            <w:r>
              <w:t>Controls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9FA30D0" w14:textId="22FA20B7" w:rsidR="00D17667" w:rsidRDefault="00D17667" w:rsidP="00465D0D">
            <w:pPr>
              <w:pStyle w:val="TableHeading"/>
              <w:framePr w:hSpace="0" w:wrap="auto" w:vAnchor="margin" w:hAnchor="text" w:yAlign="inline"/>
            </w:pPr>
            <w:r>
              <w:t>What the controls mean</w:t>
            </w:r>
          </w:p>
        </w:tc>
        <w:permStart w:id="166751734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2F6FEE" w14:textId="77777777" w:rsidR="00D17667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3417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1766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7517340"/>
          </w:p>
        </w:tc>
      </w:tr>
      <w:tr w:rsidR="00D17667" w14:paraId="115E8B9B" w14:textId="77777777" w:rsidTr="00C02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8993CE" w14:textId="77777777" w:rsidR="00D17667" w:rsidRPr="00FE608E" w:rsidRDefault="00D17667" w:rsidP="00D1766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7F7FFC2" w14:textId="1E6BDA2E" w:rsidR="00D17667" w:rsidRPr="00447473" w:rsidRDefault="00D17667" w:rsidP="00D17667">
            <w:pPr>
              <w:jc w:val="center"/>
            </w:pPr>
            <w:r w:rsidRPr="004201D4">
              <w:t>Elimination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01B789D" w14:textId="1D2A946F" w:rsidR="00D17667" w:rsidRPr="00C0200B" w:rsidRDefault="00D17667" w:rsidP="00C0200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74931419" w:edGrp="everyone"/>
            <w:permEnd w:id="19749314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EEEF48" w14:textId="77777777" w:rsidR="00D17667" w:rsidRDefault="00D17667" w:rsidP="00D17667">
            <w:pPr>
              <w:ind w:left="993" w:hanging="993"/>
            </w:pPr>
          </w:p>
        </w:tc>
      </w:tr>
      <w:tr w:rsidR="00D17667" w14:paraId="37622239" w14:textId="77777777" w:rsidTr="00C02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1E62BE" w14:textId="77777777" w:rsidR="00D17667" w:rsidRPr="00FE608E" w:rsidRDefault="00D17667" w:rsidP="00D1766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FBEFE05" w14:textId="2A9DCF82" w:rsidR="00D17667" w:rsidRPr="00D17667" w:rsidRDefault="00D17667" w:rsidP="00D17667">
            <w:pPr>
              <w:jc w:val="center"/>
            </w:pPr>
            <w:r w:rsidRPr="004201D4">
              <w:t>Substitution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D23EE58" w14:textId="058D27D1" w:rsidR="00D17667" w:rsidRPr="00C0200B" w:rsidRDefault="00D17667" w:rsidP="00C0200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4422004" w:edGrp="everyone"/>
            <w:permEnd w:id="15144220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7B686E" w14:textId="77777777" w:rsidR="00D17667" w:rsidRDefault="00D17667" w:rsidP="00D17667">
            <w:pPr>
              <w:ind w:left="993" w:hanging="993"/>
            </w:pPr>
          </w:p>
        </w:tc>
      </w:tr>
      <w:tr w:rsidR="00D17667" w14:paraId="2EFB8346" w14:textId="77777777" w:rsidTr="00C02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C7AB84" w14:textId="77777777" w:rsidR="00D17667" w:rsidRPr="00FE608E" w:rsidRDefault="00D17667" w:rsidP="00465D0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90BB361" w14:textId="3AF43148" w:rsidR="00D17667" w:rsidRPr="00D17667" w:rsidRDefault="00D17667" w:rsidP="00D17667">
            <w:pPr>
              <w:jc w:val="center"/>
            </w:pPr>
            <w:r>
              <w:t>Isolation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0ED7492" w14:textId="133D26F7" w:rsidR="00D17667" w:rsidRPr="00C0200B" w:rsidRDefault="00D17667" w:rsidP="00C0200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3459238" w:edGrp="everyone"/>
            <w:permEnd w:id="3034592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9DC0D5" w14:textId="77777777" w:rsidR="00D17667" w:rsidRDefault="00D17667" w:rsidP="00465D0D">
            <w:pPr>
              <w:ind w:left="993" w:hanging="993"/>
            </w:pPr>
          </w:p>
        </w:tc>
      </w:tr>
      <w:tr w:rsidR="00D17667" w14:paraId="789AC9DB" w14:textId="77777777" w:rsidTr="00C02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E7D5E2" w14:textId="77777777" w:rsidR="00D17667" w:rsidRPr="00FE608E" w:rsidRDefault="00D17667" w:rsidP="00D1766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604F8D6" w14:textId="124A907B" w:rsidR="00D17667" w:rsidRPr="00D17667" w:rsidRDefault="00D17667" w:rsidP="00D17667">
            <w:pPr>
              <w:jc w:val="center"/>
            </w:pPr>
            <w:r w:rsidRPr="00D33E2E">
              <w:t>Engineering controls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7CAEEA3" w14:textId="2C0C8163" w:rsidR="00D17667" w:rsidRPr="00C0200B" w:rsidRDefault="00D17667" w:rsidP="00C0200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43836942" w:edGrp="everyone"/>
            <w:permEnd w:id="5438369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31E7EA" w14:textId="77777777" w:rsidR="00D17667" w:rsidRDefault="00D17667" w:rsidP="00D17667">
            <w:pPr>
              <w:ind w:left="993" w:hanging="993"/>
            </w:pPr>
          </w:p>
        </w:tc>
      </w:tr>
      <w:tr w:rsidR="00D17667" w14:paraId="72EC1A45" w14:textId="77777777" w:rsidTr="00C02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3ECC32" w14:textId="77777777" w:rsidR="00D17667" w:rsidRPr="00FE608E" w:rsidRDefault="00D17667" w:rsidP="00D1766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52C7AE6" w14:textId="5B1C556D" w:rsidR="00D17667" w:rsidRPr="00D17667" w:rsidRDefault="00D17667" w:rsidP="00D17667">
            <w:pPr>
              <w:jc w:val="center"/>
            </w:pPr>
            <w:r w:rsidRPr="00D33E2E">
              <w:t>Administrative controls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6739024" w14:textId="76CC7A85" w:rsidR="00D17667" w:rsidRPr="00C0200B" w:rsidRDefault="00D17667" w:rsidP="00C0200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846392" w:edGrp="everyone"/>
            <w:permEnd w:id="1458463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6D6C9A" w14:textId="77777777" w:rsidR="00D17667" w:rsidRDefault="00D17667" w:rsidP="00D17667">
            <w:pPr>
              <w:ind w:left="993" w:hanging="993"/>
            </w:pPr>
          </w:p>
        </w:tc>
      </w:tr>
      <w:tr w:rsidR="00D17667" w14:paraId="18E876A9" w14:textId="77777777" w:rsidTr="00C0200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B8D076" w14:textId="77777777" w:rsidR="00D17667" w:rsidRPr="00FE608E" w:rsidRDefault="00D17667" w:rsidP="00D1766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222166" w14:textId="6906147B" w:rsidR="00D17667" w:rsidRPr="00D17667" w:rsidRDefault="00D17667" w:rsidP="00D17667">
            <w:pPr>
              <w:jc w:val="center"/>
            </w:pPr>
            <w:r w:rsidRPr="00D33E2E">
              <w:t>PPE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7681A6C" w14:textId="1D852C11" w:rsidR="00D17667" w:rsidRPr="00C0200B" w:rsidRDefault="00D17667" w:rsidP="00C0200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4093559" w:edGrp="everyone"/>
            <w:permEnd w:id="1540935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CA8F4D" w14:textId="77777777" w:rsidR="00D17667" w:rsidRDefault="00D17667" w:rsidP="00D17667">
            <w:pPr>
              <w:ind w:left="993" w:hanging="993"/>
            </w:pPr>
          </w:p>
        </w:tc>
      </w:tr>
    </w:tbl>
    <w:p w14:paraId="291CE446" w14:textId="77777777" w:rsidR="00D17667" w:rsidRDefault="00D17667" w:rsidP="00D17667">
      <w:pPr>
        <w:rPr>
          <w:rFonts w:ascii="Arial" w:hAnsi="Arial" w:cs="Arial"/>
          <w:sz w:val="22"/>
          <w:szCs w:val="22"/>
        </w:rPr>
      </w:pPr>
    </w:p>
    <w:p w14:paraId="076996E0" w14:textId="77777777" w:rsidR="00416978" w:rsidRPr="000E310E" w:rsidRDefault="00416978" w:rsidP="00416978">
      <w:pPr>
        <w:jc w:val="left"/>
        <w:rPr>
          <w:rFonts w:ascii="Arial" w:hAnsi="Arial"/>
          <w:bCs/>
          <w:sz w:val="22"/>
          <w:szCs w:val="22"/>
        </w:rPr>
      </w:pPr>
    </w:p>
    <w:p w14:paraId="78CDC612" w14:textId="16051298" w:rsidR="00416978" w:rsidRPr="00830749" w:rsidRDefault="00462ECC" w:rsidP="00416978">
      <w:pPr>
        <w:pStyle w:val="20TAQuestionNumber"/>
        <w:ind w:left="709" w:hanging="709"/>
      </w:pPr>
      <w:bookmarkStart w:id="25" w:name="_Ref136262664"/>
      <w:r>
        <w:t>Discuss three (3) safety requirements applicable to working at heights</w:t>
      </w:r>
      <w:r w:rsidR="00416978">
        <w:t>.</w:t>
      </w:r>
      <w:bookmarkEnd w:id="25"/>
    </w:p>
    <w:p w14:paraId="0934914F" w14:textId="77777777" w:rsidR="00416978" w:rsidRPr="00830749" w:rsidRDefault="00416978" w:rsidP="0041697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978" w:rsidRPr="00830749" w14:paraId="4596FE01" w14:textId="77777777" w:rsidTr="00C0200B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B74569" w14:textId="77777777" w:rsidR="00416978" w:rsidRPr="001C4084" w:rsidRDefault="00416978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B272" w14:textId="041B5E9D" w:rsidR="00416978" w:rsidRPr="001C4084" w:rsidRDefault="00416978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273562834" w:edGrp="everyone"/>
            <w:permEnd w:id="273562834"/>
          </w:p>
        </w:tc>
        <w:permStart w:id="18269661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40AF6E" w14:textId="77777777" w:rsidR="00416978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75054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97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6966135"/>
          </w:p>
        </w:tc>
      </w:tr>
    </w:tbl>
    <w:p w14:paraId="4C9B4D8B" w14:textId="77777777" w:rsidR="00416978" w:rsidRDefault="00416978" w:rsidP="00416978">
      <w:pPr>
        <w:rPr>
          <w:rFonts w:ascii="Arial" w:hAnsi="Arial" w:cs="Arial"/>
          <w:sz w:val="22"/>
          <w:szCs w:val="22"/>
        </w:rPr>
      </w:pPr>
    </w:p>
    <w:p w14:paraId="365FBC18" w14:textId="77777777" w:rsidR="00C0200B" w:rsidRDefault="00C0200B" w:rsidP="00416978">
      <w:pPr>
        <w:rPr>
          <w:rFonts w:ascii="Arial" w:hAnsi="Arial" w:cs="Arial"/>
          <w:sz w:val="22"/>
          <w:szCs w:val="22"/>
        </w:rPr>
      </w:pPr>
    </w:p>
    <w:p w14:paraId="1A34878D" w14:textId="1B2BF21D" w:rsidR="00416978" w:rsidRPr="00830749" w:rsidRDefault="0095238A" w:rsidP="00416978">
      <w:pPr>
        <w:pStyle w:val="20TAQuestionNumber"/>
        <w:ind w:left="709" w:hanging="709"/>
      </w:pPr>
      <w:bookmarkStart w:id="26" w:name="_Ref136263165"/>
      <w:r>
        <w:lastRenderedPageBreak/>
        <w:t>Describe how levels are checked</w:t>
      </w:r>
      <w:r w:rsidRPr="00CD1E75">
        <w:t xml:space="preserve"> for finish heights</w:t>
      </w:r>
      <w:r w:rsidR="00416978">
        <w:t>.</w:t>
      </w:r>
      <w:bookmarkEnd w:id="26"/>
    </w:p>
    <w:p w14:paraId="6C40E132" w14:textId="77777777" w:rsidR="00416978" w:rsidRPr="00830749" w:rsidRDefault="00416978" w:rsidP="0041697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978" w:rsidRPr="00830749" w14:paraId="14499C00" w14:textId="77777777" w:rsidTr="00C0200B">
        <w:trPr>
          <w:trHeight w:val="85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0C251E" w14:textId="77777777" w:rsidR="00416978" w:rsidRPr="001C4084" w:rsidRDefault="00416978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9D61" w14:textId="0FAF231A" w:rsidR="00416978" w:rsidRPr="001C4084" w:rsidRDefault="00416978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752769277" w:edGrp="everyone"/>
            <w:permEnd w:id="752769277"/>
          </w:p>
        </w:tc>
        <w:permStart w:id="9997655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BA75E5" w14:textId="77777777" w:rsidR="00416978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75561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97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9765583"/>
          </w:p>
        </w:tc>
      </w:tr>
    </w:tbl>
    <w:p w14:paraId="66F25C40" w14:textId="77777777" w:rsidR="00416978" w:rsidRDefault="00416978" w:rsidP="00416978">
      <w:pPr>
        <w:rPr>
          <w:rFonts w:ascii="Arial" w:hAnsi="Arial" w:cs="Arial"/>
          <w:sz w:val="22"/>
          <w:szCs w:val="22"/>
        </w:rPr>
      </w:pPr>
    </w:p>
    <w:p w14:paraId="2A789A07" w14:textId="77777777" w:rsidR="00F7272E" w:rsidRPr="000E310E" w:rsidRDefault="00F7272E" w:rsidP="00F7272E">
      <w:pPr>
        <w:jc w:val="left"/>
        <w:rPr>
          <w:rFonts w:ascii="Arial" w:hAnsi="Arial"/>
          <w:bCs/>
          <w:sz w:val="22"/>
          <w:szCs w:val="22"/>
        </w:rPr>
      </w:pPr>
    </w:p>
    <w:p w14:paraId="6FB9C6A9" w14:textId="693ED408" w:rsidR="00F7272E" w:rsidRPr="00830749" w:rsidRDefault="005A6EFB" w:rsidP="00F7272E">
      <w:pPr>
        <w:pStyle w:val="20TAQuestionNumber"/>
        <w:ind w:left="709" w:hanging="709"/>
      </w:pPr>
      <w:bookmarkStart w:id="27" w:name="_Ref136264132"/>
      <w:r>
        <w:t>Why is reinforcement used in slabs?</w:t>
      </w:r>
      <w:bookmarkEnd w:id="27"/>
    </w:p>
    <w:p w14:paraId="450727DC" w14:textId="77777777" w:rsidR="00F7272E" w:rsidRPr="00830749" w:rsidRDefault="00F7272E" w:rsidP="00F727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272E" w:rsidRPr="00830749" w14:paraId="1B1A9876" w14:textId="77777777" w:rsidTr="00C0200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90F8B7" w14:textId="77777777" w:rsidR="00F7272E" w:rsidRPr="001C4084" w:rsidRDefault="00F7272E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5D7E" w14:textId="0EC05B96" w:rsidR="00F7272E" w:rsidRPr="001C4084" w:rsidRDefault="00F7272E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827953742" w:edGrp="everyone"/>
            <w:permEnd w:id="1827953742"/>
          </w:p>
        </w:tc>
        <w:permStart w:id="2147623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9A2E3" w14:textId="77777777" w:rsidR="00F7272E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42763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27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762369"/>
          </w:p>
        </w:tc>
      </w:tr>
    </w:tbl>
    <w:p w14:paraId="6657B0F8" w14:textId="77777777" w:rsidR="00F7272E" w:rsidRDefault="00F7272E" w:rsidP="00F7272E">
      <w:pPr>
        <w:rPr>
          <w:rFonts w:ascii="Arial" w:hAnsi="Arial" w:cs="Arial"/>
          <w:sz w:val="22"/>
          <w:szCs w:val="22"/>
        </w:rPr>
      </w:pPr>
    </w:p>
    <w:p w14:paraId="4C4062CC" w14:textId="77777777" w:rsidR="005A6EFB" w:rsidRPr="000E310E" w:rsidRDefault="005A6EFB" w:rsidP="005A6EFB">
      <w:pPr>
        <w:jc w:val="left"/>
        <w:rPr>
          <w:rFonts w:ascii="Arial" w:hAnsi="Arial"/>
          <w:bCs/>
          <w:sz w:val="22"/>
          <w:szCs w:val="22"/>
        </w:rPr>
      </w:pPr>
    </w:p>
    <w:p w14:paraId="5D1AFCCE" w14:textId="2BDE71C9" w:rsidR="005A6EFB" w:rsidRPr="00830749" w:rsidRDefault="00C67DB8" w:rsidP="005A6EFB">
      <w:pPr>
        <w:pStyle w:val="20TAQuestionNumber"/>
        <w:ind w:left="709" w:hanging="709"/>
      </w:pPr>
      <w:bookmarkStart w:id="28" w:name="_Ref136264134"/>
      <w:r>
        <w:lastRenderedPageBreak/>
        <w:t>Explain three (3) key points related to reinforcement placement for slabs</w:t>
      </w:r>
      <w:r w:rsidR="005A6EFB">
        <w:t>.</w:t>
      </w:r>
      <w:bookmarkEnd w:id="28"/>
    </w:p>
    <w:p w14:paraId="6F615CB9" w14:textId="77777777" w:rsidR="005A6EFB" w:rsidRPr="00830749" w:rsidRDefault="005A6EFB" w:rsidP="005A6EF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6EFB" w:rsidRPr="00830749" w14:paraId="1373726D" w14:textId="77777777" w:rsidTr="00C0200B">
        <w:trPr>
          <w:trHeight w:val="58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2F2903" w14:textId="177A3167" w:rsidR="00C67DB8" w:rsidRPr="001C4084" w:rsidRDefault="005A6EFB" w:rsidP="0055489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45F2" w14:textId="40842140" w:rsidR="005A6EFB" w:rsidRDefault="005A6EFB" w:rsidP="00554890">
            <w:pPr>
              <w:pStyle w:val="ListParagraph"/>
              <w:numPr>
                <w:ilvl w:val="0"/>
                <w:numId w:val="44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268127977" w:edGrp="everyone"/>
            <w:permEnd w:id="268127977"/>
          </w:p>
          <w:p w14:paraId="741EF1C4" w14:textId="06A6E368" w:rsidR="00554890" w:rsidRDefault="00554890" w:rsidP="00554890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</w:r>
          </w:p>
          <w:p w14:paraId="6F124335" w14:textId="3ED9060C" w:rsidR="00554890" w:rsidRDefault="00554890" w:rsidP="00554890">
            <w:pPr>
              <w:pStyle w:val="ListParagraph"/>
              <w:numPr>
                <w:ilvl w:val="0"/>
                <w:numId w:val="44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964690104" w:edGrp="everyone"/>
            <w:permEnd w:id="964690104"/>
          </w:p>
          <w:p w14:paraId="46E943F3" w14:textId="725DCD5A" w:rsidR="00554890" w:rsidRDefault="00554890" w:rsidP="00554890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</w:r>
          </w:p>
          <w:p w14:paraId="7D44F8AE" w14:textId="63866CB9" w:rsidR="00554890" w:rsidRPr="00554890" w:rsidRDefault="00554890" w:rsidP="00554890">
            <w:pPr>
              <w:pStyle w:val="ListParagraph"/>
              <w:numPr>
                <w:ilvl w:val="0"/>
                <w:numId w:val="44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827198755" w:edGrp="everyone"/>
            <w:permEnd w:id="827198755"/>
          </w:p>
        </w:tc>
        <w:permStart w:id="15240691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052BF0" w14:textId="77777777" w:rsidR="005A6EFB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156881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6EF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4069148"/>
          </w:p>
        </w:tc>
      </w:tr>
    </w:tbl>
    <w:p w14:paraId="4EF98A13" w14:textId="77777777" w:rsidR="005A6EFB" w:rsidRDefault="005A6EFB" w:rsidP="005A6EFB">
      <w:pPr>
        <w:rPr>
          <w:rFonts w:ascii="Arial" w:hAnsi="Arial" w:cs="Arial"/>
          <w:sz w:val="22"/>
          <w:szCs w:val="22"/>
        </w:rPr>
      </w:pPr>
    </w:p>
    <w:p w14:paraId="3F167F50" w14:textId="77777777" w:rsidR="005A6EFB" w:rsidRPr="000E310E" w:rsidRDefault="005A6EFB" w:rsidP="005A6EFB">
      <w:pPr>
        <w:jc w:val="left"/>
        <w:rPr>
          <w:rFonts w:ascii="Arial" w:hAnsi="Arial"/>
          <w:bCs/>
          <w:sz w:val="22"/>
          <w:szCs w:val="22"/>
        </w:rPr>
      </w:pPr>
    </w:p>
    <w:p w14:paraId="5D1EF5DB" w14:textId="52C04FF6" w:rsidR="005A6EFB" w:rsidRPr="00830749" w:rsidRDefault="008C6B14" w:rsidP="005A6EFB">
      <w:pPr>
        <w:pStyle w:val="20TAQuestionNumber"/>
        <w:ind w:left="709" w:hanging="709"/>
      </w:pPr>
      <w:bookmarkStart w:id="29" w:name="_Ref136265014"/>
      <w:r>
        <w:t>Discuss what is checked to ensure the site is ready for the concrete pour</w:t>
      </w:r>
      <w:r w:rsidR="005A6EFB">
        <w:t>.</w:t>
      </w:r>
      <w:r>
        <w:t xml:space="preserve"> Provide five (5) </w:t>
      </w:r>
      <w:r w:rsidR="00C94A27">
        <w:t xml:space="preserve">key </w:t>
      </w:r>
      <w:r>
        <w:t>points.</w:t>
      </w:r>
      <w:bookmarkEnd w:id="29"/>
    </w:p>
    <w:p w14:paraId="07CAAB94" w14:textId="77777777" w:rsidR="005A6EFB" w:rsidRPr="00830749" w:rsidRDefault="005A6EFB" w:rsidP="005A6EFB">
      <w:pPr>
        <w:rPr>
          <w:rFonts w:ascii="Arial" w:hAnsi="Arial" w:cs="Arial"/>
          <w:sz w:val="22"/>
          <w:szCs w:val="22"/>
        </w:rPr>
      </w:pPr>
    </w:p>
    <w:tbl>
      <w:tblPr>
        <w:tblW w:w="16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478"/>
        <w:gridCol w:w="624"/>
      </w:tblGrid>
      <w:tr w:rsidR="00554890" w:rsidRPr="00830749" w14:paraId="0EFED6FE" w14:textId="77777777" w:rsidTr="00554890">
        <w:trPr>
          <w:trHeight w:val="53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24F827" w14:textId="437FBA8F" w:rsidR="00554890" w:rsidRPr="001C4084" w:rsidRDefault="00554890" w:rsidP="0055489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1600" w14:textId="77777777" w:rsidR="00554890" w:rsidRDefault="00554890" w:rsidP="00554890">
            <w:pPr>
              <w:pStyle w:val="ListParagraph"/>
              <w:numPr>
                <w:ilvl w:val="0"/>
                <w:numId w:val="42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908348091" w:edGrp="everyone"/>
            <w:permEnd w:id="1908348091"/>
          </w:p>
          <w:p w14:paraId="3B9F01F3" w14:textId="77777777" w:rsidR="00554890" w:rsidRDefault="00554890" w:rsidP="00554890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5E1A9C2B" w14:textId="77777777" w:rsidR="00554890" w:rsidRDefault="00554890" w:rsidP="00554890">
            <w:pPr>
              <w:pStyle w:val="ListParagraph"/>
              <w:numPr>
                <w:ilvl w:val="0"/>
                <w:numId w:val="42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667113285" w:edGrp="everyone"/>
            <w:permEnd w:id="667113285"/>
          </w:p>
          <w:p w14:paraId="3DE6161B" w14:textId="77777777" w:rsidR="00554890" w:rsidRDefault="00554890" w:rsidP="00554890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3EEAE6A5" w14:textId="77777777" w:rsidR="00554890" w:rsidRDefault="00554890" w:rsidP="00554890">
            <w:pPr>
              <w:pStyle w:val="ListParagraph"/>
              <w:numPr>
                <w:ilvl w:val="0"/>
                <w:numId w:val="42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812085038" w:edGrp="everyone"/>
            <w:permEnd w:id="1812085038"/>
          </w:p>
          <w:p w14:paraId="549F23CD" w14:textId="77777777" w:rsidR="00554890" w:rsidRDefault="00554890" w:rsidP="00554890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32619980" w14:textId="029275F6" w:rsidR="00554890" w:rsidRDefault="00554890" w:rsidP="00554890">
            <w:pPr>
              <w:pStyle w:val="ListParagraph"/>
              <w:numPr>
                <w:ilvl w:val="0"/>
                <w:numId w:val="42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881107535" w:edGrp="everyone"/>
            <w:permEnd w:id="1881107535"/>
          </w:p>
          <w:p w14:paraId="31247E42" w14:textId="502C911B" w:rsidR="00554890" w:rsidRDefault="00554890" w:rsidP="00554890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6BB7FC87" w14:textId="5387AB4F" w:rsidR="00554890" w:rsidRPr="00554890" w:rsidRDefault="00554890" w:rsidP="00554890">
            <w:pPr>
              <w:pStyle w:val="ListParagraph"/>
              <w:numPr>
                <w:ilvl w:val="0"/>
                <w:numId w:val="42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719360046" w:edGrp="everyone"/>
            <w:permEnd w:id="1719360046"/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AA29" w14:textId="03D3B449" w:rsidR="00554890" w:rsidRPr="001C4084" w:rsidRDefault="00554890" w:rsidP="0055489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463566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9CD75D" w14:textId="77777777" w:rsidR="00554890" w:rsidRPr="00533511" w:rsidRDefault="00554890" w:rsidP="0055489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113798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6356698"/>
          </w:p>
        </w:tc>
      </w:tr>
    </w:tbl>
    <w:p w14:paraId="618A7755" w14:textId="77777777" w:rsidR="005A6EFB" w:rsidRDefault="005A6EFB" w:rsidP="005A6EFB">
      <w:pPr>
        <w:rPr>
          <w:rFonts w:ascii="Arial" w:hAnsi="Arial" w:cs="Arial"/>
          <w:sz w:val="22"/>
          <w:szCs w:val="22"/>
        </w:rPr>
      </w:pPr>
    </w:p>
    <w:p w14:paraId="43F0E64D" w14:textId="77777777" w:rsidR="005A6EFB" w:rsidRPr="000E310E" w:rsidRDefault="005A6EFB" w:rsidP="005A6EFB">
      <w:pPr>
        <w:jc w:val="left"/>
        <w:rPr>
          <w:rFonts w:ascii="Arial" w:hAnsi="Arial"/>
          <w:bCs/>
          <w:sz w:val="22"/>
          <w:szCs w:val="22"/>
        </w:rPr>
      </w:pPr>
    </w:p>
    <w:p w14:paraId="0BBFE41A" w14:textId="2E638629" w:rsidR="005A6EFB" w:rsidRPr="00830749" w:rsidRDefault="00C63293" w:rsidP="005A6EFB">
      <w:pPr>
        <w:pStyle w:val="20TAQuestionNumber"/>
        <w:ind w:left="709" w:hanging="709"/>
      </w:pPr>
      <w:bookmarkStart w:id="30" w:name="_Ref136323643"/>
      <w:r>
        <w:lastRenderedPageBreak/>
        <w:t>Discuss how concrete quantities are calculated for a slab</w:t>
      </w:r>
      <w:r w:rsidR="005A6EFB">
        <w:t>.</w:t>
      </w:r>
      <w:bookmarkEnd w:id="30"/>
    </w:p>
    <w:p w14:paraId="5B9E81E6" w14:textId="77777777" w:rsidR="005A6EFB" w:rsidRPr="00830749" w:rsidRDefault="005A6EFB" w:rsidP="005A6EF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6EFB" w:rsidRPr="00830749" w14:paraId="1DEC9E90" w14:textId="77777777" w:rsidTr="00C0200B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EA4731" w14:textId="77777777" w:rsidR="005A6EFB" w:rsidRPr="001C4084" w:rsidRDefault="005A6EFB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1F8F" w14:textId="7000C4C8" w:rsidR="005A6EFB" w:rsidRPr="001C4084" w:rsidRDefault="005A6EFB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2033462180" w:edGrp="everyone"/>
            <w:permEnd w:id="2033462180"/>
          </w:p>
        </w:tc>
        <w:permStart w:id="65517290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59750F" w14:textId="77777777" w:rsidR="005A6EFB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66341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6EF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5172901"/>
          </w:p>
        </w:tc>
      </w:tr>
    </w:tbl>
    <w:p w14:paraId="198BB330" w14:textId="77777777" w:rsidR="005A6EFB" w:rsidRDefault="005A6EFB" w:rsidP="005A6EFB">
      <w:pPr>
        <w:rPr>
          <w:rFonts w:ascii="Arial" w:hAnsi="Arial" w:cs="Arial"/>
          <w:sz w:val="22"/>
          <w:szCs w:val="22"/>
        </w:rPr>
      </w:pPr>
    </w:p>
    <w:p w14:paraId="61CB6FCF" w14:textId="77777777" w:rsidR="005A6EFB" w:rsidRPr="000E310E" w:rsidRDefault="005A6EFB" w:rsidP="005A6EFB">
      <w:pPr>
        <w:jc w:val="left"/>
        <w:rPr>
          <w:rFonts w:ascii="Arial" w:hAnsi="Arial"/>
          <w:bCs/>
          <w:sz w:val="22"/>
          <w:szCs w:val="22"/>
        </w:rPr>
      </w:pPr>
    </w:p>
    <w:p w14:paraId="548D3C74" w14:textId="1E305264" w:rsidR="005A6EFB" w:rsidRPr="00830749" w:rsidRDefault="00C63293" w:rsidP="005A6EFB">
      <w:pPr>
        <w:pStyle w:val="20TAQuestionNumber"/>
        <w:ind w:left="709" w:hanging="709"/>
      </w:pPr>
      <w:bookmarkStart w:id="31" w:name="_Ref136323646"/>
      <w:r>
        <w:t>Describe different classes of concrete that may be specified</w:t>
      </w:r>
      <w:r w:rsidR="005A6EFB">
        <w:t>.</w:t>
      </w:r>
      <w:bookmarkEnd w:id="31"/>
    </w:p>
    <w:p w14:paraId="49550954" w14:textId="77777777" w:rsidR="005A6EFB" w:rsidRPr="00830749" w:rsidRDefault="005A6EFB" w:rsidP="005A6EF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6EFB" w:rsidRPr="00830749" w14:paraId="3124F442" w14:textId="77777777" w:rsidTr="00C0200B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53B787" w14:textId="77777777" w:rsidR="005A6EFB" w:rsidRPr="001C4084" w:rsidRDefault="005A6EFB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91FB" w14:textId="32EFF3B5" w:rsidR="005A6EFB" w:rsidRPr="001C4084" w:rsidRDefault="005A6EFB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330923970" w:edGrp="everyone"/>
            <w:permEnd w:id="1330923970"/>
          </w:p>
        </w:tc>
        <w:permStart w:id="116156396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511F27" w14:textId="77777777" w:rsidR="005A6EFB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73676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6EF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1563968"/>
          </w:p>
        </w:tc>
      </w:tr>
    </w:tbl>
    <w:p w14:paraId="71BB60B0" w14:textId="77777777" w:rsidR="005A6EFB" w:rsidRDefault="005A6EFB" w:rsidP="005A6EFB">
      <w:pPr>
        <w:rPr>
          <w:rFonts w:ascii="Arial" w:hAnsi="Arial" w:cs="Arial"/>
          <w:sz w:val="22"/>
          <w:szCs w:val="22"/>
        </w:rPr>
      </w:pPr>
    </w:p>
    <w:p w14:paraId="1ABAFFBC" w14:textId="77777777" w:rsidR="005A6EFB" w:rsidRPr="000E310E" w:rsidRDefault="005A6EFB" w:rsidP="005A6EFB">
      <w:pPr>
        <w:jc w:val="left"/>
        <w:rPr>
          <w:rFonts w:ascii="Arial" w:hAnsi="Arial"/>
          <w:bCs/>
          <w:sz w:val="22"/>
          <w:szCs w:val="22"/>
        </w:rPr>
      </w:pPr>
    </w:p>
    <w:p w14:paraId="12F1A29F" w14:textId="11EDB5FA" w:rsidR="005A6EFB" w:rsidRPr="00830749" w:rsidRDefault="00C63293" w:rsidP="005A6EFB">
      <w:pPr>
        <w:pStyle w:val="20TAQuestionNumber"/>
        <w:ind w:left="709" w:hanging="709"/>
      </w:pPr>
      <w:bookmarkStart w:id="32" w:name="_Ref136324480"/>
      <w:r>
        <w:t>What information must be given to the supplier when ordering premixed concrete for a slab?</w:t>
      </w:r>
      <w:bookmarkEnd w:id="32"/>
    </w:p>
    <w:p w14:paraId="5AF860A3" w14:textId="77777777" w:rsidR="005A6EFB" w:rsidRPr="00830749" w:rsidRDefault="005A6EFB" w:rsidP="005A6EF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6EFB" w:rsidRPr="00830749" w14:paraId="1D54818D" w14:textId="77777777" w:rsidTr="00C0200B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A033DF" w14:textId="77777777" w:rsidR="005A6EFB" w:rsidRPr="001C4084" w:rsidRDefault="005A6EFB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9FA4" w14:textId="17D8DB67" w:rsidR="005A6EFB" w:rsidRPr="001C4084" w:rsidRDefault="005A6EFB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303254983" w:edGrp="everyone"/>
            <w:permEnd w:id="303254983"/>
          </w:p>
        </w:tc>
        <w:permStart w:id="114321990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FE3482C" w14:textId="77777777" w:rsidR="005A6EFB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693948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6EF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43219900"/>
          </w:p>
        </w:tc>
      </w:tr>
    </w:tbl>
    <w:p w14:paraId="4DFAAF3A" w14:textId="77777777" w:rsidR="005A6EFB" w:rsidRDefault="005A6EFB" w:rsidP="005A6EFB">
      <w:pPr>
        <w:rPr>
          <w:rFonts w:ascii="Arial" w:hAnsi="Arial" w:cs="Arial"/>
          <w:sz w:val="22"/>
          <w:szCs w:val="22"/>
        </w:rPr>
      </w:pPr>
    </w:p>
    <w:p w14:paraId="490DA64F" w14:textId="77777777" w:rsidR="00C0200B" w:rsidRDefault="00C0200B" w:rsidP="005A6EFB">
      <w:pPr>
        <w:rPr>
          <w:rFonts w:ascii="Arial" w:hAnsi="Arial" w:cs="Arial"/>
          <w:sz w:val="22"/>
          <w:szCs w:val="22"/>
        </w:rPr>
      </w:pPr>
    </w:p>
    <w:p w14:paraId="02E0F931" w14:textId="16A8A7A2" w:rsidR="005A6EFB" w:rsidRPr="00830749" w:rsidRDefault="00CB2543" w:rsidP="005A6EFB">
      <w:pPr>
        <w:pStyle w:val="20TAQuestionNumber"/>
        <w:ind w:left="709" w:hanging="709"/>
      </w:pPr>
      <w:bookmarkStart w:id="33" w:name="_Ref136324892"/>
      <w:r>
        <w:lastRenderedPageBreak/>
        <w:t>What information must you check on arrival of the concrete truck at the site?</w:t>
      </w:r>
      <w:bookmarkEnd w:id="33"/>
    </w:p>
    <w:p w14:paraId="0BC47A5C" w14:textId="77777777" w:rsidR="005A6EFB" w:rsidRPr="00830749" w:rsidRDefault="005A6EFB" w:rsidP="005A6EF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6EFB" w:rsidRPr="00830749" w14:paraId="44C352B8" w14:textId="77777777" w:rsidTr="00C0200B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96DFB0" w14:textId="77777777" w:rsidR="005A6EFB" w:rsidRPr="001C4084" w:rsidRDefault="005A6EFB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1941" w14:textId="377EE3FF" w:rsidR="005A6EFB" w:rsidRPr="001C4084" w:rsidRDefault="005A6EFB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031294822" w:edGrp="everyone"/>
            <w:permEnd w:id="1031294822"/>
          </w:p>
        </w:tc>
        <w:permStart w:id="107597960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A59149" w14:textId="77777777" w:rsidR="005A6EFB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429870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6EF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5979601"/>
          </w:p>
        </w:tc>
      </w:tr>
    </w:tbl>
    <w:p w14:paraId="14493556" w14:textId="77777777" w:rsidR="005A6EFB" w:rsidRDefault="005A6EFB" w:rsidP="005A6EFB">
      <w:pPr>
        <w:rPr>
          <w:rFonts w:ascii="Arial" w:hAnsi="Arial" w:cs="Arial"/>
          <w:sz w:val="22"/>
          <w:szCs w:val="22"/>
        </w:rPr>
      </w:pPr>
    </w:p>
    <w:p w14:paraId="1B46C202" w14:textId="77777777" w:rsidR="005A6EFB" w:rsidRPr="000E310E" w:rsidRDefault="005A6EFB" w:rsidP="005A6EFB">
      <w:pPr>
        <w:jc w:val="left"/>
        <w:rPr>
          <w:rFonts w:ascii="Arial" w:hAnsi="Arial"/>
          <w:bCs/>
          <w:sz w:val="22"/>
          <w:szCs w:val="22"/>
        </w:rPr>
      </w:pPr>
    </w:p>
    <w:p w14:paraId="048D7E41" w14:textId="4787D0D1" w:rsidR="005A6EFB" w:rsidRPr="00830749" w:rsidRDefault="00CB2543" w:rsidP="005A6EFB">
      <w:pPr>
        <w:pStyle w:val="20TAQuestionNumber"/>
        <w:ind w:left="709" w:hanging="709"/>
      </w:pPr>
      <w:bookmarkStart w:id="34" w:name="_Ref136324914"/>
      <w:r>
        <w:t>What situation would require you to consult with a product specialist?</w:t>
      </w:r>
      <w:bookmarkEnd w:id="34"/>
    </w:p>
    <w:p w14:paraId="43312794" w14:textId="77777777" w:rsidR="005A6EFB" w:rsidRPr="00830749" w:rsidRDefault="005A6EFB" w:rsidP="005A6EF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6EFB" w:rsidRPr="00830749" w14:paraId="02FE6419" w14:textId="77777777" w:rsidTr="00C0200B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C839CC" w14:textId="77777777" w:rsidR="005A6EFB" w:rsidRPr="001C4084" w:rsidRDefault="005A6EFB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2991" w14:textId="3004D4BD" w:rsidR="005A6EFB" w:rsidRPr="001C4084" w:rsidRDefault="005A6EFB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27680008" w:edGrp="everyone"/>
            <w:permEnd w:id="127680008"/>
          </w:p>
        </w:tc>
        <w:permStart w:id="171150198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6D6D13" w14:textId="77777777" w:rsidR="005A6EFB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45288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A6EF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1501982"/>
          </w:p>
        </w:tc>
      </w:tr>
    </w:tbl>
    <w:p w14:paraId="7452BFA9" w14:textId="77777777" w:rsidR="005A6EFB" w:rsidRDefault="005A6EFB" w:rsidP="005A6EFB">
      <w:pPr>
        <w:rPr>
          <w:rFonts w:ascii="Arial" w:hAnsi="Arial" w:cs="Arial"/>
          <w:sz w:val="22"/>
          <w:szCs w:val="22"/>
        </w:rPr>
      </w:pPr>
    </w:p>
    <w:p w14:paraId="5D774547" w14:textId="77777777" w:rsidR="00416427" w:rsidRPr="000E310E" w:rsidRDefault="00416427" w:rsidP="00416427">
      <w:pPr>
        <w:jc w:val="left"/>
        <w:rPr>
          <w:rFonts w:ascii="Arial" w:hAnsi="Arial"/>
          <w:bCs/>
          <w:sz w:val="22"/>
          <w:szCs w:val="22"/>
        </w:rPr>
      </w:pPr>
    </w:p>
    <w:p w14:paraId="43A98D5C" w14:textId="5E41596B" w:rsidR="00416427" w:rsidRPr="00830749" w:rsidRDefault="00416427" w:rsidP="00416427">
      <w:pPr>
        <w:pStyle w:val="20TAQuestionNumber"/>
        <w:ind w:left="709" w:hanging="709"/>
      </w:pPr>
      <w:bookmarkStart w:id="35" w:name="_Ref136326901"/>
      <w:r>
        <w:t xml:space="preserve">Describe how you </w:t>
      </w:r>
      <w:r w:rsidRPr="00416427">
        <w:t xml:space="preserve">manage </w:t>
      </w:r>
      <w:r>
        <w:t xml:space="preserve">concrete </w:t>
      </w:r>
      <w:r w:rsidRPr="00416427">
        <w:t xml:space="preserve">delivery to ensure </w:t>
      </w:r>
      <w:r>
        <w:t xml:space="preserve">safety and </w:t>
      </w:r>
      <w:r w:rsidRPr="00416427">
        <w:t>continuous and timely concrete supply</w:t>
      </w:r>
      <w:bookmarkEnd w:id="35"/>
      <w:r w:rsidR="00923A9E">
        <w:t>.</w:t>
      </w:r>
    </w:p>
    <w:p w14:paraId="5AA0D0B8" w14:textId="77777777" w:rsidR="00416427" w:rsidRPr="00830749" w:rsidRDefault="00416427" w:rsidP="0041642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427" w:rsidRPr="00830749" w14:paraId="4B658792" w14:textId="77777777" w:rsidTr="00C0200B">
        <w:trPr>
          <w:trHeight w:val="612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741BED" w14:textId="77777777" w:rsidR="00416427" w:rsidRPr="001C4084" w:rsidRDefault="00416427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4152" w14:textId="7898C4B2" w:rsidR="00416427" w:rsidRPr="001C4084" w:rsidRDefault="00416427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750624198" w:edGrp="everyone"/>
            <w:permEnd w:id="1750624198"/>
          </w:p>
        </w:tc>
        <w:permStart w:id="2562643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B6A1AE" w14:textId="77777777" w:rsidR="00416427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51161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42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56264393"/>
          </w:p>
        </w:tc>
      </w:tr>
    </w:tbl>
    <w:p w14:paraId="110ED385" w14:textId="77777777" w:rsidR="00416427" w:rsidRDefault="00416427" w:rsidP="00416427">
      <w:pPr>
        <w:rPr>
          <w:rFonts w:ascii="Arial" w:hAnsi="Arial" w:cs="Arial"/>
          <w:sz w:val="22"/>
          <w:szCs w:val="22"/>
        </w:rPr>
      </w:pPr>
    </w:p>
    <w:p w14:paraId="0F93147C" w14:textId="77777777" w:rsidR="00416427" w:rsidRPr="000E310E" w:rsidRDefault="00416427" w:rsidP="00416427">
      <w:pPr>
        <w:jc w:val="left"/>
        <w:rPr>
          <w:rFonts w:ascii="Arial" w:hAnsi="Arial"/>
          <w:bCs/>
          <w:sz w:val="22"/>
          <w:szCs w:val="22"/>
        </w:rPr>
      </w:pPr>
    </w:p>
    <w:p w14:paraId="18858BDA" w14:textId="4B6865CD" w:rsidR="00416427" w:rsidRPr="00830749" w:rsidRDefault="001B0AFC" w:rsidP="00416427">
      <w:pPr>
        <w:pStyle w:val="20TAQuestionNumber"/>
        <w:ind w:left="709" w:hanging="709"/>
      </w:pPr>
      <w:bookmarkStart w:id="36" w:name="_Ref136327487"/>
      <w:r>
        <w:lastRenderedPageBreak/>
        <w:t>Discuss the effect</w:t>
      </w:r>
      <w:r w:rsidR="0044663C">
        <w:t xml:space="preserve"> of</w:t>
      </w:r>
      <w:r>
        <w:t xml:space="preserve"> hot weather conditions</w:t>
      </w:r>
      <w:r w:rsidR="0044663C">
        <w:t xml:space="preserve"> on concrete placement and how to mitigate these</w:t>
      </w:r>
      <w:bookmarkEnd w:id="36"/>
      <w:r w:rsidR="00923A9E">
        <w:t>.</w:t>
      </w:r>
    </w:p>
    <w:p w14:paraId="5652E384" w14:textId="77777777" w:rsidR="00416427" w:rsidRPr="00830749" w:rsidRDefault="00416427" w:rsidP="0041642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427" w:rsidRPr="00830749" w14:paraId="21AD1AE7" w14:textId="77777777" w:rsidTr="00C0200B">
        <w:trPr>
          <w:trHeight w:val="1235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EF1712" w14:textId="77777777" w:rsidR="00416427" w:rsidRPr="001C4084" w:rsidRDefault="00416427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D865" w14:textId="65745E16" w:rsidR="00416427" w:rsidRPr="001C4084" w:rsidRDefault="00416427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674836597" w:edGrp="everyone"/>
            <w:permEnd w:id="674836597"/>
          </w:p>
        </w:tc>
        <w:permStart w:id="102297089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FE5FC7" w14:textId="77777777" w:rsidR="00416427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96095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42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2970899"/>
          </w:p>
        </w:tc>
      </w:tr>
    </w:tbl>
    <w:p w14:paraId="08EDDFF2" w14:textId="77777777" w:rsidR="00416427" w:rsidRDefault="00416427" w:rsidP="00416427">
      <w:pPr>
        <w:rPr>
          <w:rFonts w:ascii="Arial" w:hAnsi="Arial" w:cs="Arial"/>
          <w:sz w:val="22"/>
          <w:szCs w:val="22"/>
        </w:rPr>
      </w:pPr>
    </w:p>
    <w:p w14:paraId="5E4C40F4" w14:textId="77777777" w:rsidR="00416427" w:rsidRPr="000E310E" w:rsidRDefault="00416427" w:rsidP="00416427">
      <w:pPr>
        <w:jc w:val="left"/>
        <w:rPr>
          <w:rFonts w:ascii="Arial" w:hAnsi="Arial"/>
          <w:bCs/>
          <w:sz w:val="22"/>
          <w:szCs w:val="22"/>
        </w:rPr>
      </w:pPr>
    </w:p>
    <w:p w14:paraId="2E64ABD4" w14:textId="64CF1F36" w:rsidR="00416427" w:rsidRPr="00830749" w:rsidRDefault="00814C6C" w:rsidP="00416427">
      <w:pPr>
        <w:pStyle w:val="20TAQuestionNumber"/>
        <w:ind w:left="709" w:hanging="709"/>
      </w:pPr>
      <w:bookmarkStart w:id="37" w:name="_Ref136328128"/>
      <w:r>
        <w:lastRenderedPageBreak/>
        <w:t>Describe key points relevant to the placing of concrete.</w:t>
      </w:r>
      <w:bookmarkEnd w:id="37"/>
    </w:p>
    <w:p w14:paraId="6720C007" w14:textId="77777777" w:rsidR="00416427" w:rsidRPr="00830749" w:rsidRDefault="00416427" w:rsidP="0041642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427" w:rsidRPr="00830749" w14:paraId="6F9090EE" w14:textId="77777777" w:rsidTr="00C0200B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73A87A" w14:textId="77777777" w:rsidR="00416427" w:rsidRPr="001C4084" w:rsidRDefault="00416427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4BA6" w14:textId="6E756EA3" w:rsidR="00416427" w:rsidRPr="001C4084" w:rsidRDefault="00416427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975593489" w:edGrp="everyone"/>
            <w:permEnd w:id="975593489"/>
          </w:p>
        </w:tc>
        <w:permStart w:id="140026596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4A1EE9" w14:textId="77777777" w:rsidR="00416427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463109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42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00265969"/>
          </w:p>
        </w:tc>
      </w:tr>
    </w:tbl>
    <w:p w14:paraId="1814F4D2" w14:textId="77777777" w:rsidR="00416427" w:rsidRDefault="00416427" w:rsidP="00416427">
      <w:pPr>
        <w:rPr>
          <w:rFonts w:ascii="Arial" w:hAnsi="Arial" w:cs="Arial"/>
          <w:sz w:val="22"/>
          <w:szCs w:val="22"/>
        </w:rPr>
      </w:pPr>
    </w:p>
    <w:p w14:paraId="007F2D0D" w14:textId="77777777" w:rsidR="00416427" w:rsidRPr="000E310E" w:rsidRDefault="00416427" w:rsidP="00416427">
      <w:pPr>
        <w:jc w:val="left"/>
        <w:rPr>
          <w:rFonts w:ascii="Arial" w:hAnsi="Arial"/>
          <w:bCs/>
          <w:sz w:val="22"/>
          <w:szCs w:val="22"/>
        </w:rPr>
      </w:pPr>
    </w:p>
    <w:p w14:paraId="29EFEB0B" w14:textId="6DC9F432" w:rsidR="00416427" w:rsidRPr="00830749" w:rsidRDefault="00814C6C" w:rsidP="00416427">
      <w:pPr>
        <w:pStyle w:val="20TAQuestionNumber"/>
        <w:ind w:left="709" w:hanging="709"/>
      </w:pPr>
      <w:bookmarkStart w:id="38" w:name="_Ref136328130"/>
      <w:r>
        <w:t>Describe the compacting of concrete to achieve specified strength and level</w:t>
      </w:r>
      <w:bookmarkEnd w:id="38"/>
      <w:r w:rsidR="00923A9E">
        <w:t>.</w:t>
      </w:r>
    </w:p>
    <w:p w14:paraId="7418DBFC" w14:textId="77777777" w:rsidR="00416427" w:rsidRPr="00830749" w:rsidRDefault="00416427" w:rsidP="0041642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427" w:rsidRPr="00830749" w14:paraId="35928967" w14:textId="77777777" w:rsidTr="00C0200B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BC59D4" w14:textId="77777777" w:rsidR="00416427" w:rsidRPr="001C4084" w:rsidRDefault="00416427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053C" w14:textId="3EBC7630" w:rsidR="00416427" w:rsidRPr="001C4084" w:rsidRDefault="00416427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77436126" w:edGrp="everyone"/>
            <w:permEnd w:id="177436126"/>
          </w:p>
        </w:tc>
        <w:permStart w:id="73531994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08CC4D" w14:textId="77777777" w:rsidR="00416427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594920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42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5319946"/>
          </w:p>
        </w:tc>
      </w:tr>
    </w:tbl>
    <w:p w14:paraId="51AE0FAE" w14:textId="77777777" w:rsidR="00416427" w:rsidRDefault="00416427" w:rsidP="00416427">
      <w:pPr>
        <w:rPr>
          <w:rFonts w:ascii="Arial" w:hAnsi="Arial" w:cs="Arial"/>
          <w:sz w:val="22"/>
          <w:szCs w:val="22"/>
        </w:rPr>
      </w:pPr>
    </w:p>
    <w:p w14:paraId="71EFD4B3" w14:textId="77777777" w:rsidR="00416427" w:rsidRPr="000E310E" w:rsidRDefault="00416427" w:rsidP="00416427">
      <w:pPr>
        <w:jc w:val="left"/>
        <w:rPr>
          <w:rFonts w:ascii="Arial" w:hAnsi="Arial"/>
          <w:bCs/>
          <w:sz w:val="22"/>
          <w:szCs w:val="22"/>
        </w:rPr>
      </w:pPr>
    </w:p>
    <w:p w14:paraId="18BFBE5B" w14:textId="645A86A7" w:rsidR="00416427" w:rsidRPr="00830749" w:rsidRDefault="00C22CEC" w:rsidP="00416427">
      <w:pPr>
        <w:pStyle w:val="20TAQuestionNumber"/>
        <w:ind w:left="709" w:hanging="709"/>
      </w:pPr>
      <w:bookmarkStart w:id="39" w:name="_Ref136328798"/>
      <w:r>
        <w:lastRenderedPageBreak/>
        <w:t>Discuss the hazard related to silica dust</w:t>
      </w:r>
      <w:r w:rsidR="00814C6C">
        <w:t xml:space="preserve"> and how </w:t>
      </w:r>
      <w:r>
        <w:t>this is</w:t>
      </w:r>
      <w:r w:rsidR="00814C6C">
        <w:t xml:space="preserve"> controlled</w:t>
      </w:r>
      <w:r>
        <w:t>.</w:t>
      </w:r>
      <w:bookmarkEnd w:id="39"/>
    </w:p>
    <w:p w14:paraId="0EF66F1F" w14:textId="77777777" w:rsidR="00416427" w:rsidRPr="00830749" w:rsidRDefault="00416427" w:rsidP="0041642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427" w:rsidRPr="00830749" w14:paraId="10219D10" w14:textId="77777777" w:rsidTr="00C0200B">
        <w:trPr>
          <w:trHeight w:val="561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11A55F" w14:textId="77777777" w:rsidR="00416427" w:rsidRPr="001C4084" w:rsidRDefault="00416427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EE54" w14:textId="68989D2B" w:rsidR="00416427" w:rsidRPr="001C4084" w:rsidRDefault="00416427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399122807" w:edGrp="everyone"/>
            <w:permEnd w:id="399122807"/>
          </w:p>
        </w:tc>
        <w:permStart w:id="11249286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20C48F" w14:textId="77777777" w:rsidR="00416427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60970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42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4928644"/>
          </w:p>
        </w:tc>
      </w:tr>
    </w:tbl>
    <w:p w14:paraId="749323A2" w14:textId="77777777" w:rsidR="00416427" w:rsidRDefault="00416427" w:rsidP="00416427">
      <w:pPr>
        <w:rPr>
          <w:rFonts w:ascii="Arial" w:hAnsi="Arial" w:cs="Arial"/>
          <w:sz w:val="22"/>
          <w:szCs w:val="22"/>
        </w:rPr>
      </w:pPr>
    </w:p>
    <w:p w14:paraId="4C424498" w14:textId="77777777" w:rsidR="00416427" w:rsidRPr="000E310E" w:rsidRDefault="00416427" w:rsidP="00416427">
      <w:pPr>
        <w:jc w:val="left"/>
        <w:rPr>
          <w:rFonts w:ascii="Arial" w:hAnsi="Arial"/>
          <w:bCs/>
          <w:sz w:val="22"/>
          <w:szCs w:val="22"/>
        </w:rPr>
      </w:pPr>
    </w:p>
    <w:p w14:paraId="254E50B7" w14:textId="7FCC0A8A" w:rsidR="00416427" w:rsidRPr="00830749" w:rsidRDefault="00416427" w:rsidP="00416427">
      <w:pPr>
        <w:pStyle w:val="20TAQuestionNumber"/>
        <w:ind w:left="709" w:hanging="709"/>
      </w:pPr>
      <w:bookmarkStart w:id="40" w:name="_Ref136333017"/>
      <w:r>
        <w:t>What</w:t>
      </w:r>
      <w:r w:rsidR="0024140E">
        <w:t xml:space="preserve"> is concrete finishing</w:t>
      </w:r>
      <w:r>
        <w:t>?</w:t>
      </w:r>
      <w:bookmarkEnd w:id="40"/>
    </w:p>
    <w:p w14:paraId="487B399F" w14:textId="77777777" w:rsidR="00416427" w:rsidRPr="00830749" w:rsidRDefault="00416427" w:rsidP="0041642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427" w:rsidRPr="00830749" w14:paraId="255E8F52" w14:textId="77777777" w:rsidTr="00C0200B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5E6AFE" w14:textId="77777777" w:rsidR="00416427" w:rsidRPr="001C4084" w:rsidRDefault="00416427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7122" w14:textId="3D522225" w:rsidR="00416427" w:rsidRPr="001C4084" w:rsidRDefault="00416427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435765716" w:edGrp="everyone"/>
            <w:permEnd w:id="435765716"/>
          </w:p>
        </w:tc>
        <w:permStart w:id="6564140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6FFD8B" w14:textId="77777777" w:rsidR="00416427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49729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42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6414038"/>
          </w:p>
        </w:tc>
      </w:tr>
    </w:tbl>
    <w:p w14:paraId="37ACFDC1" w14:textId="77777777" w:rsidR="00416427" w:rsidRDefault="00416427" w:rsidP="00416427">
      <w:pPr>
        <w:rPr>
          <w:rFonts w:ascii="Arial" w:hAnsi="Arial" w:cs="Arial"/>
          <w:sz w:val="22"/>
          <w:szCs w:val="22"/>
        </w:rPr>
      </w:pPr>
    </w:p>
    <w:p w14:paraId="3DE58A65" w14:textId="77777777" w:rsidR="00416427" w:rsidRPr="000E310E" w:rsidRDefault="00416427" w:rsidP="00416427">
      <w:pPr>
        <w:jc w:val="left"/>
        <w:rPr>
          <w:rFonts w:ascii="Arial" w:hAnsi="Arial"/>
          <w:bCs/>
          <w:sz w:val="22"/>
          <w:szCs w:val="22"/>
        </w:rPr>
      </w:pPr>
    </w:p>
    <w:p w14:paraId="29FB2187" w14:textId="17C554C3" w:rsidR="00416427" w:rsidRPr="00830749" w:rsidRDefault="0024140E" w:rsidP="00416427">
      <w:pPr>
        <w:pStyle w:val="20TAQuestionNumber"/>
        <w:ind w:left="709" w:hanging="709"/>
      </w:pPr>
      <w:bookmarkStart w:id="41" w:name="_Ref136333021"/>
      <w:r>
        <w:t>Describe five (5) steps for finishing concrete for a slab.</w:t>
      </w:r>
      <w:bookmarkEnd w:id="41"/>
    </w:p>
    <w:p w14:paraId="224213E8" w14:textId="77777777" w:rsidR="00416427" w:rsidRPr="00830749" w:rsidRDefault="00416427" w:rsidP="0041642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6427" w:rsidRPr="00830749" w14:paraId="3DAD8D2B" w14:textId="77777777" w:rsidTr="00883024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027948" w14:textId="3752B296" w:rsidR="0024140E" w:rsidRPr="001C4084" w:rsidRDefault="00416427" w:rsidP="0088302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E392" w14:textId="1B085A2F" w:rsidR="00883024" w:rsidRDefault="00883024" w:rsidP="00554890">
            <w:pPr>
              <w:pStyle w:val="ListParagraph"/>
              <w:numPr>
                <w:ilvl w:val="0"/>
                <w:numId w:val="43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618032448" w:edGrp="everyone"/>
            <w:permEnd w:id="1618032448"/>
          </w:p>
          <w:p w14:paraId="6B248A4A" w14:textId="77777777" w:rsidR="00883024" w:rsidRDefault="00883024" w:rsidP="00883024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2594BA10" w14:textId="58778BDF" w:rsidR="00883024" w:rsidRDefault="00883024" w:rsidP="00554890">
            <w:pPr>
              <w:pStyle w:val="ListParagraph"/>
              <w:numPr>
                <w:ilvl w:val="0"/>
                <w:numId w:val="43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2101424928" w:edGrp="everyone"/>
            <w:permEnd w:id="2101424928"/>
          </w:p>
          <w:p w14:paraId="052B21AD" w14:textId="77777777" w:rsidR="00883024" w:rsidRDefault="00883024" w:rsidP="00883024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2DE970C8" w14:textId="6E7DC869" w:rsidR="00883024" w:rsidRDefault="00883024" w:rsidP="00554890">
            <w:pPr>
              <w:pStyle w:val="ListParagraph"/>
              <w:numPr>
                <w:ilvl w:val="0"/>
                <w:numId w:val="43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276380592" w:edGrp="everyone"/>
            <w:permEnd w:id="276380592"/>
          </w:p>
          <w:p w14:paraId="43E2B497" w14:textId="77777777" w:rsidR="00883024" w:rsidRDefault="00883024" w:rsidP="00883024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2BE56331" w14:textId="2D6E58C5" w:rsidR="00883024" w:rsidRDefault="00883024" w:rsidP="00554890">
            <w:pPr>
              <w:pStyle w:val="ListParagraph"/>
              <w:numPr>
                <w:ilvl w:val="0"/>
                <w:numId w:val="43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873376066" w:edGrp="everyone"/>
            <w:permEnd w:id="1873376066"/>
          </w:p>
          <w:p w14:paraId="2C0B437F" w14:textId="77777777" w:rsidR="00883024" w:rsidRDefault="00883024" w:rsidP="00883024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</w:p>
          <w:p w14:paraId="65F39C5D" w14:textId="7ED66690" w:rsidR="00883024" w:rsidRPr="00883024" w:rsidRDefault="00883024" w:rsidP="00554890">
            <w:pPr>
              <w:pStyle w:val="ListParagraph"/>
              <w:numPr>
                <w:ilvl w:val="0"/>
                <w:numId w:val="43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478970208" w:edGrp="everyone"/>
            <w:permEnd w:id="1478970208"/>
          </w:p>
        </w:tc>
        <w:permStart w:id="107416130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C29A7D" w14:textId="77777777" w:rsidR="00416427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6827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42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4161301"/>
          </w:p>
        </w:tc>
      </w:tr>
    </w:tbl>
    <w:p w14:paraId="460D89B4" w14:textId="77777777" w:rsidR="00416427" w:rsidRDefault="00416427" w:rsidP="00416427">
      <w:pPr>
        <w:rPr>
          <w:rFonts w:ascii="Arial" w:hAnsi="Arial" w:cs="Arial"/>
          <w:sz w:val="22"/>
          <w:szCs w:val="22"/>
        </w:rPr>
      </w:pPr>
    </w:p>
    <w:p w14:paraId="7CD23BCB" w14:textId="77777777" w:rsidR="00C90A20" w:rsidRPr="000E310E" w:rsidRDefault="00C90A20" w:rsidP="00C90A20">
      <w:pPr>
        <w:jc w:val="left"/>
        <w:rPr>
          <w:rFonts w:ascii="Arial" w:hAnsi="Arial"/>
          <w:bCs/>
          <w:sz w:val="22"/>
          <w:szCs w:val="22"/>
        </w:rPr>
      </w:pPr>
    </w:p>
    <w:p w14:paraId="284CD22F" w14:textId="60586C49" w:rsidR="00C90A20" w:rsidRPr="00830749" w:rsidRDefault="00C90A20" w:rsidP="00C90A20">
      <w:pPr>
        <w:pStyle w:val="20TAQuestionNumber"/>
        <w:ind w:left="709" w:hanging="709"/>
      </w:pPr>
      <w:bookmarkStart w:id="42" w:name="_Ref136333756"/>
      <w:r>
        <w:lastRenderedPageBreak/>
        <w:t>What environmental considerations must be made regarding vibration equipment?</w:t>
      </w:r>
      <w:bookmarkEnd w:id="42"/>
    </w:p>
    <w:p w14:paraId="26281D3B" w14:textId="77777777" w:rsidR="00C90A20" w:rsidRPr="00830749" w:rsidRDefault="00C90A20" w:rsidP="00C90A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0A20" w:rsidRPr="00830749" w14:paraId="17FF1687" w14:textId="77777777" w:rsidTr="00C0200B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F63733" w14:textId="77777777" w:rsidR="00C90A20" w:rsidRPr="001C4084" w:rsidRDefault="00C90A20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8667" w14:textId="4DC8DEFA" w:rsidR="00C90A20" w:rsidRPr="001C4084" w:rsidRDefault="00C90A20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831482156" w:edGrp="everyone"/>
            <w:permEnd w:id="1831482156"/>
          </w:p>
        </w:tc>
        <w:permStart w:id="10295164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210665" w14:textId="77777777" w:rsidR="00C90A20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95898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0A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9516428"/>
          </w:p>
        </w:tc>
      </w:tr>
    </w:tbl>
    <w:p w14:paraId="300FF79C" w14:textId="77777777" w:rsidR="00C90A20" w:rsidRDefault="00C90A20" w:rsidP="00C90A20">
      <w:pPr>
        <w:rPr>
          <w:rFonts w:ascii="Arial" w:hAnsi="Arial" w:cs="Arial"/>
          <w:sz w:val="22"/>
          <w:szCs w:val="22"/>
        </w:rPr>
      </w:pPr>
    </w:p>
    <w:p w14:paraId="42DD1ED6" w14:textId="77777777" w:rsidR="00C90A20" w:rsidRPr="000E310E" w:rsidRDefault="00C90A20" w:rsidP="00C90A20">
      <w:pPr>
        <w:jc w:val="left"/>
        <w:rPr>
          <w:rFonts w:ascii="Arial" w:hAnsi="Arial"/>
          <w:bCs/>
          <w:sz w:val="22"/>
          <w:szCs w:val="22"/>
        </w:rPr>
      </w:pPr>
    </w:p>
    <w:p w14:paraId="37F4C033" w14:textId="47AE8396" w:rsidR="00C90A20" w:rsidRPr="00830749" w:rsidRDefault="00B227F8" w:rsidP="00C90A20">
      <w:pPr>
        <w:pStyle w:val="20TAQuestionNumber"/>
        <w:ind w:left="709" w:hanging="709"/>
      </w:pPr>
      <w:bookmarkStart w:id="43" w:name="_Ref136334886"/>
      <w:r>
        <w:t>Discuss</w:t>
      </w:r>
      <w:r w:rsidR="00D04373">
        <w:t xml:space="preserve"> best practice</w:t>
      </w:r>
      <w:r>
        <w:t xml:space="preserve"> clean up procedures for concreting tools and equipment.</w:t>
      </w:r>
      <w:bookmarkEnd w:id="43"/>
    </w:p>
    <w:p w14:paraId="437E30CE" w14:textId="77777777" w:rsidR="00C90A20" w:rsidRPr="00830749" w:rsidRDefault="00C90A20" w:rsidP="00C90A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0A20" w:rsidRPr="00830749" w14:paraId="2084C5BB" w14:textId="77777777" w:rsidTr="00C0200B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23253A" w14:textId="77777777" w:rsidR="00C90A20" w:rsidRPr="001C4084" w:rsidRDefault="00C90A20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80C77" w14:textId="2EE5B2FB" w:rsidR="00C90A20" w:rsidRPr="001C4084" w:rsidRDefault="00C90A20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201352815" w:edGrp="everyone"/>
            <w:permEnd w:id="201352815"/>
          </w:p>
        </w:tc>
        <w:permStart w:id="500063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E32EBC" w14:textId="77777777" w:rsidR="00C90A20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063331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0A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006332"/>
          </w:p>
        </w:tc>
      </w:tr>
    </w:tbl>
    <w:p w14:paraId="20A24BD6" w14:textId="77777777" w:rsidR="00C90A20" w:rsidRDefault="00C90A20" w:rsidP="00C90A20">
      <w:pPr>
        <w:rPr>
          <w:rFonts w:ascii="Arial" w:hAnsi="Arial" w:cs="Arial"/>
          <w:sz w:val="22"/>
          <w:szCs w:val="22"/>
        </w:rPr>
      </w:pPr>
    </w:p>
    <w:p w14:paraId="544108FD" w14:textId="77777777" w:rsidR="00C90A20" w:rsidRPr="000E310E" w:rsidRDefault="00C90A20" w:rsidP="00C90A20">
      <w:pPr>
        <w:jc w:val="left"/>
        <w:rPr>
          <w:rFonts w:ascii="Arial" w:hAnsi="Arial"/>
          <w:bCs/>
          <w:sz w:val="22"/>
          <w:szCs w:val="22"/>
        </w:rPr>
      </w:pPr>
    </w:p>
    <w:p w14:paraId="5E02B6D6" w14:textId="520864E7" w:rsidR="00C90A20" w:rsidRPr="00830749" w:rsidRDefault="008D24F9" w:rsidP="00C90A20">
      <w:pPr>
        <w:pStyle w:val="20TAQuestionNumber"/>
        <w:ind w:left="709" w:hanging="709"/>
      </w:pPr>
      <w:bookmarkStart w:id="44" w:name="_Ref136335758"/>
      <w:r>
        <w:lastRenderedPageBreak/>
        <w:t xml:space="preserve">How is the </w:t>
      </w:r>
      <w:r w:rsidRPr="00CD1E75">
        <w:t>disposal and removal of excess material</w:t>
      </w:r>
      <w:r>
        <w:t xml:space="preserve"> managed</w:t>
      </w:r>
      <w:r w:rsidR="00C90A20">
        <w:t>?</w:t>
      </w:r>
      <w:bookmarkEnd w:id="44"/>
    </w:p>
    <w:p w14:paraId="292D2349" w14:textId="77777777" w:rsidR="00C90A20" w:rsidRPr="00830749" w:rsidRDefault="00C90A20" w:rsidP="00C90A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0A20" w:rsidRPr="00830749" w14:paraId="3394A3E9" w14:textId="77777777" w:rsidTr="00C0200B">
        <w:trPr>
          <w:trHeight w:val="419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AF5E71" w14:textId="77777777" w:rsidR="00C90A20" w:rsidRPr="001C4084" w:rsidRDefault="00C90A20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F45C" w14:textId="2ADE40ED" w:rsidR="00C90A20" w:rsidRPr="001C4084" w:rsidRDefault="00C90A20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362196856" w:edGrp="everyone"/>
            <w:permEnd w:id="1362196856"/>
          </w:p>
        </w:tc>
        <w:permStart w:id="184111069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994910" w14:textId="77777777" w:rsidR="00C90A20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451847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0A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1110694"/>
          </w:p>
        </w:tc>
      </w:tr>
    </w:tbl>
    <w:p w14:paraId="6860E4DA" w14:textId="77777777" w:rsidR="00C90A20" w:rsidRDefault="00C90A20" w:rsidP="00C90A20">
      <w:pPr>
        <w:rPr>
          <w:rFonts w:ascii="Arial" w:hAnsi="Arial" w:cs="Arial"/>
          <w:sz w:val="22"/>
          <w:szCs w:val="22"/>
        </w:rPr>
      </w:pPr>
    </w:p>
    <w:p w14:paraId="1394D064" w14:textId="77777777" w:rsidR="00C90A20" w:rsidRPr="000E310E" w:rsidRDefault="00C90A20" w:rsidP="00C90A20">
      <w:pPr>
        <w:jc w:val="left"/>
        <w:rPr>
          <w:rFonts w:ascii="Arial" w:hAnsi="Arial"/>
          <w:bCs/>
          <w:sz w:val="22"/>
          <w:szCs w:val="22"/>
        </w:rPr>
      </w:pPr>
    </w:p>
    <w:p w14:paraId="4F0B5AB4" w14:textId="0D732E49" w:rsidR="00C90A20" w:rsidRPr="00830749" w:rsidRDefault="00CD502A" w:rsidP="00C90A20">
      <w:pPr>
        <w:pStyle w:val="20TAQuestionNumber"/>
        <w:ind w:left="709" w:hanging="709"/>
      </w:pPr>
      <w:bookmarkStart w:id="45" w:name="_Ref136337547"/>
      <w:r>
        <w:t>Discuss two (2) different ways tools and equipment can be safely stored.</w:t>
      </w:r>
      <w:bookmarkEnd w:id="45"/>
    </w:p>
    <w:p w14:paraId="01A38515" w14:textId="77777777" w:rsidR="00C90A20" w:rsidRPr="00830749" w:rsidRDefault="00C90A20" w:rsidP="00C90A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0A20" w:rsidRPr="00830749" w14:paraId="02CAAE16" w14:textId="77777777" w:rsidTr="00C0200B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353A5C" w14:textId="3B2FA971" w:rsidR="00CD502A" w:rsidRPr="001C4084" w:rsidRDefault="00C90A20" w:rsidP="00BE206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53B3" w14:textId="48BD366B" w:rsidR="00C90A20" w:rsidRDefault="00C90A20" w:rsidP="00BE2066">
            <w:pPr>
              <w:pStyle w:val="ListParagraph"/>
              <w:numPr>
                <w:ilvl w:val="0"/>
                <w:numId w:val="41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194134209" w:edGrp="everyone"/>
            <w:permEnd w:id="1194134209"/>
          </w:p>
          <w:p w14:paraId="21FDD500" w14:textId="122B89CF" w:rsidR="00BE2066" w:rsidRDefault="00BE2066" w:rsidP="00BE2066">
            <w:pPr>
              <w:pStyle w:val="ListParagraph"/>
              <w:ind w:left="28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</w:r>
          </w:p>
          <w:p w14:paraId="0A0CE36C" w14:textId="51E97105" w:rsidR="00BE2066" w:rsidRPr="00BE2066" w:rsidRDefault="00BE2066" w:rsidP="00BE2066">
            <w:pPr>
              <w:pStyle w:val="ListParagraph"/>
              <w:numPr>
                <w:ilvl w:val="0"/>
                <w:numId w:val="41"/>
              </w:numPr>
              <w:ind w:left="286"/>
              <w:rPr>
                <w:rFonts w:ascii="Arial" w:hAnsi="Arial" w:cs="Arial"/>
                <w:sz w:val="22"/>
                <w:szCs w:val="22"/>
              </w:rPr>
            </w:pPr>
            <w:permStart w:id="1862018803" w:edGrp="everyone"/>
            <w:permEnd w:id="1862018803"/>
          </w:p>
        </w:tc>
        <w:permStart w:id="6729313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7D58F6" w14:textId="77777777" w:rsidR="00C90A20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7750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0A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2931332"/>
          </w:p>
        </w:tc>
      </w:tr>
    </w:tbl>
    <w:p w14:paraId="348537DE" w14:textId="77777777" w:rsidR="00C90A20" w:rsidRDefault="00C90A20" w:rsidP="00C90A20">
      <w:pPr>
        <w:rPr>
          <w:rFonts w:ascii="Arial" w:hAnsi="Arial" w:cs="Arial"/>
          <w:sz w:val="22"/>
          <w:szCs w:val="22"/>
        </w:rPr>
      </w:pPr>
    </w:p>
    <w:p w14:paraId="0D9E8982" w14:textId="77777777" w:rsidR="00C90A20" w:rsidRPr="000E310E" w:rsidRDefault="00C90A20" w:rsidP="00C90A20">
      <w:pPr>
        <w:jc w:val="left"/>
        <w:rPr>
          <w:rFonts w:ascii="Arial" w:hAnsi="Arial"/>
          <w:bCs/>
          <w:sz w:val="22"/>
          <w:szCs w:val="22"/>
        </w:rPr>
      </w:pPr>
    </w:p>
    <w:p w14:paraId="160E0889" w14:textId="0F804C34" w:rsidR="00C90A20" w:rsidRPr="00830749" w:rsidRDefault="00C90A20" w:rsidP="00C90A20">
      <w:pPr>
        <w:pStyle w:val="20TAQuestionNumber"/>
        <w:ind w:left="709" w:hanging="709"/>
      </w:pPr>
      <w:bookmarkStart w:id="46" w:name="_Ref136337548"/>
      <w:r>
        <w:t>Wh</w:t>
      </w:r>
      <w:r w:rsidR="00CD502A">
        <w:t>y is secure site storage important</w:t>
      </w:r>
      <w:r>
        <w:t>?</w:t>
      </w:r>
      <w:bookmarkEnd w:id="46"/>
    </w:p>
    <w:p w14:paraId="336A2E1C" w14:textId="77777777" w:rsidR="00C90A20" w:rsidRPr="00830749" w:rsidRDefault="00C90A20" w:rsidP="00C90A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0A20" w:rsidRPr="00830749" w14:paraId="7EA36AA2" w14:textId="77777777" w:rsidTr="00C0200B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77C6CF" w14:textId="77777777" w:rsidR="00C90A20" w:rsidRPr="001C4084" w:rsidRDefault="00C90A20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B67D" w14:textId="3667DD20" w:rsidR="00C90A20" w:rsidRPr="001C4084" w:rsidRDefault="00C90A20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449315519" w:edGrp="everyone"/>
            <w:permEnd w:id="449315519"/>
          </w:p>
        </w:tc>
        <w:permStart w:id="17368596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F913C" w14:textId="77777777" w:rsidR="00C90A20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24348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0A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6859666"/>
          </w:p>
        </w:tc>
      </w:tr>
    </w:tbl>
    <w:p w14:paraId="5E3EBFC3" w14:textId="77777777" w:rsidR="00C90A20" w:rsidRDefault="00C90A20" w:rsidP="00C90A20">
      <w:pPr>
        <w:rPr>
          <w:rFonts w:ascii="Arial" w:hAnsi="Arial" w:cs="Arial"/>
          <w:sz w:val="22"/>
          <w:szCs w:val="22"/>
        </w:rPr>
      </w:pPr>
    </w:p>
    <w:p w14:paraId="5817095F" w14:textId="77777777" w:rsidR="00C90A20" w:rsidRPr="000E310E" w:rsidRDefault="00C90A20" w:rsidP="00C90A20">
      <w:pPr>
        <w:jc w:val="left"/>
        <w:rPr>
          <w:rFonts w:ascii="Arial" w:hAnsi="Arial"/>
          <w:bCs/>
          <w:sz w:val="22"/>
          <w:szCs w:val="22"/>
        </w:rPr>
      </w:pPr>
    </w:p>
    <w:p w14:paraId="06CF75F4" w14:textId="4BBB485D" w:rsidR="00C90A20" w:rsidRPr="00830749" w:rsidRDefault="00C90A20" w:rsidP="00C90A20">
      <w:pPr>
        <w:pStyle w:val="20TAQuestionNumber"/>
        <w:ind w:left="709" w:hanging="709"/>
      </w:pPr>
      <w:bookmarkStart w:id="47" w:name="_Ref136338290"/>
      <w:r>
        <w:lastRenderedPageBreak/>
        <w:t>What</w:t>
      </w:r>
      <w:r w:rsidR="00AD067D">
        <w:t xml:space="preserve"> are the benefits of debriefing with team members at the end of the project</w:t>
      </w:r>
      <w:r>
        <w:t>?</w:t>
      </w:r>
      <w:bookmarkEnd w:id="47"/>
    </w:p>
    <w:p w14:paraId="5FECCF74" w14:textId="77777777" w:rsidR="00C90A20" w:rsidRPr="00830749" w:rsidRDefault="00C90A20" w:rsidP="00C90A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90A20" w:rsidRPr="00830749" w14:paraId="4964671C" w14:textId="77777777" w:rsidTr="00C0200B">
        <w:trPr>
          <w:trHeight w:val="32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DF8FBA" w14:textId="77777777" w:rsidR="00C90A20" w:rsidRPr="001C4084" w:rsidRDefault="00C90A20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8C58" w14:textId="4A88EDC0" w:rsidR="00C90A20" w:rsidRPr="001C4084" w:rsidRDefault="00C90A20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1068389382" w:edGrp="everyone"/>
            <w:permEnd w:id="1068389382"/>
          </w:p>
        </w:tc>
        <w:permStart w:id="77853060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A9C12B" w14:textId="77777777" w:rsidR="00C90A20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3329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90A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8530604"/>
          </w:p>
        </w:tc>
      </w:tr>
    </w:tbl>
    <w:p w14:paraId="2BD48ADE" w14:textId="77777777" w:rsidR="00C90A20" w:rsidRDefault="00C90A20" w:rsidP="00C90A20">
      <w:pPr>
        <w:rPr>
          <w:rFonts w:ascii="Arial" w:hAnsi="Arial" w:cs="Arial"/>
          <w:sz w:val="22"/>
          <w:szCs w:val="22"/>
        </w:rPr>
      </w:pPr>
    </w:p>
    <w:p w14:paraId="124E5423" w14:textId="77777777" w:rsidR="00AD067D" w:rsidRPr="000E310E" w:rsidRDefault="00AD067D" w:rsidP="00AD067D">
      <w:pPr>
        <w:jc w:val="left"/>
        <w:rPr>
          <w:rFonts w:ascii="Arial" w:hAnsi="Arial"/>
          <w:bCs/>
          <w:sz w:val="22"/>
          <w:szCs w:val="22"/>
        </w:rPr>
      </w:pPr>
    </w:p>
    <w:p w14:paraId="61FE77C3" w14:textId="70447CC6" w:rsidR="00AD067D" w:rsidRPr="00830749" w:rsidRDefault="00AD067D" w:rsidP="00AD067D">
      <w:pPr>
        <w:pStyle w:val="20TAQuestionNumber"/>
        <w:ind w:left="709" w:hanging="709"/>
      </w:pPr>
      <w:bookmarkStart w:id="48" w:name="_Ref136339983"/>
      <w:r>
        <w:t>Wh</w:t>
      </w:r>
      <w:r w:rsidR="008D3FEF">
        <w:t>ere can you find information relating to construction documents and their completion and processing</w:t>
      </w:r>
      <w:r>
        <w:t>?</w:t>
      </w:r>
      <w:bookmarkEnd w:id="48"/>
    </w:p>
    <w:p w14:paraId="7A4564C1" w14:textId="77777777" w:rsidR="00AD067D" w:rsidRPr="00830749" w:rsidRDefault="00AD067D" w:rsidP="00AD06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067D" w:rsidRPr="00830749" w14:paraId="07F9AD30" w14:textId="77777777" w:rsidTr="00C0200B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37360D" w14:textId="77777777" w:rsidR="00AD067D" w:rsidRPr="001C4084" w:rsidRDefault="00AD067D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66F8" w14:textId="7DFD4642" w:rsidR="00AD067D" w:rsidRPr="001C4084" w:rsidRDefault="00AD067D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441792642" w:edGrp="everyone"/>
            <w:permEnd w:id="441792642"/>
          </w:p>
        </w:tc>
        <w:permStart w:id="14539212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77EE32" w14:textId="77777777" w:rsidR="00AD067D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9201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06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3921239"/>
          </w:p>
        </w:tc>
      </w:tr>
    </w:tbl>
    <w:p w14:paraId="1075C6AF" w14:textId="77777777" w:rsidR="00AD067D" w:rsidRDefault="00AD067D" w:rsidP="00AD067D">
      <w:pPr>
        <w:rPr>
          <w:rFonts w:ascii="Arial" w:hAnsi="Arial" w:cs="Arial"/>
          <w:sz w:val="22"/>
          <w:szCs w:val="22"/>
        </w:rPr>
      </w:pPr>
    </w:p>
    <w:p w14:paraId="78392C4F" w14:textId="77777777" w:rsidR="00AD067D" w:rsidRPr="000E310E" w:rsidRDefault="00AD067D" w:rsidP="00AD067D">
      <w:pPr>
        <w:jc w:val="left"/>
        <w:rPr>
          <w:rFonts w:ascii="Arial" w:hAnsi="Arial"/>
          <w:bCs/>
          <w:sz w:val="22"/>
          <w:szCs w:val="22"/>
        </w:rPr>
      </w:pPr>
    </w:p>
    <w:p w14:paraId="4465D453" w14:textId="721C40A2" w:rsidR="00AD067D" w:rsidRPr="00830749" w:rsidRDefault="00AD067D" w:rsidP="00AD067D">
      <w:pPr>
        <w:pStyle w:val="20TAQuestionNumber"/>
        <w:ind w:left="709" w:hanging="709"/>
      </w:pPr>
      <w:bookmarkStart w:id="49" w:name="_Ref136339986"/>
      <w:r>
        <w:t>Wh</w:t>
      </w:r>
      <w:r w:rsidR="008D3FEF">
        <w:t>y should project documentation be completed accurately and concisely</w:t>
      </w:r>
      <w:r>
        <w:t>?</w:t>
      </w:r>
      <w:bookmarkEnd w:id="49"/>
    </w:p>
    <w:p w14:paraId="118F5749" w14:textId="77777777" w:rsidR="00AD067D" w:rsidRPr="00830749" w:rsidRDefault="00AD067D" w:rsidP="00AD06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D067D" w:rsidRPr="00830749" w14:paraId="635C7ED2" w14:textId="77777777" w:rsidTr="00C0200B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144AE9" w14:textId="77777777" w:rsidR="00AD067D" w:rsidRPr="001C4084" w:rsidRDefault="00AD067D" w:rsidP="00465D0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99BE" w14:textId="7B5953A3" w:rsidR="00AD067D" w:rsidRPr="001C4084" w:rsidRDefault="00AD067D" w:rsidP="00465D0D">
            <w:pPr>
              <w:rPr>
                <w:rFonts w:ascii="Arial" w:hAnsi="Arial" w:cs="Arial"/>
                <w:sz w:val="22"/>
                <w:szCs w:val="22"/>
              </w:rPr>
            </w:pPr>
            <w:permStart w:id="574032052" w:edGrp="everyone"/>
            <w:permEnd w:id="574032052"/>
          </w:p>
        </w:tc>
        <w:permStart w:id="18163372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90AB4" w14:textId="77777777" w:rsidR="00AD067D" w:rsidRPr="00533511" w:rsidRDefault="00C94A27" w:rsidP="00465D0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660822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D06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16337271"/>
          </w:p>
        </w:tc>
      </w:tr>
    </w:tbl>
    <w:p w14:paraId="6E7A19A0" w14:textId="77777777" w:rsidR="00AD067D" w:rsidRDefault="00AD067D" w:rsidP="00AD067D">
      <w:pPr>
        <w:rPr>
          <w:rFonts w:ascii="Arial" w:hAnsi="Arial" w:cs="Arial"/>
          <w:sz w:val="22"/>
          <w:szCs w:val="22"/>
        </w:rPr>
      </w:pPr>
    </w:p>
    <w:p w14:paraId="04031722" w14:textId="77777777" w:rsidR="00B71C32" w:rsidRDefault="00B71C32" w:rsidP="00AD067D">
      <w:pPr>
        <w:rPr>
          <w:rFonts w:ascii="Arial" w:hAnsi="Arial" w:cs="Arial"/>
          <w:sz w:val="22"/>
          <w:szCs w:val="22"/>
        </w:rPr>
      </w:pPr>
    </w:p>
    <w:p w14:paraId="3D2097A1" w14:textId="77777777" w:rsidR="008D3FEF" w:rsidRDefault="008D3FEF" w:rsidP="004E67D0">
      <w:pPr>
        <w:jc w:val="left"/>
        <w:rPr>
          <w:rFonts w:ascii="Arial" w:hAnsi="Arial"/>
          <w:b/>
        </w:rPr>
        <w:sectPr w:rsidR="008D3FEF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5DCF0EBB" w:rsidR="00787509" w:rsidRPr="004932A4" w:rsidRDefault="00C94A27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A0777">
            <w:rPr>
              <w:szCs w:val="32"/>
            </w:rPr>
            <w:t>CPCCCO4001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0E11B230" w:rsidR="00787509" w:rsidRDefault="00C94A27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A0777">
            <w:rPr>
              <w:szCs w:val="32"/>
            </w:rPr>
            <w:t>Supervise concreting work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C0200B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12360430" w:edGrp="everyone"/>
            <w:permEnd w:id="1912360430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B729D4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4D12D91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56BFB" w:rsidRPr="00BA4D9F" w14:paraId="7201ED83" w14:textId="77777777" w:rsidTr="0080479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D207A55" w14:textId="77777777" w:rsidR="00556BFB" w:rsidRPr="00750D30" w:rsidRDefault="00556BFB" w:rsidP="0080479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556BFB" w:rsidRPr="00BA4D9F" w14:paraId="30480051" w14:textId="77777777" w:rsidTr="0080479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01A43D" w14:textId="77777777" w:rsidR="00556BFB" w:rsidRPr="00DE303D" w:rsidRDefault="00556BFB" w:rsidP="0080479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D069680" w14:textId="77777777" w:rsidR="00556BFB" w:rsidRPr="00DE303D" w:rsidRDefault="00556BFB" w:rsidP="00556BF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0C853E9" w14:textId="77777777" w:rsidR="00556BFB" w:rsidRPr="00750D30" w:rsidRDefault="00556BFB" w:rsidP="00556BFB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556BFB" w:rsidRPr="00BA4D9F" w14:paraId="3521FAD7" w14:textId="77777777" w:rsidTr="00804794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40E1C4" w14:textId="77777777" w:rsidR="00556BFB" w:rsidRPr="00D5437A" w:rsidRDefault="00556BFB" w:rsidP="00804794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74804950" w:edGrp="everyone"/>
            <w:permEnd w:id="17480495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4B789994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>For the following activit</w:t>
      </w:r>
      <w:r w:rsidR="008D3FEF"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</w:t>
      </w:r>
      <w:r w:rsidR="00320509">
        <w:rPr>
          <w:rFonts w:ascii="Arial" w:hAnsi="Arial" w:cs="Arial"/>
          <w:sz w:val="22"/>
          <w:szCs w:val="22"/>
        </w:rPr>
        <w:t>the state or territory your work is based in</w:t>
      </w:r>
      <w:r w:rsidRPr="00BE22CD">
        <w:rPr>
          <w:rFonts w:ascii="Arial" w:hAnsi="Arial" w:cs="Arial"/>
          <w:sz w:val="22"/>
          <w:szCs w:val="22"/>
        </w:rPr>
        <w:t xml:space="preserve">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11859CAF" w:rsidR="00920F6C" w:rsidRPr="00BE22CD" w:rsidRDefault="00320509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State / Territory</w:t>
            </w:r>
          </w:p>
        </w:tc>
        <w:tc>
          <w:tcPr>
            <w:tcW w:w="6745" w:type="dxa"/>
            <w:vAlign w:val="center"/>
          </w:tcPr>
          <w:p w14:paraId="58A9A58F" w14:textId="59B8A57E" w:rsidR="00920F6C" w:rsidRPr="00556BFB" w:rsidRDefault="00920F6C" w:rsidP="00556BFB">
            <w:pPr>
              <w:rPr>
                <w:rFonts w:ascii="Arial" w:hAnsi="Arial" w:cs="Arial"/>
                <w:sz w:val="22"/>
                <w:szCs w:val="22"/>
              </w:rPr>
            </w:pPr>
            <w:permStart w:id="623735092" w:edGrp="everyone"/>
            <w:permEnd w:id="623735092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B729D4">
            <w:pPr>
              <w:numPr>
                <w:ilvl w:val="0"/>
                <w:numId w:val="3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50" w:name="_Ref35349341"/>
          </w:p>
        </w:tc>
        <w:bookmarkEnd w:id="50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03537A38" w14:textId="7D9F835D" w:rsidR="00920F6C" w:rsidRPr="00320509" w:rsidRDefault="00920F6C" w:rsidP="00B729D4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320509">
              <w:rPr>
                <w:rFonts w:ascii="Arial" w:hAnsi="Arial" w:cs="Arial"/>
                <w:sz w:val="22"/>
              </w:rPr>
              <w:t>Identify current legislation</w:t>
            </w:r>
            <w:r w:rsidR="005E7624">
              <w:rPr>
                <w:rFonts w:ascii="Arial" w:hAnsi="Arial" w:cs="Arial"/>
                <w:sz w:val="22"/>
              </w:rPr>
              <w:t xml:space="preserve">, codes </w:t>
            </w:r>
            <w:r w:rsidRPr="00320509">
              <w:rPr>
                <w:rFonts w:ascii="Arial" w:hAnsi="Arial" w:cs="Arial"/>
                <w:sz w:val="22"/>
              </w:rPr>
              <w:t xml:space="preserve">and related documentation that will be </w:t>
            </w:r>
            <w:r w:rsidR="00320509" w:rsidRPr="00320509">
              <w:rPr>
                <w:rFonts w:ascii="Arial" w:hAnsi="Arial" w:cs="Arial"/>
                <w:sz w:val="22"/>
              </w:rPr>
              <w:t>relevant to concreting work</w:t>
            </w:r>
            <w:r w:rsidR="00320509">
              <w:rPr>
                <w:rFonts w:ascii="Arial" w:hAnsi="Arial" w:cs="Arial"/>
                <w:sz w:val="22"/>
              </w:rPr>
              <w:t xml:space="preserve"> in your state/territory</w:t>
            </w:r>
            <w:r w:rsidRPr="00320509">
              <w:rPr>
                <w:rFonts w:ascii="Arial" w:hAnsi="Arial" w:cs="Arial"/>
                <w:sz w:val="22"/>
              </w:rPr>
              <w:t xml:space="preserve">, and where such documentation can be found. </w:t>
            </w:r>
          </w:p>
          <w:p w14:paraId="34846EFE" w14:textId="03D87B78" w:rsidR="00920F6C" w:rsidRPr="00320509" w:rsidRDefault="00920F6C" w:rsidP="00B729D4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320509">
              <w:rPr>
                <w:rFonts w:ascii="Arial" w:hAnsi="Arial" w:cs="Arial"/>
                <w:sz w:val="22"/>
              </w:rPr>
              <w:t xml:space="preserve">For each document identified, outline one (1) excerpt or requirement that it specifies for your chosen </w:t>
            </w:r>
            <w:r w:rsidR="00320509">
              <w:rPr>
                <w:rFonts w:ascii="Arial" w:hAnsi="Arial" w:cs="Arial"/>
                <w:sz w:val="22"/>
              </w:rPr>
              <w:t>state/territory</w:t>
            </w:r>
            <w:r w:rsidRPr="00320509">
              <w:rPr>
                <w:rFonts w:ascii="Arial" w:hAnsi="Arial" w:cs="Arial"/>
                <w:sz w:val="22"/>
              </w:rPr>
              <w:t>.</w:t>
            </w:r>
          </w:p>
          <w:p w14:paraId="57A2C60A" w14:textId="77777777" w:rsidR="00920F6C" w:rsidRPr="00320509" w:rsidRDefault="00920F6C" w:rsidP="00B729D4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320509">
              <w:rPr>
                <w:rFonts w:ascii="Arial" w:hAnsi="Arial" w:cs="Arial"/>
                <w:sz w:val="22"/>
              </w:rPr>
              <w:t>Use an example to explain how the identified excerpt or requirement is relevant to your workplace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220D3A0A" w14:textId="77777777" w:rsidR="00920F6C" w:rsidRPr="00DD1A2A" w:rsidRDefault="00920F6C" w:rsidP="00920F6C">
      <w:pPr>
        <w:jc w:val="left"/>
        <w:rPr>
          <w:rFonts w:ascii="Arial" w:eastAsia="Calibri" w:hAnsi="Arial" w:cs="Arial"/>
          <w:b/>
          <w:i/>
          <w:sz w:val="22"/>
          <w:szCs w:val="22"/>
        </w:rPr>
      </w:pPr>
      <w:r w:rsidRPr="00DD1A2A">
        <w:rPr>
          <w:rFonts w:ascii="Arial" w:eastAsia="Calibri" w:hAnsi="Arial" w:cs="Arial"/>
          <w:b/>
          <w:i/>
          <w:sz w:val="22"/>
          <w:szCs w:val="22"/>
        </w:rPr>
        <w:t>Example: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320509" w14:paraId="54500EB1" w14:textId="77777777" w:rsidTr="009100AE">
        <w:tc>
          <w:tcPr>
            <w:tcW w:w="9242" w:type="dxa"/>
            <w:shd w:val="clear" w:color="auto" w:fill="D9D9D9"/>
          </w:tcPr>
          <w:p w14:paraId="70785B36" w14:textId="5D04C271" w:rsidR="00920F6C" w:rsidRPr="003B4601" w:rsidRDefault="00920F6C" w:rsidP="005F1CBB">
            <w:pPr>
              <w:pStyle w:val="ListParagraph"/>
              <w:numPr>
                <w:ilvl w:val="0"/>
                <w:numId w:val="35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 w:rsidRPr="003B4601">
              <w:rPr>
                <w:rFonts w:ascii="Arial" w:hAnsi="Arial" w:cs="Arial"/>
                <w:b/>
                <w:sz w:val="22"/>
              </w:rPr>
              <w:t>Name and location of Legislation (Commonwealth or State)</w:t>
            </w:r>
          </w:p>
        </w:tc>
      </w:tr>
      <w:tr w:rsidR="00920F6C" w:rsidRPr="00320509" w14:paraId="118BC0D6" w14:textId="77777777" w:rsidTr="009100AE">
        <w:tc>
          <w:tcPr>
            <w:tcW w:w="9242" w:type="dxa"/>
          </w:tcPr>
          <w:p w14:paraId="1E5081AE" w14:textId="4BB89466" w:rsidR="00920F6C" w:rsidRPr="00320509" w:rsidRDefault="00920F6C" w:rsidP="009100AE">
            <w:pPr>
              <w:jc w:val="left"/>
              <w:rPr>
                <w:rFonts w:ascii="Arial" w:hAnsi="Arial" w:cs="Arial"/>
                <w:sz w:val="22"/>
              </w:rPr>
            </w:pPr>
            <w:r w:rsidRPr="00320509">
              <w:rPr>
                <w:rFonts w:ascii="Arial" w:hAnsi="Arial" w:cs="Arial"/>
                <w:i/>
                <w:sz w:val="22"/>
              </w:rPr>
              <w:t xml:space="preserve">Work Health and Safety Act 2011 (Qld) found at </w:t>
            </w:r>
            <w:hyperlink r:id="rId16" w:history="1">
              <w:r w:rsidRPr="00320509">
                <w:rPr>
                  <w:rFonts w:ascii="Arial" w:hAnsi="Arial" w:cs="Arial"/>
                  <w:i/>
                  <w:color w:val="0563C1"/>
                  <w:sz w:val="22"/>
                  <w:u w:val="single"/>
                </w:rPr>
                <w:t>www.legislation.qld.gov.au</w:t>
              </w:r>
            </w:hyperlink>
          </w:p>
        </w:tc>
      </w:tr>
      <w:tr w:rsidR="00920F6C" w:rsidRPr="00320509" w14:paraId="559FE987" w14:textId="77777777" w:rsidTr="009100AE">
        <w:tc>
          <w:tcPr>
            <w:tcW w:w="9242" w:type="dxa"/>
            <w:shd w:val="clear" w:color="auto" w:fill="D9D9D9"/>
          </w:tcPr>
          <w:p w14:paraId="3971964D" w14:textId="4B1C33A5" w:rsidR="00920F6C" w:rsidRPr="003B4601" w:rsidRDefault="00920F6C" w:rsidP="005F1CBB">
            <w:pPr>
              <w:pStyle w:val="ListParagraph"/>
              <w:numPr>
                <w:ilvl w:val="0"/>
                <w:numId w:val="35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 w:rsidRPr="003B4601">
              <w:rPr>
                <w:rFonts w:ascii="Arial" w:hAnsi="Arial" w:cs="Arial"/>
                <w:b/>
                <w:sz w:val="22"/>
              </w:rPr>
              <w:t>Relevant excerpt/requirement for workplace</w:t>
            </w:r>
          </w:p>
        </w:tc>
      </w:tr>
      <w:tr w:rsidR="00920F6C" w:rsidRPr="00320509" w14:paraId="029803EE" w14:textId="77777777" w:rsidTr="009100AE">
        <w:tc>
          <w:tcPr>
            <w:tcW w:w="9242" w:type="dxa"/>
          </w:tcPr>
          <w:p w14:paraId="72CECCE9" w14:textId="77777777" w:rsidR="00920F6C" w:rsidRPr="00320509" w:rsidRDefault="00920F6C" w:rsidP="009100AE">
            <w:pPr>
              <w:jc w:val="left"/>
              <w:rPr>
                <w:rFonts w:ascii="Arial" w:hAnsi="Arial" w:cs="Arial"/>
                <w:sz w:val="22"/>
              </w:rPr>
            </w:pPr>
            <w:r w:rsidRPr="00320509">
              <w:rPr>
                <w:rFonts w:ascii="Arial" w:hAnsi="Arial" w:cs="Arial"/>
                <w:i/>
                <w:sz w:val="22"/>
              </w:rPr>
              <w:t>Section 19: A person conducting a business or undertaking must ensure, so far as is reasonably practicable, the health and safety of workers.</w:t>
            </w:r>
          </w:p>
        </w:tc>
      </w:tr>
      <w:tr w:rsidR="00920F6C" w:rsidRPr="00320509" w14:paraId="286D0085" w14:textId="77777777" w:rsidTr="009100AE">
        <w:tc>
          <w:tcPr>
            <w:tcW w:w="9242" w:type="dxa"/>
            <w:shd w:val="clear" w:color="auto" w:fill="D9D9D9" w:themeFill="background1" w:themeFillShade="D9"/>
          </w:tcPr>
          <w:p w14:paraId="1CDB698D" w14:textId="77777777" w:rsidR="00920F6C" w:rsidRPr="003B4601" w:rsidRDefault="00920F6C" w:rsidP="005F1CBB">
            <w:pPr>
              <w:pStyle w:val="ListParagraph"/>
              <w:numPr>
                <w:ilvl w:val="0"/>
                <w:numId w:val="35"/>
              </w:numPr>
              <w:ind w:left="306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3B4601">
              <w:rPr>
                <w:rFonts w:ascii="Arial" w:hAnsi="Arial" w:cs="Arial"/>
                <w:b/>
                <w:bCs/>
                <w:iCs/>
                <w:sz w:val="22"/>
              </w:rPr>
              <w:t>Link to workplace</w:t>
            </w:r>
          </w:p>
        </w:tc>
      </w:tr>
      <w:tr w:rsidR="00920F6C" w:rsidRPr="00DD1A2A" w14:paraId="09C4DDC5" w14:textId="77777777" w:rsidTr="009100AE">
        <w:tc>
          <w:tcPr>
            <w:tcW w:w="9242" w:type="dxa"/>
          </w:tcPr>
          <w:p w14:paraId="78B9C4EE" w14:textId="7C68A1A0" w:rsidR="00920F6C" w:rsidRPr="00320509" w:rsidRDefault="00920F6C" w:rsidP="009100AE">
            <w:pPr>
              <w:jc w:val="left"/>
              <w:rPr>
                <w:rFonts w:ascii="Arial" w:hAnsi="Arial" w:cs="Arial"/>
                <w:i/>
                <w:sz w:val="22"/>
              </w:rPr>
            </w:pPr>
            <w:r w:rsidRPr="00320509">
              <w:rPr>
                <w:rFonts w:ascii="Arial" w:hAnsi="Arial" w:cs="Arial"/>
                <w:i/>
                <w:sz w:val="22"/>
              </w:rPr>
              <w:t xml:space="preserve">As a workplace that requires high risk work tasks to be undertaken (e.g. training in </w:t>
            </w:r>
            <w:r w:rsidR="00320509">
              <w:rPr>
                <w:rFonts w:ascii="Arial" w:hAnsi="Arial" w:cs="Arial"/>
                <w:i/>
                <w:sz w:val="22"/>
              </w:rPr>
              <w:t>working with concrete, plant and equipment</w:t>
            </w:r>
            <w:r w:rsidRPr="00320509">
              <w:rPr>
                <w:rFonts w:ascii="Arial" w:hAnsi="Arial" w:cs="Arial"/>
                <w:i/>
                <w:sz w:val="22"/>
              </w:rPr>
              <w:t xml:space="preserve">), the health and safety of workers must be ensured by the person conducting a business or undertaking. This does not require all measures to be implemented, but those considered to be reasonably necessary, such as providing safe plant, information, instruction and training. </w:t>
            </w:r>
          </w:p>
        </w:tc>
      </w:tr>
    </w:tbl>
    <w:p w14:paraId="607C730E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320509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77777777" w:rsidR="00920F6C" w:rsidRPr="003B4601" w:rsidRDefault="00920F6C" w:rsidP="005F1CBB">
            <w:pPr>
              <w:pStyle w:val="ListParagraph"/>
              <w:keepNext/>
              <w:numPr>
                <w:ilvl w:val="0"/>
                <w:numId w:val="36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 w:rsidRPr="003B4601">
              <w:rPr>
                <w:rFonts w:ascii="Arial" w:hAnsi="Arial" w:cs="Arial"/>
                <w:b/>
                <w:sz w:val="22"/>
              </w:rPr>
              <w:t xml:space="preserve">Name and location of Legislation (Commonwealth or State) </w:t>
            </w:r>
          </w:p>
        </w:tc>
      </w:tr>
      <w:tr w:rsidR="00920F6C" w:rsidRPr="00556BFB" w14:paraId="548924B0" w14:textId="77777777" w:rsidTr="00556BFB">
        <w:trPr>
          <w:trHeight w:val="710"/>
        </w:trPr>
        <w:tc>
          <w:tcPr>
            <w:tcW w:w="9016" w:type="dxa"/>
          </w:tcPr>
          <w:p w14:paraId="6D258C6D" w14:textId="52BB78BD" w:rsidR="005E7624" w:rsidRPr="00556BFB" w:rsidRDefault="005E7624" w:rsidP="00556BFB">
            <w:pPr>
              <w:rPr>
                <w:rFonts w:ascii="Arial" w:hAnsi="Arial" w:cs="Arial"/>
                <w:sz w:val="22"/>
              </w:rPr>
            </w:pPr>
            <w:permStart w:id="633105065" w:edGrp="everyone"/>
            <w:permEnd w:id="633105065"/>
          </w:p>
        </w:tc>
      </w:tr>
      <w:tr w:rsidR="00920F6C" w:rsidRPr="00320509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77777777" w:rsidR="00920F6C" w:rsidRPr="003B4601" w:rsidRDefault="00920F6C" w:rsidP="005F1CBB">
            <w:pPr>
              <w:pStyle w:val="ListParagraph"/>
              <w:keepNext/>
              <w:numPr>
                <w:ilvl w:val="0"/>
                <w:numId w:val="36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 w:rsidRPr="003B4601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920F6C" w:rsidRPr="00556BFB" w14:paraId="7E011A3B" w14:textId="77777777" w:rsidTr="007A0DF6">
        <w:trPr>
          <w:trHeight w:val="794"/>
        </w:trPr>
        <w:tc>
          <w:tcPr>
            <w:tcW w:w="9016" w:type="dxa"/>
          </w:tcPr>
          <w:p w14:paraId="495FDF2A" w14:textId="139DB0B3" w:rsidR="00920F6C" w:rsidRPr="00556BFB" w:rsidRDefault="00920F6C" w:rsidP="00556BFB">
            <w:pPr>
              <w:rPr>
                <w:rFonts w:ascii="Arial" w:hAnsi="Arial" w:cs="Arial"/>
                <w:sz w:val="22"/>
              </w:rPr>
            </w:pPr>
            <w:permStart w:id="1667789029" w:edGrp="everyone"/>
            <w:permEnd w:id="1667789029"/>
          </w:p>
        </w:tc>
      </w:tr>
      <w:tr w:rsidR="00920F6C" w:rsidRPr="00320509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77777777" w:rsidR="00920F6C" w:rsidRPr="003B4601" w:rsidRDefault="00920F6C" w:rsidP="005F1CBB">
            <w:pPr>
              <w:pStyle w:val="ListParagraph"/>
              <w:keepNext/>
              <w:numPr>
                <w:ilvl w:val="0"/>
                <w:numId w:val="36"/>
              </w:numPr>
              <w:tabs>
                <w:tab w:val="left" w:pos="360"/>
              </w:tabs>
              <w:ind w:left="306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3B4601">
              <w:rPr>
                <w:rFonts w:ascii="Arial" w:hAnsi="Arial" w:cs="Arial"/>
                <w:b/>
                <w:bCs/>
                <w:iCs/>
                <w:sz w:val="22"/>
              </w:rPr>
              <w:t>Link to workplace</w:t>
            </w:r>
          </w:p>
        </w:tc>
      </w:tr>
      <w:tr w:rsidR="007A0DF6" w:rsidRPr="00556BFB" w14:paraId="5934C224" w14:textId="77777777" w:rsidTr="007A0DF6">
        <w:trPr>
          <w:trHeight w:val="1644"/>
        </w:trPr>
        <w:tc>
          <w:tcPr>
            <w:tcW w:w="9016" w:type="dxa"/>
          </w:tcPr>
          <w:p w14:paraId="698CCA2B" w14:textId="7E2D9E62" w:rsidR="007A0DF6" w:rsidRPr="00556BFB" w:rsidRDefault="007A0DF6" w:rsidP="00556BFB">
            <w:pPr>
              <w:rPr>
                <w:rFonts w:ascii="Arial" w:hAnsi="Arial" w:cs="Arial"/>
                <w:sz w:val="22"/>
              </w:rPr>
            </w:pPr>
            <w:permStart w:id="1019039126" w:edGrp="everyone"/>
            <w:permEnd w:id="1019039126"/>
          </w:p>
        </w:tc>
      </w:tr>
    </w:tbl>
    <w:p w14:paraId="22FA9198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5E7624" w14:paraId="291281B1" w14:textId="77777777" w:rsidTr="009100AE">
        <w:tc>
          <w:tcPr>
            <w:tcW w:w="9016" w:type="dxa"/>
            <w:shd w:val="clear" w:color="auto" w:fill="D9D9D9"/>
          </w:tcPr>
          <w:p w14:paraId="6346AAC7" w14:textId="43B54086" w:rsidR="00920F6C" w:rsidRPr="003B4601" w:rsidRDefault="00920F6C" w:rsidP="005F1CBB">
            <w:pPr>
              <w:pStyle w:val="ListParagraph"/>
              <w:keepNext/>
              <w:numPr>
                <w:ilvl w:val="0"/>
                <w:numId w:val="37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 w:rsidRPr="003B4601">
              <w:rPr>
                <w:rFonts w:ascii="Arial" w:hAnsi="Arial" w:cs="Arial"/>
                <w:b/>
                <w:sz w:val="22"/>
              </w:rPr>
              <w:lastRenderedPageBreak/>
              <w:t xml:space="preserve">Name and location of Code </w:t>
            </w:r>
          </w:p>
        </w:tc>
      </w:tr>
      <w:tr w:rsidR="00920F6C" w:rsidRPr="00556BFB" w14:paraId="59EB79D6" w14:textId="77777777" w:rsidTr="009100AE">
        <w:trPr>
          <w:trHeight w:val="1304"/>
        </w:trPr>
        <w:tc>
          <w:tcPr>
            <w:tcW w:w="9016" w:type="dxa"/>
          </w:tcPr>
          <w:p w14:paraId="4467B730" w14:textId="77777777" w:rsidR="00920F6C" w:rsidRPr="00556BFB" w:rsidRDefault="00920F6C" w:rsidP="00556BFB">
            <w:pPr>
              <w:rPr>
                <w:rFonts w:ascii="Arial" w:hAnsi="Arial" w:cs="Arial"/>
                <w:sz w:val="22"/>
              </w:rPr>
            </w:pPr>
            <w:permStart w:id="1869183897" w:edGrp="everyone"/>
            <w:permEnd w:id="1869183897"/>
          </w:p>
        </w:tc>
      </w:tr>
      <w:tr w:rsidR="00920F6C" w:rsidRPr="005E7624" w14:paraId="6233BBC5" w14:textId="77777777" w:rsidTr="009100AE">
        <w:tc>
          <w:tcPr>
            <w:tcW w:w="9016" w:type="dxa"/>
            <w:shd w:val="clear" w:color="auto" w:fill="D9D9D9"/>
          </w:tcPr>
          <w:p w14:paraId="39ADF8EF" w14:textId="77777777" w:rsidR="00920F6C" w:rsidRPr="003B4601" w:rsidRDefault="00920F6C" w:rsidP="005F1CBB">
            <w:pPr>
              <w:pStyle w:val="ListParagraph"/>
              <w:keepNext/>
              <w:numPr>
                <w:ilvl w:val="0"/>
                <w:numId w:val="37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 w:rsidRPr="003B4601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920F6C" w:rsidRPr="00556BFB" w14:paraId="585E1B69" w14:textId="77777777" w:rsidTr="009100AE">
        <w:trPr>
          <w:trHeight w:val="1020"/>
        </w:trPr>
        <w:tc>
          <w:tcPr>
            <w:tcW w:w="9016" w:type="dxa"/>
          </w:tcPr>
          <w:p w14:paraId="6BF60657" w14:textId="77777777" w:rsidR="00920F6C" w:rsidRPr="00556BFB" w:rsidRDefault="00920F6C" w:rsidP="00556BFB">
            <w:pPr>
              <w:rPr>
                <w:rFonts w:ascii="Arial" w:hAnsi="Arial" w:cs="Arial"/>
                <w:sz w:val="22"/>
              </w:rPr>
            </w:pPr>
            <w:permStart w:id="1267801081" w:edGrp="everyone"/>
            <w:permEnd w:id="1267801081"/>
          </w:p>
        </w:tc>
      </w:tr>
      <w:tr w:rsidR="00920F6C" w:rsidRPr="005E7624" w14:paraId="33346CD7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2D4E62E3" w14:textId="77777777" w:rsidR="00920F6C" w:rsidRPr="003B4601" w:rsidRDefault="00920F6C" w:rsidP="005F1CBB">
            <w:pPr>
              <w:pStyle w:val="ListParagraph"/>
              <w:keepNext/>
              <w:numPr>
                <w:ilvl w:val="0"/>
                <w:numId w:val="37"/>
              </w:numPr>
              <w:ind w:left="306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3B4601">
              <w:rPr>
                <w:rFonts w:ascii="Arial" w:hAnsi="Arial" w:cs="Arial"/>
                <w:b/>
                <w:bCs/>
                <w:iCs/>
                <w:sz w:val="22"/>
              </w:rPr>
              <w:t>Link to workplace</w:t>
            </w:r>
          </w:p>
        </w:tc>
      </w:tr>
      <w:tr w:rsidR="00F7272E" w:rsidRPr="00556BFB" w14:paraId="78056AD4" w14:textId="77777777" w:rsidTr="00F7272E">
        <w:trPr>
          <w:trHeight w:val="1247"/>
        </w:trPr>
        <w:tc>
          <w:tcPr>
            <w:tcW w:w="9016" w:type="dxa"/>
          </w:tcPr>
          <w:p w14:paraId="1905366B" w14:textId="1A7AF1A7" w:rsidR="00020F89" w:rsidRPr="00556BFB" w:rsidRDefault="00020F89" w:rsidP="00556BFB">
            <w:pPr>
              <w:rPr>
                <w:rFonts w:ascii="Arial" w:hAnsi="Arial" w:cs="Arial"/>
                <w:sz w:val="22"/>
              </w:rPr>
            </w:pPr>
            <w:permStart w:id="634009467" w:edGrp="everyone"/>
            <w:permEnd w:id="634009467"/>
          </w:p>
        </w:tc>
      </w:tr>
    </w:tbl>
    <w:p w14:paraId="1B2EA088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3B4601" w14:paraId="1D24E66A" w14:textId="77777777" w:rsidTr="009100AE">
        <w:tc>
          <w:tcPr>
            <w:tcW w:w="9016" w:type="dxa"/>
            <w:shd w:val="clear" w:color="auto" w:fill="D9D9D9"/>
          </w:tcPr>
          <w:p w14:paraId="06FFC493" w14:textId="77777777" w:rsidR="00920F6C" w:rsidRPr="007A0DF6" w:rsidRDefault="00920F6C" w:rsidP="005F1CBB">
            <w:pPr>
              <w:pStyle w:val="ListParagraph"/>
              <w:keepNext/>
              <w:numPr>
                <w:ilvl w:val="0"/>
                <w:numId w:val="38"/>
              </w:numPr>
              <w:ind w:left="306"/>
              <w:jc w:val="left"/>
              <w:rPr>
                <w:rFonts w:ascii="Arial" w:hAnsi="Arial" w:cs="Arial"/>
                <w:sz w:val="22"/>
              </w:rPr>
            </w:pPr>
            <w:r w:rsidRPr="007A0DF6">
              <w:rPr>
                <w:rFonts w:ascii="Arial" w:hAnsi="Arial" w:cs="Arial"/>
                <w:b/>
                <w:sz w:val="22"/>
              </w:rPr>
              <w:t>Name and location of Standard</w:t>
            </w:r>
          </w:p>
        </w:tc>
      </w:tr>
      <w:tr w:rsidR="00920F6C" w:rsidRPr="00556BFB" w14:paraId="00C7AEC1" w14:textId="77777777" w:rsidTr="00020F89">
        <w:trPr>
          <w:trHeight w:val="1077"/>
        </w:trPr>
        <w:tc>
          <w:tcPr>
            <w:tcW w:w="9016" w:type="dxa"/>
          </w:tcPr>
          <w:p w14:paraId="3F38CAC5" w14:textId="3AD41BE9" w:rsidR="003B4601" w:rsidRPr="00556BFB" w:rsidRDefault="003B4601" w:rsidP="00556BFB">
            <w:pPr>
              <w:rPr>
                <w:rFonts w:ascii="Arial" w:hAnsi="Arial" w:cs="Arial"/>
                <w:sz w:val="22"/>
              </w:rPr>
            </w:pPr>
            <w:permStart w:id="1538280111" w:edGrp="everyone"/>
            <w:permEnd w:id="1538280111"/>
          </w:p>
        </w:tc>
      </w:tr>
      <w:tr w:rsidR="00920F6C" w:rsidRPr="003B4601" w14:paraId="7E9030C1" w14:textId="77777777" w:rsidTr="009100AE">
        <w:tc>
          <w:tcPr>
            <w:tcW w:w="9016" w:type="dxa"/>
            <w:shd w:val="clear" w:color="auto" w:fill="D9D9D9"/>
          </w:tcPr>
          <w:p w14:paraId="0787C4A9" w14:textId="77777777" w:rsidR="00920F6C" w:rsidRPr="007A0DF6" w:rsidRDefault="00920F6C" w:rsidP="005F1CBB">
            <w:pPr>
              <w:pStyle w:val="ListParagraph"/>
              <w:keepNext/>
              <w:numPr>
                <w:ilvl w:val="0"/>
                <w:numId w:val="38"/>
              </w:numPr>
              <w:ind w:left="306"/>
              <w:jc w:val="left"/>
              <w:rPr>
                <w:rFonts w:ascii="Arial" w:hAnsi="Arial" w:cs="Arial"/>
                <w:b/>
                <w:sz w:val="22"/>
              </w:rPr>
            </w:pPr>
            <w:r w:rsidRPr="007A0DF6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920F6C" w:rsidRPr="00556BFB" w14:paraId="10011AC7" w14:textId="77777777" w:rsidTr="00020F89">
        <w:trPr>
          <w:trHeight w:val="3070"/>
        </w:trPr>
        <w:tc>
          <w:tcPr>
            <w:tcW w:w="9016" w:type="dxa"/>
          </w:tcPr>
          <w:p w14:paraId="58C81CAE" w14:textId="77777777" w:rsidR="00920F6C" w:rsidRPr="00556BFB" w:rsidRDefault="00920F6C" w:rsidP="00556BFB">
            <w:pPr>
              <w:rPr>
                <w:rFonts w:ascii="Arial" w:hAnsi="Arial" w:cs="Arial"/>
                <w:sz w:val="22"/>
              </w:rPr>
            </w:pPr>
            <w:permStart w:id="1825838423" w:edGrp="everyone"/>
            <w:permEnd w:id="1825838423"/>
          </w:p>
        </w:tc>
      </w:tr>
      <w:tr w:rsidR="00920F6C" w:rsidRPr="003B4601" w14:paraId="10365492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156CF66C" w14:textId="77777777" w:rsidR="00920F6C" w:rsidRPr="007A0DF6" w:rsidRDefault="00920F6C" w:rsidP="005F1CBB">
            <w:pPr>
              <w:pStyle w:val="ListParagraph"/>
              <w:keepNext/>
              <w:numPr>
                <w:ilvl w:val="0"/>
                <w:numId w:val="38"/>
              </w:numPr>
              <w:ind w:left="306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7A0DF6">
              <w:rPr>
                <w:rFonts w:ascii="Arial" w:hAnsi="Arial" w:cs="Arial"/>
                <w:b/>
                <w:bCs/>
                <w:iCs/>
                <w:sz w:val="22"/>
              </w:rPr>
              <w:t>Link to workplace</w:t>
            </w:r>
          </w:p>
        </w:tc>
      </w:tr>
      <w:tr w:rsidR="00920F6C" w:rsidRPr="00556BFB" w14:paraId="0EE74E12" w14:textId="77777777" w:rsidTr="007A0DF6">
        <w:trPr>
          <w:trHeight w:val="1134"/>
        </w:trPr>
        <w:tc>
          <w:tcPr>
            <w:tcW w:w="9016" w:type="dxa"/>
          </w:tcPr>
          <w:p w14:paraId="51CBB4E3" w14:textId="77777777" w:rsidR="00920F6C" w:rsidRPr="00556BFB" w:rsidRDefault="00920F6C" w:rsidP="00556BFB">
            <w:pPr>
              <w:rPr>
                <w:rFonts w:ascii="Arial" w:hAnsi="Arial" w:cs="Arial"/>
                <w:sz w:val="22"/>
              </w:rPr>
            </w:pPr>
            <w:permStart w:id="2128640408" w:edGrp="everyone"/>
            <w:permEnd w:id="2128640408"/>
          </w:p>
        </w:tc>
      </w:tr>
    </w:tbl>
    <w:p w14:paraId="5AAAC7B4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65F65244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417C36FA" w14:textId="77777777" w:rsidR="007A0DF6" w:rsidRDefault="007A0DF6" w:rsidP="00920F6C">
      <w:pPr>
        <w:rPr>
          <w:rFonts w:ascii="Arial" w:hAnsi="Arial" w:cs="Arial"/>
          <w:sz w:val="22"/>
          <w:szCs w:val="22"/>
        </w:rPr>
      </w:pPr>
    </w:p>
    <w:p w14:paraId="1908D7E8" w14:textId="77777777" w:rsidR="007A0DF6" w:rsidRDefault="007A0DF6" w:rsidP="00920F6C">
      <w:pPr>
        <w:rPr>
          <w:rFonts w:ascii="Arial" w:hAnsi="Arial" w:cs="Arial"/>
          <w:sz w:val="22"/>
          <w:szCs w:val="22"/>
        </w:rPr>
      </w:pPr>
    </w:p>
    <w:p w14:paraId="026A9A15" w14:textId="77777777" w:rsidR="007A0DF6" w:rsidRDefault="007A0DF6" w:rsidP="00920F6C">
      <w:pPr>
        <w:rPr>
          <w:rFonts w:ascii="Arial" w:hAnsi="Arial" w:cs="Arial"/>
          <w:sz w:val="22"/>
          <w:szCs w:val="22"/>
        </w:rPr>
      </w:pPr>
    </w:p>
    <w:p w14:paraId="16AC9D6D" w14:textId="77777777" w:rsidR="007A0DF6" w:rsidRDefault="007A0DF6" w:rsidP="00920F6C">
      <w:pPr>
        <w:rPr>
          <w:rFonts w:ascii="Arial" w:hAnsi="Arial" w:cs="Arial"/>
          <w:sz w:val="22"/>
          <w:szCs w:val="22"/>
        </w:rPr>
      </w:pPr>
    </w:p>
    <w:p w14:paraId="57C3B71C" w14:textId="77777777" w:rsidR="007A0DF6" w:rsidRDefault="007A0DF6" w:rsidP="00920F6C">
      <w:pPr>
        <w:rPr>
          <w:rFonts w:ascii="Arial" w:hAnsi="Arial" w:cs="Arial"/>
          <w:sz w:val="22"/>
          <w:szCs w:val="22"/>
        </w:rPr>
      </w:pPr>
    </w:p>
    <w:p w14:paraId="35BEEE18" w14:textId="77777777" w:rsidR="00920F6C" w:rsidRPr="00830749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7B7F0A4C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92600685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C94A27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2600685"/>
          </w:p>
        </w:tc>
      </w:tr>
    </w:tbl>
    <w:p w14:paraId="1AC73531" w14:textId="20BC5924" w:rsidR="004E206C" w:rsidRPr="00020F89" w:rsidRDefault="004E206C" w:rsidP="0044663C">
      <w:pPr>
        <w:jc w:val="left"/>
        <w:rPr>
          <w:rFonts w:ascii="Arial" w:hAnsi="Arial" w:cs="Arial"/>
          <w:sz w:val="22"/>
          <w:szCs w:val="22"/>
        </w:rPr>
      </w:pPr>
      <w:r w:rsidRPr="00020F89">
        <w:rPr>
          <w:rFonts w:ascii="Arial" w:hAnsi="Arial" w:cs="Arial"/>
          <w:sz w:val="22"/>
          <w:szCs w:val="22"/>
        </w:rPr>
        <w:br w:type="page"/>
      </w:r>
    </w:p>
    <w:p w14:paraId="29FDC08B" w14:textId="33D3806F" w:rsidR="00C76B5E" w:rsidRPr="00020F89" w:rsidRDefault="00C76B5E" w:rsidP="005037A0">
      <w:pPr>
        <w:pStyle w:val="02TACheckbox"/>
        <w:rPr>
          <w:sz w:val="22"/>
          <w:szCs w:val="22"/>
        </w:rPr>
        <w:sectPr w:rsidR="00C76B5E" w:rsidRPr="00020F89" w:rsidSect="00787509">
          <w:headerReference w:type="even" r:id="rId17"/>
          <w:headerReference w:type="default" r:id="rId18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36A0A14" w:rsidR="004E699E" w:rsidRPr="004932A4" w:rsidRDefault="00C94A2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A0777">
            <w:rPr>
              <w:szCs w:val="32"/>
            </w:rPr>
            <w:t>CPCCCO4001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47E69EF" w:rsidR="004E699E" w:rsidRDefault="00C94A2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A0777">
            <w:rPr>
              <w:szCs w:val="32"/>
            </w:rPr>
            <w:t>Supervise concreting work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556BFB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34649505" w:edGrp="everyone"/>
            <w:permEnd w:id="2034649505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5C6D4FB0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5FD47E0A" w:rsidR="00BE45C9" w:rsidRPr="00750D30" w:rsidRDefault="00BE45C9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894EB4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B729D4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B729D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B729D4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020F89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020F89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34467" w:rsidRPr="004932A4" w14:paraId="33EE888A" w14:textId="77777777" w:rsidTr="00556BFB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B34467" w:rsidRPr="00CA0777" w:rsidRDefault="00B34467" w:rsidP="00B3446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A0777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52631189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106E5E5C" w:rsidR="00B34467" w:rsidRPr="00906AB7" w:rsidRDefault="00C94A27" w:rsidP="00B3446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34467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52631189"/>
          </w:p>
        </w:tc>
        <w:permStart w:id="1017794556" w:edGrp="everyone"/>
        <w:tc>
          <w:tcPr>
            <w:tcW w:w="1417" w:type="dxa"/>
            <w:vAlign w:val="center"/>
          </w:tcPr>
          <w:p w14:paraId="7D100AF4" w14:textId="77777777" w:rsidR="00B34467" w:rsidRPr="00906AB7" w:rsidRDefault="00C94A27" w:rsidP="00B3446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17794556"/>
            <w:r w:rsidR="00B34467" w:rsidRPr="00D06775">
              <w:rPr>
                <w:rFonts w:ascii="Arial" w:hAnsi="Arial" w:cs="Arial"/>
                <w:sz w:val="28"/>
              </w:rPr>
              <w:t xml:space="preserve"> </w:t>
            </w:r>
            <w:r w:rsidR="00B34467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B812D25" w:rsidR="00B34467" w:rsidRPr="00A44CB5" w:rsidRDefault="00C94A27" w:rsidP="00B3446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4113204" w:edGrp="everyone"/>
                <w:r w:rsidR="00B34467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084113204"/>
              </w:sdtContent>
            </w:sdt>
            <w:r w:rsidR="00B34467" w:rsidRPr="00D06775">
              <w:rPr>
                <w:rFonts w:ascii="Arial" w:hAnsi="Arial" w:cs="Arial"/>
                <w:sz w:val="28"/>
              </w:rPr>
              <w:t xml:space="preserve"> </w:t>
            </w:r>
            <w:r w:rsidR="00B34467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B34467" w:rsidRPr="00A44CB5" w:rsidRDefault="00B34467" w:rsidP="00B3446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49844721" w:edGrp="everyone"/>
            <w:permEnd w:id="1849844721"/>
          </w:p>
        </w:tc>
        <w:permStart w:id="1795820603" w:edGrp="everyone"/>
        <w:tc>
          <w:tcPr>
            <w:tcW w:w="1287" w:type="dxa"/>
            <w:vAlign w:val="center"/>
          </w:tcPr>
          <w:p w14:paraId="70611D39" w14:textId="229CDEE7" w:rsidR="00B34467" w:rsidRPr="00533511" w:rsidRDefault="00C94A27" w:rsidP="00B3446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795820603"/>
          </w:p>
        </w:tc>
        <w:permStart w:id="346306453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01A0FE75" w:rsidR="00B34467" w:rsidRPr="00533511" w:rsidRDefault="00C94A27" w:rsidP="00B3446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046585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346306453"/>
          </w:p>
        </w:tc>
      </w:tr>
      <w:tr w:rsidR="00B34467" w:rsidRPr="004932A4" w14:paraId="4C05266E" w14:textId="77777777" w:rsidTr="00556BFB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B34467" w:rsidRPr="00CA0777" w:rsidRDefault="00B34467" w:rsidP="00B3446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A0777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797059849" w:edGrp="everyone"/>
        <w:tc>
          <w:tcPr>
            <w:tcW w:w="1261" w:type="dxa"/>
            <w:tcMar>
              <w:left w:w="28" w:type="dxa"/>
              <w:right w:w="28" w:type="dxa"/>
            </w:tcMar>
            <w:vAlign w:val="center"/>
          </w:tcPr>
          <w:p w14:paraId="60F8D96B" w14:textId="44BCB863" w:rsidR="00B34467" w:rsidRPr="00906AB7" w:rsidRDefault="00C94A27" w:rsidP="00B3446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64064726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34467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97059849"/>
          </w:p>
        </w:tc>
        <w:permStart w:id="151876565" w:edGrp="everyone"/>
        <w:tc>
          <w:tcPr>
            <w:tcW w:w="1417" w:type="dxa"/>
            <w:vAlign w:val="center"/>
          </w:tcPr>
          <w:p w14:paraId="25AB472B" w14:textId="77777777" w:rsidR="00B34467" w:rsidRPr="00906AB7" w:rsidRDefault="00C94A27" w:rsidP="00B3446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3715046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51876565"/>
            <w:r w:rsidR="00B34467" w:rsidRPr="00D06775">
              <w:rPr>
                <w:rFonts w:ascii="Arial" w:hAnsi="Arial" w:cs="Arial"/>
                <w:sz w:val="28"/>
              </w:rPr>
              <w:t xml:space="preserve"> </w:t>
            </w:r>
            <w:r w:rsidR="00B34467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36D61616" w:rsidR="00B34467" w:rsidRPr="00162AE6" w:rsidRDefault="00C94A27" w:rsidP="00B3446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37275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5506265" w:edGrp="everyone"/>
                <w:r w:rsidR="00B34467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65506265"/>
              </w:sdtContent>
            </w:sdt>
            <w:r w:rsidR="00B34467" w:rsidRPr="00D06775">
              <w:rPr>
                <w:rFonts w:ascii="Arial" w:hAnsi="Arial" w:cs="Arial"/>
                <w:sz w:val="28"/>
              </w:rPr>
              <w:t xml:space="preserve"> </w:t>
            </w:r>
            <w:r w:rsidR="00B34467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B34467" w:rsidRPr="00162AE6" w:rsidRDefault="00B34467" w:rsidP="00B3446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34943041" w:edGrp="everyone"/>
            <w:permEnd w:id="1434943041"/>
          </w:p>
        </w:tc>
        <w:permStart w:id="1340833025" w:edGrp="everyone"/>
        <w:tc>
          <w:tcPr>
            <w:tcW w:w="1287" w:type="dxa"/>
            <w:vAlign w:val="center"/>
          </w:tcPr>
          <w:p w14:paraId="45B9BC0E" w14:textId="3BD2227D" w:rsidR="00B34467" w:rsidRPr="00533511" w:rsidRDefault="00C94A27" w:rsidP="00B3446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26827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340833025"/>
          </w:p>
        </w:tc>
        <w:permStart w:id="1315797061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76E3F670" w:rsidR="00B34467" w:rsidRPr="00533511" w:rsidRDefault="00C94A27" w:rsidP="00B3446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8233869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315797061"/>
          </w:p>
        </w:tc>
      </w:tr>
      <w:tr w:rsidR="00B34467" w:rsidRPr="004932A4" w14:paraId="24966AFE" w14:textId="77777777" w:rsidTr="00556BFB">
        <w:trPr>
          <w:cantSplit/>
          <w:trHeight w:val="454"/>
          <w:jc w:val="center"/>
        </w:trPr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DF56B6" w14:textId="3668FB4D" w:rsidR="00B34467" w:rsidRPr="00CA0777" w:rsidRDefault="00B34467" w:rsidP="00B3446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A0777">
              <w:rPr>
                <w:rFonts w:ascii="Arial" w:hAnsi="Arial" w:cs="Arial"/>
                <w:sz w:val="19"/>
                <w:szCs w:val="19"/>
              </w:rPr>
              <w:t xml:space="preserve">Task 1 (Occasion </w:t>
            </w:r>
            <w:r>
              <w:rPr>
                <w:rFonts w:ascii="Arial" w:hAnsi="Arial" w:cs="Arial"/>
                <w:sz w:val="19"/>
                <w:szCs w:val="19"/>
              </w:rPr>
              <w:t>3</w:t>
            </w:r>
            <w:r w:rsidRPr="00CA0777"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permStart w:id="443092372" w:edGrp="everyone"/>
        <w:tc>
          <w:tcPr>
            <w:tcW w:w="1261" w:type="dxa"/>
            <w:tcBorders>
              <w:bottom w:val="single" w:sz="12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A02DEA" w14:textId="68A514DA" w:rsidR="00B34467" w:rsidRPr="00906AB7" w:rsidRDefault="00C94A27" w:rsidP="00B34467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771050924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34467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443092372"/>
          </w:p>
        </w:tc>
        <w:permStart w:id="337593568" w:edGrp="everyone"/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6F391246" w14:textId="77777777" w:rsidR="00B34467" w:rsidRPr="00906AB7" w:rsidRDefault="00C94A27" w:rsidP="00B34467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35924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37593568"/>
            <w:r w:rsidR="00B34467" w:rsidRPr="00D06775">
              <w:rPr>
                <w:rFonts w:ascii="Arial" w:hAnsi="Arial" w:cs="Arial"/>
                <w:sz w:val="28"/>
              </w:rPr>
              <w:t xml:space="preserve"> </w:t>
            </w:r>
            <w:r w:rsidR="00B34467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5D4A5B61" w14:textId="7B7EE90F" w:rsidR="00B34467" w:rsidRPr="006C5BB4" w:rsidRDefault="00C94A27" w:rsidP="00B3446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53840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7036560" w:edGrp="everyone"/>
                <w:r w:rsidR="00B34467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327036560"/>
              </w:sdtContent>
            </w:sdt>
            <w:r w:rsidR="00B34467" w:rsidRPr="00D06775">
              <w:rPr>
                <w:rFonts w:ascii="Arial" w:hAnsi="Arial" w:cs="Arial"/>
                <w:sz w:val="28"/>
              </w:rPr>
              <w:t xml:space="preserve"> </w:t>
            </w:r>
            <w:r w:rsidR="00B34467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tcBorders>
              <w:bottom w:val="single" w:sz="12" w:space="0" w:color="auto"/>
            </w:tcBorders>
            <w:vAlign w:val="center"/>
          </w:tcPr>
          <w:p w14:paraId="32C8A56B" w14:textId="77777777" w:rsidR="00B34467" w:rsidRPr="006C5BB4" w:rsidRDefault="00B34467" w:rsidP="00B3446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6517804" w:edGrp="everyone"/>
            <w:permEnd w:id="186517804"/>
          </w:p>
        </w:tc>
        <w:permStart w:id="1050609708" w:edGrp="everyone"/>
        <w:tc>
          <w:tcPr>
            <w:tcW w:w="1287" w:type="dxa"/>
            <w:tcBorders>
              <w:bottom w:val="single" w:sz="12" w:space="0" w:color="auto"/>
            </w:tcBorders>
            <w:vAlign w:val="center"/>
          </w:tcPr>
          <w:p w14:paraId="280E5B27" w14:textId="2D7CFEE6" w:rsidR="00B34467" w:rsidRPr="00533511" w:rsidRDefault="00C94A27" w:rsidP="00B3446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0131789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50609708"/>
          </w:p>
        </w:tc>
        <w:permStart w:id="1752371012" w:edGrp="everyone"/>
        <w:tc>
          <w:tcPr>
            <w:tcW w:w="128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CBA56F" w14:textId="570E2F27" w:rsidR="00B34467" w:rsidRPr="00533511" w:rsidRDefault="00C94A27" w:rsidP="00B3446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251495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467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75237101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276B6" w:rsidRPr="00C92642" w14:paraId="18841CD9" w14:textId="77777777" w:rsidTr="0080479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9E2452A" w14:textId="77777777" w:rsidR="00E276B6" w:rsidRPr="00DE303D" w:rsidRDefault="00E276B6" w:rsidP="00804794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E276B6" w:rsidRPr="00C92642" w14:paraId="43ED04C2" w14:textId="77777777" w:rsidTr="0080479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537A57" w14:textId="77777777" w:rsidR="00E276B6" w:rsidRPr="00DE303D" w:rsidRDefault="00E276B6" w:rsidP="00804794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60891659" w14:textId="77777777" w:rsidR="00E276B6" w:rsidRPr="00DE303D" w:rsidRDefault="00E276B6" w:rsidP="00E276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062B3DC3" w14:textId="77777777" w:rsidR="00E276B6" w:rsidRPr="00DE303D" w:rsidRDefault="00E276B6" w:rsidP="00E276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E276B6" w:rsidRPr="00BA4D9F" w14:paraId="7D5CACA2" w14:textId="77777777" w:rsidTr="00804794">
        <w:trPr>
          <w:trHeight w:val="263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DC52AD" w14:textId="77777777" w:rsidR="00E276B6" w:rsidRPr="002373CE" w:rsidRDefault="00E276B6" w:rsidP="00804794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92821021" w:edGrp="everyone"/>
            <w:permEnd w:id="192821021"/>
          </w:p>
        </w:tc>
      </w:tr>
    </w:tbl>
    <w:p w14:paraId="745D9CBA" w14:textId="77777777" w:rsidR="00E276B6" w:rsidRDefault="00E276B6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8D0CD7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8677F8D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CA0777">
              <w:rPr>
                <w:rFonts w:ascii="Arial" w:hAnsi="Arial" w:cs="Arial"/>
                <w:b/>
                <w:bCs/>
                <w:spacing w:val="-2"/>
                <w:sz w:val="20"/>
              </w:rPr>
              <w:t>TASK 1: OCCASION 1</w:t>
            </w:r>
          </w:p>
        </w:tc>
      </w:tr>
      <w:permStart w:id="703226026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F7E67DE" w14:textId="77777777" w:rsidR="00AC0794" w:rsidRDefault="00C94A27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703226026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C94A27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6179584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56179584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23284422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23284422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82210978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22109782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2234B1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2234B1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003077E3" w:rsidR="00795D87" w:rsidRPr="00CA0777" w:rsidRDefault="00AB31B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All</w:t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3611F020" w:rsidR="00795D87" w:rsidRPr="00CA0777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777">
              <w:rPr>
                <w:rFonts w:ascii="Arial" w:hAnsi="Arial" w:cs="Arial"/>
                <w:sz w:val="19"/>
                <w:szCs w:val="19"/>
              </w:rPr>
              <w:t>Specify</w:t>
            </w:r>
            <w:r w:rsidR="00822F11">
              <w:rPr>
                <w:rFonts w:ascii="Arial" w:hAnsi="Arial" w:cs="Arial"/>
                <w:sz w:val="19"/>
                <w:szCs w:val="19"/>
              </w:rPr>
              <w:t xml:space="preserve"> concreting task participant is supervising:</w:t>
            </w:r>
          </w:p>
          <w:p w14:paraId="0D9BAC82" w14:textId="5DC8700A" w:rsidR="009C22FD" w:rsidRPr="00E276B6" w:rsidRDefault="009C22FD" w:rsidP="009C22FD">
            <w:pPr>
              <w:pStyle w:val="38PASBenchmark"/>
              <w:rPr>
                <w:vanish w:val="0"/>
                <w:color w:val="auto"/>
              </w:rPr>
            </w:pPr>
            <w:permStart w:id="1442265967" w:edGrp="everyone"/>
            <w:permEnd w:id="1442265967"/>
          </w:p>
        </w:tc>
      </w:tr>
      <w:tr w:rsidR="00CA0777" w:rsidRPr="00BA4D9F" w14:paraId="5B565071" w14:textId="77777777" w:rsidTr="002234B1">
        <w:trPr>
          <w:trHeight w:val="187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840DE1" w14:textId="28345E7A" w:rsidR="00CA0777" w:rsidRPr="00CA0777" w:rsidRDefault="00822F11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_Ref136341913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_Ref136341915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_Ref136341918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_Ref136341919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52A875" w14:textId="77777777" w:rsidR="00CA0777" w:rsidRDefault="00822F11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participant interaction with team members during team meeting/s:</w:t>
            </w:r>
          </w:p>
          <w:p w14:paraId="7BF38AEE" w14:textId="77777777" w:rsidR="00AB31B0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347019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90261925" w:edGrp="everyone"/>
                <w:r w:rsidR="00822F11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90261925"/>
              </w:sdtContent>
            </w:sdt>
            <w:r w:rsidR="00822F11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822F11">
              <w:rPr>
                <w:rFonts w:ascii="Arial" w:hAnsi="Arial" w:cs="Arial"/>
                <w:sz w:val="19"/>
                <w:szCs w:val="19"/>
              </w:rPr>
              <w:t>Appropriate language for audience</w:t>
            </w:r>
            <w:r w:rsidR="00822F11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6392210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47947232" w:edGrp="everyone"/>
                <w:r w:rsidR="00822F11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47947232"/>
              </w:sdtContent>
            </w:sdt>
            <w:r w:rsidR="00822F11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822F11">
              <w:rPr>
                <w:rFonts w:ascii="Arial" w:hAnsi="Arial" w:cs="Arial"/>
                <w:sz w:val="19"/>
                <w:szCs w:val="19"/>
              </w:rPr>
              <w:t>Clear and concise language</w:t>
            </w:r>
            <w:r w:rsidR="00822F11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1AD8CCCC" w14:textId="77777777" w:rsidR="00AB31B0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667000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69961986" w:edGrp="everyone"/>
                <w:r w:rsidR="00822F11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69961986"/>
              </w:sdtContent>
            </w:sdt>
            <w:r w:rsidR="00822F11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822F11">
              <w:rPr>
                <w:rFonts w:ascii="Arial" w:hAnsi="Arial" w:cs="Arial"/>
                <w:sz w:val="19"/>
                <w:szCs w:val="19"/>
              </w:rPr>
              <w:t>Invited input and questions</w:t>
            </w:r>
            <w:r w:rsidR="00822F11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24087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5498261" w:edGrp="everyone"/>
                <w:r w:rsidR="00822F11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15498261"/>
              </w:sdtContent>
            </w:sdt>
            <w:r w:rsidR="00822F11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1B0">
              <w:rPr>
                <w:rFonts w:ascii="Arial" w:hAnsi="Arial" w:cs="Arial"/>
                <w:sz w:val="19"/>
                <w:szCs w:val="19"/>
              </w:rPr>
              <w:t xml:space="preserve">Responded to questions clearly and promptly </w:t>
            </w:r>
          </w:p>
          <w:p w14:paraId="19997C9B" w14:textId="77777777" w:rsidR="00AB31B0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576729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5464161" w:edGrp="everyone"/>
                <w:r w:rsidR="00AB31B0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45464161"/>
              </w:sdtContent>
            </w:sdt>
            <w:r w:rsidR="00AB31B0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1B0">
              <w:rPr>
                <w:rFonts w:ascii="Arial" w:hAnsi="Arial" w:cs="Arial"/>
                <w:sz w:val="19"/>
                <w:szCs w:val="19"/>
              </w:rPr>
              <w:t>Addressed site safety during talks</w:t>
            </w:r>
            <w:r w:rsidR="00AB31B0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785310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73895302" w:edGrp="everyone"/>
                <w:r w:rsidR="00AB31B0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73895302"/>
              </w:sdtContent>
            </w:sdt>
            <w:r w:rsidR="00AB31B0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1B0">
              <w:rPr>
                <w:rFonts w:ascii="Arial" w:hAnsi="Arial" w:cs="Arial"/>
                <w:sz w:val="19"/>
                <w:szCs w:val="19"/>
              </w:rPr>
              <w:t>Asked questions to confirm worker WHS understanding</w:t>
            </w:r>
            <w:r w:rsidR="00AB31B0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9114158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28838396" w:edGrp="everyone"/>
                <w:r w:rsidR="00AB31B0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28838396"/>
              </w:sdtContent>
            </w:sdt>
            <w:r w:rsidR="00AB31B0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1B0">
              <w:rPr>
                <w:rFonts w:ascii="Arial" w:hAnsi="Arial" w:cs="Arial"/>
                <w:sz w:val="19"/>
                <w:szCs w:val="19"/>
              </w:rPr>
              <w:t>Discussed environmental protection requirements</w:t>
            </w:r>
          </w:p>
          <w:p w14:paraId="7AA3D560" w14:textId="77777777" w:rsidR="00AB31B0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779580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06162836" w:edGrp="everyone"/>
                <w:r w:rsidR="00AB31B0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06162836"/>
              </w:sdtContent>
            </w:sdt>
            <w:r w:rsidR="00AB31B0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B31B0">
              <w:rPr>
                <w:rFonts w:ascii="Arial" w:hAnsi="Arial" w:cs="Arial"/>
                <w:sz w:val="19"/>
                <w:szCs w:val="19"/>
              </w:rPr>
              <w:t xml:space="preserve">Asked questions to confirm worker environmental protection understanding </w:t>
            </w:r>
          </w:p>
          <w:p w14:paraId="5C1DBA6A" w14:textId="367D24B2" w:rsidR="00822F11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364902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17869232" w:edGrp="everyone"/>
                <w:r w:rsidR="00AB31B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17869232"/>
              </w:sdtContent>
            </w:sdt>
            <w:r w:rsidR="00822F11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E276B6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812341605" w:edGrp="everyone"/>
            <w:permEnd w:id="812341605"/>
          </w:p>
          <w:p w14:paraId="66155477" w14:textId="126653A6" w:rsidR="00852939" w:rsidRPr="00CA0777" w:rsidRDefault="00852939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AB31B0" w:rsidRPr="00BA4D9F" w14:paraId="4D72D6FF" w14:textId="77777777" w:rsidTr="002234B1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ED8955" w14:textId="7C1931C1" w:rsidR="00AB31B0" w:rsidRPr="00CA0777" w:rsidRDefault="00AB31B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_Ref136342544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9D27E3" w14:textId="15665F39" w:rsidR="00AB31B0" w:rsidRDefault="00AB31B0" w:rsidP="00AB31B0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AB31B0">
              <w:rPr>
                <w:rFonts w:ascii="Arial" w:hAnsi="Arial" w:cs="Arial"/>
                <w:sz w:val="19"/>
                <w:szCs w:val="19"/>
              </w:rPr>
              <w:t xml:space="preserve">team members’ selection of </w:t>
            </w:r>
            <w:r>
              <w:rPr>
                <w:rFonts w:ascii="Arial" w:hAnsi="Arial" w:cs="Arial"/>
                <w:sz w:val="19"/>
                <w:szCs w:val="19"/>
              </w:rPr>
              <w:t xml:space="preserve">materials </w:t>
            </w:r>
            <w:r w:rsidRPr="00AB31B0">
              <w:rPr>
                <w:rFonts w:ascii="Arial" w:hAnsi="Arial" w:cs="Arial"/>
                <w:sz w:val="19"/>
                <w:szCs w:val="19"/>
              </w:rPr>
              <w:t>is checked and confirmed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14BA62F4" w14:textId="59BAE41C" w:rsidR="00AB31B0" w:rsidRPr="00E276B6" w:rsidRDefault="00AB31B0" w:rsidP="00AB31B0">
            <w:pPr>
              <w:pStyle w:val="38PASBenchmark"/>
              <w:rPr>
                <w:vanish w:val="0"/>
                <w:color w:val="auto"/>
              </w:rPr>
            </w:pPr>
            <w:permStart w:id="1595107423" w:edGrp="everyone"/>
            <w:permEnd w:id="1595107423"/>
          </w:p>
        </w:tc>
      </w:tr>
      <w:tr w:rsidR="00CA0777" w:rsidRPr="00BA4D9F" w14:paraId="4DED3F14" w14:textId="77777777" w:rsidTr="002234B1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2DB724" w14:textId="6D96A53B" w:rsidR="00CA0777" w:rsidRPr="00CA0777" w:rsidRDefault="00AB31B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_Ref136342551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0CBE26" w14:textId="77777777" w:rsidR="00CA0777" w:rsidRDefault="00AB31B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AB31B0">
              <w:rPr>
                <w:rFonts w:ascii="Arial" w:hAnsi="Arial" w:cs="Arial"/>
                <w:sz w:val="19"/>
                <w:szCs w:val="19"/>
              </w:rPr>
              <w:t>team members’ selection of tools and equipment is checked and confirmed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6BD7B951" w14:textId="10C660AA" w:rsidR="00AB31B0" w:rsidRPr="00E276B6" w:rsidRDefault="00AB31B0" w:rsidP="00AB31B0">
            <w:pPr>
              <w:pStyle w:val="38PASBenchmark"/>
              <w:rPr>
                <w:vanish w:val="0"/>
                <w:color w:val="auto"/>
              </w:rPr>
            </w:pPr>
            <w:permStart w:id="1947753604" w:edGrp="everyone"/>
            <w:permEnd w:id="1947753604"/>
          </w:p>
        </w:tc>
      </w:tr>
      <w:tr w:rsidR="00CA0777" w:rsidRPr="00BA4D9F" w14:paraId="59A6BD62" w14:textId="77777777" w:rsidTr="00B27D53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99B66A" w14:textId="474DCCD5" w:rsidR="00CA0777" w:rsidRPr="00CA0777" w:rsidRDefault="008D0CD7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_Ref136343583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BEABD1" w14:textId="52399529" w:rsidR="008D0CD7" w:rsidRDefault="008D0CD7" w:rsidP="008D0C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manual handling tasks are managed and monitored:</w:t>
            </w:r>
          </w:p>
          <w:p w14:paraId="20F7B350" w14:textId="0A4A6308" w:rsidR="00CA0777" w:rsidRPr="00E276B6" w:rsidRDefault="00CA0777" w:rsidP="008D0CD7">
            <w:pPr>
              <w:pStyle w:val="38PASBenchmark"/>
              <w:rPr>
                <w:vanish w:val="0"/>
                <w:color w:val="auto"/>
              </w:rPr>
            </w:pPr>
            <w:permStart w:id="223677373" w:edGrp="everyone"/>
            <w:permEnd w:id="223677373"/>
          </w:p>
        </w:tc>
      </w:tr>
      <w:tr w:rsidR="008D0CD7" w:rsidRPr="00BA4D9F" w14:paraId="70CC89F5" w14:textId="77777777" w:rsidTr="00B27D53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651A61C" w14:textId="0EB7DFB9" w:rsidR="008D0CD7" w:rsidRDefault="008D0CD7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_Ref136343775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3DC18EB" w14:textId="2A415B38" w:rsidR="008D0CD7" w:rsidRDefault="008D0CD7" w:rsidP="008D0C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excavation</w:t>
            </w:r>
            <w:r w:rsidR="00AB2A25">
              <w:rPr>
                <w:rFonts w:ascii="Arial" w:hAnsi="Arial" w:cs="Arial"/>
                <w:sz w:val="19"/>
                <w:szCs w:val="19"/>
              </w:rPr>
              <w:t xml:space="preserve"> and sub-grade </w:t>
            </w:r>
            <w:r>
              <w:rPr>
                <w:rFonts w:ascii="Arial" w:hAnsi="Arial" w:cs="Arial"/>
                <w:sz w:val="19"/>
                <w:szCs w:val="19"/>
              </w:rPr>
              <w:t xml:space="preserve">tasks were </w:t>
            </w:r>
            <w:r w:rsidR="008E316F">
              <w:rPr>
                <w:rFonts w:ascii="Arial" w:hAnsi="Arial" w:cs="Arial"/>
                <w:sz w:val="19"/>
                <w:szCs w:val="19"/>
              </w:rPr>
              <w:t xml:space="preserve">managed and </w:t>
            </w:r>
            <w:r>
              <w:rPr>
                <w:rFonts w:ascii="Arial" w:hAnsi="Arial" w:cs="Arial"/>
                <w:sz w:val="19"/>
                <w:szCs w:val="19"/>
              </w:rPr>
              <w:t>monitored for safety:</w:t>
            </w:r>
          </w:p>
          <w:p w14:paraId="655E616D" w14:textId="5AC61052" w:rsidR="008E316F" w:rsidRPr="00E276B6" w:rsidRDefault="008E316F" w:rsidP="00AB2A25">
            <w:pPr>
              <w:pStyle w:val="38PASBenchmark"/>
              <w:rPr>
                <w:vanish w:val="0"/>
                <w:color w:val="auto"/>
              </w:rPr>
            </w:pPr>
            <w:permStart w:id="1862161759" w:edGrp="everyone"/>
            <w:permEnd w:id="1862161759"/>
          </w:p>
        </w:tc>
      </w:tr>
      <w:tr w:rsidR="008D0CD7" w:rsidRPr="00BA4D9F" w14:paraId="72A649C0" w14:textId="77777777" w:rsidTr="00852939">
        <w:trPr>
          <w:trHeight w:val="964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D56367" w14:textId="28C27408" w:rsidR="008D0CD7" w:rsidRDefault="008D0CD7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_Ref136343775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AB2A25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AB2A25">
              <w:rPr>
                <w:rFonts w:ascii="Arial" w:hAnsi="Arial" w:cs="Arial"/>
                <w:sz w:val="19"/>
                <w:szCs w:val="19"/>
              </w:rPr>
              <w:instrText xml:space="preserve"> REF _Ref136344565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="00AB2A25">
              <w:rPr>
                <w:rFonts w:ascii="Arial" w:hAnsi="Arial" w:cs="Arial"/>
                <w:sz w:val="19"/>
                <w:szCs w:val="19"/>
              </w:rPr>
            </w:r>
            <w:r w:rsidR="00AB2A25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="00AB2A25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D1464F" w14:textId="1E85D8BE" w:rsidR="008D0CD7" w:rsidRDefault="008D0CD7" w:rsidP="008D0C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excavation</w:t>
            </w:r>
            <w:r w:rsidR="00AB2A25">
              <w:rPr>
                <w:rFonts w:ascii="Arial" w:hAnsi="Arial" w:cs="Arial"/>
                <w:sz w:val="19"/>
                <w:szCs w:val="19"/>
              </w:rPr>
              <w:t xml:space="preserve"> and sub-grade preparation</w:t>
            </w:r>
            <w:r>
              <w:rPr>
                <w:rFonts w:ascii="Arial" w:hAnsi="Arial" w:cs="Arial"/>
                <w:sz w:val="19"/>
                <w:szCs w:val="19"/>
              </w:rPr>
              <w:t xml:space="preserve"> tasks were directed to meet schedule and quality requirements:</w:t>
            </w:r>
          </w:p>
          <w:p w14:paraId="225359BC" w14:textId="2C1D1A36" w:rsidR="00AB2A25" w:rsidRPr="00E276B6" w:rsidRDefault="00AB2A25" w:rsidP="00AB2A25">
            <w:pPr>
              <w:pStyle w:val="38PASBenchmark"/>
              <w:rPr>
                <w:vanish w:val="0"/>
                <w:color w:val="auto"/>
              </w:rPr>
            </w:pPr>
            <w:permStart w:id="1017335247" w:edGrp="everyone"/>
            <w:permEnd w:id="1017335247"/>
          </w:p>
        </w:tc>
      </w:tr>
      <w:tr w:rsidR="008D0CD7" w:rsidRPr="00BA4D9F" w14:paraId="4F566C0F" w14:textId="77777777" w:rsidTr="002234B1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683D63" w14:textId="1E7FE20A" w:rsidR="008D0CD7" w:rsidRDefault="00AB2A25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_Ref136344818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_Ref136344821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D4928C" w14:textId="77777777" w:rsidR="008D0CD7" w:rsidRDefault="00AB2A25" w:rsidP="008D0C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it was confirmed that formwork complied with requirements:</w:t>
            </w:r>
          </w:p>
          <w:p w14:paraId="6A07FBDE" w14:textId="064292E0" w:rsidR="00AB2A25" w:rsidRPr="00E276B6" w:rsidRDefault="00AB2A25" w:rsidP="00AB2A25">
            <w:pPr>
              <w:pStyle w:val="38PASBenchmark"/>
              <w:rPr>
                <w:vanish w:val="0"/>
                <w:color w:val="auto"/>
              </w:rPr>
            </w:pPr>
            <w:permStart w:id="1970030289" w:edGrp="everyone"/>
            <w:permEnd w:id="1970030289"/>
          </w:p>
        </w:tc>
      </w:tr>
      <w:tr w:rsidR="00AB2A25" w:rsidRPr="00BA4D9F" w14:paraId="5B493AFA" w14:textId="77777777" w:rsidTr="002234B1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583A8C" w14:textId="2B0F5BB9" w:rsidR="00AB2A25" w:rsidRDefault="00AB2A25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_Ref136345009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341A5F" w14:textId="77777777" w:rsidR="00AB2A25" w:rsidRPr="00AB2A25" w:rsidRDefault="00AB2A25" w:rsidP="008D0C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AB2A25">
              <w:rPr>
                <w:rFonts w:ascii="Arial" w:hAnsi="Arial" w:cs="Arial"/>
                <w:sz w:val="19"/>
                <w:szCs w:val="19"/>
              </w:rPr>
              <w:t>how reinforcement was confirmed compliant:</w:t>
            </w:r>
          </w:p>
          <w:p w14:paraId="2DCAE1E8" w14:textId="08C3EC5E" w:rsidR="00AB2A25" w:rsidRPr="00E276B6" w:rsidRDefault="00AB2A25" w:rsidP="00AB2A25">
            <w:pPr>
              <w:pStyle w:val="38PASBenchmark"/>
              <w:rPr>
                <w:vanish w:val="0"/>
                <w:color w:val="auto"/>
              </w:rPr>
            </w:pPr>
            <w:permStart w:id="423516533" w:edGrp="everyone"/>
            <w:permEnd w:id="423516533"/>
          </w:p>
        </w:tc>
      </w:tr>
      <w:tr w:rsidR="00AB2A25" w:rsidRPr="00BA4D9F" w14:paraId="4207544D" w14:textId="77777777" w:rsidTr="002234B1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BFE4E9" w14:textId="073E83A1" w:rsidR="00AB2A25" w:rsidRDefault="00AB2A25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_Ref136345019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72BD4" w14:textId="77777777" w:rsidR="00AB2A25" w:rsidRDefault="00AB2A25" w:rsidP="008D0CD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the accurate placement of service and penetrations was determined:</w:t>
            </w:r>
          </w:p>
          <w:p w14:paraId="23BDC3A5" w14:textId="23C62F82" w:rsidR="00AB2A25" w:rsidRPr="00E276B6" w:rsidRDefault="00AB2A25" w:rsidP="00AB2A25">
            <w:pPr>
              <w:pStyle w:val="38PASBenchmark"/>
              <w:rPr>
                <w:vanish w:val="0"/>
                <w:color w:val="auto"/>
              </w:rPr>
            </w:pPr>
            <w:permStart w:id="389162727" w:edGrp="everyone"/>
            <w:permEnd w:id="389162727"/>
          </w:p>
        </w:tc>
      </w:tr>
      <w:tr w:rsidR="00AB2A25" w:rsidRPr="00BA4D9F" w14:paraId="712894AC" w14:textId="77777777" w:rsidTr="002234B1">
        <w:trPr>
          <w:trHeight w:val="170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39F321" w14:textId="044C6C8B" w:rsidR="00AB2A25" w:rsidRDefault="00C51A0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_Ref136345635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ADA263" w14:textId="053BED69" w:rsidR="00AB2A25" w:rsidRDefault="00AB2A25" w:rsidP="00AB2A25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 xml:space="preserve">) </w:t>
            </w:r>
            <w:r w:rsidR="00C51A08">
              <w:rPr>
                <w:rFonts w:ascii="Arial" w:hAnsi="Arial" w:cs="Arial"/>
                <w:sz w:val="19"/>
                <w:szCs w:val="19"/>
              </w:rPr>
              <w:t>how preparation work was confirmed ready for concrete pour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290DFAFB" w14:textId="36333FB8" w:rsidR="00C51A08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0559830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9363407" w:edGrp="everyone"/>
                <w:r w:rsidR="002234B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29363407"/>
              </w:sdtContent>
            </w:sdt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>Consistent checking of levels and line</w:t>
            </w:r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7717554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43427689" w:edGrp="everyone"/>
                <w:r w:rsidR="00AB2A25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43427689"/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>Formwork installed to specifications</w:t>
            </w:r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7497DB25" w14:textId="77777777" w:rsidR="00C51A08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765654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78348497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78348497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 xml:space="preserve">Formwork </w:t>
            </w:r>
            <w:r w:rsidR="00C51A08" w:rsidRPr="00C51A08">
              <w:rPr>
                <w:rFonts w:ascii="Arial" w:hAnsi="Arial" w:cs="Arial"/>
                <w:sz w:val="19"/>
                <w:szCs w:val="19"/>
              </w:rPr>
              <w:t>brace</w:t>
            </w:r>
            <w:r w:rsidR="00C51A08">
              <w:rPr>
                <w:rFonts w:ascii="Arial" w:hAnsi="Arial" w:cs="Arial"/>
                <w:sz w:val="19"/>
                <w:szCs w:val="19"/>
              </w:rPr>
              <w:t>d</w:t>
            </w:r>
            <w:r w:rsidR="00C51A08" w:rsidRPr="00C51A08">
              <w:rPr>
                <w:rFonts w:ascii="Arial" w:hAnsi="Arial" w:cs="Arial"/>
                <w:sz w:val="19"/>
                <w:szCs w:val="19"/>
              </w:rPr>
              <w:t xml:space="preserve"> to specifications and reinforcement requirements</w:t>
            </w:r>
            <w:r w:rsidR="00C51A0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048769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93706" w:edGrp="everyone"/>
                <w:r w:rsidR="00AB2A25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93706"/>
              </w:sdtContent>
            </w:sdt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>S</w:t>
            </w:r>
            <w:r w:rsidR="00C51A08" w:rsidRPr="00C51A08">
              <w:rPr>
                <w:rFonts w:ascii="Arial" w:hAnsi="Arial" w:cs="Arial"/>
                <w:sz w:val="19"/>
                <w:szCs w:val="19"/>
              </w:rPr>
              <w:t xml:space="preserve">ite access </w:t>
            </w:r>
            <w:r w:rsidR="00C51A08">
              <w:rPr>
                <w:rFonts w:ascii="Arial" w:hAnsi="Arial" w:cs="Arial"/>
                <w:sz w:val="19"/>
                <w:szCs w:val="19"/>
              </w:rPr>
              <w:t>c</w:t>
            </w:r>
            <w:r w:rsidR="00C51A08" w:rsidRPr="00C51A08">
              <w:rPr>
                <w:rFonts w:ascii="Arial" w:hAnsi="Arial" w:cs="Arial"/>
                <w:sz w:val="19"/>
                <w:szCs w:val="19"/>
              </w:rPr>
              <w:t xml:space="preserve">lear </w:t>
            </w:r>
          </w:p>
          <w:p w14:paraId="4690C0BC" w14:textId="77777777" w:rsidR="00C51A08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89063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88657830" w:edGrp="everyone"/>
                <w:r w:rsidR="00AB2A25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88657830"/>
              </w:sdtContent>
            </w:sdt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>D</w:t>
            </w:r>
            <w:r w:rsidR="00C51A08" w:rsidRPr="00C51A08">
              <w:rPr>
                <w:rFonts w:ascii="Arial" w:hAnsi="Arial" w:cs="Arial"/>
                <w:sz w:val="19"/>
                <w:szCs w:val="19"/>
              </w:rPr>
              <w:t>ebris and waste</w:t>
            </w:r>
            <w:r w:rsidR="00C51A08">
              <w:rPr>
                <w:rFonts w:ascii="Arial" w:hAnsi="Arial" w:cs="Arial"/>
                <w:sz w:val="19"/>
                <w:szCs w:val="19"/>
              </w:rPr>
              <w:t xml:space="preserve"> removed from formwork </w:t>
            </w:r>
            <w:permStart w:id="103599820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1487927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B2A25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35998206"/>
              </w:sdtContent>
            </w:sdt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>Correct installation of</w:t>
            </w:r>
            <w:r w:rsidR="00C51A08" w:rsidRPr="00C51A08">
              <w:rPr>
                <w:rFonts w:ascii="Arial" w:hAnsi="Arial" w:cs="Arial"/>
                <w:sz w:val="19"/>
                <w:szCs w:val="19"/>
              </w:rPr>
              <w:t xml:space="preserve"> vapour</w:t>
            </w:r>
            <w:r w:rsidR="00C51A08">
              <w:rPr>
                <w:rFonts w:ascii="Arial" w:hAnsi="Arial" w:cs="Arial"/>
                <w:sz w:val="19"/>
                <w:szCs w:val="19"/>
              </w:rPr>
              <w:t xml:space="preserve">/termite </w:t>
            </w:r>
            <w:r w:rsidR="00C51A08" w:rsidRPr="00C51A08">
              <w:rPr>
                <w:rFonts w:ascii="Arial" w:hAnsi="Arial" w:cs="Arial"/>
                <w:sz w:val="19"/>
                <w:szCs w:val="19"/>
              </w:rPr>
              <w:t>barrier</w:t>
            </w:r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31DF07A8" w14:textId="77777777" w:rsidR="00C51A08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0912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13071029" w:edGrp="everyone"/>
                <w:r w:rsidR="00AB2A25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13071029"/>
              </w:sdtContent>
            </w:sdt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 xml:space="preserve">Services and penetrations are in place </w:t>
            </w:r>
            <w:permStart w:id="13558864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4601101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B2A25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5886436"/>
              </w:sdtContent>
            </w:sdt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>B</w:t>
            </w:r>
            <w:r w:rsidR="00C51A08" w:rsidRPr="00C51A08">
              <w:rPr>
                <w:rFonts w:ascii="Arial" w:hAnsi="Arial" w:cs="Arial"/>
                <w:sz w:val="19"/>
                <w:szCs w:val="19"/>
              </w:rPr>
              <w:t>ars, cover blocks, and stools are all level</w:t>
            </w:r>
            <w:r w:rsidR="00C51A08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0B308051" w14:textId="5C1FB37F" w:rsidR="00AB2A25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604081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49974422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49974422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 xml:space="preserve">Formwork checked and cleaned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761099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5089414" w:edGrp="everyone"/>
                <w:r w:rsidR="00AB2A25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05089414"/>
              </w:sdtContent>
            </w:sdt>
            <w:r w:rsidR="00AB2A25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E276B6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495879323" w:edGrp="everyone"/>
            <w:permEnd w:id="1495879323"/>
          </w:p>
          <w:p w14:paraId="0030F4B6" w14:textId="5FD96405" w:rsidR="00852939" w:rsidRDefault="00852939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C1A6C" w:rsidRPr="00BA4D9F" w14:paraId="473FFD16" w14:textId="2463FF27" w:rsidTr="002234B1">
        <w:trPr>
          <w:trHeight w:val="1701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4DDC9383" w:rsidR="006C1A6C" w:rsidRPr="00CA0777" w:rsidRDefault="00C5415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_Ref136346139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_Ref136346141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74C36" w14:textId="795410E1" w:rsidR="00C51A08" w:rsidRDefault="00C51A08" w:rsidP="00C51A0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participant interaction with supplier when ordering:</w:t>
            </w:r>
          </w:p>
          <w:p w14:paraId="23FE2DFE" w14:textId="77777777" w:rsidR="00C54155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0616753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77006843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77006843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>Appropriate language for audience</w:t>
            </w:r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4209129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0030186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60030186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>Clear language</w:t>
            </w:r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5440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38122184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38122184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4155">
              <w:rPr>
                <w:rFonts w:ascii="Arial" w:hAnsi="Arial" w:cs="Arial"/>
                <w:sz w:val="19"/>
                <w:szCs w:val="19"/>
              </w:rPr>
              <w:t>Provided correct delivery address</w:t>
            </w:r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0589723D" w14:textId="77777777" w:rsidR="00C54155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3794390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0150369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00150369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4155">
              <w:rPr>
                <w:rFonts w:ascii="Arial" w:hAnsi="Arial" w:cs="Arial"/>
                <w:sz w:val="19"/>
                <w:szCs w:val="19"/>
              </w:rPr>
              <w:t xml:space="preserve">Provided site contact name and number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81077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73663738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73663738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4155">
              <w:rPr>
                <w:rFonts w:ascii="Arial" w:hAnsi="Arial" w:cs="Arial"/>
                <w:sz w:val="19"/>
                <w:szCs w:val="19"/>
              </w:rPr>
              <w:t>Provided r</w:t>
            </w:r>
            <w:r w:rsidR="00C54155" w:rsidRPr="00C54155">
              <w:rPr>
                <w:rFonts w:ascii="Arial" w:hAnsi="Arial" w:cs="Arial"/>
                <w:sz w:val="19"/>
                <w:szCs w:val="19"/>
              </w:rPr>
              <w:t>equired delivery time</w:t>
            </w:r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76DF0026" w14:textId="743A8EE9" w:rsidR="00C54155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13901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57209435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57209435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4155">
              <w:rPr>
                <w:rFonts w:ascii="Arial" w:hAnsi="Arial" w:cs="Arial"/>
                <w:sz w:val="19"/>
                <w:szCs w:val="19"/>
              </w:rPr>
              <w:t xml:space="preserve">Provided application requirement, method and rate of placement </w:t>
            </w:r>
          </w:p>
          <w:p w14:paraId="6020539B" w14:textId="70819F42" w:rsidR="00C51A08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666135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22201739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22201739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4155">
              <w:rPr>
                <w:rFonts w:ascii="Arial" w:hAnsi="Arial" w:cs="Arial"/>
                <w:sz w:val="19"/>
                <w:szCs w:val="19"/>
              </w:rPr>
              <w:t>Provided class of concrete and additives (if needed) in m³ plus allowance for wastage</w:t>
            </w:r>
          </w:p>
          <w:p w14:paraId="61FA301D" w14:textId="589CC813" w:rsidR="006C1A6C" w:rsidRDefault="00C94A27" w:rsidP="002234B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519310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72347672" w:edGrp="everyone"/>
                <w:r w:rsidR="00C51A08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2347672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C51A08">
              <w:rPr>
                <w:rFonts w:ascii="Arial" w:hAnsi="Arial" w:cs="Arial"/>
                <w:sz w:val="19"/>
                <w:szCs w:val="19"/>
              </w:rPr>
              <w:t xml:space="preserve">Asked questions to confirm </w:t>
            </w:r>
            <w:r w:rsidR="00C54155">
              <w:rPr>
                <w:rFonts w:ascii="Arial" w:hAnsi="Arial" w:cs="Arial"/>
                <w:sz w:val="19"/>
                <w:szCs w:val="19"/>
              </w:rPr>
              <w:t xml:space="preserve">availability and delivery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934562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90159041" w:edGrp="everyone"/>
                <w:r w:rsidR="00C51A0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90159041"/>
              </w:sdtContent>
            </w:sdt>
            <w:r w:rsidR="00C51A08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E276B6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2B404400" w14:textId="4FD562C8" w:rsidR="00C54155" w:rsidRPr="00CA0777" w:rsidRDefault="00C54155" w:rsidP="00C54155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97160224" w:edGrp="everyone"/>
            <w:permEnd w:id="397160224"/>
          </w:p>
        </w:tc>
      </w:tr>
      <w:tr w:rsidR="006C1A6C" w:rsidRPr="00BA4D9F" w14:paraId="564248C2" w14:textId="07D8BF3B" w:rsidTr="002234B1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2213DEB0" w:rsidR="006C1A6C" w:rsidRPr="00CA0777" w:rsidRDefault="00C5415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_Ref136346226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CF35A5" w14:textId="77777777" w:rsidR="006C1A6C" w:rsidRDefault="00C5415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concrete specialist consulted to ensure accuracy of concrete properties:</w:t>
            </w:r>
          </w:p>
          <w:p w14:paraId="212CFDF2" w14:textId="60A5D65E" w:rsidR="00C54155" w:rsidRPr="00E276B6" w:rsidRDefault="00C54155" w:rsidP="00C54155">
            <w:pPr>
              <w:pStyle w:val="38PASBenchmark"/>
              <w:rPr>
                <w:vanish w:val="0"/>
                <w:color w:val="auto"/>
              </w:rPr>
            </w:pPr>
            <w:permStart w:id="662201017" w:edGrp="everyone"/>
            <w:permEnd w:id="662201017"/>
          </w:p>
        </w:tc>
      </w:tr>
      <w:tr w:rsidR="00C51A08" w:rsidRPr="00BA4D9F" w14:paraId="1EA50B01" w14:textId="77777777" w:rsidTr="002234B1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908D6A" w14:textId="55605501" w:rsidR="00C51A08" w:rsidRPr="00CA0777" w:rsidRDefault="00C5415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_Ref136346276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_Ref136346290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BF8CFB" w14:textId="77777777" w:rsidR="00C51A08" w:rsidRDefault="00C5415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concrete testing organised and documented.</w:t>
            </w:r>
          </w:p>
          <w:p w14:paraId="778E06BA" w14:textId="2B45102A" w:rsidR="00C54155" w:rsidRPr="00E276B6" w:rsidRDefault="00C54155" w:rsidP="00C54155">
            <w:pPr>
              <w:pStyle w:val="38PASBenchmark"/>
              <w:rPr>
                <w:vanish w:val="0"/>
                <w:color w:val="auto"/>
              </w:rPr>
            </w:pPr>
            <w:permStart w:id="570701310" w:edGrp="everyone"/>
            <w:permEnd w:id="570701310"/>
          </w:p>
        </w:tc>
      </w:tr>
      <w:tr w:rsidR="00C54155" w:rsidRPr="00BA4D9F" w14:paraId="237859B1" w14:textId="77777777" w:rsidTr="002234B1">
        <w:trPr>
          <w:trHeight w:val="175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BD581E" w14:textId="6BA9EA31" w:rsidR="00C54155" w:rsidRPr="00CA0777" w:rsidRDefault="00FD0C12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_Ref136347230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0E50F7" w14:textId="41D6B466" w:rsidR="00C54155" w:rsidRDefault="00C54155" w:rsidP="00C54155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 xml:space="preserve">) </w:t>
            </w:r>
            <w:r w:rsidR="00B128DC">
              <w:rPr>
                <w:rFonts w:ascii="Arial" w:hAnsi="Arial" w:cs="Arial"/>
                <w:sz w:val="19"/>
                <w:szCs w:val="19"/>
              </w:rPr>
              <w:t>what was monitored during concrete pour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0E89BA44" w14:textId="2F80D041" w:rsidR="00B128DC" w:rsidRPr="00B27D53" w:rsidRDefault="00C94A27" w:rsidP="00B27D53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901728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05176536" w:edGrp="everyone"/>
                <w:r w:rsidR="00C54155" w:rsidRPr="00B128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05176536"/>
              </w:sdtContent>
            </w:sdt>
            <w:r w:rsidR="00C54155" w:rsidRPr="00B128DC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128DC" w:rsidRPr="00B128DC">
              <w:rPr>
                <w:rFonts w:ascii="Arial" w:hAnsi="Arial" w:cs="Arial"/>
                <w:sz w:val="19"/>
                <w:szCs w:val="19"/>
              </w:rPr>
              <w:t>Weather conditions and mitigation actions</w:t>
            </w:r>
            <w:r w:rsidR="00C54155" w:rsidRPr="00B128DC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046694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05654331" w:edGrp="everyone"/>
                <w:r w:rsidR="00C54155" w:rsidRPr="00B128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05654331"/>
              </w:sdtContent>
            </w:sdt>
            <w:r w:rsidR="00C54155" w:rsidRPr="00B128DC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128DC" w:rsidRPr="00B128DC">
              <w:rPr>
                <w:rFonts w:ascii="Arial" w:hAnsi="Arial" w:cs="Arial"/>
                <w:sz w:val="19"/>
                <w:szCs w:val="19"/>
              </w:rPr>
              <w:t xml:space="preserve">Concrete is placed low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638035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3599062" w:edGrp="everyone"/>
                <w:r w:rsidR="00C54155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3599062"/>
              </w:sdtContent>
            </w:sdt>
            <w:r w:rsidR="00C54155" w:rsidRPr="00B27D5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128DC" w:rsidRPr="00B27D53">
              <w:rPr>
                <w:rFonts w:ascii="Arial" w:hAnsi="Arial" w:cs="Arial"/>
                <w:sz w:val="19"/>
                <w:szCs w:val="19"/>
              </w:rPr>
              <w:t xml:space="preserve">Vertical drop </w:t>
            </w:r>
            <w:r w:rsidR="00FD0C12" w:rsidRPr="00B27D53">
              <w:rPr>
                <w:rFonts w:ascii="Arial" w:hAnsi="Arial" w:cs="Arial"/>
                <w:sz w:val="19"/>
                <w:szCs w:val="19"/>
              </w:rPr>
              <w:t>˃</w:t>
            </w:r>
            <w:r w:rsidR="00B128DC" w:rsidRPr="00B27D53">
              <w:rPr>
                <w:rFonts w:ascii="Arial" w:hAnsi="Arial" w:cs="Arial"/>
                <w:sz w:val="19"/>
                <w:szCs w:val="19"/>
              </w:rPr>
              <w:t xml:space="preserve">2m </w:t>
            </w:r>
          </w:p>
          <w:p w14:paraId="09052082" w14:textId="2D6E0B45" w:rsidR="00B128DC" w:rsidRPr="00B27D53" w:rsidRDefault="00C94A27" w:rsidP="00B27D53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6382960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6153066" w:edGrp="everyone"/>
                <w:r w:rsidR="00C54155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36153066"/>
              </w:sdtContent>
            </w:sdt>
            <w:r w:rsidR="00C54155" w:rsidRPr="00B27D5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128DC" w:rsidRPr="00B27D53">
              <w:rPr>
                <w:rFonts w:ascii="Arial" w:hAnsi="Arial" w:cs="Arial"/>
                <w:sz w:val="19"/>
                <w:szCs w:val="19"/>
              </w:rPr>
              <w:t xml:space="preserve">Concrete discharged as soon as possible after it arrives on site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3935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07467975" w:edGrp="everyone"/>
                <w:r w:rsidR="00C54155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07467975"/>
              </w:sdtContent>
            </w:sdt>
            <w:r w:rsidR="00C54155" w:rsidRPr="00B27D5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128DC" w:rsidRPr="00B27D53">
              <w:rPr>
                <w:rFonts w:ascii="Arial" w:hAnsi="Arial" w:cs="Arial"/>
                <w:sz w:val="19"/>
                <w:szCs w:val="19"/>
              </w:rPr>
              <w:t>Concrete is tested correctly</w:t>
            </w:r>
          </w:p>
          <w:p w14:paraId="4F1DDB90" w14:textId="1F6E7D2C" w:rsidR="00FD0C12" w:rsidRDefault="00C94A27" w:rsidP="00B27D53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4051574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50380745" w:edGrp="everyone"/>
                <w:r w:rsidR="00C54155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50380745"/>
              </w:sdtContent>
            </w:sdt>
            <w:r w:rsidR="00C5415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128DC" w:rsidRPr="00B128DC">
              <w:rPr>
                <w:rFonts w:ascii="Arial" w:hAnsi="Arial" w:cs="Arial"/>
                <w:sz w:val="19"/>
                <w:szCs w:val="19"/>
              </w:rPr>
              <w:t xml:space="preserve">Concrete placed in horizontal layers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215707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89492405" w:edGrp="everyone"/>
                <w:r w:rsidR="00C54155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9492405"/>
              </w:sdtContent>
            </w:sdt>
            <w:r w:rsidR="00C5415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B128DC" w:rsidRPr="00B128DC">
              <w:rPr>
                <w:rFonts w:ascii="Arial" w:hAnsi="Arial" w:cs="Arial"/>
                <w:sz w:val="19"/>
                <w:szCs w:val="19"/>
              </w:rPr>
              <w:t xml:space="preserve">Each layer is compacted before the next is </w:t>
            </w:r>
            <w:r w:rsidR="00FD0C12">
              <w:rPr>
                <w:rFonts w:ascii="Arial" w:hAnsi="Arial" w:cs="Arial"/>
                <w:sz w:val="19"/>
                <w:szCs w:val="19"/>
              </w:rPr>
              <w:t>p</w:t>
            </w:r>
            <w:r w:rsidR="00B128DC" w:rsidRPr="00B128DC">
              <w:rPr>
                <w:rFonts w:ascii="Arial" w:hAnsi="Arial" w:cs="Arial"/>
                <w:sz w:val="19"/>
                <w:szCs w:val="19"/>
              </w:rPr>
              <w:t>laced</w:t>
            </w:r>
            <w:r w:rsidR="00B128DC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198502C7" w14:textId="3EEAC1E9" w:rsidR="00FD0C12" w:rsidRDefault="00C94A27" w:rsidP="00B27D53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8378950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72844142" w:edGrp="everyone"/>
                <w:r w:rsidR="00FD0C1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72844142"/>
              </w:sdtContent>
            </w:sdt>
            <w:r w:rsidR="00FD0C1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FD0C12" w:rsidRPr="00FD0C12">
              <w:rPr>
                <w:rFonts w:ascii="Arial" w:hAnsi="Arial" w:cs="Arial"/>
                <w:sz w:val="19"/>
                <w:szCs w:val="19"/>
              </w:rPr>
              <w:t>Start placing from the corners of the formwork</w:t>
            </w:r>
          </w:p>
          <w:bookmarkStart w:id="51" w:name="_Hlk136347008"/>
          <w:permStart w:id="1628635695" w:edGrp="everyone"/>
          <w:p w14:paraId="652308C4" w14:textId="77777777" w:rsidR="00FD0C12" w:rsidRDefault="00C94A27" w:rsidP="00B27D53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516088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54155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28635695"/>
              </w:sdtContent>
            </w:sdt>
            <w:r w:rsidR="00C54155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FD0C12" w:rsidRPr="00FD0C12">
              <w:rPr>
                <w:rFonts w:ascii="Arial" w:hAnsi="Arial" w:cs="Arial"/>
                <w:sz w:val="19"/>
                <w:szCs w:val="19"/>
              </w:rPr>
              <w:t xml:space="preserve">Place </w:t>
            </w:r>
            <w:bookmarkEnd w:id="51"/>
            <w:r w:rsidR="00FD0C12" w:rsidRPr="00FD0C12">
              <w:rPr>
                <w:rFonts w:ascii="Arial" w:hAnsi="Arial" w:cs="Arial"/>
                <w:sz w:val="19"/>
                <w:szCs w:val="19"/>
              </w:rPr>
              <w:t xml:space="preserve">concrete with no damage or movement of formwork and reinforcement </w:t>
            </w:r>
          </w:p>
          <w:permStart w:id="285432314" w:edGrp="everyone"/>
          <w:p w14:paraId="1490F82E" w14:textId="2AF5B3E3" w:rsidR="00C54155" w:rsidRDefault="00C94A27" w:rsidP="00B27D53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7729426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C73C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85432314"/>
              </w:sdtContent>
            </w:sdt>
            <w:r w:rsidR="00C54155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9C73C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592141721" w:edGrp="everyone"/>
            <w:permEnd w:id="1592141721"/>
          </w:p>
          <w:p w14:paraId="7DEA602B" w14:textId="77777777" w:rsidR="00C54155" w:rsidRPr="00CA0777" w:rsidRDefault="00C54155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54155" w:rsidRPr="00BA4D9F" w14:paraId="08CD222D" w14:textId="77777777" w:rsidTr="002234B1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74C157" w14:textId="708A4A0A" w:rsidR="00C54155" w:rsidRPr="00CA0777" w:rsidRDefault="00FD0C12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_Ref136347427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221574" w14:textId="77777777" w:rsidR="00C54155" w:rsidRDefault="00FD0C12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finish applied to concrete:</w:t>
            </w:r>
          </w:p>
          <w:p w14:paraId="0A2A034C" w14:textId="10524DB4" w:rsidR="00FD0C12" w:rsidRPr="00E276B6" w:rsidRDefault="00FD0C12" w:rsidP="00FD0C12">
            <w:pPr>
              <w:pStyle w:val="38PASBenchmark"/>
              <w:rPr>
                <w:vanish w:val="0"/>
                <w:color w:val="auto"/>
              </w:rPr>
            </w:pPr>
            <w:permStart w:id="1321997348" w:edGrp="everyone"/>
            <w:permEnd w:id="1321997348"/>
          </w:p>
        </w:tc>
      </w:tr>
      <w:tr w:rsidR="00C54155" w:rsidRPr="00BA4D9F" w14:paraId="45EC81CA" w14:textId="77777777" w:rsidTr="002234B1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A4C83A" w14:textId="421699C4" w:rsidR="00C54155" w:rsidRPr="00CA0777" w:rsidRDefault="00FD0C12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_Ref136347487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1.4E.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_Ref136347489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1.4F.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1B6335" w14:textId="77777777" w:rsidR="00C54155" w:rsidRDefault="00FD0C12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compliance was confirmed:</w:t>
            </w:r>
          </w:p>
          <w:p w14:paraId="0CA23589" w14:textId="312BE1A3" w:rsidR="00FD0C12" w:rsidRPr="00E276B6" w:rsidRDefault="00FD0C12" w:rsidP="00FD0C12">
            <w:pPr>
              <w:pStyle w:val="38PASBenchmark"/>
              <w:rPr>
                <w:vanish w:val="0"/>
                <w:color w:val="auto"/>
              </w:rPr>
            </w:pPr>
            <w:permStart w:id="1809659025" w:edGrp="everyone"/>
            <w:permEnd w:id="1809659025"/>
          </w:p>
        </w:tc>
      </w:tr>
      <w:tr w:rsidR="00C51A08" w:rsidRPr="00BA4D9F" w14:paraId="4821B103" w14:textId="77777777" w:rsidTr="00B27D53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9B700" w14:textId="7815BE14" w:rsidR="00C51A08" w:rsidRPr="00CA0777" w:rsidRDefault="002234B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_Ref136347562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40053A" w14:textId="77777777" w:rsidR="00C51A08" w:rsidRDefault="00FD0C12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tool and equipment clean up:</w:t>
            </w:r>
          </w:p>
          <w:p w14:paraId="0CDE52F8" w14:textId="2E2B8BA3" w:rsidR="00FD0C12" w:rsidRPr="00E276B6" w:rsidRDefault="00FD0C12" w:rsidP="00FD0C12">
            <w:pPr>
              <w:pStyle w:val="38PASBenchmark"/>
              <w:rPr>
                <w:vanish w:val="0"/>
                <w:color w:val="auto"/>
              </w:rPr>
            </w:pPr>
            <w:permStart w:id="632250601" w:edGrp="everyone"/>
            <w:permEnd w:id="632250601"/>
          </w:p>
        </w:tc>
      </w:tr>
      <w:tr w:rsidR="002234B1" w:rsidRPr="00BA4D9F" w14:paraId="1B28E720" w14:textId="77777777" w:rsidTr="00B27D53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4AE64A" w14:textId="752A0936" w:rsidR="002234B1" w:rsidRDefault="002234B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_Ref136347632 \r \h </w:instrText>
            </w:r>
            <w:r w:rsidR="00E276B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5F2F97D" w14:textId="77777777" w:rsidR="002234B1" w:rsidRDefault="002234B1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debrief actions:</w:t>
            </w:r>
          </w:p>
          <w:p w14:paraId="007171D7" w14:textId="6142A6A8" w:rsidR="002234B1" w:rsidRPr="00E276B6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720604980" w:edGrp="everyone"/>
            <w:permEnd w:id="1720604980"/>
          </w:p>
        </w:tc>
      </w:tr>
    </w:tbl>
    <w:p w14:paraId="1D0E118E" w14:textId="39E068B8" w:rsidR="002234B1" w:rsidRDefault="002234B1">
      <w:pPr>
        <w:jc w:val="left"/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1B28E5" w:rsidRPr="00BA4D9F" w14:paraId="4DF58365" w14:textId="77777777" w:rsidTr="002234B1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6871C69B" w:rsidR="001B28E5" w:rsidRPr="0011416F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lastRenderedPageBreak/>
              <w:t xml:space="preserve">ASSESSOR COMMENTS: PRACTICAL </w:t>
            </w:r>
            <w:r w:rsidRPr="00CA0777">
              <w:rPr>
                <w:rFonts w:ascii="Arial" w:hAnsi="Arial" w:cs="Arial"/>
                <w:b/>
                <w:bCs/>
                <w:spacing w:val="-2"/>
                <w:sz w:val="20"/>
              </w:rPr>
              <w:t>TASK 1: OCCASION 2</w:t>
            </w:r>
          </w:p>
        </w:tc>
      </w:tr>
      <w:permStart w:id="2111446327" w:edGrp="everyone"/>
      <w:tr w:rsidR="00640DF2" w:rsidRPr="00BA4D9F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9DCDB13" w14:textId="77777777" w:rsidR="00640DF2" w:rsidRDefault="00C94A27" w:rsidP="00640DF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7133724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2111446327"/>
            <w:r w:rsidR="00640DF2" w:rsidRPr="006C1A6C">
              <w:rPr>
                <w:rFonts w:ascii="Arial" w:hAnsi="Arial" w:cs="Arial"/>
                <w:szCs w:val="18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536794F6" w14:textId="38CD324F" w:rsidR="00640DF2" w:rsidRDefault="00C94A27" w:rsidP="00640DF2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20716127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95019845" w:edGrp="everyone"/>
                <w:r w:rsidR="00640DF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495019845"/>
              </w:sdtContent>
            </w:sdt>
            <w:r w:rsidR="00640DF2" w:rsidRPr="006C1A6C">
              <w:rPr>
                <w:rFonts w:ascii="Arial" w:hAnsi="Arial" w:cs="Arial"/>
                <w:szCs w:val="18"/>
              </w:rPr>
              <w:t xml:space="preserve"> </w:t>
            </w:r>
            <w:r w:rsidR="00640DF2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640DF2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640DF2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571285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8965083" w:edGrp="everyone"/>
                <w:r w:rsidR="00640DF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18965083"/>
              </w:sdtContent>
            </w:sdt>
            <w:r w:rsidR="00640DF2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35187772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9111412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51877724"/>
              </w:sdtContent>
            </w:sdt>
            <w:r w:rsidR="00640DF2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640DF2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00720C" w:rsidRPr="00BA4D9F" w14:paraId="01376C10" w14:textId="77777777" w:rsidTr="009C73CB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00720C" w:rsidRPr="00BD2F22" w:rsidRDefault="0000720C" w:rsidP="0000720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00720C" w:rsidRPr="00BD2F22" w:rsidRDefault="0000720C" w:rsidP="0000720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2234B1" w:rsidRPr="00BA4D9F" w14:paraId="62CDF865" w14:textId="77777777" w:rsidTr="009C73CB">
        <w:trPr>
          <w:trHeight w:val="68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440CE908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All</w:t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54C2AE" w14:textId="77777777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777">
              <w:rPr>
                <w:rFonts w:ascii="Arial" w:hAnsi="Arial" w:cs="Arial"/>
                <w:sz w:val="19"/>
                <w:szCs w:val="19"/>
              </w:rPr>
              <w:t>Specify</w:t>
            </w:r>
            <w:r>
              <w:rPr>
                <w:rFonts w:ascii="Arial" w:hAnsi="Arial" w:cs="Arial"/>
                <w:sz w:val="19"/>
                <w:szCs w:val="19"/>
              </w:rPr>
              <w:t xml:space="preserve"> concreting task participant is supervising:</w:t>
            </w:r>
          </w:p>
          <w:p w14:paraId="21AC1C7F" w14:textId="3C9AB802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809644569" w:edGrp="everyone"/>
            <w:permEnd w:id="809644569"/>
          </w:p>
        </w:tc>
      </w:tr>
      <w:tr w:rsidR="006D4E7D" w:rsidRPr="00BA4D9F" w14:paraId="11183629" w14:textId="77777777" w:rsidTr="009C73CB">
        <w:trPr>
          <w:trHeight w:val="181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1F0C6C" w14:textId="181D9DA3" w:rsidR="006D4E7D" w:rsidRPr="00CA0777" w:rsidRDefault="006D4E7D" w:rsidP="006D4E7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C67F48" w14:textId="77777777" w:rsidR="006D4E7D" w:rsidRDefault="006D4E7D" w:rsidP="006D4E7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participant interaction with team members during team meeting/s:</w:t>
            </w:r>
          </w:p>
          <w:p w14:paraId="740DD096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8431367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42293236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42293236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Appropriate language for audience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22245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55478784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55478784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Clear and concise language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5107F138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9836160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94616171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94616171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Invited input and questions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577380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04762072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04762072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 xml:space="preserve">Responded to questions clearly and promptly </w:t>
            </w:r>
          </w:p>
          <w:p w14:paraId="38BDCC62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736323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9277035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69277035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Addressed site safety during talks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492678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88363975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88363975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Asked questions to confirm worker WHS understanding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100828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96233393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96233393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Discussed environmental protection requirements</w:t>
            </w:r>
          </w:p>
          <w:p w14:paraId="645699AD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740821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9708170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9708170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 xml:space="preserve">Asked questions to confirm worker environmental protection understanding </w:t>
            </w:r>
          </w:p>
          <w:p w14:paraId="69526606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0767352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97027607" w:edGrp="everyone"/>
                <w:r w:rsidR="006D4E7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97027607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D4E7D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27399792" w:edGrp="everyone"/>
            <w:permEnd w:id="27399792"/>
          </w:p>
          <w:p w14:paraId="642C4321" w14:textId="67F58AF8" w:rsidR="006D4E7D" w:rsidRPr="00CA0777" w:rsidRDefault="006D4E7D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234B1" w:rsidRPr="00BA4D9F" w14:paraId="3DF9C879" w14:textId="77777777" w:rsidTr="009C73CB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3E3B76" w14:textId="4AC07D0C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_Ref136342544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030D4A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AB31B0">
              <w:rPr>
                <w:rFonts w:ascii="Arial" w:hAnsi="Arial" w:cs="Arial"/>
                <w:sz w:val="19"/>
                <w:szCs w:val="19"/>
              </w:rPr>
              <w:t xml:space="preserve">team members’ selection of </w:t>
            </w:r>
            <w:r>
              <w:rPr>
                <w:rFonts w:ascii="Arial" w:hAnsi="Arial" w:cs="Arial"/>
                <w:sz w:val="19"/>
                <w:szCs w:val="19"/>
              </w:rPr>
              <w:t xml:space="preserve">materials </w:t>
            </w:r>
            <w:r w:rsidRPr="00AB31B0">
              <w:rPr>
                <w:rFonts w:ascii="Arial" w:hAnsi="Arial" w:cs="Arial"/>
                <w:sz w:val="19"/>
                <w:szCs w:val="19"/>
              </w:rPr>
              <w:t>is checked and confirmed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7C7C0C88" w14:textId="47EC7118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92743530" w:edGrp="everyone"/>
            <w:permEnd w:id="192743530"/>
          </w:p>
        </w:tc>
      </w:tr>
      <w:tr w:rsidR="002234B1" w:rsidRPr="00BA4D9F" w14:paraId="1DFD3D0D" w14:textId="77777777" w:rsidTr="009C73CB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8CA898" w14:textId="558A1B09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_Ref136342551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EFD187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AB31B0">
              <w:rPr>
                <w:rFonts w:ascii="Arial" w:hAnsi="Arial" w:cs="Arial"/>
                <w:sz w:val="19"/>
                <w:szCs w:val="19"/>
              </w:rPr>
              <w:t>team members’ selection of tools and equipment is checked and confirmed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592C9281" w14:textId="48A8965A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481380039" w:edGrp="everyone"/>
            <w:permEnd w:id="1481380039"/>
          </w:p>
        </w:tc>
      </w:tr>
      <w:tr w:rsidR="002234B1" w:rsidRPr="00BA4D9F" w14:paraId="17988EAA" w14:textId="77777777" w:rsidTr="009C73CB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59100E" w14:textId="2E3C14C4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_Ref136343583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D6C115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manual handling tasks are managed and monitored:</w:t>
            </w:r>
          </w:p>
          <w:p w14:paraId="35C9BE5C" w14:textId="34E29666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822836253" w:edGrp="everyone"/>
            <w:permEnd w:id="822836253"/>
          </w:p>
        </w:tc>
      </w:tr>
      <w:tr w:rsidR="002234B1" w:rsidRPr="00BA4D9F" w14:paraId="23CAA9EE" w14:textId="77777777" w:rsidTr="009C73CB">
        <w:trPr>
          <w:trHeight w:val="73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A5CEEC" w14:textId="51F57DA4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_Ref136343775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8D816F" w14:textId="4748118D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excavation and sub-grade tasks were managed and monitored for safety:</w:t>
            </w:r>
          </w:p>
          <w:p w14:paraId="3E00124B" w14:textId="45288AE7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117986542" w:edGrp="everyone"/>
            <w:permEnd w:id="1117986542"/>
          </w:p>
        </w:tc>
      </w:tr>
      <w:tr w:rsidR="002234B1" w:rsidRPr="00BA4D9F" w14:paraId="294A88F5" w14:textId="77777777" w:rsidTr="009C73CB">
        <w:trPr>
          <w:trHeight w:val="90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E5CB68" w14:textId="769BA66B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_Ref136343775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_Ref136344565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F54787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excavation and sub-grade preparation tasks were directed to meet schedule and quality requirements:</w:t>
            </w:r>
          </w:p>
          <w:p w14:paraId="7AB9143E" w14:textId="37E868BC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822561123" w:edGrp="everyone"/>
            <w:permEnd w:id="1822561123"/>
          </w:p>
        </w:tc>
      </w:tr>
      <w:tr w:rsidR="002234B1" w:rsidRPr="00BA4D9F" w14:paraId="1E0A0967" w14:textId="77777777" w:rsidTr="009C73CB">
        <w:trPr>
          <w:trHeight w:val="68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74F15A" w14:textId="253A024F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_Ref136344818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_Ref136344821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C7DB9E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it was confirmed that formwork complied with requirements:</w:t>
            </w:r>
          </w:p>
          <w:p w14:paraId="405BD513" w14:textId="5C845645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78003002" w:edGrp="everyone"/>
            <w:permEnd w:id="178003002"/>
          </w:p>
        </w:tc>
      </w:tr>
      <w:tr w:rsidR="002234B1" w:rsidRPr="00BA4D9F" w14:paraId="46529716" w14:textId="77777777" w:rsidTr="009C73CB">
        <w:trPr>
          <w:trHeight w:val="68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3D7747B2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_Ref136345009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39D62E" w14:textId="77777777" w:rsidR="002234B1" w:rsidRPr="00AB2A25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AB2A25">
              <w:rPr>
                <w:rFonts w:ascii="Arial" w:hAnsi="Arial" w:cs="Arial"/>
                <w:sz w:val="19"/>
                <w:szCs w:val="19"/>
              </w:rPr>
              <w:t>how reinforcement was confirmed compliant:</w:t>
            </w:r>
          </w:p>
          <w:p w14:paraId="4A3DF7A7" w14:textId="1C51DE19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345594566" w:edGrp="everyone"/>
            <w:permEnd w:id="345594566"/>
          </w:p>
        </w:tc>
      </w:tr>
      <w:tr w:rsidR="002234B1" w:rsidRPr="00BA4D9F" w14:paraId="0E38C349" w14:textId="77777777" w:rsidTr="009C73CB">
        <w:trPr>
          <w:trHeight w:val="680"/>
          <w:hidden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406E20" w14:textId="12B69D93" w:rsidR="002234B1" w:rsidRPr="00CA0777" w:rsidRDefault="002234B1" w:rsidP="002234B1">
            <w:pPr>
              <w:pStyle w:val="38PASBenchmark"/>
            </w:pPr>
            <w:r>
              <w:fldChar w:fldCharType="begin"/>
            </w:r>
            <w:r>
              <w:instrText xml:space="preserve"> REF _Ref136345019 \r \h  \* MERGEFORMAT </w:instrText>
            </w:r>
            <w:r>
              <w:fldChar w:fldCharType="separate"/>
            </w:r>
            <w:r w:rsidR="000C7488">
              <w:t xml:space="preserve">1.2F. </w:t>
            </w:r>
            <w: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E73F68" w14:textId="77777777" w:rsidR="002234B1" w:rsidRP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234B1">
              <w:rPr>
                <w:rFonts w:ascii="Arial" w:hAnsi="Arial" w:cs="Arial"/>
                <w:sz w:val="19"/>
                <w:szCs w:val="19"/>
              </w:rPr>
              <w:t>Specify how the accurate placement of service and penetrations was determined:</w:t>
            </w:r>
          </w:p>
          <w:p w14:paraId="2BCDB8D6" w14:textId="26F59B22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42954405" w:edGrp="everyone"/>
            <w:permEnd w:id="42954405"/>
          </w:p>
        </w:tc>
      </w:tr>
      <w:tr w:rsidR="00640DF2" w:rsidRPr="00BA4D9F" w14:paraId="18B334B4" w14:textId="77777777" w:rsidTr="009C73CB">
        <w:trPr>
          <w:trHeight w:val="1701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A87D52" w14:textId="24065DF1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_Ref136345635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3874A7" w14:textId="77777777" w:rsidR="00640DF2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how preparation work was confirmed ready for concrete pour:</w:t>
            </w:r>
          </w:p>
          <w:p w14:paraId="74E002EE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9236735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19929794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19929794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Consistent checking of levels and line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9858404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978599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2978599"/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Formwork installed to specifications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50DD639D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1171825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2579784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2579784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Formwork 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>brace</w:t>
            </w:r>
            <w:r w:rsidR="00640DF2">
              <w:rPr>
                <w:rFonts w:ascii="Arial" w:hAnsi="Arial" w:cs="Arial"/>
                <w:sz w:val="19"/>
                <w:szCs w:val="19"/>
              </w:rPr>
              <w:t>d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 xml:space="preserve"> to specifications and reinforcement requirements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690800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08754806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08754806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S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 xml:space="preserve">ite access </w:t>
            </w:r>
            <w:r w:rsidR="00640DF2">
              <w:rPr>
                <w:rFonts w:ascii="Arial" w:hAnsi="Arial" w:cs="Arial"/>
                <w:sz w:val="19"/>
                <w:szCs w:val="19"/>
              </w:rPr>
              <w:t>c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 xml:space="preserve">lear </w:t>
            </w:r>
          </w:p>
          <w:p w14:paraId="58436150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8739619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2170176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2170176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D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>ebris and waste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removed from formwork </w:t>
            </w:r>
            <w:permStart w:id="1405643024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7076101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05643024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Correct installation of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 xml:space="preserve"> vapour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/termite 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>barrier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2BF92DC1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6433934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95073405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95073405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Services and penetrations are in place </w:t>
            </w:r>
            <w:permStart w:id="2733585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2729818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335851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B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>ars, cover blocks, and stools are all level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115D09FA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6572083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2371302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2371302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Formwork checked and cleaned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359930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94330587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94330587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385838133" w:edGrp="everyone"/>
            <w:permEnd w:id="1385838133"/>
          </w:p>
          <w:p w14:paraId="04DC764E" w14:textId="04969B29" w:rsidR="00640DF2" w:rsidRPr="00CA0777" w:rsidRDefault="00640DF2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40DF2" w:rsidRPr="00BA4D9F" w14:paraId="1A5D312E" w14:textId="77777777" w:rsidTr="009C73CB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F990DE" w14:textId="1EDE7203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_Ref136346139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_Ref136346141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F8DBC6" w14:textId="77777777" w:rsidR="00640DF2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participant interaction with supplier when ordering:</w:t>
            </w:r>
          </w:p>
          <w:p w14:paraId="3C14154B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12096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73478249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73478249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Appropriate language for audience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046245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51206169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51206169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Clear language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1310048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3875955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3875955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Provided correct delivery address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6981BA55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349826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30763248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30763248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Provided site contact name and number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919409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9261498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9261498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Provided r</w:t>
            </w:r>
            <w:r w:rsidR="00640DF2" w:rsidRPr="00C54155">
              <w:rPr>
                <w:rFonts w:ascii="Arial" w:hAnsi="Arial" w:cs="Arial"/>
                <w:sz w:val="19"/>
                <w:szCs w:val="19"/>
              </w:rPr>
              <w:t>equired delivery time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30D631C9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48120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6051978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6051978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Provided application requirement, method and rate of placement </w:t>
            </w:r>
          </w:p>
          <w:p w14:paraId="2440BCDF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6095051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96205714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96205714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Provided class of concrete and additives (if needed) in m³ plus allowance for wastage</w:t>
            </w:r>
          </w:p>
          <w:p w14:paraId="629A6A1C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4161740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5153809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5153809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Asked questions to confirm availability and delivery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22819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28161343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28161343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5A376652" w14:textId="77777777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609629134" w:edGrp="everyone"/>
            <w:permEnd w:id="609629134"/>
          </w:p>
        </w:tc>
      </w:tr>
      <w:tr w:rsidR="002234B1" w:rsidRPr="00BA4D9F" w14:paraId="08AE1A88" w14:textId="77777777" w:rsidTr="009C73CB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4347FF1" w14:textId="56C89CC7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_Ref136346226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63C2EE1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concrete specialist consulted to ensure accuracy of concrete properties:</w:t>
            </w:r>
          </w:p>
          <w:p w14:paraId="6D1CE5F0" w14:textId="7633A458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2010673699" w:edGrp="everyone"/>
            <w:permEnd w:id="2010673699"/>
          </w:p>
        </w:tc>
      </w:tr>
      <w:tr w:rsidR="002234B1" w:rsidRPr="00BA4D9F" w14:paraId="05F503D4" w14:textId="77777777" w:rsidTr="009C73CB">
        <w:trPr>
          <w:trHeight w:val="737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C8E14" w14:textId="41E26E38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_Ref136346276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_Ref136346290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B841CD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concrete testing organised and documented.</w:t>
            </w:r>
          </w:p>
          <w:p w14:paraId="2023515C" w14:textId="65DD1BAA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533694032" w:edGrp="everyone"/>
            <w:permEnd w:id="1533694032"/>
          </w:p>
        </w:tc>
      </w:tr>
      <w:tr w:rsidR="00640DF2" w:rsidRPr="00BA4D9F" w14:paraId="5067E340" w14:textId="77777777" w:rsidTr="009C73CB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A0817B" w14:textId="676EAB82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_Ref136347230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604F99" w14:textId="77777777" w:rsidR="00640DF2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what was monitored during concrete pour:</w:t>
            </w:r>
          </w:p>
          <w:p w14:paraId="51DA9731" w14:textId="77777777" w:rsidR="00640DF2" w:rsidRPr="00B27D53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3066315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24117269" w:edGrp="everyone"/>
                <w:r w:rsidR="00640DF2" w:rsidRPr="00B128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24117269"/>
              </w:sdtContent>
            </w:sdt>
            <w:r w:rsidR="00640DF2" w:rsidRPr="00B128DC">
              <w:rPr>
                <w:rFonts w:ascii="Arial" w:hAnsi="Arial" w:cs="Arial"/>
                <w:sz w:val="19"/>
                <w:szCs w:val="19"/>
              </w:rPr>
              <w:t xml:space="preserve"> Weather conditions and mitigation actions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72315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18888422" w:edGrp="everyone"/>
                <w:r w:rsidR="00640DF2" w:rsidRPr="00B128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18888422"/>
              </w:sdtContent>
            </w:sdt>
            <w:r w:rsidR="00640DF2" w:rsidRPr="00B128DC">
              <w:rPr>
                <w:rFonts w:ascii="Arial" w:hAnsi="Arial" w:cs="Arial"/>
                <w:sz w:val="19"/>
                <w:szCs w:val="19"/>
              </w:rPr>
              <w:t xml:space="preserve"> Concrete is placed low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574662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0361267" w:edGrp="everyone"/>
                <w:r w:rsidR="00640DF2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00361267"/>
              </w:sdtContent>
            </w:sdt>
            <w:r w:rsidR="00640DF2" w:rsidRPr="00B27D53">
              <w:rPr>
                <w:rFonts w:ascii="Arial" w:hAnsi="Arial" w:cs="Arial"/>
                <w:sz w:val="19"/>
                <w:szCs w:val="19"/>
              </w:rPr>
              <w:t xml:space="preserve"> Vertical drop ˃2m </w:t>
            </w:r>
          </w:p>
          <w:p w14:paraId="49E7213F" w14:textId="77777777" w:rsidR="00640DF2" w:rsidRPr="00B27D53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95745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63999142" w:edGrp="everyone"/>
                <w:r w:rsidR="00640DF2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63999142"/>
              </w:sdtContent>
            </w:sdt>
            <w:r w:rsidR="00640DF2" w:rsidRPr="00B27D53">
              <w:rPr>
                <w:rFonts w:ascii="Arial" w:hAnsi="Arial" w:cs="Arial"/>
                <w:sz w:val="19"/>
                <w:szCs w:val="19"/>
              </w:rPr>
              <w:t xml:space="preserve"> Concrete discharged as soon as possible after it arrives on site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340159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4876210" w:edGrp="everyone"/>
                <w:r w:rsidR="00640DF2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84876210"/>
              </w:sdtContent>
            </w:sdt>
            <w:r w:rsidR="00640DF2" w:rsidRPr="00B27D53">
              <w:rPr>
                <w:rFonts w:ascii="Arial" w:hAnsi="Arial" w:cs="Arial"/>
                <w:sz w:val="19"/>
                <w:szCs w:val="19"/>
              </w:rPr>
              <w:t xml:space="preserve"> Concrete is tested correctly</w:t>
            </w:r>
          </w:p>
          <w:p w14:paraId="42F33DAF" w14:textId="4BBAAA5E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0415917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71659526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71659526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 w:rsidRPr="00B128DC">
              <w:rPr>
                <w:rFonts w:ascii="Arial" w:hAnsi="Arial" w:cs="Arial"/>
                <w:sz w:val="19"/>
                <w:szCs w:val="19"/>
              </w:rPr>
              <w:t xml:space="preserve">Concrete placed in horizontal layers </w:t>
            </w:r>
            <w:permStart w:id="7834231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60395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83423129"/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 w:rsidRPr="00B128DC">
              <w:rPr>
                <w:rFonts w:ascii="Arial" w:hAnsi="Arial" w:cs="Arial"/>
                <w:sz w:val="19"/>
                <w:szCs w:val="19"/>
              </w:rPr>
              <w:t xml:space="preserve">Each layer is compacted before the next is </w:t>
            </w:r>
            <w:r w:rsidR="00640DF2">
              <w:rPr>
                <w:rFonts w:ascii="Arial" w:hAnsi="Arial" w:cs="Arial"/>
                <w:sz w:val="19"/>
                <w:szCs w:val="19"/>
              </w:rPr>
              <w:t>p</w:t>
            </w:r>
            <w:r w:rsidR="00640DF2" w:rsidRPr="00B128DC">
              <w:rPr>
                <w:rFonts w:ascii="Arial" w:hAnsi="Arial" w:cs="Arial"/>
                <w:sz w:val="19"/>
                <w:szCs w:val="19"/>
              </w:rPr>
              <w:t>laced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08924D93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4231444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19887014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19887014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 w:rsidRPr="00FD0C12">
              <w:rPr>
                <w:rFonts w:ascii="Arial" w:hAnsi="Arial" w:cs="Arial"/>
                <w:sz w:val="19"/>
                <w:szCs w:val="19"/>
              </w:rPr>
              <w:t>Start placing from the corners of the formwork</w:t>
            </w:r>
          </w:p>
          <w:permStart w:id="467672019" w:edGrp="everyone"/>
          <w:p w14:paraId="6FB6C290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0226316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67672019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 w:rsidRPr="00FD0C12">
              <w:rPr>
                <w:rFonts w:ascii="Arial" w:hAnsi="Arial" w:cs="Arial"/>
                <w:sz w:val="19"/>
                <w:szCs w:val="19"/>
              </w:rPr>
              <w:t xml:space="preserve">Place concrete with no damage or movement of formwork and reinforcement </w:t>
            </w:r>
          </w:p>
          <w:permStart w:id="1174808806" w:edGrp="everyone"/>
          <w:p w14:paraId="5152F710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2029901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74808806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718146294" w:edGrp="everyone"/>
            <w:permEnd w:id="718146294"/>
          </w:p>
          <w:p w14:paraId="5F941EA1" w14:textId="77777777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234B1" w:rsidRPr="00BA4D9F" w14:paraId="65527526" w14:textId="77777777" w:rsidTr="009C73CB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85E325" w14:textId="445BE206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_Ref136347427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A78C79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finish applied to concrete:</w:t>
            </w:r>
          </w:p>
          <w:p w14:paraId="7767D48F" w14:textId="56514DC5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267350743" w:edGrp="everyone"/>
            <w:permEnd w:id="1267350743"/>
          </w:p>
        </w:tc>
      </w:tr>
      <w:tr w:rsidR="002234B1" w:rsidRPr="00852939" w14:paraId="164FE05E" w14:textId="77777777" w:rsidTr="009C73CB">
        <w:trPr>
          <w:trHeight w:val="737"/>
          <w:hidden w:val="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650EBE" w14:textId="7DDAFB7F" w:rsidR="002234B1" w:rsidRPr="00852939" w:rsidRDefault="002234B1" w:rsidP="002234B1">
            <w:pPr>
              <w:pStyle w:val="38PASBenchmark"/>
              <w:rPr>
                <w:vanish w:val="0"/>
                <w:color w:val="auto"/>
              </w:rPr>
            </w:pPr>
            <w:r w:rsidRPr="00852939">
              <w:rPr>
                <w:vanish w:val="0"/>
                <w:color w:val="auto"/>
              </w:rPr>
              <w:fldChar w:fldCharType="begin"/>
            </w:r>
            <w:r w:rsidRPr="00852939">
              <w:rPr>
                <w:vanish w:val="0"/>
                <w:color w:val="auto"/>
              </w:rPr>
              <w:instrText xml:space="preserve"> REF _Ref136347487 \r \h  \* MERGEFORMAT </w:instrText>
            </w:r>
            <w:r w:rsidRPr="00852939">
              <w:rPr>
                <w:vanish w:val="0"/>
                <w:color w:val="auto"/>
              </w:rPr>
            </w:r>
            <w:r w:rsidRPr="00852939">
              <w:rPr>
                <w:vanish w:val="0"/>
                <w:color w:val="auto"/>
              </w:rPr>
              <w:fldChar w:fldCharType="separate"/>
            </w:r>
            <w:r w:rsidR="000C7488">
              <w:rPr>
                <w:vanish w:val="0"/>
                <w:color w:val="auto"/>
              </w:rPr>
              <w:t xml:space="preserve">1.4E. </w:t>
            </w:r>
            <w:r w:rsidRPr="00852939">
              <w:rPr>
                <w:vanish w:val="0"/>
                <w:color w:val="auto"/>
              </w:rPr>
              <w:fldChar w:fldCharType="end"/>
            </w:r>
            <w:r w:rsidRPr="00852939">
              <w:rPr>
                <w:vanish w:val="0"/>
                <w:color w:val="auto"/>
              </w:rPr>
              <w:fldChar w:fldCharType="begin"/>
            </w:r>
            <w:r w:rsidRPr="00852939">
              <w:rPr>
                <w:vanish w:val="0"/>
                <w:color w:val="auto"/>
              </w:rPr>
              <w:instrText xml:space="preserve"> REF _Ref136347489 \r \h  \* MERGEFORMAT </w:instrText>
            </w:r>
            <w:r w:rsidRPr="00852939">
              <w:rPr>
                <w:vanish w:val="0"/>
                <w:color w:val="auto"/>
              </w:rPr>
            </w:r>
            <w:r w:rsidRPr="00852939">
              <w:rPr>
                <w:vanish w:val="0"/>
                <w:color w:val="auto"/>
              </w:rPr>
              <w:fldChar w:fldCharType="separate"/>
            </w:r>
            <w:r w:rsidR="000C7488">
              <w:rPr>
                <w:vanish w:val="0"/>
                <w:color w:val="auto"/>
              </w:rPr>
              <w:t xml:space="preserve">1.4F. </w:t>
            </w:r>
            <w:r w:rsidRPr="00852939">
              <w:rPr>
                <w:vanish w:val="0"/>
                <w:color w:val="auto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29A9DC" w14:textId="77777777" w:rsidR="002234B1" w:rsidRPr="00852939" w:rsidRDefault="002234B1" w:rsidP="002234B1">
            <w:pPr>
              <w:pStyle w:val="38PASBenchmark"/>
              <w:rPr>
                <w:vanish w:val="0"/>
                <w:color w:val="auto"/>
              </w:rPr>
            </w:pPr>
            <w:r w:rsidRPr="00852939">
              <w:rPr>
                <w:vanish w:val="0"/>
                <w:color w:val="auto"/>
              </w:rPr>
              <w:t>Specify how compliance was confirmed:</w:t>
            </w:r>
          </w:p>
          <w:p w14:paraId="6AF363FD" w14:textId="56A3D8C1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317741635" w:edGrp="everyone"/>
            <w:permEnd w:id="317741635"/>
          </w:p>
        </w:tc>
      </w:tr>
      <w:tr w:rsidR="002234B1" w:rsidRPr="00BA4D9F" w14:paraId="61CD9107" w14:textId="77777777" w:rsidTr="009C73CB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5F2894" w14:textId="13FAE57C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_Ref136347562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99E374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tool and equipment clean up:</w:t>
            </w:r>
          </w:p>
          <w:p w14:paraId="0AA4729C" w14:textId="04688082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336243232" w:edGrp="everyone"/>
            <w:permEnd w:id="1336243232"/>
          </w:p>
        </w:tc>
      </w:tr>
      <w:tr w:rsidR="002234B1" w:rsidRPr="00BA4D9F" w14:paraId="40D7592D" w14:textId="77777777" w:rsidTr="009C73CB">
        <w:trPr>
          <w:trHeight w:val="73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7B0387" w14:textId="1B428FB4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_Ref136347632 \r \h </w:instrText>
            </w:r>
            <w:r w:rsidR="00640DF2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B24026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debrief actions:</w:t>
            </w:r>
          </w:p>
          <w:p w14:paraId="2F433865" w14:textId="316B235F" w:rsidR="002234B1" w:rsidRPr="00640DF2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436301330" w:edGrp="everyone"/>
            <w:permEnd w:id="1436301330"/>
          </w:p>
        </w:tc>
      </w:tr>
    </w:tbl>
    <w:p w14:paraId="6D0EFAF6" w14:textId="75415B67" w:rsidR="002908D0" w:rsidRDefault="002908D0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1B28E5" w:rsidRPr="00BA4D9F" w14:paraId="18DB005B" w14:textId="77777777" w:rsidTr="002234B1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BEB2B7" w14:textId="5FA26DE4" w:rsidR="001B28E5" w:rsidRPr="0011416F" w:rsidRDefault="002908D0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br w:type="page"/>
            </w:r>
            <w:r w:rsidR="001B28E5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="00CA0777" w:rsidRPr="00CA0777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1: OCCASION </w:t>
            </w:r>
            <w:r w:rsidR="00CA0777">
              <w:rPr>
                <w:rFonts w:ascii="Arial" w:hAnsi="Arial" w:cs="Arial"/>
                <w:b/>
                <w:bCs/>
                <w:spacing w:val="-2"/>
                <w:sz w:val="20"/>
              </w:rPr>
              <w:t>3</w:t>
            </w:r>
          </w:p>
        </w:tc>
      </w:tr>
      <w:permStart w:id="666063044" w:edGrp="everyone"/>
      <w:tr w:rsidR="00640DF2" w:rsidRPr="00BA4D9F" w14:paraId="79DB727B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5C620F8" w14:textId="77777777" w:rsidR="00640DF2" w:rsidRDefault="00C94A27" w:rsidP="00640DF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3851819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666063044"/>
            <w:r w:rsidR="00640DF2" w:rsidRPr="006C1A6C">
              <w:rPr>
                <w:rFonts w:ascii="Arial" w:hAnsi="Arial" w:cs="Arial"/>
                <w:szCs w:val="18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13352BBB" w14:textId="5CEBA222" w:rsidR="00640DF2" w:rsidRDefault="00C94A27" w:rsidP="00640DF2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0909865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5303225" w:edGrp="everyone"/>
                <w:r w:rsidR="00640DF2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85303225"/>
              </w:sdtContent>
            </w:sdt>
            <w:r w:rsidR="00640DF2" w:rsidRPr="006C1A6C">
              <w:rPr>
                <w:rFonts w:ascii="Arial" w:hAnsi="Arial" w:cs="Arial"/>
                <w:szCs w:val="18"/>
              </w:rPr>
              <w:t xml:space="preserve"> </w:t>
            </w:r>
            <w:r w:rsidR="00640DF2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640DF2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640DF2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885292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11059697" w:edGrp="everyone"/>
                <w:r w:rsidR="00640DF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11059697"/>
              </w:sdtContent>
            </w:sdt>
            <w:r w:rsidR="00640DF2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96719950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8762373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67199509"/>
              </w:sdtContent>
            </w:sdt>
            <w:r w:rsidR="00640DF2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640DF2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00720C" w:rsidRPr="00BA4D9F" w14:paraId="5AD5C407" w14:textId="77777777" w:rsidTr="00640DF2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C3D8CF" w14:textId="02EFA013" w:rsidR="0000720C" w:rsidRPr="00BD2F22" w:rsidRDefault="0000720C" w:rsidP="0000720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E616E6A" w14:textId="570A08AF" w:rsidR="0000720C" w:rsidRPr="00BD2F22" w:rsidRDefault="0000720C" w:rsidP="0000720C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2234B1" w:rsidRPr="00BA4D9F" w14:paraId="45642F31" w14:textId="77777777" w:rsidTr="00640DF2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CE337B" w14:textId="55CC9902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All</w:t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16CB27" w14:textId="77777777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777">
              <w:rPr>
                <w:rFonts w:ascii="Arial" w:hAnsi="Arial" w:cs="Arial"/>
                <w:sz w:val="19"/>
                <w:szCs w:val="19"/>
              </w:rPr>
              <w:t>Specify</w:t>
            </w:r>
            <w:r>
              <w:rPr>
                <w:rFonts w:ascii="Arial" w:hAnsi="Arial" w:cs="Arial"/>
                <w:sz w:val="19"/>
                <w:szCs w:val="19"/>
              </w:rPr>
              <w:t xml:space="preserve"> concreting task participant is supervising:</w:t>
            </w:r>
          </w:p>
          <w:p w14:paraId="6299E7F3" w14:textId="3A726843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441599307" w:edGrp="everyone"/>
            <w:permEnd w:id="1441599307"/>
          </w:p>
        </w:tc>
      </w:tr>
      <w:tr w:rsidR="006D4E7D" w:rsidRPr="00BA4D9F" w14:paraId="28421047" w14:textId="77777777" w:rsidTr="00640DF2">
        <w:trPr>
          <w:trHeight w:val="1928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22BD1D" w14:textId="6089FCFD" w:rsidR="006D4E7D" w:rsidRPr="00CA0777" w:rsidRDefault="006D4E7D" w:rsidP="006D4E7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_Ref136341919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639474" w14:textId="77777777" w:rsidR="006D4E7D" w:rsidRDefault="006D4E7D" w:rsidP="006D4E7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participant interaction with team members during team meeting/s:</w:t>
            </w:r>
          </w:p>
          <w:p w14:paraId="0242FBA3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876773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40530008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40530008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Appropriate language for audience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2228230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55183691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55183691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Clear and concise language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5EBC595B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6892448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9919455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9919455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Invited input and questions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359906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61918287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61918287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 xml:space="preserve">Responded to questions clearly and promptly </w:t>
            </w:r>
          </w:p>
          <w:p w14:paraId="7ABCDA4A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5930825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56313223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56313223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Addressed site safety during talks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68238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98285039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98285039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Asked questions to confirm worker WHS understanding</w:t>
            </w:r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573001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96843834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96843834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>Discussed environmental protection requirements</w:t>
            </w:r>
          </w:p>
          <w:p w14:paraId="3A0F3EBF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425574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77082546" w:edGrp="everyone"/>
                <w:r w:rsidR="006D4E7D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77082546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D4E7D">
              <w:rPr>
                <w:rFonts w:ascii="Arial" w:hAnsi="Arial" w:cs="Arial"/>
                <w:sz w:val="19"/>
                <w:szCs w:val="19"/>
              </w:rPr>
              <w:t xml:space="preserve">Asked questions to confirm worker environmental protection understanding </w:t>
            </w:r>
          </w:p>
          <w:p w14:paraId="75E6F495" w14:textId="77777777" w:rsidR="006D4E7D" w:rsidRDefault="00C94A27" w:rsidP="006D4E7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5808331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2394881" w:edGrp="everyone"/>
                <w:r w:rsidR="006D4E7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22394881"/>
              </w:sdtContent>
            </w:sdt>
            <w:r w:rsidR="006D4E7D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D4E7D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785792087" w:edGrp="everyone"/>
            <w:permEnd w:id="1785792087"/>
          </w:p>
          <w:p w14:paraId="78BDE689" w14:textId="47E8CB36" w:rsidR="006D4E7D" w:rsidRPr="00CA0777" w:rsidRDefault="006D4E7D" w:rsidP="006D4E7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234B1" w:rsidRPr="00BA4D9F" w14:paraId="05A0190A" w14:textId="77777777" w:rsidTr="00640DF2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3154DB" w14:textId="28BB6B53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_Ref136342544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7F3AA8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AB31B0">
              <w:rPr>
                <w:rFonts w:ascii="Arial" w:hAnsi="Arial" w:cs="Arial"/>
                <w:sz w:val="19"/>
                <w:szCs w:val="19"/>
              </w:rPr>
              <w:t xml:space="preserve">team members’ selection of </w:t>
            </w:r>
            <w:r>
              <w:rPr>
                <w:rFonts w:ascii="Arial" w:hAnsi="Arial" w:cs="Arial"/>
                <w:sz w:val="19"/>
                <w:szCs w:val="19"/>
              </w:rPr>
              <w:t xml:space="preserve">materials </w:t>
            </w:r>
            <w:r w:rsidRPr="00AB31B0">
              <w:rPr>
                <w:rFonts w:ascii="Arial" w:hAnsi="Arial" w:cs="Arial"/>
                <w:sz w:val="19"/>
                <w:szCs w:val="19"/>
              </w:rPr>
              <w:t>is checked and confirmed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53913B63" w14:textId="6E4ABB72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2025285524" w:edGrp="everyone"/>
            <w:permEnd w:id="2025285524"/>
          </w:p>
        </w:tc>
      </w:tr>
      <w:tr w:rsidR="002234B1" w:rsidRPr="00BA4D9F" w14:paraId="1834A603" w14:textId="77777777" w:rsidTr="00640DF2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ED4077" w14:textId="052FC833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_Ref136342551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B06580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AB31B0">
              <w:rPr>
                <w:rFonts w:ascii="Arial" w:hAnsi="Arial" w:cs="Arial"/>
                <w:sz w:val="19"/>
                <w:szCs w:val="19"/>
              </w:rPr>
              <w:t>team members’ selection of tools and equipment is checked and confirmed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4DCEF909" w14:textId="38F0F25F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915087473" w:edGrp="everyone"/>
            <w:permEnd w:id="915087473"/>
          </w:p>
        </w:tc>
      </w:tr>
      <w:tr w:rsidR="002234B1" w:rsidRPr="00BA4D9F" w14:paraId="64CDCBA9" w14:textId="77777777" w:rsidTr="00640DF2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D1954C5" w14:textId="151FFDE8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_Ref136343583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B3D0C6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manual handling tasks are managed and monitored:</w:t>
            </w:r>
          </w:p>
          <w:p w14:paraId="1FD5B6AD" w14:textId="4251D374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572280757" w:edGrp="everyone"/>
            <w:permEnd w:id="572280757"/>
          </w:p>
        </w:tc>
      </w:tr>
      <w:tr w:rsidR="002234B1" w:rsidRPr="00BA4D9F" w14:paraId="185B8F51" w14:textId="77777777" w:rsidTr="00640DF2">
        <w:trPr>
          <w:trHeight w:val="1020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0AF0CE" w14:textId="38B393B5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_Ref136343775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FC72B5" w14:textId="0DF12F5D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excavation and sub-grade tasks were managed and monitored for safety:</w:t>
            </w:r>
          </w:p>
          <w:p w14:paraId="2CC4E395" w14:textId="32EACACF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466892223" w:edGrp="everyone"/>
            <w:permEnd w:id="466892223"/>
          </w:p>
        </w:tc>
      </w:tr>
      <w:tr w:rsidR="002234B1" w:rsidRPr="00BA4D9F" w14:paraId="481AA9D8" w14:textId="77777777" w:rsidTr="00640DF2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95D525" w14:textId="2D4F96F4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_Ref136343775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_Ref136344565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DDCA97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excavation and sub-grade preparation tasks were directed to meet schedule and quality requirements:</w:t>
            </w:r>
          </w:p>
          <w:p w14:paraId="0E1EA132" w14:textId="68A2C30F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604002947" w:edGrp="everyone"/>
            <w:permEnd w:id="1604002947"/>
          </w:p>
        </w:tc>
      </w:tr>
      <w:tr w:rsidR="002234B1" w:rsidRPr="00BA4D9F" w14:paraId="653AB7D3" w14:textId="77777777" w:rsidTr="00640DF2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F2A387" w14:textId="0D74919D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_Ref136344818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_Ref136344821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FDFB8B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it was confirmed that formwork complied with requirements:</w:t>
            </w:r>
          </w:p>
          <w:p w14:paraId="147846A4" w14:textId="6344584B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178931682" w:edGrp="everyone"/>
            <w:permEnd w:id="1178931682"/>
          </w:p>
        </w:tc>
      </w:tr>
      <w:tr w:rsidR="002234B1" w:rsidRPr="00BA4D9F" w14:paraId="36F7E764" w14:textId="77777777" w:rsidTr="00640DF2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734371" w14:textId="4C02F153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_Ref136345009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97B785" w14:textId="77777777" w:rsidR="002234B1" w:rsidRPr="00AB2A25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AB2A25">
              <w:rPr>
                <w:rFonts w:ascii="Arial" w:hAnsi="Arial" w:cs="Arial"/>
                <w:sz w:val="19"/>
                <w:szCs w:val="19"/>
              </w:rPr>
              <w:t>how reinforcement was confirmed compliant:</w:t>
            </w:r>
          </w:p>
          <w:p w14:paraId="73EF1B51" w14:textId="4BFC412D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278376676" w:edGrp="everyone"/>
            <w:permEnd w:id="1278376676"/>
          </w:p>
        </w:tc>
      </w:tr>
      <w:tr w:rsidR="002234B1" w:rsidRPr="00BA4D9F" w14:paraId="78B799BD" w14:textId="77777777" w:rsidTr="00640DF2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E4E604" w14:textId="27F0ED52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_Ref136345019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1.2F.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FC2B06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the accurate placement of service and penetrations was determined:</w:t>
            </w:r>
          </w:p>
          <w:p w14:paraId="005930F3" w14:textId="048248E6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607357944" w:edGrp="everyone"/>
            <w:permEnd w:id="1607357944"/>
          </w:p>
        </w:tc>
      </w:tr>
      <w:tr w:rsidR="00640DF2" w:rsidRPr="00BA4D9F" w14:paraId="0C6ECFFC" w14:textId="77777777" w:rsidTr="00640DF2">
        <w:trPr>
          <w:trHeight w:val="1701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91E218" w14:textId="0CFF9C9E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_Ref136345635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6FD342" w14:textId="77777777" w:rsidR="00640DF2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how preparation work was confirmed ready for concrete pour:</w:t>
            </w:r>
          </w:p>
          <w:p w14:paraId="5B084618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4884813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30898141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30898141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Consistent checking of levels and line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419385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73312809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73312809"/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Formwork installed to specifications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6775EC9F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8072934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7644241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7644241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Formwork 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>brace</w:t>
            </w:r>
            <w:r w:rsidR="00640DF2">
              <w:rPr>
                <w:rFonts w:ascii="Arial" w:hAnsi="Arial" w:cs="Arial"/>
                <w:sz w:val="19"/>
                <w:szCs w:val="19"/>
              </w:rPr>
              <w:t>d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 xml:space="preserve"> to specifications and reinforcement requirements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672185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17454344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17454344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S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 xml:space="preserve">ite access </w:t>
            </w:r>
            <w:r w:rsidR="00640DF2">
              <w:rPr>
                <w:rFonts w:ascii="Arial" w:hAnsi="Arial" w:cs="Arial"/>
                <w:sz w:val="19"/>
                <w:szCs w:val="19"/>
              </w:rPr>
              <w:t>c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 xml:space="preserve">lear </w:t>
            </w:r>
          </w:p>
          <w:p w14:paraId="32036ACD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020511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2086558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2086558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D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>ebris and waste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removed from formwork </w:t>
            </w:r>
            <w:permStart w:id="27304796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9703580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73047968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Correct installation of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 xml:space="preserve"> vapour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/termite 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>barrier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4825088C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549186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8690843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38690843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Services and penetrations are in place </w:t>
            </w:r>
            <w:permStart w:id="157483134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6477695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74831349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B</w:t>
            </w:r>
            <w:r w:rsidR="00640DF2" w:rsidRPr="00C51A08">
              <w:rPr>
                <w:rFonts w:ascii="Arial" w:hAnsi="Arial" w:cs="Arial"/>
                <w:sz w:val="19"/>
                <w:szCs w:val="19"/>
              </w:rPr>
              <w:t>ars, cover blocks, and stools are all level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4FC5C70A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04625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7282548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7282548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Formwork checked and cleaned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999463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47955567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47955567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939414700" w:edGrp="everyone"/>
            <w:permEnd w:id="1939414700"/>
          </w:p>
          <w:p w14:paraId="159B934E" w14:textId="6A729DA8" w:rsidR="00640DF2" w:rsidRPr="00CA0777" w:rsidRDefault="00640DF2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640DF2" w:rsidRPr="00BA4D9F" w14:paraId="6FCB4FA7" w14:textId="77777777" w:rsidTr="00640DF2">
        <w:trPr>
          <w:trHeight w:val="181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2DB650" w14:textId="5C83FB39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_Ref136346139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_Ref136346141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AA4315" w14:textId="77777777" w:rsidR="00640DF2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participant interaction with supplier when ordering:</w:t>
            </w:r>
          </w:p>
          <w:p w14:paraId="62DC2949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8209714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71460554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71460554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Appropriate language for audience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98330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7766987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67766987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Clear language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550843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27703229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27703229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Provided correct delivery address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3328B940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6435457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31228213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31228213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Provided site contact name and number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535631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43781775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43781775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Provided r</w:t>
            </w:r>
            <w:r w:rsidR="00640DF2" w:rsidRPr="00C54155">
              <w:rPr>
                <w:rFonts w:ascii="Arial" w:hAnsi="Arial" w:cs="Arial"/>
                <w:sz w:val="19"/>
                <w:szCs w:val="19"/>
              </w:rPr>
              <w:t>equired delivery time</w:t>
            </w:r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3C579D06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072710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5145699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25145699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Provided application requirement, method and rate of placement </w:t>
            </w:r>
          </w:p>
          <w:p w14:paraId="082FC1AE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082681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29218846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29218846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>Provided class of concrete and additives (if needed) in m³ plus allowance for wastage</w:t>
            </w:r>
          </w:p>
          <w:p w14:paraId="2B25E32A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410105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57090840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57090840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Asked questions to confirm availability and delivery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048073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1661989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1661989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7EB7E4A3" w14:textId="77777777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03977319" w:edGrp="everyone"/>
            <w:permEnd w:id="2003977319"/>
          </w:p>
        </w:tc>
      </w:tr>
      <w:tr w:rsidR="002234B1" w:rsidRPr="00BA4D9F" w14:paraId="205EEAFB" w14:textId="77777777" w:rsidTr="00640DF2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BB9F0B" w14:textId="7147C291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_Ref136346226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8C6213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concrete specialist consulted to ensure accuracy of concrete properties:</w:t>
            </w:r>
          </w:p>
          <w:p w14:paraId="69D1600E" w14:textId="38195D1E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366582230" w:edGrp="everyone"/>
            <w:permEnd w:id="1366582230"/>
          </w:p>
        </w:tc>
      </w:tr>
      <w:tr w:rsidR="002234B1" w:rsidRPr="00BA4D9F" w14:paraId="24D81378" w14:textId="77777777" w:rsidTr="00640DF2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695641" w14:textId="438FC063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_Ref136346276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_Ref136346290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31E800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concrete testing organised and documented.</w:t>
            </w:r>
          </w:p>
          <w:p w14:paraId="081EE8DD" w14:textId="33AD8F0C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157134445" w:edGrp="everyone"/>
            <w:permEnd w:id="1157134445"/>
          </w:p>
        </w:tc>
      </w:tr>
      <w:tr w:rsidR="00640DF2" w:rsidRPr="00BA4D9F" w14:paraId="2D34C361" w14:textId="77777777" w:rsidTr="00640DF2">
        <w:trPr>
          <w:trHeight w:val="198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06FAA61" w14:textId="15B6325D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_Ref136347230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1085FFF" w14:textId="77777777" w:rsidR="00640DF2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what was monitored during concrete pour:</w:t>
            </w:r>
          </w:p>
          <w:p w14:paraId="29578517" w14:textId="77777777" w:rsidR="00640DF2" w:rsidRPr="00B27D53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9388360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4155308" w:edGrp="everyone"/>
                <w:r w:rsidR="00640DF2" w:rsidRPr="00B128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4155308"/>
              </w:sdtContent>
            </w:sdt>
            <w:r w:rsidR="00640DF2" w:rsidRPr="00B128DC">
              <w:rPr>
                <w:rFonts w:ascii="Arial" w:hAnsi="Arial" w:cs="Arial"/>
                <w:sz w:val="19"/>
                <w:szCs w:val="19"/>
              </w:rPr>
              <w:t xml:space="preserve"> Weather conditions and mitigation actions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15147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84122827" w:edGrp="everyone"/>
                <w:r w:rsidR="00640DF2" w:rsidRPr="00B128DC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4122827"/>
              </w:sdtContent>
            </w:sdt>
            <w:r w:rsidR="00640DF2" w:rsidRPr="00B128DC">
              <w:rPr>
                <w:rFonts w:ascii="Arial" w:hAnsi="Arial" w:cs="Arial"/>
                <w:sz w:val="19"/>
                <w:szCs w:val="19"/>
              </w:rPr>
              <w:t xml:space="preserve"> Concrete is placed low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277094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24067930" w:edGrp="everyone"/>
                <w:r w:rsidR="00640DF2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24067930"/>
              </w:sdtContent>
            </w:sdt>
            <w:r w:rsidR="00640DF2" w:rsidRPr="00B27D53">
              <w:rPr>
                <w:rFonts w:ascii="Arial" w:hAnsi="Arial" w:cs="Arial"/>
                <w:sz w:val="19"/>
                <w:szCs w:val="19"/>
              </w:rPr>
              <w:t xml:space="preserve"> Vertical drop ˃2m </w:t>
            </w:r>
          </w:p>
          <w:p w14:paraId="1D9999D3" w14:textId="77777777" w:rsidR="00640DF2" w:rsidRPr="00B27D53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234530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56109056" w:edGrp="everyone"/>
                <w:r w:rsidR="00640DF2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56109056"/>
              </w:sdtContent>
            </w:sdt>
            <w:r w:rsidR="00640DF2" w:rsidRPr="00B27D53">
              <w:rPr>
                <w:rFonts w:ascii="Arial" w:hAnsi="Arial" w:cs="Arial"/>
                <w:sz w:val="19"/>
                <w:szCs w:val="19"/>
              </w:rPr>
              <w:t xml:space="preserve"> Concrete discharged as soon as possible after it arrives on site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272278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21368137" w:edGrp="everyone"/>
                <w:r w:rsidR="00640DF2" w:rsidRPr="00B27D53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21368137"/>
              </w:sdtContent>
            </w:sdt>
            <w:r w:rsidR="00640DF2" w:rsidRPr="00B27D53">
              <w:rPr>
                <w:rFonts w:ascii="Arial" w:hAnsi="Arial" w:cs="Arial"/>
                <w:sz w:val="19"/>
                <w:szCs w:val="19"/>
              </w:rPr>
              <w:t xml:space="preserve"> Concrete is tested correctly</w:t>
            </w:r>
          </w:p>
          <w:p w14:paraId="28AEFEA8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8408485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56948018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56948018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 w:rsidRPr="00B128DC">
              <w:rPr>
                <w:rFonts w:ascii="Arial" w:hAnsi="Arial" w:cs="Arial"/>
                <w:sz w:val="19"/>
                <w:szCs w:val="19"/>
              </w:rPr>
              <w:t xml:space="preserve">Concrete placed in horizontal layers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168444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89566775" w:edGrp="everyone"/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89566775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 w:rsidRPr="00B128DC">
              <w:rPr>
                <w:rFonts w:ascii="Arial" w:hAnsi="Arial" w:cs="Arial"/>
                <w:sz w:val="19"/>
                <w:szCs w:val="19"/>
              </w:rPr>
              <w:t xml:space="preserve">Each layer is compacted before the next is </w:t>
            </w:r>
            <w:r w:rsidR="00640DF2">
              <w:rPr>
                <w:rFonts w:ascii="Arial" w:hAnsi="Arial" w:cs="Arial"/>
                <w:sz w:val="19"/>
                <w:szCs w:val="19"/>
              </w:rPr>
              <w:t>p</w:t>
            </w:r>
            <w:r w:rsidR="00640DF2" w:rsidRPr="00B128DC">
              <w:rPr>
                <w:rFonts w:ascii="Arial" w:hAnsi="Arial" w:cs="Arial"/>
                <w:sz w:val="19"/>
                <w:szCs w:val="19"/>
              </w:rPr>
              <w:t>laced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5C6C460D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2376319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94010764" w:edGrp="everyone"/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94010764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 w:rsidRPr="00FD0C12">
              <w:rPr>
                <w:rFonts w:ascii="Arial" w:hAnsi="Arial" w:cs="Arial"/>
                <w:sz w:val="19"/>
                <w:szCs w:val="19"/>
              </w:rPr>
              <w:t>Start placing from the corners of the formwork</w:t>
            </w:r>
          </w:p>
          <w:permStart w:id="1330085521" w:edGrp="everyone"/>
          <w:p w14:paraId="40C84474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472329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 w:rsidRPr="00CA0777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30085521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640DF2" w:rsidRPr="00FD0C12">
              <w:rPr>
                <w:rFonts w:ascii="Arial" w:hAnsi="Arial" w:cs="Arial"/>
                <w:sz w:val="19"/>
                <w:szCs w:val="19"/>
              </w:rPr>
              <w:t xml:space="preserve">Place concrete with no damage or movement of formwork and reinforcement </w:t>
            </w:r>
          </w:p>
          <w:permStart w:id="2015042541" w:edGrp="everyone"/>
          <w:p w14:paraId="5DF6E6E9" w14:textId="77777777" w:rsidR="00640DF2" w:rsidRDefault="00C94A27" w:rsidP="00640DF2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502561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40DF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15042541"/>
              </w:sdtContent>
            </w:sdt>
            <w:r w:rsidR="00640DF2" w:rsidRPr="00CA0777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40DF2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655779297" w:edGrp="everyone"/>
            <w:permEnd w:id="655779297"/>
          </w:p>
          <w:p w14:paraId="26E7FF2A" w14:textId="77777777" w:rsidR="00640DF2" w:rsidRPr="00CA0777" w:rsidRDefault="00640DF2" w:rsidP="00640DF2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234B1" w:rsidRPr="00BA4D9F" w14:paraId="3D5BEF51" w14:textId="77777777" w:rsidTr="00640DF2">
        <w:trPr>
          <w:trHeight w:val="1020"/>
        </w:trPr>
        <w:tc>
          <w:tcPr>
            <w:tcW w:w="6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3820E6" w14:textId="167EE15B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_Ref136347427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E22473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finish applied to concrete:</w:t>
            </w:r>
          </w:p>
          <w:p w14:paraId="70530E63" w14:textId="087436BC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097409969" w:edGrp="everyone"/>
            <w:permEnd w:id="1097409969"/>
          </w:p>
        </w:tc>
      </w:tr>
      <w:tr w:rsidR="002234B1" w:rsidRPr="00BA4D9F" w14:paraId="7DB702D8" w14:textId="77777777" w:rsidTr="00640DF2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F8B9F1" w14:textId="13712694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_Ref136347487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1.4E.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_Ref136347489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1.4F.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97A5B6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compliance was confirmed:</w:t>
            </w:r>
          </w:p>
          <w:p w14:paraId="0301F8EB" w14:textId="41ED8569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57634671" w:edGrp="everyone"/>
            <w:permEnd w:id="157634671"/>
          </w:p>
        </w:tc>
      </w:tr>
      <w:tr w:rsidR="002234B1" w:rsidRPr="00BA4D9F" w14:paraId="4D4A2A15" w14:textId="77777777" w:rsidTr="00640DF2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F51081" w14:textId="76E1C292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_Ref136347562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C33DDB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tool and equipment clean up:</w:t>
            </w:r>
          </w:p>
          <w:p w14:paraId="04871556" w14:textId="29EA59F2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976851614" w:edGrp="everyone"/>
            <w:permEnd w:id="1976851614"/>
          </w:p>
        </w:tc>
      </w:tr>
      <w:tr w:rsidR="002234B1" w:rsidRPr="00BA4D9F" w14:paraId="24D52C39" w14:textId="77777777" w:rsidTr="00640DF2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F74AFA2" w14:textId="4DF24DD4" w:rsidR="002234B1" w:rsidRPr="00CA0777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_Ref136347632 \r \h </w:instrText>
            </w:r>
            <w:r w:rsidR="006D4E7D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0C7488"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E8752D" w14:textId="77777777" w:rsidR="002234B1" w:rsidRDefault="002234B1" w:rsidP="002234B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debrief actions:</w:t>
            </w:r>
          </w:p>
          <w:p w14:paraId="1A82BE8F" w14:textId="0FADCDFA" w:rsidR="002234B1" w:rsidRPr="006D4E7D" w:rsidRDefault="002234B1" w:rsidP="002234B1">
            <w:pPr>
              <w:pStyle w:val="38PASBenchmark"/>
              <w:rPr>
                <w:vanish w:val="0"/>
                <w:color w:val="auto"/>
              </w:rPr>
            </w:pPr>
            <w:permStart w:id="1969377758" w:edGrp="everyone"/>
            <w:permEnd w:id="1969377758"/>
          </w:p>
        </w:tc>
      </w:tr>
    </w:tbl>
    <w:p w14:paraId="11652F67" w14:textId="77777777" w:rsidR="00EB59AE" w:rsidRDefault="00EB59AE" w:rsidP="00CA0777">
      <w:pPr>
        <w:jc w:val="left"/>
        <w:rPr>
          <w:rFonts w:ascii="Arial" w:hAnsi="Arial" w:cs="Arial"/>
          <w:sz w:val="20"/>
        </w:rPr>
      </w:pPr>
    </w:p>
    <w:p w14:paraId="4FB885F7" w14:textId="28DF163F" w:rsidR="00DB5E55" w:rsidRDefault="00C76B5E" w:rsidP="00CA0777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67F8E778" w:rsidR="00FC083A" w:rsidRPr="00BF7956" w:rsidRDefault="00C94A27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A0777">
            <w:rPr>
              <w:rFonts w:ascii="Arial Black" w:hAnsi="Arial Black"/>
            </w:rPr>
            <w:t>CPCCCO4001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146763AD" w:rsidR="00FC083A" w:rsidRPr="00BF7956" w:rsidRDefault="00CA0777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Supervise concreting work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125751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7C75AA83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CA0777">
              <w:rPr>
                <w:rFonts w:cs="Arial"/>
                <w:b/>
                <w:sz w:val="28"/>
                <w:szCs w:val="28"/>
              </w:rPr>
              <w:t>Practical Task 1 (</w:t>
            </w:r>
            <w:r w:rsidR="00CA0777" w:rsidRPr="00CA0777">
              <w:rPr>
                <w:rFonts w:cs="Arial"/>
                <w:b/>
                <w:sz w:val="28"/>
                <w:szCs w:val="28"/>
              </w:rPr>
              <w:t>3</w:t>
            </w:r>
            <w:r w:rsidRPr="00CA077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FC083A" w:rsidRPr="000559FC" w14:paraId="64EBEA44" w14:textId="77777777" w:rsidTr="00DF4560">
        <w:trPr>
          <w:trHeight w:val="645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6E4E3AE0" w:rsidR="00FC083A" w:rsidRDefault="008D3FEF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supervise concreting work for three (3) different concreting projects including:</w:t>
            </w:r>
          </w:p>
          <w:p w14:paraId="52D7CF19" w14:textId="55A38C79" w:rsidR="008D3FEF" w:rsidRDefault="008D3FEF" w:rsidP="00DF4560">
            <w:pPr>
              <w:pStyle w:val="ListParagraph"/>
              <w:numPr>
                <w:ilvl w:val="0"/>
                <w:numId w:val="39"/>
              </w:numPr>
              <w:ind w:left="459"/>
              <w:jc w:val="left"/>
              <w:rPr>
                <w:rFonts w:cs="Arial"/>
                <w:sz w:val="20"/>
              </w:rPr>
            </w:pPr>
            <w:r w:rsidRPr="008D3FEF">
              <w:rPr>
                <w:rFonts w:cs="Arial"/>
                <w:sz w:val="20"/>
              </w:rPr>
              <w:t>Supervise preparation for concreting work.</w:t>
            </w:r>
          </w:p>
          <w:p w14:paraId="62363703" w14:textId="12EB2CC4" w:rsid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Meet with team members and c</w:t>
            </w:r>
            <w:r w:rsidRPr="00903E88">
              <w:rPr>
                <w:rFonts w:cs="Arial"/>
                <w:sz w:val="20"/>
              </w:rPr>
              <w:t>ommunicate work instructions</w:t>
            </w:r>
            <w:r>
              <w:rPr>
                <w:rFonts w:cs="Arial"/>
                <w:sz w:val="20"/>
              </w:rPr>
              <w:t>.</w:t>
            </w:r>
          </w:p>
          <w:p w14:paraId="551245F5" w14:textId="7906B366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903E88">
              <w:rPr>
                <w:rFonts w:cs="Arial"/>
                <w:sz w:val="20"/>
              </w:rPr>
              <w:t>nvite and address questions</w:t>
            </w:r>
            <w:r>
              <w:rPr>
                <w:rFonts w:cs="Arial"/>
                <w:sz w:val="20"/>
              </w:rPr>
              <w:t xml:space="preserve"> from team members during meeting</w:t>
            </w:r>
            <w:r w:rsidRPr="00903E88">
              <w:rPr>
                <w:rFonts w:cs="Arial"/>
                <w:sz w:val="20"/>
              </w:rPr>
              <w:t>.</w:t>
            </w:r>
          </w:p>
          <w:p w14:paraId="6B34FAB7" w14:textId="4212D211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 xml:space="preserve">Confirm team members’ understanding of </w:t>
            </w:r>
            <w:r>
              <w:rPr>
                <w:rFonts w:cs="Arial"/>
                <w:sz w:val="20"/>
              </w:rPr>
              <w:t xml:space="preserve">site </w:t>
            </w:r>
            <w:r w:rsidRPr="00903E88">
              <w:rPr>
                <w:rFonts w:cs="Arial"/>
                <w:sz w:val="20"/>
              </w:rPr>
              <w:t>work health and safety (WHS) requirements.</w:t>
            </w:r>
          </w:p>
          <w:p w14:paraId="73DB8016" w14:textId="4710BA96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 xml:space="preserve">Confirm team members’ understanding of </w:t>
            </w:r>
            <w:r>
              <w:rPr>
                <w:rFonts w:cs="Arial"/>
                <w:sz w:val="20"/>
              </w:rPr>
              <w:t xml:space="preserve">site </w:t>
            </w:r>
            <w:r w:rsidRPr="00903E88">
              <w:rPr>
                <w:rFonts w:cs="Arial"/>
                <w:sz w:val="20"/>
              </w:rPr>
              <w:t>environmental requirements.</w:t>
            </w:r>
          </w:p>
          <w:p w14:paraId="654C79B5" w14:textId="69A73DB4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Confirm team members’ selection of materials</w:t>
            </w:r>
            <w:r>
              <w:rPr>
                <w:rFonts w:cs="Arial"/>
                <w:sz w:val="20"/>
              </w:rPr>
              <w:t xml:space="preserve"> </w:t>
            </w:r>
            <w:r w:rsidRPr="00903E88">
              <w:rPr>
                <w:rFonts w:cs="Arial"/>
                <w:sz w:val="20"/>
              </w:rPr>
              <w:t>is consistent with job requirements.</w:t>
            </w:r>
          </w:p>
          <w:p w14:paraId="4B68FBBA" w14:textId="2C8F582A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Confirm team members’ selection of tools and equipment is consistent with job requirements.</w:t>
            </w:r>
          </w:p>
          <w:p w14:paraId="37CFCDFD" w14:textId="641936B0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Process reports of faulty equipment and tools and source replacements as required.</w:t>
            </w:r>
            <w:r w:rsidR="00022686">
              <w:rPr>
                <w:rFonts w:cs="Arial"/>
                <w:sz w:val="20"/>
              </w:rPr>
              <w:t xml:space="preserve"> </w:t>
            </w:r>
            <w:r w:rsidR="00022686" w:rsidRPr="00022686">
              <w:rPr>
                <w:rFonts w:cs="Arial"/>
                <w:sz w:val="20"/>
              </w:rPr>
              <w:t>(provide RTO with copy)</w:t>
            </w:r>
          </w:p>
          <w:p w14:paraId="6125C9DB" w14:textId="286E8AF7" w:rsidR="008D3FEF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Manage and monitor team members’ manual handling of equipment and tools to ensure workplace safety requirements are met.</w:t>
            </w:r>
          </w:p>
          <w:p w14:paraId="026E2114" w14:textId="5C844BEE" w:rsidR="00903E88" w:rsidRDefault="00903E88" w:rsidP="00DF4560">
            <w:pPr>
              <w:pStyle w:val="ListParagraph"/>
              <w:numPr>
                <w:ilvl w:val="0"/>
                <w:numId w:val="39"/>
              </w:numPr>
              <w:ind w:left="459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Supervise on-site preparation for concrete pour.</w:t>
            </w:r>
          </w:p>
          <w:p w14:paraId="06510E2B" w14:textId="2EFF7C9C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Direct and monitor site</w:t>
            </w:r>
            <w:r w:rsidR="008D0CD7">
              <w:rPr>
                <w:rFonts w:cs="Arial"/>
                <w:sz w:val="20"/>
              </w:rPr>
              <w:t xml:space="preserve"> excavation</w:t>
            </w:r>
            <w:r w:rsidRPr="00903E88">
              <w:rPr>
                <w:rFonts w:cs="Arial"/>
                <w:sz w:val="20"/>
              </w:rPr>
              <w:t xml:space="preserve"> to</w:t>
            </w:r>
            <w:r>
              <w:rPr>
                <w:rFonts w:cs="Arial"/>
                <w:sz w:val="20"/>
              </w:rPr>
              <w:t xml:space="preserve"> ensure</w:t>
            </w:r>
            <w:r w:rsidRPr="00903E88">
              <w:rPr>
                <w:rFonts w:cs="Arial"/>
                <w:sz w:val="20"/>
              </w:rPr>
              <w:t xml:space="preserve"> safety, quality and schedule requirements</w:t>
            </w:r>
            <w:r>
              <w:rPr>
                <w:rFonts w:cs="Arial"/>
                <w:sz w:val="20"/>
              </w:rPr>
              <w:t xml:space="preserve"> are met</w:t>
            </w:r>
            <w:r w:rsidRPr="00903E88">
              <w:rPr>
                <w:rFonts w:cs="Arial"/>
                <w:sz w:val="20"/>
              </w:rPr>
              <w:t>.</w:t>
            </w:r>
          </w:p>
          <w:p w14:paraId="16F0710D" w14:textId="5FE21A2A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 xml:space="preserve">Direct and monitor site preparation of sub-grade to </w:t>
            </w:r>
            <w:r>
              <w:rPr>
                <w:rFonts w:cs="Arial"/>
                <w:sz w:val="20"/>
              </w:rPr>
              <w:t xml:space="preserve">ensure </w:t>
            </w:r>
            <w:r w:rsidRPr="00903E88">
              <w:rPr>
                <w:rFonts w:cs="Arial"/>
                <w:sz w:val="20"/>
              </w:rPr>
              <w:t>safety, quality and schedule requirements</w:t>
            </w:r>
            <w:r>
              <w:rPr>
                <w:rFonts w:cs="Arial"/>
                <w:sz w:val="20"/>
              </w:rPr>
              <w:t xml:space="preserve"> are met</w:t>
            </w:r>
            <w:r w:rsidRPr="00903E88">
              <w:rPr>
                <w:rFonts w:cs="Arial"/>
                <w:sz w:val="20"/>
              </w:rPr>
              <w:t>.</w:t>
            </w:r>
          </w:p>
          <w:p w14:paraId="27725BFA" w14:textId="77777777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Supervise, monitor and direct formwork installation to comply with work plans and specifications.</w:t>
            </w:r>
          </w:p>
          <w:p w14:paraId="02F360FC" w14:textId="77777777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Check levels for finish heights against datum.</w:t>
            </w:r>
          </w:p>
          <w:p w14:paraId="4C55C452" w14:textId="4A469EE7" w:rsid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Manage and i</w:t>
            </w:r>
            <w:r w:rsidRPr="00903E88">
              <w:rPr>
                <w:rFonts w:cs="Arial"/>
                <w:sz w:val="20"/>
              </w:rPr>
              <w:t>nspect placement of reinforcing to ensure compliance with specifications.</w:t>
            </w:r>
          </w:p>
          <w:p w14:paraId="04FACF3A" w14:textId="32389235" w:rsidR="00903E88" w:rsidRPr="00903E88" w:rsidRDefault="00B27D53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</w:t>
            </w:r>
            <w:r w:rsidR="00903E88" w:rsidRPr="008D3FEF">
              <w:rPr>
                <w:rFonts w:cs="Arial"/>
                <w:sz w:val="20"/>
              </w:rPr>
              <w:t>anage the accurate placement of services and penetrations</w:t>
            </w:r>
            <w:r w:rsidR="00903E88">
              <w:rPr>
                <w:rFonts w:cs="Arial"/>
                <w:sz w:val="20"/>
              </w:rPr>
              <w:t>.</w:t>
            </w:r>
          </w:p>
          <w:p w14:paraId="7F4D3089" w14:textId="3D7DD89A" w:rsid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Confirm site and preparation work is ready for concrete pour.</w:t>
            </w:r>
          </w:p>
          <w:p w14:paraId="5B716E81" w14:textId="39CCDBA0" w:rsidR="00903E88" w:rsidRDefault="00903E88" w:rsidP="00DF4560">
            <w:pPr>
              <w:pStyle w:val="ListParagraph"/>
              <w:numPr>
                <w:ilvl w:val="0"/>
                <w:numId w:val="39"/>
              </w:numPr>
              <w:ind w:left="459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Monitor and manage concrete material delivery.</w:t>
            </w:r>
          </w:p>
          <w:p w14:paraId="1A4824EA" w14:textId="412E6DCF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 xml:space="preserve">Confirm concrete quantities and specifications with </w:t>
            </w:r>
            <w:r>
              <w:rPr>
                <w:rFonts w:cs="Arial"/>
                <w:sz w:val="20"/>
              </w:rPr>
              <w:t xml:space="preserve">approved </w:t>
            </w:r>
            <w:r w:rsidRPr="00903E88">
              <w:rPr>
                <w:rFonts w:cs="Arial"/>
                <w:sz w:val="20"/>
              </w:rPr>
              <w:t>supplier and place order.</w:t>
            </w:r>
          </w:p>
          <w:p w14:paraId="3C59DAE4" w14:textId="420CAC2B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 xml:space="preserve">Confirm </w:t>
            </w:r>
            <w:r>
              <w:rPr>
                <w:rFonts w:cs="Arial"/>
                <w:sz w:val="20"/>
              </w:rPr>
              <w:t>all required information</w:t>
            </w:r>
            <w:r w:rsidRPr="00903E88">
              <w:rPr>
                <w:rFonts w:cs="Arial"/>
                <w:sz w:val="20"/>
              </w:rPr>
              <w:t xml:space="preserve"> with supplier with placed order.</w:t>
            </w:r>
          </w:p>
          <w:p w14:paraId="5FB469BB" w14:textId="3D129B6D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Check accuracy of concrete against delivery documentation</w:t>
            </w:r>
            <w:r>
              <w:rPr>
                <w:rFonts w:cs="Arial"/>
                <w:sz w:val="20"/>
              </w:rPr>
              <w:t>.</w:t>
            </w:r>
          </w:p>
          <w:p w14:paraId="650C87AD" w14:textId="06993D5F" w:rsidR="00903E88" w:rsidRP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903E88">
              <w:rPr>
                <w:rFonts w:cs="Arial"/>
                <w:sz w:val="20"/>
              </w:rPr>
              <w:t>onsult with product specialist to ensure accuracy of concrete properties.</w:t>
            </w:r>
          </w:p>
          <w:p w14:paraId="404D30E3" w14:textId="77777777" w:rsid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Monitor and manage delivery to ensure continuous and timely concrete supply for the project.</w:t>
            </w:r>
          </w:p>
          <w:p w14:paraId="26DF5A63" w14:textId="14EA89F0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Pr="00125751">
              <w:rPr>
                <w:rFonts w:cs="Arial"/>
                <w:sz w:val="20"/>
              </w:rPr>
              <w:t>rganise concrete testing and documenting results.</w:t>
            </w:r>
            <w:r w:rsidR="00022686">
              <w:t xml:space="preserve"> </w:t>
            </w:r>
            <w:r w:rsidR="00022686" w:rsidRPr="00022686">
              <w:rPr>
                <w:rFonts w:cs="Arial"/>
                <w:sz w:val="20"/>
              </w:rPr>
              <w:t>(provide RTO with copy)</w:t>
            </w:r>
          </w:p>
          <w:p w14:paraId="74B9673B" w14:textId="2091D6BB" w:rsidR="00903E88" w:rsidRDefault="00903E88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903E88">
              <w:rPr>
                <w:rFonts w:cs="Arial"/>
                <w:sz w:val="20"/>
              </w:rPr>
              <w:t>Monitor progress of concrete pour to assess status and calculate and adjust for potential shortfall or over-supply.</w:t>
            </w:r>
          </w:p>
          <w:p w14:paraId="52AAA473" w14:textId="4D83AD6B" w:rsidR="00125751" w:rsidRDefault="00125751" w:rsidP="00DF4560">
            <w:pPr>
              <w:pStyle w:val="ListParagraph"/>
              <w:numPr>
                <w:ilvl w:val="0"/>
                <w:numId w:val="39"/>
              </w:numPr>
              <w:ind w:left="459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Monitor and manage concreting on-site work.</w:t>
            </w:r>
          </w:p>
          <w:p w14:paraId="1C02D449" w14:textId="77777777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Monitor weather conditions and apply contingencies as required to ensure safety, quality and timeliness of project completion.</w:t>
            </w:r>
          </w:p>
          <w:p w14:paraId="528D0FEE" w14:textId="77777777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Supervise concrete pour and compacting and levelling procedures to comply with specifications.</w:t>
            </w:r>
          </w:p>
          <w:p w14:paraId="093F5D1A" w14:textId="6C5534CB" w:rsidR="00125751" w:rsidRPr="008D3FEF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8D3FEF">
              <w:rPr>
                <w:rFonts w:cs="Arial"/>
                <w:sz w:val="20"/>
              </w:rPr>
              <w:t>upervise team members ensuring timely completion of each project to required quality standards and specifications</w:t>
            </w:r>
            <w:r>
              <w:rPr>
                <w:rFonts w:cs="Arial"/>
                <w:sz w:val="20"/>
              </w:rPr>
              <w:t>.</w:t>
            </w:r>
          </w:p>
          <w:p w14:paraId="631CA655" w14:textId="77777777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Manage concrete finish in compliance with specifications.</w:t>
            </w:r>
          </w:p>
          <w:p w14:paraId="071B7761" w14:textId="3D639EE8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125751">
              <w:rPr>
                <w:rFonts w:cs="Arial"/>
                <w:sz w:val="20"/>
              </w:rPr>
              <w:t>upervise accurate transfer of datum, finish heights of concrete, concrete compaction and concrete finishes</w:t>
            </w:r>
            <w:r>
              <w:rPr>
                <w:rFonts w:cs="Arial"/>
                <w:sz w:val="20"/>
              </w:rPr>
              <w:t>.</w:t>
            </w:r>
          </w:p>
          <w:p w14:paraId="71B19362" w14:textId="09933C32" w:rsid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Check completed work for compliance and coordinate team members to address areas of non-compliance.</w:t>
            </w:r>
          </w:p>
          <w:p w14:paraId="5FC68730" w14:textId="10954E45" w:rsidR="00125751" w:rsidRDefault="00125751" w:rsidP="00DF4560">
            <w:pPr>
              <w:pStyle w:val="ListParagraph"/>
              <w:numPr>
                <w:ilvl w:val="0"/>
                <w:numId w:val="39"/>
              </w:numPr>
              <w:ind w:left="459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Supervise site clean-up.</w:t>
            </w:r>
          </w:p>
          <w:p w14:paraId="2EA1EBF2" w14:textId="34FAC2F4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 xml:space="preserve">Arrange clean-up of tools and equipment, to meet quality processes </w:t>
            </w:r>
            <w:r>
              <w:rPr>
                <w:rFonts w:cs="Arial"/>
                <w:sz w:val="20"/>
              </w:rPr>
              <w:t>&amp;</w:t>
            </w:r>
            <w:r w:rsidRPr="00125751">
              <w:rPr>
                <w:rFonts w:cs="Arial"/>
                <w:sz w:val="20"/>
              </w:rPr>
              <w:t xml:space="preserve"> environmental requirements.</w:t>
            </w:r>
          </w:p>
          <w:p w14:paraId="14E575F0" w14:textId="6588A5F9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 xml:space="preserve">Arrange for disposal and removal of excess material </w:t>
            </w:r>
            <w:r>
              <w:rPr>
                <w:rFonts w:cs="Arial"/>
                <w:sz w:val="20"/>
              </w:rPr>
              <w:t xml:space="preserve">that meets </w:t>
            </w:r>
            <w:r w:rsidRPr="00125751">
              <w:rPr>
                <w:rFonts w:cs="Arial"/>
                <w:sz w:val="20"/>
              </w:rPr>
              <w:t>quality processes and environmental requirements</w:t>
            </w:r>
            <w:r>
              <w:rPr>
                <w:rFonts w:cs="Arial"/>
                <w:sz w:val="20"/>
              </w:rPr>
              <w:t>.</w:t>
            </w:r>
          </w:p>
          <w:p w14:paraId="3B11F0EB" w14:textId="77777777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Organise safe storage and protection of tools, equipment and materials.</w:t>
            </w:r>
          </w:p>
          <w:p w14:paraId="7D30803B" w14:textId="77777777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Debrief team members and action identified opportunities for learning or improvement.</w:t>
            </w:r>
          </w:p>
          <w:p w14:paraId="099D5099" w14:textId="568B765F" w:rsidR="00125751" w:rsidRPr="00125751" w:rsidRDefault="00125751" w:rsidP="00DF4560">
            <w:pPr>
              <w:pStyle w:val="ListParagraph"/>
              <w:numPr>
                <w:ilvl w:val="1"/>
                <w:numId w:val="39"/>
              </w:numPr>
              <w:ind w:left="885"/>
              <w:jc w:val="left"/>
              <w:rPr>
                <w:rFonts w:cs="Arial"/>
                <w:sz w:val="20"/>
              </w:rPr>
            </w:pPr>
            <w:r w:rsidRPr="00125751">
              <w:rPr>
                <w:rFonts w:cs="Arial"/>
                <w:sz w:val="20"/>
              </w:rPr>
              <w:t>Complete and process project documentation according to workplace and project requirements.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DF4560">
        <w:trPr>
          <w:trHeight w:val="1338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486CA23A" w14:textId="0C568D6C" w:rsidR="00125751" w:rsidRPr="00125751" w:rsidRDefault="00125751" w:rsidP="0012575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3 x concreting project site and workers, including access to </w:t>
            </w:r>
            <w:r w:rsidRPr="00125751">
              <w:rPr>
                <w:rFonts w:cs="Arial"/>
                <w:sz w:val="20"/>
              </w:rPr>
              <w:t>relevant government legislation</w:t>
            </w:r>
            <w:r>
              <w:rPr>
                <w:rFonts w:cs="Arial"/>
                <w:sz w:val="20"/>
              </w:rPr>
              <w:t xml:space="preserve">, </w:t>
            </w:r>
            <w:r w:rsidRPr="00125751">
              <w:rPr>
                <w:rFonts w:cs="Arial"/>
                <w:sz w:val="20"/>
              </w:rPr>
              <w:t>current industry and Australian codes and standards</w:t>
            </w:r>
            <w:r>
              <w:rPr>
                <w:rFonts w:cs="Arial"/>
                <w:sz w:val="20"/>
              </w:rPr>
              <w:t xml:space="preserve">, </w:t>
            </w:r>
            <w:r w:rsidRPr="00125751">
              <w:rPr>
                <w:rFonts w:cs="Arial"/>
                <w:sz w:val="20"/>
              </w:rPr>
              <w:t>project schedules, construction drawings, site plans and specifications</w:t>
            </w:r>
            <w:r>
              <w:rPr>
                <w:rFonts w:cs="Arial"/>
                <w:sz w:val="20"/>
              </w:rPr>
              <w:t xml:space="preserve">, </w:t>
            </w:r>
          </w:p>
          <w:p w14:paraId="5F1E0977" w14:textId="58F73861" w:rsidR="00FC083A" w:rsidRPr="000861CC" w:rsidRDefault="00125751" w:rsidP="00125751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 and site</w:t>
            </w:r>
            <w:r w:rsidRPr="00125751">
              <w:rPr>
                <w:rFonts w:cs="Arial"/>
                <w:sz w:val="20"/>
              </w:rPr>
              <w:t xml:space="preserve"> policies, procedures and other quality documentation</w:t>
            </w:r>
            <w:r>
              <w:rPr>
                <w:rFonts w:cs="Arial"/>
                <w:sz w:val="20"/>
              </w:rPr>
              <w:t xml:space="preserve">, digital and other </w:t>
            </w:r>
            <w:r w:rsidRPr="00125751">
              <w:rPr>
                <w:rFonts w:cs="Arial"/>
                <w:sz w:val="20"/>
              </w:rPr>
              <w:t>tools and equipment to supervise safe concrete works and document test outcomes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6D4E7D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6D4E7D" w:rsidRPr="00696855" w:rsidRDefault="006D4E7D" w:rsidP="006D4E7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6D4E7D" w:rsidRPr="00DE6B06" w:rsidRDefault="006D4E7D" w:rsidP="006D4E7D">
            <w:pPr>
              <w:jc w:val="left"/>
              <w:rPr>
                <w:rFonts w:ascii="Arial" w:hAnsi="Arial" w:cs="Arial"/>
                <w:sz w:val="22"/>
              </w:rPr>
            </w:pPr>
            <w:permStart w:id="1121060815" w:edGrp="everyone"/>
            <w:permEnd w:id="1121060815"/>
          </w:p>
        </w:tc>
      </w:tr>
      <w:tr w:rsidR="006D4E7D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6D4E7D" w:rsidRDefault="006D4E7D" w:rsidP="006D4E7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6D4E7D" w:rsidRPr="00696855" w:rsidRDefault="006D4E7D" w:rsidP="006D4E7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6D4E7D" w:rsidRPr="00DE6B06" w:rsidRDefault="006D4E7D" w:rsidP="006D4E7D">
            <w:pPr>
              <w:jc w:val="left"/>
              <w:rPr>
                <w:rFonts w:ascii="Arial" w:hAnsi="Arial" w:cs="Arial"/>
                <w:sz w:val="22"/>
              </w:rPr>
            </w:pPr>
            <w:permStart w:id="1325551559" w:edGrp="everyone"/>
            <w:permEnd w:id="1325551559"/>
          </w:p>
        </w:tc>
      </w:tr>
      <w:tr w:rsidR="006D4E7D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6D4E7D" w:rsidRDefault="006D4E7D" w:rsidP="006D4E7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6D4E7D" w:rsidRPr="00DE6B06" w:rsidRDefault="006D4E7D" w:rsidP="006D4E7D">
            <w:pPr>
              <w:jc w:val="left"/>
              <w:rPr>
                <w:rFonts w:ascii="Arial" w:hAnsi="Arial" w:cs="Arial"/>
                <w:sz w:val="22"/>
              </w:rPr>
            </w:pPr>
            <w:permStart w:id="1549422993" w:edGrp="everyone"/>
            <w:permEnd w:id="1549422993"/>
          </w:p>
        </w:tc>
      </w:tr>
      <w:tr w:rsidR="006D4E7D" w:rsidRPr="00683908" w14:paraId="1BEE3403" w14:textId="77777777" w:rsidTr="00C67F0A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6D4E7D" w:rsidRPr="00696855" w:rsidRDefault="006D4E7D" w:rsidP="006D4E7D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5225356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337C72FC" w:rsidR="006D4E7D" w:rsidRPr="00DE6B06" w:rsidRDefault="006D4E7D" w:rsidP="006D4E7D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8540F54" wp14:editId="5BDCE4ED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22535636" w:displacedByCustomXml="prev"/>
      </w:tr>
      <w:tr w:rsidR="006D4E7D" w:rsidRPr="00683908" w14:paraId="6BD19315" w14:textId="77777777" w:rsidTr="00C67F0A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6D4E7D" w:rsidRPr="00696855" w:rsidRDefault="006D4E7D" w:rsidP="006D4E7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2110211142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206058A3" w:rsidR="006D4E7D" w:rsidRPr="00DE6B06" w:rsidRDefault="00C94A27" w:rsidP="006D4E7D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51086215"/>
                <w:placeholder>
                  <w:docPart w:val="76A6E69E51294941B0DBC7BDBE30C05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D4E7D" w:rsidRPr="00B04CDC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110211142"/>
          </w:p>
        </w:tc>
      </w:tr>
    </w:tbl>
    <w:p w14:paraId="521FB641" w14:textId="77777777" w:rsid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992"/>
        <w:gridCol w:w="992"/>
        <w:gridCol w:w="992"/>
      </w:tblGrid>
      <w:tr w:rsidR="00CA0777" w:rsidRPr="00683908" w14:paraId="4DBEC73B" w14:textId="77777777" w:rsidTr="0049183B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7DA8E8A" w14:textId="77777777" w:rsidR="00CA0777" w:rsidRPr="0019760F" w:rsidRDefault="00CA0777" w:rsidP="0049183B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3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69B454F" w14:textId="77777777" w:rsidR="00CA0777" w:rsidRPr="00696855" w:rsidRDefault="00CA0777" w:rsidP="0049183B">
            <w:pPr>
              <w:jc w:val="center"/>
              <w:rPr>
                <w:rFonts w:cs="Arial"/>
                <w:sz w:val="20"/>
              </w:rPr>
            </w:pPr>
            <w:r w:rsidRPr="00FB1F24">
              <w:rPr>
                <w:rFonts w:cs="Arial"/>
                <w:b/>
                <w:sz w:val="20"/>
              </w:rPr>
              <w:t xml:space="preserve">Tick if satisfactorily completed. </w:t>
            </w:r>
            <w:r w:rsidRPr="00FB1F24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CA0777" w:rsidRPr="00683908" w14:paraId="00DD3051" w14:textId="77777777" w:rsidTr="0049183B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2AEE12FA" w14:textId="77777777" w:rsidR="00CA0777" w:rsidRPr="00696855" w:rsidRDefault="00CA0777" w:rsidP="0049183B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0A5AD3EB" w14:textId="77777777" w:rsidR="00CA0777" w:rsidRDefault="00CA0777" w:rsidP="0049183B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5980A2B4" w14:textId="77777777" w:rsidR="00CA0777" w:rsidRPr="00696855" w:rsidRDefault="00CA0777" w:rsidP="0049183B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36EEC668" w14:textId="77777777" w:rsidR="00CA0777" w:rsidRDefault="00CA0777" w:rsidP="0049183B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013E56A8" w14:textId="77777777" w:rsidR="00CA0777" w:rsidRPr="00696855" w:rsidRDefault="00CA0777" w:rsidP="0049183B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4F8F1A76" w14:textId="77777777" w:rsidR="00CA0777" w:rsidRDefault="00CA0777" w:rsidP="0049183B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3</w:t>
            </w:r>
            <w:r w:rsidRPr="002301A4">
              <w:rPr>
                <w:rFonts w:cs="Arial"/>
                <w:b/>
                <w:sz w:val="20"/>
                <w:vertAlign w:val="superscript"/>
              </w:rPr>
              <w:t>rd</w:t>
            </w:r>
          </w:p>
          <w:p w14:paraId="3FF6F9E2" w14:textId="77777777" w:rsidR="00CA0777" w:rsidRPr="00696855" w:rsidRDefault="00CA0777" w:rsidP="0049183B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CA0777" w:rsidRPr="00683908" w14:paraId="6CDA602D" w14:textId="77777777" w:rsidTr="0049183B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0934567" w14:textId="1C9F879A" w:rsidR="00CA0777" w:rsidRPr="004E1BC5" w:rsidRDefault="00CA0777" w:rsidP="0049183B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1 </w:t>
            </w:r>
            <w:r w:rsidR="00125751" w:rsidRPr="00125751">
              <w:rPr>
                <w:rFonts w:cs="Arial"/>
                <w:b/>
                <w:sz w:val="20"/>
              </w:rPr>
              <w:t>Supervise preparation for concreting work.</w:t>
            </w:r>
          </w:p>
        </w:tc>
      </w:tr>
      <w:tr w:rsidR="006D4E7D" w:rsidRPr="00696855" w14:paraId="6CEDF9A6" w14:textId="77777777" w:rsidTr="00A06D97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0A888E6" w14:textId="44AC4ED0" w:rsidR="006D4E7D" w:rsidRPr="00486541" w:rsidRDefault="006D4E7D" w:rsidP="006D4E7D">
            <w:pPr>
              <w:pStyle w:val="331PASListTask1"/>
            </w:pPr>
            <w:bookmarkStart w:id="52" w:name="_Ref136341913"/>
            <w:r w:rsidRPr="000E7DCA">
              <w:t>Meet with team members and communicate work instructions.</w:t>
            </w:r>
            <w:bookmarkEnd w:id="52"/>
          </w:p>
        </w:tc>
        <w:permStart w:id="951058813" w:edGrp="everyone" w:displacedByCustomXml="next"/>
        <w:sdt>
          <w:sdtPr>
            <w:rPr>
              <w:rFonts w:cs="Arial"/>
              <w:sz w:val="36"/>
              <w:szCs w:val="36"/>
            </w:rPr>
            <w:id w:val="4761051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2C989E6C" w14:textId="01BCA0C1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1058813" w:displacedByCustomXml="prev"/>
        <w:permStart w:id="799501920" w:edGrp="everyone" w:displacedByCustomXml="next"/>
        <w:sdt>
          <w:sdtPr>
            <w:rPr>
              <w:rFonts w:cs="Arial"/>
              <w:sz w:val="36"/>
              <w:szCs w:val="36"/>
            </w:rPr>
            <w:id w:val="-19575541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60257EB" w14:textId="4EABFA28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99501920" w:displacedByCustomXml="prev"/>
        <w:permStart w:id="51409727" w:edGrp="everyone" w:displacedByCustomXml="next"/>
        <w:sdt>
          <w:sdtPr>
            <w:rPr>
              <w:rFonts w:cs="Arial"/>
              <w:sz w:val="36"/>
              <w:szCs w:val="36"/>
            </w:rPr>
            <w:id w:val="-294296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2F3C589" w14:textId="3C87539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409727" w:displacedByCustomXml="prev"/>
      </w:tr>
      <w:tr w:rsidR="006D4E7D" w:rsidRPr="00696855" w14:paraId="0D1DECD2" w14:textId="77777777" w:rsidTr="00A06D9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08F5031" w14:textId="21586B5D" w:rsidR="006D4E7D" w:rsidRPr="00486541" w:rsidRDefault="006D4E7D" w:rsidP="006D4E7D">
            <w:pPr>
              <w:pStyle w:val="331PASListTask1"/>
            </w:pPr>
            <w:bookmarkStart w:id="53" w:name="_Ref136341915"/>
            <w:r w:rsidRPr="000E7DCA">
              <w:t>Invite and address questions from team members during meeting.</w:t>
            </w:r>
            <w:bookmarkEnd w:id="53"/>
          </w:p>
        </w:tc>
        <w:permStart w:id="1138626405" w:edGrp="everyone" w:displacedByCustomXml="next"/>
        <w:sdt>
          <w:sdtPr>
            <w:rPr>
              <w:rFonts w:cs="Arial"/>
              <w:sz w:val="36"/>
              <w:szCs w:val="36"/>
            </w:rPr>
            <w:id w:val="20278337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5041715" w14:textId="7070AAC2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38626405" w:displacedByCustomXml="prev"/>
        <w:permStart w:id="1733781359" w:edGrp="everyone" w:displacedByCustomXml="next"/>
        <w:sdt>
          <w:sdtPr>
            <w:rPr>
              <w:rFonts w:cs="Arial"/>
              <w:sz w:val="36"/>
              <w:szCs w:val="36"/>
            </w:rPr>
            <w:id w:val="18340242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8F64BB5" w14:textId="3208BF6B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33781359" w:displacedByCustomXml="prev"/>
        <w:permStart w:id="2042366685" w:edGrp="everyone" w:displacedByCustomXml="next"/>
        <w:sdt>
          <w:sdtPr>
            <w:rPr>
              <w:rFonts w:cs="Arial"/>
              <w:sz w:val="36"/>
              <w:szCs w:val="36"/>
            </w:rPr>
            <w:id w:val="15643701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BC3443E" w14:textId="662EA901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42366685" w:displacedByCustomXml="prev"/>
      </w:tr>
      <w:tr w:rsidR="006D4E7D" w:rsidRPr="00696855" w14:paraId="4E24FF90" w14:textId="77777777" w:rsidTr="00A06D97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5012F626" w14:textId="581B948B" w:rsidR="006D4E7D" w:rsidRPr="00486541" w:rsidRDefault="006D4E7D" w:rsidP="006D4E7D">
            <w:pPr>
              <w:pStyle w:val="331PASListTask1"/>
            </w:pPr>
            <w:bookmarkStart w:id="54" w:name="_Ref136341918"/>
            <w:r w:rsidRPr="000E7DCA">
              <w:t>Confirm team members’ understanding of site work health and safety (WHS) requirements.</w:t>
            </w:r>
            <w:bookmarkEnd w:id="54"/>
          </w:p>
        </w:tc>
        <w:permStart w:id="879894003" w:edGrp="everyone" w:displacedByCustomXml="next"/>
        <w:sdt>
          <w:sdtPr>
            <w:rPr>
              <w:rFonts w:cs="Arial"/>
              <w:sz w:val="36"/>
              <w:szCs w:val="36"/>
            </w:rPr>
            <w:id w:val="1520894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27A030C" w14:textId="27165A4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79894003" w:displacedByCustomXml="prev"/>
        <w:permStart w:id="1637363813" w:edGrp="everyone" w:displacedByCustomXml="next"/>
        <w:sdt>
          <w:sdtPr>
            <w:rPr>
              <w:rFonts w:cs="Arial"/>
              <w:sz w:val="36"/>
              <w:szCs w:val="36"/>
            </w:rPr>
            <w:id w:val="6926468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DD3A4C6" w14:textId="4C8FB69F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37363813" w:displacedByCustomXml="prev"/>
        <w:permStart w:id="1338728652" w:edGrp="everyone" w:displacedByCustomXml="next"/>
        <w:sdt>
          <w:sdtPr>
            <w:rPr>
              <w:rFonts w:cs="Arial"/>
              <w:sz w:val="36"/>
              <w:szCs w:val="36"/>
            </w:rPr>
            <w:id w:val="1311526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B65095C" w14:textId="7734726F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8728652" w:displacedByCustomXml="prev"/>
      </w:tr>
      <w:tr w:rsidR="006D4E7D" w:rsidRPr="00696855" w14:paraId="24DD8267" w14:textId="77777777" w:rsidTr="00A06D9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C6D1BCA" w14:textId="351E7675" w:rsidR="006D4E7D" w:rsidRPr="00486541" w:rsidRDefault="006D4E7D" w:rsidP="006D4E7D">
            <w:pPr>
              <w:pStyle w:val="331PASListTask1"/>
            </w:pPr>
            <w:bookmarkStart w:id="55" w:name="_Ref136341919"/>
            <w:r w:rsidRPr="000E7DCA">
              <w:t>Confirm team members’ understanding of site environmental requirements.</w:t>
            </w:r>
            <w:bookmarkEnd w:id="55"/>
          </w:p>
        </w:tc>
        <w:permStart w:id="1933973828" w:edGrp="everyone" w:displacedByCustomXml="next"/>
        <w:sdt>
          <w:sdtPr>
            <w:rPr>
              <w:rFonts w:cs="Arial"/>
              <w:sz w:val="36"/>
              <w:szCs w:val="36"/>
            </w:rPr>
            <w:id w:val="10593598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0D0047B" w14:textId="0BF32B1D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33973828" w:displacedByCustomXml="prev"/>
        <w:permStart w:id="1527671049" w:edGrp="everyone" w:displacedByCustomXml="next"/>
        <w:sdt>
          <w:sdtPr>
            <w:rPr>
              <w:rFonts w:cs="Arial"/>
              <w:sz w:val="36"/>
              <w:szCs w:val="36"/>
            </w:rPr>
            <w:id w:val="-21351740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7488BF8" w14:textId="0490BEB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27671049" w:displacedByCustomXml="prev"/>
        <w:permStart w:id="1725578816" w:edGrp="everyone" w:displacedByCustomXml="next"/>
        <w:sdt>
          <w:sdtPr>
            <w:rPr>
              <w:rFonts w:cs="Arial"/>
              <w:sz w:val="36"/>
              <w:szCs w:val="36"/>
            </w:rPr>
            <w:id w:val="16806980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52E8628" w14:textId="168531E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25578816" w:displacedByCustomXml="prev"/>
      </w:tr>
      <w:tr w:rsidR="006D4E7D" w:rsidRPr="00696855" w14:paraId="238544EA" w14:textId="77777777" w:rsidTr="00A06D9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0E06309" w14:textId="6CB337CC" w:rsidR="006D4E7D" w:rsidRPr="00486541" w:rsidRDefault="006D4E7D" w:rsidP="006D4E7D">
            <w:pPr>
              <w:pStyle w:val="331PASListTask1"/>
            </w:pPr>
            <w:bookmarkStart w:id="56" w:name="_Ref136342544"/>
            <w:r w:rsidRPr="000E7DCA">
              <w:t>Confirm team members’ selection of materials is consistent with job requirements.</w:t>
            </w:r>
            <w:bookmarkEnd w:id="56"/>
          </w:p>
        </w:tc>
        <w:permStart w:id="1531196895" w:edGrp="everyone" w:displacedByCustomXml="next"/>
        <w:sdt>
          <w:sdtPr>
            <w:rPr>
              <w:rFonts w:cs="Arial"/>
              <w:sz w:val="36"/>
              <w:szCs w:val="36"/>
            </w:rPr>
            <w:id w:val="3620165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B444443" w14:textId="16375703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31196895" w:displacedByCustomXml="prev"/>
        <w:permStart w:id="104217853" w:edGrp="everyone" w:displacedByCustomXml="next"/>
        <w:sdt>
          <w:sdtPr>
            <w:rPr>
              <w:rFonts w:cs="Arial"/>
              <w:sz w:val="36"/>
              <w:szCs w:val="36"/>
            </w:rPr>
            <w:id w:val="21456145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4FB78B6" w14:textId="67754A0D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4217853" w:displacedByCustomXml="prev"/>
        <w:permStart w:id="1278697076" w:edGrp="everyone" w:displacedByCustomXml="next"/>
        <w:sdt>
          <w:sdtPr>
            <w:rPr>
              <w:rFonts w:cs="Arial"/>
              <w:sz w:val="36"/>
              <w:szCs w:val="36"/>
            </w:rPr>
            <w:id w:val="49816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E52A4B3" w14:textId="17100DD3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78697076" w:displacedByCustomXml="prev"/>
      </w:tr>
      <w:tr w:rsidR="006D4E7D" w:rsidRPr="00696855" w14:paraId="55D2277A" w14:textId="77777777" w:rsidTr="00A06D9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AB18F56" w14:textId="32709063" w:rsidR="006D4E7D" w:rsidRPr="00486541" w:rsidRDefault="006D4E7D" w:rsidP="006D4E7D">
            <w:pPr>
              <w:pStyle w:val="331PASListTask1"/>
            </w:pPr>
            <w:bookmarkStart w:id="57" w:name="_Ref136342551"/>
            <w:r w:rsidRPr="000E7DCA">
              <w:t>Confirm team members’ selection of tools and equipment is consistent with job requirements.</w:t>
            </w:r>
            <w:bookmarkEnd w:id="57"/>
          </w:p>
        </w:tc>
        <w:permStart w:id="1972387242" w:edGrp="everyone" w:displacedByCustomXml="next"/>
        <w:sdt>
          <w:sdtPr>
            <w:rPr>
              <w:rFonts w:cs="Arial"/>
              <w:sz w:val="36"/>
              <w:szCs w:val="36"/>
            </w:rPr>
            <w:id w:val="-9372825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8D4B747" w14:textId="79D48D29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72387242" w:displacedByCustomXml="prev"/>
        <w:permStart w:id="1592473425" w:edGrp="everyone" w:displacedByCustomXml="next"/>
        <w:sdt>
          <w:sdtPr>
            <w:rPr>
              <w:rFonts w:cs="Arial"/>
              <w:sz w:val="36"/>
              <w:szCs w:val="36"/>
            </w:rPr>
            <w:id w:val="86070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387DAE3" w14:textId="1D72283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2473425" w:displacedByCustomXml="prev"/>
        <w:permStart w:id="1153509656" w:edGrp="everyone" w:displacedByCustomXml="next"/>
        <w:sdt>
          <w:sdtPr>
            <w:rPr>
              <w:rFonts w:cs="Arial"/>
              <w:sz w:val="36"/>
              <w:szCs w:val="36"/>
            </w:rPr>
            <w:id w:val="-11431144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DE503DD" w14:textId="5624B11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53509656" w:displacedByCustomXml="prev"/>
      </w:tr>
      <w:tr w:rsidR="006D4E7D" w:rsidRPr="00696855" w14:paraId="420F3A01" w14:textId="77777777" w:rsidTr="00A06D9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A414643" w14:textId="3F8439EE" w:rsidR="006D4E7D" w:rsidRPr="00486541" w:rsidRDefault="006D4E7D" w:rsidP="006D4E7D">
            <w:pPr>
              <w:pStyle w:val="331PASListTask1"/>
            </w:pPr>
            <w:bookmarkStart w:id="58" w:name="_Ref136350069"/>
            <w:r w:rsidRPr="000E7DCA">
              <w:t>Process reports of faulty equipment and tools and source replacements as required.</w:t>
            </w:r>
            <w:bookmarkEnd w:id="58"/>
            <w:r>
              <w:t xml:space="preserve"> </w:t>
            </w:r>
            <w:r w:rsidRPr="00022686">
              <w:rPr>
                <w:i/>
                <w:iCs/>
              </w:rPr>
              <w:t>(provide RTO with copy)</w:t>
            </w:r>
          </w:p>
        </w:tc>
        <w:permStart w:id="464194360" w:edGrp="everyone" w:displacedByCustomXml="next"/>
        <w:sdt>
          <w:sdtPr>
            <w:rPr>
              <w:rFonts w:cs="Arial"/>
              <w:sz w:val="36"/>
              <w:szCs w:val="36"/>
            </w:rPr>
            <w:id w:val="-7309150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5317B77" w14:textId="31218050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4194360" w:displacedByCustomXml="prev"/>
        <w:permStart w:id="345650716" w:edGrp="everyone" w:displacedByCustomXml="next"/>
        <w:sdt>
          <w:sdtPr>
            <w:rPr>
              <w:rFonts w:cs="Arial"/>
              <w:sz w:val="36"/>
              <w:szCs w:val="36"/>
            </w:rPr>
            <w:id w:val="21303496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65A5946" w14:textId="0B548CBB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45650716" w:displacedByCustomXml="prev"/>
        <w:permStart w:id="981692277" w:edGrp="everyone" w:displacedByCustomXml="next"/>
        <w:sdt>
          <w:sdtPr>
            <w:rPr>
              <w:rFonts w:cs="Arial"/>
              <w:sz w:val="36"/>
              <w:szCs w:val="36"/>
            </w:rPr>
            <w:id w:val="-1319797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31FB27E" w14:textId="6FD91A9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1692277" w:displacedByCustomXml="prev"/>
      </w:tr>
      <w:tr w:rsidR="006D4E7D" w:rsidRPr="00696855" w14:paraId="297637CE" w14:textId="77777777" w:rsidTr="00A06D97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D3114F9" w14:textId="307E8634" w:rsidR="006D4E7D" w:rsidRPr="00486541" w:rsidRDefault="006D4E7D" w:rsidP="006D4E7D">
            <w:pPr>
              <w:pStyle w:val="331PASListTask1"/>
            </w:pPr>
            <w:bookmarkStart w:id="59" w:name="_Ref136343583"/>
            <w:r w:rsidRPr="000E7DCA">
              <w:t>Manage and monitor team members’ manual handling of equipment and tools to ensure workplace safety requirements are met.</w:t>
            </w:r>
            <w:bookmarkEnd w:id="59"/>
          </w:p>
        </w:tc>
        <w:permStart w:id="1403551277" w:edGrp="everyone" w:displacedByCustomXml="next"/>
        <w:sdt>
          <w:sdtPr>
            <w:rPr>
              <w:rFonts w:cs="Arial"/>
              <w:sz w:val="36"/>
              <w:szCs w:val="36"/>
            </w:rPr>
            <w:id w:val="-6286299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EFE81C7" w14:textId="2742B869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3551277" w:displacedByCustomXml="prev"/>
        <w:permStart w:id="1460295654" w:edGrp="everyone" w:displacedByCustomXml="next"/>
        <w:sdt>
          <w:sdtPr>
            <w:rPr>
              <w:rFonts w:cs="Arial"/>
              <w:sz w:val="36"/>
              <w:szCs w:val="36"/>
            </w:rPr>
            <w:id w:val="-1957785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4C589A8" w14:textId="6F6B0210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60295654" w:displacedByCustomXml="prev"/>
        <w:permStart w:id="195589074" w:edGrp="everyone" w:displacedByCustomXml="next"/>
        <w:sdt>
          <w:sdtPr>
            <w:rPr>
              <w:rFonts w:cs="Arial"/>
              <w:sz w:val="36"/>
              <w:szCs w:val="36"/>
            </w:rPr>
            <w:id w:val="-3064000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93ECE1E" w14:textId="51FA0EB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589074" w:displacedByCustomXml="prev"/>
      </w:tr>
      <w:tr w:rsidR="00CA0777" w:rsidRPr="005E24F1" w14:paraId="2860B45C" w14:textId="77777777" w:rsidTr="0049183B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23F7B0F" w14:textId="782D3007" w:rsidR="00CA0777" w:rsidRPr="004E1BC5" w:rsidRDefault="00CA0777" w:rsidP="0049183B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125751" w:rsidRPr="00125751">
              <w:rPr>
                <w:rFonts w:cs="Arial"/>
                <w:b/>
                <w:sz w:val="20"/>
              </w:rPr>
              <w:t>Supervise on-site preparation for concrete pour.</w:t>
            </w:r>
          </w:p>
        </w:tc>
      </w:tr>
      <w:tr w:rsidR="006D4E7D" w:rsidRPr="00696855" w14:paraId="04163467" w14:textId="77777777" w:rsidTr="0057531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0F3F2F5" w14:textId="78D6920C" w:rsidR="006D4E7D" w:rsidRPr="00486541" w:rsidRDefault="006D4E7D" w:rsidP="006D4E7D">
            <w:pPr>
              <w:pStyle w:val="332PASListTask1"/>
            </w:pPr>
            <w:bookmarkStart w:id="60" w:name="_Ref136343775"/>
            <w:r w:rsidRPr="005B786F">
              <w:t xml:space="preserve">Direct and monitor site </w:t>
            </w:r>
            <w:r>
              <w:t xml:space="preserve">excavation </w:t>
            </w:r>
            <w:r w:rsidRPr="005B786F">
              <w:t>to ensure safety, quality and schedule requirements are met.</w:t>
            </w:r>
            <w:bookmarkEnd w:id="60"/>
          </w:p>
        </w:tc>
        <w:permStart w:id="300250893" w:edGrp="everyone" w:displacedByCustomXml="next"/>
        <w:sdt>
          <w:sdtPr>
            <w:rPr>
              <w:rFonts w:cs="Arial"/>
              <w:sz w:val="36"/>
              <w:szCs w:val="36"/>
            </w:rPr>
            <w:id w:val="-87243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49BC6A0F" w14:textId="2DA16A3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00250893" w:displacedByCustomXml="prev"/>
        <w:permStart w:id="489030596" w:edGrp="everyone" w:displacedByCustomXml="next"/>
        <w:sdt>
          <w:sdtPr>
            <w:rPr>
              <w:rFonts w:cs="Arial"/>
              <w:sz w:val="36"/>
              <w:szCs w:val="36"/>
            </w:rPr>
            <w:id w:val="1274459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C3D9F1C" w14:textId="042DFF7E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9030596" w:displacedByCustomXml="prev"/>
        <w:permStart w:id="1676835627" w:edGrp="everyone" w:displacedByCustomXml="next"/>
        <w:sdt>
          <w:sdtPr>
            <w:rPr>
              <w:rFonts w:cs="Arial"/>
              <w:sz w:val="36"/>
              <w:szCs w:val="36"/>
            </w:rPr>
            <w:id w:val="1228977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30DD0F6" w14:textId="04F4FCBF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6835627" w:displacedByCustomXml="prev"/>
      </w:tr>
      <w:tr w:rsidR="006D4E7D" w:rsidRPr="00696855" w14:paraId="6109338D" w14:textId="77777777" w:rsidTr="0057531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2E50E62" w14:textId="1A8E2A5D" w:rsidR="006D4E7D" w:rsidRPr="00486541" w:rsidRDefault="006D4E7D" w:rsidP="006D4E7D">
            <w:pPr>
              <w:pStyle w:val="332PASListTask1"/>
            </w:pPr>
            <w:bookmarkStart w:id="61" w:name="_Ref136344565"/>
            <w:r w:rsidRPr="005B786F">
              <w:t>Direct and monitor site preparation of sub-grade to ensure safety, quality and schedule requirements are met.</w:t>
            </w:r>
            <w:bookmarkEnd w:id="61"/>
          </w:p>
        </w:tc>
        <w:permStart w:id="552630147" w:edGrp="everyone" w:displacedByCustomXml="next"/>
        <w:sdt>
          <w:sdtPr>
            <w:rPr>
              <w:rFonts w:cs="Arial"/>
              <w:sz w:val="36"/>
              <w:szCs w:val="36"/>
            </w:rPr>
            <w:id w:val="12231810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865C3EF" w14:textId="46167F6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52630147" w:displacedByCustomXml="prev"/>
        <w:permStart w:id="1505893573" w:edGrp="everyone" w:displacedByCustomXml="next"/>
        <w:sdt>
          <w:sdtPr>
            <w:rPr>
              <w:rFonts w:cs="Arial"/>
              <w:sz w:val="36"/>
              <w:szCs w:val="36"/>
            </w:rPr>
            <w:id w:val="-413315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31A64BE" w14:textId="30AD69D1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05893573" w:displacedByCustomXml="prev"/>
        <w:permStart w:id="917791034" w:edGrp="everyone" w:displacedByCustomXml="next"/>
        <w:sdt>
          <w:sdtPr>
            <w:rPr>
              <w:rFonts w:cs="Arial"/>
              <w:sz w:val="36"/>
              <w:szCs w:val="36"/>
            </w:rPr>
            <w:id w:val="-19607207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6979A59" w14:textId="50BA1C6A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17791034" w:displacedByCustomXml="prev"/>
      </w:tr>
      <w:tr w:rsidR="006D4E7D" w:rsidRPr="00696855" w14:paraId="6A7D8A08" w14:textId="77777777" w:rsidTr="0057531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90BA5A7" w14:textId="5AFBF345" w:rsidR="006D4E7D" w:rsidRPr="00486541" w:rsidRDefault="006D4E7D" w:rsidP="006D4E7D">
            <w:pPr>
              <w:pStyle w:val="332PASListTask1"/>
            </w:pPr>
            <w:bookmarkStart w:id="62" w:name="_Ref136344818"/>
            <w:r w:rsidRPr="005B786F">
              <w:t>Supervise, monitor and direct formwork installation to comply with work plans and specifications.</w:t>
            </w:r>
            <w:bookmarkEnd w:id="62"/>
          </w:p>
        </w:tc>
        <w:permStart w:id="1016726005" w:edGrp="everyone" w:displacedByCustomXml="next"/>
        <w:sdt>
          <w:sdtPr>
            <w:rPr>
              <w:rFonts w:cs="Arial"/>
              <w:sz w:val="36"/>
              <w:szCs w:val="36"/>
            </w:rPr>
            <w:id w:val="-800843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EDED40F" w14:textId="2A29BD35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16726005" w:displacedByCustomXml="prev"/>
        <w:permStart w:id="2090099541" w:edGrp="everyone" w:displacedByCustomXml="next"/>
        <w:sdt>
          <w:sdtPr>
            <w:rPr>
              <w:rFonts w:cs="Arial"/>
              <w:sz w:val="36"/>
              <w:szCs w:val="36"/>
            </w:rPr>
            <w:id w:val="2601919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579F581" w14:textId="7CEF939E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0099541" w:displacedByCustomXml="prev"/>
        <w:permStart w:id="1651923098" w:edGrp="everyone" w:displacedByCustomXml="next"/>
        <w:sdt>
          <w:sdtPr>
            <w:rPr>
              <w:rFonts w:cs="Arial"/>
              <w:sz w:val="36"/>
              <w:szCs w:val="36"/>
            </w:rPr>
            <w:id w:val="4992394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2CC163B" w14:textId="10C564A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51923098" w:displacedByCustomXml="prev"/>
      </w:tr>
      <w:tr w:rsidR="006D4E7D" w:rsidRPr="00696855" w14:paraId="7C455498" w14:textId="77777777" w:rsidTr="00BE2066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D254260" w14:textId="0EB094D5" w:rsidR="006D4E7D" w:rsidRPr="00486541" w:rsidRDefault="006D4E7D" w:rsidP="006D4E7D">
            <w:pPr>
              <w:pStyle w:val="332PASListTask1"/>
            </w:pPr>
            <w:bookmarkStart w:id="63" w:name="_Ref136344821"/>
            <w:r w:rsidRPr="005B786F">
              <w:t>Check levels for finish heights against datum.</w:t>
            </w:r>
            <w:bookmarkEnd w:id="63"/>
          </w:p>
        </w:tc>
        <w:permStart w:id="1897360597" w:edGrp="everyone" w:displacedByCustomXml="next"/>
        <w:sdt>
          <w:sdtPr>
            <w:rPr>
              <w:rFonts w:cs="Arial"/>
              <w:sz w:val="36"/>
              <w:szCs w:val="36"/>
            </w:rPr>
            <w:id w:val="10166535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49705C2E" w14:textId="58D4CA65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97360597" w:displacedByCustomXml="prev"/>
        <w:permStart w:id="1688479261" w:edGrp="everyone" w:displacedByCustomXml="next"/>
        <w:sdt>
          <w:sdtPr>
            <w:rPr>
              <w:rFonts w:cs="Arial"/>
              <w:sz w:val="36"/>
              <w:szCs w:val="36"/>
            </w:rPr>
            <w:id w:val="469571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768D1B90" w14:textId="3A3EC75A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8479261" w:displacedByCustomXml="prev"/>
        <w:permStart w:id="668629241" w:edGrp="everyone" w:displacedByCustomXml="next"/>
        <w:sdt>
          <w:sdtPr>
            <w:rPr>
              <w:rFonts w:cs="Arial"/>
              <w:sz w:val="36"/>
              <w:szCs w:val="36"/>
            </w:rPr>
            <w:id w:val="-10067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E674EC3" w14:textId="13280D6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8629241" w:displacedByCustomXml="prev"/>
      </w:tr>
      <w:tr w:rsidR="006D4E7D" w:rsidRPr="00696855" w14:paraId="724C3BA4" w14:textId="77777777" w:rsidTr="00BE2066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0ACB4F8C" w14:textId="274A5F09" w:rsidR="006D4E7D" w:rsidRPr="00486541" w:rsidRDefault="006D4E7D" w:rsidP="006D4E7D">
            <w:pPr>
              <w:pStyle w:val="332PASListTask1"/>
            </w:pPr>
            <w:bookmarkStart w:id="64" w:name="_Ref136345009"/>
            <w:r w:rsidRPr="005B786F">
              <w:t>Manage and inspect placement of reinforcing to ensure compliance with specifications.</w:t>
            </w:r>
            <w:bookmarkEnd w:id="64"/>
          </w:p>
        </w:tc>
        <w:permStart w:id="2145610104" w:edGrp="everyone" w:displacedByCustomXml="next"/>
        <w:sdt>
          <w:sdtPr>
            <w:rPr>
              <w:rFonts w:cs="Arial"/>
              <w:sz w:val="36"/>
              <w:szCs w:val="36"/>
            </w:rPr>
            <w:id w:val="-3223506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34B758F2" w14:textId="7C61FF09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45610104" w:displacedByCustomXml="prev"/>
        <w:permStart w:id="627726542" w:edGrp="everyone" w:displacedByCustomXml="next"/>
        <w:sdt>
          <w:sdtPr>
            <w:rPr>
              <w:rFonts w:cs="Arial"/>
              <w:sz w:val="36"/>
              <w:szCs w:val="36"/>
            </w:rPr>
            <w:id w:val="719705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78DC0065" w14:textId="1D3AC8B0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7726542" w:displacedByCustomXml="prev"/>
        <w:permStart w:id="1519613835" w:edGrp="everyone" w:displacedByCustomXml="next"/>
        <w:sdt>
          <w:sdtPr>
            <w:rPr>
              <w:rFonts w:cs="Arial"/>
              <w:sz w:val="36"/>
              <w:szCs w:val="36"/>
            </w:rPr>
            <w:id w:val="869740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B0823A5" w14:textId="75DF9F5A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19613835" w:displacedByCustomXml="prev"/>
      </w:tr>
      <w:tr w:rsidR="006D4E7D" w:rsidRPr="00696855" w14:paraId="1E6DAEF4" w14:textId="77777777" w:rsidTr="00BE2066">
        <w:trPr>
          <w:trHeight w:val="25"/>
        </w:trPr>
        <w:tc>
          <w:tcPr>
            <w:tcW w:w="60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14:paraId="71990673" w14:textId="30464432" w:rsidR="006D4E7D" w:rsidRPr="00486541" w:rsidRDefault="006D4E7D" w:rsidP="006D4E7D">
            <w:pPr>
              <w:pStyle w:val="332PASListTask1"/>
            </w:pPr>
            <w:bookmarkStart w:id="65" w:name="_Ref136345019"/>
            <w:r>
              <w:t>M</w:t>
            </w:r>
            <w:r w:rsidRPr="005B786F">
              <w:t>anage the accurate placement of services and penetrations.</w:t>
            </w:r>
            <w:bookmarkEnd w:id="65"/>
          </w:p>
        </w:tc>
        <w:permStart w:id="1218582047" w:edGrp="everyone" w:displacedByCustomXml="next"/>
        <w:sdt>
          <w:sdtPr>
            <w:rPr>
              <w:rFonts w:cs="Arial"/>
              <w:sz w:val="36"/>
              <w:szCs w:val="36"/>
            </w:rPr>
            <w:id w:val="-13922696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6995DFE" w14:textId="381474AA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18582047" w:displacedByCustomXml="prev"/>
        <w:permStart w:id="416762204" w:edGrp="everyone" w:displacedByCustomXml="next"/>
        <w:sdt>
          <w:sdtPr>
            <w:rPr>
              <w:rFonts w:cs="Arial"/>
              <w:sz w:val="36"/>
              <w:szCs w:val="36"/>
            </w:rPr>
            <w:id w:val="-4297398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4B7A8A0" w14:textId="256DE2FD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6762204" w:displacedByCustomXml="prev"/>
        <w:permStart w:id="1209355046" w:edGrp="everyone" w:displacedByCustomXml="next"/>
        <w:sdt>
          <w:sdtPr>
            <w:rPr>
              <w:rFonts w:cs="Arial"/>
              <w:sz w:val="36"/>
              <w:szCs w:val="36"/>
            </w:rPr>
            <w:id w:val="1038239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4CCC350" w14:textId="0B956594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9355046" w:displacedByCustomXml="prev"/>
      </w:tr>
      <w:tr w:rsidR="006D4E7D" w:rsidRPr="00696855" w14:paraId="527E8A63" w14:textId="77777777" w:rsidTr="00BE2066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0DD86C7" w14:textId="2A95C167" w:rsidR="006D4E7D" w:rsidRPr="00486541" w:rsidRDefault="006D4E7D" w:rsidP="006D4E7D">
            <w:pPr>
              <w:pStyle w:val="332PASListTask1"/>
            </w:pPr>
            <w:bookmarkStart w:id="66" w:name="_Ref136345635"/>
            <w:r w:rsidRPr="005B786F">
              <w:t>Confirm site and preparation work is ready for concrete pour.</w:t>
            </w:r>
            <w:bookmarkEnd w:id="66"/>
          </w:p>
        </w:tc>
        <w:permStart w:id="580929931" w:edGrp="everyone" w:displacedByCustomXml="next"/>
        <w:sdt>
          <w:sdtPr>
            <w:rPr>
              <w:rFonts w:cs="Arial"/>
              <w:sz w:val="36"/>
              <w:szCs w:val="36"/>
            </w:rPr>
            <w:id w:val="7527848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7D886CB6" w14:textId="0EA33B4F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0929931" w:displacedByCustomXml="prev"/>
        <w:permStart w:id="1149518336" w:edGrp="everyone" w:displacedByCustomXml="next"/>
        <w:sdt>
          <w:sdtPr>
            <w:rPr>
              <w:rFonts w:cs="Arial"/>
              <w:sz w:val="36"/>
              <w:szCs w:val="36"/>
            </w:rPr>
            <w:id w:val="13136855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75BF7C06" w14:textId="393A010E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49518336" w:displacedByCustomXml="prev"/>
        <w:permStart w:id="1719958245" w:edGrp="everyone" w:displacedByCustomXml="next"/>
        <w:sdt>
          <w:sdtPr>
            <w:rPr>
              <w:rFonts w:cs="Arial"/>
              <w:sz w:val="36"/>
              <w:szCs w:val="36"/>
            </w:rPr>
            <w:id w:val="428804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4E05E066" w14:textId="36026F2A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19958245" w:displacedByCustomXml="prev"/>
      </w:tr>
      <w:tr w:rsidR="00CA0777" w:rsidRPr="005E24F1" w14:paraId="3F3ED14C" w14:textId="77777777" w:rsidTr="00BE2066">
        <w:trPr>
          <w:trHeight w:val="305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7583D91" w14:textId="5A9EA95E" w:rsidR="00CA0777" w:rsidRPr="004E1BC5" w:rsidRDefault="00CA0777" w:rsidP="00822F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3 </w:t>
            </w:r>
            <w:r w:rsidR="00822F11" w:rsidRPr="00822F11">
              <w:rPr>
                <w:rFonts w:cs="Arial"/>
                <w:b/>
                <w:sz w:val="20"/>
              </w:rPr>
              <w:t>Monitor and manage concrete material delivery.</w:t>
            </w:r>
          </w:p>
        </w:tc>
      </w:tr>
      <w:tr w:rsidR="006D4E7D" w:rsidRPr="00696855" w14:paraId="7ACB6E82" w14:textId="77777777" w:rsidTr="00C4144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7F0207B" w14:textId="12278DB4" w:rsidR="006D4E7D" w:rsidRPr="00931795" w:rsidRDefault="006D4E7D" w:rsidP="006D4E7D">
            <w:pPr>
              <w:pStyle w:val="333PASListTask1"/>
            </w:pPr>
            <w:bookmarkStart w:id="67" w:name="_Ref136346139"/>
            <w:r w:rsidRPr="001A6118">
              <w:t>Confirm concrete quantities and specifications with approved supplier and place order.</w:t>
            </w:r>
            <w:bookmarkEnd w:id="67"/>
          </w:p>
        </w:tc>
        <w:permStart w:id="1267214163" w:edGrp="everyone" w:displacedByCustomXml="next"/>
        <w:sdt>
          <w:sdtPr>
            <w:rPr>
              <w:rFonts w:cs="Arial"/>
              <w:sz w:val="36"/>
              <w:szCs w:val="36"/>
            </w:rPr>
            <w:id w:val="21263463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21B00A7" w14:textId="68474974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67214163" w:displacedByCustomXml="prev"/>
        <w:permStart w:id="925187664" w:edGrp="everyone" w:displacedByCustomXml="next"/>
        <w:sdt>
          <w:sdtPr>
            <w:rPr>
              <w:rFonts w:cs="Arial"/>
              <w:sz w:val="36"/>
              <w:szCs w:val="36"/>
            </w:rPr>
            <w:id w:val="18979219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0F4C4B5" w14:textId="44741CAB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25187664" w:displacedByCustomXml="prev"/>
        <w:permStart w:id="109468000" w:edGrp="everyone" w:displacedByCustomXml="next"/>
        <w:sdt>
          <w:sdtPr>
            <w:rPr>
              <w:rFonts w:cs="Arial"/>
              <w:sz w:val="36"/>
              <w:szCs w:val="36"/>
            </w:rPr>
            <w:id w:val="-1116663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92B3CE2" w14:textId="682878B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468000" w:displacedByCustomXml="prev"/>
      </w:tr>
      <w:tr w:rsidR="006D4E7D" w:rsidRPr="00696855" w14:paraId="7D3F179D" w14:textId="77777777" w:rsidTr="00C4144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5B6B35" w14:textId="1273E7BE" w:rsidR="006D4E7D" w:rsidRPr="00931795" w:rsidRDefault="006D4E7D" w:rsidP="006D4E7D">
            <w:pPr>
              <w:pStyle w:val="333PASListTask1"/>
            </w:pPr>
            <w:bookmarkStart w:id="68" w:name="_Ref136346141"/>
            <w:r w:rsidRPr="001A6118">
              <w:t>Confirm all required information with supplier with placed order.</w:t>
            </w:r>
            <w:bookmarkEnd w:id="68"/>
          </w:p>
        </w:tc>
        <w:permStart w:id="209530502" w:edGrp="everyone" w:displacedByCustomXml="next"/>
        <w:sdt>
          <w:sdtPr>
            <w:rPr>
              <w:rFonts w:cs="Arial"/>
              <w:sz w:val="36"/>
              <w:szCs w:val="36"/>
            </w:rPr>
            <w:id w:val="598988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732CC55D" w14:textId="5042F25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530502" w:displacedByCustomXml="prev"/>
        <w:permStart w:id="286867650" w:edGrp="everyone" w:displacedByCustomXml="next"/>
        <w:sdt>
          <w:sdtPr>
            <w:rPr>
              <w:rFonts w:cs="Arial"/>
              <w:sz w:val="36"/>
              <w:szCs w:val="36"/>
            </w:rPr>
            <w:id w:val="1794642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79C7D52" w14:textId="327C1FC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86867650" w:displacedByCustomXml="prev"/>
        <w:permStart w:id="1810711909" w:edGrp="everyone" w:displacedByCustomXml="next"/>
        <w:sdt>
          <w:sdtPr>
            <w:rPr>
              <w:rFonts w:cs="Arial"/>
              <w:sz w:val="36"/>
              <w:szCs w:val="36"/>
            </w:rPr>
            <w:id w:val="-4136278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9806211" w14:textId="2967E17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10711909" w:displacedByCustomXml="prev"/>
      </w:tr>
      <w:tr w:rsidR="006D4E7D" w:rsidRPr="00696855" w14:paraId="22D3D634" w14:textId="77777777" w:rsidTr="00C4144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879E262" w14:textId="038E2417" w:rsidR="006D4E7D" w:rsidRPr="00931795" w:rsidRDefault="006D4E7D" w:rsidP="006D4E7D">
            <w:pPr>
              <w:pStyle w:val="333PASListTask1"/>
            </w:pPr>
            <w:bookmarkStart w:id="69" w:name="_Ref136350255"/>
            <w:r w:rsidRPr="001A6118">
              <w:t>Check accuracy of concrete against delivery documentation.</w:t>
            </w:r>
            <w:bookmarkEnd w:id="69"/>
          </w:p>
        </w:tc>
        <w:permStart w:id="502362426" w:edGrp="everyone" w:displacedByCustomXml="next"/>
        <w:sdt>
          <w:sdtPr>
            <w:rPr>
              <w:rFonts w:cs="Arial"/>
              <w:sz w:val="36"/>
              <w:szCs w:val="36"/>
            </w:rPr>
            <w:id w:val="1722781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76EECFA5" w14:textId="6F271A8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02362426" w:displacedByCustomXml="prev"/>
        <w:permStart w:id="1802984172" w:edGrp="everyone" w:displacedByCustomXml="next"/>
        <w:sdt>
          <w:sdtPr>
            <w:rPr>
              <w:rFonts w:cs="Arial"/>
              <w:sz w:val="36"/>
              <w:szCs w:val="36"/>
            </w:rPr>
            <w:id w:val="-1112120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42A0EB7F" w14:textId="143F7AC8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2984172" w:displacedByCustomXml="prev"/>
        <w:permStart w:id="404037313" w:edGrp="everyone" w:displacedByCustomXml="next"/>
        <w:sdt>
          <w:sdtPr>
            <w:rPr>
              <w:rFonts w:cs="Arial"/>
              <w:sz w:val="36"/>
              <w:szCs w:val="36"/>
            </w:rPr>
            <w:id w:val="5789557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2773909" w14:textId="0A706DAA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4037313" w:displacedByCustomXml="prev"/>
      </w:tr>
      <w:tr w:rsidR="006D4E7D" w:rsidRPr="00696855" w14:paraId="018DF04B" w14:textId="77777777" w:rsidTr="00C4144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3CD4AC1" w14:textId="7F0B4571" w:rsidR="006D4E7D" w:rsidRPr="00931795" w:rsidRDefault="006D4E7D" w:rsidP="006D4E7D">
            <w:pPr>
              <w:pStyle w:val="333PASListTask1"/>
            </w:pPr>
            <w:bookmarkStart w:id="70" w:name="_Ref136346226"/>
            <w:r w:rsidRPr="001A6118">
              <w:t>Consult with product specialist to ensure accuracy of concrete properties.</w:t>
            </w:r>
            <w:bookmarkEnd w:id="70"/>
          </w:p>
        </w:tc>
        <w:permStart w:id="1905018156" w:edGrp="everyone" w:displacedByCustomXml="next"/>
        <w:sdt>
          <w:sdtPr>
            <w:rPr>
              <w:rFonts w:cs="Arial"/>
              <w:sz w:val="36"/>
              <w:szCs w:val="36"/>
            </w:rPr>
            <w:id w:val="-18054615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5B99AFD" w14:textId="58A09FE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05018156" w:displacedByCustomXml="prev"/>
        <w:permStart w:id="882653652" w:edGrp="everyone" w:displacedByCustomXml="next"/>
        <w:sdt>
          <w:sdtPr>
            <w:rPr>
              <w:rFonts w:cs="Arial"/>
              <w:sz w:val="36"/>
              <w:szCs w:val="36"/>
            </w:rPr>
            <w:id w:val="-9954145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C7BC3B0" w14:textId="7034558E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82653652" w:displacedByCustomXml="prev"/>
        <w:permStart w:id="208349283" w:edGrp="everyone" w:displacedByCustomXml="next"/>
        <w:sdt>
          <w:sdtPr>
            <w:rPr>
              <w:rFonts w:cs="Arial"/>
              <w:sz w:val="36"/>
              <w:szCs w:val="36"/>
            </w:rPr>
            <w:id w:val="7439193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30F005E" w14:textId="1BAA1895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349283" w:displacedByCustomXml="prev"/>
      </w:tr>
      <w:tr w:rsidR="006D4E7D" w:rsidRPr="00696855" w14:paraId="6EA5431F" w14:textId="77777777" w:rsidTr="00C4144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D480E11" w14:textId="6E73FE01" w:rsidR="006D4E7D" w:rsidRPr="00931795" w:rsidRDefault="006D4E7D" w:rsidP="006D4E7D">
            <w:pPr>
              <w:pStyle w:val="333PASListTask1"/>
            </w:pPr>
            <w:bookmarkStart w:id="71" w:name="_Ref136350269"/>
            <w:r w:rsidRPr="001A6118">
              <w:t>Monitor and manage delivery to ensure continuous and timely concrete supply for the project.</w:t>
            </w:r>
            <w:bookmarkEnd w:id="71"/>
          </w:p>
        </w:tc>
        <w:permStart w:id="1997614195" w:edGrp="everyone" w:displacedByCustomXml="next"/>
        <w:sdt>
          <w:sdtPr>
            <w:rPr>
              <w:rFonts w:cs="Arial"/>
              <w:sz w:val="36"/>
              <w:szCs w:val="36"/>
            </w:rPr>
            <w:id w:val="12462249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0506B16" w14:textId="13211AAD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97614195" w:displacedByCustomXml="prev"/>
        <w:permStart w:id="614540624" w:edGrp="everyone" w:displacedByCustomXml="next"/>
        <w:sdt>
          <w:sdtPr>
            <w:rPr>
              <w:rFonts w:cs="Arial"/>
              <w:sz w:val="36"/>
              <w:szCs w:val="36"/>
            </w:rPr>
            <w:id w:val="1166368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828DFD0" w14:textId="5CB25C24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4540624" w:displacedByCustomXml="prev"/>
        <w:permStart w:id="907961695" w:edGrp="everyone" w:displacedByCustomXml="next"/>
        <w:sdt>
          <w:sdtPr>
            <w:rPr>
              <w:rFonts w:cs="Arial"/>
              <w:sz w:val="36"/>
              <w:szCs w:val="36"/>
            </w:rPr>
            <w:id w:val="-822427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31F30F0" w14:textId="5D13429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7961695" w:displacedByCustomXml="prev"/>
      </w:tr>
      <w:tr w:rsidR="006D4E7D" w:rsidRPr="00696855" w14:paraId="13A9FE04" w14:textId="77777777" w:rsidTr="00C4144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50CF798" w14:textId="39233398" w:rsidR="006D4E7D" w:rsidRPr="00931795" w:rsidRDefault="006D4E7D" w:rsidP="006D4E7D">
            <w:pPr>
              <w:pStyle w:val="333PASListTask1"/>
            </w:pPr>
            <w:bookmarkStart w:id="72" w:name="_Ref136346276"/>
            <w:r w:rsidRPr="001A6118">
              <w:t>Organise concrete testing and documenting results.</w:t>
            </w:r>
            <w:bookmarkEnd w:id="72"/>
            <w:r w:rsidRPr="00022686">
              <w:rPr>
                <w:i/>
                <w:iCs/>
              </w:rPr>
              <w:t xml:space="preserve"> (provide RTO with copy)</w:t>
            </w:r>
          </w:p>
        </w:tc>
        <w:permStart w:id="1347046273" w:edGrp="everyone" w:displacedByCustomXml="next"/>
        <w:sdt>
          <w:sdtPr>
            <w:rPr>
              <w:rFonts w:cs="Arial"/>
              <w:sz w:val="36"/>
              <w:szCs w:val="36"/>
            </w:rPr>
            <w:id w:val="-267313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D835B75" w14:textId="790BDAB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7046273" w:displacedByCustomXml="prev"/>
        <w:permStart w:id="2125692749" w:edGrp="everyone" w:displacedByCustomXml="next"/>
        <w:sdt>
          <w:sdtPr>
            <w:rPr>
              <w:rFonts w:cs="Arial"/>
              <w:sz w:val="36"/>
              <w:szCs w:val="36"/>
            </w:rPr>
            <w:id w:val="-20964629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3587E27" w14:textId="65A0009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5692749" w:displacedByCustomXml="prev"/>
        <w:permStart w:id="1676043619" w:edGrp="everyone" w:displacedByCustomXml="next"/>
        <w:sdt>
          <w:sdtPr>
            <w:rPr>
              <w:rFonts w:cs="Arial"/>
              <w:sz w:val="36"/>
              <w:szCs w:val="36"/>
            </w:rPr>
            <w:id w:val="-1914778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4EC98AD" w14:textId="289C14BD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6043619" w:displacedByCustomXml="prev"/>
      </w:tr>
      <w:tr w:rsidR="006D4E7D" w:rsidRPr="00696855" w14:paraId="28CDA3C9" w14:textId="77777777" w:rsidTr="00C4144B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B8298C5" w14:textId="3C5A3423" w:rsidR="006D4E7D" w:rsidRPr="00931795" w:rsidRDefault="006D4E7D" w:rsidP="006D4E7D">
            <w:pPr>
              <w:pStyle w:val="333PASListTask1"/>
            </w:pPr>
            <w:bookmarkStart w:id="73" w:name="_Ref136350293"/>
            <w:r w:rsidRPr="001A6118">
              <w:t>Monitor progress of concrete pour to assess status and calculate and adjust for potential shortfall or over-supply.</w:t>
            </w:r>
            <w:bookmarkEnd w:id="73"/>
          </w:p>
        </w:tc>
        <w:permStart w:id="1454125281" w:edGrp="everyone" w:displacedByCustomXml="next"/>
        <w:sdt>
          <w:sdtPr>
            <w:rPr>
              <w:rFonts w:cs="Arial"/>
              <w:sz w:val="36"/>
              <w:szCs w:val="36"/>
            </w:rPr>
            <w:id w:val="-1381708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5C2BBC0B" w14:textId="55CD1AF3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54125281" w:displacedByCustomXml="prev"/>
        <w:permStart w:id="157313591" w:edGrp="everyone" w:displacedByCustomXml="next"/>
        <w:sdt>
          <w:sdtPr>
            <w:rPr>
              <w:rFonts w:cs="Arial"/>
              <w:sz w:val="36"/>
              <w:szCs w:val="36"/>
            </w:rPr>
            <w:id w:val="-1937353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4D9E337" w14:textId="5537F4DB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7313591" w:displacedByCustomXml="prev"/>
        <w:permStart w:id="1079516933" w:edGrp="everyone" w:displacedByCustomXml="next"/>
        <w:sdt>
          <w:sdtPr>
            <w:rPr>
              <w:rFonts w:cs="Arial"/>
              <w:sz w:val="36"/>
              <w:szCs w:val="36"/>
            </w:rPr>
            <w:id w:val="229128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5EE7A11" w14:textId="230985CF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9516933" w:displacedByCustomXml="prev"/>
      </w:tr>
      <w:tr w:rsidR="00CA0777" w:rsidRPr="005E24F1" w14:paraId="59164744" w14:textId="77777777" w:rsidTr="0049183B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6BCEE7F" w14:textId="6CEC9B57" w:rsidR="00CA0777" w:rsidRPr="004E1BC5" w:rsidRDefault="00CA0777" w:rsidP="0049183B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822F11">
              <w:rPr>
                <w:rFonts w:cs="Arial"/>
                <w:b/>
                <w:sz w:val="20"/>
              </w:rPr>
              <w:t xml:space="preserve"> </w:t>
            </w:r>
            <w:r w:rsidR="00822F11" w:rsidRPr="00822F11">
              <w:rPr>
                <w:rFonts w:cs="Arial"/>
                <w:b/>
                <w:sz w:val="20"/>
              </w:rPr>
              <w:t>Monitor and manage concreting on-site work.</w:t>
            </w:r>
          </w:p>
        </w:tc>
      </w:tr>
      <w:tr w:rsidR="006D4E7D" w:rsidRPr="00696855" w14:paraId="747EB750" w14:textId="77777777" w:rsidTr="0009016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6B8E055" w14:textId="37C5C388" w:rsidR="006D4E7D" w:rsidRPr="00931795" w:rsidRDefault="006D4E7D" w:rsidP="006D4E7D">
            <w:pPr>
              <w:pStyle w:val="334PASListTask1"/>
            </w:pPr>
            <w:bookmarkStart w:id="74" w:name="_Ref136350300"/>
            <w:r w:rsidRPr="008A76FC">
              <w:t>Monitor weather conditions and apply contingencies as required to ensure safety, quality and timeliness of project completion.</w:t>
            </w:r>
            <w:bookmarkEnd w:id="74"/>
          </w:p>
        </w:tc>
        <w:permStart w:id="1054500114" w:edGrp="everyone" w:displacedByCustomXml="next"/>
        <w:sdt>
          <w:sdtPr>
            <w:rPr>
              <w:rFonts w:cs="Arial"/>
              <w:sz w:val="36"/>
              <w:szCs w:val="36"/>
            </w:rPr>
            <w:id w:val="-73727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D82F48C" w14:textId="6EAA629B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54500114" w:displacedByCustomXml="prev"/>
        <w:permStart w:id="1112742064" w:edGrp="everyone" w:displacedByCustomXml="next"/>
        <w:sdt>
          <w:sdtPr>
            <w:rPr>
              <w:rFonts w:cs="Arial"/>
              <w:sz w:val="36"/>
              <w:szCs w:val="36"/>
            </w:rPr>
            <w:id w:val="2014726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3EC6644" w14:textId="284706F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2742064" w:displacedByCustomXml="prev"/>
        <w:permStart w:id="1095043400" w:edGrp="everyone" w:displacedByCustomXml="next"/>
        <w:sdt>
          <w:sdtPr>
            <w:rPr>
              <w:rFonts w:cs="Arial"/>
              <w:sz w:val="36"/>
              <w:szCs w:val="36"/>
            </w:rPr>
            <w:id w:val="-694616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F1C1C83" w14:textId="455A657D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5043400" w:displacedByCustomXml="prev"/>
      </w:tr>
      <w:tr w:rsidR="006D4E7D" w:rsidRPr="00696855" w14:paraId="72F24D93" w14:textId="77777777" w:rsidTr="0009016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C4B5D4B" w14:textId="38EB0A87" w:rsidR="006D4E7D" w:rsidRPr="00931795" w:rsidRDefault="006D4E7D" w:rsidP="006D4E7D">
            <w:pPr>
              <w:pStyle w:val="334PASListTask1"/>
            </w:pPr>
            <w:bookmarkStart w:id="75" w:name="_Ref136347230"/>
            <w:r w:rsidRPr="008A76FC">
              <w:t>Supervise concrete pour and compacting and levelling procedures to comply with specifications.</w:t>
            </w:r>
            <w:bookmarkEnd w:id="75"/>
          </w:p>
        </w:tc>
        <w:permStart w:id="177607030" w:edGrp="everyone" w:displacedByCustomXml="next"/>
        <w:sdt>
          <w:sdtPr>
            <w:rPr>
              <w:rFonts w:cs="Arial"/>
              <w:sz w:val="36"/>
              <w:szCs w:val="36"/>
            </w:rPr>
            <w:id w:val="8584744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246C902" w14:textId="418EC6A3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607030" w:displacedByCustomXml="prev"/>
        <w:permStart w:id="408429847" w:edGrp="everyone" w:displacedByCustomXml="next"/>
        <w:sdt>
          <w:sdtPr>
            <w:rPr>
              <w:rFonts w:cs="Arial"/>
              <w:sz w:val="36"/>
              <w:szCs w:val="36"/>
            </w:rPr>
            <w:id w:val="-18828459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09A257F" w14:textId="1145BCDF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8429847" w:displacedByCustomXml="prev"/>
        <w:permStart w:id="1392247526" w:edGrp="everyone" w:displacedByCustomXml="next"/>
        <w:sdt>
          <w:sdtPr>
            <w:rPr>
              <w:rFonts w:cs="Arial"/>
              <w:sz w:val="36"/>
              <w:szCs w:val="36"/>
            </w:rPr>
            <w:id w:val="1877501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49D55D3" w14:textId="5472B6F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92247526" w:displacedByCustomXml="prev"/>
      </w:tr>
      <w:tr w:rsidR="006D4E7D" w:rsidRPr="00696855" w14:paraId="1EDE18BC" w14:textId="77777777" w:rsidTr="0009016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496FD02" w14:textId="2BFFB9E1" w:rsidR="006D4E7D" w:rsidRPr="00931795" w:rsidRDefault="006D4E7D" w:rsidP="006D4E7D">
            <w:pPr>
              <w:pStyle w:val="334PASListTask1"/>
            </w:pPr>
            <w:bookmarkStart w:id="76" w:name="_Ref136350328"/>
            <w:r w:rsidRPr="008A76FC">
              <w:t>Supervise team members ensuring timely completion of each project to required quality standards and specifications.</w:t>
            </w:r>
            <w:bookmarkEnd w:id="76"/>
          </w:p>
        </w:tc>
        <w:permStart w:id="1744839941" w:edGrp="everyone" w:displacedByCustomXml="next"/>
        <w:sdt>
          <w:sdtPr>
            <w:rPr>
              <w:rFonts w:cs="Arial"/>
              <w:sz w:val="36"/>
              <w:szCs w:val="36"/>
            </w:rPr>
            <w:id w:val="98659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F751243" w14:textId="128BFB9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44839941" w:displacedByCustomXml="prev"/>
        <w:permStart w:id="956983851" w:edGrp="everyone" w:displacedByCustomXml="next"/>
        <w:sdt>
          <w:sdtPr>
            <w:rPr>
              <w:rFonts w:cs="Arial"/>
              <w:sz w:val="36"/>
              <w:szCs w:val="36"/>
            </w:rPr>
            <w:id w:val="19937539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94A7AB2" w14:textId="7B498185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6983851" w:displacedByCustomXml="prev"/>
        <w:permStart w:id="1970624437" w:edGrp="everyone" w:displacedByCustomXml="next"/>
        <w:sdt>
          <w:sdtPr>
            <w:rPr>
              <w:rFonts w:cs="Arial"/>
              <w:sz w:val="36"/>
              <w:szCs w:val="36"/>
            </w:rPr>
            <w:id w:val="-1614589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951B6CA" w14:textId="4C9B7224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70624437" w:displacedByCustomXml="prev"/>
      </w:tr>
      <w:tr w:rsidR="006D4E7D" w:rsidRPr="00696855" w14:paraId="01453757" w14:textId="77777777" w:rsidTr="0009016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967A45C" w14:textId="0C8AC89B" w:rsidR="006D4E7D" w:rsidRPr="00931795" w:rsidRDefault="006D4E7D" w:rsidP="006D4E7D">
            <w:pPr>
              <w:pStyle w:val="334PASListTask1"/>
            </w:pPr>
            <w:bookmarkStart w:id="77" w:name="_Ref136347427"/>
            <w:r w:rsidRPr="008A76FC">
              <w:t>Manage concrete finish in compliance with specifications.</w:t>
            </w:r>
            <w:bookmarkEnd w:id="77"/>
          </w:p>
        </w:tc>
        <w:permStart w:id="1774340236" w:edGrp="everyone" w:displacedByCustomXml="next"/>
        <w:sdt>
          <w:sdtPr>
            <w:rPr>
              <w:rFonts w:cs="Arial"/>
              <w:sz w:val="36"/>
              <w:szCs w:val="36"/>
            </w:rPr>
            <w:id w:val="10484954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281942E0" w14:textId="79CD4C69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4340236" w:displacedByCustomXml="prev"/>
        <w:permStart w:id="605703830" w:edGrp="everyone" w:displacedByCustomXml="next"/>
        <w:sdt>
          <w:sdtPr>
            <w:rPr>
              <w:rFonts w:cs="Arial"/>
              <w:sz w:val="36"/>
              <w:szCs w:val="36"/>
            </w:rPr>
            <w:id w:val="-1678421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C2762F7" w14:textId="41BFE40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05703830" w:displacedByCustomXml="prev"/>
        <w:permStart w:id="855654565" w:edGrp="everyone" w:displacedByCustomXml="next"/>
        <w:sdt>
          <w:sdtPr>
            <w:rPr>
              <w:rFonts w:cs="Arial"/>
              <w:sz w:val="36"/>
              <w:szCs w:val="36"/>
            </w:rPr>
            <w:id w:val="826569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E0C8488" w14:textId="431807BF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55654565" w:displacedByCustomXml="prev"/>
      </w:tr>
      <w:tr w:rsidR="006D4E7D" w:rsidRPr="00696855" w14:paraId="6826797E" w14:textId="77777777" w:rsidTr="0009016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768C797" w14:textId="433E89F2" w:rsidR="006D4E7D" w:rsidRPr="00931795" w:rsidRDefault="006D4E7D" w:rsidP="006D4E7D">
            <w:pPr>
              <w:pStyle w:val="334PASListTask1"/>
            </w:pPr>
            <w:bookmarkStart w:id="78" w:name="_Ref136347487"/>
            <w:r w:rsidRPr="008A76FC">
              <w:t>Supervise accurate transfer of datum, finish heights of concrete, concrete compaction and concrete finishes.</w:t>
            </w:r>
            <w:bookmarkEnd w:id="78"/>
          </w:p>
        </w:tc>
        <w:permStart w:id="1759669948" w:edGrp="everyone" w:displacedByCustomXml="next"/>
        <w:sdt>
          <w:sdtPr>
            <w:rPr>
              <w:rFonts w:cs="Arial"/>
              <w:sz w:val="36"/>
              <w:szCs w:val="36"/>
            </w:rPr>
            <w:id w:val="-14773623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69BDD487" w14:textId="7D896DBC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59669948" w:displacedByCustomXml="prev"/>
        <w:permStart w:id="2015307514" w:edGrp="everyone" w:displacedByCustomXml="next"/>
        <w:sdt>
          <w:sdtPr>
            <w:rPr>
              <w:rFonts w:cs="Arial"/>
              <w:sz w:val="36"/>
              <w:szCs w:val="36"/>
            </w:rPr>
            <w:id w:val="-2145116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28F4132" w14:textId="056FBA95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15307514" w:displacedByCustomXml="prev"/>
        <w:permStart w:id="491465330" w:edGrp="everyone" w:displacedByCustomXml="next"/>
        <w:sdt>
          <w:sdtPr>
            <w:rPr>
              <w:rFonts w:cs="Arial"/>
              <w:sz w:val="36"/>
              <w:szCs w:val="36"/>
            </w:rPr>
            <w:id w:val="4002632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3CC4E232" w14:textId="7B90BE50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91465330" w:displacedByCustomXml="prev"/>
      </w:tr>
      <w:tr w:rsidR="006D4E7D" w:rsidRPr="00696855" w14:paraId="0A4C5E94" w14:textId="77777777" w:rsidTr="0009016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70FD51B" w14:textId="513EE620" w:rsidR="006D4E7D" w:rsidRPr="00931795" w:rsidRDefault="006D4E7D" w:rsidP="006D4E7D">
            <w:pPr>
              <w:pStyle w:val="334PASListTask1"/>
            </w:pPr>
            <w:bookmarkStart w:id="79" w:name="_Ref136347489"/>
            <w:r w:rsidRPr="008A76FC">
              <w:t>Check completed work for compliance and coordinate team members to address areas of non-compliance.</w:t>
            </w:r>
            <w:bookmarkEnd w:id="79"/>
          </w:p>
        </w:tc>
        <w:permStart w:id="1807567208" w:edGrp="everyone" w:displacedByCustomXml="next"/>
        <w:sdt>
          <w:sdtPr>
            <w:rPr>
              <w:rFonts w:cs="Arial"/>
              <w:sz w:val="36"/>
              <w:szCs w:val="36"/>
            </w:rPr>
            <w:id w:val="948426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256F29BA" w14:textId="79D35909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7567208" w:displacedByCustomXml="prev"/>
        <w:permStart w:id="1620443761" w:edGrp="everyone" w:displacedByCustomXml="next"/>
        <w:sdt>
          <w:sdtPr>
            <w:rPr>
              <w:rFonts w:cs="Arial"/>
              <w:sz w:val="36"/>
              <w:szCs w:val="36"/>
            </w:rPr>
            <w:id w:val="14204529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4A091E6" w14:textId="1D83FB50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20443761" w:displacedByCustomXml="prev"/>
        <w:permStart w:id="289634175" w:edGrp="everyone" w:displacedByCustomXml="next"/>
        <w:sdt>
          <w:sdtPr>
            <w:rPr>
              <w:rFonts w:cs="Arial"/>
              <w:sz w:val="36"/>
              <w:szCs w:val="36"/>
            </w:rPr>
            <w:id w:val="-171731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F09E96B" w14:textId="7A468E2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89634175" w:displacedByCustomXml="prev"/>
      </w:tr>
      <w:tr w:rsidR="00CA0777" w:rsidRPr="005E24F1" w14:paraId="55775A44" w14:textId="77777777" w:rsidTr="0049183B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CF8879D" w14:textId="71A91588" w:rsidR="00CA0777" w:rsidRPr="004E1BC5" w:rsidRDefault="00CA0777" w:rsidP="00822F11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5</w:t>
            </w:r>
            <w:r w:rsidR="00822F11">
              <w:rPr>
                <w:rFonts w:cs="Arial"/>
                <w:b/>
                <w:sz w:val="20"/>
              </w:rPr>
              <w:t xml:space="preserve"> </w:t>
            </w:r>
            <w:r w:rsidR="00822F11" w:rsidRPr="00822F11">
              <w:rPr>
                <w:rFonts w:cs="Arial"/>
                <w:b/>
                <w:sz w:val="20"/>
              </w:rPr>
              <w:t>Supervise site clean-up.</w:t>
            </w:r>
          </w:p>
        </w:tc>
      </w:tr>
      <w:tr w:rsidR="006D4E7D" w:rsidRPr="00696855" w14:paraId="6C83E85D" w14:textId="77777777" w:rsidTr="001F5C1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ECEC070" w14:textId="56BC58CE" w:rsidR="006D4E7D" w:rsidRPr="00931795" w:rsidRDefault="006D4E7D" w:rsidP="006D4E7D">
            <w:pPr>
              <w:pStyle w:val="335PASListTask1"/>
            </w:pPr>
            <w:bookmarkStart w:id="80" w:name="_Ref136347562"/>
            <w:r w:rsidRPr="00B40D74">
              <w:t>Arrange clean-up of tools and equipment, to meet quality processes &amp; environmental requirements.</w:t>
            </w:r>
            <w:bookmarkEnd w:id="80"/>
          </w:p>
        </w:tc>
        <w:permStart w:id="980690894" w:edGrp="everyone" w:displacedByCustomXml="next"/>
        <w:sdt>
          <w:sdtPr>
            <w:rPr>
              <w:rFonts w:cs="Arial"/>
              <w:sz w:val="36"/>
              <w:szCs w:val="36"/>
            </w:rPr>
            <w:id w:val="-72047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3CB96B72" w14:textId="24A96D43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0690894" w:displacedByCustomXml="prev"/>
        <w:permStart w:id="83775793" w:edGrp="everyone" w:displacedByCustomXml="next"/>
        <w:sdt>
          <w:sdtPr>
            <w:rPr>
              <w:rFonts w:cs="Arial"/>
              <w:sz w:val="36"/>
              <w:szCs w:val="36"/>
            </w:rPr>
            <w:id w:val="4866059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05BB754" w14:textId="3C3D1367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3775793" w:displacedByCustomXml="prev"/>
        <w:permStart w:id="917794404" w:edGrp="everyone" w:displacedByCustomXml="next"/>
        <w:sdt>
          <w:sdtPr>
            <w:rPr>
              <w:rFonts w:cs="Arial"/>
              <w:sz w:val="36"/>
              <w:szCs w:val="36"/>
            </w:rPr>
            <w:id w:val="4015666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994CCDC" w14:textId="485512E9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17794404" w:displacedByCustomXml="prev"/>
      </w:tr>
      <w:tr w:rsidR="006D4E7D" w:rsidRPr="00696855" w14:paraId="7D7A15AC" w14:textId="77777777" w:rsidTr="001F5C1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B762CD3" w14:textId="12A7B43D" w:rsidR="006D4E7D" w:rsidRPr="00931795" w:rsidRDefault="006D4E7D" w:rsidP="006D4E7D">
            <w:pPr>
              <w:pStyle w:val="335PASListTask1"/>
            </w:pPr>
            <w:bookmarkStart w:id="81" w:name="_Ref136350407"/>
            <w:r w:rsidRPr="00B40D74">
              <w:t>Arrange for disposal and removal of excess material that meets quality processes and environmental requirements.</w:t>
            </w:r>
            <w:bookmarkEnd w:id="81"/>
          </w:p>
        </w:tc>
        <w:permStart w:id="636765846" w:edGrp="everyone" w:displacedByCustomXml="next"/>
        <w:sdt>
          <w:sdtPr>
            <w:rPr>
              <w:rFonts w:cs="Arial"/>
              <w:sz w:val="36"/>
              <w:szCs w:val="36"/>
            </w:rPr>
            <w:id w:val="6313776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1FA26A01" w14:textId="33127031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36765846" w:displacedByCustomXml="prev"/>
        <w:permStart w:id="95951903" w:edGrp="everyone" w:displacedByCustomXml="next"/>
        <w:sdt>
          <w:sdtPr>
            <w:rPr>
              <w:rFonts w:cs="Arial"/>
              <w:sz w:val="36"/>
              <w:szCs w:val="36"/>
            </w:rPr>
            <w:id w:val="4737219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4C9698D" w14:textId="0CC01DB2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951903" w:displacedByCustomXml="prev"/>
        <w:permStart w:id="1387871411" w:edGrp="everyone" w:displacedByCustomXml="next"/>
        <w:sdt>
          <w:sdtPr>
            <w:rPr>
              <w:rFonts w:cs="Arial"/>
              <w:sz w:val="36"/>
              <w:szCs w:val="36"/>
            </w:rPr>
            <w:id w:val="926800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DE3211D" w14:textId="54613F9B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87871411" w:displacedByCustomXml="prev"/>
      </w:tr>
      <w:tr w:rsidR="006D4E7D" w:rsidRPr="00696855" w14:paraId="57CCFC2C" w14:textId="77777777" w:rsidTr="001F5C14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F9E53E8" w14:textId="46BA386A" w:rsidR="006D4E7D" w:rsidRPr="00931795" w:rsidRDefault="006D4E7D" w:rsidP="006D4E7D">
            <w:pPr>
              <w:pStyle w:val="335PASListTask1"/>
            </w:pPr>
            <w:bookmarkStart w:id="82" w:name="_Ref136350413"/>
            <w:r w:rsidRPr="00B40D74">
              <w:t>Organise safe storage and protection of tools, equipment and materials.</w:t>
            </w:r>
            <w:bookmarkEnd w:id="82"/>
          </w:p>
        </w:tc>
        <w:permStart w:id="1150120352" w:edGrp="everyone" w:displacedByCustomXml="next"/>
        <w:sdt>
          <w:sdtPr>
            <w:rPr>
              <w:rFonts w:cs="Arial"/>
              <w:sz w:val="36"/>
              <w:szCs w:val="36"/>
            </w:rPr>
            <w:id w:val="-892572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right w:val="single" w:sz="4" w:space="0" w:color="auto"/>
                </w:tcBorders>
                <w:vAlign w:val="center"/>
              </w:tcPr>
              <w:p w14:paraId="0805BED4" w14:textId="06359E1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50120352" w:displacedByCustomXml="prev"/>
        <w:permStart w:id="1464551000" w:edGrp="everyone" w:displacedByCustomXml="next"/>
        <w:sdt>
          <w:sdtPr>
            <w:rPr>
              <w:rFonts w:cs="Arial"/>
              <w:sz w:val="36"/>
              <w:szCs w:val="36"/>
            </w:rPr>
            <w:id w:val="-21055668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5F7692CC" w14:textId="1D4D6266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64551000" w:displacedByCustomXml="prev"/>
        <w:permStart w:id="809201365" w:edGrp="everyone" w:displacedByCustomXml="next"/>
        <w:sdt>
          <w:sdtPr>
            <w:rPr>
              <w:rFonts w:cs="Arial"/>
              <w:sz w:val="36"/>
              <w:szCs w:val="36"/>
            </w:rPr>
            <w:id w:val="16716764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2EA7665" w14:textId="0BE95353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9201365" w:displacedByCustomXml="prev"/>
      </w:tr>
      <w:tr w:rsidR="006D4E7D" w:rsidRPr="00696855" w14:paraId="7ED651AE" w14:textId="77777777" w:rsidTr="008C0AA1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DF30B02" w14:textId="71131372" w:rsidR="006D4E7D" w:rsidRPr="00931795" w:rsidRDefault="006D4E7D" w:rsidP="006D4E7D">
            <w:pPr>
              <w:pStyle w:val="335PASListTask1"/>
            </w:pPr>
            <w:bookmarkStart w:id="83" w:name="_Ref136347632"/>
            <w:r w:rsidRPr="00B40D74">
              <w:t>Debrief team members and action identified opportunities for learning or improvement.</w:t>
            </w:r>
            <w:bookmarkEnd w:id="83"/>
          </w:p>
        </w:tc>
        <w:permStart w:id="742094559" w:edGrp="everyone" w:displacedByCustomXml="next"/>
        <w:sdt>
          <w:sdtPr>
            <w:rPr>
              <w:rFonts w:cs="Arial"/>
              <w:sz w:val="36"/>
              <w:szCs w:val="36"/>
            </w:rPr>
            <w:id w:val="-15437470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1FFA4291" w14:textId="05C38D69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42094559" w:displacedByCustomXml="prev"/>
        <w:permStart w:id="1481668007" w:edGrp="everyone" w:displacedByCustomXml="next"/>
        <w:sdt>
          <w:sdtPr>
            <w:rPr>
              <w:rFonts w:cs="Arial"/>
              <w:sz w:val="36"/>
              <w:szCs w:val="36"/>
            </w:rPr>
            <w:id w:val="20390032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ED86B72" w14:textId="3DD5A682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81668007" w:displacedByCustomXml="prev"/>
        <w:permStart w:id="1658654702" w:edGrp="everyone" w:displacedByCustomXml="next"/>
        <w:sdt>
          <w:sdtPr>
            <w:rPr>
              <w:rFonts w:cs="Arial"/>
              <w:sz w:val="36"/>
              <w:szCs w:val="36"/>
            </w:rPr>
            <w:id w:val="576484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F9EEC27" w14:textId="080A0024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58654702" w:displacedByCustomXml="prev"/>
      </w:tr>
      <w:tr w:rsidR="006D4E7D" w:rsidRPr="00696855" w14:paraId="114CE41E" w14:textId="77777777" w:rsidTr="008C0AA1">
        <w:trPr>
          <w:trHeight w:val="596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F088548" w14:textId="03DDED8F" w:rsidR="006D4E7D" w:rsidRPr="00931795" w:rsidRDefault="006D4E7D" w:rsidP="006D4E7D">
            <w:pPr>
              <w:pStyle w:val="335PASListTask1"/>
            </w:pPr>
            <w:bookmarkStart w:id="84" w:name="_Ref136346290"/>
            <w:r w:rsidRPr="00B40D74">
              <w:t>Complete and process project documentation according to workplace and project requirements.</w:t>
            </w:r>
            <w:bookmarkEnd w:id="84"/>
          </w:p>
        </w:tc>
        <w:permStart w:id="66650688" w:edGrp="everyone" w:displacedByCustomXml="next"/>
        <w:sdt>
          <w:sdtPr>
            <w:rPr>
              <w:rFonts w:cs="Arial"/>
              <w:sz w:val="36"/>
              <w:szCs w:val="36"/>
            </w:rPr>
            <w:id w:val="1948815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04EE0BC7" w14:textId="1C8AA8F8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6650688" w:displacedByCustomXml="prev"/>
        <w:permStart w:id="480472945" w:edGrp="everyone" w:displacedByCustomXml="next"/>
        <w:sdt>
          <w:sdtPr>
            <w:rPr>
              <w:rFonts w:cs="Arial"/>
              <w:sz w:val="36"/>
              <w:szCs w:val="36"/>
            </w:rPr>
            <w:id w:val="-1866281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12" w:space="0" w:color="000000"/>
                  <w:right w:val="single" w:sz="4" w:space="0" w:color="auto"/>
                </w:tcBorders>
                <w:vAlign w:val="center"/>
              </w:tcPr>
              <w:p w14:paraId="3B468512" w14:textId="4D81E9EA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0472945" w:displacedByCustomXml="prev"/>
        <w:permStart w:id="107944667" w:edGrp="everyone" w:displacedByCustomXml="next"/>
        <w:sdt>
          <w:sdtPr>
            <w:rPr>
              <w:rFonts w:cs="Arial"/>
              <w:sz w:val="36"/>
              <w:szCs w:val="36"/>
            </w:rPr>
            <w:id w:val="907441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992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1B6BCAB9" w14:textId="0DD34A6D" w:rsidR="006D4E7D" w:rsidRPr="004E1BC5" w:rsidRDefault="006D4E7D" w:rsidP="006D4E7D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944667" w:displacedByCustomXml="prev"/>
      </w:tr>
    </w:tbl>
    <w:p w14:paraId="6B2EDD81" w14:textId="77777777" w:rsidR="00CA0777" w:rsidRPr="004C68EC" w:rsidRDefault="00CA0777">
      <w:pPr>
        <w:rPr>
          <w:sz w:val="19"/>
          <w:szCs w:val="19"/>
        </w:rPr>
      </w:pPr>
    </w:p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D4E7D" w:rsidRPr="00BA4D9F" w14:paraId="492ECE3C" w14:textId="77777777" w:rsidTr="00804794">
        <w:tc>
          <w:tcPr>
            <w:tcW w:w="9072" w:type="dxa"/>
          </w:tcPr>
          <w:p w14:paraId="29A8BB86" w14:textId="77777777" w:rsidR="006D4E7D" w:rsidRPr="00BA4D9F" w:rsidRDefault="006D4E7D" w:rsidP="00804794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6D4E7D" w:rsidRPr="00BA4D9F" w14:paraId="644A499A" w14:textId="77777777" w:rsidTr="00804794">
        <w:trPr>
          <w:trHeight w:val="13030"/>
        </w:trPr>
        <w:tc>
          <w:tcPr>
            <w:tcW w:w="9072" w:type="dxa"/>
          </w:tcPr>
          <w:p w14:paraId="23AAA35F" w14:textId="77777777" w:rsidR="006D4E7D" w:rsidRPr="009D6038" w:rsidRDefault="006D4E7D" w:rsidP="00804794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406935064" w:edGrp="everyone"/>
            <w:permEnd w:id="406935064"/>
          </w:p>
        </w:tc>
      </w:tr>
    </w:tbl>
    <w:p w14:paraId="1200A142" w14:textId="218E2ED1" w:rsidR="0039623A" w:rsidRDefault="0039623A" w:rsidP="00C0200B">
      <w:pPr>
        <w:jc w:val="left"/>
        <w:rPr>
          <w:rFonts w:ascii="Arial" w:hAnsi="Arial" w:cs="Arial"/>
          <w:sz w:val="22"/>
          <w:szCs w:val="22"/>
        </w:rPr>
      </w:pPr>
    </w:p>
    <w:sectPr w:rsidR="0039623A" w:rsidSect="00C0200B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FC34E60" w:rsidR="006E5B7D" w:rsidRPr="00830749" w:rsidRDefault="00C94A2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22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E2066">
          <w:rPr>
            <w:rFonts w:ascii="Arial" w:hAnsi="Arial" w:cs="Arial"/>
            <w:b/>
            <w:sz w:val="16"/>
            <w:szCs w:val="16"/>
          </w:rPr>
          <w:t>v3-0_23/06/2025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2DA15D23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E2066">
          <w:rPr>
            <w:rFonts w:ascii="Arial" w:hAnsi="Arial" w:cs="Arial"/>
            <w:b/>
            <w:sz w:val="16"/>
            <w:szCs w:val="16"/>
          </w:rPr>
          <w:t>v3-0_23/06/2025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94A2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4C3D693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BE2066" w:rsidRPr="00BE2066">
          <w:rPr>
            <w:rFonts w:ascii="Arial" w:hAnsi="Arial" w:cs="Arial"/>
            <w:b/>
            <w:sz w:val="16"/>
            <w:szCs w:val="16"/>
          </w:rPr>
          <w:t>v3-0_23/06/2025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94A27">
          <w:rPr>
            <w:rFonts w:ascii="Arial" w:hAnsi="Arial" w:cs="Arial"/>
            <w:b/>
            <w:bCs/>
            <w:noProof/>
            <w:sz w:val="16"/>
            <w:szCs w:val="16"/>
          </w:rPr>
          <w:t>22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1CC2E8C2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BE2066">
          <w:rPr>
            <w:rFonts w:ascii="Arial" w:hAnsi="Arial" w:cs="Arial"/>
            <w:b/>
            <w:sz w:val="16"/>
            <w:szCs w:val="16"/>
          </w:rPr>
          <w:t>v3-0_23/06/2025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94A27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A68ADF7" w:rsidR="006E5B7D" w:rsidRDefault="00020F8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CPCCCO4001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Supervise concreting work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0AA1B3D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A0777" w:rsidRPr="00CA0777">
          <w:rPr>
            <w:rFonts w:ascii="Arial" w:hAnsi="Arial" w:cs="Arial"/>
            <w:b/>
            <w:sz w:val="16"/>
            <w:szCs w:val="16"/>
          </w:rPr>
          <w:t>CPCCCO4001</w:t>
        </w:r>
      </w:sdtContent>
    </w:sdt>
    <w:r w:rsidRPr="00CA077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A0777" w:rsidRPr="00CA0777">
          <w:rPr>
            <w:rFonts w:ascii="Arial" w:hAnsi="Arial" w:cs="Arial"/>
            <w:b/>
            <w:sz w:val="16"/>
            <w:szCs w:val="16"/>
          </w:rPr>
          <w:t>Supervise concreting work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5E56FF4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CPCCCO4001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Supervise concreting work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A3DDC" w14:textId="244E2831" w:rsidR="00020F89" w:rsidRDefault="00020F8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9855698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CPCCCO4001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169371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Supervise concreting work</w:t>
        </w:r>
      </w:sdtContent>
    </w:sdt>
  </w:p>
  <w:p w14:paraId="5DE3EAF3" w14:textId="77777777" w:rsidR="00020F89" w:rsidRPr="00830749" w:rsidRDefault="00020F8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13A562C5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CPCCCO4001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Supervise concreting work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752C50EA" w:rsidR="006E5B7D" w:rsidRDefault="00C0200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CPCCCO4001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Supervise concreting work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7A83E0D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C0200B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CPCCCO4001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A0777">
          <w:rPr>
            <w:rFonts w:ascii="Arial" w:hAnsi="Arial" w:cs="Arial"/>
            <w:b/>
            <w:sz w:val="16"/>
            <w:szCs w:val="16"/>
          </w:rPr>
          <w:t>Supervise concreting work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A2730"/>
    <w:multiLevelType w:val="hybridMultilevel"/>
    <w:tmpl w:val="41D4E15E"/>
    <w:lvl w:ilvl="0" w:tplc="8B26D1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B7710EA"/>
    <w:multiLevelType w:val="hybridMultilevel"/>
    <w:tmpl w:val="1102F1A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63904"/>
    <w:multiLevelType w:val="hybridMultilevel"/>
    <w:tmpl w:val="99501628"/>
    <w:lvl w:ilvl="0" w:tplc="20B2D43E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8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205A3"/>
    <w:multiLevelType w:val="hybridMultilevel"/>
    <w:tmpl w:val="FA96E368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86968"/>
    <w:multiLevelType w:val="hybridMultilevel"/>
    <w:tmpl w:val="94F851E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D7D01"/>
    <w:multiLevelType w:val="hybridMultilevel"/>
    <w:tmpl w:val="B1C20C08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15D3EE9"/>
    <w:multiLevelType w:val="hybridMultilevel"/>
    <w:tmpl w:val="57D4C6E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12C17"/>
    <w:multiLevelType w:val="hybridMultilevel"/>
    <w:tmpl w:val="57D4C6EE"/>
    <w:lvl w:ilvl="0" w:tplc="8B26D1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7A745D"/>
    <w:multiLevelType w:val="hybridMultilevel"/>
    <w:tmpl w:val="EA02F82E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F37A7"/>
    <w:multiLevelType w:val="hybridMultilevel"/>
    <w:tmpl w:val="6A38835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3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6DD558F6"/>
    <w:multiLevelType w:val="hybridMultilevel"/>
    <w:tmpl w:val="567AF6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3"/>
  </w:num>
  <w:num w:numId="2" w16cid:durableId="938607714">
    <w:abstractNumId w:val="23"/>
  </w:num>
  <w:num w:numId="3" w16cid:durableId="958145445">
    <w:abstractNumId w:val="8"/>
  </w:num>
  <w:num w:numId="4" w16cid:durableId="1196194321">
    <w:abstractNumId w:val="21"/>
  </w:num>
  <w:num w:numId="5" w16cid:durableId="1867134969">
    <w:abstractNumId w:val="20"/>
  </w:num>
  <w:num w:numId="6" w16cid:durableId="1025326758">
    <w:abstractNumId w:val="35"/>
  </w:num>
  <w:num w:numId="7" w16cid:durableId="1482577371">
    <w:abstractNumId w:val="5"/>
  </w:num>
  <w:num w:numId="8" w16cid:durableId="1085491312">
    <w:abstractNumId w:val="2"/>
  </w:num>
  <w:num w:numId="9" w16cid:durableId="1369525979">
    <w:abstractNumId w:val="19"/>
  </w:num>
  <w:num w:numId="10" w16cid:durableId="744459">
    <w:abstractNumId w:val="12"/>
  </w:num>
  <w:num w:numId="11" w16cid:durableId="255016049">
    <w:abstractNumId w:val="7"/>
  </w:num>
  <w:num w:numId="12" w16cid:durableId="926841987">
    <w:abstractNumId w:val="40"/>
  </w:num>
  <w:num w:numId="13" w16cid:durableId="1303079462">
    <w:abstractNumId w:val="28"/>
  </w:num>
  <w:num w:numId="14" w16cid:durableId="1959607258">
    <w:abstractNumId w:val="0"/>
  </w:num>
  <w:num w:numId="15" w16cid:durableId="788476904">
    <w:abstractNumId w:val="22"/>
  </w:num>
  <w:num w:numId="16" w16cid:durableId="738527274">
    <w:abstractNumId w:val="38"/>
  </w:num>
  <w:num w:numId="17" w16cid:durableId="347292598">
    <w:abstractNumId w:val="27"/>
  </w:num>
  <w:num w:numId="18" w16cid:durableId="775098443">
    <w:abstractNumId w:val="37"/>
  </w:num>
  <w:num w:numId="19" w16cid:durableId="246036738">
    <w:abstractNumId w:val="26"/>
  </w:num>
  <w:num w:numId="20" w16cid:durableId="1151870601">
    <w:abstractNumId w:val="39"/>
  </w:num>
  <w:num w:numId="21" w16cid:durableId="1397627776">
    <w:abstractNumId w:val="36"/>
  </w:num>
  <w:num w:numId="22" w16cid:durableId="792098474">
    <w:abstractNumId w:val="33"/>
  </w:num>
  <w:num w:numId="23" w16cid:durableId="519197551">
    <w:abstractNumId w:val="17"/>
  </w:num>
  <w:num w:numId="24" w16cid:durableId="1663465611">
    <w:abstractNumId w:val="24"/>
  </w:num>
  <w:num w:numId="25" w16cid:durableId="901525759">
    <w:abstractNumId w:val="32"/>
  </w:num>
  <w:num w:numId="26" w16cid:durableId="1362123088">
    <w:abstractNumId w:val="25"/>
  </w:num>
  <w:num w:numId="27" w16cid:durableId="2115206706">
    <w:abstractNumId w:val="6"/>
  </w:num>
  <w:num w:numId="28" w16cid:durableId="1467120792">
    <w:abstractNumId w:val="16"/>
  </w:num>
  <w:num w:numId="29" w16cid:durableId="1194808596">
    <w:abstractNumId w:val="14"/>
  </w:num>
  <w:num w:numId="30" w16cid:durableId="459954404">
    <w:abstractNumId w:val="9"/>
  </w:num>
  <w:num w:numId="31" w16cid:durableId="18763848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08299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611054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131174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70410038">
    <w:abstractNumId w:val="4"/>
  </w:num>
  <w:num w:numId="36" w16cid:durableId="1452169869">
    <w:abstractNumId w:val="30"/>
  </w:num>
  <w:num w:numId="37" w16cid:durableId="29648789">
    <w:abstractNumId w:val="11"/>
  </w:num>
  <w:num w:numId="38" w16cid:durableId="1609853023">
    <w:abstractNumId w:val="15"/>
  </w:num>
  <w:num w:numId="39" w16cid:durableId="1537547755">
    <w:abstractNumId w:val="34"/>
  </w:num>
  <w:num w:numId="40" w16cid:durableId="1500928674">
    <w:abstractNumId w:val="3"/>
  </w:num>
  <w:num w:numId="41" w16cid:durableId="1616131155">
    <w:abstractNumId w:val="1"/>
  </w:num>
  <w:num w:numId="42" w16cid:durableId="151944182">
    <w:abstractNumId w:val="29"/>
  </w:num>
  <w:num w:numId="43" w16cid:durableId="587347497">
    <w:abstractNumId w:val="18"/>
  </w:num>
  <w:num w:numId="44" w16cid:durableId="215822797">
    <w:abstractNumId w:val="10"/>
  </w:num>
  <w:num w:numId="45" w16cid:durableId="208036209">
    <w:abstractNumId w:val="3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cumentProtection w:edit="readOnly" w:enforcement="1" w:cryptProviderType="rsaAES" w:cryptAlgorithmClass="hash" w:cryptAlgorithmType="typeAny" w:cryptAlgorithmSid="14" w:cryptSpinCount="100000" w:hash="reEyMGPUCg7bzZ+AitKN1hS6pvw5ts87wSfbrT+gU2/lHO9arY3BOJyyGnwNJwYRRmmSbKM8xoAz9VjqsboonQ==" w:salt="1n2kPZwxBmhSeksK73Dq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6C8E"/>
    <w:rsid w:val="00020BB6"/>
    <w:rsid w:val="00020F89"/>
    <w:rsid w:val="0002268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70F"/>
    <w:rsid w:val="00067A5F"/>
    <w:rsid w:val="00074457"/>
    <w:rsid w:val="000745CE"/>
    <w:rsid w:val="00076AD6"/>
    <w:rsid w:val="0008468E"/>
    <w:rsid w:val="00090D03"/>
    <w:rsid w:val="00091491"/>
    <w:rsid w:val="0009164E"/>
    <w:rsid w:val="000A2303"/>
    <w:rsid w:val="000A7B07"/>
    <w:rsid w:val="000B346C"/>
    <w:rsid w:val="000B3BB8"/>
    <w:rsid w:val="000B7B64"/>
    <w:rsid w:val="000C233D"/>
    <w:rsid w:val="000C4F46"/>
    <w:rsid w:val="000C5322"/>
    <w:rsid w:val="000C6FB4"/>
    <w:rsid w:val="000C7488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5751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1A4D"/>
    <w:rsid w:val="001A2A9B"/>
    <w:rsid w:val="001A77CF"/>
    <w:rsid w:val="001B0445"/>
    <w:rsid w:val="001B09BC"/>
    <w:rsid w:val="001B0AFC"/>
    <w:rsid w:val="001B28E5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4738"/>
    <w:rsid w:val="002168EB"/>
    <w:rsid w:val="00220F44"/>
    <w:rsid w:val="0022264D"/>
    <w:rsid w:val="00222B64"/>
    <w:rsid w:val="002234B1"/>
    <w:rsid w:val="00233402"/>
    <w:rsid w:val="002337BA"/>
    <w:rsid w:val="002342BE"/>
    <w:rsid w:val="0024140E"/>
    <w:rsid w:val="00242600"/>
    <w:rsid w:val="00252300"/>
    <w:rsid w:val="00252494"/>
    <w:rsid w:val="00257541"/>
    <w:rsid w:val="0025778A"/>
    <w:rsid w:val="00265A8F"/>
    <w:rsid w:val="0026676B"/>
    <w:rsid w:val="00267C62"/>
    <w:rsid w:val="00271630"/>
    <w:rsid w:val="00271B12"/>
    <w:rsid w:val="0027392A"/>
    <w:rsid w:val="002762BF"/>
    <w:rsid w:val="00281347"/>
    <w:rsid w:val="002813B1"/>
    <w:rsid w:val="00281ED1"/>
    <w:rsid w:val="00282382"/>
    <w:rsid w:val="002824BE"/>
    <w:rsid w:val="00282828"/>
    <w:rsid w:val="0028457D"/>
    <w:rsid w:val="00287CC3"/>
    <w:rsid w:val="002908D0"/>
    <w:rsid w:val="00294162"/>
    <w:rsid w:val="002974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E2C6B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0509"/>
    <w:rsid w:val="00322E8D"/>
    <w:rsid w:val="00324DB2"/>
    <w:rsid w:val="003259FD"/>
    <w:rsid w:val="0033666D"/>
    <w:rsid w:val="00336763"/>
    <w:rsid w:val="00340FD1"/>
    <w:rsid w:val="003430D8"/>
    <w:rsid w:val="00343189"/>
    <w:rsid w:val="003444A5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A0DA0"/>
    <w:rsid w:val="003A2E6D"/>
    <w:rsid w:val="003B0094"/>
    <w:rsid w:val="003B0DC7"/>
    <w:rsid w:val="003B4601"/>
    <w:rsid w:val="003B5C02"/>
    <w:rsid w:val="003C173C"/>
    <w:rsid w:val="003C33FB"/>
    <w:rsid w:val="003C3E0C"/>
    <w:rsid w:val="003C3E79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6427"/>
    <w:rsid w:val="00416978"/>
    <w:rsid w:val="00417106"/>
    <w:rsid w:val="00420D74"/>
    <w:rsid w:val="004316FB"/>
    <w:rsid w:val="0043335E"/>
    <w:rsid w:val="00433D65"/>
    <w:rsid w:val="00435D5B"/>
    <w:rsid w:val="004403AD"/>
    <w:rsid w:val="0044663C"/>
    <w:rsid w:val="004467A9"/>
    <w:rsid w:val="00454B97"/>
    <w:rsid w:val="004559DC"/>
    <w:rsid w:val="004575AD"/>
    <w:rsid w:val="004624D6"/>
    <w:rsid w:val="00462ECC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322E"/>
    <w:rsid w:val="004B42C6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0FE8"/>
    <w:rsid w:val="00512B1D"/>
    <w:rsid w:val="0051331A"/>
    <w:rsid w:val="005227F4"/>
    <w:rsid w:val="00531973"/>
    <w:rsid w:val="00532738"/>
    <w:rsid w:val="005334E1"/>
    <w:rsid w:val="00533511"/>
    <w:rsid w:val="00534433"/>
    <w:rsid w:val="005362A7"/>
    <w:rsid w:val="00536B74"/>
    <w:rsid w:val="00536CB1"/>
    <w:rsid w:val="00543100"/>
    <w:rsid w:val="00544F28"/>
    <w:rsid w:val="00545C50"/>
    <w:rsid w:val="005526C8"/>
    <w:rsid w:val="005539E1"/>
    <w:rsid w:val="00554890"/>
    <w:rsid w:val="00555130"/>
    <w:rsid w:val="00555943"/>
    <w:rsid w:val="00556BFB"/>
    <w:rsid w:val="00573C4A"/>
    <w:rsid w:val="0057509D"/>
    <w:rsid w:val="00583840"/>
    <w:rsid w:val="00584F56"/>
    <w:rsid w:val="005868D2"/>
    <w:rsid w:val="005948F5"/>
    <w:rsid w:val="005A435B"/>
    <w:rsid w:val="005A6EFB"/>
    <w:rsid w:val="005B3783"/>
    <w:rsid w:val="005B3D52"/>
    <w:rsid w:val="005B424E"/>
    <w:rsid w:val="005B4B38"/>
    <w:rsid w:val="005B4F95"/>
    <w:rsid w:val="005B7523"/>
    <w:rsid w:val="005C1FB7"/>
    <w:rsid w:val="005C20EC"/>
    <w:rsid w:val="005C3DF3"/>
    <w:rsid w:val="005C48AD"/>
    <w:rsid w:val="005D0D43"/>
    <w:rsid w:val="005D6DBE"/>
    <w:rsid w:val="005E26ED"/>
    <w:rsid w:val="005E2B40"/>
    <w:rsid w:val="005E2C83"/>
    <w:rsid w:val="005E7624"/>
    <w:rsid w:val="005F1CBB"/>
    <w:rsid w:val="005F3093"/>
    <w:rsid w:val="005F48A3"/>
    <w:rsid w:val="005F55E6"/>
    <w:rsid w:val="005F56A8"/>
    <w:rsid w:val="005F744D"/>
    <w:rsid w:val="00601B14"/>
    <w:rsid w:val="00601C41"/>
    <w:rsid w:val="00602BB0"/>
    <w:rsid w:val="00603400"/>
    <w:rsid w:val="006040AF"/>
    <w:rsid w:val="006056B8"/>
    <w:rsid w:val="0060728C"/>
    <w:rsid w:val="00607DE8"/>
    <w:rsid w:val="0061390C"/>
    <w:rsid w:val="00614655"/>
    <w:rsid w:val="00616E96"/>
    <w:rsid w:val="00620695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0DF2"/>
    <w:rsid w:val="006420A5"/>
    <w:rsid w:val="00643A07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5236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D4E7D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0DF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4C6C"/>
    <w:rsid w:val="00817A2D"/>
    <w:rsid w:val="00822F11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2939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024"/>
    <w:rsid w:val="00883452"/>
    <w:rsid w:val="0088349C"/>
    <w:rsid w:val="008868DF"/>
    <w:rsid w:val="00894EB4"/>
    <w:rsid w:val="008A082C"/>
    <w:rsid w:val="008A257C"/>
    <w:rsid w:val="008A2F2D"/>
    <w:rsid w:val="008A3A99"/>
    <w:rsid w:val="008B22FC"/>
    <w:rsid w:val="008B39C9"/>
    <w:rsid w:val="008C0AA1"/>
    <w:rsid w:val="008C48F6"/>
    <w:rsid w:val="008C6B14"/>
    <w:rsid w:val="008D0CD7"/>
    <w:rsid w:val="008D24F9"/>
    <w:rsid w:val="008D3FEF"/>
    <w:rsid w:val="008D4DE9"/>
    <w:rsid w:val="008E316F"/>
    <w:rsid w:val="008F0BA8"/>
    <w:rsid w:val="008F464C"/>
    <w:rsid w:val="00901593"/>
    <w:rsid w:val="009025D4"/>
    <w:rsid w:val="00902BF8"/>
    <w:rsid w:val="009030D3"/>
    <w:rsid w:val="00903E88"/>
    <w:rsid w:val="009046CD"/>
    <w:rsid w:val="009055FD"/>
    <w:rsid w:val="009056E2"/>
    <w:rsid w:val="0090649C"/>
    <w:rsid w:val="00906AB7"/>
    <w:rsid w:val="00913002"/>
    <w:rsid w:val="00914CA4"/>
    <w:rsid w:val="00917FD2"/>
    <w:rsid w:val="00920F6C"/>
    <w:rsid w:val="00921288"/>
    <w:rsid w:val="00923A9E"/>
    <w:rsid w:val="00925912"/>
    <w:rsid w:val="009304CA"/>
    <w:rsid w:val="0093060F"/>
    <w:rsid w:val="0093095D"/>
    <w:rsid w:val="00931795"/>
    <w:rsid w:val="009324BA"/>
    <w:rsid w:val="009327C2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238A"/>
    <w:rsid w:val="00954532"/>
    <w:rsid w:val="0095645B"/>
    <w:rsid w:val="009606F6"/>
    <w:rsid w:val="00961ADD"/>
    <w:rsid w:val="00966633"/>
    <w:rsid w:val="00970B74"/>
    <w:rsid w:val="00971AC8"/>
    <w:rsid w:val="0098186A"/>
    <w:rsid w:val="009827FA"/>
    <w:rsid w:val="00986974"/>
    <w:rsid w:val="00986BC7"/>
    <w:rsid w:val="00993997"/>
    <w:rsid w:val="00994CC6"/>
    <w:rsid w:val="00996BEA"/>
    <w:rsid w:val="00996F28"/>
    <w:rsid w:val="009A34C4"/>
    <w:rsid w:val="009A4937"/>
    <w:rsid w:val="009B2C5D"/>
    <w:rsid w:val="009B3E4D"/>
    <w:rsid w:val="009B750D"/>
    <w:rsid w:val="009C22FD"/>
    <w:rsid w:val="009C73CB"/>
    <w:rsid w:val="009C7961"/>
    <w:rsid w:val="009D06DA"/>
    <w:rsid w:val="009D1E85"/>
    <w:rsid w:val="009E08FC"/>
    <w:rsid w:val="009E3CED"/>
    <w:rsid w:val="009E4376"/>
    <w:rsid w:val="009E78AF"/>
    <w:rsid w:val="009F34EB"/>
    <w:rsid w:val="009F67D1"/>
    <w:rsid w:val="00A07F94"/>
    <w:rsid w:val="00A108CD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2A25"/>
    <w:rsid w:val="00AB31B0"/>
    <w:rsid w:val="00AB3FCA"/>
    <w:rsid w:val="00AB5FF9"/>
    <w:rsid w:val="00AC0794"/>
    <w:rsid w:val="00AC4AAF"/>
    <w:rsid w:val="00AC6BE2"/>
    <w:rsid w:val="00AC79B9"/>
    <w:rsid w:val="00AD067D"/>
    <w:rsid w:val="00AD147B"/>
    <w:rsid w:val="00AD2C30"/>
    <w:rsid w:val="00AD390C"/>
    <w:rsid w:val="00AD3F82"/>
    <w:rsid w:val="00AD74A5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28DC"/>
    <w:rsid w:val="00B141EE"/>
    <w:rsid w:val="00B157F1"/>
    <w:rsid w:val="00B21A3B"/>
    <w:rsid w:val="00B21CC5"/>
    <w:rsid w:val="00B227F8"/>
    <w:rsid w:val="00B23004"/>
    <w:rsid w:val="00B23116"/>
    <w:rsid w:val="00B24E19"/>
    <w:rsid w:val="00B27D53"/>
    <w:rsid w:val="00B34467"/>
    <w:rsid w:val="00B370F6"/>
    <w:rsid w:val="00B37A11"/>
    <w:rsid w:val="00B44885"/>
    <w:rsid w:val="00B45123"/>
    <w:rsid w:val="00B46CA0"/>
    <w:rsid w:val="00B50D23"/>
    <w:rsid w:val="00B55843"/>
    <w:rsid w:val="00B60A8E"/>
    <w:rsid w:val="00B61114"/>
    <w:rsid w:val="00B63435"/>
    <w:rsid w:val="00B64BF7"/>
    <w:rsid w:val="00B65524"/>
    <w:rsid w:val="00B71C32"/>
    <w:rsid w:val="00B729D4"/>
    <w:rsid w:val="00B80970"/>
    <w:rsid w:val="00B80DB0"/>
    <w:rsid w:val="00B8381E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1A1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066"/>
    <w:rsid w:val="00BE2234"/>
    <w:rsid w:val="00BE31E5"/>
    <w:rsid w:val="00BE45C9"/>
    <w:rsid w:val="00BE5659"/>
    <w:rsid w:val="00BF15FF"/>
    <w:rsid w:val="00BF51EE"/>
    <w:rsid w:val="00BF721E"/>
    <w:rsid w:val="00C01EED"/>
    <w:rsid w:val="00C0200B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2CEC"/>
    <w:rsid w:val="00C25494"/>
    <w:rsid w:val="00C26A87"/>
    <w:rsid w:val="00C320F8"/>
    <w:rsid w:val="00C33D57"/>
    <w:rsid w:val="00C34C44"/>
    <w:rsid w:val="00C35DC9"/>
    <w:rsid w:val="00C3636D"/>
    <w:rsid w:val="00C373BC"/>
    <w:rsid w:val="00C41923"/>
    <w:rsid w:val="00C42B32"/>
    <w:rsid w:val="00C478B5"/>
    <w:rsid w:val="00C50BE6"/>
    <w:rsid w:val="00C51A08"/>
    <w:rsid w:val="00C53DA4"/>
    <w:rsid w:val="00C54155"/>
    <w:rsid w:val="00C547D1"/>
    <w:rsid w:val="00C55618"/>
    <w:rsid w:val="00C55A27"/>
    <w:rsid w:val="00C60356"/>
    <w:rsid w:val="00C63293"/>
    <w:rsid w:val="00C65EC9"/>
    <w:rsid w:val="00C67DB8"/>
    <w:rsid w:val="00C67F0A"/>
    <w:rsid w:val="00C731E3"/>
    <w:rsid w:val="00C7472B"/>
    <w:rsid w:val="00C76B5E"/>
    <w:rsid w:val="00C804A2"/>
    <w:rsid w:val="00C806B2"/>
    <w:rsid w:val="00C82BD7"/>
    <w:rsid w:val="00C83199"/>
    <w:rsid w:val="00C90A20"/>
    <w:rsid w:val="00C92642"/>
    <w:rsid w:val="00C931D7"/>
    <w:rsid w:val="00C9350D"/>
    <w:rsid w:val="00C94A27"/>
    <w:rsid w:val="00C95773"/>
    <w:rsid w:val="00C963C2"/>
    <w:rsid w:val="00C963E0"/>
    <w:rsid w:val="00C97C42"/>
    <w:rsid w:val="00CA0777"/>
    <w:rsid w:val="00CA0F42"/>
    <w:rsid w:val="00CA78C3"/>
    <w:rsid w:val="00CB2543"/>
    <w:rsid w:val="00CB7163"/>
    <w:rsid w:val="00CB7187"/>
    <w:rsid w:val="00CC2593"/>
    <w:rsid w:val="00CC3D35"/>
    <w:rsid w:val="00CC5E27"/>
    <w:rsid w:val="00CD0491"/>
    <w:rsid w:val="00CD1E75"/>
    <w:rsid w:val="00CD502A"/>
    <w:rsid w:val="00CE1002"/>
    <w:rsid w:val="00CE17A5"/>
    <w:rsid w:val="00CE1EBF"/>
    <w:rsid w:val="00CE2955"/>
    <w:rsid w:val="00CE2FD4"/>
    <w:rsid w:val="00CE4DB2"/>
    <w:rsid w:val="00CE77FE"/>
    <w:rsid w:val="00CF476A"/>
    <w:rsid w:val="00CF65CA"/>
    <w:rsid w:val="00CF687B"/>
    <w:rsid w:val="00CF777A"/>
    <w:rsid w:val="00D02DC1"/>
    <w:rsid w:val="00D04373"/>
    <w:rsid w:val="00D05B7F"/>
    <w:rsid w:val="00D060EB"/>
    <w:rsid w:val="00D06775"/>
    <w:rsid w:val="00D06BF3"/>
    <w:rsid w:val="00D07170"/>
    <w:rsid w:val="00D073B1"/>
    <w:rsid w:val="00D073B2"/>
    <w:rsid w:val="00D10C1C"/>
    <w:rsid w:val="00D12E1D"/>
    <w:rsid w:val="00D157D2"/>
    <w:rsid w:val="00D17667"/>
    <w:rsid w:val="00D20EA7"/>
    <w:rsid w:val="00D238C2"/>
    <w:rsid w:val="00D25838"/>
    <w:rsid w:val="00D26665"/>
    <w:rsid w:val="00D323A9"/>
    <w:rsid w:val="00D342DF"/>
    <w:rsid w:val="00D37CB9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4AC"/>
    <w:rsid w:val="00DA162F"/>
    <w:rsid w:val="00DA2B80"/>
    <w:rsid w:val="00DA2CF0"/>
    <w:rsid w:val="00DA34F5"/>
    <w:rsid w:val="00DA44D3"/>
    <w:rsid w:val="00DA7219"/>
    <w:rsid w:val="00DB20DD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0D30"/>
    <w:rsid w:val="00DD533D"/>
    <w:rsid w:val="00DD571C"/>
    <w:rsid w:val="00DE18C7"/>
    <w:rsid w:val="00DE303D"/>
    <w:rsid w:val="00DE37A3"/>
    <w:rsid w:val="00DE52AD"/>
    <w:rsid w:val="00DE5841"/>
    <w:rsid w:val="00DF0328"/>
    <w:rsid w:val="00DF4560"/>
    <w:rsid w:val="00DF5671"/>
    <w:rsid w:val="00DF71FB"/>
    <w:rsid w:val="00DF77D8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276B6"/>
    <w:rsid w:val="00E3181C"/>
    <w:rsid w:val="00E36EDD"/>
    <w:rsid w:val="00E42AA6"/>
    <w:rsid w:val="00E42E04"/>
    <w:rsid w:val="00E441DD"/>
    <w:rsid w:val="00E4587B"/>
    <w:rsid w:val="00E50AAD"/>
    <w:rsid w:val="00E51079"/>
    <w:rsid w:val="00E51C4F"/>
    <w:rsid w:val="00E548A5"/>
    <w:rsid w:val="00E572E5"/>
    <w:rsid w:val="00E60046"/>
    <w:rsid w:val="00E6168D"/>
    <w:rsid w:val="00E62A2B"/>
    <w:rsid w:val="00E7090F"/>
    <w:rsid w:val="00E74C66"/>
    <w:rsid w:val="00E77A19"/>
    <w:rsid w:val="00E83A7C"/>
    <w:rsid w:val="00E85228"/>
    <w:rsid w:val="00E909B8"/>
    <w:rsid w:val="00E90CAF"/>
    <w:rsid w:val="00E91CA9"/>
    <w:rsid w:val="00E930E5"/>
    <w:rsid w:val="00EA2593"/>
    <w:rsid w:val="00EA459F"/>
    <w:rsid w:val="00EA4ACC"/>
    <w:rsid w:val="00EA4C21"/>
    <w:rsid w:val="00EA5ACC"/>
    <w:rsid w:val="00EA7937"/>
    <w:rsid w:val="00EB0AA2"/>
    <w:rsid w:val="00EB100E"/>
    <w:rsid w:val="00EB2F5E"/>
    <w:rsid w:val="00EB59A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272E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3E74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0C12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155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B27D53"/>
    <w:pPr>
      <w:spacing w:line="480" w:lineRule="exact"/>
      <w:contextualSpacing/>
      <w:jc w:val="both"/>
    </w:pPr>
    <w:rPr>
      <w:rFonts w:ascii="Arial" w:eastAsiaTheme="minorHAnsi" w:hAnsi="Arial" w:cs="Arial"/>
      <w:bCs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B27D53"/>
    <w:rPr>
      <w:rFonts w:ascii="Arial" w:eastAsiaTheme="minorHAnsi" w:hAnsi="Arial" w:cs="Arial"/>
      <w:bCs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2E2C6B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B42C6"/>
    <w:rPr>
      <w:rFonts w:ascii="Arial Narrow" w:hAnsi="Arial Narrow"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33D5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5E76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76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066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42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60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810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7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3102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8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1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8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1715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6654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560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196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561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7008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8119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5034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631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6694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00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25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45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0911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13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45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6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59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2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5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5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2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99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819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18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3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630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9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46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25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14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3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101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506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450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1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5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1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570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8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29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381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57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980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265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2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8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11363">
          <w:marLeft w:val="1080"/>
          <w:marRight w:val="0"/>
          <w:marTop w:val="1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800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15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75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63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5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1080"/>
          <w:marRight w:val="0"/>
          <w:marTop w:val="1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962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1099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139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297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3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34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86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54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97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79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7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legislation.qld.gov.au" TargetMode="Externa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642BE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642BE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2C91BFAFB084369AFF62CCC9B22A1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59004-6DFA-4E71-AF44-80CFD9637F39}"/>
      </w:docPartPr>
      <w:docPartBody>
        <w:p w:rsidR="00351260" w:rsidRDefault="00752775" w:rsidP="00752775">
          <w:pPr>
            <w:pStyle w:val="22C91BFAFB084369AFF62CCC9B22A16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0AEBEC22D6C41609B80169AC2041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9DC304-2CC3-46AD-B97C-FD949F2152D2}"/>
      </w:docPartPr>
      <w:docPartBody>
        <w:p w:rsidR="00351260" w:rsidRDefault="00752775" w:rsidP="00752775">
          <w:pPr>
            <w:pStyle w:val="50AEBEC22D6C41609B80169AC2041D6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521CFEF897349A4B0B9E2103D2E7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268D74-9379-46F7-BCA8-782F51BDB4D2}"/>
      </w:docPartPr>
      <w:docPartBody>
        <w:p w:rsidR="00351260" w:rsidRDefault="00752775" w:rsidP="00752775">
          <w:pPr>
            <w:pStyle w:val="D521CFEF897349A4B0B9E2103D2E79F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C81B8AB945E444CB1933FB96A0BD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005FA-0D07-4B54-9987-41EFB7A85AC8}"/>
      </w:docPartPr>
      <w:docPartBody>
        <w:p w:rsidR="00351260" w:rsidRDefault="00752775" w:rsidP="00752775">
          <w:pPr>
            <w:pStyle w:val="EC81B8AB945E444CB1933FB96A0BD557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CFE7F10773CA442087858C6F7EAD60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CA986A-0BA9-4CC7-88B9-F5242F2D4AC9}"/>
      </w:docPartPr>
      <w:docPartBody>
        <w:p w:rsidR="00351260" w:rsidRDefault="00752775" w:rsidP="00752775">
          <w:pPr>
            <w:pStyle w:val="CFE7F10773CA442087858C6F7EAD602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6A6E69E51294941B0DBC7BDBE30C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E23ED-E457-44BE-841C-F0D1643485E2}"/>
      </w:docPartPr>
      <w:docPartBody>
        <w:p w:rsidR="00351260" w:rsidRDefault="00752775" w:rsidP="00752775">
          <w:pPr>
            <w:pStyle w:val="76A6E69E51294941B0DBC7BDBE30C05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4738"/>
    <w:rsid w:val="00216485"/>
    <w:rsid w:val="00217293"/>
    <w:rsid w:val="00247826"/>
    <w:rsid w:val="0026412C"/>
    <w:rsid w:val="00276B73"/>
    <w:rsid w:val="002A67A7"/>
    <w:rsid w:val="00351260"/>
    <w:rsid w:val="003D7AF8"/>
    <w:rsid w:val="00424A45"/>
    <w:rsid w:val="00530616"/>
    <w:rsid w:val="005D3BC9"/>
    <w:rsid w:val="006206DC"/>
    <w:rsid w:val="00642BEC"/>
    <w:rsid w:val="00645E48"/>
    <w:rsid w:val="00654A91"/>
    <w:rsid w:val="006A5ED9"/>
    <w:rsid w:val="00752775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DF3272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2775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22C91BFAFB084369AFF62CCC9B22A168">
    <w:name w:val="22C91BFAFB084369AFF62CCC9B22A168"/>
    <w:rsid w:val="00752775"/>
    <w:pPr>
      <w:spacing w:after="160" w:line="259" w:lineRule="auto"/>
    </w:pPr>
    <w:rPr>
      <w:kern w:val="2"/>
      <w14:ligatures w14:val="standardContextual"/>
    </w:rPr>
  </w:style>
  <w:style w:type="paragraph" w:customStyle="1" w:styleId="50AEBEC22D6C41609B80169AC2041D67">
    <w:name w:val="50AEBEC22D6C41609B80169AC2041D67"/>
    <w:rsid w:val="00752775"/>
    <w:pPr>
      <w:spacing w:after="160" w:line="259" w:lineRule="auto"/>
    </w:pPr>
    <w:rPr>
      <w:kern w:val="2"/>
      <w14:ligatures w14:val="standardContextual"/>
    </w:rPr>
  </w:style>
  <w:style w:type="paragraph" w:customStyle="1" w:styleId="D521CFEF897349A4B0B9E2103D2E79F6">
    <w:name w:val="D521CFEF897349A4B0B9E2103D2E79F6"/>
    <w:rsid w:val="00752775"/>
    <w:pPr>
      <w:spacing w:after="160" w:line="259" w:lineRule="auto"/>
    </w:pPr>
    <w:rPr>
      <w:kern w:val="2"/>
      <w14:ligatures w14:val="standardContextual"/>
    </w:rPr>
  </w:style>
  <w:style w:type="paragraph" w:customStyle="1" w:styleId="EC81B8AB945E444CB1933FB96A0BD557">
    <w:name w:val="EC81B8AB945E444CB1933FB96A0BD557"/>
    <w:rsid w:val="00752775"/>
    <w:pPr>
      <w:spacing w:after="160" w:line="259" w:lineRule="auto"/>
    </w:pPr>
    <w:rPr>
      <w:kern w:val="2"/>
      <w14:ligatures w14:val="standardContextual"/>
    </w:rPr>
  </w:style>
  <w:style w:type="paragraph" w:customStyle="1" w:styleId="CFE7F10773CA442087858C6F7EAD602A">
    <w:name w:val="CFE7F10773CA442087858C6F7EAD602A"/>
    <w:rsid w:val="00752775"/>
    <w:pPr>
      <w:spacing w:after="160" w:line="259" w:lineRule="auto"/>
    </w:pPr>
    <w:rPr>
      <w:kern w:val="2"/>
      <w14:ligatures w14:val="standardContextual"/>
    </w:rPr>
  </w:style>
  <w:style w:type="paragraph" w:customStyle="1" w:styleId="76A6E69E51294941B0DBC7BDBE30C053">
    <w:name w:val="76A6E69E51294941B0DBC7BDBE30C053"/>
    <w:rsid w:val="00752775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5874</TotalTime>
  <Pages>39</Pages>
  <Words>5639</Words>
  <Characters>32146</Characters>
  <Application>Microsoft Office Word</Application>
  <DocSecurity>8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CPCCCO4001</vt:lpstr>
    </vt:vector>
  </TitlesOfParts>
  <Company/>
  <LinksUpToDate>false</LinksUpToDate>
  <CharactersWithSpaces>37710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CPCCCO4001</dc:title>
  <dc:subject>Supervise concreting work</dc:subject>
  <dc:creator>Author Name</dc:creator>
  <cp:lastModifiedBy>Jonathan Curro</cp:lastModifiedBy>
  <cp:revision>40</cp:revision>
  <cp:lastPrinted>2023-06-15T02:55:00Z</cp:lastPrinted>
  <dcterms:created xsi:type="dcterms:W3CDTF">2023-05-25T03:12:00Z</dcterms:created>
  <dcterms:modified xsi:type="dcterms:W3CDTF">2025-08-28T05:53:00Z</dcterms:modified>
  <cp:contentStatus>v3-0_23/06/2025</cp:contentStatus>
</cp:coreProperties>
</file>