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514160589"/>
    <w:bookmarkStart w:id="1" w:name="_Ref496191792"/>
    <w:p w:rsidR="00CA74AA" w:rsidRPr="008B58D4" w:rsidRDefault="004C3A83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68D1004E1D9420C8C9CD61034C279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A74AA" w:rsidRPr="008B58D4">
            <w:rPr>
              <w:szCs w:val="32"/>
            </w:rPr>
            <w:t>BSBPMG407A</w:t>
          </w:r>
        </w:sdtContent>
      </w:sdt>
      <w:r w:rsidR="00CA74AA" w:rsidRPr="008B58D4">
        <w:rPr>
          <w:szCs w:val="32"/>
        </w:rPr>
        <w:t xml:space="preserve"> </w:t>
      </w:r>
    </w:p>
    <w:p w:rsidR="00CA74AA" w:rsidRPr="008B58D4" w:rsidRDefault="004C3A83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3DD8BB3F45A40CCB209F345CD9432C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A74AA" w:rsidRPr="008B58D4">
            <w:rPr>
              <w:szCs w:val="32"/>
            </w:rPr>
            <w:t>Apply risk management techniques</w:t>
          </w:r>
        </w:sdtContent>
      </w:sdt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A74AA" w:rsidRPr="008B58D4" w:rsidTr="00CA74A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2" w:name="_Ref396827952"/>
            <w:r w:rsidRPr="008B58D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B58D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9D7C80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52448444" w:edGrp="everyone"/>
            <w:r>
              <w:rPr>
                <w:rFonts w:ascii="Arial" w:hAnsi="Arial" w:cs="Arial"/>
                <w:sz w:val="22"/>
                <w:szCs w:val="22"/>
              </w:rPr>
              <w:t>Gavin Wong</w:t>
            </w:r>
            <w:permEnd w:id="952448444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3" w:name="_GoBack"/>
            <w:bookmarkEnd w:id="3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8792203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9EBD030" wp14:editId="069E8E18">
                      <wp:extent cx="998879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887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87922034" w:displacedByCustomXml="prev"/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50922662" w:edGrp="everyone"/>
            <w:permEnd w:id="1650922662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44559752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BBDDB3B" wp14:editId="0D9015D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45597524" w:displacedByCustomXml="next"/>
          </w:sdtContent>
        </w:sdt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2300980" w:edGrp="everyone" w:colFirst="1" w:colLast="1"/>
            <w:r w:rsidRPr="008B58D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86ECA43320D4B90BDB1E8A402FD651C"/>
            </w:placeholder>
            <w:date w:fullDate="2018-10-03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8A2864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3/10/2018</w:t>
                </w:r>
              </w:p>
            </w:tc>
          </w:sdtContent>
        </w:sdt>
      </w:tr>
      <w:permEnd w:id="192300980"/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A74AA" w:rsidRPr="008B58D4" w:rsidTr="00CA74A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A74AA" w:rsidRPr="008B58D4" w:rsidTr="00CA74A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559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14306619" w:edGrp="everyone"/>
            <w:permEnd w:id="1614306619"/>
          </w:p>
        </w:tc>
        <w:tc>
          <w:tcPr>
            <w:tcW w:w="1272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A74AA" w:rsidRPr="008B58D4" w:rsidTr="00CA74A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8042895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CA74AA" w:rsidRPr="008B58D4" w:rsidRDefault="00554183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4289548" w:displacedByCustomXml="prev"/>
        <w:permStart w:id="694163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CA74AA" w:rsidRPr="008B58D4" w:rsidRDefault="00CA74AA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416363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74AA" w:rsidRPr="008B58D4" w:rsidTr="00CA74AA">
        <w:tc>
          <w:tcPr>
            <w:tcW w:w="9016" w:type="dxa"/>
            <w:shd w:val="clear" w:color="auto" w:fill="D9D9D9" w:themeFill="background1" w:themeFillShade="D9"/>
          </w:tcPr>
          <w:p w:rsidR="00CA74AA" w:rsidRPr="008B58D4" w:rsidRDefault="00CA74AA" w:rsidP="00CA74A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B58D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A74AA" w:rsidRPr="008B58D4" w:rsidTr="00CA74AA">
        <w:trPr>
          <w:trHeight w:val="13602"/>
        </w:trPr>
        <w:tc>
          <w:tcPr>
            <w:tcW w:w="9016" w:type="dxa"/>
          </w:tcPr>
          <w:p w:rsidR="00CA74AA" w:rsidRPr="008B58D4" w:rsidRDefault="00CA74AA" w:rsidP="00CA74AA">
            <w:pPr>
              <w:rPr>
                <w:rFonts w:ascii="Arial" w:hAnsi="Arial" w:cs="Arial"/>
                <w:szCs w:val="24"/>
              </w:rPr>
            </w:pPr>
            <w:permStart w:id="544997960" w:edGrp="everyone"/>
            <w:permEnd w:id="544997960"/>
          </w:p>
        </w:tc>
      </w:tr>
    </w:tbl>
    <w:bookmarkEnd w:id="2"/>
    <w:p w:rsidR="00CB23D9" w:rsidRPr="008B58D4" w:rsidRDefault="00797798" w:rsidP="00CB23D9">
      <w:pPr>
        <w:pStyle w:val="11CSTCPLQuestionBullet"/>
        <w:ind w:left="709" w:hanging="709"/>
      </w:pPr>
      <w:r w:rsidRPr="008B58D4">
        <w:lastRenderedPageBreak/>
        <w:t xml:space="preserve">Describe a project below. </w:t>
      </w:r>
      <w:r w:rsidR="0062039D" w:rsidRPr="008B58D4">
        <w:t>Conduct a SWOT analysis for the project. Identify at least two (2) points per area.</w:t>
      </w:r>
      <w:bookmarkEnd w:id="0"/>
      <w:r w:rsidR="0062039D" w:rsidRPr="008B58D4">
        <w:t xml:space="preserve"> </w:t>
      </w:r>
      <w:bookmarkEnd w:id="1"/>
    </w:p>
    <w:p w:rsidR="00797798" w:rsidRPr="008B58D4" w:rsidRDefault="00797798" w:rsidP="0079779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654"/>
      </w:tblGrid>
      <w:tr w:rsidR="00797798" w:rsidRPr="008B58D4" w:rsidTr="001D6E7D">
        <w:trPr>
          <w:trHeight w:val="2438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798" w:rsidRPr="008B58D4" w:rsidRDefault="00797798" w:rsidP="006B67F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Project description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98" w:rsidRPr="008B58D4" w:rsidRDefault="006950D6" w:rsidP="006B67FE">
            <w:pPr>
              <w:rPr>
                <w:rFonts w:ascii="Arial" w:hAnsi="Arial" w:cs="Arial"/>
                <w:sz w:val="22"/>
                <w:szCs w:val="22"/>
              </w:rPr>
            </w:pPr>
            <w:permStart w:id="654337488" w:edGrp="everyone"/>
            <w:r>
              <w:rPr>
                <w:rFonts w:ascii="Arial" w:hAnsi="Arial" w:cs="Arial"/>
                <w:sz w:val="22"/>
                <w:szCs w:val="22"/>
              </w:rPr>
              <w:t>Low rise domestic house</w:t>
            </w:r>
            <w:r w:rsidR="0010738E">
              <w:rPr>
                <w:rFonts w:ascii="Arial" w:hAnsi="Arial" w:cs="Arial"/>
                <w:sz w:val="22"/>
                <w:szCs w:val="22"/>
              </w:rPr>
              <w:t xml:space="preserve"> – slab on ground, brick veneer, tilled roof, sloping site, new development</w:t>
            </w:r>
            <w:permEnd w:id="654337488"/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559"/>
        <w:gridCol w:w="5785"/>
        <w:gridCol w:w="609"/>
      </w:tblGrid>
      <w:tr w:rsidR="00DE6ED5" w:rsidRPr="008B58D4" w:rsidTr="001D6E7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6ED5" w:rsidRPr="008B58D4" w:rsidRDefault="00DE6ED5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E6ED5" w:rsidRPr="008B58D4" w:rsidRDefault="003F5A03" w:rsidP="006B67FE">
            <w:pPr>
              <w:keepNext/>
              <w:ind w:left="993" w:right="82" w:hanging="993"/>
              <w:jc w:val="center"/>
            </w:pPr>
            <w:r w:rsidRPr="008B58D4">
              <w:t>Detail</w:t>
            </w:r>
          </w:p>
        </w:tc>
        <w:permStart w:id="1298300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42031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6ED5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830071" w:displacedByCustomXml="prev"/>
      </w:tr>
      <w:tr w:rsidR="00DE6ED5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ED5" w:rsidRPr="008B58D4" w:rsidRDefault="003F5A03" w:rsidP="006B67FE">
            <w:pPr>
              <w:ind w:right="82"/>
              <w:jc w:val="center"/>
            </w:pPr>
            <w:r w:rsidRPr="008B58D4">
              <w:t>S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E6ED5" w:rsidRDefault="0010738E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6305738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Cohesive well-established team</w:t>
            </w:r>
          </w:p>
          <w:p w:rsidR="0010738E" w:rsidRDefault="0010738E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10-years’ experience on similar projects</w:t>
            </w:r>
          </w:p>
          <w:permEnd w:id="763057388"/>
          <w:p w:rsidR="00DE6ED5" w:rsidRPr="008B58D4" w:rsidRDefault="00DE6ED5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6ED5" w:rsidRPr="008B58D4" w:rsidRDefault="00DE6ED5" w:rsidP="006B67FE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ind w:right="82"/>
              <w:jc w:val="center"/>
            </w:pPr>
            <w:r w:rsidRPr="008B58D4">
              <w:t>W</w:t>
            </w:r>
          </w:p>
        </w:tc>
        <w:tc>
          <w:tcPr>
            <w:tcW w:w="318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D6E7D" w:rsidRDefault="0010738E" w:rsidP="0010738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548129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Unfamiliar territory</w:t>
            </w:r>
          </w:p>
          <w:p w:rsidR="001D6E7D" w:rsidRPr="008B58D4" w:rsidRDefault="0010738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New suppliers</w:t>
            </w:r>
            <w:permEnd w:id="1654812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DE6ED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O</w:t>
            </w:r>
          </w:p>
        </w:tc>
        <w:tc>
          <w:tcPr>
            <w:tcW w:w="3183" w:type="pct"/>
            <w:tcBorders>
              <w:left w:val="single" w:sz="4" w:space="0" w:color="auto"/>
            </w:tcBorders>
            <w:vAlign w:val="center"/>
          </w:tcPr>
          <w:p w:rsidR="001D6E7D" w:rsidRDefault="0010738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5978029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Chance to open new markets</w:t>
            </w:r>
          </w:p>
          <w:p w:rsidR="001D6E7D" w:rsidRPr="008B58D4" w:rsidRDefault="0010738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Exposure to new clients</w:t>
            </w:r>
            <w:permEnd w:id="17597802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T</w:t>
            </w:r>
          </w:p>
        </w:tc>
        <w:tc>
          <w:tcPr>
            <w:tcW w:w="318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D6E7D" w:rsidRDefault="0010738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1836605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Greater travel distance for staff</w:t>
            </w:r>
          </w:p>
          <w:p w:rsidR="0010738E" w:rsidRDefault="0010738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Unknown ground conditions</w:t>
            </w:r>
          </w:p>
          <w:permEnd w:id="1618366051"/>
          <w:p w:rsidR="001D6E7D" w:rsidRPr="008B58D4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p w:rsidR="0062039D" w:rsidRPr="008B58D4" w:rsidRDefault="0062039D">
      <w:pPr>
        <w:jc w:val="left"/>
        <w:rPr>
          <w:rFonts w:ascii="Arial" w:hAnsi="Arial" w:cs="Arial"/>
          <w:sz w:val="22"/>
          <w:szCs w:val="22"/>
        </w:rPr>
      </w:pPr>
      <w:r w:rsidRPr="008B58D4">
        <w:rPr>
          <w:rFonts w:ascii="Arial" w:hAnsi="Arial" w:cs="Arial"/>
          <w:sz w:val="22"/>
          <w:szCs w:val="22"/>
        </w:rPr>
        <w:br w:type="page"/>
      </w:r>
    </w:p>
    <w:p w:rsidR="0062039D" w:rsidRPr="008B58D4" w:rsidRDefault="0062039D" w:rsidP="0062039D">
      <w:pPr>
        <w:pStyle w:val="11CSTCPLQuestionBullet"/>
        <w:ind w:left="709" w:hanging="709"/>
      </w:pPr>
      <w:bookmarkStart w:id="4" w:name="_Ref514160814"/>
      <w:r w:rsidRPr="008B58D4">
        <w:lastRenderedPageBreak/>
        <w:t xml:space="preserve">Consider the project you identified in </w:t>
      </w:r>
      <w:r w:rsidRPr="008B58D4">
        <w:fldChar w:fldCharType="begin"/>
      </w:r>
      <w:r w:rsidRPr="008B58D4">
        <w:instrText xml:space="preserve"> REF _Ref514160589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Q1. </w:t>
      </w:r>
      <w:r w:rsidRPr="008B58D4">
        <w:fldChar w:fldCharType="end"/>
      </w:r>
      <w:r w:rsidRPr="008B58D4">
        <w:t>For each of the areas identified in the table below, identify one (1) risk that may arise.</w:t>
      </w:r>
      <w:bookmarkEnd w:id="4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2039D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Project risk</w:t>
            </w:r>
          </w:p>
        </w:tc>
        <w:permStart w:id="2086821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97382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6821490" w:displacedByCustomXml="prev"/>
      </w:tr>
      <w:tr w:rsidR="00217C2D" w:rsidRPr="008B58D4" w:rsidTr="004C3A83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10738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6493422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Severe weather</w:t>
            </w:r>
            <w:permEnd w:id="4649342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4C3A83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10738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08615894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Cash flow problems</w:t>
            </w:r>
            <w:permEnd w:id="20861589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4C3A83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8A3DE8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8066964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Staff resignations</w:t>
            </w:r>
            <w:permEnd w:id="7806696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4C3A83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8A3DE8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37947947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Breach of contract</w:t>
            </w:r>
            <w:permEnd w:id="3794794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6B67F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8A3DE8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4159112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Faulty laser leveller</w:t>
            </w:r>
            <w:permEnd w:id="2415911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393C68" w:rsidRPr="008B58D4" w:rsidRDefault="00393C68" w:rsidP="00393C68">
      <w:pPr>
        <w:jc w:val="left"/>
        <w:rPr>
          <w:rFonts w:ascii="Arial" w:hAnsi="Arial" w:cs="Arial"/>
          <w:sz w:val="22"/>
          <w:szCs w:val="22"/>
        </w:rPr>
      </w:pPr>
    </w:p>
    <w:p w:rsidR="00393C68" w:rsidRPr="008B58D4" w:rsidRDefault="00393C68" w:rsidP="006B67FE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5" w:name="_Ref514164767"/>
      <w:r w:rsidRPr="008B58D4">
        <w:t>Using ticks, identify whether each of the risk analysis methods listed below is either ‘qualitative’ or ‘quantitative’.</w:t>
      </w:r>
      <w:bookmarkEnd w:id="5"/>
      <w:r w:rsidRPr="008B58D4">
        <w:t xml:space="preserve"> </w:t>
      </w:r>
      <w:r w:rsidRPr="008B58D4">
        <w:br/>
      </w:r>
    </w:p>
    <w:tbl>
      <w:tblPr>
        <w:tblpPr w:leftFromText="180" w:rightFromText="180" w:vertAnchor="text" w:horzAnchor="margin" w:tblpY="36"/>
        <w:tblW w:w="51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"/>
        <w:gridCol w:w="1401"/>
        <w:gridCol w:w="1404"/>
        <w:gridCol w:w="4695"/>
        <w:gridCol w:w="708"/>
      </w:tblGrid>
      <w:tr w:rsidR="00393C68" w:rsidRPr="008B58D4" w:rsidTr="000B6487"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93C68" w:rsidRPr="008B58D4" w:rsidRDefault="00393C68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Qualitative</w:t>
            </w:r>
          </w:p>
        </w:tc>
        <w:tc>
          <w:tcPr>
            <w:tcW w:w="7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393C68">
            <w:pPr>
              <w:keepNext/>
              <w:ind w:left="993" w:hanging="993"/>
              <w:jc w:val="center"/>
            </w:pPr>
            <w:r w:rsidRPr="008B58D4">
              <w:t>Quantitative</w:t>
            </w:r>
          </w:p>
        </w:tc>
        <w:tc>
          <w:tcPr>
            <w:tcW w:w="25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Method</w:t>
            </w:r>
          </w:p>
        </w:tc>
        <w:permStart w:id="710486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0391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8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93C68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0486102" w:displacedByCustomXml="prev"/>
      </w:tr>
      <w:tr w:rsidR="00E93A81" w:rsidRPr="008B58D4" w:rsidTr="004C3A83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061728802" w:edGrp="everyone" w:displacedByCustomXml="next"/>
        <w:sdt>
          <w:sdtPr>
            <w:rPr>
              <w:sz w:val="48"/>
            </w:rPr>
            <w:id w:val="-20007998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93A81" w:rsidRPr="005B091D" w:rsidRDefault="005B091D" w:rsidP="00E93A8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061728802" w:displacedByCustomXml="prev"/>
        <w:permStart w:id="1199918763" w:edGrp="everyone" w:displacedByCustomXml="next"/>
        <w:sdt>
          <w:sdtPr>
            <w:rPr>
              <w:sz w:val="48"/>
            </w:rPr>
            <w:id w:val="-2129065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top w:val="single" w:sz="12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9D7C80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199918763" w:displacedByCustomXml="prev"/>
        <w:tc>
          <w:tcPr>
            <w:tcW w:w="2548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Analyses expected monetary value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1961178214" w:edGrp="everyone" w:displacedByCustomXml="next"/>
        <w:sdt>
          <w:sdtPr>
            <w:rPr>
              <w:sz w:val="48"/>
            </w:rPr>
            <w:id w:val="4675570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9D7C80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961178214" w:displacedByCustomXml="prev"/>
        <w:permStart w:id="1461265689" w:edGrp="everyone" w:displacedByCustomXml="next"/>
        <w:sdt>
          <w:sdtPr>
            <w:rPr>
              <w:sz w:val="48"/>
            </w:rPr>
            <w:id w:val="-610205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5B091D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461265689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Considers likelihood of occurrence and impact on projective objectives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1341216602" w:edGrp="everyone" w:displacedByCustomXml="next"/>
        <w:sdt>
          <w:sdtPr>
            <w:rPr>
              <w:sz w:val="48"/>
            </w:rPr>
            <w:id w:val="1794944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9D7C80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341216602" w:displacedByCustomXml="prev"/>
        <w:permStart w:id="243497061" w:edGrp="everyone" w:displacedByCustomXml="next"/>
        <w:sdt>
          <w:sdtPr>
            <w:rPr>
              <w:sz w:val="48"/>
            </w:rPr>
            <w:id w:val="5656867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5B091D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43497061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Ranks risks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</w:tbl>
    <w:p w:rsidR="0062039D" w:rsidRPr="008B58D4" w:rsidRDefault="0062039D" w:rsidP="0062039D">
      <w:r w:rsidRPr="008B58D4">
        <w:br w:type="page"/>
      </w:r>
    </w:p>
    <w:p w:rsidR="0062039D" w:rsidRPr="008B58D4" w:rsidRDefault="0062039D" w:rsidP="0062039D">
      <w:pPr>
        <w:rPr>
          <w:rFonts w:ascii="Arial" w:hAnsi="Arial"/>
          <w:b/>
          <w:i/>
        </w:rPr>
      </w:pPr>
      <w:r w:rsidRPr="008B58D4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="00BB7D35" w:rsidRPr="008B58D4">
        <w:rPr>
          <w:rFonts w:ascii="Arial" w:hAnsi="Arial"/>
          <w:b/>
          <w:i/>
        </w:rPr>
        <w:fldChar w:fldCharType="begin"/>
      </w:r>
      <w:r w:rsidR="00BB7D35" w:rsidRPr="008B58D4">
        <w:rPr>
          <w:rFonts w:ascii="Arial" w:hAnsi="Arial"/>
          <w:b/>
          <w:i/>
        </w:rPr>
        <w:instrText xml:space="preserve"> REF _Ref514164832 \r \h </w:instrText>
      </w:r>
      <w:r w:rsidR="008B58D4" w:rsidRPr="008B58D4">
        <w:rPr>
          <w:rFonts w:ascii="Arial" w:hAnsi="Arial"/>
          <w:b/>
          <w:i/>
        </w:rPr>
        <w:instrText xml:space="preserve"> \* MERGEFORMAT </w:instrText>
      </w:r>
      <w:r w:rsidR="00BB7D35" w:rsidRPr="008B58D4">
        <w:rPr>
          <w:rFonts w:ascii="Arial" w:hAnsi="Arial"/>
          <w:b/>
          <w:i/>
        </w:rPr>
      </w:r>
      <w:r w:rsidR="00BB7D35" w:rsidRPr="008B58D4">
        <w:rPr>
          <w:rFonts w:ascii="Arial" w:hAnsi="Arial"/>
          <w:b/>
          <w:i/>
        </w:rPr>
        <w:fldChar w:fldCharType="separate"/>
      </w:r>
      <w:r w:rsidR="005516F3" w:rsidRPr="008B58D4">
        <w:rPr>
          <w:rFonts w:ascii="Arial" w:hAnsi="Arial"/>
          <w:b/>
          <w:i/>
        </w:rPr>
        <w:t xml:space="preserve">Q4. </w:t>
      </w:r>
      <w:r w:rsidR="00BB7D35" w:rsidRPr="008B58D4">
        <w:rPr>
          <w:rFonts w:ascii="Arial" w:hAnsi="Arial"/>
          <w:b/>
          <w:i/>
        </w:rPr>
        <w:fldChar w:fldCharType="end"/>
      </w:r>
    </w:p>
    <w:p w:rsidR="0062039D" w:rsidRPr="008B58D4" w:rsidRDefault="0062039D" w:rsidP="0062039D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A: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Catastrophic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B: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Major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Moderate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D: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Minor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Insignificant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1: </w:t>
            </w:r>
            <w:r w:rsidR="00E43E99" w:rsidRPr="008B58D4">
              <w:rPr>
                <w:b/>
                <w:bCs/>
                <w:sz w:val="18"/>
                <w:szCs w:val="18"/>
              </w:rPr>
              <w:t>Almost certain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3: </w:t>
            </w:r>
            <w:r w:rsidR="00E43E99" w:rsidRPr="008B58D4">
              <w:rPr>
                <w:b/>
                <w:bCs/>
                <w:sz w:val="18"/>
                <w:szCs w:val="18"/>
              </w:rPr>
              <w:t>Occasionally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5: </w:t>
            </w:r>
            <w:r w:rsidR="00E43E99" w:rsidRPr="008B58D4">
              <w:rPr>
                <w:b/>
                <w:bCs/>
                <w:sz w:val="18"/>
                <w:szCs w:val="18"/>
              </w:rPr>
              <w:t>Rare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62039D" w:rsidRPr="008B58D4" w:rsidTr="006B67F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p w:rsidR="00DE6ED5" w:rsidRPr="008B58D4" w:rsidRDefault="00DE6ED5" w:rsidP="00E6555D">
      <w:pPr>
        <w:rPr>
          <w:rFonts w:ascii="Arial" w:hAnsi="Arial" w:cs="Arial"/>
          <w:sz w:val="22"/>
          <w:szCs w:val="22"/>
        </w:rPr>
      </w:pPr>
    </w:p>
    <w:p w:rsidR="00E6555D" w:rsidRPr="008B58D4" w:rsidRDefault="0062039D" w:rsidP="00E6555D">
      <w:pPr>
        <w:pStyle w:val="11CSTCPLQuestionBullet"/>
        <w:ind w:left="709" w:hanging="709"/>
      </w:pPr>
      <w:bookmarkStart w:id="6" w:name="_Ref497316899"/>
      <w:bookmarkStart w:id="7" w:name="_Ref514164832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Q2. </w:t>
      </w:r>
      <w:r w:rsidRPr="008B58D4">
        <w:fldChar w:fldCharType="end"/>
      </w:r>
      <w:r w:rsidRPr="008B58D4">
        <w:t>rate each of the risks you identified using the Risk Matrix shown above.</w:t>
      </w:r>
      <w:bookmarkEnd w:id="6"/>
      <w:r w:rsidRPr="008B58D4">
        <w:t xml:space="preserve"> Identify the Likelihood and Impact you have determined, plus the overall risk rating. </w:t>
      </w:r>
      <w:r w:rsidRPr="008B58D4">
        <w:br/>
      </w:r>
      <w:r w:rsidRPr="008B58D4">
        <w:br/>
        <w:t>Prioritise each risk from 1 to 5 (1 = highest priority, 5 = lowest priority).</w:t>
      </w:r>
      <w:bookmarkEnd w:id="7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557"/>
        <w:gridCol w:w="4945"/>
        <w:gridCol w:w="965"/>
        <w:gridCol w:w="609"/>
      </w:tblGrid>
      <w:tr w:rsidR="0062039D" w:rsidRPr="008B58D4" w:rsidTr="00BB7D3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7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Risk rating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right="82"/>
              <w:jc w:val="center"/>
            </w:pPr>
            <w:r w:rsidRPr="008B58D4">
              <w:t>Priority</w:t>
            </w:r>
          </w:p>
        </w:tc>
        <w:permStart w:id="6187405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76145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8740550" w:displacedByCustomXml="prev"/>
      </w:tr>
      <w:tr w:rsidR="0062039D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39D" w:rsidRPr="008B58D4" w:rsidRDefault="0062039D" w:rsidP="00BB7D35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Likelihood: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985731584" w:edGrp="everyone"/>
            <w:r w:rsidR="008A3DE8">
              <w:t>occasionally</w:t>
            </w:r>
            <w:permEnd w:id="985731584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Impact:</w:t>
            </w:r>
            <w:r w:rsidR="00E43E99" w:rsidRPr="008B58D4">
              <w:t xml:space="preserve"> </w:t>
            </w:r>
            <w:r w:rsidR="00E43E99" w:rsidRPr="008B58D4">
              <w:rPr>
                <w:color w:val="17365D" w:themeColor="text2" w:themeShade="BF"/>
              </w:rPr>
              <w:t xml:space="preserve"> </w:t>
            </w:r>
            <w:permStart w:id="833047774" w:edGrp="everyone"/>
            <w:r w:rsidR="008A3DE8">
              <w:rPr>
                <w:color w:val="17365D" w:themeColor="text2" w:themeShade="BF"/>
              </w:rPr>
              <w:t>moderate</w:t>
            </w:r>
            <w:permEnd w:id="833047774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Risk rating: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838017040" w:edGrp="everyone"/>
            <w:r w:rsidR="008A3DE8">
              <w:t>medium</w:t>
            </w:r>
            <w:permEnd w:id="838017040"/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E56D32" w:rsidP="00BB7D35">
            <w:pPr>
              <w:spacing w:line="360" w:lineRule="auto"/>
              <w:ind w:right="79"/>
              <w:jc w:val="left"/>
            </w:pPr>
            <w:permStart w:id="1683357751" w:edGrp="everyone"/>
            <w:r>
              <w:t>2</w:t>
            </w:r>
            <w:permEnd w:id="16833577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039D" w:rsidRPr="008B58D4" w:rsidRDefault="0062039D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144460280" w:edGrp="everyone"/>
            <w:r w:rsidR="008A3DE8">
              <w:t>unlikely</w:t>
            </w:r>
            <w:permEnd w:id="1144460280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676424544" w:edGrp="everyone"/>
            <w:r w:rsidR="008A3DE8">
              <w:rPr>
                <w:color w:val="17365D" w:themeColor="text2" w:themeShade="BF"/>
              </w:rPr>
              <w:t>major</w:t>
            </w:r>
            <w:permEnd w:id="1676424544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112481661" w:edGrp="everyone"/>
            <w:r w:rsidR="008A3DE8">
              <w:t>medium</w:t>
            </w:r>
            <w:permEnd w:id="1112481661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E56D32" w:rsidP="00BB7D35">
            <w:pPr>
              <w:spacing w:line="360" w:lineRule="auto"/>
              <w:ind w:right="79"/>
              <w:jc w:val="left"/>
            </w:pPr>
            <w:permStart w:id="1829049304" w:edGrp="everyone"/>
            <w:r>
              <w:t>1</w:t>
            </w:r>
            <w:permEnd w:id="18290493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781395480" w:edGrp="everyone"/>
            <w:r w:rsidR="008A3DE8">
              <w:t>rare</w:t>
            </w:r>
            <w:permEnd w:id="781395480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535586516" w:edGrp="everyone"/>
            <w:r w:rsidR="008A3DE8">
              <w:rPr>
                <w:color w:val="17365D" w:themeColor="text2" w:themeShade="BF"/>
              </w:rPr>
              <w:t>moderate</w:t>
            </w:r>
            <w:permEnd w:id="535586516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304176050" w:edGrp="everyone"/>
            <w:r w:rsidR="008A3DE8">
              <w:t>low</w:t>
            </w:r>
            <w:permEnd w:id="304176050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E56D32" w:rsidP="00BB7D35">
            <w:pPr>
              <w:spacing w:line="360" w:lineRule="auto"/>
              <w:ind w:right="79"/>
              <w:jc w:val="left"/>
            </w:pPr>
            <w:permStart w:id="120724771" w:edGrp="everyone"/>
            <w:r>
              <w:t>3</w:t>
            </w:r>
            <w:permEnd w:id="1207247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Legal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436416638" w:edGrp="everyone"/>
            <w:r w:rsidR="008A3DE8">
              <w:t>rare</w:t>
            </w:r>
            <w:permEnd w:id="436416638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216280143" w:edGrp="everyone"/>
            <w:r w:rsidR="008A3DE8">
              <w:rPr>
                <w:color w:val="17365D" w:themeColor="text2" w:themeShade="BF"/>
              </w:rPr>
              <w:t>moderate</w:t>
            </w:r>
            <w:permEnd w:id="216280143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211498330" w:edGrp="everyone"/>
            <w:r w:rsidR="008A3DE8">
              <w:t>low</w:t>
            </w:r>
            <w:permEnd w:id="211498330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E56D32" w:rsidP="00BB7D35">
            <w:pPr>
              <w:spacing w:line="360" w:lineRule="auto"/>
              <w:ind w:right="79"/>
              <w:jc w:val="left"/>
            </w:pPr>
            <w:permStart w:id="1320245842" w:edGrp="everyone"/>
            <w:r>
              <w:t>4</w:t>
            </w:r>
            <w:permEnd w:id="13202458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1A61CA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Technology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594563414" w:edGrp="everyone"/>
            <w:r w:rsidR="008A3DE8">
              <w:t>rare</w:t>
            </w:r>
            <w:permEnd w:id="1594563414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575764144" w:edGrp="everyone"/>
            <w:r w:rsidR="008A3DE8">
              <w:rPr>
                <w:color w:val="17365D" w:themeColor="text2" w:themeShade="BF"/>
              </w:rPr>
              <w:t xml:space="preserve">minor </w:t>
            </w:r>
            <w:permEnd w:id="575764144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156133082" w:edGrp="everyone"/>
            <w:r w:rsidR="008A3DE8">
              <w:t>low</w:t>
            </w:r>
            <w:permEnd w:id="1156133082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E43E99" w:rsidRPr="008B58D4" w:rsidRDefault="00E56D32" w:rsidP="00BB7D35">
            <w:pPr>
              <w:spacing w:line="360" w:lineRule="auto"/>
              <w:ind w:right="79"/>
              <w:jc w:val="left"/>
            </w:pPr>
            <w:permStart w:id="2101113583" w:edGrp="everyone"/>
            <w:r>
              <w:t>5</w:t>
            </w:r>
            <w:permEnd w:id="21011135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numPr>
          <w:ilvl w:val="0"/>
          <w:numId w:val="0"/>
        </w:numPr>
        <w:ind w:left="360" w:hanging="360"/>
      </w:pPr>
    </w:p>
    <w:p w:rsidR="00644AC0" w:rsidRPr="008B58D4" w:rsidRDefault="00644AC0" w:rsidP="00644AC0">
      <w:pPr>
        <w:pStyle w:val="11CSTCPLQuestionBullet"/>
        <w:ind w:left="709" w:hanging="709"/>
      </w:pPr>
      <w:bookmarkStart w:id="8" w:name="_Ref408921427"/>
      <w:r w:rsidRPr="008B58D4">
        <w:lastRenderedPageBreak/>
        <w:t>Order the elements of the hierarchy of control, from 1 to 6 (i.e. most effective to least effective).</w:t>
      </w:r>
      <w:bookmarkEnd w:id="8"/>
    </w:p>
    <w:p w:rsidR="00644AC0" w:rsidRPr="008B58D4" w:rsidRDefault="00644AC0" w:rsidP="00644AC0">
      <w:pPr>
        <w:jc w:val="center"/>
        <w:rPr>
          <w:rFonts w:ascii="Arial" w:hAnsi="Arial" w:cs="Arial"/>
          <w:sz w:val="22"/>
          <w:szCs w:val="22"/>
        </w:rPr>
      </w:pPr>
      <w:r w:rsidRPr="008B58D4">
        <w:rPr>
          <w:rFonts w:ascii="Calibri" w:hAnsi="Calibri"/>
          <w:b/>
          <w:noProof/>
          <w:lang w:eastAsia="en-AU"/>
        </w:rPr>
        <w:drawing>
          <wp:inline distT="0" distB="0" distL="0" distR="0">
            <wp:extent cx="3495675" cy="1504315"/>
            <wp:effectExtent l="19050" t="38100" r="47625" b="57785"/>
            <wp:docPr id="27" name="Diagram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44AC0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Element</w:t>
            </w:r>
          </w:p>
        </w:tc>
        <w:permStart w:id="19170209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7168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7020980" w:displacedByCustomXml="prev"/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5815A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4603570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3</w:t>
            </w:r>
            <w:permEnd w:id="24603570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5815A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5326484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6</w:t>
            </w:r>
            <w:permEnd w:id="453264845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5815A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0071827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700718275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5815A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2230267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222302672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5815A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8087821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5</w:t>
            </w:r>
            <w:permEnd w:id="580878211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5815A3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4987230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2</w:t>
            </w:r>
            <w:permEnd w:id="54987230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</w:tbl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ind w:left="709" w:hanging="709"/>
      </w:pPr>
      <w:bookmarkStart w:id="9" w:name="_Ref514164849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Q2. </w:t>
      </w:r>
      <w:r w:rsidRPr="008B58D4">
        <w:fldChar w:fldCharType="end"/>
      </w:r>
      <w:r w:rsidRPr="008B58D4">
        <w:t>propose one (1) risk control for the risk identified in each of the areas listed below.</w:t>
      </w:r>
      <w:bookmarkEnd w:id="9"/>
      <w:r w:rsidRPr="008B58D4">
        <w:t xml:space="preserve"> </w:t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44AC0" w:rsidRPr="008B58D4" w:rsidTr="00644AC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Risk control</w:t>
            </w:r>
          </w:p>
        </w:tc>
        <w:permStart w:id="1632803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961546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280336" w:displacedByCustomXml="prev"/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E56D3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04812154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10481215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E56D3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6302043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5</w:t>
            </w:r>
            <w:permEnd w:id="18630204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E56D3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22128579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12212857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E56D3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7271883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19727188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44AC0" w:rsidRPr="008B58D4" w:rsidRDefault="00E56D3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4636169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19463616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</w:tbl>
    <w:p w:rsidR="00E43E99" w:rsidRPr="008B58D4" w:rsidRDefault="00E43E99">
      <w:pPr>
        <w:jc w:val="left"/>
        <w:rPr>
          <w:rFonts w:ascii="Arial" w:hAnsi="Arial" w:cs="Arial"/>
          <w:sz w:val="22"/>
          <w:szCs w:val="22"/>
        </w:rPr>
      </w:pPr>
    </w:p>
    <w:p w:rsidR="00E43E99" w:rsidRPr="008B58D4" w:rsidRDefault="007E7E66" w:rsidP="00E43E99">
      <w:pPr>
        <w:pStyle w:val="11CSTCPLQuestionBullet"/>
        <w:ind w:left="709" w:hanging="709"/>
      </w:pPr>
      <w:bookmarkStart w:id="10" w:name="_Ref514164857"/>
      <w:r w:rsidRPr="008B58D4">
        <w:t>Which of the following parties should be consulted and agree to proposed risk managed strategies</w:t>
      </w:r>
      <w:r w:rsidR="00644AC0" w:rsidRPr="008B58D4">
        <w:t>,</w:t>
      </w:r>
      <w:r w:rsidRPr="008B58D4">
        <w:t xml:space="preserve"> plans</w:t>
      </w:r>
      <w:r w:rsidR="00644AC0" w:rsidRPr="008B58D4">
        <w:t xml:space="preserve"> and reporting mechanisms</w:t>
      </w:r>
      <w:r w:rsidR="00E43E99" w:rsidRPr="008B58D4">
        <w:t>? Tick all that apply.</w:t>
      </w:r>
      <w:bookmarkEnd w:id="10"/>
    </w:p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43E99" w:rsidRPr="008B58D4" w:rsidTr="006B67F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43E99" w:rsidRPr="008B58D4" w:rsidRDefault="00E43E99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1404768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94161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43E99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4768225" w:displacedByCustomXml="prev"/>
      </w:tr>
      <w:tr w:rsidR="00FE294E" w:rsidRPr="008B58D4" w:rsidTr="004C3A8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431578882" w:edGrp="everyone" w:displacedByCustomXml="next"/>
        <w:sdt>
          <w:sdtPr>
            <w:rPr>
              <w:sz w:val="48"/>
            </w:rPr>
            <w:id w:val="-19277975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4C3A83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43157888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manager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4C3A8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239929494" w:edGrp="everyone" w:displacedByCustomXml="next"/>
        <w:sdt>
          <w:sdtPr>
            <w:rPr>
              <w:sz w:val="48"/>
            </w:rPr>
            <w:id w:val="-1781560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4C3A83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2399294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specialist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4C3A8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543952837" w:edGrp="everyone" w:displacedByCustomXml="next"/>
        <w:sdt>
          <w:sdtPr>
            <w:rPr>
              <w:sz w:val="48"/>
            </w:rPr>
            <w:id w:val="17661075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4C3A83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5439528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Team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</w:tbl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pStyle w:val="11CSTCPLQuestionBullet"/>
        <w:ind w:left="709" w:hanging="709"/>
      </w:pPr>
      <w:bookmarkStart w:id="11" w:name="_Ref497317794"/>
      <w:bookmarkStart w:id="12" w:name="_Ref514164903"/>
      <w:r w:rsidRPr="008B58D4">
        <w:t xml:space="preserve">True or False (Tick your response): </w:t>
      </w:r>
      <w:bookmarkEnd w:id="11"/>
      <w:r w:rsidRPr="008B58D4">
        <w:t>Organisations all use the same risk analysis methods, techniques and tools.</w:t>
      </w:r>
      <w:bookmarkEnd w:id="12"/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A61CA" w:rsidRPr="008B58D4" w:rsidRDefault="001A61CA" w:rsidP="001A61C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49908762" w:edGrp="everyone" w:displacedByCustomXml="next"/>
        <w:sdt>
          <w:sdtPr>
            <w:rPr>
              <w:sz w:val="48"/>
            </w:rPr>
            <w:id w:val="-1497946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554183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499087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478134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74315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A61CA" w:rsidRPr="008B58D4" w:rsidRDefault="001A61CA" w:rsidP="001A61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7813496" w:displacedByCustomXml="prev"/>
      </w:tr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61CA" w:rsidRPr="008B58D4" w:rsidRDefault="001A61CA" w:rsidP="001A61CA">
            <w:pPr>
              <w:ind w:left="993" w:hanging="993"/>
              <w:jc w:val="center"/>
            </w:pPr>
          </w:p>
        </w:tc>
        <w:permStart w:id="931548663" w:edGrp="everyone" w:displacedByCustomXml="next"/>
        <w:sdt>
          <w:sdtPr>
            <w:rPr>
              <w:sz w:val="48"/>
            </w:rPr>
            <w:id w:val="-7645269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4C3A83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93154866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</w:tr>
    </w:tbl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DC6F0A" w:rsidRPr="008B58D4" w:rsidRDefault="005845F8" w:rsidP="00DC6F0A">
      <w:pPr>
        <w:pStyle w:val="11CSTCPLQuestionBullet"/>
        <w:ind w:left="709" w:hanging="709"/>
      </w:pPr>
      <w:bookmarkStart w:id="13" w:name="_Ref497316910"/>
      <w:r w:rsidRPr="008B58D4">
        <w:t>Identify the four (4) options that may be followed once you have established the revised risk level</w:t>
      </w:r>
      <w:r w:rsidR="00DC6F0A" w:rsidRPr="008B58D4">
        <w:t>.</w:t>
      </w:r>
      <w:bookmarkEnd w:id="13"/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tbl>
      <w:tblPr>
        <w:tblW w:w="9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36"/>
      </w:tblGrid>
      <w:tr w:rsidR="00DC6F0A" w:rsidRPr="008B58D4" w:rsidTr="008B58D4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C6F0A" w:rsidRPr="008B58D4" w:rsidRDefault="00DC6F0A" w:rsidP="00D854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A83" w:rsidRDefault="004C3A83" w:rsidP="00D85471">
            <w:pPr>
              <w:rPr>
                <w:rFonts w:ascii="Arial" w:hAnsi="Arial" w:cs="Arial"/>
                <w:sz w:val="22"/>
                <w:szCs w:val="22"/>
              </w:rPr>
            </w:pPr>
            <w:permStart w:id="1776645090" w:edGrp="everyone"/>
            <w:r>
              <w:rPr>
                <w:rFonts w:ascii="Arial" w:hAnsi="Arial" w:cs="Arial"/>
                <w:sz w:val="22"/>
                <w:szCs w:val="22"/>
              </w:rPr>
              <w:t>- do nothing: risk level is acceptable</w:t>
            </w:r>
          </w:p>
          <w:p w:rsidR="004C3A83" w:rsidRDefault="004C3A83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implement risk controls: to bring risk to acceptable level</w:t>
            </w:r>
          </w:p>
          <w:p w:rsidR="004C3A83" w:rsidRDefault="004C3A83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reassess the risk: if risk level is still too high need to determine better ways to mitigate the risk</w:t>
            </w:r>
          </w:p>
          <w:p w:rsidR="00DC6F0A" w:rsidRPr="008B58D4" w:rsidRDefault="004C3A83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accept the risk: if the risk level is too high but the cost needed to reduce the risk exceeds the cost of the impact of the risk itself. </w:t>
            </w:r>
            <w:permEnd w:id="1776645090"/>
          </w:p>
        </w:tc>
        <w:permStart w:id="10944605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11087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36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C6F0A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4460506" w:displacedByCustomXml="prev"/>
      </w:tr>
    </w:tbl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4" w:name="_Ref514412892"/>
      <w:r w:rsidRPr="008B58D4">
        <w:t>What is the name of the risk level measured after risk controls have been implemented? Tick all that apply.</w:t>
      </w:r>
      <w:bookmarkEnd w:id="14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516F3" w:rsidRPr="008B58D4" w:rsidTr="00CA74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516F3" w:rsidRPr="008B58D4" w:rsidRDefault="005516F3" w:rsidP="00CA74A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14380670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0990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516F3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8067022" w:displacedByCustomXml="prev"/>
      </w:tr>
      <w:tr w:rsidR="008B58D4" w:rsidRPr="008B58D4" w:rsidTr="004C3A8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586381133" w:edGrp="everyone" w:displacedByCustomXml="next"/>
        <w:sdt>
          <w:sdtPr>
            <w:rPr>
              <w:sz w:val="48"/>
            </w:rPr>
            <w:id w:val="1398945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58638113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Initial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4C3A8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830165181" w:edGrp="everyone" w:displacedByCustomXml="next"/>
        <w:sdt>
          <w:sdtPr>
            <w:rPr>
              <w:sz w:val="48"/>
            </w:rPr>
            <w:id w:val="11034645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DF6297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8301651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Revised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4C3A8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316812601" w:edGrp="everyone" w:displacedByCustomXml="next"/>
        <w:sdt>
          <w:sdtPr>
            <w:rPr>
              <w:sz w:val="48"/>
            </w:rPr>
            <w:id w:val="21305843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DF6297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3168126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Residual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4C3A8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711734653" w:edGrp="everyone" w:displacedByCustomXml="next"/>
        <w:sdt>
          <w:sdtPr>
            <w:rPr>
              <w:sz w:val="48"/>
            </w:rPr>
            <w:id w:val="-2024773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7117346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Updated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5" w:name="_Ref514413216"/>
      <w:r w:rsidRPr="008B58D4">
        <w:lastRenderedPageBreak/>
        <w:t>On what document should incidents be recorded?</w:t>
      </w:r>
      <w:bookmarkEnd w:id="15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DF6297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38548019" w:edGrp="everyone"/>
            <w:r>
              <w:rPr>
                <w:rFonts w:ascii="Arial" w:hAnsi="Arial" w:cs="Arial"/>
                <w:sz w:val="22"/>
                <w:szCs w:val="22"/>
              </w:rPr>
              <w:t>An issues register</w:t>
            </w:r>
            <w:permEnd w:id="38548019"/>
          </w:p>
        </w:tc>
        <w:permStart w:id="1414284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93333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4284114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6" w:name="_Ref514413217"/>
      <w:r w:rsidRPr="008B58D4">
        <w:t>What is to be completed when a variation is to be made to the project?</w:t>
      </w:r>
      <w:bookmarkEnd w:id="16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DF6297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1211646805" w:edGrp="everyone"/>
            <w:r>
              <w:rPr>
                <w:rFonts w:ascii="Arial" w:hAnsi="Arial" w:cs="Arial"/>
                <w:sz w:val="22"/>
                <w:szCs w:val="22"/>
              </w:rPr>
              <w:t>A change request</w:t>
            </w:r>
            <w:permEnd w:id="1211646805"/>
          </w:p>
        </w:tc>
        <w:permStart w:id="841889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599116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1889446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7" w:name="_Ref514414036"/>
      <w:r w:rsidRPr="008B58D4">
        <w:t>True or False (Tick your response): You should report opportunities for action in the same way as risks.</w:t>
      </w:r>
      <w:bookmarkEnd w:id="17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B58D4" w:rsidRPr="008B58D4" w:rsidTr="008B58D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1482036" w:edGrp="everyone" w:displacedByCustomXml="next"/>
        <w:sdt>
          <w:sdtPr>
            <w:rPr>
              <w:sz w:val="48"/>
            </w:rPr>
            <w:id w:val="10063290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5B091D" w:rsidRDefault="00DF6297" w:rsidP="008B58D4">
                <w:pPr>
                  <w:jc w:val="center"/>
                  <w:rPr>
                    <w:rFonts w:ascii="Arial" w:hAnsi="Arial" w:cs="Arial"/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66148203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82984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31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B091D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2984208" w:displacedByCustomXml="prev"/>
      </w:tr>
      <w:tr w:rsidR="008B58D4" w:rsidRPr="008B58D4" w:rsidTr="001A61C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949198145" w:edGrp="everyone" w:displacedByCustomXml="next"/>
        <w:sdt>
          <w:sdtPr>
            <w:rPr>
              <w:sz w:val="48"/>
            </w:rPr>
            <w:id w:val="-18907112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94919814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8" w:name="_Ref514668372"/>
      <w:r w:rsidRPr="008B58D4">
        <w:t>Identify two (2) types of documents that may be referred to when conducting a review of a risk management plan.</w:t>
      </w:r>
      <w:bookmarkEnd w:id="18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:rsidTr="008C12D3">
        <w:trPr>
          <w:trHeight w:val="90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29" w:rsidRDefault="00DF6297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1344620110" w:edGrp="everyone"/>
            <w:r>
              <w:rPr>
                <w:rFonts w:ascii="Arial" w:hAnsi="Arial" w:cs="Arial"/>
                <w:sz w:val="22"/>
                <w:szCs w:val="22"/>
              </w:rPr>
              <w:t>Project files and records</w:t>
            </w:r>
          </w:p>
          <w:p w:rsidR="002B5D29" w:rsidRPr="008B58D4" w:rsidRDefault="00DF6297" w:rsidP="00CA74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diaries, incident logs, occurrence reports</w:t>
            </w:r>
            <w:permEnd w:id="1344620110"/>
          </w:p>
        </w:tc>
        <w:permStart w:id="17405894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59514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0589426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9" w:name="_Ref514668814"/>
      <w:r w:rsidRPr="008B58D4">
        <w:t>Explain the relevance of evaluating project outcomes (e.g. agreed major milestones) as part of reviewing risk management activities.</w:t>
      </w:r>
      <w:bookmarkEnd w:id="19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:rsidTr="008C12D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29" w:rsidRPr="008B58D4" w:rsidRDefault="00DF6297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706894210" w:edGrp="everyone"/>
            <w:r>
              <w:rPr>
                <w:rFonts w:ascii="Arial" w:hAnsi="Arial" w:cs="Arial"/>
                <w:sz w:val="22"/>
                <w:szCs w:val="22"/>
              </w:rPr>
              <w:t>To determine the effectiveness of risk management activities.</w:t>
            </w:r>
            <w:permEnd w:id="706894210"/>
          </w:p>
        </w:tc>
        <w:permStart w:id="10550645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95659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5064592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20" w:name="_Ref514668929"/>
      <w:r w:rsidRPr="008B58D4">
        <w:t>True or False (Tick your response): You may refer to past projects for lessons learned regarding risk management, even when the past projects are not identical to the current one.</w:t>
      </w:r>
      <w:bookmarkEnd w:id="20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4507077" w:edGrp="everyone" w:displacedByCustomXml="next"/>
        <w:sdt>
          <w:sdtPr>
            <w:rPr>
              <w:sz w:val="48"/>
            </w:rPr>
            <w:id w:val="20854075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DF6297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4450707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038708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1271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54183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3870830" w:displacedByCustomXml="prev"/>
      </w:tr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390993291" w:edGrp="everyone" w:displacedByCustomXml="next"/>
        <w:sdt>
          <w:sdtPr>
            <w:rPr>
              <w:sz w:val="48"/>
            </w:rPr>
            <w:id w:val="-1133325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3909932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970B74" w:rsidRPr="008B58D4" w:rsidRDefault="00970B74" w:rsidP="00F6280E">
      <w:pPr>
        <w:rPr>
          <w:rFonts w:ascii="Arial" w:hAnsi="Arial" w:cs="Arial"/>
          <w:sz w:val="2"/>
          <w:szCs w:val="2"/>
        </w:rPr>
      </w:pPr>
    </w:p>
    <w:sectPr w:rsidR="00970B74" w:rsidRPr="008B58D4" w:rsidSect="00F6280E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A83" w:rsidRDefault="004C3A83" w:rsidP="00A67754">
      <w:r>
        <w:separator/>
      </w:r>
    </w:p>
  </w:endnote>
  <w:endnote w:type="continuationSeparator" w:id="0">
    <w:p w:rsidR="004C3A83" w:rsidRDefault="004C3A8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A83" w:rsidRPr="00830749" w:rsidRDefault="004C3A83" w:rsidP="000527CA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C3A83" w:rsidRDefault="004C3A83" w:rsidP="000527CA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A286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A83" w:rsidRPr="00830749" w:rsidRDefault="004C3A8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C3A83" w:rsidRPr="00830749" w:rsidRDefault="004C3A8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A2864">
      <w:rPr>
        <w:rFonts w:ascii="Arial" w:hAnsi="Arial" w:cs="Arial"/>
        <w:b/>
        <w:noProof/>
        <w:sz w:val="16"/>
        <w:szCs w:val="16"/>
      </w:rPr>
      <w:t>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A83" w:rsidRDefault="004C3A83" w:rsidP="00A67754">
      <w:r>
        <w:separator/>
      </w:r>
    </w:p>
  </w:footnote>
  <w:footnote w:type="continuationSeparator" w:id="0">
    <w:p w:rsidR="004C3A83" w:rsidRDefault="004C3A8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A83" w:rsidRDefault="004C3A8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4C3A83" w:rsidRPr="00830749" w:rsidRDefault="004C3A8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A83" w:rsidRDefault="004C3A8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4C3A83" w:rsidRPr="00830749" w:rsidRDefault="004C3A8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3"/>
  </w:num>
  <w:num w:numId="5">
    <w:abstractNumId w:val="3"/>
  </w:num>
  <w:num w:numId="6">
    <w:abstractNumId w:val="14"/>
  </w:num>
  <w:num w:numId="7">
    <w:abstractNumId w:val="19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29"/>
  </w:num>
  <w:num w:numId="13">
    <w:abstractNumId w:val="0"/>
  </w:num>
  <w:num w:numId="14">
    <w:abstractNumId w:val="5"/>
  </w:num>
  <w:num w:numId="15">
    <w:abstractNumId w:val="20"/>
  </w:num>
  <w:num w:numId="16">
    <w:abstractNumId w:val="28"/>
  </w:num>
  <w:num w:numId="17">
    <w:abstractNumId w:val="21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8"/>
  </w:num>
  <w:num w:numId="23">
    <w:abstractNumId w:val="27"/>
  </w:num>
  <w:num w:numId="24">
    <w:abstractNumId w:val="15"/>
  </w:num>
  <w:num w:numId="25">
    <w:abstractNumId w:val="26"/>
  </w:num>
  <w:num w:numId="26">
    <w:abstractNumId w:val="17"/>
  </w:num>
  <w:num w:numId="27">
    <w:abstractNumId w:val="24"/>
  </w:num>
  <w:num w:numId="28">
    <w:abstractNumId w:val="25"/>
  </w:num>
  <w:num w:numId="29">
    <w:abstractNumId w:val="22"/>
  </w:num>
  <w:num w:numId="30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lqCrKOhjAcHGPTLc4mncbb8sQQGBwBXwAW93OtD/JK4UTv48gxAqDbtyXD5hrgxQucdlnsM3PFpT9BeCvL1OZw==" w:salt="lqGU8Yx+3UpuAF2aQqzar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27CA"/>
    <w:rsid w:val="00054D7B"/>
    <w:rsid w:val="00061726"/>
    <w:rsid w:val="000653FD"/>
    <w:rsid w:val="000672EE"/>
    <w:rsid w:val="00074457"/>
    <w:rsid w:val="00076AD6"/>
    <w:rsid w:val="000773CA"/>
    <w:rsid w:val="000838EE"/>
    <w:rsid w:val="0008468E"/>
    <w:rsid w:val="00085F76"/>
    <w:rsid w:val="00090D03"/>
    <w:rsid w:val="00091491"/>
    <w:rsid w:val="000A2303"/>
    <w:rsid w:val="000A28FB"/>
    <w:rsid w:val="000A6F47"/>
    <w:rsid w:val="000A7B07"/>
    <w:rsid w:val="000B346C"/>
    <w:rsid w:val="000B6487"/>
    <w:rsid w:val="000B7B64"/>
    <w:rsid w:val="000C233D"/>
    <w:rsid w:val="000C4F46"/>
    <w:rsid w:val="000C6FB4"/>
    <w:rsid w:val="000D01CD"/>
    <w:rsid w:val="000E0F7A"/>
    <w:rsid w:val="000E680F"/>
    <w:rsid w:val="000F0FCA"/>
    <w:rsid w:val="000F2A54"/>
    <w:rsid w:val="00103A5E"/>
    <w:rsid w:val="0010738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5F6C"/>
    <w:rsid w:val="00184237"/>
    <w:rsid w:val="0018673D"/>
    <w:rsid w:val="00187D1C"/>
    <w:rsid w:val="00191E86"/>
    <w:rsid w:val="0019250A"/>
    <w:rsid w:val="00195433"/>
    <w:rsid w:val="001A61CA"/>
    <w:rsid w:val="001A77CF"/>
    <w:rsid w:val="001B09BC"/>
    <w:rsid w:val="001C0776"/>
    <w:rsid w:val="001C0B34"/>
    <w:rsid w:val="001C4084"/>
    <w:rsid w:val="001C748F"/>
    <w:rsid w:val="001D01D1"/>
    <w:rsid w:val="001D6E7D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2D"/>
    <w:rsid w:val="00217C56"/>
    <w:rsid w:val="00220A54"/>
    <w:rsid w:val="00220F44"/>
    <w:rsid w:val="00222B64"/>
    <w:rsid w:val="00224695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5D29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6194"/>
    <w:rsid w:val="00347500"/>
    <w:rsid w:val="00347A6D"/>
    <w:rsid w:val="003548CB"/>
    <w:rsid w:val="003614DC"/>
    <w:rsid w:val="00361CE5"/>
    <w:rsid w:val="00362760"/>
    <w:rsid w:val="00364477"/>
    <w:rsid w:val="00374DDE"/>
    <w:rsid w:val="003758B4"/>
    <w:rsid w:val="00376162"/>
    <w:rsid w:val="00390A28"/>
    <w:rsid w:val="0039160D"/>
    <w:rsid w:val="00392ABE"/>
    <w:rsid w:val="00393C68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5A03"/>
    <w:rsid w:val="00400774"/>
    <w:rsid w:val="00401C9F"/>
    <w:rsid w:val="00402AD2"/>
    <w:rsid w:val="00402F76"/>
    <w:rsid w:val="00410BC8"/>
    <w:rsid w:val="00410EFE"/>
    <w:rsid w:val="00412678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8721D"/>
    <w:rsid w:val="004A3499"/>
    <w:rsid w:val="004A44A7"/>
    <w:rsid w:val="004A5716"/>
    <w:rsid w:val="004A6B5D"/>
    <w:rsid w:val="004B0BF6"/>
    <w:rsid w:val="004B42E2"/>
    <w:rsid w:val="004C3A83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6F3"/>
    <w:rsid w:val="00554183"/>
    <w:rsid w:val="00555130"/>
    <w:rsid w:val="00573C4A"/>
    <w:rsid w:val="00577520"/>
    <w:rsid w:val="005815A3"/>
    <w:rsid w:val="00583840"/>
    <w:rsid w:val="005845F8"/>
    <w:rsid w:val="005868D2"/>
    <w:rsid w:val="005948F5"/>
    <w:rsid w:val="005A327B"/>
    <w:rsid w:val="005B091D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278"/>
    <w:rsid w:val="005E26ED"/>
    <w:rsid w:val="005E2B40"/>
    <w:rsid w:val="005E2C83"/>
    <w:rsid w:val="005F3093"/>
    <w:rsid w:val="005F48A3"/>
    <w:rsid w:val="005F55E6"/>
    <w:rsid w:val="00601B14"/>
    <w:rsid w:val="00601C41"/>
    <w:rsid w:val="00602DE7"/>
    <w:rsid w:val="006040AF"/>
    <w:rsid w:val="0060728C"/>
    <w:rsid w:val="00607B3E"/>
    <w:rsid w:val="00607DE8"/>
    <w:rsid w:val="0061390C"/>
    <w:rsid w:val="00614655"/>
    <w:rsid w:val="0062039D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4AC0"/>
    <w:rsid w:val="00650C50"/>
    <w:rsid w:val="0065179C"/>
    <w:rsid w:val="00652FA9"/>
    <w:rsid w:val="00653936"/>
    <w:rsid w:val="006555C5"/>
    <w:rsid w:val="00655694"/>
    <w:rsid w:val="00655F6F"/>
    <w:rsid w:val="006566F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50D6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7FE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5556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798"/>
    <w:rsid w:val="007A1BB4"/>
    <w:rsid w:val="007A5008"/>
    <w:rsid w:val="007B2C43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E7E66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2864"/>
    <w:rsid w:val="008A3A99"/>
    <w:rsid w:val="008A3DE8"/>
    <w:rsid w:val="008B271E"/>
    <w:rsid w:val="008B39C9"/>
    <w:rsid w:val="008B58D4"/>
    <w:rsid w:val="008C12D3"/>
    <w:rsid w:val="008C48F6"/>
    <w:rsid w:val="008D53C6"/>
    <w:rsid w:val="008F0BA8"/>
    <w:rsid w:val="008F464C"/>
    <w:rsid w:val="00901593"/>
    <w:rsid w:val="009025D4"/>
    <w:rsid w:val="009055FD"/>
    <w:rsid w:val="009056E2"/>
    <w:rsid w:val="00907B67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D7C80"/>
    <w:rsid w:val="009E08FC"/>
    <w:rsid w:val="009E33A9"/>
    <w:rsid w:val="009E3CED"/>
    <w:rsid w:val="009E4376"/>
    <w:rsid w:val="009E78AF"/>
    <w:rsid w:val="009F34EB"/>
    <w:rsid w:val="00A0464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7FAE"/>
    <w:rsid w:val="00AE1258"/>
    <w:rsid w:val="00AE25FB"/>
    <w:rsid w:val="00AE3D85"/>
    <w:rsid w:val="00AE7E0E"/>
    <w:rsid w:val="00AF2383"/>
    <w:rsid w:val="00AF272A"/>
    <w:rsid w:val="00AF28A2"/>
    <w:rsid w:val="00AF5A03"/>
    <w:rsid w:val="00AF66C9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567CF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5DA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B7D35"/>
    <w:rsid w:val="00BD2445"/>
    <w:rsid w:val="00BD4B75"/>
    <w:rsid w:val="00BD5D83"/>
    <w:rsid w:val="00BE1F60"/>
    <w:rsid w:val="00BE5659"/>
    <w:rsid w:val="00BF15FF"/>
    <w:rsid w:val="00BF51EE"/>
    <w:rsid w:val="00BF5315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4AA"/>
    <w:rsid w:val="00CA78C3"/>
    <w:rsid w:val="00CB23D9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DFA"/>
    <w:rsid w:val="00D66338"/>
    <w:rsid w:val="00D7392A"/>
    <w:rsid w:val="00D74F43"/>
    <w:rsid w:val="00D762CD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E6ED5"/>
    <w:rsid w:val="00DF0328"/>
    <w:rsid w:val="00DF5671"/>
    <w:rsid w:val="00DF6297"/>
    <w:rsid w:val="00DF71FB"/>
    <w:rsid w:val="00DF75DF"/>
    <w:rsid w:val="00E015C8"/>
    <w:rsid w:val="00E06C7B"/>
    <w:rsid w:val="00E07F3E"/>
    <w:rsid w:val="00E106BF"/>
    <w:rsid w:val="00E14BFA"/>
    <w:rsid w:val="00E14FDF"/>
    <w:rsid w:val="00E177B1"/>
    <w:rsid w:val="00E20A05"/>
    <w:rsid w:val="00E2279E"/>
    <w:rsid w:val="00E27D91"/>
    <w:rsid w:val="00E3181C"/>
    <w:rsid w:val="00E36EDD"/>
    <w:rsid w:val="00E43E99"/>
    <w:rsid w:val="00E441DD"/>
    <w:rsid w:val="00E50AAD"/>
    <w:rsid w:val="00E51079"/>
    <w:rsid w:val="00E51C4F"/>
    <w:rsid w:val="00E542EA"/>
    <w:rsid w:val="00E56D32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3A81"/>
    <w:rsid w:val="00EA4ACC"/>
    <w:rsid w:val="00EA4C21"/>
    <w:rsid w:val="00EA5ACC"/>
    <w:rsid w:val="00EA76DB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1035"/>
    <w:rsid w:val="00F6280E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B6743"/>
    <w:rsid w:val="00FC01FD"/>
    <w:rsid w:val="00FC24D3"/>
    <w:rsid w:val="00FC2BA4"/>
    <w:rsid w:val="00FC4794"/>
    <w:rsid w:val="00FC73DB"/>
    <w:rsid w:val="00FD01E7"/>
    <w:rsid w:val="00FD095A"/>
    <w:rsid w:val="00FD38B5"/>
    <w:rsid w:val="00FD51DF"/>
    <w:rsid w:val="00FD7558"/>
    <w:rsid w:val="00FE294E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986BDE0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AE3D85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AE3D85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diagramColors" Target="diagrams/colors1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86A2E23-87E4-4F7D-A6AC-6591FECA3B89}" type="presOf" srcId="{57318B6B-8BA2-4152-8B74-404CE1832126}" destId="{59D15591-D8F4-4317-BFD8-6B218AB0E744}" srcOrd="1" destOrd="0" presId="urn:microsoft.com/office/officeart/2005/8/layout/pyramid1"/>
    <dgm:cxn modelId="{839BC324-B7E4-4CE1-AD65-9C284DC65C6B}" type="presOf" srcId="{9AA056EF-DBDE-4F35-AADA-55099AF563B5}" destId="{614D6B11-B45C-4180-B440-2B82BF162872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BD9A9453-ABD2-43F0-A3E6-01890C1F7CA2}" type="presOf" srcId="{57FF7DF8-CB77-43F7-90B5-11DFF3DA06D0}" destId="{16159E24-3912-4EE6-9B02-3E4A626F362D}" srcOrd="0" destOrd="0" presId="urn:microsoft.com/office/officeart/2005/8/layout/pyramid1"/>
    <dgm:cxn modelId="{2E6CC176-D370-439E-A51C-C98CF277AAE1}" type="presOf" srcId="{D7E063B8-3476-41CA-8A00-EECF7E167CE2}" destId="{F0C05F9B-9200-4094-B625-3131773B6D02}" srcOrd="1" destOrd="0" presId="urn:microsoft.com/office/officeart/2005/8/layout/pyramid1"/>
    <dgm:cxn modelId="{6CE31B86-6026-414E-91C9-3E097FC3E27A}" type="presOf" srcId="{1ED9929B-A497-4CB6-AE23-A0B96462C01F}" destId="{DEE34808-E4BC-4DD8-A235-D8746E67DBD5}" srcOrd="1" destOrd="0" presId="urn:microsoft.com/office/officeart/2005/8/layout/pyramid1"/>
    <dgm:cxn modelId="{6DAA2092-5953-4096-8049-006A62D500B4}" type="presOf" srcId="{C1FF0FB2-1523-48D6-B730-1040D0B4E4C1}" destId="{FBA4B9A9-C6DC-406D-B495-C754D2400C5D}" srcOrd="0" destOrd="0" presId="urn:microsoft.com/office/officeart/2005/8/layout/pyramid1"/>
    <dgm:cxn modelId="{26B1FB93-5A42-462B-86AF-28161C2C9195}" type="presOf" srcId="{57FF7DF8-CB77-43F7-90B5-11DFF3DA06D0}" destId="{B45649EF-204F-4D14-8169-688DC405EE76}" srcOrd="1" destOrd="0" presId="urn:microsoft.com/office/officeart/2005/8/layout/pyramid1"/>
    <dgm:cxn modelId="{2F667198-593E-477E-82DC-45B8CE5D5EA3}" type="presOf" srcId="{D7E063B8-3476-41CA-8A00-EECF7E167CE2}" destId="{93EC4B96-9504-43C5-9EE4-1F451DF7AA5E}" srcOrd="0" destOrd="0" presId="urn:microsoft.com/office/officeart/2005/8/layout/pyramid1"/>
    <dgm:cxn modelId="{400A2199-01BF-48BF-A6DC-9C720942719E}" type="presOf" srcId="{06285734-79FB-4D90-969A-A001085F9F03}" destId="{788C9BFF-C520-4A3E-BAEE-561D145C0506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424D97A8-74D7-40BB-8C53-3E42EB1A75C7}" type="presOf" srcId="{06285734-79FB-4D90-969A-A001085F9F03}" destId="{A66FC8C1-E80C-4FE0-8CDC-48199A826CA7}" srcOrd="1" destOrd="0" presId="urn:microsoft.com/office/officeart/2005/8/layout/pyramid1"/>
    <dgm:cxn modelId="{F486B8AD-E285-42E9-B4E1-6CD9DD10853A}" type="presOf" srcId="{1ED9929B-A497-4CB6-AE23-A0B96462C01F}" destId="{720791E5-B912-4551-A5A8-DA1A3174EE57}" srcOrd="0" destOrd="0" presId="urn:microsoft.com/office/officeart/2005/8/layout/pyramid1"/>
    <dgm:cxn modelId="{160575BC-7A2F-47D5-8198-263596A485CB}" type="presOf" srcId="{9AA056EF-DBDE-4F35-AADA-55099AF563B5}" destId="{A74B4317-F1E3-4F68-B558-5626EFF78EC9}" srcOrd="1" destOrd="0" presId="urn:microsoft.com/office/officeart/2005/8/layout/pyramid1"/>
    <dgm:cxn modelId="{830C8DCA-D316-48BE-A018-FA5CCCD0043A}" type="presOf" srcId="{57318B6B-8BA2-4152-8B74-404CE1832126}" destId="{DAD6CD18-D69F-4CEE-944C-DF2BA065DA2C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E5009BA0-E662-476B-BDC9-4B738F04596C}" type="presParOf" srcId="{FBA4B9A9-C6DC-406D-B495-C754D2400C5D}" destId="{27FA6654-CA5B-41F9-BEBB-DDF234E59CE3}" srcOrd="0" destOrd="0" presId="urn:microsoft.com/office/officeart/2005/8/layout/pyramid1"/>
    <dgm:cxn modelId="{D30CDE81-C40B-47A0-AB24-986CAA2E0E5E}" type="presParOf" srcId="{27FA6654-CA5B-41F9-BEBB-DDF234E59CE3}" destId="{614D6B11-B45C-4180-B440-2B82BF162872}" srcOrd="0" destOrd="0" presId="urn:microsoft.com/office/officeart/2005/8/layout/pyramid1"/>
    <dgm:cxn modelId="{1FEDABFD-F167-40B4-9781-E2A514B763F5}" type="presParOf" srcId="{27FA6654-CA5B-41F9-BEBB-DDF234E59CE3}" destId="{A74B4317-F1E3-4F68-B558-5626EFF78EC9}" srcOrd="1" destOrd="0" presId="urn:microsoft.com/office/officeart/2005/8/layout/pyramid1"/>
    <dgm:cxn modelId="{39D0EAAD-35BE-47B4-9837-4498CACB88D7}" type="presParOf" srcId="{FBA4B9A9-C6DC-406D-B495-C754D2400C5D}" destId="{B73599D8-7AE8-4648-9A20-0BFE6CDE4C8D}" srcOrd="1" destOrd="0" presId="urn:microsoft.com/office/officeart/2005/8/layout/pyramid1"/>
    <dgm:cxn modelId="{7DE27B71-5B64-4C78-A792-12C1448CA4A1}" type="presParOf" srcId="{B73599D8-7AE8-4648-9A20-0BFE6CDE4C8D}" destId="{16159E24-3912-4EE6-9B02-3E4A626F362D}" srcOrd="0" destOrd="0" presId="urn:microsoft.com/office/officeart/2005/8/layout/pyramid1"/>
    <dgm:cxn modelId="{D8CB5AC9-D737-4EC5-B546-2CB7CFCAD49C}" type="presParOf" srcId="{B73599D8-7AE8-4648-9A20-0BFE6CDE4C8D}" destId="{B45649EF-204F-4D14-8169-688DC405EE76}" srcOrd="1" destOrd="0" presId="urn:microsoft.com/office/officeart/2005/8/layout/pyramid1"/>
    <dgm:cxn modelId="{1AE17E68-BED9-4965-8971-4835F5961E81}" type="presParOf" srcId="{FBA4B9A9-C6DC-406D-B495-C754D2400C5D}" destId="{531717DA-A929-4746-8718-0221FB6914C3}" srcOrd="2" destOrd="0" presId="urn:microsoft.com/office/officeart/2005/8/layout/pyramid1"/>
    <dgm:cxn modelId="{91F4EE33-BB28-41E7-BAE9-AC984926D95A}" type="presParOf" srcId="{531717DA-A929-4746-8718-0221FB6914C3}" destId="{DAD6CD18-D69F-4CEE-944C-DF2BA065DA2C}" srcOrd="0" destOrd="0" presId="urn:microsoft.com/office/officeart/2005/8/layout/pyramid1"/>
    <dgm:cxn modelId="{AC6B1271-5D8B-408B-8D6A-8A006360ABC8}" type="presParOf" srcId="{531717DA-A929-4746-8718-0221FB6914C3}" destId="{59D15591-D8F4-4317-BFD8-6B218AB0E744}" srcOrd="1" destOrd="0" presId="urn:microsoft.com/office/officeart/2005/8/layout/pyramid1"/>
    <dgm:cxn modelId="{17A27176-41E0-4514-AEE6-05F9E143D00F}" type="presParOf" srcId="{FBA4B9A9-C6DC-406D-B495-C754D2400C5D}" destId="{87B77527-B529-4422-82A1-3ADE116F3C17}" srcOrd="3" destOrd="0" presId="urn:microsoft.com/office/officeart/2005/8/layout/pyramid1"/>
    <dgm:cxn modelId="{25C54A33-5D87-4365-8E2A-E2BD71860E13}" type="presParOf" srcId="{87B77527-B529-4422-82A1-3ADE116F3C17}" destId="{93EC4B96-9504-43C5-9EE4-1F451DF7AA5E}" srcOrd="0" destOrd="0" presId="urn:microsoft.com/office/officeart/2005/8/layout/pyramid1"/>
    <dgm:cxn modelId="{2F363CE7-E060-4A20-9C7F-AF5C5C957B8F}" type="presParOf" srcId="{87B77527-B529-4422-82A1-3ADE116F3C17}" destId="{F0C05F9B-9200-4094-B625-3131773B6D02}" srcOrd="1" destOrd="0" presId="urn:microsoft.com/office/officeart/2005/8/layout/pyramid1"/>
    <dgm:cxn modelId="{C75099C5-47DA-41AF-8EA4-EF4268BF4504}" type="presParOf" srcId="{FBA4B9A9-C6DC-406D-B495-C754D2400C5D}" destId="{75BE66D3-A3E7-42A5-B8CF-5EBD4D442C57}" srcOrd="4" destOrd="0" presId="urn:microsoft.com/office/officeart/2005/8/layout/pyramid1"/>
    <dgm:cxn modelId="{C4FF761C-D4F1-430F-949E-F3937F13CDF9}" type="presParOf" srcId="{75BE66D3-A3E7-42A5-B8CF-5EBD4D442C57}" destId="{788C9BFF-C520-4A3E-BAEE-561D145C0506}" srcOrd="0" destOrd="0" presId="urn:microsoft.com/office/officeart/2005/8/layout/pyramid1"/>
    <dgm:cxn modelId="{710DA7F6-EE9D-489F-ADF8-A02D63A7EB03}" type="presParOf" srcId="{75BE66D3-A3E7-42A5-B8CF-5EBD4D442C57}" destId="{A66FC8C1-E80C-4FE0-8CDC-48199A826CA7}" srcOrd="1" destOrd="0" presId="urn:microsoft.com/office/officeart/2005/8/layout/pyramid1"/>
    <dgm:cxn modelId="{0BD38904-26D2-4E67-BF3C-947A18E2BEB0}" type="presParOf" srcId="{FBA4B9A9-C6DC-406D-B495-C754D2400C5D}" destId="{A1F4955F-392D-4CF8-882D-C763CAA69A37}" srcOrd="5" destOrd="0" presId="urn:microsoft.com/office/officeart/2005/8/layout/pyramid1"/>
    <dgm:cxn modelId="{5CE1F6A9-BEFB-4DDA-A290-F02405FF26A8}" type="presParOf" srcId="{A1F4955F-392D-4CF8-882D-C763CAA69A37}" destId="{720791E5-B912-4551-A5A8-DA1A3174EE57}" srcOrd="0" destOrd="0" presId="urn:microsoft.com/office/officeart/2005/8/layout/pyramid1"/>
    <dgm:cxn modelId="{9CE945C9-D225-4524-BC3C-54EBBE257AFF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719"/>
      </dsp:txXfrm>
    </dsp:sp>
    <dsp:sp modelId="{16159E24-3912-4EE6-9B02-3E4A626F362D}">
      <dsp:nvSpPr>
        <dsp:cNvPr id="0" name=""/>
        <dsp:cNvSpPr/>
      </dsp:nvSpPr>
      <dsp:spPr>
        <a:xfrm>
          <a:off x="1165225" y="250719"/>
          <a:ext cx="1165225" cy="250719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719"/>
        <a:ext cx="757396" cy="250719"/>
      </dsp:txXfrm>
    </dsp:sp>
    <dsp:sp modelId="{DAD6CD18-D69F-4CEE-944C-DF2BA065DA2C}">
      <dsp:nvSpPr>
        <dsp:cNvPr id="0" name=""/>
        <dsp:cNvSpPr/>
      </dsp:nvSpPr>
      <dsp:spPr>
        <a:xfrm>
          <a:off x="873918" y="501438"/>
          <a:ext cx="1747837" cy="250719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438"/>
        <a:ext cx="1136094" cy="250719"/>
      </dsp:txXfrm>
    </dsp:sp>
    <dsp:sp modelId="{93EC4B96-9504-43C5-9EE4-1F451DF7AA5E}">
      <dsp:nvSpPr>
        <dsp:cNvPr id="0" name=""/>
        <dsp:cNvSpPr/>
      </dsp:nvSpPr>
      <dsp:spPr>
        <a:xfrm>
          <a:off x="582612" y="752157"/>
          <a:ext cx="2330450" cy="250719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157"/>
        <a:ext cx="1514792" cy="250719"/>
      </dsp:txXfrm>
    </dsp:sp>
    <dsp:sp modelId="{788C9BFF-C520-4A3E-BAEE-561D145C0506}">
      <dsp:nvSpPr>
        <dsp:cNvPr id="0" name=""/>
        <dsp:cNvSpPr/>
      </dsp:nvSpPr>
      <dsp:spPr>
        <a:xfrm>
          <a:off x="291306" y="1002876"/>
          <a:ext cx="2913062" cy="250719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2876"/>
        <a:ext cx="1893490" cy="250719"/>
      </dsp:txXfrm>
    </dsp:sp>
    <dsp:sp modelId="{720791E5-B912-4551-A5A8-DA1A3174EE57}">
      <dsp:nvSpPr>
        <dsp:cNvPr id="0" name=""/>
        <dsp:cNvSpPr/>
      </dsp:nvSpPr>
      <dsp:spPr>
        <a:xfrm>
          <a:off x="0" y="1253595"/>
          <a:ext cx="3495675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3595"/>
        <a:ext cx="2272188" cy="2507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68D1004E1D9420C8C9CD61034C27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A795C-A7A1-4C4E-A108-05C977D16E85}"/>
      </w:docPartPr>
      <w:docPartBody>
        <w:p w:rsidR="00DC0E6E" w:rsidRDefault="00DC0E6E" w:rsidP="00DC0E6E">
          <w:pPr>
            <w:pStyle w:val="668D1004E1D9420C8C9CD61034C2796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3DD8BB3F45A40CCB209F345CD943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6BF2-5E7B-4981-95DE-B43632164250}"/>
      </w:docPartPr>
      <w:docPartBody>
        <w:p w:rsidR="00DC0E6E" w:rsidRDefault="00DC0E6E" w:rsidP="00DC0E6E">
          <w:pPr>
            <w:pStyle w:val="23DD8BB3F45A40CCB209F345CD9432C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86ECA43320D4B90BDB1E8A402FD65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8305E-577B-4677-9A1E-A05712D5329B}"/>
      </w:docPartPr>
      <w:docPartBody>
        <w:p w:rsidR="00DC0E6E" w:rsidRDefault="00DC0E6E" w:rsidP="00DC0E6E">
          <w:pPr>
            <w:pStyle w:val="B86ECA43320D4B90BDB1E8A402FD651C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3487C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2445D"/>
    <w:rsid w:val="00641837"/>
    <w:rsid w:val="006A5ED9"/>
    <w:rsid w:val="006D6A21"/>
    <w:rsid w:val="007249CB"/>
    <w:rsid w:val="00725E82"/>
    <w:rsid w:val="007569BC"/>
    <w:rsid w:val="007A3F6C"/>
    <w:rsid w:val="007E2E66"/>
    <w:rsid w:val="008714ED"/>
    <w:rsid w:val="008B2E4D"/>
    <w:rsid w:val="008B6B71"/>
    <w:rsid w:val="008C1EB3"/>
    <w:rsid w:val="008C242E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0E6E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0E6E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668D1004E1D9420C8C9CD61034C27966">
    <w:name w:val="668D1004E1D9420C8C9CD61034C27966"/>
    <w:rsid w:val="00DC0E6E"/>
    <w:pPr>
      <w:spacing w:after="160" w:line="259" w:lineRule="auto"/>
    </w:pPr>
  </w:style>
  <w:style w:type="paragraph" w:customStyle="1" w:styleId="23DD8BB3F45A40CCB209F345CD9432C6">
    <w:name w:val="23DD8BB3F45A40CCB209F345CD9432C6"/>
    <w:rsid w:val="00DC0E6E"/>
    <w:pPr>
      <w:spacing w:after="160" w:line="259" w:lineRule="auto"/>
    </w:pPr>
  </w:style>
  <w:style w:type="paragraph" w:customStyle="1" w:styleId="B86ECA43320D4B90BDB1E8A402FD651C">
    <w:name w:val="B86ECA43320D4B90BDB1E8A402FD651C"/>
    <w:rsid w:val="00DC0E6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42EF7-5D3F-4BB2-BB96-38E4C28FBAC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56C7110-B35C-48C2-B7B4-BE3D40CC0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3371</TotalTime>
  <Pages>8</Pages>
  <Words>908</Words>
  <Characters>5180</Characters>
  <Application>Microsoft Office Word</Application>
  <DocSecurity>8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BSBPMG407A</vt:lpstr>
    </vt:vector>
  </TitlesOfParts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BSBPMG407A</dc:title>
  <dc:subject>Apply risk management techniques</dc:subject>
  <dc:creator>Michelle Curro</dc:creator>
  <cp:keywords/>
  <dc:description/>
  <cp:lastModifiedBy>Gavin Wong</cp:lastModifiedBy>
  <cp:revision>73</cp:revision>
  <cp:lastPrinted>2018-05-15T06:15:00Z</cp:lastPrinted>
  <dcterms:created xsi:type="dcterms:W3CDTF">2017-10-13T01:57:00Z</dcterms:created>
  <dcterms:modified xsi:type="dcterms:W3CDTF">2018-10-03T12:37:00Z</dcterms:modified>
  <cp:contentStatus>v1-0_21/05/2018</cp:contentStatus>
</cp:coreProperties>
</file>