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4F2C8CEC" w:rsidR="00677444" w:rsidRPr="004932A4" w:rsidRDefault="00B324E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E59A6">
            <w:rPr>
              <w:szCs w:val="32"/>
            </w:rPr>
            <w:t>CPCCBC4026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101387DE" w:rsidR="004C3241" w:rsidRDefault="00B324E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E59A6">
            <w:rPr>
              <w:szCs w:val="32"/>
            </w:rPr>
            <w:t>Arrange building applications and approvals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7D0E7D9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E59A6">
            <w:rPr>
              <w:rFonts w:ascii="Arial" w:hAnsi="Arial" w:cs="Arial"/>
              <w:i/>
              <w:sz w:val="18"/>
              <w:szCs w:val="18"/>
            </w:rPr>
            <w:t>CPCCBC4026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E59A6">
            <w:rPr>
              <w:rFonts w:ascii="Arial" w:hAnsi="Arial" w:cs="Arial"/>
              <w:i/>
              <w:sz w:val="18"/>
              <w:szCs w:val="18"/>
            </w:rPr>
            <w:t>Arrange building applications and approvals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AF1EAC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AF1EAC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AF1EAC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7C0E5B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9113609" w:edGrp="everyone"/>
            <w:permEnd w:id="2119113609"/>
          </w:p>
        </w:tc>
      </w:tr>
      <w:tr w:rsidR="004F5304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4F5304" w:rsidRPr="00C15CA8" w:rsidRDefault="004F5304" w:rsidP="004F5304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05562007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4BBA153B" w:rsidR="004F5304" w:rsidRPr="00C15CA8" w:rsidRDefault="004F5304" w:rsidP="004F5304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CCD50C6" wp14:editId="2BA09BB1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55620078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2BE80B2B" w:rsidR="00A4462D" w:rsidRPr="004C3241" w:rsidRDefault="00B324E8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2E59A6">
              <w:rPr>
                <w:rFonts w:ascii="Arial" w:hAnsi="Arial" w:cs="Arial"/>
                <w:sz w:val="20"/>
              </w:rPr>
              <w:t xml:space="preserve"> </w:t>
            </w:r>
            <w:r w:rsidR="00A4462D" w:rsidRPr="002E59A6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2E59A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4F5304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4F5304" w:rsidRPr="00C15CA8" w:rsidRDefault="004F5304" w:rsidP="004F53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320364336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01AE3931" w:rsidR="004F5304" w:rsidRPr="00C15CA8" w:rsidRDefault="00B324E8" w:rsidP="004F53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49717753FD694538B96F428A9F94C66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F5304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20364336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42057DAC" w:rsidR="004F5304" w:rsidRPr="004C3241" w:rsidRDefault="00B324E8" w:rsidP="004F530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7422449" w:edGrp="everyone"/>
                <w:r w:rsidR="004F53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07422449"/>
            <w:r w:rsidR="004F5304" w:rsidRPr="004C3241">
              <w:rPr>
                <w:rFonts w:ascii="Arial" w:hAnsi="Arial" w:cs="Arial"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5802C303" w:rsidR="004F5304" w:rsidRPr="004C3241" w:rsidRDefault="00B324E8" w:rsidP="004F530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82137505" w:edGrp="everyone"/>
                <w:r w:rsidR="004F53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82137505"/>
            <w:r w:rsidR="004F5304" w:rsidRPr="004C3241">
              <w:rPr>
                <w:rFonts w:ascii="Arial" w:hAnsi="Arial" w:cs="Arial"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F5304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4F5304" w:rsidRPr="00C15CA8" w:rsidRDefault="004F5304" w:rsidP="004F53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20817433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30ED15D8" w:rsidR="004F5304" w:rsidRPr="00C15CA8" w:rsidRDefault="00B324E8" w:rsidP="004F53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8F127310A7F94D9FB73744374E326EC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F5304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08174335"/>
          </w:p>
        </w:tc>
        <w:permStart w:id="1793859611" w:edGrp="everyone"/>
        <w:tc>
          <w:tcPr>
            <w:tcW w:w="2095" w:type="dxa"/>
            <w:vAlign w:val="center"/>
          </w:tcPr>
          <w:p w14:paraId="3387724F" w14:textId="2C3FDFAC" w:rsidR="004F5304" w:rsidRDefault="00B324E8" w:rsidP="004F530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F53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93859611"/>
              </w:sdtContent>
            </w:sdt>
            <w:r w:rsidR="004F5304" w:rsidRPr="004C3241">
              <w:rPr>
                <w:rFonts w:ascii="Arial" w:hAnsi="Arial" w:cs="Arial"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36AC918" w:rsidR="004F5304" w:rsidRDefault="00B324E8" w:rsidP="004F530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5298402" w:edGrp="everyone"/>
                <w:r w:rsidR="004F53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15298402"/>
            <w:r w:rsidR="004F5304" w:rsidRPr="004C3241">
              <w:rPr>
                <w:rFonts w:ascii="Arial" w:hAnsi="Arial" w:cs="Arial"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F5304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4F5304" w:rsidRPr="00C15CA8" w:rsidRDefault="004F5304" w:rsidP="004F53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43151582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1AAA8E74" w:rsidR="004F5304" w:rsidRPr="00C15CA8" w:rsidRDefault="00B324E8" w:rsidP="004F53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5B8F452A6C4A482B9464E4C67AD808B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F5304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31515824"/>
          </w:p>
        </w:tc>
        <w:permStart w:id="2101898019" w:edGrp="everyone"/>
        <w:tc>
          <w:tcPr>
            <w:tcW w:w="2095" w:type="dxa"/>
            <w:vAlign w:val="center"/>
          </w:tcPr>
          <w:p w14:paraId="1708E32B" w14:textId="0E59C4FE" w:rsidR="004F5304" w:rsidRPr="004C3241" w:rsidRDefault="00B324E8" w:rsidP="004F530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F5304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01898019"/>
              </w:sdtContent>
            </w:sdt>
            <w:r w:rsidR="004F5304" w:rsidRPr="004C3241">
              <w:rPr>
                <w:rFonts w:ascii="Arial" w:hAnsi="Arial" w:cs="Arial"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1428083" w:rsidR="004F5304" w:rsidRPr="004C3241" w:rsidRDefault="00B324E8" w:rsidP="004F530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9290685" w:edGrp="everyone"/>
                <w:r w:rsidR="004F53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9290685"/>
            <w:r w:rsidR="004F5304" w:rsidRPr="004C3241">
              <w:rPr>
                <w:rFonts w:ascii="Arial" w:hAnsi="Arial" w:cs="Arial"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F5304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9FDCE39" w:rsidR="004F5304" w:rsidRPr="00C15CA8" w:rsidRDefault="004F5304" w:rsidP="004F5304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6B7B4F39F8504A07B897C4597CCA251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CPCCBC4026</w:t>
                </w:r>
              </w:sdtContent>
            </w:sdt>
          </w:p>
        </w:tc>
        <w:permStart w:id="1719156552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574B2C67" w:rsidR="004F5304" w:rsidRPr="00C15CA8" w:rsidRDefault="00B324E8" w:rsidP="004F5304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7A89CA70CC3D49C2A8FBA0B03A41BA6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F5304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19156552"/>
          </w:p>
        </w:tc>
        <w:permStart w:id="999316537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364F8F02" w:rsidR="004F5304" w:rsidRPr="004C3241" w:rsidRDefault="00B324E8" w:rsidP="004F530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F5304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99316537"/>
              </w:sdtContent>
            </w:sdt>
            <w:r w:rsidR="004F5304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557688980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433EF4A" w:rsidR="004F5304" w:rsidRPr="004C3241" w:rsidRDefault="00B324E8" w:rsidP="004F530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F5304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557688980"/>
              </w:sdtContent>
            </w:sdt>
            <w:r w:rsidR="004F5304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4F5304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127963778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2E59A6" w:rsidRDefault="00B324E8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2E59A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27963778"/>
            <w:r w:rsidR="00416046" w:rsidRPr="002E59A6">
              <w:rPr>
                <w:rFonts w:ascii="Arial" w:hAnsi="Arial" w:cs="Arial"/>
                <w:sz w:val="20"/>
              </w:rPr>
              <w:t xml:space="preserve"> </w:t>
            </w:r>
            <w:r w:rsidR="00416046" w:rsidRPr="002E59A6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31F60E55" w14:textId="7F41FF1B" w:rsidR="00630215" w:rsidRPr="002E59A6" w:rsidRDefault="00B324E8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1476251" w:edGrp="everyone"/>
                <w:r w:rsidR="00630215" w:rsidRPr="002E59A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81476251"/>
              </w:sdtContent>
            </w:sdt>
            <w:r w:rsidR="00630215" w:rsidRPr="002E59A6">
              <w:rPr>
                <w:rFonts w:ascii="Arial" w:hAnsi="Arial" w:cs="Arial"/>
                <w:sz w:val="20"/>
              </w:rPr>
              <w:t xml:space="preserve"> </w:t>
            </w:r>
            <w:r w:rsidR="00630215" w:rsidRPr="002E59A6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77777777" w:rsidR="00416046" w:rsidRPr="002E59A6" w:rsidRDefault="00B324E8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49494923" w:edGrp="everyone"/>
                <w:r w:rsidR="00416046" w:rsidRPr="002E59A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49494923"/>
              </w:sdtContent>
            </w:sdt>
            <w:r w:rsidR="00416046" w:rsidRPr="002E59A6">
              <w:rPr>
                <w:rFonts w:ascii="Arial" w:hAnsi="Arial" w:cs="Arial"/>
                <w:sz w:val="20"/>
              </w:rPr>
              <w:t xml:space="preserve"> </w:t>
            </w:r>
            <w:r w:rsidR="00416046" w:rsidRPr="002E59A6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49396304" w14:textId="724B430C" w:rsidR="002E59A6" w:rsidRPr="002E59A6" w:rsidRDefault="00B324E8" w:rsidP="002E59A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93760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5441412" w:edGrp="everyone"/>
                <w:r w:rsidR="002E59A6" w:rsidRPr="002E59A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65441412"/>
              </w:sdtContent>
            </w:sdt>
            <w:r w:rsidR="002E59A6" w:rsidRPr="002E59A6">
              <w:rPr>
                <w:rFonts w:ascii="Arial" w:hAnsi="Arial" w:cs="Arial"/>
                <w:sz w:val="20"/>
              </w:rPr>
              <w:t xml:space="preserve"> </w:t>
            </w:r>
            <w:r w:rsidR="002E59A6">
              <w:rPr>
                <w:rFonts w:ascii="Arial" w:hAnsi="Arial" w:cs="Arial"/>
                <w:sz w:val="18"/>
                <w:szCs w:val="18"/>
              </w:rPr>
              <w:t>Submission Plan (residential)</w:t>
            </w:r>
          </w:p>
          <w:p w14:paraId="4790AC45" w14:textId="60785180" w:rsidR="00416046" w:rsidRPr="002E59A6" w:rsidRDefault="00B324E8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487641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73792489" w:edGrp="everyone"/>
                <w:r w:rsidR="002E59A6" w:rsidRPr="002E59A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73792489"/>
              </w:sdtContent>
            </w:sdt>
            <w:r w:rsidR="002E59A6" w:rsidRPr="002E59A6">
              <w:rPr>
                <w:rFonts w:ascii="Arial" w:hAnsi="Arial" w:cs="Arial"/>
                <w:sz w:val="20"/>
              </w:rPr>
              <w:t xml:space="preserve"> </w:t>
            </w:r>
            <w:r w:rsidR="002E59A6">
              <w:rPr>
                <w:rFonts w:ascii="Arial" w:hAnsi="Arial" w:cs="Arial"/>
                <w:sz w:val="18"/>
                <w:szCs w:val="18"/>
              </w:rPr>
              <w:t>Submission Plan (commercial)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7C0E5B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8354477" w:edGrp="everyone"/>
            <w:permEnd w:id="1198354477"/>
          </w:p>
        </w:tc>
      </w:tr>
      <w:tr w:rsidR="004F5304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4F5304" w:rsidRPr="00C15CA8" w:rsidRDefault="004F5304" w:rsidP="004F53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95034467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819646984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51D7BDEA" w:rsidR="004F5304" w:rsidRPr="004C3241" w:rsidRDefault="004F5304" w:rsidP="004F530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C9DA4C7" wp14:editId="26C76047">
                      <wp:extent cx="3913549" cy="360000"/>
                      <wp:effectExtent l="0" t="0" r="0" b="2540"/>
                      <wp:docPr id="543965896" name="Picture 54396589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50344676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3D9C9557" w:rsidR="00C76B5E" w:rsidRPr="004932A4" w:rsidRDefault="00B324E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E59A6">
            <w:rPr>
              <w:szCs w:val="32"/>
            </w:rPr>
            <w:t>CPCCBC4026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169BEC10" w:rsidR="00C76B5E" w:rsidRDefault="00B324E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E59A6">
            <w:rPr>
              <w:szCs w:val="32"/>
            </w:rPr>
            <w:t>Arrange building applications and approvals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C0E5B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47428911" w:edGrp="everyone"/>
            <w:permEnd w:id="114742891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2E59A6">
              <w:rPr>
                <w:rFonts w:ascii="Arial" w:hAnsi="Arial" w:cs="Arial"/>
                <w:sz w:val="20"/>
              </w:rPr>
              <w:t>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AF1EAC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6D0EF97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F5304" w:rsidRPr="00BA4D9F" w14:paraId="2CB5A364" w14:textId="77777777" w:rsidTr="00AF367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7EE8CB" w14:textId="77777777" w:rsidR="004F5304" w:rsidRPr="00750D30" w:rsidRDefault="004F5304" w:rsidP="00AF3670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F5304" w:rsidRPr="00BA4D9F" w14:paraId="49B1B0F1" w14:textId="77777777" w:rsidTr="00AF367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49FFAE" w14:textId="77777777" w:rsidR="004F5304" w:rsidRPr="00DE303D" w:rsidRDefault="004F5304" w:rsidP="00AF367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4E29392" w14:textId="77777777" w:rsidR="004F5304" w:rsidRPr="00DE303D" w:rsidRDefault="004F5304" w:rsidP="004F530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3442E50" w14:textId="77777777" w:rsidR="004F5304" w:rsidRPr="00750D30" w:rsidRDefault="004F5304" w:rsidP="004F5304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F5304" w:rsidRPr="004936E4" w14:paraId="1CE8AEA8" w14:textId="77777777" w:rsidTr="00AF367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DED62" w14:textId="77777777" w:rsidR="004F5304" w:rsidRPr="004936E4" w:rsidRDefault="004F5304" w:rsidP="00AF367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678540133" w:edGrp="everyone"/>
            <w:permEnd w:id="1678540133"/>
          </w:p>
        </w:tc>
      </w:tr>
      <w:bookmarkEnd w:id="1"/>
    </w:tbl>
    <w:p w14:paraId="35BBB188" w14:textId="77777777" w:rsidR="002E59A6" w:rsidRPr="000E310E" w:rsidRDefault="00C76B5E" w:rsidP="002E59A6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7C967283" w14:textId="77777777" w:rsidR="002E59A6" w:rsidRPr="00830749" w:rsidRDefault="002E59A6" w:rsidP="002E59A6">
      <w:pPr>
        <w:pStyle w:val="20TAQuestionNumber"/>
        <w:ind w:left="709" w:hanging="709"/>
      </w:pPr>
      <w:bookmarkStart w:id="2" w:name="_Ref132118788"/>
      <w:r>
        <w:lastRenderedPageBreak/>
        <w:t>Discuss why you should access the NCC for information when organising a building application for council.</w:t>
      </w:r>
      <w:bookmarkEnd w:id="2"/>
    </w:p>
    <w:p w14:paraId="32B41010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56C09076" w14:textId="77777777" w:rsidTr="004F5304">
        <w:trPr>
          <w:trHeight w:val="385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D9150C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4207" w14:textId="20C9C247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891031003" w:edGrp="everyone"/>
            <w:permEnd w:id="891031003"/>
          </w:p>
        </w:tc>
        <w:permStart w:id="63177502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36EA1F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5532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1775024"/>
          </w:p>
        </w:tc>
      </w:tr>
    </w:tbl>
    <w:p w14:paraId="3472D99B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3512E7E0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31564AAD" w14:textId="77777777" w:rsidR="002E59A6" w:rsidRPr="00830749" w:rsidRDefault="002E59A6" w:rsidP="002E59A6">
      <w:pPr>
        <w:pStyle w:val="20TAQuestionNumber"/>
        <w:ind w:left="709" w:hanging="709"/>
      </w:pPr>
      <w:bookmarkStart w:id="3" w:name="_Ref132118790"/>
      <w:r>
        <w:t>Discuss information that may need to be shown in the site plans according to the regulations.</w:t>
      </w:r>
      <w:bookmarkEnd w:id="3"/>
    </w:p>
    <w:p w14:paraId="567BA191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7477EA54" w14:textId="77777777" w:rsidTr="004F5304">
        <w:trPr>
          <w:trHeight w:val="73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F225E5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A372" w14:textId="3D95ED77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423011449" w:edGrp="everyone"/>
            <w:permEnd w:id="1423011449"/>
          </w:p>
        </w:tc>
        <w:permStart w:id="177937225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1F43C7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013258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9372258"/>
          </w:p>
        </w:tc>
      </w:tr>
    </w:tbl>
    <w:p w14:paraId="37658BD5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4DB232D6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48550805" w14:textId="67844A51" w:rsidR="002E59A6" w:rsidRPr="00830749" w:rsidRDefault="00E06D9A" w:rsidP="004F5304">
      <w:pPr>
        <w:pStyle w:val="20TAQuestionNumber"/>
        <w:keepNext/>
        <w:keepLines/>
        <w:ind w:left="709" w:hanging="709"/>
      </w:pPr>
      <w:bookmarkStart w:id="4" w:name="_Ref132188173"/>
      <w:r>
        <w:lastRenderedPageBreak/>
        <w:t>Discuss when you would consult a site surveyor</w:t>
      </w:r>
      <w:r w:rsidR="002E59A6">
        <w:t>.</w:t>
      </w:r>
      <w:bookmarkEnd w:id="4"/>
    </w:p>
    <w:p w14:paraId="01217E36" w14:textId="77777777" w:rsidR="002E59A6" w:rsidRPr="00830749" w:rsidRDefault="002E59A6" w:rsidP="004F5304">
      <w:pPr>
        <w:keepNext/>
        <w:keepLines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21B099D6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F3A1A6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5AD0" w14:textId="13BC881B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2014124179" w:edGrp="everyone"/>
            <w:permEnd w:id="2014124179"/>
          </w:p>
        </w:tc>
        <w:permStart w:id="14393757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E1A62B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00522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9375760"/>
          </w:p>
        </w:tc>
      </w:tr>
    </w:tbl>
    <w:p w14:paraId="0F0A74E5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1F3339FA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0B43FBEC" w14:textId="36853ACB" w:rsidR="002E59A6" w:rsidRPr="00830749" w:rsidRDefault="00E06D9A" w:rsidP="002E59A6">
      <w:pPr>
        <w:pStyle w:val="20TAQuestionNumber"/>
        <w:ind w:left="709" w:hanging="709"/>
      </w:pPr>
      <w:bookmarkStart w:id="5" w:name="_Ref132188175"/>
      <w:r>
        <w:t>Why may you need to consult a geotechnical engineer when completing building applications?</w:t>
      </w:r>
      <w:bookmarkEnd w:id="5"/>
    </w:p>
    <w:p w14:paraId="4A2446E1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3D73145E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FFDC7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7A58B" w14:textId="7614AA8F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453314477" w:edGrp="everyone"/>
            <w:permEnd w:id="453314477"/>
          </w:p>
        </w:tc>
        <w:permStart w:id="5107931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168EDA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12382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0793189"/>
          </w:p>
        </w:tc>
      </w:tr>
    </w:tbl>
    <w:p w14:paraId="02E12575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12669BAD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056EE8BC" w14:textId="3AAEF524" w:rsidR="002E59A6" w:rsidRPr="00830749" w:rsidRDefault="006C0D57" w:rsidP="002E59A6">
      <w:pPr>
        <w:pStyle w:val="20TAQuestionNumber"/>
        <w:ind w:left="709" w:hanging="709"/>
      </w:pPr>
      <w:bookmarkStart w:id="6" w:name="_Ref132188704"/>
      <w:r>
        <w:t>Clarify why it is important to review the submission plan before lodging the application to the local authority.</w:t>
      </w:r>
      <w:bookmarkEnd w:id="6"/>
    </w:p>
    <w:p w14:paraId="0AE33736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29F5BF5C" w14:textId="77777777" w:rsidTr="004F5304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C9CDF6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2ACF" w14:textId="04610438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858921609" w:edGrp="everyone"/>
            <w:permEnd w:id="858921609"/>
          </w:p>
        </w:tc>
        <w:permStart w:id="1282808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4A3C3D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3010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2808051"/>
          </w:p>
        </w:tc>
      </w:tr>
    </w:tbl>
    <w:p w14:paraId="53BB0609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48E36A66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5775B0CE" w14:textId="425242AD" w:rsidR="002E59A6" w:rsidRPr="00830749" w:rsidRDefault="006C0D57" w:rsidP="004F5304">
      <w:pPr>
        <w:pStyle w:val="20TAQuestionNumber"/>
        <w:keepNext/>
        <w:keepLines/>
        <w:ind w:left="709" w:hanging="709"/>
      </w:pPr>
      <w:bookmarkStart w:id="7" w:name="_Ref132189463"/>
      <w:r>
        <w:lastRenderedPageBreak/>
        <w:t>Explain the reason a design brief is included in a building approval submission</w:t>
      </w:r>
      <w:r w:rsidR="002E59A6">
        <w:t>.</w:t>
      </w:r>
      <w:bookmarkEnd w:id="7"/>
    </w:p>
    <w:p w14:paraId="590CC24D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6A875721" w14:textId="77777777" w:rsidTr="004F5304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86DA4A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2C51" w14:textId="795648F8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779893524" w:edGrp="everyone"/>
            <w:permEnd w:id="779893524"/>
          </w:p>
        </w:tc>
        <w:permStart w:id="21329544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BDD454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765613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2954476"/>
          </w:p>
        </w:tc>
      </w:tr>
    </w:tbl>
    <w:p w14:paraId="65268B2B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12B5DCF8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65EAE298" w14:textId="1935B500" w:rsidR="002E59A6" w:rsidRPr="00830749" w:rsidRDefault="00754234" w:rsidP="002E59A6">
      <w:pPr>
        <w:pStyle w:val="20TAQuestionNumber"/>
        <w:ind w:left="709" w:hanging="709"/>
      </w:pPr>
      <w:bookmarkStart w:id="8" w:name="_Ref132189470"/>
      <w:r>
        <w:t>Why should you include any specialist reports in the building approval submission?</w:t>
      </w:r>
      <w:bookmarkEnd w:id="8"/>
    </w:p>
    <w:p w14:paraId="7F03CC83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1AAD7DD0" w14:textId="77777777" w:rsidTr="004F530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C9C1FD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DF41" w14:textId="76621637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854271819" w:edGrp="everyone"/>
            <w:permEnd w:id="854271819"/>
          </w:p>
        </w:tc>
        <w:permStart w:id="10928784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387A03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087512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2878480"/>
          </w:p>
        </w:tc>
      </w:tr>
    </w:tbl>
    <w:p w14:paraId="0CC05B4C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4A7B3811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7422CC9F" w14:textId="63B68AFE" w:rsidR="002E59A6" w:rsidRPr="00830749" w:rsidRDefault="00754234" w:rsidP="002E59A6">
      <w:pPr>
        <w:pStyle w:val="20TAQuestionNumber"/>
        <w:ind w:left="709" w:hanging="709"/>
      </w:pPr>
      <w:bookmarkStart w:id="9" w:name="_Ref132189475"/>
      <w:r>
        <w:t>Clarify which working drawings will be included in the building approval submission</w:t>
      </w:r>
      <w:r w:rsidR="002E59A6">
        <w:t>.</w:t>
      </w:r>
      <w:bookmarkEnd w:id="9"/>
    </w:p>
    <w:p w14:paraId="7610F7E7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27407F8F" w14:textId="77777777" w:rsidTr="004F5304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035AC6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092B" w14:textId="55E8072A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727726587" w:edGrp="everyone"/>
            <w:permEnd w:id="1727726587"/>
          </w:p>
        </w:tc>
        <w:permStart w:id="5063449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7262AF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58885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6344922"/>
          </w:p>
        </w:tc>
      </w:tr>
    </w:tbl>
    <w:p w14:paraId="706A5C53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218C7842" w14:textId="77777777" w:rsidR="004F5304" w:rsidRDefault="004F5304" w:rsidP="002E59A6">
      <w:pPr>
        <w:rPr>
          <w:rFonts w:ascii="Arial" w:hAnsi="Arial" w:cs="Arial"/>
          <w:sz w:val="22"/>
          <w:szCs w:val="22"/>
        </w:rPr>
      </w:pPr>
    </w:p>
    <w:p w14:paraId="25D9B2A7" w14:textId="0F64C46D" w:rsidR="002E59A6" w:rsidRPr="00830749" w:rsidRDefault="00F54D2D" w:rsidP="004F5304">
      <w:pPr>
        <w:pStyle w:val="20TAQuestionNumber"/>
        <w:keepNext/>
        <w:keepLines/>
        <w:ind w:left="709" w:hanging="709"/>
      </w:pPr>
      <w:bookmarkStart w:id="10" w:name="_Ref132190152"/>
      <w:r>
        <w:lastRenderedPageBreak/>
        <w:t xml:space="preserve">Discuss </w:t>
      </w:r>
      <w:r w:rsidRPr="00662A85">
        <w:t>strategies</w:t>
      </w:r>
      <w:r>
        <w:t xml:space="preserve"> you can apply</w:t>
      </w:r>
      <w:r w:rsidRPr="00662A85">
        <w:t xml:space="preserve"> to minimise</w:t>
      </w:r>
      <w:r>
        <w:t xml:space="preserve"> any</w:t>
      </w:r>
      <w:r w:rsidRPr="00662A85">
        <w:t xml:space="preserve"> impact on stakeholders and maintain their support for the application</w:t>
      </w:r>
      <w:r w:rsidR="002E59A6">
        <w:t>.</w:t>
      </w:r>
      <w:bookmarkEnd w:id="10"/>
    </w:p>
    <w:p w14:paraId="2BA78A49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5A342AB9" w14:textId="77777777" w:rsidTr="00B875B2">
        <w:trPr>
          <w:trHeight w:val="48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70CF49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0945" w14:textId="22C3FF97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762919232" w:edGrp="everyone"/>
            <w:permEnd w:id="1762919232"/>
          </w:p>
        </w:tc>
        <w:permStart w:id="14604246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E98F88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841935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0424667"/>
          </w:p>
        </w:tc>
      </w:tr>
    </w:tbl>
    <w:p w14:paraId="1E57DEA4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2C04EE7B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5B61DECA" w14:textId="0F1628EE" w:rsidR="002E59A6" w:rsidRDefault="007541F7" w:rsidP="007541F7">
      <w:pPr>
        <w:pStyle w:val="20TAQuestionNumber"/>
        <w:ind w:left="709" w:hanging="709"/>
      </w:pPr>
      <w:bookmarkStart w:id="11" w:name="_Ref132191121"/>
      <w:r>
        <w:t xml:space="preserve">Describe </w:t>
      </w:r>
      <w:r w:rsidRPr="007541F7">
        <w:t>document control processes and practices</w:t>
      </w:r>
      <w:r>
        <w:t xml:space="preserve"> applied at your workplace.</w:t>
      </w:r>
      <w:bookmarkEnd w:id="11"/>
    </w:p>
    <w:p w14:paraId="602CFC43" w14:textId="77777777" w:rsidR="00547AC3" w:rsidRPr="007541F7" w:rsidRDefault="00547AC3" w:rsidP="00547AC3">
      <w:pPr>
        <w:pStyle w:val="20TAQuestionNumber"/>
        <w:numPr>
          <w:ilvl w:val="0"/>
          <w:numId w:val="0"/>
        </w:num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6BB9D18C" w14:textId="77777777" w:rsidTr="00B875B2">
        <w:trPr>
          <w:trHeight w:val="63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CC0BA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7524" w14:textId="74419792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2062684767" w:edGrp="everyone"/>
            <w:permEnd w:id="2062684767"/>
          </w:p>
        </w:tc>
        <w:permStart w:id="4815653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1CAA30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7357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1565387"/>
          </w:p>
        </w:tc>
      </w:tr>
    </w:tbl>
    <w:p w14:paraId="52A8DE18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77718D2A" w14:textId="77777777" w:rsidR="00547AC3" w:rsidRDefault="00547AC3" w:rsidP="00547AC3">
      <w:pPr>
        <w:rPr>
          <w:rFonts w:ascii="Arial" w:hAnsi="Arial" w:cs="Arial"/>
          <w:sz w:val="22"/>
          <w:szCs w:val="22"/>
        </w:rPr>
      </w:pPr>
    </w:p>
    <w:p w14:paraId="5A418043" w14:textId="2B96311E" w:rsidR="00547AC3" w:rsidRPr="00830749" w:rsidRDefault="00547AC3" w:rsidP="004F5304">
      <w:pPr>
        <w:pStyle w:val="20TAQuestionNumber"/>
        <w:keepNext/>
        <w:keepLines/>
        <w:ind w:left="709" w:hanging="709"/>
      </w:pPr>
      <w:bookmarkStart w:id="12" w:name="_Ref127432488"/>
      <w:r>
        <w:lastRenderedPageBreak/>
        <w:t xml:space="preserve">Briefly discuss why you might contact </w:t>
      </w:r>
      <w:r w:rsidRPr="00547AC3">
        <w:t>the following specialist services for certification of documentation:</w:t>
      </w:r>
      <w:bookmarkEnd w:id="12"/>
    </w:p>
    <w:p w14:paraId="1DE27BDC" w14:textId="77777777" w:rsidR="00547AC3" w:rsidRPr="00830749" w:rsidRDefault="00547AC3" w:rsidP="00547A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547AC3" w14:paraId="6D031206" w14:textId="77777777" w:rsidTr="004A05C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B66185" w14:textId="77777777" w:rsidR="00547AC3" w:rsidRDefault="00547AC3" w:rsidP="004A05C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C7E071" w14:textId="0658B5F5" w:rsidR="00547AC3" w:rsidRDefault="00547AC3" w:rsidP="004A05C3">
            <w:pPr>
              <w:keepNext/>
              <w:ind w:left="993" w:hanging="993"/>
              <w:jc w:val="center"/>
            </w:pPr>
            <w:r>
              <w:t xml:space="preserve">Specialist 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FA2093" w14:textId="77777777" w:rsidR="00547AC3" w:rsidRDefault="00547AC3" w:rsidP="004A05C3">
            <w:pPr>
              <w:pStyle w:val="TableHeading"/>
              <w:framePr w:hSpace="0" w:wrap="auto" w:vAnchor="margin" w:hAnchor="text" w:yAlign="inline"/>
            </w:pPr>
            <w:r>
              <w:t>Purpose/requirement</w:t>
            </w:r>
          </w:p>
        </w:tc>
        <w:permStart w:id="27048326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7C072DB" w14:textId="77777777" w:rsidR="00547AC3" w:rsidRPr="00533511" w:rsidRDefault="00B324E8" w:rsidP="004A05C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9393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47A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483263"/>
          </w:p>
        </w:tc>
      </w:tr>
      <w:tr w:rsidR="00547AC3" w14:paraId="5E704623" w14:textId="77777777" w:rsidTr="007E309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D7618C" w14:textId="77777777" w:rsidR="00547AC3" w:rsidRPr="00FE608E" w:rsidRDefault="00547AC3" w:rsidP="004A05C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60AF4" w14:textId="38202159" w:rsidR="00547AC3" w:rsidRPr="00447473" w:rsidRDefault="004A05C3" w:rsidP="004A05C3">
            <w:pPr>
              <w:jc w:val="center"/>
            </w:pPr>
            <w:r>
              <w:t>Building surveyor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439D9" w14:textId="3F7C7716" w:rsidR="00547AC3" w:rsidRPr="004F5304" w:rsidRDefault="00547AC3" w:rsidP="004F5304">
            <w:pPr>
              <w:rPr>
                <w:rFonts w:ascii="Arial" w:hAnsi="Arial" w:cs="Arial"/>
                <w:sz w:val="22"/>
                <w:szCs w:val="22"/>
              </w:rPr>
            </w:pPr>
            <w:permStart w:id="1477003741" w:edGrp="everyone"/>
            <w:permEnd w:id="14770037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7C0FA1" w14:textId="77777777" w:rsidR="00547AC3" w:rsidRDefault="00547AC3" w:rsidP="004A05C3">
            <w:pPr>
              <w:ind w:left="993" w:hanging="993"/>
            </w:pPr>
          </w:p>
        </w:tc>
      </w:tr>
      <w:tr w:rsidR="00547AC3" w14:paraId="06E164AC" w14:textId="77777777" w:rsidTr="007E309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3FA4D4" w14:textId="77777777" w:rsidR="00547AC3" w:rsidRPr="00FE608E" w:rsidRDefault="00547AC3" w:rsidP="004A05C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1302" w14:textId="3B6CE00F" w:rsidR="00547AC3" w:rsidRDefault="004A05C3" w:rsidP="004A05C3">
            <w:pPr>
              <w:jc w:val="center"/>
            </w:pPr>
            <w:r>
              <w:t>Quantity surveyor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025E4B" w14:textId="24F15512" w:rsidR="00547AC3" w:rsidRPr="004F5304" w:rsidRDefault="00547AC3" w:rsidP="004F5304">
            <w:pPr>
              <w:rPr>
                <w:rFonts w:ascii="Arial" w:hAnsi="Arial" w:cs="Arial"/>
                <w:sz w:val="22"/>
                <w:szCs w:val="22"/>
              </w:rPr>
            </w:pPr>
            <w:permStart w:id="1609441193" w:edGrp="everyone"/>
            <w:permEnd w:id="1609441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E82BB4" w14:textId="77777777" w:rsidR="00547AC3" w:rsidRDefault="00547AC3" w:rsidP="004A05C3">
            <w:pPr>
              <w:ind w:left="993" w:hanging="993"/>
            </w:pPr>
          </w:p>
        </w:tc>
      </w:tr>
      <w:tr w:rsidR="00547AC3" w14:paraId="3AC2BB90" w14:textId="77777777" w:rsidTr="007E309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DFCA84" w14:textId="77777777" w:rsidR="00547AC3" w:rsidRPr="00FE608E" w:rsidRDefault="00547AC3" w:rsidP="004A05C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DFE" w14:textId="46DFF7EE" w:rsidR="00547AC3" w:rsidRPr="00257322" w:rsidRDefault="004A05C3" w:rsidP="004A05C3">
            <w:pPr>
              <w:jc w:val="center"/>
            </w:pPr>
            <w:r>
              <w:t>Environmental specialist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7EDA0E" w14:textId="5959515B" w:rsidR="00547AC3" w:rsidRPr="004F5304" w:rsidRDefault="00547AC3" w:rsidP="004F5304">
            <w:pPr>
              <w:rPr>
                <w:rFonts w:ascii="Arial" w:hAnsi="Arial" w:cs="Arial"/>
                <w:sz w:val="22"/>
                <w:szCs w:val="22"/>
              </w:rPr>
            </w:pPr>
            <w:permStart w:id="1535318810" w:edGrp="everyone"/>
            <w:permEnd w:id="1535318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800814" w14:textId="77777777" w:rsidR="00547AC3" w:rsidRDefault="00547AC3" w:rsidP="004A05C3">
            <w:pPr>
              <w:ind w:left="993" w:hanging="993"/>
            </w:pPr>
          </w:p>
        </w:tc>
      </w:tr>
      <w:tr w:rsidR="00547AC3" w14:paraId="7A11FDCA" w14:textId="77777777" w:rsidTr="007E309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A2440D" w14:textId="77777777" w:rsidR="00547AC3" w:rsidRPr="00FE608E" w:rsidRDefault="00547AC3" w:rsidP="004A05C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7E29" w14:textId="08033C07" w:rsidR="00547AC3" w:rsidRPr="00257322" w:rsidRDefault="004A05C3" w:rsidP="004A05C3">
            <w:pPr>
              <w:jc w:val="center"/>
            </w:pPr>
            <w:r>
              <w:t>Structural engineer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48F7AA" w14:textId="5292E447" w:rsidR="00547AC3" w:rsidRPr="004F5304" w:rsidRDefault="00547AC3" w:rsidP="004F5304">
            <w:pPr>
              <w:rPr>
                <w:rFonts w:ascii="Arial" w:hAnsi="Arial" w:cs="Arial"/>
                <w:sz w:val="22"/>
                <w:szCs w:val="22"/>
              </w:rPr>
            </w:pPr>
            <w:permStart w:id="2003699648" w:edGrp="everyone"/>
            <w:permEnd w:id="20036996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521C3C" w14:textId="77777777" w:rsidR="00547AC3" w:rsidRDefault="00547AC3" w:rsidP="004A05C3">
            <w:pPr>
              <w:ind w:left="993" w:hanging="993"/>
            </w:pPr>
          </w:p>
        </w:tc>
      </w:tr>
      <w:tr w:rsidR="004A05C3" w14:paraId="3DC4D2E0" w14:textId="77777777" w:rsidTr="007E309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8EBD88" w14:textId="77777777" w:rsidR="004A05C3" w:rsidRPr="00FE608E" w:rsidRDefault="004A05C3" w:rsidP="004A05C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CA65" w14:textId="50EAA003" w:rsidR="004A05C3" w:rsidRDefault="004A05C3" w:rsidP="004A05C3">
            <w:pPr>
              <w:jc w:val="center"/>
            </w:pPr>
            <w:r>
              <w:t>Mechanical engineer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6632D" w14:textId="684C57ED" w:rsidR="004A05C3" w:rsidRPr="004F5304" w:rsidRDefault="004A05C3" w:rsidP="004F5304">
            <w:pPr>
              <w:rPr>
                <w:rFonts w:ascii="Arial" w:hAnsi="Arial" w:cs="Arial"/>
                <w:sz w:val="22"/>
                <w:szCs w:val="22"/>
              </w:rPr>
            </w:pPr>
            <w:permStart w:id="905861477" w:edGrp="everyone"/>
            <w:permEnd w:id="9058614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379110" w14:textId="77777777" w:rsidR="004A05C3" w:rsidRDefault="004A05C3" w:rsidP="004A05C3">
            <w:pPr>
              <w:ind w:left="993" w:hanging="993"/>
            </w:pPr>
          </w:p>
        </w:tc>
      </w:tr>
      <w:tr w:rsidR="00547AC3" w14:paraId="01E926FE" w14:textId="77777777" w:rsidTr="007E3096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421FFA" w14:textId="77777777" w:rsidR="00547AC3" w:rsidRPr="00FE608E" w:rsidRDefault="00547AC3" w:rsidP="004A05C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7B62" w14:textId="0ED529C5" w:rsidR="00547AC3" w:rsidRPr="00257322" w:rsidRDefault="004A05C3" w:rsidP="004A05C3">
            <w:pPr>
              <w:jc w:val="center"/>
            </w:pPr>
            <w:r>
              <w:t>Electrical engineer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5E3CFE" w14:textId="53D5FAA9" w:rsidR="00547AC3" w:rsidRPr="004F5304" w:rsidRDefault="00547AC3" w:rsidP="004F5304">
            <w:pPr>
              <w:rPr>
                <w:rFonts w:ascii="Arial" w:hAnsi="Arial" w:cs="Arial"/>
                <w:sz w:val="22"/>
                <w:szCs w:val="22"/>
              </w:rPr>
            </w:pPr>
            <w:permStart w:id="1446120206" w:edGrp="everyone"/>
            <w:permEnd w:id="14461202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56A447" w14:textId="77777777" w:rsidR="00547AC3" w:rsidRDefault="00547AC3" w:rsidP="004A05C3">
            <w:pPr>
              <w:ind w:left="993" w:hanging="993"/>
            </w:pPr>
          </w:p>
        </w:tc>
      </w:tr>
    </w:tbl>
    <w:p w14:paraId="688980AA" w14:textId="77777777" w:rsidR="00547AC3" w:rsidRDefault="00547AC3" w:rsidP="00547AC3">
      <w:pPr>
        <w:rPr>
          <w:rFonts w:ascii="Arial" w:hAnsi="Arial" w:cs="Arial"/>
          <w:sz w:val="22"/>
          <w:szCs w:val="22"/>
        </w:rPr>
      </w:pPr>
    </w:p>
    <w:p w14:paraId="335D30D6" w14:textId="77777777" w:rsidR="002E59A6" w:rsidRPr="000E310E" w:rsidRDefault="002E59A6" w:rsidP="002E59A6">
      <w:pPr>
        <w:jc w:val="left"/>
        <w:rPr>
          <w:rFonts w:ascii="Arial" w:hAnsi="Arial"/>
          <w:bCs/>
          <w:sz w:val="22"/>
          <w:szCs w:val="22"/>
        </w:rPr>
      </w:pPr>
    </w:p>
    <w:p w14:paraId="19274DB9" w14:textId="2EA46026" w:rsidR="002E59A6" w:rsidRPr="00830749" w:rsidRDefault="006A087A" w:rsidP="004F5304">
      <w:pPr>
        <w:pStyle w:val="20TAQuestionNumber"/>
        <w:keepNext/>
        <w:keepLines/>
        <w:ind w:left="709" w:hanging="709"/>
      </w:pPr>
      <w:bookmarkStart w:id="13" w:name="_Ref132193281"/>
      <w:r>
        <w:lastRenderedPageBreak/>
        <w:t>Clarify what a development application is needed for</w:t>
      </w:r>
      <w:r w:rsidR="002E59A6">
        <w:t>.</w:t>
      </w:r>
      <w:bookmarkEnd w:id="13"/>
    </w:p>
    <w:p w14:paraId="13DD6CBB" w14:textId="77777777" w:rsidR="002E59A6" w:rsidRPr="00830749" w:rsidRDefault="002E59A6" w:rsidP="002E59A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59A6" w:rsidRPr="00830749" w14:paraId="506CD041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A0F017" w14:textId="77777777" w:rsidR="002E59A6" w:rsidRPr="001C4084" w:rsidRDefault="002E59A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7800" w14:textId="68C7A83F" w:rsidR="002E59A6" w:rsidRPr="001C4084" w:rsidRDefault="002E59A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755250740" w:edGrp="everyone"/>
            <w:permEnd w:id="1755250740"/>
          </w:p>
        </w:tc>
        <w:permStart w:id="13193304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336313" w14:textId="77777777" w:rsidR="002E59A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272596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59A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9330444"/>
          </w:p>
        </w:tc>
      </w:tr>
    </w:tbl>
    <w:p w14:paraId="797E2D38" w14:textId="77777777" w:rsidR="002E59A6" w:rsidRDefault="002E59A6" w:rsidP="002E59A6">
      <w:pPr>
        <w:rPr>
          <w:rFonts w:ascii="Arial" w:hAnsi="Arial" w:cs="Arial"/>
          <w:sz w:val="22"/>
          <w:szCs w:val="22"/>
        </w:rPr>
      </w:pPr>
    </w:p>
    <w:p w14:paraId="69641849" w14:textId="7899B4DA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2437C534" w:rsidR="00B115D7" w:rsidRPr="00830749" w:rsidRDefault="006A087A" w:rsidP="00136E8C">
      <w:pPr>
        <w:pStyle w:val="20TAQuestionNumber"/>
        <w:ind w:left="709" w:hanging="709"/>
      </w:pPr>
      <w:bookmarkStart w:id="14" w:name="_Ref132193293"/>
      <w:bookmarkEnd w:id="0"/>
      <w:r>
        <w:t>What is submitted for a full building approval?</w:t>
      </w:r>
      <w:bookmarkEnd w:id="14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15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EDD30F8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2069265612" w:edGrp="everyone"/>
            <w:permEnd w:id="2069265612"/>
          </w:p>
        </w:tc>
        <w:permStart w:id="16753261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B324E8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5326180"/>
          </w:p>
        </w:tc>
      </w:tr>
      <w:bookmarkEnd w:id="15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0050D4DD" w14:textId="77777777" w:rsidR="006A087A" w:rsidRPr="000E310E" w:rsidRDefault="006A087A" w:rsidP="006A087A">
      <w:pPr>
        <w:jc w:val="left"/>
        <w:rPr>
          <w:rFonts w:ascii="Arial" w:hAnsi="Arial"/>
          <w:bCs/>
          <w:sz w:val="22"/>
          <w:szCs w:val="22"/>
        </w:rPr>
      </w:pPr>
    </w:p>
    <w:p w14:paraId="3802D0AB" w14:textId="43CB8FD4" w:rsidR="006A087A" w:rsidRPr="00830749" w:rsidRDefault="006A087A" w:rsidP="006A087A">
      <w:pPr>
        <w:pStyle w:val="20TAQuestionNumber"/>
        <w:ind w:left="709" w:hanging="709"/>
      </w:pPr>
      <w:bookmarkStart w:id="16" w:name="_Ref132193294"/>
      <w:r>
        <w:t>Discuss when a staged approval process may be submitted.</w:t>
      </w:r>
      <w:bookmarkEnd w:id="16"/>
    </w:p>
    <w:p w14:paraId="5F0BF44E" w14:textId="77777777" w:rsidR="006A087A" w:rsidRPr="00830749" w:rsidRDefault="006A087A" w:rsidP="006A08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A087A" w:rsidRPr="00830749" w14:paraId="58936FD3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A847CC" w14:textId="77777777" w:rsidR="006A087A" w:rsidRPr="001C4084" w:rsidRDefault="006A087A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59CB" w14:textId="3F128B7A" w:rsidR="006A087A" w:rsidRPr="001C4084" w:rsidRDefault="006A087A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721815546" w:edGrp="everyone"/>
            <w:permEnd w:id="721815546"/>
          </w:p>
        </w:tc>
        <w:permStart w:id="6611536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9C7DD0" w14:textId="77777777" w:rsidR="006A087A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51308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A08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1153672"/>
          </w:p>
        </w:tc>
      </w:tr>
    </w:tbl>
    <w:p w14:paraId="2B35D4A2" w14:textId="77777777" w:rsidR="006A087A" w:rsidRDefault="006A087A" w:rsidP="006A087A">
      <w:pPr>
        <w:rPr>
          <w:rFonts w:ascii="Arial" w:hAnsi="Arial" w:cs="Arial"/>
          <w:sz w:val="22"/>
          <w:szCs w:val="22"/>
        </w:rPr>
      </w:pPr>
    </w:p>
    <w:p w14:paraId="66F47498" w14:textId="77777777" w:rsidR="00C709B6" w:rsidRPr="000E310E" w:rsidRDefault="00C709B6" w:rsidP="00C709B6">
      <w:pPr>
        <w:jc w:val="left"/>
        <w:rPr>
          <w:rFonts w:ascii="Arial" w:hAnsi="Arial"/>
          <w:bCs/>
          <w:sz w:val="22"/>
          <w:szCs w:val="22"/>
        </w:rPr>
      </w:pPr>
    </w:p>
    <w:p w14:paraId="4B29CE6C" w14:textId="70CDE173" w:rsidR="00C709B6" w:rsidRPr="00830749" w:rsidRDefault="00C709B6" w:rsidP="004F5304">
      <w:pPr>
        <w:pStyle w:val="20TAQuestionNumber"/>
        <w:keepNext/>
        <w:keepLines/>
        <w:ind w:left="709" w:hanging="709"/>
      </w:pPr>
      <w:bookmarkStart w:id="17" w:name="_Ref132195634"/>
      <w:r>
        <w:lastRenderedPageBreak/>
        <w:t>Discuss who you would notify regarding application</w:t>
      </w:r>
      <w:r w:rsidR="006A7ECA">
        <w:t xml:space="preserve"> progress,</w:t>
      </w:r>
      <w:r>
        <w:t xml:space="preserve"> fees and payment.</w:t>
      </w:r>
      <w:bookmarkEnd w:id="17"/>
    </w:p>
    <w:p w14:paraId="1DE0F1F5" w14:textId="77777777" w:rsidR="00C709B6" w:rsidRPr="00830749" w:rsidRDefault="00C709B6" w:rsidP="00C70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709B6" w:rsidRPr="00830749" w14:paraId="38DF1332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F0CFC" w14:textId="77777777" w:rsidR="00C709B6" w:rsidRPr="001C4084" w:rsidRDefault="00C709B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F63E" w14:textId="499F7F43" w:rsidR="00C709B6" w:rsidRPr="001C4084" w:rsidRDefault="00C709B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394937502" w:edGrp="everyone"/>
            <w:permEnd w:id="394937502"/>
          </w:p>
        </w:tc>
        <w:permStart w:id="100626172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A06212" w14:textId="77777777" w:rsidR="00C709B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278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0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6261721"/>
          </w:p>
        </w:tc>
      </w:tr>
    </w:tbl>
    <w:p w14:paraId="60F04A04" w14:textId="77777777" w:rsidR="00C709B6" w:rsidRDefault="00C709B6" w:rsidP="00C709B6">
      <w:pPr>
        <w:rPr>
          <w:rFonts w:ascii="Arial" w:hAnsi="Arial" w:cs="Arial"/>
          <w:sz w:val="22"/>
          <w:szCs w:val="22"/>
        </w:rPr>
      </w:pPr>
    </w:p>
    <w:p w14:paraId="0F9FD544" w14:textId="77777777" w:rsidR="00C709B6" w:rsidRPr="000E310E" w:rsidRDefault="00C709B6" w:rsidP="00C709B6">
      <w:pPr>
        <w:jc w:val="left"/>
        <w:rPr>
          <w:rFonts w:ascii="Arial" w:hAnsi="Arial"/>
          <w:bCs/>
          <w:sz w:val="22"/>
          <w:szCs w:val="22"/>
        </w:rPr>
      </w:pPr>
    </w:p>
    <w:p w14:paraId="01C53812" w14:textId="27C0F3FB" w:rsidR="00C709B6" w:rsidRPr="00830749" w:rsidRDefault="00C709B6" w:rsidP="00C709B6">
      <w:pPr>
        <w:pStyle w:val="20TAQuestionNumber"/>
        <w:ind w:left="709" w:hanging="709"/>
      </w:pPr>
      <w:bookmarkStart w:id="18" w:name="_Ref132196849"/>
      <w:r>
        <w:t>Discuss</w:t>
      </w:r>
      <w:r w:rsidR="00B1018E">
        <w:t xml:space="preserve"> methods you can apply to track the progress of your submission</w:t>
      </w:r>
      <w:r>
        <w:t>.</w:t>
      </w:r>
      <w:bookmarkEnd w:id="18"/>
    </w:p>
    <w:p w14:paraId="0604BE05" w14:textId="77777777" w:rsidR="00C709B6" w:rsidRPr="00830749" w:rsidRDefault="00C709B6" w:rsidP="00C70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709B6" w:rsidRPr="00830749" w14:paraId="45D3E6F3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FA7120" w14:textId="77777777" w:rsidR="00C709B6" w:rsidRPr="001C4084" w:rsidRDefault="00C709B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C902" w14:textId="433D92D3" w:rsidR="00C709B6" w:rsidRPr="001C4084" w:rsidRDefault="00C709B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764980436" w:edGrp="everyone"/>
            <w:permEnd w:id="1764980436"/>
          </w:p>
        </w:tc>
        <w:permStart w:id="2831286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762E1C" w14:textId="77777777" w:rsidR="00C709B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17552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0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3128618"/>
          </w:p>
        </w:tc>
      </w:tr>
    </w:tbl>
    <w:p w14:paraId="6D4FDF00" w14:textId="77777777" w:rsidR="00C709B6" w:rsidRDefault="00C709B6" w:rsidP="00C709B6">
      <w:pPr>
        <w:rPr>
          <w:rFonts w:ascii="Arial" w:hAnsi="Arial" w:cs="Arial"/>
          <w:sz w:val="22"/>
          <w:szCs w:val="22"/>
        </w:rPr>
      </w:pPr>
    </w:p>
    <w:p w14:paraId="03B05F06" w14:textId="77777777" w:rsidR="00C709B6" w:rsidRPr="000E310E" w:rsidRDefault="00C709B6" w:rsidP="00C709B6">
      <w:pPr>
        <w:jc w:val="left"/>
        <w:rPr>
          <w:rFonts w:ascii="Arial" w:hAnsi="Arial"/>
          <w:bCs/>
          <w:sz w:val="22"/>
          <w:szCs w:val="22"/>
        </w:rPr>
      </w:pPr>
    </w:p>
    <w:p w14:paraId="203A250D" w14:textId="5759516C" w:rsidR="00C709B6" w:rsidRPr="00830749" w:rsidRDefault="00C709B6" w:rsidP="00C709B6">
      <w:pPr>
        <w:pStyle w:val="20TAQuestionNumber"/>
        <w:ind w:left="709" w:hanging="709"/>
      </w:pPr>
      <w:bookmarkStart w:id="19" w:name="_Ref132198190"/>
      <w:r>
        <w:t xml:space="preserve">Discuss </w:t>
      </w:r>
      <w:r w:rsidR="006A7ECA">
        <w:t>the purpose of using email automation software.</w:t>
      </w:r>
      <w:bookmarkEnd w:id="19"/>
    </w:p>
    <w:p w14:paraId="71AC1C37" w14:textId="77777777" w:rsidR="00C709B6" w:rsidRPr="00830749" w:rsidRDefault="00C709B6" w:rsidP="00C709B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709B6" w:rsidRPr="00830749" w14:paraId="1D6A6BD2" w14:textId="77777777" w:rsidTr="00B875B2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C36888" w14:textId="77777777" w:rsidR="00C709B6" w:rsidRPr="001C4084" w:rsidRDefault="00C709B6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21AA" w14:textId="70E72ADF" w:rsidR="00C709B6" w:rsidRPr="001C4084" w:rsidRDefault="00C709B6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196761595" w:edGrp="everyone"/>
            <w:permEnd w:id="1196761595"/>
          </w:p>
        </w:tc>
        <w:permStart w:id="4522783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AE6520" w14:textId="77777777" w:rsidR="00C709B6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299565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09B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2278329"/>
          </w:p>
        </w:tc>
      </w:tr>
    </w:tbl>
    <w:p w14:paraId="16B7200C" w14:textId="77777777" w:rsidR="00C709B6" w:rsidRDefault="00C709B6" w:rsidP="00C709B6">
      <w:pPr>
        <w:rPr>
          <w:rFonts w:ascii="Arial" w:hAnsi="Arial" w:cs="Arial"/>
          <w:sz w:val="22"/>
          <w:szCs w:val="22"/>
        </w:rPr>
      </w:pPr>
    </w:p>
    <w:p w14:paraId="47B6AA36" w14:textId="77777777" w:rsidR="00ED6885" w:rsidRPr="000E310E" w:rsidRDefault="00ED6885" w:rsidP="00ED6885">
      <w:pPr>
        <w:jc w:val="left"/>
        <w:rPr>
          <w:rFonts w:ascii="Arial" w:hAnsi="Arial"/>
          <w:bCs/>
          <w:sz w:val="22"/>
          <w:szCs w:val="22"/>
        </w:rPr>
      </w:pPr>
    </w:p>
    <w:p w14:paraId="45ACA6A5" w14:textId="1F031478" w:rsidR="00ED6885" w:rsidRPr="00830749" w:rsidRDefault="00ED6885" w:rsidP="004F5304">
      <w:pPr>
        <w:pStyle w:val="20TAQuestionNumber"/>
        <w:keepNext/>
        <w:keepLines/>
        <w:ind w:left="709" w:hanging="709"/>
      </w:pPr>
      <w:bookmarkStart w:id="20" w:name="_Ref132198500"/>
      <w:r>
        <w:lastRenderedPageBreak/>
        <w:t>Explain how minor amendments are dealt with.</w:t>
      </w:r>
      <w:bookmarkEnd w:id="20"/>
    </w:p>
    <w:p w14:paraId="0B81D74B" w14:textId="77777777" w:rsidR="00ED6885" w:rsidRPr="00830749" w:rsidRDefault="00ED6885" w:rsidP="00ED688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D6885" w:rsidRPr="00830749" w14:paraId="043F5353" w14:textId="77777777" w:rsidTr="00B875B2">
        <w:trPr>
          <w:trHeight w:val="76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2D1970" w14:textId="77777777" w:rsidR="00ED6885" w:rsidRPr="001C4084" w:rsidRDefault="00ED6885" w:rsidP="00EF69F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9236" w14:textId="00F13C76" w:rsidR="00ED6885" w:rsidRPr="001C4084" w:rsidRDefault="00ED6885" w:rsidP="00EF69F0">
            <w:pPr>
              <w:rPr>
                <w:rFonts w:ascii="Arial" w:hAnsi="Arial" w:cs="Arial"/>
                <w:sz w:val="22"/>
                <w:szCs w:val="22"/>
              </w:rPr>
            </w:pPr>
            <w:permStart w:id="1514699496" w:edGrp="everyone"/>
            <w:permEnd w:id="1514699496"/>
          </w:p>
        </w:tc>
        <w:permStart w:id="2425098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37081F" w14:textId="77777777" w:rsidR="00ED6885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08934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D688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2509817"/>
          </w:p>
        </w:tc>
      </w:tr>
    </w:tbl>
    <w:p w14:paraId="0C6C4443" w14:textId="77777777" w:rsidR="00ED6885" w:rsidRDefault="00ED6885" w:rsidP="00ED6885">
      <w:pPr>
        <w:rPr>
          <w:rFonts w:ascii="Arial" w:hAnsi="Arial" w:cs="Arial"/>
          <w:sz w:val="22"/>
          <w:szCs w:val="22"/>
        </w:rPr>
      </w:pPr>
    </w:p>
    <w:p w14:paraId="5A6FCFA7" w14:textId="77777777" w:rsidR="00ED6885" w:rsidRPr="000E310E" w:rsidRDefault="00ED6885" w:rsidP="00ED6885">
      <w:pPr>
        <w:jc w:val="left"/>
        <w:rPr>
          <w:rFonts w:ascii="Arial" w:hAnsi="Arial"/>
          <w:bCs/>
          <w:sz w:val="22"/>
          <w:szCs w:val="22"/>
        </w:rPr>
      </w:pPr>
    </w:p>
    <w:p w14:paraId="0E7E15AF" w14:textId="46092AE4" w:rsidR="00ED6885" w:rsidRPr="00830749" w:rsidRDefault="00ED6885" w:rsidP="00ED6885">
      <w:pPr>
        <w:pStyle w:val="20TAQuestionNumber"/>
        <w:ind w:left="709" w:hanging="709"/>
      </w:pPr>
      <w:bookmarkStart w:id="21" w:name="_Ref132198777"/>
      <w:r>
        <w:t>Provide three (3) common causes of amendments.</w:t>
      </w:r>
      <w:bookmarkEnd w:id="21"/>
    </w:p>
    <w:p w14:paraId="16129027" w14:textId="77777777" w:rsidR="00ED6885" w:rsidRPr="00830749" w:rsidRDefault="00ED6885" w:rsidP="00ED688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D6885" w:rsidRPr="00830749" w14:paraId="565910A4" w14:textId="77777777" w:rsidTr="00B875B2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30D6C6" w14:textId="51ED59D2" w:rsidR="00ED6885" w:rsidRPr="001C4084" w:rsidRDefault="00ED6885" w:rsidP="00F269C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ECC3" w14:textId="154FD729" w:rsidR="00F269C3" w:rsidRDefault="00F269C3" w:rsidP="00F269C3">
            <w:pPr>
              <w:pStyle w:val="ListParagraph"/>
              <w:numPr>
                <w:ilvl w:val="0"/>
                <w:numId w:val="37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1471297761" w:edGrp="everyone"/>
            <w:permEnd w:id="1471297761"/>
          </w:p>
          <w:p w14:paraId="23CAC2C4" w14:textId="77777777" w:rsidR="00F269C3" w:rsidRDefault="00F269C3" w:rsidP="00F269C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08D279A0" w14:textId="1A3DDE1B" w:rsidR="00F269C3" w:rsidRDefault="00F269C3" w:rsidP="00F269C3">
            <w:pPr>
              <w:pStyle w:val="ListParagraph"/>
              <w:numPr>
                <w:ilvl w:val="0"/>
                <w:numId w:val="37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288032791" w:edGrp="everyone"/>
            <w:permEnd w:id="288032791"/>
          </w:p>
          <w:p w14:paraId="1DBDA089" w14:textId="77777777" w:rsidR="00F269C3" w:rsidRDefault="00F269C3" w:rsidP="00F269C3">
            <w:pPr>
              <w:pStyle w:val="ListParagraph"/>
              <w:ind w:left="418"/>
              <w:rPr>
                <w:rFonts w:ascii="Arial" w:hAnsi="Arial" w:cs="Arial"/>
                <w:sz w:val="22"/>
                <w:szCs w:val="22"/>
              </w:rPr>
            </w:pPr>
          </w:p>
          <w:p w14:paraId="29AC4305" w14:textId="63D01029" w:rsidR="00F269C3" w:rsidRPr="00F269C3" w:rsidRDefault="00F269C3" w:rsidP="00F269C3">
            <w:pPr>
              <w:pStyle w:val="ListParagraph"/>
              <w:numPr>
                <w:ilvl w:val="0"/>
                <w:numId w:val="37"/>
              </w:numPr>
              <w:ind w:left="418"/>
              <w:rPr>
                <w:rFonts w:ascii="Arial" w:hAnsi="Arial" w:cs="Arial"/>
                <w:sz w:val="22"/>
                <w:szCs w:val="22"/>
              </w:rPr>
            </w:pPr>
            <w:permStart w:id="411921285" w:edGrp="everyone"/>
            <w:permEnd w:id="411921285"/>
          </w:p>
        </w:tc>
        <w:permStart w:id="8069686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93EF88" w14:textId="77777777" w:rsidR="00ED6885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16443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D688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6968687"/>
          </w:p>
        </w:tc>
      </w:tr>
    </w:tbl>
    <w:p w14:paraId="31E0546C" w14:textId="77777777" w:rsidR="00ED6885" w:rsidRDefault="00ED6885" w:rsidP="00ED6885">
      <w:pPr>
        <w:rPr>
          <w:rFonts w:ascii="Arial" w:hAnsi="Arial" w:cs="Arial"/>
          <w:sz w:val="22"/>
          <w:szCs w:val="22"/>
        </w:rPr>
      </w:pPr>
    </w:p>
    <w:p w14:paraId="7F4A4B95" w14:textId="542C6EA0" w:rsidR="004779BE" w:rsidRPr="00830749" w:rsidRDefault="004779BE" w:rsidP="004F5304">
      <w:pPr>
        <w:pStyle w:val="20TAQuestionNumber"/>
        <w:keepNext/>
        <w:keepLines/>
        <w:ind w:left="709" w:hanging="709"/>
      </w:pPr>
      <w:bookmarkStart w:id="22" w:name="_Ref132201608"/>
      <w:r>
        <w:lastRenderedPageBreak/>
        <w:t xml:space="preserve">Discuss </w:t>
      </w:r>
      <w:r w:rsidR="00F269C3">
        <w:t xml:space="preserve">three (3) </w:t>
      </w:r>
      <w:r>
        <w:t>processes you will follow if development approvals are rejected.</w:t>
      </w:r>
      <w:bookmarkEnd w:id="22"/>
    </w:p>
    <w:p w14:paraId="604292F4" w14:textId="77777777" w:rsidR="004779BE" w:rsidRPr="00830749" w:rsidRDefault="004779BE" w:rsidP="004779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779BE" w:rsidRPr="00830749" w14:paraId="1BBD470A" w14:textId="77777777" w:rsidTr="00B327EF">
        <w:trPr>
          <w:trHeight w:val="34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F7914C" w14:textId="7CF2A58E" w:rsidR="004779BE" w:rsidRPr="001C4084" w:rsidRDefault="004779BE" w:rsidP="004F5304">
            <w:pPr>
              <w:pStyle w:val="AnswerHeading"/>
            </w:pPr>
            <w:bookmarkStart w:id="23" w:name="_Hlk147390459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BDFB" w14:textId="197D8428" w:rsidR="004779BE" w:rsidRDefault="004779BE" w:rsidP="004F5304">
            <w:pPr>
              <w:pStyle w:val="ListParagraph"/>
              <w:numPr>
                <w:ilvl w:val="0"/>
                <w:numId w:val="3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49947429" w:edGrp="everyone"/>
            <w:permEnd w:id="49947429"/>
          </w:p>
          <w:p w14:paraId="2B34A0BF" w14:textId="77777777" w:rsidR="004F5304" w:rsidRDefault="004F5304" w:rsidP="004F530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04319827" w14:textId="3C34C606" w:rsidR="004F5304" w:rsidRDefault="004F5304" w:rsidP="004F5304">
            <w:pPr>
              <w:pStyle w:val="ListParagraph"/>
              <w:numPr>
                <w:ilvl w:val="0"/>
                <w:numId w:val="3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766195923" w:edGrp="everyone"/>
            <w:permEnd w:id="766195923"/>
          </w:p>
          <w:p w14:paraId="69D73BD5" w14:textId="77777777" w:rsidR="004F5304" w:rsidRDefault="004F5304" w:rsidP="004F5304">
            <w:pPr>
              <w:pStyle w:val="ListParagraph"/>
              <w:ind w:left="421"/>
              <w:rPr>
                <w:rFonts w:ascii="Arial" w:hAnsi="Arial" w:cs="Arial"/>
                <w:sz w:val="22"/>
                <w:szCs w:val="22"/>
              </w:rPr>
            </w:pPr>
          </w:p>
          <w:p w14:paraId="238DE043" w14:textId="29274919" w:rsidR="004F5304" w:rsidRPr="004F5304" w:rsidRDefault="004F5304" w:rsidP="004F5304">
            <w:pPr>
              <w:pStyle w:val="ListParagraph"/>
              <w:numPr>
                <w:ilvl w:val="0"/>
                <w:numId w:val="35"/>
              </w:numPr>
              <w:ind w:left="421"/>
              <w:rPr>
                <w:rFonts w:ascii="Arial" w:hAnsi="Arial" w:cs="Arial"/>
                <w:sz w:val="22"/>
                <w:szCs w:val="22"/>
              </w:rPr>
            </w:pPr>
            <w:permStart w:id="2069233940" w:edGrp="everyone"/>
            <w:permEnd w:id="2069233940"/>
          </w:p>
        </w:tc>
        <w:permStart w:id="14815920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E1210A" w14:textId="77777777" w:rsidR="004779BE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495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779B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1592065"/>
          </w:p>
        </w:tc>
      </w:tr>
      <w:bookmarkEnd w:id="23"/>
    </w:tbl>
    <w:p w14:paraId="475B0C45" w14:textId="77777777" w:rsidR="004779BE" w:rsidRDefault="004779BE" w:rsidP="004779BE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39D3C92C" w:rsidR="00787509" w:rsidRPr="004932A4" w:rsidRDefault="00B324E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E59A6">
            <w:rPr>
              <w:szCs w:val="32"/>
            </w:rPr>
            <w:t>CPCCBC4026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37B114E4" w:rsidR="00787509" w:rsidRDefault="00B324E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E59A6">
            <w:rPr>
              <w:szCs w:val="32"/>
            </w:rPr>
            <w:t>Arrange building applications and approvals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50D30" w:rsidRDefault="00787509" w:rsidP="009100AE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44653262" w:edGrp="everyone"/>
            <w:permEnd w:id="144653262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AF1EAC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3780F73B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875B2" w:rsidRPr="00BA4D9F" w14:paraId="6A766E32" w14:textId="77777777" w:rsidTr="00AF367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044922" w14:textId="77777777" w:rsidR="00B875B2" w:rsidRPr="00750D30" w:rsidRDefault="00B875B2" w:rsidP="00AF367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875B2" w:rsidRPr="00BA4D9F" w14:paraId="303B606C" w14:textId="77777777" w:rsidTr="00AF367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6E73FE" w14:textId="77777777" w:rsidR="00B875B2" w:rsidRPr="00DE303D" w:rsidRDefault="00B875B2" w:rsidP="00AF367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464AC78" w14:textId="77777777" w:rsidR="00B875B2" w:rsidRPr="00DE303D" w:rsidRDefault="00B875B2" w:rsidP="00B875B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5393F39" w14:textId="77777777" w:rsidR="00B875B2" w:rsidRPr="00750D30" w:rsidRDefault="00B875B2" w:rsidP="00B875B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875B2" w:rsidRPr="00BA4D9F" w14:paraId="18FA495F" w14:textId="77777777" w:rsidTr="00AF367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EEECAB" w14:textId="77777777" w:rsidR="00B875B2" w:rsidRPr="00D5437A" w:rsidRDefault="00B875B2" w:rsidP="00AF367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771629932" w:edGrp="everyone"/>
            <w:permEnd w:id="771629932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229DD30F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>For the following activit</w:t>
      </w:r>
      <w:r w:rsidR="000C72F1"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a </w:t>
      </w:r>
      <w:r w:rsidR="000C72F1">
        <w:rPr>
          <w:rFonts w:ascii="Arial" w:hAnsi="Arial" w:cs="Arial"/>
          <w:sz w:val="22"/>
          <w:szCs w:val="22"/>
        </w:rPr>
        <w:t>local authority (council)</w:t>
      </w:r>
      <w:r w:rsidRPr="00BE22CD">
        <w:rPr>
          <w:rFonts w:ascii="Arial" w:hAnsi="Arial" w:cs="Arial"/>
          <w:sz w:val="22"/>
          <w:szCs w:val="22"/>
        </w:rPr>
        <w:t xml:space="preserve">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2C312118" w:rsidR="00920F6C" w:rsidRPr="00BE22CD" w:rsidRDefault="000C72F1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 authority (council)</w:t>
            </w:r>
          </w:p>
        </w:tc>
        <w:tc>
          <w:tcPr>
            <w:tcW w:w="6745" w:type="dxa"/>
            <w:vAlign w:val="center"/>
          </w:tcPr>
          <w:p w14:paraId="58A9A58F" w14:textId="10554F4C" w:rsidR="00920F6C" w:rsidRPr="00B875B2" w:rsidRDefault="00920F6C" w:rsidP="00B875B2">
            <w:pPr>
              <w:rPr>
                <w:rFonts w:ascii="Arial" w:hAnsi="Arial" w:cs="Arial"/>
                <w:sz w:val="22"/>
                <w:szCs w:val="22"/>
              </w:rPr>
            </w:pPr>
            <w:permStart w:id="1037708038" w:edGrp="everyone"/>
            <w:permEnd w:id="1037708038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AF1EAC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4" w:name="_Ref35349341"/>
          </w:p>
        </w:tc>
        <w:bookmarkEnd w:id="24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2950F014" w14:textId="351AD73F" w:rsidR="005961BF" w:rsidRDefault="005961BF" w:rsidP="005961B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 your local authority to respond to the following regarding a new home building project:</w:t>
            </w:r>
          </w:p>
          <w:p w14:paraId="03537A38" w14:textId="243AFB07" w:rsidR="00920F6C" w:rsidRPr="000C72F1" w:rsidRDefault="005961BF" w:rsidP="00AF1EA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5" w:name="_Hlk132186359"/>
            <w:r>
              <w:rPr>
                <w:rFonts w:ascii="Arial" w:hAnsi="Arial" w:cs="Arial"/>
                <w:sz w:val="22"/>
              </w:rPr>
              <w:t>List the project stages requiring approvals.</w:t>
            </w:r>
          </w:p>
          <w:p w14:paraId="34846EFE" w14:textId="7B69D70E" w:rsidR="00920F6C" w:rsidRPr="000C72F1" w:rsidRDefault="005961BF" w:rsidP="00AF1EA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Document the level and type of information and documents needed for each project stage.</w:t>
            </w:r>
          </w:p>
          <w:p w14:paraId="5B2F53EE" w14:textId="77777777" w:rsidR="00920F6C" w:rsidRDefault="005961BF" w:rsidP="00AF1EA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Document any sustainability requirements</w:t>
            </w:r>
            <w:r w:rsidR="00B40AAF">
              <w:rPr>
                <w:rFonts w:ascii="Arial" w:hAnsi="Arial" w:cs="Arial"/>
                <w:sz w:val="22"/>
              </w:rPr>
              <w:t xml:space="preserve"> that may be</w:t>
            </w:r>
            <w:r>
              <w:rPr>
                <w:rFonts w:ascii="Arial" w:hAnsi="Arial" w:cs="Arial"/>
                <w:sz w:val="22"/>
              </w:rPr>
              <w:t xml:space="preserve"> attached to the building application.</w:t>
            </w:r>
          </w:p>
          <w:p w14:paraId="396C7A1E" w14:textId="2BEE9A5A" w:rsidR="000940FD" w:rsidRDefault="000940FD" w:rsidP="00AF1EA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fees applicable to a new development applications and approvals.</w:t>
            </w:r>
          </w:p>
          <w:p w14:paraId="6BFBA610" w14:textId="77777777" w:rsidR="000940FD" w:rsidRDefault="000C787E" w:rsidP="00AF1EA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When will the local authority investigate development and building complaints?</w:t>
            </w:r>
            <w:bookmarkEnd w:id="25"/>
          </w:p>
          <w:p w14:paraId="099DAE61" w14:textId="77777777" w:rsidR="00C709B6" w:rsidRDefault="00C709B6" w:rsidP="00AF1EA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C709B6">
              <w:rPr>
                <w:rFonts w:ascii="Arial" w:hAnsi="Arial" w:cs="Arial"/>
                <w:sz w:val="22"/>
              </w:rPr>
              <w:t>How do you check the status of a development application?</w:t>
            </w:r>
          </w:p>
          <w:p w14:paraId="57A2C60A" w14:textId="125A5322" w:rsidR="004779BE" w:rsidRPr="000C72F1" w:rsidRDefault="004779BE" w:rsidP="00AF1EAC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can you do if approval has been rejected?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DD1A2A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174FDD81" w:rsidR="00920F6C" w:rsidRPr="005961BF" w:rsidRDefault="005961BF" w:rsidP="00AF1EAC">
            <w:pPr>
              <w:keepNext/>
              <w:numPr>
                <w:ilvl w:val="0"/>
                <w:numId w:val="29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5961BF">
              <w:rPr>
                <w:rFonts w:ascii="Arial" w:hAnsi="Arial" w:cs="Arial"/>
                <w:b/>
                <w:bCs/>
                <w:sz w:val="22"/>
              </w:rPr>
              <w:t>List the project stages requiring approvals</w:t>
            </w:r>
            <w:r>
              <w:rPr>
                <w:rFonts w:ascii="Arial" w:hAnsi="Arial" w:cs="Arial"/>
                <w:b/>
                <w:bCs/>
                <w:sz w:val="22"/>
              </w:rPr>
              <w:t>.</w:t>
            </w:r>
          </w:p>
        </w:tc>
      </w:tr>
      <w:tr w:rsidR="00920F6C" w:rsidRPr="00B875B2" w14:paraId="548924B0" w14:textId="77777777" w:rsidTr="009702CE">
        <w:trPr>
          <w:trHeight w:val="1587"/>
        </w:trPr>
        <w:tc>
          <w:tcPr>
            <w:tcW w:w="9016" w:type="dxa"/>
          </w:tcPr>
          <w:p w14:paraId="6D258C6D" w14:textId="77777777" w:rsidR="00920F6C" w:rsidRPr="00B875B2" w:rsidRDefault="00920F6C" w:rsidP="00B875B2">
            <w:pPr>
              <w:rPr>
                <w:rFonts w:ascii="Arial" w:hAnsi="Arial" w:cs="Arial"/>
                <w:sz w:val="22"/>
              </w:rPr>
            </w:pPr>
            <w:permStart w:id="1411608325" w:edGrp="everyone"/>
            <w:permEnd w:id="1411608325"/>
          </w:p>
        </w:tc>
      </w:tr>
      <w:tr w:rsidR="00920F6C" w:rsidRPr="00DD1A2A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4B3C8740" w:rsidR="00920F6C" w:rsidRPr="005961BF" w:rsidRDefault="005961BF" w:rsidP="00B875B2">
            <w:pPr>
              <w:keepNext/>
              <w:numPr>
                <w:ilvl w:val="0"/>
                <w:numId w:val="30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5961BF">
              <w:rPr>
                <w:rFonts w:ascii="Arial" w:hAnsi="Arial" w:cs="Arial"/>
                <w:b/>
                <w:bCs/>
                <w:sz w:val="22"/>
              </w:rPr>
              <w:t>Document the level and type of information and documents needed for each project stage</w:t>
            </w:r>
            <w:r>
              <w:rPr>
                <w:rFonts w:ascii="Arial" w:hAnsi="Arial" w:cs="Arial"/>
                <w:b/>
                <w:bCs/>
                <w:sz w:val="22"/>
              </w:rPr>
              <w:t>.</w:t>
            </w:r>
          </w:p>
        </w:tc>
      </w:tr>
      <w:tr w:rsidR="00920F6C" w:rsidRPr="00B875B2" w14:paraId="7E011A3B" w14:textId="77777777" w:rsidTr="004779BE">
        <w:trPr>
          <w:trHeight w:val="4082"/>
        </w:trPr>
        <w:tc>
          <w:tcPr>
            <w:tcW w:w="9016" w:type="dxa"/>
          </w:tcPr>
          <w:p w14:paraId="495FDF2A" w14:textId="65F3C1D1" w:rsidR="007E3096" w:rsidRPr="00B875B2" w:rsidRDefault="007E3096" w:rsidP="00B875B2">
            <w:pPr>
              <w:rPr>
                <w:rFonts w:ascii="Arial" w:hAnsi="Arial" w:cs="Arial"/>
                <w:sz w:val="22"/>
              </w:rPr>
            </w:pPr>
            <w:permStart w:id="1992180896" w:edGrp="everyone"/>
            <w:permEnd w:id="1992180896"/>
          </w:p>
        </w:tc>
      </w:tr>
      <w:tr w:rsidR="00920F6C" w:rsidRPr="00DD1A2A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65595CF3" w:rsidR="00920F6C" w:rsidRPr="005961BF" w:rsidRDefault="005961BF" w:rsidP="00B875B2">
            <w:pPr>
              <w:pStyle w:val="ListParagraph"/>
              <w:keepNext/>
              <w:numPr>
                <w:ilvl w:val="0"/>
                <w:numId w:val="30"/>
              </w:numPr>
              <w:ind w:left="357" w:hanging="357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5961BF">
              <w:rPr>
                <w:rFonts w:ascii="Arial" w:hAnsi="Arial" w:cs="Arial"/>
                <w:b/>
                <w:bCs/>
                <w:iCs/>
                <w:sz w:val="22"/>
              </w:rPr>
              <w:lastRenderedPageBreak/>
              <w:t xml:space="preserve">Document any sustainability requirements </w:t>
            </w:r>
            <w:r w:rsidR="00B40AAF">
              <w:rPr>
                <w:rFonts w:ascii="Arial" w:hAnsi="Arial" w:cs="Arial"/>
                <w:b/>
                <w:bCs/>
                <w:iCs/>
                <w:sz w:val="22"/>
              </w:rPr>
              <w:t xml:space="preserve">that may be </w:t>
            </w:r>
            <w:r w:rsidRPr="005961BF">
              <w:rPr>
                <w:rFonts w:ascii="Arial" w:hAnsi="Arial" w:cs="Arial"/>
                <w:b/>
                <w:bCs/>
                <w:iCs/>
                <w:sz w:val="22"/>
              </w:rPr>
              <w:t>attached to the building application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>.</w:t>
            </w:r>
          </w:p>
        </w:tc>
      </w:tr>
      <w:tr w:rsidR="00920F6C" w:rsidRPr="00B875B2" w14:paraId="40233D7C" w14:textId="77777777" w:rsidTr="00C709B6">
        <w:trPr>
          <w:trHeight w:val="1814"/>
        </w:trPr>
        <w:tc>
          <w:tcPr>
            <w:tcW w:w="9016" w:type="dxa"/>
          </w:tcPr>
          <w:p w14:paraId="294466A9" w14:textId="50DF59B4" w:rsidR="00920F6C" w:rsidRPr="00B875B2" w:rsidRDefault="00920F6C" w:rsidP="00B875B2">
            <w:pPr>
              <w:rPr>
                <w:rFonts w:ascii="Arial" w:hAnsi="Arial" w:cs="Arial"/>
                <w:sz w:val="22"/>
              </w:rPr>
            </w:pPr>
            <w:permStart w:id="1792035533" w:edGrp="everyone"/>
            <w:permEnd w:id="1792035533"/>
          </w:p>
        </w:tc>
      </w:tr>
      <w:tr w:rsidR="00920F6C" w:rsidRPr="00DD1A2A" w14:paraId="60FAA649" w14:textId="77777777" w:rsidTr="009100AE">
        <w:tc>
          <w:tcPr>
            <w:tcW w:w="9016" w:type="dxa"/>
            <w:shd w:val="clear" w:color="auto" w:fill="D9D9D9"/>
          </w:tcPr>
          <w:p w14:paraId="01B03C01" w14:textId="3E3A28B8" w:rsidR="00920F6C" w:rsidRPr="000940FD" w:rsidRDefault="000940FD" w:rsidP="00B875B2">
            <w:pPr>
              <w:keepNext/>
              <w:numPr>
                <w:ilvl w:val="0"/>
                <w:numId w:val="31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0940FD">
              <w:rPr>
                <w:rFonts w:ascii="Arial" w:hAnsi="Arial" w:cs="Arial"/>
                <w:b/>
                <w:bCs/>
                <w:iCs/>
                <w:sz w:val="22"/>
              </w:rPr>
              <w:t>List fees applicable to</w:t>
            </w:r>
            <w:r>
              <w:rPr>
                <w:rFonts w:ascii="Arial" w:hAnsi="Arial" w:cs="Arial"/>
                <w:b/>
                <w:bCs/>
                <w:iCs/>
                <w:sz w:val="22"/>
              </w:rPr>
              <w:t xml:space="preserve"> a new development </w:t>
            </w:r>
            <w:r w:rsidRPr="000940FD">
              <w:rPr>
                <w:rFonts w:ascii="Arial" w:hAnsi="Arial" w:cs="Arial"/>
                <w:b/>
                <w:bCs/>
                <w:iCs/>
                <w:sz w:val="22"/>
              </w:rPr>
              <w:t>applications and approvals.</w:t>
            </w:r>
          </w:p>
        </w:tc>
      </w:tr>
      <w:tr w:rsidR="00920F6C" w:rsidRPr="00B875B2" w14:paraId="5A453CDF" w14:textId="77777777" w:rsidTr="00C709B6">
        <w:trPr>
          <w:trHeight w:val="2211"/>
        </w:trPr>
        <w:tc>
          <w:tcPr>
            <w:tcW w:w="9016" w:type="dxa"/>
          </w:tcPr>
          <w:p w14:paraId="6813CA50" w14:textId="77777777" w:rsidR="00920F6C" w:rsidRPr="00B875B2" w:rsidRDefault="00920F6C" w:rsidP="00B875B2">
            <w:pPr>
              <w:rPr>
                <w:rFonts w:ascii="Arial" w:hAnsi="Arial" w:cs="Arial"/>
                <w:sz w:val="22"/>
              </w:rPr>
            </w:pPr>
            <w:permStart w:id="552806773" w:edGrp="everyone"/>
            <w:permEnd w:id="552806773"/>
          </w:p>
        </w:tc>
      </w:tr>
      <w:tr w:rsidR="00920F6C" w:rsidRPr="00DD1A2A" w14:paraId="1D1DB174" w14:textId="77777777" w:rsidTr="009100AE">
        <w:tc>
          <w:tcPr>
            <w:tcW w:w="9016" w:type="dxa"/>
            <w:shd w:val="clear" w:color="auto" w:fill="D9D9D9"/>
          </w:tcPr>
          <w:p w14:paraId="2D3D20BD" w14:textId="1C637E27" w:rsidR="00920F6C" w:rsidRPr="000C72F1" w:rsidRDefault="000C787E" w:rsidP="00AF1EAC">
            <w:pPr>
              <w:keepNext/>
              <w:numPr>
                <w:ilvl w:val="0"/>
                <w:numId w:val="31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0C787E">
              <w:rPr>
                <w:rFonts w:ascii="Arial" w:hAnsi="Arial" w:cs="Arial"/>
                <w:b/>
                <w:bCs/>
                <w:iCs/>
                <w:sz w:val="22"/>
              </w:rPr>
              <w:t>When will the local authority investigate development and building complaints?</w:t>
            </w:r>
          </w:p>
        </w:tc>
      </w:tr>
      <w:tr w:rsidR="00920F6C" w:rsidRPr="00B875B2" w14:paraId="5A200EFD" w14:textId="77777777" w:rsidTr="00C709B6">
        <w:trPr>
          <w:trHeight w:val="2494"/>
        </w:trPr>
        <w:tc>
          <w:tcPr>
            <w:tcW w:w="9016" w:type="dxa"/>
          </w:tcPr>
          <w:p w14:paraId="166920E8" w14:textId="77777777" w:rsidR="00920F6C" w:rsidRPr="00B875B2" w:rsidRDefault="00920F6C" w:rsidP="00B875B2">
            <w:pPr>
              <w:rPr>
                <w:rFonts w:ascii="Arial" w:hAnsi="Arial" w:cs="Arial"/>
                <w:sz w:val="22"/>
              </w:rPr>
            </w:pPr>
            <w:permStart w:id="618794909" w:edGrp="everyone"/>
            <w:permEnd w:id="618794909"/>
          </w:p>
        </w:tc>
      </w:tr>
      <w:tr w:rsidR="00C709B6" w:rsidRPr="00DD1A2A" w14:paraId="4D611A29" w14:textId="77777777" w:rsidTr="00C709B6">
        <w:tc>
          <w:tcPr>
            <w:tcW w:w="9016" w:type="dxa"/>
            <w:shd w:val="clear" w:color="auto" w:fill="D9D9D9" w:themeFill="background1" w:themeFillShade="D9"/>
          </w:tcPr>
          <w:p w14:paraId="4A76DF4B" w14:textId="774D446E" w:rsidR="00C709B6" w:rsidRPr="00C709B6" w:rsidRDefault="00C709B6" w:rsidP="00AF1EAC">
            <w:pPr>
              <w:pStyle w:val="ListParagraph"/>
              <w:keepNext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C709B6">
              <w:rPr>
                <w:rFonts w:ascii="Arial" w:hAnsi="Arial" w:cs="Arial"/>
                <w:b/>
                <w:sz w:val="22"/>
              </w:rPr>
              <w:t>How do you check the status of a development application?</w:t>
            </w:r>
          </w:p>
        </w:tc>
      </w:tr>
      <w:tr w:rsidR="00C709B6" w:rsidRPr="00B875B2" w14:paraId="427A4C07" w14:textId="77777777" w:rsidTr="00C709B6">
        <w:trPr>
          <w:trHeight w:val="1587"/>
        </w:trPr>
        <w:tc>
          <w:tcPr>
            <w:tcW w:w="9016" w:type="dxa"/>
          </w:tcPr>
          <w:p w14:paraId="40E23E3C" w14:textId="77777777" w:rsidR="00C709B6" w:rsidRPr="00B875B2" w:rsidRDefault="00C709B6" w:rsidP="00B875B2">
            <w:pPr>
              <w:rPr>
                <w:rFonts w:ascii="Arial" w:hAnsi="Arial" w:cs="Arial"/>
                <w:sz w:val="22"/>
              </w:rPr>
            </w:pPr>
            <w:permStart w:id="855796787" w:edGrp="everyone"/>
            <w:permEnd w:id="855796787"/>
          </w:p>
        </w:tc>
      </w:tr>
      <w:tr w:rsidR="00C709B6" w:rsidRPr="00DD1A2A" w14:paraId="3003348D" w14:textId="77777777" w:rsidTr="00C709B6">
        <w:tc>
          <w:tcPr>
            <w:tcW w:w="9016" w:type="dxa"/>
            <w:shd w:val="clear" w:color="auto" w:fill="D9D9D9" w:themeFill="background1" w:themeFillShade="D9"/>
          </w:tcPr>
          <w:p w14:paraId="68C38647" w14:textId="0944DCE7" w:rsidR="00C709B6" w:rsidRPr="000C72F1" w:rsidRDefault="004779BE" w:rsidP="00AF1EAC">
            <w:pPr>
              <w:pStyle w:val="ListParagraph"/>
              <w:keepNext/>
              <w:numPr>
                <w:ilvl w:val="0"/>
                <w:numId w:val="32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4779BE">
              <w:rPr>
                <w:rFonts w:ascii="Arial" w:hAnsi="Arial" w:cs="Arial"/>
                <w:b/>
                <w:sz w:val="22"/>
              </w:rPr>
              <w:t>What can you do if approval has been rejected?</w:t>
            </w:r>
          </w:p>
        </w:tc>
      </w:tr>
      <w:tr w:rsidR="00C709B6" w:rsidRPr="00B875B2" w14:paraId="237D38DE" w14:textId="77777777" w:rsidTr="004779BE">
        <w:trPr>
          <w:trHeight w:val="1928"/>
        </w:trPr>
        <w:tc>
          <w:tcPr>
            <w:tcW w:w="9016" w:type="dxa"/>
          </w:tcPr>
          <w:p w14:paraId="5752EDE4" w14:textId="77777777" w:rsidR="00C709B6" w:rsidRPr="00B875B2" w:rsidRDefault="00C709B6" w:rsidP="00B875B2">
            <w:pPr>
              <w:rPr>
                <w:rFonts w:ascii="Arial" w:hAnsi="Arial" w:cs="Arial"/>
                <w:sz w:val="22"/>
              </w:rPr>
            </w:pPr>
            <w:permStart w:id="1029663485" w:edGrp="everyone"/>
            <w:permEnd w:id="1029663485"/>
          </w:p>
        </w:tc>
      </w:tr>
    </w:tbl>
    <w:p w14:paraId="76E695EC" w14:textId="1EB34750" w:rsidR="000C787E" w:rsidRDefault="000C787E" w:rsidP="000C787E">
      <w:pPr>
        <w:rPr>
          <w:rFonts w:ascii="Arial" w:hAnsi="Arial" w:cs="Arial"/>
          <w:sz w:val="22"/>
          <w:szCs w:val="22"/>
        </w:rPr>
      </w:pPr>
    </w:p>
    <w:p w14:paraId="445FC2F1" w14:textId="77777777" w:rsidR="004779BE" w:rsidRDefault="004779BE" w:rsidP="000C787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0C787E" w:rsidRPr="00830749" w14:paraId="7422FBF8" w14:textId="77777777" w:rsidTr="00B327E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00F75BD" w14:textId="77777777" w:rsidR="000C787E" w:rsidRPr="001C4084" w:rsidRDefault="000C787E" w:rsidP="00EF69F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C24C52C" w14:textId="0077B1CA" w:rsidR="000C787E" w:rsidRPr="001C4084" w:rsidRDefault="000C787E" w:rsidP="00EF69F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2228790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9AD304E" w14:textId="77777777" w:rsidR="000C787E" w:rsidRPr="00533511" w:rsidRDefault="00B324E8" w:rsidP="00EF69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62601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C78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2287908"/>
          </w:p>
        </w:tc>
      </w:tr>
    </w:tbl>
    <w:p w14:paraId="372B20BC" w14:textId="3C9BB9CD" w:rsidR="000C787E" w:rsidRDefault="000C787E">
      <w:pPr>
        <w:jc w:val="left"/>
        <w:rPr>
          <w:rFonts w:ascii="Arial" w:hAnsi="Arial"/>
          <w:b/>
        </w:rPr>
      </w:pPr>
    </w:p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50B1155" w:rsidR="004E699E" w:rsidRPr="004932A4" w:rsidRDefault="00B324E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E59A6">
            <w:rPr>
              <w:szCs w:val="32"/>
            </w:rPr>
            <w:t>CPCCBC4026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C47BF3F" w:rsidR="004E699E" w:rsidRDefault="00B324E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E59A6">
            <w:rPr>
              <w:szCs w:val="32"/>
            </w:rPr>
            <w:t>Arrange building applications and approvals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B875B2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9521757" w:edGrp="everyone"/>
            <w:permEnd w:id="499521757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650FA15E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AF1EAC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AF1EA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AF1EAC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7"/>
        <w:gridCol w:w="1232"/>
        <w:gridCol w:w="1435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7E3096">
        <w:trPr>
          <w:trHeight w:val="217"/>
          <w:jc w:val="center"/>
        </w:trPr>
        <w:tc>
          <w:tcPr>
            <w:tcW w:w="128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3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35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7E3096">
        <w:trPr>
          <w:cantSplit/>
          <w:jc w:val="center"/>
        </w:trPr>
        <w:tc>
          <w:tcPr>
            <w:tcW w:w="128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32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35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875B2" w:rsidRPr="004932A4" w14:paraId="33EE888A" w14:textId="77777777" w:rsidTr="007E3096">
        <w:trPr>
          <w:cantSplit/>
          <w:jc w:val="center"/>
        </w:trPr>
        <w:tc>
          <w:tcPr>
            <w:tcW w:w="128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B875B2" w:rsidRPr="002E59A6" w:rsidRDefault="00B875B2" w:rsidP="00B875B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E59A6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419520091" w:edGrp="everyone"/>
        <w:tc>
          <w:tcPr>
            <w:tcW w:w="1232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3F31AB" w14:textId="5FB43E0B" w:rsidR="00B875B2" w:rsidRPr="00906AB7" w:rsidRDefault="00B324E8" w:rsidP="00B875B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875B2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419520091"/>
          </w:p>
        </w:tc>
        <w:permStart w:id="1649808273" w:edGrp="everyone"/>
        <w:tc>
          <w:tcPr>
            <w:tcW w:w="1435" w:type="dxa"/>
            <w:vAlign w:val="center"/>
          </w:tcPr>
          <w:p w14:paraId="5B738E95" w14:textId="77777777" w:rsidR="00B875B2" w:rsidRPr="00906AB7" w:rsidRDefault="00B324E8" w:rsidP="00B875B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5B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49808273"/>
            <w:r w:rsidR="00B875B2" w:rsidRPr="00D06775">
              <w:rPr>
                <w:rFonts w:ascii="Arial" w:hAnsi="Arial" w:cs="Arial"/>
                <w:sz w:val="28"/>
              </w:rPr>
              <w:t xml:space="preserve"> </w:t>
            </w:r>
            <w:r w:rsidR="00B875B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7B31BEB8" w:rsidR="00B875B2" w:rsidRPr="00A44CB5" w:rsidRDefault="00B324E8" w:rsidP="00B875B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1572394" w:edGrp="everyone"/>
                <w:r w:rsidR="00B875B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481572394"/>
              </w:sdtContent>
            </w:sdt>
            <w:r w:rsidR="00B875B2" w:rsidRPr="00D06775">
              <w:rPr>
                <w:rFonts w:ascii="Arial" w:hAnsi="Arial" w:cs="Arial"/>
                <w:sz w:val="28"/>
              </w:rPr>
              <w:t xml:space="preserve"> </w:t>
            </w:r>
            <w:r w:rsidR="00B875B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B875B2" w:rsidRPr="00A44CB5" w:rsidRDefault="00B875B2" w:rsidP="00B875B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9046157" w:edGrp="everyone"/>
            <w:permEnd w:id="929046157"/>
          </w:p>
        </w:tc>
        <w:permStart w:id="1573467228" w:edGrp="everyone"/>
        <w:tc>
          <w:tcPr>
            <w:tcW w:w="1287" w:type="dxa"/>
            <w:vAlign w:val="center"/>
          </w:tcPr>
          <w:p w14:paraId="70611D39" w14:textId="24D33057" w:rsidR="00B875B2" w:rsidRPr="00533511" w:rsidRDefault="00B324E8" w:rsidP="00B875B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5B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73467228"/>
          </w:p>
        </w:tc>
        <w:permStart w:id="211736449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5816DB1" w:rsidR="00B875B2" w:rsidRPr="00533511" w:rsidRDefault="00B324E8" w:rsidP="00B875B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5B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17364499"/>
          </w:p>
        </w:tc>
      </w:tr>
      <w:tr w:rsidR="00B875B2" w:rsidRPr="004932A4" w14:paraId="4C05266E" w14:textId="77777777" w:rsidTr="004F7A62">
        <w:trPr>
          <w:cantSplit/>
          <w:trHeight w:val="313"/>
          <w:jc w:val="center"/>
        </w:trPr>
        <w:tc>
          <w:tcPr>
            <w:tcW w:w="1287" w:type="dxa"/>
            <w:tcBorders>
              <w:left w:val="single" w:sz="12" w:space="0" w:color="auto"/>
            </w:tcBorders>
            <w:vAlign w:val="center"/>
          </w:tcPr>
          <w:p w14:paraId="6D836AA5" w14:textId="3E07D3EB" w:rsidR="00B875B2" w:rsidRPr="002E59A6" w:rsidRDefault="00B875B2" w:rsidP="00B875B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E59A6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3016113" w:edGrp="everyone"/>
        <w:tc>
          <w:tcPr>
            <w:tcW w:w="1232" w:type="dxa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8D96B" w14:textId="0305D15B" w:rsidR="00B875B2" w:rsidRPr="00906AB7" w:rsidRDefault="00B324E8" w:rsidP="00B875B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55951788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875B2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3016113"/>
          </w:p>
        </w:tc>
        <w:permStart w:id="5712307" w:edGrp="everyone"/>
        <w:tc>
          <w:tcPr>
            <w:tcW w:w="1435" w:type="dxa"/>
            <w:vAlign w:val="center"/>
          </w:tcPr>
          <w:p w14:paraId="0E0696C9" w14:textId="77777777" w:rsidR="00B875B2" w:rsidRPr="00906AB7" w:rsidRDefault="00B324E8" w:rsidP="00B875B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791635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5B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5712307"/>
            <w:r w:rsidR="00B875B2" w:rsidRPr="00D06775">
              <w:rPr>
                <w:rFonts w:ascii="Arial" w:hAnsi="Arial" w:cs="Arial"/>
                <w:sz w:val="28"/>
              </w:rPr>
              <w:t xml:space="preserve"> </w:t>
            </w:r>
            <w:r w:rsidR="00B875B2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2DD34748" w:rsidR="00B875B2" w:rsidRPr="00162AE6" w:rsidRDefault="00B324E8" w:rsidP="00B875B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258771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38684245" w:edGrp="everyone"/>
                <w:r w:rsidR="00B875B2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738684245"/>
              </w:sdtContent>
            </w:sdt>
            <w:r w:rsidR="00B875B2" w:rsidRPr="00D06775">
              <w:rPr>
                <w:rFonts w:ascii="Arial" w:hAnsi="Arial" w:cs="Arial"/>
                <w:sz w:val="28"/>
              </w:rPr>
              <w:t xml:space="preserve"> </w:t>
            </w:r>
            <w:r w:rsidR="00B875B2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B875B2" w:rsidRPr="00162AE6" w:rsidRDefault="00B875B2" w:rsidP="00B875B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95440002" w:edGrp="everyone"/>
            <w:permEnd w:id="1795440002"/>
          </w:p>
        </w:tc>
        <w:permStart w:id="625612628" w:edGrp="everyone"/>
        <w:tc>
          <w:tcPr>
            <w:tcW w:w="1287" w:type="dxa"/>
            <w:vAlign w:val="center"/>
          </w:tcPr>
          <w:p w14:paraId="45B9BC0E" w14:textId="39DFC1A6" w:rsidR="00B875B2" w:rsidRPr="00533511" w:rsidRDefault="00B324E8" w:rsidP="00B875B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037036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5B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25612628"/>
          </w:p>
        </w:tc>
        <w:permStart w:id="21498993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2782A52E" w:rsidR="00B875B2" w:rsidRPr="00533511" w:rsidRDefault="00B324E8" w:rsidP="00B875B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7574006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5B2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4989939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F777C" w:rsidRPr="00C92642" w14:paraId="4D047AC6" w14:textId="77777777" w:rsidTr="00AF367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6CC0C66" w14:textId="77777777" w:rsidR="006F777C" w:rsidRPr="00DE303D" w:rsidRDefault="006F777C" w:rsidP="00AF367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6F777C" w:rsidRPr="00C92642" w14:paraId="2A9FC55D" w14:textId="77777777" w:rsidTr="00AF367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E6CFFA" w14:textId="77777777" w:rsidR="006F777C" w:rsidRPr="00DE303D" w:rsidRDefault="006F777C" w:rsidP="00AF367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4C57FB1" w14:textId="77777777" w:rsidR="006F777C" w:rsidRPr="00DE303D" w:rsidRDefault="006F777C" w:rsidP="006F777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7C062EB" w14:textId="77777777" w:rsidR="006F777C" w:rsidRPr="00DE303D" w:rsidRDefault="006F777C" w:rsidP="006F777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6F777C" w:rsidRPr="00BA4D9F" w14:paraId="4FE1341D" w14:textId="77777777" w:rsidTr="00AF3670">
        <w:trPr>
          <w:trHeight w:val="263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33B27" w14:textId="77777777" w:rsidR="006F777C" w:rsidRPr="002373CE" w:rsidRDefault="006F777C" w:rsidP="00AF367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411851017" w:edGrp="everyone"/>
            <w:permEnd w:id="1411851017"/>
          </w:p>
        </w:tc>
      </w:tr>
    </w:tbl>
    <w:p w14:paraId="541ED879" w14:textId="77777777" w:rsidR="006F777C" w:rsidRDefault="006F777C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2E59A6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C2D36F0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2E59A6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1</w:t>
            </w:r>
            <w:r w:rsidR="002E59A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Residential</w:t>
            </w:r>
          </w:p>
        </w:tc>
      </w:tr>
      <w:permStart w:id="1780097228" w:edGrp="everyone"/>
      <w:tr w:rsidR="006F777C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6AFC1051" w14:textId="77777777" w:rsidR="006F777C" w:rsidRDefault="00B324E8" w:rsidP="006F777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8361194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780097228"/>
            <w:r w:rsidR="006F777C" w:rsidRPr="006C1A6C">
              <w:rPr>
                <w:rFonts w:ascii="Arial" w:hAnsi="Arial" w:cs="Arial"/>
                <w:szCs w:val="18"/>
              </w:rPr>
              <w:t xml:space="preserve"> </w:t>
            </w:r>
            <w:r w:rsidR="006F777C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49682034" w:edGrp="everyone"/>
          <w:p w14:paraId="788D64E4" w14:textId="630AD175" w:rsidR="006F777C" w:rsidRDefault="00B324E8" w:rsidP="006F777C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672111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49682034"/>
            <w:r w:rsidR="006F777C" w:rsidRPr="006C1A6C">
              <w:rPr>
                <w:rFonts w:ascii="Arial" w:hAnsi="Arial" w:cs="Arial"/>
                <w:szCs w:val="18"/>
              </w:rPr>
              <w:t xml:space="preserve"> </w:t>
            </w:r>
            <w:r w:rsidR="006F777C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6F777C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6F777C">
              <w:rPr>
                <w:rFonts w:ascii="Arial" w:hAnsi="Arial" w:cs="Arial"/>
                <w:sz w:val="19"/>
                <w:szCs w:val="19"/>
              </w:rPr>
              <w:t>[</w:t>
            </w:r>
            <w:permStart w:id="196740991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0356489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67409916"/>
            <w:r w:rsidR="006F777C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01414958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0230937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14149586"/>
            <w:r w:rsidR="006F777C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6F777C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6F777C" w:rsidRPr="00BA4D9F" w14:paraId="52227B5E" w14:textId="3EB974F1" w:rsidTr="00275CDB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6F777C" w:rsidRPr="00BD2F22" w:rsidRDefault="006F777C" w:rsidP="006F777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6F777C" w:rsidRPr="00BD2F22" w:rsidRDefault="006F777C" w:rsidP="006F777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6F777C" w:rsidRPr="006F777C" w14:paraId="2835A828" w14:textId="77777777" w:rsidTr="00275CDB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A0E81E0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_Ref132202829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_Ref132202831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25483A21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 xml:space="preserve">Specify council relevant to application: </w:t>
            </w:r>
          </w:p>
          <w:p w14:paraId="0D9BAC82" w14:textId="0EFAF6BF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1734152822" w:edGrp="everyone"/>
            <w:permEnd w:id="1734152822"/>
          </w:p>
        </w:tc>
      </w:tr>
      <w:tr w:rsidR="006F777C" w:rsidRPr="006F777C" w14:paraId="2E1F932A" w14:textId="77777777" w:rsidTr="00275C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379B53" w14:textId="134A2AF8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_Ref132202829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_Ref132202831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029027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type of application being completed:</w:t>
            </w:r>
          </w:p>
          <w:p w14:paraId="264E8A62" w14:textId="38BCEE32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469708980" w:edGrp="everyone"/>
            <w:permEnd w:id="469708980"/>
          </w:p>
        </w:tc>
      </w:tr>
      <w:tr w:rsidR="006F777C" w:rsidRPr="006F777C" w14:paraId="6DAB65AD" w14:textId="77777777" w:rsidTr="007E3096">
        <w:trPr>
          <w:trHeight w:val="119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8F8AE0" w14:textId="1F5F2976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_Ref132203179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BB1AB3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F777C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 specialists consulted:</w:t>
            </w:r>
          </w:p>
          <w:p w14:paraId="0BFC0B8A" w14:textId="77777777" w:rsidR="006F777C" w:rsidRPr="006F777C" w:rsidRDefault="00B324E8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66527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03734721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03734721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Building certifier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044558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44552485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44552485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Building surveyor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303628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60991542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60991542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Quantity surveyor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273590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48211877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48211877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Site surveyor </w:t>
            </w:r>
          </w:p>
          <w:p w14:paraId="5F535DAF" w14:textId="77777777" w:rsidR="006F777C" w:rsidRPr="006F777C" w:rsidRDefault="00B324E8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6442002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7800524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7800524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Geotechnical engineer </w:t>
            </w:r>
            <w:permStart w:id="155368422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4795435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53684224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Environmental specialist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655900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29904160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9904160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Structural engineer </w:t>
            </w:r>
          </w:p>
          <w:p w14:paraId="18CF8EF1" w14:textId="1C3DF764" w:rsidR="006F777C" w:rsidRPr="006F777C" w:rsidRDefault="00B324E8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4716739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62834810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2834810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Mechanical engineer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24362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3868051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3868051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Electrical engineer </w:t>
            </w:r>
            <w:permStart w:id="125333736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437094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53337366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98847440" w:edGrp="everyone"/>
            <w:permEnd w:id="198847440"/>
          </w:p>
        </w:tc>
      </w:tr>
      <w:tr w:rsidR="006F777C" w:rsidRPr="006F777C" w14:paraId="38EF600A" w14:textId="77777777" w:rsidTr="00275C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62E229" w14:textId="20C664A4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_Ref132203268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A1D5E2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supporting documents collated for submission:</w:t>
            </w:r>
          </w:p>
          <w:p w14:paraId="358B37FB" w14:textId="00A9DA41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1539643208" w:edGrp="everyone"/>
            <w:permEnd w:id="1539643208"/>
          </w:p>
        </w:tc>
      </w:tr>
      <w:tr w:rsidR="006F777C" w:rsidRPr="006F777C" w14:paraId="22EE9DFC" w14:textId="77777777" w:rsidTr="007E3096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0C5F9E" w14:textId="5462443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_Ref132203430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_Ref132203432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0ADAD4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stakeholders included in progress notifications:</w:t>
            </w:r>
          </w:p>
          <w:p w14:paraId="23BCF423" w14:textId="6C32494F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473067928" w:edGrp="everyone"/>
            <w:permEnd w:id="473067928"/>
          </w:p>
        </w:tc>
      </w:tr>
      <w:tr w:rsidR="006F777C" w:rsidRPr="006F777C" w14:paraId="2F55F50E" w14:textId="77777777" w:rsidTr="007E3096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</w:tcPr>
          <w:p w14:paraId="16D258BF" w14:textId="58DFDF99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_Ref132203334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524440E4" w14:textId="3B50D1E4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_Ref132203369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_Ref132203445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auto"/>
            </w:tcBorders>
          </w:tcPr>
          <w:p w14:paraId="370DC5AF" w14:textId="7F3C1E0B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how submission tracking was maintained and stakeholder impact minimised:</w:t>
            </w:r>
          </w:p>
          <w:p w14:paraId="1F7A3BD4" w14:textId="7462C9AF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2094271684" w:edGrp="everyone"/>
            <w:permEnd w:id="2094271684"/>
          </w:p>
        </w:tc>
      </w:tr>
      <w:tr w:rsidR="006F777C" w:rsidRPr="006F777C" w14:paraId="3F06417F" w14:textId="77777777" w:rsidTr="007E3096">
        <w:trPr>
          <w:trHeight w:val="1020"/>
        </w:trPr>
        <w:tc>
          <w:tcPr>
            <w:tcW w:w="671" w:type="dxa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51496C" w14:textId="2690FC3C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_Ref132203494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B68868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minor amendments and the impact on project:</w:t>
            </w:r>
          </w:p>
          <w:p w14:paraId="3C7A6876" w14:textId="6119F9E8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621234334" w:edGrp="everyone"/>
            <w:permEnd w:id="621234334"/>
          </w:p>
        </w:tc>
      </w:tr>
      <w:tr w:rsidR="006F777C" w:rsidRPr="006F777C" w14:paraId="64059E1F" w14:textId="77777777" w:rsidTr="00275C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E0B7BAD" w14:textId="23294C8F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_Ref132203507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ED053A4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planned action should the application be rejected:</w:t>
            </w:r>
          </w:p>
          <w:p w14:paraId="4994942F" w14:textId="6C660F52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409632143" w:edGrp="everyone"/>
            <w:permEnd w:id="409632143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BA4D9F" w14:paraId="4DF58365" w14:textId="77777777" w:rsidTr="002E59A6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094F89FA" w:rsidR="001B28E5" w:rsidRPr="0011416F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2E59A6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2</w:t>
            </w:r>
            <w:r w:rsidR="00B327EF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Commercial</w:t>
            </w:r>
          </w:p>
        </w:tc>
      </w:tr>
      <w:permStart w:id="1127905513" w:edGrp="everyone"/>
      <w:tr w:rsidR="006F777C" w:rsidRPr="00BA4D9F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3F5A7AA" w14:textId="77777777" w:rsidR="006F777C" w:rsidRDefault="00B324E8" w:rsidP="006F777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9838367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127905513"/>
            <w:r w:rsidR="006F777C" w:rsidRPr="006C1A6C">
              <w:rPr>
                <w:rFonts w:ascii="Arial" w:hAnsi="Arial" w:cs="Arial"/>
                <w:szCs w:val="18"/>
              </w:rPr>
              <w:t xml:space="preserve"> </w:t>
            </w:r>
            <w:r w:rsidR="006F777C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872971749" w:edGrp="everyone"/>
          <w:p w14:paraId="536794F6" w14:textId="722E0424" w:rsidR="006F777C" w:rsidRDefault="00B324E8" w:rsidP="006F777C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50045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72971749"/>
            <w:r w:rsidR="006F777C" w:rsidRPr="006C1A6C">
              <w:rPr>
                <w:rFonts w:ascii="Arial" w:hAnsi="Arial" w:cs="Arial"/>
                <w:szCs w:val="18"/>
              </w:rPr>
              <w:t xml:space="preserve"> </w:t>
            </w:r>
            <w:r w:rsidR="006F777C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6F777C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6F777C">
              <w:rPr>
                <w:rFonts w:ascii="Arial" w:hAnsi="Arial" w:cs="Arial"/>
                <w:sz w:val="19"/>
                <w:szCs w:val="19"/>
              </w:rPr>
              <w:t>[</w:t>
            </w:r>
            <w:permStart w:id="50332235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9253119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03322352"/>
            <w:r w:rsidR="006F777C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1225707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730378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22570729"/>
            <w:r w:rsidR="006F777C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6F777C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6F777C" w:rsidRPr="00BA4D9F" w14:paraId="01376C10" w14:textId="77777777" w:rsidTr="00275CDB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6F777C" w:rsidRPr="00BD2F22" w:rsidRDefault="006F777C" w:rsidP="006F777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6F777C" w:rsidRPr="00BD2F22" w:rsidRDefault="006F777C" w:rsidP="006F777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6F777C" w:rsidRPr="006F777C" w14:paraId="62CDF865" w14:textId="77777777" w:rsidTr="00275CDB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6DBA13F1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_Ref132202829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_Ref132202831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731CCB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 xml:space="preserve">Specify council relevant to application: </w:t>
            </w:r>
          </w:p>
          <w:p w14:paraId="21AC1C7F" w14:textId="6CF6FDE2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279579244" w:edGrp="everyone"/>
            <w:permEnd w:id="279579244"/>
          </w:p>
        </w:tc>
      </w:tr>
      <w:tr w:rsidR="006F777C" w:rsidRPr="006F777C" w14:paraId="76F605BD" w14:textId="77777777" w:rsidTr="00275C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E7CB2D" w14:textId="773BF6CA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_Ref132202829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_Ref132202831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F082DA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type of application being completed:</w:t>
            </w:r>
          </w:p>
          <w:p w14:paraId="516A52C4" w14:textId="22ACB392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513491802" w:edGrp="everyone"/>
            <w:permEnd w:id="513491802"/>
          </w:p>
        </w:tc>
      </w:tr>
      <w:tr w:rsidR="006F777C" w:rsidRPr="006F777C" w14:paraId="1C256939" w14:textId="77777777" w:rsidTr="007E3096">
        <w:trPr>
          <w:trHeight w:val="120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47D40E" w14:textId="5277A250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_Ref132203179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6F20D5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F777C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 specialists consulted:</w:t>
            </w:r>
          </w:p>
          <w:p w14:paraId="344B4201" w14:textId="77777777" w:rsidR="006F777C" w:rsidRPr="006F777C" w:rsidRDefault="00B324E8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725342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65870092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65870092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Building certifier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658359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2287721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2287721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Building surveyor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744285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6112622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6112622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Quantity surveyor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151360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00948818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00948818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Site surveyor </w:t>
            </w:r>
          </w:p>
          <w:p w14:paraId="462FE3CC" w14:textId="77777777" w:rsidR="006F777C" w:rsidRPr="006F777C" w:rsidRDefault="00B324E8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946573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4831304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4831304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Geotechnical engineer </w:t>
            </w:r>
            <w:permStart w:id="213635992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1901470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36359926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Environmental specialist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36382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57745865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57745865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Structural engineer </w:t>
            </w:r>
          </w:p>
          <w:p w14:paraId="279F0F94" w14:textId="18FEFAFB" w:rsidR="006F777C" w:rsidRPr="006F777C" w:rsidRDefault="00B324E8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465901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3135727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83135727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Mechanical engineer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9709762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79475808" w:edGrp="everyone"/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79475808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Electrical engineer </w:t>
            </w:r>
            <w:permStart w:id="14457746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977900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777C" w:rsidRPr="006F777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4577463"/>
              </w:sdtContent>
            </w:sdt>
            <w:r w:rsidR="006F777C" w:rsidRPr="006F777C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601440584" w:edGrp="everyone"/>
            <w:permEnd w:id="601440584"/>
          </w:p>
        </w:tc>
      </w:tr>
      <w:tr w:rsidR="006F777C" w:rsidRPr="006F777C" w14:paraId="14747964" w14:textId="77777777" w:rsidTr="00275C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DDDFB1" w14:textId="529AA583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_Ref132203268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5011FC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supporting documents collated for submission:</w:t>
            </w:r>
          </w:p>
          <w:p w14:paraId="62DB5C65" w14:textId="1508AE49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494041606" w:edGrp="everyone"/>
            <w:permEnd w:id="494041606"/>
          </w:p>
        </w:tc>
      </w:tr>
      <w:tr w:rsidR="006F777C" w:rsidRPr="006F777C" w14:paraId="1C4803E2" w14:textId="77777777" w:rsidTr="00275C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61BDFB" w14:textId="6B6E1DDD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_Ref132203430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_Ref132203432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944924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stakeholders included in progress notifications:</w:t>
            </w:r>
          </w:p>
          <w:p w14:paraId="67C2190D" w14:textId="1BCFF4A9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1966372557" w:edGrp="everyone"/>
            <w:permEnd w:id="1966372557"/>
          </w:p>
        </w:tc>
      </w:tr>
      <w:tr w:rsidR="006F777C" w:rsidRPr="006F777C" w14:paraId="3A377DED" w14:textId="77777777" w:rsidTr="00275CDB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E69993" w14:textId="7A7C894A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_Ref132203334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6A316413" w14:textId="57C5A528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_Ref132203369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_Ref132203445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B75155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how submission tracking was maintained and stakeholder impact minimised:</w:t>
            </w:r>
          </w:p>
          <w:p w14:paraId="03D91641" w14:textId="62E33A05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977080855" w:edGrp="everyone"/>
            <w:permEnd w:id="977080855"/>
          </w:p>
        </w:tc>
      </w:tr>
      <w:tr w:rsidR="006F777C" w:rsidRPr="006F777C" w14:paraId="79076745" w14:textId="77777777" w:rsidTr="00A01B2C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E6BD6B" w14:textId="4A188C2C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_Ref132203494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FA1EB" w14:textId="77777777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t>Specify minor amendments and the impact on project:</w:t>
            </w:r>
          </w:p>
          <w:p w14:paraId="17FDA749" w14:textId="34891EE1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312213924" w:edGrp="everyone"/>
            <w:permEnd w:id="312213924"/>
          </w:p>
        </w:tc>
      </w:tr>
      <w:tr w:rsidR="006F777C" w:rsidRPr="006F777C" w14:paraId="25D14005" w14:textId="77777777" w:rsidTr="00A01B2C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</w:tcPr>
          <w:p w14:paraId="2C11B469" w14:textId="1294F105" w:rsidR="006F777C" w:rsidRPr="006F777C" w:rsidRDefault="006F777C" w:rsidP="006F777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F777C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F777C">
              <w:rPr>
                <w:rFonts w:ascii="Arial" w:hAnsi="Arial" w:cs="Arial"/>
                <w:sz w:val="19"/>
                <w:szCs w:val="19"/>
              </w:rPr>
              <w:instrText xml:space="preserve"> REF _Ref132203507 \r \h  \* MERGEFORMAT </w:instrText>
            </w:r>
            <w:r w:rsidRPr="006F777C">
              <w:rPr>
                <w:rFonts w:ascii="Arial" w:hAnsi="Arial" w:cs="Arial"/>
                <w:sz w:val="19"/>
                <w:szCs w:val="19"/>
              </w:rPr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F777C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6F777C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auto"/>
            </w:tcBorders>
          </w:tcPr>
          <w:p w14:paraId="3EC67631" w14:textId="77777777" w:rsidR="006F777C" w:rsidRPr="006F777C" w:rsidRDefault="006F777C" w:rsidP="006F777C">
            <w:pPr>
              <w:pStyle w:val="38PASBenchmark"/>
              <w:rPr>
                <w:vanish w:val="0"/>
                <w:color w:val="auto"/>
              </w:rPr>
            </w:pPr>
            <w:r w:rsidRPr="006F777C">
              <w:rPr>
                <w:vanish w:val="0"/>
                <w:color w:val="auto"/>
              </w:rPr>
              <w:t>Specify planned action should the application be rejected:</w:t>
            </w:r>
          </w:p>
          <w:p w14:paraId="3E42DAD0" w14:textId="3478C1A6" w:rsidR="006F777C" w:rsidRPr="006F777C" w:rsidRDefault="006F777C" w:rsidP="006F777C">
            <w:pPr>
              <w:pStyle w:val="38PASBenchmark"/>
              <w:rPr>
                <w:vanish w:val="0"/>
              </w:rPr>
            </w:pPr>
            <w:permStart w:id="505817531" w:edGrp="everyone"/>
            <w:permEnd w:id="505817531"/>
          </w:p>
        </w:tc>
      </w:tr>
    </w:tbl>
    <w:p w14:paraId="46D0B4E5" w14:textId="24412785" w:rsidR="00A9666F" w:rsidRDefault="002908D0" w:rsidP="002E59A6">
      <w:pPr>
        <w:jc w:val="left"/>
      </w:pPr>
      <w:r>
        <w:br w:type="page"/>
      </w:r>
    </w:p>
    <w:p w14:paraId="74F82739" w14:textId="2C0E0C27" w:rsidR="00FC083A" w:rsidRPr="00BF7956" w:rsidRDefault="00B324E8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E59A6">
            <w:rPr>
              <w:rFonts w:ascii="Arial Black" w:hAnsi="Arial Black"/>
            </w:rPr>
            <w:t>CPCCBC4026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6886C418" w:rsidR="00FC083A" w:rsidRPr="00BF7956" w:rsidRDefault="002E59A6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Arrange building applications and approvals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2E59A6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7225976D" w:rsidR="00FC083A" w:rsidRDefault="008E4A94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</w:t>
            </w:r>
            <w:r w:rsidRPr="008E4A94">
              <w:rPr>
                <w:rFonts w:cs="Arial"/>
                <w:sz w:val="20"/>
              </w:rPr>
              <w:t>prepar</w:t>
            </w:r>
            <w:r>
              <w:rPr>
                <w:rFonts w:cs="Arial"/>
                <w:sz w:val="20"/>
              </w:rPr>
              <w:t>e</w:t>
            </w:r>
            <w:r w:rsidRPr="008E4A94">
              <w:rPr>
                <w:rFonts w:cs="Arial"/>
                <w:sz w:val="20"/>
              </w:rPr>
              <w:t>, submit and manag</w:t>
            </w:r>
            <w:r>
              <w:rPr>
                <w:rFonts w:cs="Arial"/>
                <w:sz w:val="20"/>
              </w:rPr>
              <w:t>e</w:t>
            </w:r>
            <w:r w:rsidRPr="008E4A94">
              <w:rPr>
                <w:rFonts w:cs="Arial"/>
                <w:sz w:val="20"/>
              </w:rPr>
              <w:t xml:space="preserve"> one</w:t>
            </w:r>
            <w:r>
              <w:rPr>
                <w:rFonts w:cs="Arial"/>
                <w:sz w:val="20"/>
              </w:rPr>
              <w:t xml:space="preserve"> (1)</w:t>
            </w:r>
            <w:r w:rsidRPr="008E4A94">
              <w:rPr>
                <w:rFonts w:cs="Arial"/>
                <w:sz w:val="20"/>
              </w:rPr>
              <w:t xml:space="preserve"> residential and one</w:t>
            </w:r>
            <w:r>
              <w:rPr>
                <w:rFonts w:cs="Arial"/>
                <w:sz w:val="20"/>
              </w:rPr>
              <w:t xml:space="preserve"> (1)</w:t>
            </w:r>
            <w:r w:rsidRPr="008E4A94">
              <w:rPr>
                <w:rFonts w:cs="Arial"/>
                <w:sz w:val="20"/>
              </w:rPr>
              <w:t xml:space="preserve"> commercial building and construction application for approval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2E79F956" w14:textId="30381040" w:rsidR="008E4A94" w:rsidRPr="001B3368" w:rsidRDefault="008E4A94" w:rsidP="00AF1EAC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8E4A94">
              <w:rPr>
                <w:rFonts w:cs="Arial"/>
                <w:sz w:val="20"/>
              </w:rPr>
              <w:t>Plan the application process.</w:t>
            </w:r>
          </w:p>
          <w:p w14:paraId="2CC10A82" w14:textId="024B0B65" w:rsidR="008E4A94" w:rsidRDefault="008E4A94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8E4A94">
              <w:rPr>
                <w:rFonts w:cs="Arial"/>
                <w:sz w:val="20"/>
              </w:rPr>
              <w:t xml:space="preserve"> project stages requiring approvals and develop a submission plan</w:t>
            </w:r>
            <w:r>
              <w:rPr>
                <w:rFonts w:cs="Arial"/>
                <w:sz w:val="20"/>
              </w:rPr>
              <w:t xml:space="preserve"> that includes:</w:t>
            </w:r>
          </w:p>
          <w:p w14:paraId="28E34492" w14:textId="77777777" w:rsidR="008E4A94" w:rsidRPr="008E4A94" w:rsidRDefault="008E4A94" w:rsidP="00B327EF">
            <w:pPr>
              <w:pStyle w:val="ListParagraph"/>
              <w:numPr>
                <w:ilvl w:val="2"/>
                <w:numId w:val="33"/>
              </w:numPr>
              <w:ind w:left="1596"/>
              <w:jc w:val="left"/>
              <w:rPr>
                <w:rFonts w:cs="Arial"/>
                <w:sz w:val="20"/>
              </w:rPr>
            </w:pPr>
            <w:r w:rsidRPr="008E4A94">
              <w:rPr>
                <w:rFonts w:cs="Arial"/>
                <w:sz w:val="20"/>
              </w:rPr>
              <w:t>stages and dates for submission of applications</w:t>
            </w:r>
          </w:p>
          <w:p w14:paraId="31CA65D0" w14:textId="77777777" w:rsidR="008E4A94" w:rsidRPr="008E4A94" w:rsidRDefault="008E4A94" w:rsidP="00B327EF">
            <w:pPr>
              <w:pStyle w:val="ListParagraph"/>
              <w:numPr>
                <w:ilvl w:val="2"/>
                <w:numId w:val="33"/>
              </w:numPr>
              <w:ind w:left="1596"/>
              <w:jc w:val="left"/>
              <w:rPr>
                <w:rFonts w:cs="Arial"/>
                <w:sz w:val="20"/>
              </w:rPr>
            </w:pPr>
            <w:r w:rsidRPr="008E4A94">
              <w:rPr>
                <w:rFonts w:cs="Arial"/>
                <w:sz w:val="20"/>
              </w:rPr>
              <w:t>forms, documents and supporting evidence required to be submitted</w:t>
            </w:r>
          </w:p>
          <w:p w14:paraId="1400CD01" w14:textId="15B27987" w:rsidR="008E4A94" w:rsidRPr="008E4A94" w:rsidRDefault="008E4A94" w:rsidP="00B327EF">
            <w:pPr>
              <w:pStyle w:val="ListParagraph"/>
              <w:numPr>
                <w:ilvl w:val="2"/>
                <w:numId w:val="33"/>
              </w:numPr>
              <w:ind w:left="1596"/>
              <w:jc w:val="left"/>
              <w:rPr>
                <w:rFonts w:cs="Arial"/>
                <w:sz w:val="20"/>
              </w:rPr>
            </w:pPr>
            <w:r w:rsidRPr="008E4A94">
              <w:rPr>
                <w:rFonts w:cs="Arial"/>
                <w:sz w:val="20"/>
              </w:rPr>
              <w:t>application fees, charges and costs.</w:t>
            </w:r>
          </w:p>
          <w:p w14:paraId="282631A9" w14:textId="54A2C910" w:rsidR="008E4A94" w:rsidRPr="001B3368" w:rsidRDefault="008E4A94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8E4A94">
              <w:rPr>
                <w:rFonts w:cs="Arial"/>
                <w:sz w:val="20"/>
              </w:rPr>
              <w:t>Determine level and type of information and documentation needed for each stage of approval.</w:t>
            </w:r>
          </w:p>
          <w:p w14:paraId="2F9720CD" w14:textId="4F6F258B" w:rsidR="008E4A94" w:rsidRPr="001B3368" w:rsidRDefault="008E4A94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8E4A94">
              <w:rPr>
                <w:rFonts w:cs="Arial"/>
                <w:sz w:val="20"/>
              </w:rPr>
              <w:t>Consult with external specialists to facilitate document certification.</w:t>
            </w:r>
          </w:p>
          <w:p w14:paraId="4C7C604B" w14:textId="21653099" w:rsidR="001B3368" w:rsidRPr="001B3368" w:rsidRDefault="008E4A94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8E4A94">
              <w:rPr>
                <w:rFonts w:cs="Arial"/>
                <w:sz w:val="20"/>
              </w:rPr>
              <w:t>Review submission plan to ensure client needs are addressed and met.</w:t>
            </w:r>
          </w:p>
          <w:p w14:paraId="0C7E7A7B" w14:textId="2BDBF999" w:rsidR="001B3368" w:rsidRDefault="001B3368" w:rsidP="00AF1EAC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Prepare and lodge application.</w:t>
            </w:r>
          </w:p>
          <w:p w14:paraId="3331D528" w14:textId="377FF6E9" w:rsidR="001B3368" w:rsidRPr="001B3368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Prepare document</w:t>
            </w:r>
            <w:r>
              <w:rPr>
                <w:rFonts w:cs="Arial"/>
                <w:sz w:val="20"/>
              </w:rPr>
              <w:t>s</w:t>
            </w:r>
            <w:r w:rsidRPr="001B3368">
              <w:rPr>
                <w:rFonts w:cs="Arial"/>
                <w:sz w:val="20"/>
              </w:rPr>
              <w:t xml:space="preserve"> and supporting information for compliance with the requirements of the building approval authority.</w:t>
            </w:r>
          </w:p>
          <w:p w14:paraId="5ADB7399" w14:textId="0EC0E13F" w:rsidR="001B3368" w:rsidRPr="001B3368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Adopt strategies to minimise impact on stakeholders and maintain their support for the application.</w:t>
            </w:r>
          </w:p>
          <w:p w14:paraId="2FD4CD1D" w14:textId="6E4904A6" w:rsidR="001B3368" w:rsidRPr="001B3368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Lodge application and supporting documentation with approval authority.</w:t>
            </w:r>
          </w:p>
          <w:p w14:paraId="0C37FBFF" w14:textId="7116825E" w:rsidR="001B3368" w:rsidRPr="001B3368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Notify relevant person for payment of fees within the due dates and terms.</w:t>
            </w:r>
          </w:p>
          <w:p w14:paraId="5B9C2603" w14:textId="58FD261D" w:rsidR="001B3368" w:rsidRPr="001B3368" w:rsidRDefault="001B3368" w:rsidP="00AF1EAC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Manage application process.</w:t>
            </w:r>
          </w:p>
          <w:p w14:paraId="2CA1615E" w14:textId="73D8EC61" w:rsidR="001B3368" w:rsidRPr="001B3368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Seek confirmation of application status at appropriate intervals to ensure continuing progress</w:t>
            </w:r>
          </w:p>
          <w:p w14:paraId="652AB2BC" w14:textId="47026A21" w:rsidR="001B3368" w:rsidRPr="001B3368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 xml:space="preserve">Assess </w:t>
            </w:r>
            <w:r>
              <w:rPr>
                <w:rFonts w:cs="Arial"/>
                <w:sz w:val="20"/>
              </w:rPr>
              <w:t xml:space="preserve">the </w:t>
            </w:r>
            <w:r w:rsidRPr="001B3368">
              <w:rPr>
                <w:rFonts w:cs="Arial"/>
                <w:sz w:val="20"/>
              </w:rPr>
              <w:t>building approval progress and inform stakeholders.</w:t>
            </w:r>
          </w:p>
          <w:p w14:paraId="43E7EDA6" w14:textId="7DD2D761" w:rsidR="001B3368" w:rsidRPr="001B3368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Evaluate minor amendments to determine impact on project.</w:t>
            </w:r>
          </w:p>
          <w:p w14:paraId="186F8A01" w14:textId="3394CF8C" w:rsidR="001B3368" w:rsidRPr="008E4A94" w:rsidRDefault="001B3368" w:rsidP="00B327EF">
            <w:pPr>
              <w:pStyle w:val="ListParagraph"/>
              <w:numPr>
                <w:ilvl w:val="1"/>
                <w:numId w:val="33"/>
              </w:numPr>
              <w:ind w:left="1171"/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Analyse course of action to maintain project continuity pending rejected submissions, resubmissions or appeals.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659BC105" w:rsidR="00FC083A" w:rsidRPr="000861CC" w:rsidRDefault="001B3368" w:rsidP="001B336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PC with internet access to access government regulations, codes and standards and council </w:t>
            </w:r>
            <w:r w:rsidRPr="001B3368">
              <w:rPr>
                <w:rFonts w:cs="Arial"/>
                <w:sz w:val="20"/>
              </w:rPr>
              <w:t>building approval processes and application forms</w:t>
            </w:r>
            <w:r>
              <w:rPr>
                <w:rFonts w:cs="Arial"/>
                <w:sz w:val="20"/>
              </w:rPr>
              <w:t>; C</w:t>
            </w:r>
            <w:r w:rsidRPr="001B3368">
              <w:rPr>
                <w:rFonts w:cs="Arial"/>
                <w:sz w:val="20"/>
              </w:rPr>
              <w:t xml:space="preserve">urrent project plans, </w:t>
            </w:r>
            <w:r w:rsidR="007E3096" w:rsidRPr="001B3368">
              <w:rPr>
                <w:rFonts w:cs="Arial"/>
                <w:sz w:val="20"/>
              </w:rPr>
              <w:t>specifications,</w:t>
            </w:r>
            <w:r w:rsidRPr="001B3368">
              <w:rPr>
                <w:rFonts w:cs="Arial"/>
                <w:sz w:val="20"/>
              </w:rPr>
              <w:t xml:space="preserve"> and manufacturer’s product information</w:t>
            </w:r>
            <w:r>
              <w:rPr>
                <w:rFonts w:cs="Arial"/>
                <w:sz w:val="20"/>
              </w:rPr>
              <w:t>; workplace</w:t>
            </w:r>
            <w:r w:rsidRPr="001B3368">
              <w:rPr>
                <w:rFonts w:cs="Arial"/>
                <w:sz w:val="20"/>
              </w:rPr>
              <w:t xml:space="preserve"> quality assurance documents</w:t>
            </w:r>
            <w:r>
              <w:rPr>
                <w:rFonts w:cs="Arial"/>
                <w:sz w:val="20"/>
              </w:rPr>
              <w:t xml:space="preserve">; </w:t>
            </w:r>
            <w:r w:rsidRPr="001B3368">
              <w:rPr>
                <w:rFonts w:cs="Arial"/>
                <w:sz w:val="20"/>
              </w:rPr>
              <w:t>materials and equipment to facilitate</w:t>
            </w:r>
            <w:r w:rsidR="007E3096">
              <w:rPr>
                <w:rFonts w:cs="Arial"/>
                <w:sz w:val="20"/>
              </w:rPr>
              <w:t xml:space="preserve"> </w:t>
            </w:r>
            <w:r w:rsidRPr="001B3368">
              <w:rPr>
                <w:rFonts w:cs="Arial"/>
                <w:sz w:val="20"/>
              </w:rPr>
              <w:t>building applications and approvals.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F269C3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6253F97C" w:rsidR="00F269C3" w:rsidRPr="00696855" w:rsidRDefault="00F269C3" w:rsidP="00F269C3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F269C3" w:rsidRPr="00DE6B06" w:rsidRDefault="00F269C3" w:rsidP="00F269C3">
            <w:pPr>
              <w:jc w:val="left"/>
              <w:rPr>
                <w:rFonts w:ascii="Arial" w:hAnsi="Arial" w:cs="Arial"/>
                <w:sz w:val="22"/>
              </w:rPr>
            </w:pPr>
            <w:permStart w:id="930701679" w:edGrp="everyone"/>
            <w:permEnd w:id="930701679"/>
          </w:p>
        </w:tc>
      </w:tr>
      <w:tr w:rsidR="00F269C3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B69195A" w14:textId="77777777" w:rsidR="00F269C3" w:rsidRDefault="00F269C3" w:rsidP="00F269C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29FE5A61" w:rsidR="00F269C3" w:rsidRPr="00696855" w:rsidRDefault="00F269C3" w:rsidP="00F269C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269C3" w:rsidRPr="00DE6B06" w:rsidRDefault="00F269C3" w:rsidP="00F269C3">
            <w:pPr>
              <w:jc w:val="left"/>
              <w:rPr>
                <w:rFonts w:ascii="Arial" w:hAnsi="Arial" w:cs="Arial"/>
                <w:sz w:val="22"/>
              </w:rPr>
            </w:pPr>
            <w:permStart w:id="1917409098" w:edGrp="everyone"/>
            <w:permEnd w:id="1917409098"/>
          </w:p>
        </w:tc>
      </w:tr>
      <w:tr w:rsidR="00F269C3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6735677A" w:rsidR="00F269C3" w:rsidRDefault="00F269C3" w:rsidP="00F269C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269C3" w:rsidRPr="00DE6B06" w:rsidRDefault="00F269C3" w:rsidP="00F269C3">
            <w:pPr>
              <w:jc w:val="left"/>
              <w:rPr>
                <w:rFonts w:ascii="Arial" w:hAnsi="Arial" w:cs="Arial"/>
                <w:sz w:val="22"/>
              </w:rPr>
            </w:pPr>
            <w:permStart w:id="106835950" w:edGrp="everyone"/>
            <w:permEnd w:id="106835950"/>
          </w:p>
        </w:tc>
      </w:tr>
      <w:tr w:rsidR="00F269C3" w:rsidRPr="00683908" w14:paraId="1BEE3403" w14:textId="77777777" w:rsidTr="007E3096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660D910B" w:rsidR="00F269C3" w:rsidRPr="00696855" w:rsidRDefault="00F269C3" w:rsidP="00F269C3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8396737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5F789740" w:rsidR="00F269C3" w:rsidRPr="00DE6B06" w:rsidRDefault="00F269C3" w:rsidP="00F269C3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04F6DF5" wp14:editId="723A2592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39673729" w:displacedByCustomXml="prev"/>
      </w:tr>
      <w:tr w:rsidR="00F269C3" w:rsidRPr="00683908" w14:paraId="6BD19315" w14:textId="77777777" w:rsidTr="007E3096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58DE4BC6" w:rsidR="00F269C3" w:rsidRPr="00696855" w:rsidRDefault="00F269C3" w:rsidP="00F269C3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605840141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0146BC83" w:rsidR="00F269C3" w:rsidRPr="00DE6B06" w:rsidRDefault="00B324E8" w:rsidP="00F269C3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AA24E1F2D9BE479CB44C743F70832B3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69C3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605840141"/>
          </w:p>
        </w:tc>
      </w:tr>
    </w:tbl>
    <w:p w14:paraId="521FB641" w14:textId="20AAE5AD" w:rsid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2E59A6" w:rsidRPr="00683908" w14:paraId="238C71F3" w14:textId="77777777" w:rsidTr="00EF69F0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3EEAB067" w14:textId="77777777" w:rsidR="002E59A6" w:rsidRPr="0019760F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lastRenderedPageBreak/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7E4791" w14:textId="77777777" w:rsidR="002E59A6" w:rsidRPr="00696855" w:rsidRDefault="002E59A6" w:rsidP="00EF69F0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2E59A6" w:rsidRPr="00683908" w14:paraId="47A84222" w14:textId="77777777" w:rsidTr="00EF69F0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5DFC3CCF" w14:textId="77777777" w:rsidR="002E59A6" w:rsidRPr="00696855" w:rsidRDefault="002E59A6" w:rsidP="00EF69F0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30B5C09E" w14:textId="77777777" w:rsidR="002E59A6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47AB4B0F" w14:textId="77777777" w:rsidR="002E59A6" w:rsidRPr="00696855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116B5A3D" w14:textId="77777777" w:rsidR="002E59A6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E719D31" w14:textId="77777777" w:rsidR="002E59A6" w:rsidRPr="00696855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2E59A6" w:rsidRPr="00696855" w14:paraId="541308B4" w14:textId="77777777" w:rsidTr="00EF69F0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CFDEA52" w14:textId="77777777" w:rsidR="002E59A6" w:rsidRPr="005A68BC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Pr="00662A85">
              <w:rPr>
                <w:rFonts w:cs="Arial"/>
                <w:b/>
                <w:sz w:val="20"/>
              </w:rPr>
              <w:t>Plan the application process</w:t>
            </w:r>
          </w:p>
        </w:tc>
      </w:tr>
      <w:tr w:rsidR="006F777C" w:rsidRPr="00696855" w14:paraId="1637F1A8" w14:textId="77777777" w:rsidTr="0075583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C2B4840" w14:textId="278A2F80" w:rsidR="006F777C" w:rsidRPr="001B3368" w:rsidRDefault="006F777C" w:rsidP="006F777C">
            <w:pPr>
              <w:pStyle w:val="331PASListTask1"/>
            </w:pPr>
            <w:bookmarkStart w:id="26" w:name="_Ref132202829"/>
            <w:r w:rsidRPr="001B3368">
              <w:t>Determine project stages requiring approvals and develop a submission plan that includes:</w:t>
            </w:r>
            <w:r>
              <w:t xml:space="preserve"> </w:t>
            </w:r>
            <w:r w:rsidRPr="00DE7956">
              <w:rPr>
                <w:i/>
                <w:iCs/>
              </w:rPr>
              <w:t>(copy to be provided to assessor)</w:t>
            </w:r>
            <w:bookmarkEnd w:id="26"/>
          </w:p>
          <w:p w14:paraId="337F993D" w14:textId="77777777" w:rsidR="006F777C" w:rsidRPr="001B3368" w:rsidRDefault="006F777C" w:rsidP="006F777C">
            <w:pPr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stages and dates for submission of applications</w:t>
            </w:r>
          </w:p>
          <w:p w14:paraId="412698C5" w14:textId="77777777" w:rsidR="006F777C" w:rsidRPr="001B3368" w:rsidRDefault="006F777C" w:rsidP="006F777C">
            <w:pPr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forms, documents and supporting evidence required to be submitted</w:t>
            </w:r>
          </w:p>
          <w:p w14:paraId="7941D514" w14:textId="32AAA860" w:rsidR="006F777C" w:rsidRPr="001B3368" w:rsidRDefault="006F777C" w:rsidP="006F777C">
            <w:pPr>
              <w:numPr>
                <w:ilvl w:val="0"/>
                <w:numId w:val="34"/>
              </w:numPr>
              <w:jc w:val="left"/>
              <w:rPr>
                <w:rFonts w:cs="Arial"/>
                <w:sz w:val="20"/>
              </w:rPr>
            </w:pPr>
            <w:r w:rsidRPr="001B3368">
              <w:rPr>
                <w:rFonts w:cs="Arial"/>
                <w:sz w:val="20"/>
              </w:rPr>
              <w:t>application fees, charges and costs.</w:t>
            </w:r>
          </w:p>
        </w:tc>
        <w:permStart w:id="1108421405" w:edGrp="everyone" w:displacedByCustomXml="next"/>
        <w:sdt>
          <w:sdtPr>
            <w:rPr>
              <w:rFonts w:cs="Arial"/>
              <w:sz w:val="36"/>
              <w:szCs w:val="36"/>
            </w:rPr>
            <w:id w:val="-9021420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D984B7C" w14:textId="57D5EED4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08421405" w:displacedByCustomXml="prev"/>
        <w:permStart w:id="1113282774" w:edGrp="everyone" w:displacedByCustomXml="next"/>
        <w:sdt>
          <w:sdtPr>
            <w:rPr>
              <w:rFonts w:cs="Arial"/>
              <w:sz w:val="36"/>
              <w:szCs w:val="36"/>
            </w:rPr>
            <w:id w:val="-5398240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694D18E" w14:textId="623AE2A4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3282774" w:displacedByCustomXml="prev"/>
      </w:tr>
      <w:tr w:rsidR="006F777C" w:rsidRPr="00696855" w14:paraId="1CC5C2DD" w14:textId="77777777" w:rsidTr="0075583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B3E6EED" w14:textId="503238F8" w:rsidR="006F777C" w:rsidRPr="00931795" w:rsidRDefault="006F777C" w:rsidP="006F777C">
            <w:pPr>
              <w:pStyle w:val="331PASListTask1"/>
            </w:pPr>
            <w:bookmarkStart w:id="27" w:name="_Ref132202831"/>
            <w:r w:rsidRPr="00C37667">
              <w:t>Determine level and type of information and documentation needed for each stage of approval.</w:t>
            </w:r>
            <w:bookmarkEnd w:id="27"/>
          </w:p>
        </w:tc>
        <w:permStart w:id="851735006" w:edGrp="everyone" w:displacedByCustomXml="next"/>
        <w:sdt>
          <w:sdtPr>
            <w:rPr>
              <w:rFonts w:cs="Arial"/>
              <w:sz w:val="36"/>
              <w:szCs w:val="36"/>
            </w:rPr>
            <w:id w:val="-1972424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5328371" w14:textId="4B970A48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1735006" w:displacedByCustomXml="prev"/>
        <w:permStart w:id="1794922237" w:edGrp="everyone" w:displacedByCustomXml="next"/>
        <w:sdt>
          <w:sdtPr>
            <w:rPr>
              <w:rFonts w:cs="Arial"/>
              <w:sz w:val="36"/>
              <w:szCs w:val="36"/>
            </w:rPr>
            <w:id w:val="2712191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DE95DF2" w14:textId="01023B52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4922237" w:displacedByCustomXml="prev"/>
      </w:tr>
      <w:tr w:rsidR="006F777C" w:rsidRPr="00696855" w14:paraId="276A5F84" w14:textId="77777777" w:rsidTr="0075583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D169BB" w14:textId="31C06F31" w:rsidR="006F777C" w:rsidRPr="00931795" w:rsidRDefault="006F777C" w:rsidP="006F777C">
            <w:pPr>
              <w:pStyle w:val="331PASListTask1"/>
            </w:pPr>
            <w:bookmarkStart w:id="28" w:name="_Ref132203179"/>
            <w:r w:rsidRPr="00C37667">
              <w:t>Consult with external specialists to facilitate document certification.</w:t>
            </w:r>
            <w:bookmarkEnd w:id="28"/>
          </w:p>
        </w:tc>
        <w:permStart w:id="311966977" w:edGrp="everyone" w:displacedByCustomXml="next"/>
        <w:sdt>
          <w:sdtPr>
            <w:rPr>
              <w:rFonts w:cs="Arial"/>
              <w:sz w:val="36"/>
              <w:szCs w:val="36"/>
            </w:rPr>
            <w:id w:val="-119304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1D215C9" w14:textId="0DC7E474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1966977" w:displacedByCustomXml="prev"/>
        <w:permStart w:id="190077220" w:edGrp="everyone" w:displacedByCustomXml="next"/>
        <w:sdt>
          <w:sdtPr>
            <w:rPr>
              <w:rFonts w:cs="Arial"/>
              <w:sz w:val="36"/>
              <w:szCs w:val="36"/>
            </w:rPr>
            <w:id w:val="-16889792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39A743F" w14:textId="44E0839D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077220" w:displacedByCustomXml="prev"/>
      </w:tr>
      <w:tr w:rsidR="006F777C" w:rsidRPr="00696855" w14:paraId="545C26A6" w14:textId="77777777" w:rsidTr="0075583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08CA848" w14:textId="3E767042" w:rsidR="006F777C" w:rsidRPr="00931795" w:rsidRDefault="006F777C" w:rsidP="006F777C">
            <w:pPr>
              <w:pStyle w:val="331PASListTask1"/>
            </w:pPr>
            <w:bookmarkStart w:id="29" w:name="_Ref132204279"/>
            <w:r w:rsidRPr="00C37667">
              <w:t>Review submission plan to ensure client needs are addressed and met.</w:t>
            </w:r>
            <w:bookmarkEnd w:id="29"/>
          </w:p>
        </w:tc>
        <w:permStart w:id="1936608834" w:edGrp="everyone" w:displacedByCustomXml="next"/>
        <w:sdt>
          <w:sdtPr>
            <w:rPr>
              <w:rFonts w:cs="Arial"/>
              <w:sz w:val="36"/>
              <w:szCs w:val="36"/>
            </w:rPr>
            <w:id w:val="-1859657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F20C39A" w14:textId="1C0466D6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36608834" w:displacedByCustomXml="prev"/>
        <w:permStart w:id="463555712" w:edGrp="everyone" w:displacedByCustomXml="next"/>
        <w:sdt>
          <w:sdtPr>
            <w:rPr>
              <w:rFonts w:cs="Arial"/>
              <w:sz w:val="36"/>
              <w:szCs w:val="36"/>
            </w:rPr>
            <w:id w:val="-397747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6FC9E91" w14:textId="31902D93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3555712" w:displacedByCustomXml="prev"/>
      </w:tr>
      <w:tr w:rsidR="002E59A6" w:rsidRPr="00696855" w14:paraId="2914D71C" w14:textId="77777777" w:rsidTr="00EF69F0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36DF217F" w14:textId="3304F369" w:rsidR="002E59A6" w:rsidRPr="004E1BC5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Pr="00662A85">
              <w:rPr>
                <w:rFonts w:cs="Arial"/>
                <w:b/>
                <w:sz w:val="20"/>
              </w:rPr>
              <w:t>Prepare and lodge application</w:t>
            </w:r>
          </w:p>
        </w:tc>
      </w:tr>
      <w:tr w:rsidR="006F777C" w:rsidRPr="00696855" w14:paraId="245C990F" w14:textId="77777777" w:rsidTr="005B0CB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8D1C13" w14:textId="7909F61C" w:rsidR="006F777C" w:rsidRPr="00931795" w:rsidRDefault="006F777C" w:rsidP="006F777C">
            <w:pPr>
              <w:pStyle w:val="332PASListTask1"/>
            </w:pPr>
            <w:bookmarkStart w:id="30" w:name="_Ref132203268"/>
            <w:r w:rsidRPr="00A70CB6">
              <w:t>Prepare documents and supporting information for compliance with the requirements of the building approval authority.</w:t>
            </w:r>
            <w:bookmarkEnd w:id="30"/>
          </w:p>
        </w:tc>
        <w:permStart w:id="1582826568" w:edGrp="everyone" w:displacedByCustomXml="next"/>
        <w:sdt>
          <w:sdtPr>
            <w:rPr>
              <w:rFonts w:cs="Arial"/>
              <w:sz w:val="36"/>
              <w:szCs w:val="36"/>
            </w:rPr>
            <w:id w:val="-20306404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37AC2A6" w14:textId="31930653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82826568" w:displacedByCustomXml="prev"/>
        <w:permStart w:id="618077212" w:edGrp="everyone" w:displacedByCustomXml="next"/>
        <w:sdt>
          <w:sdtPr>
            <w:rPr>
              <w:rFonts w:cs="Arial"/>
              <w:sz w:val="36"/>
              <w:szCs w:val="36"/>
            </w:rPr>
            <w:id w:val="-8728451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78A0132" w14:textId="08CF6297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8077212" w:displacedByCustomXml="prev"/>
      </w:tr>
      <w:tr w:rsidR="006F777C" w:rsidRPr="00696855" w14:paraId="2D1DAEE1" w14:textId="77777777" w:rsidTr="005B0CB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F688947" w14:textId="0E3389EF" w:rsidR="006F777C" w:rsidRPr="00931795" w:rsidRDefault="006F777C" w:rsidP="006F777C">
            <w:pPr>
              <w:pStyle w:val="332PASListTask1"/>
            </w:pPr>
            <w:bookmarkStart w:id="31" w:name="_Ref132203334"/>
            <w:r w:rsidRPr="00A70CB6">
              <w:t>Adopt strategies to minimise impact on stakeholders and maintain their support for the application.</w:t>
            </w:r>
            <w:bookmarkEnd w:id="31"/>
          </w:p>
        </w:tc>
        <w:permStart w:id="955269559" w:edGrp="everyone" w:displacedByCustomXml="next"/>
        <w:sdt>
          <w:sdtPr>
            <w:rPr>
              <w:rFonts w:cs="Arial"/>
              <w:sz w:val="36"/>
              <w:szCs w:val="36"/>
            </w:rPr>
            <w:id w:val="-5235490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8671E71" w14:textId="0E74824C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5269559" w:displacedByCustomXml="prev"/>
        <w:permStart w:id="1360942834" w:edGrp="everyone" w:displacedByCustomXml="next"/>
        <w:sdt>
          <w:sdtPr>
            <w:rPr>
              <w:rFonts w:cs="Arial"/>
              <w:sz w:val="36"/>
              <w:szCs w:val="36"/>
            </w:rPr>
            <w:id w:val="77251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707B0FC" w14:textId="290B30C5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0942834" w:displacedByCustomXml="prev"/>
      </w:tr>
      <w:tr w:rsidR="006F777C" w:rsidRPr="00696855" w14:paraId="30F7DC17" w14:textId="77777777" w:rsidTr="005B0CB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DFA4E1F" w14:textId="6A3F4FBE" w:rsidR="006F777C" w:rsidRPr="00931795" w:rsidRDefault="006F777C" w:rsidP="006F777C">
            <w:pPr>
              <w:pStyle w:val="332PASListTask1"/>
            </w:pPr>
            <w:bookmarkStart w:id="32" w:name="_Ref132203430"/>
            <w:r w:rsidRPr="00A70CB6">
              <w:t>Lodge application and supporting documentation with approval authority.</w:t>
            </w:r>
            <w:bookmarkEnd w:id="32"/>
          </w:p>
        </w:tc>
        <w:permStart w:id="599997774" w:edGrp="everyone" w:displacedByCustomXml="next"/>
        <w:sdt>
          <w:sdtPr>
            <w:rPr>
              <w:rFonts w:cs="Arial"/>
              <w:sz w:val="36"/>
              <w:szCs w:val="36"/>
            </w:rPr>
            <w:id w:val="12991039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693A286" w14:textId="26993EC0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99997774" w:displacedByCustomXml="prev"/>
        <w:permStart w:id="1766416759" w:edGrp="everyone" w:displacedByCustomXml="next"/>
        <w:sdt>
          <w:sdtPr>
            <w:rPr>
              <w:rFonts w:cs="Arial"/>
              <w:sz w:val="36"/>
              <w:szCs w:val="36"/>
            </w:rPr>
            <w:id w:val="15218193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8CECF69" w14:textId="67A49EFF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6416759" w:displacedByCustomXml="prev"/>
      </w:tr>
      <w:tr w:rsidR="006F777C" w:rsidRPr="00696855" w14:paraId="120F9F77" w14:textId="77777777" w:rsidTr="005B0CB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6CAC6D3" w14:textId="19E31586" w:rsidR="006F777C" w:rsidRPr="00931795" w:rsidRDefault="006F777C" w:rsidP="006F777C">
            <w:pPr>
              <w:pStyle w:val="332PASListTask1"/>
            </w:pPr>
            <w:bookmarkStart w:id="33" w:name="_Ref132203432"/>
            <w:r w:rsidRPr="00A70CB6">
              <w:t>Notify relevant person for payment of fees within the due dates and terms.</w:t>
            </w:r>
            <w:bookmarkEnd w:id="33"/>
          </w:p>
        </w:tc>
        <w:permStart w:id="2067088821" w:edGrp="everyone" w:displacedByCustomXml="next"/>
        <w:sdt>
          <w:sdtPr>
            <w:rPr>
              <w:rFonts w:cs="Arial"/>
              <w:sz w:val="36"/>
              <w:szCs w:val="36"/>
            </w:rPr>
            <w:id w:val="-1072582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C3A8BBC" w14:textId="750BEFD7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67088821" w:displacedByCustomXml="prev"/>
        <w:permStart w:id="2113487522" w:edGrp="everyone" w:displacedByCustomXml="next"/>
        <w:sdt>
          <w:sdtPr>
            <w:rPr>
              <w:rFonts w:cs="Arial"/>
              <w:sz w:val="36"/>
              <w:szCs w:val="36"/>
            </w:rPr>
            <w:id w:val="16594209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0F612C" w14:textId="10706911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13487522" w:displacedByCustomXml="prev"/>
      </w:tr>
      <w:tr w:rsidR="002E59A6" w:rsidRPr="00696855" w14:paraId="5840CBF4" w14:textId="77777777" w:rsidTr="00EF69F0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7C6560D5" w14:textId="66894668" w:rsidR="002E59A6" w:rsidRPr="004E1BC5" w:rsidRDefault="002E59A6" w:rsidP="00EF69F0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Pr="00662A85">
              <w:rPr>
                <w:rFonts w:cs="Arial"/>
                <w:b/>
                <w:sz w:val="20"/>
              </w:rPr>
              <w:t>Manage application process</w:t>
            </w:r>
          </w:p>
        </w:tc>
      </w:tr>
      <w:tr w:rsidR="006F777C" w:rsidRPr="00696855" w14:paraId="1567AB44" w14:textId="77777777" w:rsidTr="00E1396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8DD4427" w14:textId="5E86ECA9" w:rsidR="006F777C" w:rsidRPr="00931795" w:rsidRDefault="006F777C" w:rsidP="006F777C">
            <w:pPr>
              <w:pStyle w:val="333PASListTask1"/>
            </w:pPr>
            <w:bookmarkStart w:id="34" w:name="_Ref132203369"/>
            <w:r w:rsidRPr="003D296C">
              <w:t>Seek confirmation of application status at appropriate intervals to ensure continuing progress</w:t>
            </w:r>
            <w:bookmarkEnd w:id="34"/>
          </w:p>
        </w:tc>
        <w:permStart w:id="488003687" w:edGrp="everyone" w:displacedByCustomXml="next"/>
        <w:sdt>
          <w:sdtPr>
            <w:rPr>
              <w:rFonts w:cs="Arial"/>
              <w:sz w:val="36"/>
              <w:szCs w:val="36"/>
            </w:rPr>
            <w:id w:val="-12268244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B8C7750" w14:textId="1EB234F6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8003687" w:displacedByCustomXml="prev"/>
        <w:permStart w:id="1990222680" w:edGrp="everyone" w:displacedByCustomXml="next"/>
        <w:sdt>
          <w:sdtPr>
            <w:rPr>
              <w:rFonts w:cs="Arial"/>
              <w:sz w:val="36"/>
              <w:szCs w:val="36"/>
            </w:rPr>
            <w:id w:val="-367225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6CA2E87" w14:textId="312A7852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90222680" w:displacedByCustomXml="prev"/>
      </w:tr>
      <w:tr w:rsidR="006F777C" w:rsidRPr="00696855" w14:paraId="6CCED97D" w14:textId="77777777" w:rsidTr="00E1396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5220859" w14:textId="7931F931" w:rsidR="006F777C" w:rsidRPr="00931795" w:rsidRDefault="006F777C" w:rsidP="006F777C">
            <w:pPr>
              <w:pStyle w:val="333PASListTask1"/>
            </w:pPr>
            <w:bookmarkStart w:id="35" w:name="_Ref132203445"/>
            <w:r w:rsidRPr="003D296C">
              <w:t>Assess the building approval progress and inform stakeholders.</w:t>
            </w:r>
            <w:bookmarkEnd w:id="35"/>
          </w:p>
        </w:tc>
        <w:permStart w:id="1307326749" w:edGrp="everyone" w:displacedByCustomXml="next"/>
        <w:sdt>
          <w:sdtPr>
            <w:rPr>
              <w:rFonts w:cs="Arial"/>
              <w:sz w:val="36"/>
              <w:szCs w:val="36"/>
            </w:rPr>
            <w:id w:val="18001824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5A72476" w14:textId="10386E2E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7326749" w:displacedByCustomXml="prev"/>
        <w:permStart w:id="512627973" w:edGrp="everyone" w:displacedByCustomXml="next"/>
        <w:sdt>
          <w:sdtPr>
            <w:rPr>
              <w:rFonts w:cs="Arial"/>
              <w:sz w:val="36"/>
              <w:szCs w:val="36"/>
            </w:rPr>
            <w:id w:val="-19684170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82E8C73" w14:textId="70FF9566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2627973" w:displacedByCustomXml="prev"/>
      </w:tr>
      <w:tr w:rsidR="006F777C" w:rsidRPr="00696855" w14:paraId="34EF3DE0" w14:textId="77777777" w:rsidTr="00E13960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567A75B6" w14:textId="0D31B8ED" w:rsidR="006F777C" w:rsidRPr="00931795" w:rsidRDefault="006F777C" w:rsidP="006F777C">
            <w:pPr>
              <w:pStyle w:val="333PASListTask1"/>
            </w:pPr>
            <w:bookmarkStart w:id="36" w:name="_Ref132203494"/>
            <w:r w:rsidRPr="003D296C">
              <w:t>Evaluate minor amendments to determine impact on project.</w:t>
            </w:r>
            <w:bookmarkEnd w:id="36"/>
          </w:p>
        </w:tc>
        <w:permStart w:id="1305282308" w:edGrp="everyone" w:displacedByCustomXml="next"/>
        <w:sdt>
          <w:sdtPr>
            <w:rPr>
              <w:rFonts w:cs="Arial"/>
              <w:sz w:val="36"/>
              <w:szCs w:val="36"/>
            </w:rPr>
            <w:id w:val="-10769777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3302B723" w14:textId="6F2249B3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5282308" w:displacedByCustomXml="prev"/>
        <w:permStart w:id="1092964692" w:edGrp="everyone" w:displacedByCustomXml="next"/>
        <w:sdt>
          <w:sdtPr>
            <w:rPr>
              <w:rFonts w:cs="Arial"/>
              <w:sz w:val="36"/>
              <w:szCs w:val="36"/>
            </w:rPr>
            <w:id w:val="807826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0A388266" w14:textId="62D2F156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2964692" w:displacedByCustomXml="prev"/>
      </w:tr>
      <w:tr w:rsidR="006F777C" w:rsidRPr="00696855" w14:paraId="7522FDE3" w14:textId="77777777" w:rsidTr="00E13960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59258467" w14:textId="479013C5" w:rsidR="006F777C" w:rsidRPr="00931795" w:rsidRDefault="006F777C" w:rsidP="006F777C">
            <w:pPr>
              <w:pStyle w:val="333PASListTask1"/>
            </w:pPr>
            <w:bookmarkStart w:id="37" w:name="_Ref132203507"/>
            <w:r w:rsidRPr="003D296C">
              <w:t>Analyse course of action to maintain project continuity pending rejected submissions, resubmissions or appeals.</w:t>
            </w:r>
            <w:bookmarkEnd w:id="37"/>
          </w:p>
        </w:tc>
        <w:permStart w:id="1216681089" w:edGrp="everyone" w:displacedByCustomXml="next"/>
        <w:sdt>
          <w:sdtPr>
            <w:rPr>
              <w:rFonts w:cs="Arial"/>
              <w:sz w:val="36"/>
              <w:szCs w:val="36"/>
            </w:rPr>
            <w:id w:val="5854212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0F554EF2" w14:textId="687F41DC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16681089" w:displacedByCustomXml="prev"/>
        <w:permStart w:id="1702980177" w:edGrp="everyone" w:displacedByCustomXml="next"/>
        <w:sdt>
          <w:sdtPr>
            <w:rPr>
              <w:rFonts w:cs="Arial"/>
              <w:sz w:val="36"/>
              <w:szCs w:val="36"/>
            </w:rPr>
            <w:id w:val="-15600950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56C24020" w14:textId="53D2DCE3" w:rsidR="006F777C" w:rsidRPr="004E1BC5" w:rsidRDefault="006F777C" w:rsidP="006F777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2980177" w:displacedByCustomXml="prev"/>
      </w:tr>
    </w:tbl>
    <w:p w14:paraId="5739EBD9" w14:textId="77777777" w:rsidR="002E59A6" w:rsidRPr="004C68EC" w:rsidRDefault="002E59A6">
      <w:pPr>
        <w:rPr>
          <w:sz w:val="19"/>
          <w:szCs w:val="19"/>
        </w:rPr>
      </w:pPr>
    </w:p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F777C" w:rsidRPr="00BA4D9F" w14:paraId="44ABEEF9" w14:textId="77777777" w:rsidTr="00AF3670">
        <w:tc>
          <w:tcPr>
            <w:tcW w:w="9072" w:type="dxa"/>
          </w:tcPr>
          <w:p w14:paraId="511C45BB" w14:textId="77777777" w:rsidR="006F777C" w:rsidRPr="00BA4D9F" w:rsidRDefault="006F777C" w:rsidP="00AF3670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6F777C" w:rsidRPr="00BA4D9F" w14:paraId="5CB6D8F5" w14:textId="77777777" w:rsidTr="00AF3670">
        <w:trPr>
          <w:trHeight w:val="13030"/>
        </w:trPr>
        <w:tc>
          <w:tcPr>
            <w:tcW w:w="9072" w:type="dxa"/>
          </w:tcPr>
          <w:p w14:paraId="12FBB0B5" w14:textId="77777777" w:rsidR="006F777C" w:rsidRPr="009D6038" w:rsidRDefault="006F777C" w:rsidP="00AF367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2033607038" w:edGrp="everyone"/>
            <w:permEnd w:id="2033607038"/>
          </w:p>
        </w:tc>
      </w:tr>
    </w:tbl>
    <w:p w14:paraId="1200A142" w14:textId="218E2ED1" w:rsidR="0039623A" w:rsidRDefault="0039623A" w:rsidP="006F777C">
      <w:pPr>
        <w:jc w:val="left"/>
        <w:rPr>
          <w:rFonts w:ascii="Arial" w:hAnsi="Arial" w:cs="Arial"/>
          <w:sz w:val="22"/>
          <w:szCs w:val="22"/>
        </w:rPr>
      </w:pPr>
    </w:p>
    <w:sectPr w:rsidR="0039623A" w:rsidSect="006F777C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3D30C75" w:rsidR="006E5B7D" w:rsidRPr="00830749" w:rsidRDefault="00B324E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34198">
          <w:rPr>
            <w:rFonts w:ascii="Arial" w:hAnsi="Arial" w:cs="Arial"/>
            <w:b/>
            <w:sz w:val="16"/>
            <w:szCs w:val="16"/>
          </w:rPr>
          <w:t>v2-0_07/04/2025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528C1E0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34198">
          <w:rPr>
            <w:rFonts w:ascii="Arial" w:hAnsi="Arial" w:cs="Arial"/>
            <w:b/>
            <w:sz w:val="16"/>
            <w:szCs w:val="16"/>
          </w:rPr>
          <w:t>v2-0_07/04/2025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324E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4A17B67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34198">
          <w:rPr>
            <w:rFonts w:ascii="Arial" w:hAnsi="Arial" w:cs="Arial"/>
            <w:b/>
            <w:sz w:val="16"/>
            <w:szCs w:val="16"/>
          </w:rPr>
          <w:t>v2-0_07/04/2025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324E8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E6DCD70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34198">
          <w:rPr>
            <w:rFonts w:ascii="Arial" w:hAnsi="Arial" w:cs="Arial"/>
            <w:b/>
            <w:sz w:val="16"/>
            <w:szCs w:val="16"/>
          </w:rPr>
          <w:t>v2-0_07/04/2025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324E8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3ACB641C" w:rsidR="006E5B7D" w:rsidRDefault="00DA639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CPCCBC4026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7307ADC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E59A6" w:rsidRPr="002E59A6">
          <w:rPr>
            <w:rFonts w:ascii="Arial" w:hAnsi="Arial" w:cs="Arial"/>
            <w:b/>
            <w:sz w:val="16"/>
            <w:szCs w:val="16"/>
          </w:rPr>
          <w:t>CPCCBC4026</w:t>
        </w:r>
      </w:sdtContent>
    </w:sdt>
    <w:r w:rsidRPr="002E59A6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E59A6" w:rsidRPr="002E59A6"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4D60C564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CPCCBC4026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E28D0" w14:textId="53AAC55F" w:rsidR="00DA639F" w:rsidRDefault="00DA639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991498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70225017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14:paraId="6AA0744C" w14:textId="77777777" w:rsidR="00DA639F" w:rsidRPr="00830749" w:rsidRDefault="00DA639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366E72E9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CPCCBC4026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C3F2D" w14:textId="77777777" w:rsidR="006F777C" w:rsidRDefault="006F777C" w:rsidP="006F777C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14:paraId="05106C0E" w14:textId="77777777" w:rsidR="006F777C" w:rsidRDefault="006F777C" w:rsidP="006F777C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590E82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F777C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CPCCBC4026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E59A6">
          <w:rPr>
            <w:rFonts w:ascii="Arial" w:hAnsi="Arial" w:cs="Arial"/>
            <w:b/>
            <w:sz w:val="16"/>
            <w:szCs w:val="16"/>
          </w:rPr>
          <w:t>Arrange building applications and approvals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B03CF"/>
    <w:multiLevelType w:val="hybridMultilevel"/>
    <w:tmpl w:val="909AF268"/>
    <w:lvl w:ilvl="0" w:tplc="4FA4D6E0">
      <w:start w:val="4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9582600"/>
    <w:multiLevelType w:val="hybridMultilevel"/>
    <w:tmpl w:val="D94A72D4"/>
    <w:lvl w:ilvl="0" w:tplc="98FEBF52">
      <w:start w:val="6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F17ED"/>
    <w:multiLevelType w:val="hybridMultilevel"/>
    <w:tmpl w:val="2CB47A38"/>
    <w:lvl w:ilvl="0" w:tplc="19A65D88">
      <w:start w:val="2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C7FE5"/>
    <w:multiLevelType w:val="hybridMultilevel"/>
    <w:tmpl w:val="6AEC6E5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8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9" w15:restartNumberingAfterBreak="0">
    <w:nsid w:val="2E2862CF"/>
    <w:multiLevelType w:val="hybridMultilevel"/>
    <w:tmpl w:val="DFF690F0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0" w15:restartNumberingAfterBreak="0">
    <w:nsid w:val="2EB33343"/>
    <w:multiLevelType w:val="hybridMultilevel"/>
    <w:tmpl w:val="98D24E3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96095"/>
    <w:multiLevelType w:val="hybridMultilevel"/>
    <w:tmpl w:val="E35A87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9177B"/>
    <w:multiLevelType w:val="multilevel"/>
    <w:tmpl w:val="8FF2DBB2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D174F4B"/>
    <w:multiLevelType w:val="hybridMultilevel"/>
    <w:tmpl w:val="ACAE098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33" w15:restartNumberingAfterBreak="0">
    <w:nsid w:val="7FF24D15"/>
    <w:multiLevelType w:val="hybridMultilevel"/>
    <w:tmpl w:val="C39CDA8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196601">
    <w:abstractNumId w:val="14"/>
  </w:num>
  <w:num w:numId="2" w16cid:durableId="938607714">
    <w:abstractNumId w:val="21"/>
  </w:num>
  <w:num w:numId="3" w16cid:durableId="958145445">
    <w:abstractNumId w:val="8"/>
  </w:num>
  <w:num w:numId="4" w16cid:durableId="1196194321">
    <w:abstractNumId w:val="19"/>
  </w:num>
  <w:num w:numId="5" w16cid:durableId="1867134969">
    <w:abstractNumId w:val="18"/>
  </w:num>
  <w:num w:numId="6" w16cid:durableId="1025326758">
    <w:abstractNumId w:val="27"/>
  </w:num>
  <w:num w:numId="7" w16cid:durableId="1482577371">
    <w:abstractNumId w:val="6"/>
  </w:num>
  <w:num w:numId="8" w16cid:durableId="1085491312">
    <w:abstractNumId w:val="2"/>
  </w:num>
  <w:num w:numId="9" w16cid:durableId="1369525979">
    <w:abstractNumId w:val="17"/>
  </w:num>
  <w:num w:numId="10" w16cid:durableId="744459">
    <w:abstractNumId w:val="13"/>
  </w:num>
  <w:num w:numId="11" w16cid:durableId="255016049">
    <w:abstractNumId w:val="7"/>
  </w:num>
  <w:num w:numId="12" w16cid:durableId="926841987">
    <w:abstractNumId w:val="32"/>
  </w:num>
  <w:num w:numId="13" w16cid:durableId="1303079462">
    <w:abstractNumId w:val="24"/>
  </w:num>
  <w:num w:numId="14" w16cid:durableId="1959607258">
    <w:abstractNumId w:val="0"/>
  </w:num>
  <w:num w:numId="15" w16cid:durableId="788476904">
    <w:abstractNumId w:val="20"/>
  </w:num>
  <w:num w:numId="16" w16cid:durableId="738527274">
    <w:abstractNumId w:val="30"/>
  </w:num>
  <w:num w:numId="17" w16cid:durableId="347292598">
    <w:abstractNumId w:val="23"/>
  </w:num>
  <w:num w:numId="18" w16cid:durableId="775098443">
    <w:abstractNumId w:val="29"/>
  </w:num>
  <w:num w:numId="19" w16cid:durableId="246036738">
    <w:abstractNumId w:val="22"/>
  </w:num>
  <w:num w:numId="20" w16cid:durableId="1151870601">
    <w:abstractNumId w:val="31"/>
  </w:num>
  <w:num w:numId="21" w16cid:durableId="1397627776">
    <w:abstractNumId w:val="28"/>
  </w:num>
  <w:num w:numId="22" w16cid:durableId="792098474">
    <w:abstractNumId w:val="25"/>
  </w:num>
  <w:num w:numId="23" w16cid:durableId="519197551">
    <w:abstractNumId w:val="16"/>
  </w:num>
  <w:num w:numId="24" w16cid:durableId="1194808596">
    <w:abstractNumId w:val="15"/>
  </w:num>
  <w:num w:numId="25" w16cid:durableId="459954404">
    <w:abstractNumId w:val="11"/>
  </w:num>
  <w:num w:numId="26" w16cid:durableId="46454777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8679937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6219367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08571480">
    <w:abstractNumId w:val="26"/>
  </w:num>
  <w:num w:numId="30" w16cid:durableId="1528908284">
    <w:abstractNumId w:val="4"/>
  </w:num>
  <w:num w:numId="31" w16cid:durableId="1918859849">
    <w:abstractNumId w:val="1"/>
  </w:num>
  <w:num w:numId="32" w16cid:durableId="502011758">
    <w:abstractNumId w:val="3"/>
  </w:num>
  <w:num w:numId="33" w16cid:durableId="1038318407">
    <w:abstractNumId w:val="12"/>
  </w:num>
  <w:num w:numId="34" w16cid:durableId="600915055">
    <w:abstractNumId w:val="9"/>
  </w:num>
  <w:num w:numId="35" w16cid:durableId="754207966">
    <w:abstractNumId w:val="10"/>
  </w:num>
  <w:num w:numId="36" w16cid:durableId="1886746836">
    <w:abstractNumId w:val="5"/>
  </w:num>
  <w:num w:numId="37" w16cid:durableId="1232618193">
    <w:abstractNumId w:val="3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HEJpxjscR6bZhiZInQO7ETkR2lgmF461BHF3zkvljQpwPhGbnGCb0AlWctlfICvaWCFGA0VP0UtKnh26PM0wSw==" w:salt="8bAj8xdtXzLDnE7n9NkQf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4198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940FD"/>
    <w:rsid w:val="000A2303"/>
    <w:rsid w:val="000A7B07"/>
    <w:rsid w:val="000B346C"/>
    <w:rsid w:val="000B7B64"/>
    <w:rsid w:val="000C233D"/>
    <w:rsid w:val="000C4F46"/>
    <w:rsid w:val="000C5322"/>
    <w:rsid w:val="000C6FB4"/>
    <w:rsid w:val="000C72F1"/>
    <w:rsid w:val="000C787E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072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3368"/>
    <w:rsid w:val="001C0B34"/>
    <w:rsid w:val="001C4084"/>
    <w:rsid w:val="001D01D1"/>
    <w:rsid w:val="001E05E8"/>
    <w:rsid w:val="001E600A"/>
    <w:rsid w:val="001F3555"/>
    <w:rsid w:val="001F36C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5515"/>
    <w:rsid w:val="00257541"/>
    <w:rsid w:val="0025778A"/>
    <w:rsid w:val="00265A8F"/>
    <w:rsid w:val="0026676B"/>
    <w:rsid w:val="00267C62"/>
    <w:rsid w:val="002711A2"/>
    <w:rsid w:val="00271B12"/>
    <w:rsid w:val="0027392A"/>
    <w:rsid w:val="00275CDB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E59A6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18BC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779BE"/>
    <w:rsid w:val="00482720"/>
    <w:rsid w:val="00486541"/>
    <w:rsid w:val="00494241"/>
    <w:rsid w:val="004A05C3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4F5304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47AC3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961BF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87321"/>
    <w:rsid w:val="00691ED4"/>
    <w:rsid w:val="006923AD"/>
    <w:rsid w:val="00697DC1"/>
    <w:rsid w:val="00697EDC"/>
    <w:rsid w:val="006A087A"/>
    <w:rsid w:val="006A4B98"/>
    <w:rsid w:val="006A4E12"/>
    <w:rsid w:val="006A6387"/>
    <w:rsid w:val="006A7ECA"/>
    <w:rsid w:val="006B065A"/>
    <w:rsid w:val="006B2FB9"/>
    <w:rsid w:val="006B3979"/>
    <w:rsid w:val="006B5A1A"/>
    <w:rsid w:val="006B6115"/>
    <w:rsid w:val="006B7CFD"/>
    <w:rsid w:val="006C0D57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77C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5D4B"/>
    <w:rsid w:val="00740FE9"/>
    <w:rsid w:val="00743307"/>
    <w:rsid w:val="00743AEF"/>
    <w:rsid w:val="00747137"/>
    <w:rsid w:val="00750D30"/>
    <w:rsid w:val="007518B1"/>
    <w:rsid w:val="007541F7"/>
    <w:rsid w:val="00754234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0E5B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3096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0729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E3B73"/>
    <w:rsid w:val="008E4A94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2CE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1B2C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664A"/>
    <w:rsid w:val="00AE7E0E"/>
    <w:rsid w:val="00AF1EAC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18E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24E8"/>
    <w:rsid w:val="00B327EF"/>
    <w:rsid w:val="00B370F6"/>
    <w:rsid w:val="00B37A11"/>
    <w:rsid w:val="00B40159"/>
    <w:rsid w:val="00B40AAF"/>
    <w:rsid w:val="00B44885"/>
    <w:rsid w:val="00B45123"/>
    <w:rsid w:val="00B46CA0"/>
    <w:rsid w:val="00B50D23"/>
    <w:rsid w:val="00B576C5"/>
    <w:rsid w:val="00B60A8E"/>
    <w:rsid w:val="00B61114"/>
    <w:rsid w:val="00B63435"/>
    <w:rsid w:val="00B64BF7"/>
    <w:rsid w:val="00B65524"/>
    <w:rsid w:val="00B80970"/>
    <w:rsid w:val="00B84397"/>
    <w:rsid w:val="00B875B2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09B6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D7BB9"/>
    <w:rsid w:val="00CE1002"/>
    <w:rsid w:val="00CE17A5"/>
    <w:rsid w:val="00CE1EBF"/>
    <w:rsid w:val="00CE2955"/>
    <w:rsid w:val="00CE2FD4"/>
    <w:rsid w:val="00CE399A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46F8D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639F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E7956"/>
    <w:rsid w:val="00DF0328"/>
    <w:rsid w:val="00DF5671"/>
    <w:rsid w:val="00DF71FB"/>
    <w:rsid w:val="00E015C8"/>
    <w:rsid w:val="00E0429C"/>
    <w:rsid w:val="00E06C7B"/>
    <w:rsid w:val="00E06D9A"/>
    <w:rsid w:val="00E07F3E"/>
    <w:rsid w:val="00E106BF"/>
    <w:rsid w:val="00E14FDF"/>
    <w:rsid w:val="00E15605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D1110"/>
    <w:rsid w:val="00ED6885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269C3"/>
    <w:rsid w:val="00F30473"/>
    <w:rsid w:val="00F3545B"/>
    <w:rsid w:val="00F425D4"/>
    <w:rsid w:val="00F4286F"/>
    <w:rsid w:val="00F46E9C"/>
    <w:rsid w:val="00F4706B"/>
    <w:rsid w:val="00F47987"/>
    <w:rsid w:val="00F54D2D"/>
    <w:rsid w:val="00F56D33"/>
    <w:rsid w:val="00F612E0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956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6A087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6A087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basedOn w:val="DefaultParagraphFont"/>
    <w:link w:val="ListParagraph"/>
    <w:uiPriority w:val="34"/>
    <w:qFormat/>
    <w:rsid w:val="00754234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D27BC2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D27BC2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9717753FD694538B96F428A9F94C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812623-D825-48D3-8251-72538AB815B5}"/>
      </w:docPartPr>
      <w:docPartBody>
        <w:p w:rsidR="008F67C0" w:rsidRDefault="008F67C0" w:rsidP="008F67C0">
          <w:pPr>
            <w:pStyle w:val="49717753FD694538B96F428A9F94C66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8F127310A7F94D9FB73744374E326E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9A4717-405A-4D10-A68B-BA22F2057F6C}"/>
      </w:docPartPr>
      <w:docPartBody>
        <w:p w:rsidR="008F67C0" w:rsidRDefault="008F67C0" w:rsidP="008F67C0">
          <w:pPr>
            <w:pStyle w:val="8F127310A7F94D9FB73744374E326EC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B8F452A6C4A482B9464E4C67AD80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04233-BC46-4397-BCC7-668FF63FA463}"/>
      </w:docPartPr>
      <w:docPartBody>
        <w:p w:rsidR="008F67C0" w:rsidRDefault="008F67C0" w:rsidP="008F67C0">
          <w:pPr>
            <w:pStyle w:val="5B8F452A6C4A482B9464E4C67AD808B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B7B4F39F8504A07B897C4597CCA25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CD651-D858-4472-813E-AA5AECFE3DD2}"/>
      </w:docPartPr>
      <w:docPartBody>
        <w:p w:rsidR="008F67C0" w:rsidRDefault="008F67C0" w:rsidP="008F67C0">
          <w:pPr>
            <w:pStyle w:val="6B7B4F39F8504A07B897C4597CCA2511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A89CA70CC3D49C2A8FBA0B03A41B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FEA9D-B00B-45E9-8DD3-2F531FBDA814}"/>
      </w:docPartPr>
      <w:docPartBody>
        <w:p w:rsidR="008F67C0" w:rsidRDefault="008F67C0" w:rsidP="008F67C0">
          <w:pPr>
            <w:pStyle w:val="7A89CA70CC3D49C2A8FBA0B03A41BA6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A24E1F2D9BE479CB44C743F70832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23F33-76DE-459D-8738-A1B8A943A8F0}"/>
      </w:docPartPr>
      <w:docPartBody>
        <w:p w:rsidR="008F67C0" w:rsidRDefault="008F67C0" w:rsidP="008F67C0">
          <w:pPr>
            <w:pStyle w:val="AA24E1F2D9BE479CB44C743F70832B3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1F36C5"/>
    <w:rsid w:val="00216485"/>
    <w:rsid w:val="00217293"/>
    <w:rsid w:val="00247826"/>
    <w:rsid w:val="0026412C"/>
    <w:rsid w:val="00276B73"/>
    <w:rsid w:val="002A67A7"/>
    <w:rsid w:val="003D7AF8"/>
    <w:rsid w:val="00530616"/>
    <w:rsid w:val="005D3BC9"/>
    <w:rsid w:val="006206DC"/>
    <w:rsid w:val="00645E48"/>
    <w:rsid w:val="00654A91"/>
    <w:rsid w:val="00687321"/>
    <w:rsid w:val="006A5ED9"/>
    <w:rsid w:val="0074286A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8F67C0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27BC2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F67C0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49717753FD694538B96F428A9F94C66B">
    <w:name w:val="49717753FD694538B96F428A9F94C66B"/>
    <w:rsid w:val="008F67C0"/>
    <w:pPr>
      <w:spacing w:after="160" w:line="259" w:lineRule="auto"/>
    </w:pPr>
    <w:rPr>
      <w:kern w:val="2"/>
      <w14:ligatures w14:val="standardContextual"/>
    </w:rPr>
  </w:style>
  <w:style w:type="paragraph" w:customStyle="1" w:styleId="8F127310A7F94D9FB73744374E326ECD">
    <w:name w:val="8F127310A7F94D9FB73744374E326ECD"/>
    <w:rsid w:val="008F67C0"/>
    <w:pPr>
      <w:spacing w:after="160" w:line="259" w:lineRule="auto"/>
    </w:pPr>
    <w:rPr>
      <w:kern w:val="2"/>
      <w14:ligatures w14:val="standardContextual"/>
    </w:rPr>
  </w:style>
  <w:style w:type="paragraph" w:customStyle="1" w:styleId="5B8F452A6C4A482B9464E4C67AD808BE">
    <w:name w:val="5B8F452A6C4A482B9464E4C67AD808BE"/>
    <w:rsid w:val="008F67C0"/>
    <w:pPr>
      <w:spacing w:after="160" w:line="259" w:lineRule="auto"/>
    </w:pPr>
    <w:rPr>
      <w:kern w:val="2"/>
      <w14:ligatures w14:val="standardContextual"/>
    </w:rPr>
  </w:style>
  <w:style w:type="paragraph" w:customStyle="1" w:styleId="6B7B4F39F8504A07B897C4597CCA2511">
    <w:name w:val="6B7B4F39F8504A07B897C4597CCA2511"/>
    <w:rsid w:val="008F67C0"/>
    <w:pPr>
      <w:spacing w:after="160" w:line="259" w:lineRule="auto"/>
    </w:pPr>
    <w:rPr>
      <w:kern w:val="2"/>
      <w14:ligatures w14:val="standardContextual"/>
    </w:rPr>
  </w:style>
  <w:style w:type="paragraph" w:customStyle="1" w:styleId="7A89CA70CC3D49C2A8FBA0B03A41BA69">
    <w:name w:val="7A89CA70CC3D49C2A8FBA0B03A41BA69"/>
    <w:rsid w:val="008F67C0"/>
    <w:pPr>
      <w:spacing w:after="160" w:line="259" w:lineRule="auto"/>
    </w:pPr>
    <w:rPr>
      <w:kern w:val="2"/>
      <w14:ligatures w14:val="standardContextual"/>
    </w:rPr>
  </w:style>
  <w:style w:type="paragraph" w:customStyle="1" w:styleId="AA24E1F2D9BE479CB44C743F70832B30">
    <w:name w:val="AA24E1F2D9BE479CB44C743F70832B30"/>
    <w:rsid w:val="008F67C0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</TotalTime>
  <Pages>24</Pages>
  <Words>3032</Words>
  <Characters>17283</Characters>
  <Application>Microsoft Office Word</Application>
  <DocSecurity>8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</vt:lpstr>
    </vt:vector>
  </TitlesOfParts>
  <Company/>
  <LinksUpToDate>false</LinksUpToDate>
  <CharactersWithSpaces>20275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</dc:title>
  <dc:subject>Arrange building applications and approvals</dc:subject>
  <dc:creator>Author Name</dc:creator>
  <cp:lastModifiedBy>Jonathan Curro</cp:lastModifiedBy>
  <cp:revision>4</cp:revision>
  <cp:lastPrinted>2023-10-04T05:10:00Z</cp:lastPrinted>
  <dcterms:created xsi:type="dcterms:W3CDTF">2025-04-06T22:29:00Z</dcterms:created>
  <dcterms:modified xsi:type="dcterms:W3CDTF">2025-05-30T01:39:00Z</dcterms:modified>
  <cp:contentStatus>v2-0_07/04/2025</cp:contentStatus>
</cp:coreProperties>
</file>