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64520A57" w14:textId="77777777" w:rsidR="00DD61C5" w:rsidRPr="00F849B0" w:rsidRDefault="009E1F12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14:paraId="3A63A776" w14:textId="77777777" w:rsidR="00DD61C5" w:rsidRPr="00F849B0" w:rsidRDefault="009E1F12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14:paraId="1C1C3D60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26B47BF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14:paraId="5EF08107" w14:textId="77777777" w:rsidTr="009E1F1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8AC22E1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EC3104C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0C54F613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3270EECD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3185F548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7B1F9794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06071376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588251BC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1A867829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33BC6EB9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4B92D0DE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5A63C0FE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5619AE20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EFC324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C1E0103" w14:textId="392440BB" w:rsidR="00DD61C5" w:rsidRPr="00F849B0" w:rsidRDefault="00653B60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79850713" w:edGrp="everyone"/>
            <w:r>
              <w:rPr>
                <w:rFonts w:ascii="Arial" w:hAnsi="Arial" w:cs="Arial"/>
                <w:sz w:val="22"/>
                <w:szCs w:val="22"/>
              </w:rPr>
              <w:t>SAMBARA SERLY</w:t>
            </w:r>
            <w:permEnd w:id="979850713"/>
          </w:p>
        </w:tc>
      </w:tr>
      <w:tr w:rsidR="00DD61C5" w:rsidRPr="00F849B0" w14:paraId="39E238F2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239D9F7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06BB87C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91727E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4290DDDF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6AF686B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79431476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24595CF" w14:textId="77777777" w:rsidR="00DD61C5" w:rsidRPr="00F849B0" w:rsidRDefault="00DD61C5" w:rsidP="009E1F1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9332AFC" wp14:editId="7B70393C">
                      <wp:extent cx="1581150" cy="809625"/>
                      <wp:effectExtent l="0" t="0" r="0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81150" cy="809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94314760" w:displacedByCustomXml="prev"/>
      </w:tr>
    </w:tbl>
    <w:p w14:paraId="4A9C8C47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2BE6F95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08CC370D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ECBA7A2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5EAB91C" w14:textId="26E21B17" w:rsidR="00DD61C5" w:rsidRPr="00F849B0" w:rsidRDefault="009E1F12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53233859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953233859"/>
          </w:p>
        </w:tc>
      </w:tr>
      <w:tr w:rsidR="00DD61C5" w:rsidRPr="00F849B0" w14:paraId="758DB311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D6892F7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FDACBC5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7C82DB2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181F78C1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81B9639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48439375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55EFD12" w14:textId="77777777" w:rsidR="00DD61C5" w:rsidRPr="00F849B0" w:rsidRDefault="00DD61C5" w:rsidP="009E1F1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9303C9" wp14:editId="4404F4C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84393758" w:displacedByCustomXml="next"/>
          </w:sdtContent>
        </w:sdt>
      </w:tr>
    </w:tbl>
    <w:p w14:paraId="0A683618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5AEFF01D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6F969E98" w14:textId="77777777" w:rsidTr="009E1F1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1DB679F" w14:textId="77777777" w:rsidR="00DD61C5" w:rsidRPr="00F849B0" w:rsidRDefault="00DD61C5" w:rsidP="009E1F1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08559040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6-1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923057F" w14:textId="7B68646E" w:rsidR="00DD61C5" w:rsidRPr="00F849B0" w:rsidRDefault="00653B60" w:rsidP="009E1F1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18/06/2019</w:t>
                </w:r>
              </w:p>
            </w:tc>
          </w:sdtContent>
        </w:sdt>
      </w:tr>
      <w:permEnd w:id="1808559040"/>
    </w:tbl>
    <w:p w14:paraId="004F15AC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4FF230D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AF09312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14:paraId="41323D56" w14:textId="77777777" w:rsidTr="009E1F1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A471099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1354AF8D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32DF7257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14:paraId="71672EA8" w14:textId="77777777" w:rsidTr="009E1F1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F67DBE4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14:paraId="0E6B96E4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24660640" w:edGrp="everyone"/>
            <w:permEnd w:id="924660640"/>
          </w:p>
        </w:tc>
        <w:tc>
          <w:tcPr>
            <w:tcW w:w="1272" w:type="dxa"/>
            <w:vAlign w:val="center"/>
          </w:tcPr>
          <w:p w14:paraId="5088733B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1DB98670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14:paraId="6DF124AD" w14:textId="77777777" w:rsidTr="009E1F1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E75D72C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29CC7B71" w14:textId="77777777" w:rsidR="00DD61C5" w:rsidRPr="00F849B0" w:rsidRDefault="00DD61C5" w:rsidP="009E1F1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270865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24A86A54" w14:textId="77777777" w:rsidR="00DD61C5" w:rsidRPr="00F849B0" w:rsidRDefault="00DD61C5" w:rsidP="009E1F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7086519" w:displacedByCustomXml="prev"/>
        <w:permStart w:id="2235072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6C03EEE8" w14:textId="77777777" w:rsidR="00DD61C5" w:rsidRPr="00F849B0" w:rsidRDefault="00DD61C5" w:rsidP="009E1F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350724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14:paraId="74E2A61F" w14:textId="77777777" w:rsidTr="009E1F12">
        <w:tc>
          <w:tcPr>
            <w:tcW w:w="9016" w:type="dxa"/>
            <w:shd w:val="clear" w:color="auto" w:fill="D9D9D9" w:themeFill="background1" w:themeFillShade="D9"/>
          </w:tcPr>
          <w:p w14:paraId="5718FE5A" w14:textId="77777777" w:rsidR="00DD61C5" w:rsidRPr="00F849B0" w:rsidRDefault="00DD61C5" w:rsidP="009E1F1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14:paraId="03BE8B99" w14:textId="77777777" w:rsidTr="009E1F12">
        <w:trPr>
          <w:trHeight w:val="13602"/>
        </w:trPr>
        <w:tc>
          <w:tcPr>
            <w:tcW w:w="9016" w:type="dxa"/>
          </w:tcPr>
          <w:p w14:paraId="360BF4E3" w14:textId="77777777" w:rsidR="00DD61C5" w:rsidRPr="00F849B0" w:rsidRDefault="00DD61C5" w:rsidP="009E1F12">
            <w:pPr>
              <w:rPr>
                <w:rFonts w:ascii="Arial" w:hAnsi="Arial" w:cs="Arial"/>
                <w:szCs w:val="24"/>
              </w:rPr>
            </w:pPr>
            <w:permStart w:id="623317477" w:edGrp="everyone"/>
            <w:permEnd w:id="623317477"/>
          </w:p>
        </w:tc>
      </w:tr>
    </w:tbl>
    <w:bookmarkEnd w:id="0"/>
    <w:p w14:paraId="3FFE2BF9" w14:textId="77777777"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14:paraId="14E9BC90" w14:textId="77777777"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14:paraId="735EB244" w14:textId="77777777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F39044" w14:textId="77777777"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BF26422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CF8479E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504908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BE03504" w14:textId="77777777"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4908447" w:displacedByCustomXml="prev"/>
      </w:tr>
      <w:tr w:rsidR="002C29E1" w:rsidRPr="00F849B0" w14:paraId="2EED342B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E9D66A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215075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D34FCA" w14:textId="421DBE1A" w:rsidR="002C29E1" w:rsidRPr="00F849B0" w:rsidRDefault="009E1F12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5075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8C376" w14:textId="77777777"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5F5FDB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3318F13B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F726C4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591374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97228B" w14:textId="0792FA6B" w:rsidR="002C29E1" w:rsidRPr="00F849B0" w:rsidRDefault="009E1F12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91374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14F335" w14:textId="77777777"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C30162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0698CCFB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EB3C2C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8050896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7058BA" w14:textId="5689E9EF" w:rsidR="002C29E1" w:rsidRPr="00F849B0" w:rsidRDefault="009E1F12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5089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088AE5" w14:textId="77777777"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C55D4B" w14:textId="77777777" w:rsidR="002C29E1" w:rsidRPr="00F849B0" w:rsidRDefault="002C29E1" w:rsidP="002C29E1">
            <w:pPr>
              <w:ind w:left="993" w:hanging="993"/>
            </w:pPr>
          </w:p>
        </w:tc>
      </w:tr>
    </w:tbl>
    <w:p w14:paraId="2EFC7EA5" w14:textId="77777777"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14:paraId="27934208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758E853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14:paraId="08D59392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14:paraId="0B522231" w14:textId="77777777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8AEC3C" w14:textId="77777777"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956301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E0419D1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2109234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E5F5BD0" w14:textId="77777777"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923450" w:displacedByCustomXml="prev"/>
      </w:tr>
      <w:tr w:rsidR="00780921" w:rsidRPr="00F849B0" w14:paraId="2DD69326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F66D4B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B8A0" w14:textId="61468EC9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33900414" w:edGrp="everyone"/>
            <w:r>
              <w:rPr>
                <w:rFonts w:ascii="Arial" w:hAnsi="Arial" w:cs="Arial"/>
                <w:sz w:val="22"/>
                <w:szCs w:val="22"/>
              </w:rPr>
              <w:t>PPE Supplier</w:t>
            </w:r>
            <w:permEnd w:id="103390041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76BEEC" w14:textId="5F2E8D10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27534516" w:edGrp="everyone"/>
            <w:r>
              <w:rPr>
                <w:rFonts w:ascii="Arial" w:hAnsi="Arial" w:cs="Arial"/>
                <w:sz w:val="22"/>
                <w:szCs w:val="22"/>
              </w:rPr>
              <w:t>Labour</w:t>
            </w:r>
            <w:permEnd w:id="15275345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8733B0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55BB6736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D7D2BA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BBECB5" w14:textId="531B3907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96769234" w:edGrp="everyone"/>
            <w:r>
              <w:rPr>
                <w:rFonts w:ascii="Arial" w:hAnsi="Arial" w:cs="Arial"/>
                <w:sz w:val="22"/>
                <w:szCs w:val="22"/>
              </w:rPr>
              <w:t>Concrete Supplier</w:t>
            </w:r>
            <w:permEnd w:id="1296769234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74AC00" w14:textId="61E9630D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12577104" w:edGrp="everyone"/>
            <w:r>
              <w:rPr>
                <w:rFonts w:ascii="Arial" w:hAnsi="Arial" w:cs="Arial"/>
                <w:sz w:val="22"/>
                <w:szCs w:val="22"/>
              </w:rPr>
              <w:t>Electrical</w:t>
            </w:r>
            <w:permEnd w:id="12125771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F76A72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78B684B7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736D9E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410890" w14:textId="5F60A873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21176344" w:edGrp="everyone"/>
            <w:r>
              <w:rPr>
                <w:rFonts w:ascii="Arial" w:hAnsi="Arial" w:cs="Arial"/>
                <w:sz w:val="22"/>
                <w:szCs w:val="22"/>
              </w:rPr>
              <w:t>Material Supplier</w:t>
            </w:r>
            <w:permEnd w:id="1421176344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F23EB4" w14:textId="3F9EE53B" w:rsidR="00780921" w:rsidRPr="00A477AB" w:rsidRDefault="000826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0895648" w:edGrp="everyone"/>
            <w:r>
              <w:rPr>
                <w:rFonts w:ascii="Arial" w:hAnsi="Arial" w:cs="Arial"/>
                <w:sz w:val="22"/>
                <w:szCs w:val="22"/>
              </w:rPr>
              <w:t>Plumbing</w:t>
            </w:r>
            <w:permEnd w:id="308956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5C3051" w14:textId="77777777" w:rsidR="00780921" w:rsidRPr="00F849B0" w:rsidRDefault="00780921" w:rsidP="00C26CD9">
            <w:pPr>
              <w:ind w:left="993" w:hanging="993"/>
            </w:pPr>
          </w:p>
        </w:tc>
      </w:tr>
    </w:tbl>
    <w:p w14:paraId="0D0E52E6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98F031D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E776D43" w14:textId="77777777"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14:paraId="46A79BC0" w14:textId="77777777"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14:paraId="52D29202" w14:textId="77777777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0EEAB2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7B7D" w14:textId="77777777" w:rsidR="0008261A" w:rsidRPr="0008261A" w:rsidRDefault="0008261A" w:rsidP="0008261A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0886986" w:edGrp="everyone"/>
            <w:r w:rsidRPr="0008261A">
              <w:rPr>
                <w:rFonts w:ascii="Arial" w:hAnsi="Arial" w:cs="Arial"/>
                <w:sz w:val="22"/>
                <w:szCs w:val="22"/>
              </w:rPr>
              <w:t>Generally, a contractor is someone who runs their own business and provides services to other businesses or individuals. An employee works in and is part of a business.</w:t>
            </w:r>
          </w:p>
          <w:p w14:paraId="61E92DD8" w14:textId="77777777" w:rsidR="0008261A" w:rsidRPr="0008261A" w:rsidRDefault="0008261A" w:rsidP="0008261A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08261A">
              <w:rPr>
                <w:rFonts w:ascii="Arial" w:hAnsi="Arial" w:cs="Arial"/>
                <w:sz w:val="22"/>
                <w:szCs w:val="22"/>
              </w:rPr>
              <w:t xml:space="preserve">A builder can closely direct the work to be undertaken by an </w:t>
            </w:r>
            <w:r w:rsidRPr="0008261A">
              <w:rPr>
                <w:rFonts w:ascii="Arial" w:hAnsi="Arial" w:cs="Arial"/>
                <w:b/>
                <w:bCs/>
                <w:sz w:val="22"/>
                <w:szCs w:val="22"/>
              </w:rPr>
              <w:t>employee</w:t>
            </w:r>
          </w:p>
          <w:p w14:paraId="4990A397" w14:textId="77777777" w:rsidR="0008261A" w:rsidRPr="0008261A" w:rsidRDefault="0008261A" w:rsidP="0008261A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08261A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0826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contractor </w:t>
            </w:r>
            <w:r w:rsidRPr="0008261A">
              <w:rPr>
                <w:rFonts w:ascii="Arial" w:hAnsi="Arial" w:cs="Arial"/>
                <w:sz w:val="22"/>
                <w:szCs w:val="22"/>
              </w:rPr>
              <w:t>can decide what work they do, how it is to be carried out and the hours when the work is to be completed</w:t>
            </w:r>
          </w:p>
          <w:permEnd w:id="30886986"/>
          <w:p w14:paraId="024E6F42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848519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0EDA1F" w14:textId="77777777"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8519292" w:displacedByCustomXml="prev"/>
      </w:tr>
    </w:tbl>
    <w:p w14:paraId="733830CA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DB49BF6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24CFF978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14:paraId="59A246E9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4F9E320D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873C13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ECAA" w14:textId="77777777" w:rsidR="00780921" w:rsidRDefault="0008261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02654065" w:edGrp="everyone"/>
            <w:r>
              <w:rPr>
                <w:rFonts w:ascii="Arial" w:hAnsi="Arial" w:cs="Arial"/>
                <w:sz w:val="22"/>
                <w:szCs w:val="22"/>
              </w:rPr>
              <w:t>Local Co</w:t>
            </w:r>
            <w:r w:rsidR="00226A93">
              <w:rPr>
                <w:rFonts w:ascii="Arial" w:hAnsi="Arial" w:cs="Arial"/>
                <w:sz w:val="22"/>
                <w:szCs w:val="22"/>
              </w:rPr>
              <w:t>uncil for the permits</w:t>
            </w:r>
          </w:p>
          <w:p w14:paraId="6D5D58E6" w14:textId="77777777" w:rsidR="00780921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21C9C0DD" w14:textId="2DCA80F1" w:rsidR="00780921" w:rsidRDefault="00226A9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</w:t>
            </w:r>
          </w:p>
          <w:p w14:paraId="20965AD4" w14:textId="77777777" w:rsidR="00780921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7C188029" w14:textId="5D5F5A98" w:rsidR="00780921" w:rsidRPr="00F849B0" w:rsidRDefault="00226A9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ABCC</w:t>
            </w:r>
            <w:permEnd w:id="1002654065"/>
          </w:p>
        </w:tc>
        <w:permStart w:id="11340498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F9AE3D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4049822" w:displacedByCustomXml="prev"/>
      </w:tr>
    </w:tbl>
    <w:p w14:paraId="02F2F90A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3E489FB8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3241A56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14:paraId="1B12FA1C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484D6465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11C5BD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8FE2" w14:textId="38C06F6A" w:rsidR="00226A93" w:rsidRPr="00226A93" w:rsidRDefault="00226A93" w:rsidP="00226A93">
            <w:pPr>
              <w:ind w:left="567" w:hanging="567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6374482" w:edGrp="everyone"/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226A93">
              <w:rPr>
                <w:rFonts w:ascii="Arial" w:hAnsi="Arial" w:cs="Arial"/>
                <w:sz w:val="22"/>
                <w:szCs w:val="22"/>
              </w:rPr>
              <w:t>There is a lot to consider within your schedule and so it is important to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6A93">
              <w:rPr>
                <w:rFonts w:ascii="Arial" w:hAnsi="Arial" w:cs="Arial"/>
                <w:sz w:val="22"/>
                <w:szCs w:val="22"/>
              </w:rPr>
              <w:t>factor in the owners’ requirements for colour schemes and selections. Some colour requests may require a special order to be made.</w:t>
            </w:r>
          </w:p>
          <w:p w14:paraId="5539907D" w14:textId="14CFB974" w:rsidR="00226A93" w:rsidRPr="00226A93" w:rsidRDefault="00226A93" w:rsidP="00226A93">
            <w:pPr>
              <w:ind w:left="567" w:hanging="567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Pr="00226A93">
              <w:rPr>
                <w:rFonts w:ascii="Arial" w:hAnsi="Arial" w:cs="Arial"/>
                <w:sz w:val="22"/>
                <w:szCs w:val="22"/>
              </w:rPr>
              <w:t xml:space="preserve">You must ensure that your building contract covers matters such as </w:t>
            </w:r>
            <w:r w:rsidRPr="00226A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colour selections </w:t>
            </w:r>
            <w:r w:rsidRPr="00226A93">
              <w:rPr>
                <w:rFonts w:ascii="Arial" w:hAnsi="Arial" w:cs="Arial"/>
                <w:sz w:val="22"/>
                <w:szCs w:val="22"/>
              </w:rPr>
              <w:t>for interior and exterior components, including:</w:t>
            </w:r>
          </w:p>
          <w:p w14:paraId="1C68FEE1" w14:textId="312A4E9E" w:rsidR="00226A93" w:rsidRPr="00226A93" w:rsidRDefault="00226A93" w:rsidP="00226A93">
            <w:pPr>
              <w:pStyle w:val="ListParagraph"/>
              <w:numPr>
                <w:ilvl w:val="0"/>
                <w:numId w:val="3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26A93">
              <w:rPr>
                <w:rFonts w:ascii="Arial" w:hAnsi="Arial" w:cs="Arial"/>
                <w:sz w:val="22"/>
                <w:szCs w:val="22"/>
              </w:rPr>
              <w:t>Whether any surfaces are to be painted (walls, trims)</w:t>
            </w:r>
          </w:p>
          <w:p w14:paraId="0306ADB2" w14:textId="6A1DA7AC" w:rsidR="00226A93" w:rsidRPr="00226A93" w:rsidRDefault="00226A93" w:rsidP="00226A93">
            <w:pPr>
              <w:pStyle w:val="ListParagraph"/>
              <w:numPr>
                <w:ilvl w:val="0"/>
                <w:numId w:val="3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6A93">
              <w:rPr>
                <w:rFonts w:ascii="Arial" w:hAnsi="Arial" w:cs="Arial"/>
                <w:sz w:val="22"/>
                <w:szCs w:val="22"/>
              </w:rPr>
              <w:t>Colour and quality of paint to be used</w:t>
            </w:r>
          </w:p>
          <w:p w14:paraId="324242BB" w14:textId="77777777" w:rsidR="00226A93" w:rsidRPr="00226A93" w:rsidRDefault="00226A93" w:rsidP="00226A93">
            <w:pPr>
              <w:pStyle w:val="ListParagraph"/>
              <w:numPr>
                <w:ilvl w:val="0"/>
                <w:numId w:val="3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26A93">
              <w:rPr>
                <w:rFonts w:ascii="Arial" w:hAnsi="Arial" w:cs="Arial"/>
                <w:sz w:val="22"/>
                <w:szCs w:val="22"/>
              </w:rPr>
              <w:t>Colour choice for tiles</w:t>
            </w:r>
          </w:p>
          <w:p w14:paraId="3306DB33" w14:textId="77777777" w:rsidR="00226A93" w:rsidRPr="00226A93" w:rsidRDefault="00226A93" w:rsidP="00226A93">
            <w:pPr>
              <w:pStyle w:val="ListParagraph"/>
              <w:numPr>
                <w:ilvl w:val="0"/>
                <w:numId w:val="3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26A93">
              <w:rPr>
                <w:rFonts w:ascii="Arial" w:hAnsi="Arial" w:cs="Arial"/>
                <w:sz w:val="22"/>
                <w:szCs w:val="22"/>
              </w:rPr>
              <w:t>Colour choice for roof</w:t>
            </w:r>
          </w:p>
          <w:p w14:paraId="29140726" w14:textId="77777777" w:rsidR="00226A93" w:rsidRPr="00226A93" w:rsidRDefault="00226A93" w:rsidP="00226A93">
            <w:pPr>
              <w:pStyle w:val="ListParagraph"/>
              <w:numPr>
                <w:ilvl w:val="0"/>
                <w:numId w:val="3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26A93">
              <w:rPr>
                <w:rFonts w:ascii="Arial" w:hAnsi="Arial" w:cs="Arial"/>
                <w:sz w:val="22"/>
                <w:szCs w:val="22"/>
              </w:rPr>
              <w:t>Colour choices for carpets</w:t>
            </w:r>
          </w:p>
          <w:permEnd w:id="926374482"/>
          <w:p w14:paraId="3EDBABAB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3503017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5587F4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0301737" w:displacedByCustomXml="prev"/>
      </w:tr>
    </w:tbl>
    <w:p w14:paraId="5C115ED7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1704A61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t>True or False (Tick your response): If a project is in a heritage protected area, the council may specify the colours that should be used.</w:t>
      </w:r>
      <w:bookmarkEnd w:id="6"/>
    </w:p>
    <w:p w14:paraId="6BE230C5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14:paraId="1C1974B6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75E4FC" w14:textId="77777777"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15538229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DE7548" w14:textId="7168A662" w:rsidR="00F849B0" w:rsidRPr="00DD7A44" w:rsidRDefault="009E1F12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26A9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15538229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62DEA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5C2CEB" w14:textId="77777777"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39106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F341514" w14:textId="77777777"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9106490" w:displacedByCustomXml="prev"/>
      </w:tr>
      <w:tr w:rsidR="00F849B0" w:rsidRPr="00F849B0" w14:paraId="73B6D9C2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9F38CB" w14:textId="77777777" w:rsidR="00F849B0" w:rsidRPr="00F849B0" w:rsidRDefault="00F849B0" w:rsidP="00F849B0">
            <w:pPr>
              <w:ind w:left="993" w:hanging="993"/>
              <w:jc w:val="center"/>
            </w:pPr>
          </w:p>
        </w:tc>
        <w:permStart w:id="968299659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5292F2" w14:textId="77777777" w:rsidR="00F849B0" w:rsidRPr="00DD7A44" w:rsidRDefault="009E1F12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68299659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DC2787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E5492C" w14:textId="77777777"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33502BD" w14:textId="77777777" w:rsidR="00F849B0" w:rsidRPr="00F849B0" w:rsidRDefault="00F849B0" w:rsidP="00F849B0">
            <w:pPr>
              <w:ind w:left="993" w:hanging="993"/>
            </w:pPr>
          </w:p>
        </w:tc>
      </w:tr>
    </w:tbl>
    <w:p w14:paraId="48CCE428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7759B5F5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47A679A1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14:paraId="5894F89E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14:paraId="089ED009" w14:textId="77777777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12AB26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A86E" w14:textId="77777777" w:rsidR="00226A93" w:rsidRPr="00226A93" w:rsidRDefault="00226A93" w:rsidP="00226A93">
            <w:pPr>
              <w:spacing w:before="100" w:beforeAutospacing="1" w:after="100" w:afterAutospacing="1"/>
              <w:jc w:val="left"/>
              <w:outlineLvl w:val="2"/>
              <w:rPr>
                <w:rFonts w:ascii="Times New Roman" w:hAnsi="Times New Roman"/>
                <w:b/>
                <w:bCs/>
                <w:sz w:val="27"/>
                <w:szCs w:val="27"/>
                <w:lang w:val="en" w:eastAsia="en-AU"/>
              </w:rPr>
            </w:pPr>
            <w:permStart w:id="1802787348" w:edGrp="everyone"/>
            <w:r w:rsidRPr="00226A93">
              <w:rPr>
                <w:rFonts w:ascii="Times New Roman" w:hAnsi="Times New Roman"/>
                <w:b/>
                <w:bCs/>
                <w:sz w:val="27"/>
                <w:szCs w:val="27"/>
                <w:lang w:val="en" w:eastAsia="en-AU"/>
              </w:rPr>
              <w:t>Approved construction hours</w:t>
            </w:r>
          </w:p>
          <w:p w14:paraId="5DAD46B8" w14:textId="77777777" w:rsidR="00226A93" w:rsidRPr="00226A93" w:rsidRDefault="00226A93" w:rsidP="00226A9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val="en" w:eastAsia="en-AU"/>
              </w:rPr>
            </w:pPr>
            <w:r w:rsidRPr="00226A93">
              <w:rPr>
                <w:rFonts w:ascii="Times New Roman" w:hAnsi="Times New Roman"/>
                <w:szCs w:val="24"/>
                <w:lang w:val="en" w:eastAsia="en-AU"/>
              </w:rPr>
              <w:t>7.30am–5.30pm Monday to Friday</w:t>
            </w:r>
          </w:p>
          <w:p w14:paraId="5B7EFAFA" w14:textId="77777777" w:rsidR="00226A93" w:rsidRPr="00226A93" w:rsidRDefault="00226A93" w:rsidP="00226A9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val="en" w:eastAsia="en-AU"/>
              </w:rPr>
            </w:pPr>
            <w:r w:rsidRPr="00226A93">
              <w:rPr>
                <w:rFonts w:ascii="Times New Roman" w:hAnsi="Times New Roman"/>
                <w:szCs w:val="24"/>
                <w:lang w:val="en" w:eastAsia="en-AU"/>
              </w:rPr>
              <w:t>7.30am–3.30pm Saturday</w:t>
            </w:r>
          </w:p>
          <w:p w14:paraId="316F2582" w14:textId="0288A820" w:rsidR="00226A93" w:rsidRDefault="00226A93" w:rsidP="00226A9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val="en" w:eastAsia="en-AU"/>
              </w:rPr>
            </w:pPr>
            <w:r w:rsidRPr="00226A93">
              <w:rPr>
                <w:rFonts w:ascii="Times New Roman" w:hAnsi="Times New Roman"/>
                <w:szCs w:val="24"/>
                <w:lang w:val="en" w:eastAsia="en-AU"/>
              </w:rPr>
              <w:t>The City and other consent authorities can approve out-of-hours construction, when needed.</w:t>
            </w:r>
          </w:p>
          <w:p w14:paraId="4F0788E8" w14:textId="4573E391" w:rsidR="00226A93" w:rsidRPr="00226A93" w:rsidRDefault="00226A93" w:rsidP="00226A9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val="en" w:eastAsia="en-AU"/>
              </w:rPr>
            </w:pPr>
            <w:r>
              <w:rPr>
                <w:rFonts w:ascii="Times New Roman" w:hAnsi="Times New Roman"/>
                <w:szCs w:val="24"/>
                <w:lang w:eastAsia="en-AU"/>
              </w:rPr>
              <w:t>W</w:t>
            </w:r>
            <w:r w:rsidRPr="00226A93">
              <w:rPr>
                <w:rFonts w:ascii="Times New Roman" w:hAnsi="Times New Roman"/>
                <w:szCs w:val="24"/>
                <w:lang w:eastAsia="en-AU"/>
              </w:rPr>
              <w:t xml:space="preserve">ork schedule needs to include task details, timelines and deliverables as </w:t>
            </w:r>
            <w:r>
              <w:rPr>
                <w:rFonts w:ascii="Times New Roman" w:hAnsi="Times New Roman"/>
                <w:szCs w:val="24"/>
                <w:lang w:eastAsia="en-AU"/>
              </w:rPr>
              <w:t>we</w:t>
            </w:r>
            <w:r w:rsidRPr="00226A93">
              <w:rPr>
                <w:rFonts w:ascii="Times New Roman" w:hAnsi="Times New Roman"/>
                <w:szCs w:val="24"/>
                <w:lang w:eastAsia="en-AU"/>
              </w:rPr>
              <w:t xml:space="preserve"> need to lock in all details to keep your building project on schedule.</w:t>
            </w:r>
            <w:r>
              <w:rPr>
                <w:rFonts w:ascii="Times New Roman" w:hAnsi="Times New Roman"/>
                <w:szCs w:val="24"/>
                <w:lang w:eastAsia="en-AU"/>
              </w:rPr>
              <w:t xml:space="preserve"> Fail to schedule correctly will cause in delays and extra cost. Fail to follow </w:t>
            </w:r>
            <w:r w:rsidR="00EA1C0C">
              <w:rPr>
                <w:rFonts w:ascii="Times New Roman" w:hAnsi="Times New Roman"/>
                <w:szCs w:val="24"/>
                <w:lang w:eastAsia="en-AU"/>
              </w:rPr>
              <w:t>the local council requirement working hours may cause us issues in proceeding with work as per schedule.</w:t>
            </w:r>
          </w:p>
          <w:permEnd w:id="1802787348"/>
          <w:p w14:paraId="753CC444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939423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426162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3942375" w:displacedByCustomXml="prev"/>
      </w:tr>
    </w:tbl>
    <w:p w14:paraId="4F9F9E2B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983BA9A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0D9A7DC4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14:paraId="7AD7772E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14:paraId="22922F1D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7041BA5" w14:textId="77777777"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3A54D34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78F8992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290859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89DA366" w14:textId="77777777"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0859507" w:displacedByCustomXml="prev"/>
      </w:tr>
      <w:tr w:rsidR="00780921" w:rsidRPr="00F849B0" w14:paraId="1B6C1E6F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2621B5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C895" w14:textId="77777777" w:rsidR="00EA1C0C" w:rsidRPr="00EA1C0C" w:rsidRDefault="00EA1C0C" w:rsidP="00EA1C0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43522200" w:edGrp="everyone"/>
            <w:r w:rsidRPr="00EA1C0C">
              <w:rPr>
                <w:rFonts w:ascii="Arial" w:hAnsi="Arial" w:cs="Arial"/>
                <w:sz w:val="22"/>
                <w:szCs w:val="22"/>
              </w:rPr>
              <w:t>Plans</w:t>
            </w:r>
          </w:p>
          <w:permEnd w:id="843522200"/>
          <w:p w14:paraId="1AE8031C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66F5DB" w14:textId="77777777" w:rsidR="00EA1C0C" w:rsidRPr="00EA1C0C" w:rsidRDefault="00EA1C0C" w:rsidP="00EA1C0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30201005" w:edGrp="everyone"/>
            <w:r w:rsidRPr="00EA1C0C">
              <w:rPr>
                <w:rFonts w:ascii="Arial" w:hAnsi="Arial" w:cs="Arial"/>
                <w:sz w:val="22"/>
                <w:szCs w:val="22"/>
              </w:rPr>
              <w:t>Plans for the building from a bird’s eye view</w:t>
            </w:r>
          </w:p>
          <w:permEnd w:id="630201005"/>
          <w:p w14:paraId="51CC014B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5A75F6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196F0242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D8476B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D7788D" w14:textId="77777777" w:rsidR="00EA1C0C" w:rsidRPr="00EA1C0C" w:rsidRDefault="00EA1C0C" w:rsidP="00EA1C0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62068675" w:edGrp="everyone"/>
            <w:r w:rsidRPr="00EA1C0C">
              <w:rPr>
                <w:rFonts w:ascii="Arial" w:hAnsi="Arial" w:cs="Arial"/>
                <w:sz w:val="22"/>
                <w:szCs w:val="22"/>
              </w:rPr>
              <w:t>Elevations</w:t>
            </w:r>
          </w:p>
          <w:permEnd w:id="1562068675"/>
          <w:p w14:paraId="0D38851A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E1A262" w14:textId="77777777" w:rsidR="00EA1C0C" w:rsidRPr="00EA1C0C" w:rsidRDefault="00EA1C0C" w:rsidP="00EA1C0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1368219" w:edGrp="everyone"/>
            <w:r w:rsidRPr="00EA1C0C">
              <w:rPr>
                <w:rFonts w:ascii="Arial" w:hAnsi="Arial" w:cs="Arial"/>
                <w:sz w:val="22"/>
                <w:szCs w:val="22"/>
              </w:rPr>
              <w:t>Drawings of the building showing what it looks like from north, south, east and west</w:t>
            </w:r>
          </w:p>
          <w:permEnd w:id="2081368219"/>
          <w:p w14:paraId="4C56F6E2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4A1E09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6AD90D76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B6604A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4C3B0C" w14:textId="6DAF7FA2" w:rsidR="00EA1C0C" w:rsidRPr="00EA1C0C" w:rsidRDefault="00EA1C0C" w:rsidP="00EA1C0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35389349" w:edGrp="everyone"/>
            <w:r w:rsidRPr="00EA1C0C">
              <w:rPr>
                <w:rFonts w:ascii="Arial" w:hAnsi="Arial" w:cs="Arial"/>
                <w:sz w:val="22"/>
                <w:szCs w:val="22"/>
              </w:rPr>
              <w:t>Floor and wall</w:t>
            </w:r>
            <w:r w:rsidRPr="00EA1C0C"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Pr="00EA1C0C">
              <w:rPr>
                <w:rFonts w:ascii="Arial" w:hAnsi="Arial" w:cs="Arial"/>
                <w:sz w:val="22"/>
                <w:szCs w:val="22"/>
              </w:rPr>
              <w:t>overing specifications</w:t>
            </w:r>
          </w:p>
          <w:permEnd w:id="1635389349"/>
          <w:p w14:paraId="3998C735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38194C" w14:textId="77777777" w:rsidR="00EA1C0C" w:rsidRPr="00EA1C0C" w:rsidRDefault="00EA1C0C" w:rsidP="00EA1C0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75436782" w:edGrp="everyone"/>
            <w:r w:rsidRPr="00EA1C0C">
              <w:rPr>
                <w:rFonts w:ascii="Arial" w:hAnsi="Arial" w:cs="Arial"/>
                <w:sz w:val="22"/>
                <w:szCs w:val="22"/>
              </w:rPr>
              <w:t>Include details of the type and colour of material used for floors and walls</w:t>
            </w:r>
          </w:p>
          <w:permEnd w:id="1475436782"/>
          <w:p w14:paraId="351F0B4E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017B04" w14:textId="77777777" w:rsidR="00780921" w:rsidRPr="00F849B0" w:rsidRDefault="00780921" w:rsidP="00780921">
            <w:pPr>
              <w:ind w:left="993" w:hanging="993"/>
            </w:pPr>
          </w:p>
        </w:tc>
      </w:tr>
    </w:tbl>
    <w:p w14:paraId="23E64CE0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51FF23C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14:paraId="459CBEDD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5FD7D931" w14:textId="77777777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5300AC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2C0A" w14:textId="77777777" w:rsidR="001A1377" w:rsidRPr="001A1377" w:rsidRDefault="001A1377" w:rsidP="001A1377">
            <w:pPr>
              <w:numPr>
                <w:ilvl w:val="0"/>
                <w:numId w:val="41"/>
              </w:numPr>
              <w:divId w:val="1627811176"/>
              <w:rPr>
                <w:rFonts w:ascii="Arial" w:hAnsi="Arial" w:cs="Arial"/>
                <w:sz w:val="22"/>
                <w:szCs w:val="22"/>
              </w:rPr>
            </w:pPr>
            <w:permStart w:id="1254886145" w:edGrp="everyone"/>
            <w:r w:rsidRPr="001A1377">
              <w:rPr>
                <w:rFonts w:ascii="Arial" w:hAnsi="Arial" w:cs="Arial"/>
                <w:sz w:val="22"/>
                <w:szCs w:val="22"/>
              </w:rPr>
              <w:t>It is their responsibility to put any variation in writing to you (the builder) as early as possible (to minimise cost and time delays) on paper or by email</w:t>
            </w:r>
          </w:p>
          <w:p w14:paraId="71C04343" w14:textId="77777777" w:rsidR="001A1377" w:rsidRPr="001A1377" w:rsidRDefault="001A1377" w:rsidP="001A1377">
            <w:pPr>
              <w:numPr>
                <w:ilvl w:val="0"/>
                <w:numId w:val="41"/>
              </w:numPr>
              <w:divId w:val="1553882691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 xml:space="preserve">Always put variations in writing </w:t>
            </w:r>
          </w:p>
          <w:p w14:paraId="77E1540D" w14:textId="77777777" w:rsidR="001A1377" w:rsidRPr="001A1377" w:rsidRDefault="001A1377" w:rsidP="001A1377">
            <w:pPr>
              <w:numPr>
                <w:ilvl w:val="0"/>
                <w:numId w:val="41"/>
              </w:numPr>
              <w:divId w:val="1572079702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>Changes to any terms, including the cost, must be dated and signed by all the parties to the contract</w:t>
            </w:r>
          </w:p>
          <w:p w14:paraId="1A627A86" w14:textId="77777777" w:rsidR="001A1377" w:rsidRPr="001A1377" w:rsidRDefault="001A1377" w:rsidP="001A1377">
            <w:pPr>
              <w:numPr>
                <w:ilvl w:val="0"/>
                <w:numId w:val="41"/>
              </w:numPr>
              <w:divId w:val="434521537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 xml:space="preserve">Submit an extension of time (for significant change, such as delays caused by owner increasing scope of works) </w:t>
            </w:r>
          </w:p>
          <w:p w14:paraId="4F032DA3" w14:textId="6B256885" w:rsidR="001A1377" w:rsidRDefault="001A1377" w:rsidP="001A1377">
            <w:pPr>
              <w:numPr>
                <w:ilvl w:val="0"/>
                <w:numId w:val="41"/>
              </w:numPr>
              <w:divId w:val="970667074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 xml:space="preserve">Variation payments should be made in accordance with the time stated in the variation document </w:t>
            </w:r>
          </w:p>
          <w:p w14:paraId="15279C26" w14:textId="77777777" w:rsidR="001A1377" w:rsidRPr="001A1377" w:rsidRDefault="001A1377" w:rsidP="001A1377">
            <w:pPr>
              <w:ind w:left="-317"/>
              <w:divId w:val="970667074"/>
              <w:rPr>
                <w:rFonts w:ascii="Arial" w:hAnsi="Arial" w:cs="Arial"/>
                <w:sz w:val="22"/>
                <w:szCs w:val="22"/>
              </w:rPr>
            </w:pPr>
          </w:p>
          <w:p w14:paraId="47FAA094" w14:textId="77777777" w:rsidR="001A1377" w:rsidRPr="001A1377" w:rsidRDefault="001A1377" w:rsidP="001A1377">
            <w:pPr>
              <w:ind w:left="567" w:hanging="567"/>
              <w:divId w:val="1862475782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>Make sure that you:</w:t>
            </w:r>
          </w:p>
          <w:p w14:paraId="74EF29D9" w14:textId="77777777" w:rsidR="001A1377" w:rsidRPr="001A1377" w:rsidRDefault="001A1377" w:rsidP="001A1377">
            <w:pPr>
              <w:numPr>
                <w:ilvl w:val="0"/>
                <w:numId w:val="42"/>
              </w:numPr>
              <w:divId w:val="1477452668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>Make changes to your schedule accordingly</w:t>
            </w:r>
          </w:p>
          <w:p w14:paraId="1625731B" w14:textId="77777777" w:rsidR="001A1377" w:rsidRPr="001A1377" w:rsidRDefault="001A1377" w:rsidP="001A1377">
            <w:pPr>
              <w:numPr>
                <w:ilvl w:val="0"/>
                <w:numId w:val="42"/>
              </w:numPr>
              <w:divId w:val="1467624607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>Notify your major suppliers</w:t>
            </w:r>
          </w:p>
          <w:p w14:paraId="704D9EE6" w14:textId="5BF4F269" w:rsidR="00780921" w:rsidRPr="00F849B0" w:rsidRDefault="001A1377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A1377">
              <w:rPr>
                <w:rFonts w:ascii="Arial" w:hAnsi="Arial" w:cs="Arial"/>
                <w:sz w:val="22"/>
                <w:szCs w:val="22"/>
              </w:rPr>
              <w:t>Make changes to your call forward sheet</w:t>
            </w:r>
            <w:r>
              <w:rPr>
                <w:rFonts w:ascii="Arial" w:hAnsi="Arial" w:cs="Arial"/>
                <w:sz w:val="22"/>
                <w:szCs w:val="22"/>
              </w:rPr>
              <w:t>\</w:t>
            </w:r>
            <w:permEnd w:id="1254886145"/>
          </w:p>
        </w:tc>
        <w:permStart w:id="1392848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D5C447" w14:textId="77777777"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284868" w:displacedByCustomXml="prev"/>
      </w:tr>
    </w:tbl>
    <w:p w14:paraId="76B42150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76EE535" w14:textId="77777777"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14:paraId="745C18DD" w14:textId="77777777"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1"/>
    </w:p>
    <w:p w14:paraId="0C32C4CF" w14:textId="77777777"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14:paraId="4C417C2D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B4E9AE" w14:textId="77777777"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757FB1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3B08E14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6385398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7477ADF" w14:textId="77777777"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8539869" w:displacedByCustomXml="prev"/>
      </w:tr>
      <w:tr w:rsidR="009B7A16" w:rsidRPr="00F849B0" w14:paraId="54D3AA22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45A8E9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3553" w14:textId="77777777" w:rsidR="001A1377" w:rsidRPr="001A1377" w:rsidRDefault="001A1377" w:rsidP="001A1377">
            <w:pPr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permStart w:id="841100064" w:edGrp="everyone"/>
            <w:r w:rsidRPr="001A1377">
              <w:rPr>
                <w:rFonts w:ascii="Arial" w:hAnsi="Arial" w:cs="Arial"/>
                <w:sz w:val="22"/>
                <w:szCs w:val="22"/>
              </w:rPr>
              <w:t>Changes to room sizes</w:t>
            </w:r>
          </w:p>
          <w:permEnd w:id="841100064"/>
          <w:p w14:paraId="166DAEF7" w14:textId="77777777" w:rsidR="009B7A16" w:rsidRPr="006060D2" w:rsidRDefault="009B7A1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DDF5AD" w14:textId="79D32E1B" w:rsidR="009B7A16" w:rsidRPr="006060D2" w:rsidRDefault="001A1377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99446193" w:edGrp="everyone"/>
            <w:r>
              <w:rPr>
                <w:rFonts w:ascii="Arial" w:hAnsi="Arial" w:cs="Arial"/>
                <w:sz w:val="22"/>
                <w:szCs w:val="22"/>
              </w:rPr>
              <w:t>Cost on Labour and delays</w:t>
            </w:r>
            <w:permEnd w:id="3994461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26AD50" w14:textId="77777777"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14:paraId="49C35210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32AC8C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ABA3A6" w14:textId="77777777" w:rsidR="001A1377" w:rsidRPr="001A1377" w:rsidRDefault="001A1377" w:rsidP="001A1377">
            <w:pPr>
              <w:numPr>
                <w:ilvl w:val="0"/>
                <w:numId w:val="44"/>
              </w:numPr>
              <w:rPr>
                <w:rFonts w:ascii="Arial" w:hAnsi="Arial" w:cs="Arial"/>
                <w:sz w:val="22"/>
                <w:szCs w:val="22"/>
              </w:rPr>
            </w:pPr>
            <w:permStart w:id="541985816" w:edGrp="everyone"/>
            <w:r w:rsidRPr="001A1377">
              <w:rPr>
                <w:rFonts w:ascii="Arial" w:hAnsi="Arial" w:cs="Arial"/>
                <w:sz w:val="22"/>
                <w:szCs w:val="22"/>
              </w:rPr>
              <w:t>Changes to colour schemes using cheaper or more expensive paints</w:t>
            </w:r>
          </w:p>
          <w:permEnd w:id="541985816"/>
          <w:p w14:paraId="4E125AAA" w14:textId="77777777" w:rsidR="009B7A16" w:rsidRPr="006060D2" w:rsidRDefault="009B7A1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2D0380" w14:textId="0463ABAD" w:rsidR="009B7A16" w:rsidRPr="006060D2" w:rsidRDefault="001A1377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41778643" w:edGrp="everyone"/>
            <w:r>
              <w:rPr>
                <w:rFonts w:ascii="Arial" w:hAnsi="Arial" w:cs="Arial"/>
                <w:sz w:val="22"/>
                <w:szCs w:val="22"/>
              </w:rPr>
              <w:t>Cost on Labour and delays</w:t>
            </w:r>
            <w:permEnd w:id="20417786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EC13E0" w14:textId="77777777" w:rsidR="009B7A16" w:rsidRPr="00F849B0" w:rsidRDefault="009B7A16" w:rsidP="00780921">
            <w:pPr>
              <w:ind w:left="993" w:hanging="993"/>
            </w:pPr>
          </w:p>
        </w:tc>
      </w:tr>
    </w:tbl>
    <w:p w14:paraId="653019E9" w14:textId="77777777"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15EE148" w14:textId="77777777"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14:paraId="2FF52E45" w14:textId="77777777"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2"/>
    </w:p>
    <w:p w14:paraId="6BFCDFDC" w14:textId="77777777"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14:paraId="0F4AD3D3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24FB9C" w14:textId="77777777"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8D57B7F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0EF793A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0242826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E0A617E" w14:textId="77777777"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4282680" w:displacedByCustomXml="prev"/>
      </w:tr>
      <w:tr w:rsidR="0074378D" w:rsidRPr="00F849B0" w14:paraId="0FEB174B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AD1035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390D4" w14:textId="557D84AE" w:rsidR="0074378D" w:rsidRPr="001373B4" w:rsidRDefault="000B74EB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07407219" w:edGrp="everyone"/>
            <w:r>
              <w:rPr>
                <w:rFonts w:ascii="Arial" w:hAnsi="Arial" w:cs="Arial"/>
                <w:sz w:val="22"/>
                <w:szCs w:val="22"/>
              </w:rPr>
              <w:t>Extra materials and equipment needed</w:t>
            </w:r>
            <w:permEnd w:id="1607407219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E7EB1C" w14:textId="76B19999" w:rsidR="0074378D" w:rsidRPr="001373B4" w:rsidRDefault="000B74EB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70434992" w:edGrp="everyone"/>
            <w:r>
              <w:rPr>
                <w:rFonts w:ascii="Arial" w:hAnsi="Arial" w:cs="Arial"/>
                <w:sz w:val="22"/>
                <w:szCs w:val="22"/>
              </w:rPr>
              <w:t>Cost and delays in delivery time</w:t>
            </w:r>
            <w:permEnd w:id="3704349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335FB3" w14:textId="77777777"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14:paraId="751C9436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E953BD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3E5C0B" w14:textId="10FB5F31" w:rsidR="0074378D" w:rsidRPr="001373B4" w:rsidRDefault="000B74EB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60811559" w:edGrp="everyone"/>
            <w:r>
              <w:rPr>
                <w:rFonts w:ascii="Arial" w:hAnsi="Arial" w:cs="Arial"/>
                <w:sz w:val="22"/>
                <w:szCs w:val="22"/>
              </w:rPr>
              <w:t>Extra labour needed</w:t>
            </w:r>
            <w:permEnd w:id="660811559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5DD86F" w14:textId="499FF83E" w:rsidR="0074378D" w:rsidRPr="001373B4" w:rsidRDefault="000B74EB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3931790" w:edGrp="everyone"/>
            <w:r>
              <w:rPr>
                <w:rFonts w:ascii="Arial" w:hAnsi="Arial" w:cs="Arial"/>
                <w:sz w:val="22"/>
                <w:szCs w:val="22"/>
              </w:rPr>
              <w:t>Cost and delays in delivery time</w:t>
            </w:r>
            <w:permEnd w:id="3639317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44C3E8" w14:textId="77777777" w:rsidR="0074378D" w:rsidRPr="00F849B0" w:rsidRDefault="0074378D" w:rsidP="00780921">
            <w:pPr>
              <w:ind w:left="993" w:hanging="993"/>
            </w:pPr>
          </w:p>
        </w:tc>
      </w:tr>
    </w:tbl>
    <w:p w14:paraId="646EE269" w14:textId="77777777"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CF0CDA9" w14:textId="77777777"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3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3"/>
    </w:p>
    <w:p w14:paraId="0D0E7502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14:paraId="20563506" w14:textId="77777777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AB926F" w14:textId="77777777"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1D9BD2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5EF858D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200172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0E37041" w14:textId="77777777"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172110" w:displacedByCustomXml="prev"/>
      </w:tr>
      <w:tr w:rsidR="007A1D58" w:rsidRPr="00F849B0" w14:paraId="1C49006A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3CDEA1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89DA" w14:textId="245961A4" w:rsidR="007A1D58" w:rsidRPr="00C14AC3" w:rsidRDefault="00D7749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33580799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93358079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8F62EFD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755BA0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33622DE8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A19C94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AAD6" w14:textId="6259B8C8" w:rsidR="007A1D58" w:rsidRPr="00C14AC3" w:rsidRDefault="00D7749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85020316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98502031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A6C21D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719B5E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27747AA3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87DF11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857B72" w14:textId="2AA331AC" w:rsidR="007A1D58" w:rsidRPr="00C14AC3" w:rsidRDefault="00D7749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85599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168559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DDB04F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C1B61E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519C4530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917B9C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3FD294" w14:textId="5B3AA229" w:rsidR="007A1D58" w:rsidRPr="00C14AC3" w:rsidRDefault="00D7749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8066251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4806625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7E7FD5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FB092F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555767BB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1718AD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1AA7AC" w14:textId="18008CAD" w:rsidR="007A1D58" w:rsidRPr="00C14AC3" w:rsidRDefault="00D7749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85761030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38576103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9F5105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F3F6FF" w14:textId="77777777" w:rsidR="007A1D58" w:rsidRPr="00F849B0" w:rsidRDefault="007A1D58" w:rsidP="007A1D58">
            <w:pPr>
              <w:ind w:left="993" w:hanging="993"/>
            </w:pPr>
          </w:p>
        </w:tc>
      </w:tr>
    </w:tbl>
    <w:p w14:paraId="15335BA2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14:paraId="6E4F2280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6CEB81BB" w14:textId="77777777"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4" w:name="_Ref530577300"/>
      <w:r w:rsidRPr="00F849B0">
        <w:rPr>
          <w:rFonts w:ascii="Arial" w:hAnsi="Arial"/>
          <w:b/>
        </w:rPr>
        <w:t>What is an ‘overlay drawing’?</w:t>
      </w:r>
      <w:bookmarkEnd w:id="14"/>
    </w:p>
    <w:p w14:paraId="21DCDF3E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14:paraId="0D8D644A" w14:textId="77777777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6D0E30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AFD6" w14:textId="1E760CC6" w:rsidR="000B74EB" w:rsidRDefault="000B74EB" w:rsidP="000B74E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16489876" w:edGrp="everyone"/>
            <w:r w:rsidRPr="000B74EB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74EB">
              <w:rPr>
                <w:rFonts w:ascii="Arial" w:hAnsi="Arial" w:cs="Arial"/>
                <w:sz w:val="22"/>
                <w:szCs w:val="22"/>
              </w:rPr>
              <w:t>existing plans and specifications. Overlay drawings are generally designed to:</w:t>
            </w:r>
          </w:p>
          <w:p w14:paraId="31D4C96B" w14:textId="77777777" w:rsidR="000B74EB" w:rsidRPr="000B74EB" w:rsidRDefault="000B74EB" w:rsidP="000B74E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38DC62A2" w14:textId="77777777" w:rsidR="000B74EB" w:rsidRPr="000B74EB" w:rsidRDefault="000B74EB" w:rsidP="000B74EB">
            <w:pPr>
              <w:numPr>
                <w:ilvl w:val="1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</w:p>
          <w:p w14:paraId="79C0BC09" w14:textId="77777777" w:rsidR="000B74EB" w:rsidRPr="000B74EB" w:rsidRDefault="000B74EB" w:rsidP="000B74EB">
            <w:pPr>
              <w:numPr>
                <w:ilvl w:val="1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Provide advice if there have been changes that require subsequent engineering redesign/specialist changes (e.g.  from architects, soil experts)</w:t>
            </w:r>
          </w:p>
          <w:permEnd w:id="1916489876"/>
          <w:p w14:paraId="3FC617E9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127838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D9022A2" w14:textId="77777777"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7838768" w:displacedByCustomXml="prev"/>
      </w:tr>
    </w:tbl>
    <w:p w14:paraId="044D30A5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04FE18A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38C3C6E" w14:textId="77777777"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5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5"/>
    </w:p>
    <w:p w14:paraId="25F724E0" w14:textId="77777777"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14:paraId="1EB262D4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54E61D8" w14:textId="77777777"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0C6558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598E4EB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12126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592E043" w14:textId="77777777"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2126811" w:displacedByCustomXml="prev"/>
      </w:tr>
      <w:tr w:rsidR="006B4243" w:rsidRPr="00F849B0" w14:paraId="631EA032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86157D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91463685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3845" w14:textId="5A3792E3" w:rsidR="006B4243" w:rsidRPr="00DD7A44" w:rsidRDefault="009E1F1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7749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1463685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C2A36E" w14:textId="77777777"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04903F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23E6DF5F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F479CE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60983340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8CEE" w14:textId="2DDD79D0" w:rsidR="006B4243" w:rsidRPr="00DD7A44" w:rsidRDefault="009E1F1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7749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0983340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B87009" w14:textId="77777777"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AEE07C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016CFA5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140FAF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20369664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940C" w14:textId="617B3B50" w:rsidR="006B4243" w:rsidRPr="00DD7A44" w:rsidRDefault="009E1F1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7749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369664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FE8AB7" w14:textId="77777777"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1C8026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26D1D2A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CC887D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3103632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F5AE" w14:textId="2D3EC2DC" w:rsidR="006B4243" w:rsidRPr="00DD7A44" w:rsidRDefault="009E1F1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7749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103632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8A0A72" w14:textId="77777777"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BFA961" w14:textId="77777777" w:rsidR="006B4243" w:rsidRPr="00F849B0" w:rsidRDefault="006B4243" w:rsidP="006B4243">
            <w:pPr>
              <w:ind w:left="993" w:hanging="993"/>
            </w:pPr>
          </w:p>
        </w:tc>
      </w:tr>
    </w:tbl>
    <w:p w14:paraId="5A8AC6B4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18F5BB2A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14:paraId="2619F095" w14:textId="77777777"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6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6"/>
    </w:p>
    <w:p w14:paraId="4C2F520E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14:paraId="3EE90A7F" w14:textId="77777777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6BB954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9330" w14:textId="05039EAD" w:rsidR="00582ADB" w:rsidRDefault="00D7749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33918626" w:edGrp="everyone"/>
            <w:r>
              <w:rPr>
                <w:rFonts w:ascii="Arial" w:hAnsi="Arial" w:cs="Arial"/>
                <w:sz w:val="22"/>
                <w:szCs w:val="22"/>
              </w:rPr>
              <w:t>WORK REQUIRED (INCL LOCATION AND EXTENT OF WORKS)</w:t>
            </w:r>
          </w:p>
          <w:p w14:paraId="369EB278" w14:textId="77777777" w:rsidR="00582ADB" w:rsidRDefault="00D7749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 PERIOD</w:t>
            </w:r>
          </w:p>
          <w:p w14:paraId="15B1A7FB" w14:textId="53BDA134" w:rsidR="00582ADB" w:rsidRPr="00F849B0" w:rsidRDefault="00D7749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RATES</w:t>
            </w:r>
            <w:permEnd w:id="233918626"/>
          </w:p>
        </w:tc>
        <w:permStart w:id="563375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B860134" w14:textId="77777777"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3375135" w:displacedByCustomXml="prev"/>
      </w:tr>
    </w:tbl>
    <w:p w14:paraId="0D44857A" w14:textId="77777777"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8C15CE9" w14:textId="77777777"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4D1603FA" w14:textId="77777777"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7"/>
    </w:p>
    <w:p w14:paraId="60A36389" w14:textId="77777777"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14:paraId="7988691D" w14:textId="77777777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2E772D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0A47" w14:textId="77777777" w:rsid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ermStart w:id="559089587" w:edGrp="everyone"/>
            <w:r w:rsidRPr="000B74EB">
              <w:rPr>
                <w:rFonts w:ascii="Arial" w:hAnsi="Arial" w:cs="Arial"/>
                <w:sz w:val="22"/>
                <w:szCs w:val="22"/>
              </w:rPr>
              <w:t xml:space="preserve">ORDER DATE </w:t>
            </w:r>
          </w:p>
          <w:p w14:paraId="698E4A8B" w14:textId="0AB46360" w:rsidR="007C00FB" w:rsidRP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 xml:space="preserve"> DELIVERY DATE</w:t>
            </w:r>
          </w:p>
          <w:p w14:paraId="7C68C426" w14:textId="77777777" w:rsidR="007C00FB" w:rsidRP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PO NUMBER</w:t>
            </w:r>
          </w:p>
          <w:p w14:paraId="097BA31D" w14:textId="77777777" w:rsidR="007C00FB" w:rsidRP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SUPPLIERS DETAILS</w:t>
            </w:r>
          </w:p>
          <w:p w14:paraId="287E0631" w14:textId="77777777" w:rsidR="007C00FB" w:rsidRP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 w14:paraId="09D2BBEF" w14:textId="77777777" w:rsidR="007C00FB" w:rsidRPr="000B74E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PRODUCT DESCRIPTIONS</w:t>
            </w:r>
          </w:p>
          <w:p w14:paraId="79458D01" w14:textId="00F2A3CB" w:rsidR="007C00FB" w:rsidRDefault="00D77498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B74EB">
              <w:rPr>
                <w:rFonts w:ascii="Arial" w:hAnsi="Arial" w:cs="Arial"/>
                <w:sz w:val="22"/>
                <w:szCs w:val="22"/>
              </w:rPr>
              <w:t>TOTAL ORDER COSTS</w:t>
            </w:r>
          </w:p>
          <w:p w14:paraId="77825C96" w14:textId="5C1D3326" w:rsidR="000B74EB" w:rsidRDefault="000B74EB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ADDRESS</w:t>
            </w:r>
          </w:p>
          <w:p w14:paraId="67402DEA" w14:textId="07C9F7BA" w:rsidR="000B74EB" w:rsidRPr="000B74EB" w:rsidRDefault="000B74EB" w:rsidP="000B74EB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INSTRUCTIONS</w:t>
            </w:r>
          </w:p>
          <w:permEnd w:id="559089587"/>
          <w:p w14:paraId="4C9EF594" w14:textId="4F3D2F1F"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9671496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9400EE7" w14:textId="77777777"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7149621" w:displacedByCustomXml="prev"/>
      </w:tr>
    </w:tbl>
    <w:p w14:paraId="01357C65" w14:textId="77777777"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BF1CFBB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14:paraId="06BB3D1D" w14:textId="77777777"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490182"/>
      <w:r w:rsidRPr="00F849B0">
        <w:rPr>
          <w:rFonts w:ascii="Arial" w:hAnsi="Arial"/>
          <w:b/>
        </w:rPr>
        <w:t>What is a ‘call forward sheet’?</w:t>
      </w:r>
      <w:bookmarkEnd w:id="18"/>
    </w:p>
    <w:p w14:paraId="58242A12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14:paraId="495FD738" w14:textId="77777777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6ED8A4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56F2" w14:textId="1EA51914" w:rsidR="000B74EB" w:rsidRPr="000B74EB" w:rsidRDefault="000B74EB" w:rsidP="000B74E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67219990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Pr="000B74EB">
              <w:rPr>
                <w:rFonts w:ascii="Arial" w:hAnsi="Arial" w:cs="Arial"/>
                <w:sz w:val="22"/>
                <w:szCs w:val="22"/>
              </w:rPr>
              <w:t>A call forward sheet is a sheet used to track when materials are needed and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74EB">
              <w:rPr>
                <w:rFonts w:ascii="Arial" w:hAnsi="Arial" w:cs="Arial"/>
                <w:sz w:val="22"/>
                <w:szCs w:val="22"/>
              </w:rPr>
              <w:t xml:space="preserve">when they should be ordered.  This tool allows site personnel to schedule and coordinate activities that are to be undertaken on-site. </w:t>
            </w:r>
          </w:p>
          <w:permEnd w:id="1367219990"/>
          <w:p w14:paraId="7D79FF30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2501114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C3FDF21" w14:textId="77777777"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0111412" w:displacedByCustomXml="prev"/>
      </w:tr>
    </w:tbl>
    <w:p w14:paraId="7CD05E33" w14:textId="77777777"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0BAC914" w14:textId="77777777"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14:paraId="78C0FC86" w14:textId="77777777"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19" w:name="_Ref530635574"/>
      <w:r w:rsidRPr="00F849B0">
        <w:t>True or False (Tick your response): A builder would usually complete all the purchase orders before preparing a call forward sheet.</w:t>
      </w:r>
      <w:bookmarkEnd w:id="19"/>
    </w:p>
    <w:p w14:paraId="1EA48EFA" w14:textId="77777777"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14:paraId="1FEF634B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0DCEAF" w14:textId="77777777"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430341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BEDC73" w14:textId="504C8CEE" w:rsidR="00167948" w:rsidRPr="00DD7A44" w:rsidRDefault="009E1F1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430341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1C0F8E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D8417" w14:textId="77777777"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410775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6114776" w14:textId="77777777"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1077501" w:displacedByCustomXml="prev"/>
      </w:tr>
      <w:tr w:rsidR="00167948" w:rsidRPr="00F849B0" w14:paraId="781A650C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C0FD87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37389831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CAF03F" w14:textId="7F64B7C8" w:rsidR="00167948" w:rsidRPr="00DD7A44" w:rsidRDefault="009E1F1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7389831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F7050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347538" w14:textId="77777777"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C81BC1C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27A36643" w14:textId="77777777"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14:paraId="4296D734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14:paraId="2FCACEF1" w14:textId="77777777"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0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0"/>
    </w:p>
    <w:p w14:paraId="1271C05B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14:paraId="360DD722" w14:textId="77777777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ED1D81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18EF" w14:textId="77777777" w:rsidR="005E0556" w:rsidRDefault="006140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15003501" w:edGrp="everyone"/>
            <w:r>
              <w:rPr>
                <w:rFonts w:ascii="Arial" w:hAnsi="Arial" w:cs="Arial"/>
                <w:sz w:val="22"/>
                <w:szCs w:val="22"/>
              </w:rPr>
              <w:t>Design and Architectural Plans</w:t>
            </w:r>
          </w:p>
          <w:p w14:paraId="26754D87" w14:textId="77777777" w:rsidR="005E0556" w:rsidRDefault="005E055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1391AB6B" w14:textId="597FC94D" w:rsidR="005E0556" w:rsidRPr="00F849B0" w:rsidRDefault="006140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Land Survey Plan</w:t>
            </w:r>
            <w:permEnd w:id="515003501"/>
          </w:p>
        </w:tc>
        <w:permStart w:id="14973932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669DB45" w14:textId="77777777"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7393200" w:displacedByCustomXml="prev"/>
      </w:tr>
    </w:tbl>
    <w:p w14:paraId="4C0310DD" w14:textId="77777777"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CAABC23" w14:textId="77777777"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2D0059FE" w14:textId="77777777"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1" w:name="_Ref495585603"/>
      <w:r w:rsidRPr="00F849B0">
        <w:lastRenderedPageBreak/>
        <w:t>Match the site files and definitions below by writing the appropriate letter next to each number in the centre column.</w:t>
      </w:r>
      <w:bookmarkEnd w:id="21"/>
    </w:p>
    <w:p w14:paraId="01891F7F" w14:textId="77777777"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14:paraId="4BE15419" w14:textId="77777777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8A03C9" w14:textId="77777777"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DBFF5C9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844F51A" w14:textId="77777777"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7B88D6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101481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63D61E5" w14:textId="77777777"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1481422" w:displacedByCustomXml="prev"/>
      </w:tr>
      <w:tr w:rsidR="007560DA" w:rsidRPr="00F849B0" w14:paraId="28D52B3C" w14:textId="77777777" w:rsidTr="009E1F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642EFB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6B1C3E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272DD3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615AD14" w14:textId="7339441C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32587167" w:edGrp="everyone"/>
            <w:r w:rsidR="00D77498">
              <w:rPr>
                <w:rFonts w:ascii="Arial" w:hAnsi="Arial" w:cs="Arial"/>
                <w:sz w:val="22"/>
                <w:szCs w:val="22"/>
              </w:rPr>
              <w:t>B</w:t>
            </w:r>
            <w:permEnd w:id="83258716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D9F4D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07F1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3E8084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0DF4148C" w14:textId="77777777" w:rsidTr="009E1F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E86A33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33EF25B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0E46002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443E320" w14:textId="3564B22D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616511004" w:edGrp="everyone"/>
            <w:r w:rsidR="00D77498">
              <w:rPr>
                <w:rFonts w:ascii="Arial" w:hAnsi="Arial" w:cs="Arial"/>
                <w:sz w:val="22"/>
                <w:szCs w:val="22"/>
              </w:rPr>
              <w:t>E</w:t>
            </w:r>
            <w:permEnd w:id="161651100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1784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C1B71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257486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45031DE0" w14:textId="77777777" w:rsidTr="009E1F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C4FD7F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B3DEBA6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85F21B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AA5D57D" w14:textId="47046C49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33902580" w:edGrp="everyone"/>
            <w:r w:rsidR="00D77498">
              <w:rPr>
                <w:rFonts w:ascii="Arial" w:hAnsi="Arial" w:cs="Arial"/>
                <w:sz w:val="22"/>
                <w:szCs w:val="22"/>
              </w:rPr>
              <w:t>A</w:t>
            </w:r>
            <w:permEnd w:id="93390258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C1AE3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67AF" w14:textId="77777777"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B669BB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6BFF6296" w14:textId="77777777" w:rsidTr="009E1F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9DE648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980BB4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305F766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6F0B308" w14:textId="75FCC926"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87914323" w:edGrp="everyone"/>
            <w:r w:rsidR="00D77498">
              <w:rPr>
                <w:rFonts w:ascii="Arial" w:hAnsi="Arial" w:cs="Arial"/>
                <w:sz w:val="22"/>
                <w:szCs w:val="22"/>
              </w:rPr>
              <w:t>D</w:t>
            </w:r>
            <w:permEnd w:id="108791432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35D7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3D38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784517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14F2B2A0" w14:textId="77777777" w:rsidTr="009E1F1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760F86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3E6B69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AB6BEC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357E8DE" w14:textId="2946D8CA"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54877475" w:edGrp="everyone"/>
            <w:r w:rsidR="00D77498">
              <w:rPr>
                <w:rFonts w:ascii="Arial" w:hAnsi="Arial" w:cs="Arial"/>
                <w:sz w:val="22"/>
                <w:szCs w:val="22"/>
              </w:rPr>
              <w:t>C</w:t>
            </w:r>
            <w:permEnd w:id="175487747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65F6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7BFD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DA68C9" w14:textId="77777777" w:rsidR="007560DA" w:rsidRPr="00F849B0" w:rsidRDefault="007560DA" w:rsidP="007560DA">
            <w:pPr>
              <w:ind w:left="993" w:hanging="993"/>
            </w:pPr>
          </w:p>
        </w:tc>
      </w:tr>
    </w:tbl>
    <w:p w14:paraId="3DBB622B" w14:textId="77777777"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14:paraId="58B1CE62" w14:textId="77777777"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847595F" w14:textId="77777777"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2" w:name="_Ref530635990"/>
      <w:r w:rsidRPr="00F849B0">
        <w:t>In the table below, estimates for labour and actual costs for each trade are listed. Calculate the cost difference for each trade.</w:t>
      </w:r>
      <w:bookmarkEnd w:id="22"/>
    </w:p>
    <w:p w14:paraId="243C6E33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14:paraId="219FD6C2" w14:textId="77777777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5C6874" w14:textId="77777777"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200063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FBB8C0F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8F92133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7B5DD8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20702983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FCC09C7" w14:textId="77777777"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0298334" w:displacedByCustomXml="prev"/>
      </w:tr>
      <w:tr w:rsidR="00616393" w:rsidRPr="00F849B0" w14:paraId="44EAAE56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FEA48D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610E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0C739E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604B792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E032A69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7EFE33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06B7DB4D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2F01D7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684D2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00265E7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70BFAE7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1A53B4C" w14:textId="77777777"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E0A21C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390BB0DA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64C541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035DD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4F44AB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09FE7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739A08" w14:textId="2BD44702" w:rsidR="00616393" w:rsidRPr="00C73911" w:rsidRDefault="00D774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2379868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3237986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E90257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7AE8F2EE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8C6E98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7B770F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938357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229B6A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B10041" w14:textId="2299CE80" w:rsidR="00616393" w:rsidRPr="00C73911" w:rsidRDefault="00D774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78871635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117887163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63BA25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7DCE8C45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BC9E54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12DEBF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F8243F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935D15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669A17" w14:textId="658E6537" w:rsidR="00616393" w:rsidRPr="00C73911" w:rsidRDefault="00D7749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44760295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214476029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322551" w14:textId="77777777" w:rsidR="00616393" w:rsidRPr="00F849B0" w:rsidRDefault="00616393" w:rsidP="00473716">
            <w:pPr>
              <w:ind w:left="993" w:hanging="993"/>
            </w:pPr>
          </w:p>
        </w:tc>
      </w:tr>
    </w:tbl>
    <w:p w14:paraId="77E8349D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14:paraId="22376D7D" w14:textId="77777777"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3701107" w14:textId="77777777"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3"/>
    </w:p>
    <w:p w14:paraId="3D4A115C" w14:textId="77777777"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14:paraId="3557C5AC" w14:textId="77777777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88CBC4" w14:textId="77777777"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3FDF3C5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07DB70B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E3D8BF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CFED041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2761842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68848A6" w14:textId="77777777"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6184284" w:displacedByCustomXml="prev"/>
      </w:tr>
      <w:tr w:rsidR="009C2551" w:rsidRPr="00F849B0" w14:paraId="61AEB073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472843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3E79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4C9814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17138B2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F98A51B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02EF99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74EAC3A8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B40CE3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238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E2BB5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392B5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41117C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488A34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7E8A9852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60EAE8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20AF42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F03CE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5C9600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F3470D" w14:textId="7C737716" w:rsidR="009C2551" w:rsidRPr="00C73911" w:rsidRDefault="0033434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79678395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147967839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F9C1BE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5FDC5312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027D33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89C74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AF8A2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54927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8419A8" w14:textId="0A1A7ED7" w:rsidR="009C2551" w:rsidRPr="00C73911" w:rsidRDefault="00614003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65913917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46591391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D8F283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15E0A6ED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6BBE52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710F0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5A6511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E44219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C89BEA" w14:textId="4EB7DEE3" w:rsidR="009C2551" w:rsidRPr="00C73911" w:rsidRDefault="00614003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91466008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39146600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1229F7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7AD2F0C1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707C6E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6279D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E97DA1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8576B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28DDB2" w14:textId="7B8CCF26" w:rsidR="009C2551" w:rsidRPr="00C73911" w:rsidRDefault="00614003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46951516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204695151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CDAF82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13404090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6B16ED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5B2A7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79AD3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F6EC9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E08134" w14:textId="50906197" w:rsidR="009C2551" w:rsidRPr="00C73911" w:rsidRDefault="00614003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13324226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161332422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C98D59" w14:textId="77777777" w:rsidR="009C2551" w:rsidRPr="00F849B0" w:rsidRDefault="009C2551" w:rsidP="00473716">
            <w:pPr>
              <w:ind w:left="993" w:hanging="993"/>
            </w:pPr>
          </w:p>
        </w:tc>
      </w:tr>
    </w:tbl>
    <w:p w14:paraId="22F994C1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BCC6BAE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4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4"/>
    </w:p>
    <w:p w14:paraId="4C4BDB8F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31E782AD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532E5A1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C9FFB72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7E39D5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7021534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57D45B2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2153441" w:displacedByCustomXml="prev"/>
      </w:tr>
      <w:tr w:rsidR="00167948" w:rsidRPr="00F849B0" w14:paraId="500EA22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8CF0FD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57240989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CEB2" w14:textId="77777777" w:rsidR="00167948" w:rsidRPr="00DD7A44" w:rsidRDefault="009E1F1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57240989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D76E60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B223A7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5736CD12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6F5588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7893878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386B" w14:textId="2F10F4D4" w:rsidR="00167948" w:rsidRPr="00DD7A44" w:rsidRDefault="009E1F1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893878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E3DEF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AAC43A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0AA807D0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6609DF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52497403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A427" w14:textId="77777777" w:rsidR="00167948" w:rsidRPr="00DD7A44" w:rsidRDefault="009E1F1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2497403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C734A1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3AAA66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6B407A98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3AC16BA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BF09AA4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14:paraId="78693A79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4359C048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F53D4C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63D8ADE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2051CAC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2399488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929CAE7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9948821" w:displacedByCustomXml="prev"/>
      </w:tr>
      <w:tr w:rsidR="00167948" w:rsidRPr="00F849B0" w14:paraId="4F80296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32651E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39967150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E1D5E" w14:textId="685A9C35" w:rsidR="00167948" w:rsidRPr="00DD7A44" w:rsidRDefault="009E1F1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9967150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998774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EE1A9F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32A103B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C1B7AE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88514718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3E77" w14:textId="77777777" w:rsidR="00167948" w:rsidRPr="00DD7A44" w:rsidRDefault="009E1F1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8514718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59342C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335DC4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612EAD2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176ED2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66743263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3601B" w14:textId="77777777" w:rsidR="00167948" w:rsidRPr="00DD7A44" w:rsidRDefault="009E1F1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6674326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8AC247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4BE8CC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56B4AEB7" w14:textId="77777777"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14:paraId="6C9F999D" w14:textId="77777777"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1D514E5" w14:textId="77777777"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62"/>
      <w:r w:rsidRPr="00F849B0">
        <w:t>You are given the following table containing the costs for each month of the project.</w:t>
      </w:r>
      <w:bookmarkEnd w:id="26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14:paraId="7586C589" w14:textId="77777777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268F6E95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792185A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6ABD26CF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14:paraId="3EE01D6A" w14:textId="77777777" w:rsidTr="00B43F84">
        <w:trPr>
          <w:jc w:val="center"/>
        </w:trPr>
        <w:tc>
          <w:tcPr>
            <w:tcW w:w="1271" w:type="dxa"/>
          </w:tcPr>
          <w:p w14:paraId="4E552004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14:paraId="32BA0E0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14:paraId="26B9BEF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14:paraId="71F64FC1" w14:textId="77777777" w:rsidTr="00B43F84">
        <w:trPr>
          <w:jc w:val="center"/>
        </w:trPr>
        <w:tc>
          <w:tcPr>
            <w:tcW w:w="1271" w:type="dxa"/>
          </w:tcPr>
          <w:p w14:paraId="36D545D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14:paraId="2EE6581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14:paraId="55CE99FD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14:paraId="014FE31B" w14:textId="77777777" w:rsidTr="00B43F84">
        <w:trPr>
          <w:jc w:val="center"/>
        </w:trPr>
        <w:tc>
          <w:tcPr>
            <w:tcW w:w="1271" w:type="dxa"/>
          </w:tcPr>
          <w:p w14:paraId="115E9EF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14:paraId="760458E4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14:paraId="1FD31EC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14:paraId="29379870" w14:textId="77777777" w:rsidTr="00B43F84">
        <w:trPr>
          <w:jc w:val="center"/>
        </w:trPr>
        <w:tc>
          <w:tcPr>
            <w:tcW w:w="1271" w:type="dxa"/>
          </w:tcPr>
          <w:p w14:paraId="70C8222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14:paraId="48D222F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14:paraId="4094D83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14:paraId="2F0EF694" w14:textId="77777777" w:rsidTr="00B43F84">
        <w:trPr>
          <w:jc w:val="center"/>
        </w:trPr>
        <w:tc>
          <w:tcPr>
            <w:tcW w:w="1271" w:type="dxa"/>
          </w:tcPr>
          <w:p w14:paraId="54DFCE16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14:paraId="28F2142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14:paraId="69FD2205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14:paraId="1B12A23F" w14:textId="77777777" w:rsidTr="00B43F84">
        <w:trPr>
          <w:jc w:val="center"/>
        </w:trPr>
        <w:tc>
          <w:tcPr>
            <w:tcW w:w="1271" w:type="dxa"/>
          </w:tcPr>
          <w:p w14:paraId="6C1660A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14:paraId="31870584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14:paraId="23EB75C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14:paraId="6796C332" w14:textId="77777777" w:rsidTr="00B43F84">
        <w:trPr>
          <w:jc w:val="center"/>
        </w:trPr>
        <w:tc>
          <w:tcPr>
            <w:tcW w:w="1271" w:type="dxa"/>
          </w:tcPr>
          <w:p w14:paraId="34E718E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14:paraId="20B299A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14:paraId="7EBE5A2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14:paraId="5F277D38" w14:textId="77777777" w:rsidTr="00B43F84">
        <w:trPr>
          <w:jc w:val="center"/>
        </w:trPr>
        <w:tc>
          <w:tcPr>
            <w:tcW w:w="1271" w:type="dxa"/>
          </w:tcPr>
          <w:p w14:paraId="1DCB3466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14:paraId="17A601B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14:paraId="569CF9C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14:paraId="08FBA816" w14:textId="77777777"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14:paraId="396C0632" w14:textId="77777777"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14:paraId="1AC87503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367A78" w14:textId="77777777"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504F9F4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AF5CD7F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5492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2D970C7" w14:textId="77777777"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49289" w:displacedByCustomXml="prev"/>
      </w:tr>
      <w:tr w:rsidR="00FE54EE" w:rsidRPr="00F849B0" w14:paraId="78DDD4C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3DAB2A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5246410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3124" w14:textId="77777777" w:rsidR="00FE54EE" w:rsidRPr="00DD7A44" w:rsidRDefault="009E1F12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246410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56057A" w14:textId="77777777"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1CD329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7D1C26C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391DD3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30246789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1CC4" w14:textId="0A9AECF9" w:rsidR="00FE54EE" w:rsidRPr="00DD7A44" w:rsidRDefault="009E1F12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0246789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6E6172" w14:textId="77777777"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9D2EE0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50BC7000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07C315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85578619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3D7F8" w14:textId="77777777" w:rsidR="00FE54EE" w:rsidRPr="00DD7A44" w:rsidRDefault="009E1F12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5578619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1108AE" w14:textId="77777777"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86CEE7" w14:textId="77777777" w:rsidR="00FE54EE" w:rsidRPr="00F849B0" w:rsidRDefault="00FE54EE" w:rsidP="00FE54EE">
            <w:pPr>
              <w:ind w:left="993" w:hanging="993"/>
            </w:pPr>
          </w:p>
        </w:tc>
      </w:tr>
    </w:tbl>
    <w:p w14:paraId="6821820B" w14:textId="77777777"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14:paraId="6886DC3A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3"/>
      <w:r w:rsidRPr="00F849B0">
        <w:lastRenderedPageBreak/>
        <w:t>The following graph is a visual representation of the difference in each month.</w:t>
      </w:r>
      <w:bookmarkEnd w:id="27"/>
      <w:r w:rsidRPr="00F849B0">
        <w:t xml:space="preserve"> </w:t>
      </w:r>
    </w:p>
    <w:p w14:paraId="18BB7D0E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D308B49" wp14:editId="1A5C1A15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94FB6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14:paraId="3F33D9DA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12291096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3946DA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5FFE0D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A1FEEF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7191432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9BDD1DE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9143280" w:displacedByCustomXml="prev"/>
      </w:tr>
      <w:tr w:rsidR="00167948" w:rsidRPr="00F849B0" w14:paraId="18EB297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6E034A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75445858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FB96" w14:textId="03584C85" w:rsidR="00167948" w:rsidRPr="00DD7A44" w:rsidRDefault="009E1F1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5445858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406AD4" w14:textId="77777777"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4F2FD8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24A28F6F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A1A1D4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47856638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A0A53" w14:textId="77777777" w:rsidR="00167948" w:rsidRPr="00DD7A44" w:rsidRDefault="009E1F1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7856638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AD07F" w14:textId="77777777"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1D5068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0B654D26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484D6AA5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5D010C7D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4"/>
      <w:r w:rsidRPr="00F849B0">
        <w:t>The following graph is a visual representation of the accumulated difference across the project.</w:t>
      </w:r>
      <w:bookmarkEnd w:id="28"/>
      <w:r w:rsidRPr="00F849B0">
        <w:t xml:space="preserve"> </w:t>
      </w:r>
    </w:p>
    <w:p w14:paraId="0C48FB5E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5A6151B2" wp14:editId="62881119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00476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14:paraId="3B180F5D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53A2E846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123D3A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C396C3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57B95A0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0311619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127EC58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1161974" w:displacedByCustomXml="prev"/>
      </w:tr>
      <w:tr w:rsidR="00B509CF" w:rsidRPr="00F849B0" w14:paraId="6DC3529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B5AC62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38977277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F51A" w14:textId="56F1509F" w:rsidR="00B509CF" w:rsidRPr="00DD7A44" w:rsidRDefault="009E1F12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343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8977277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A1EDEA" w14:textId="77777777"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31136E" w14:textId="77777777"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14:paraId="79E892A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44D082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41394773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0116" w14:textId="77777777" w:rsidR="00B509CF" w:rsidRPr="00DD7A44" w:rsidRDefault="009E1F12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509CF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1394773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369E8D" w14:textId="77777777"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6D8732" w14:textId="77777777" w:rsidR="00B509CF" w:rsidRPr="00F849B0" w:rsidRDefault="00B509CF" w:rsidP="00B509CF">
            <w:pPr>
              <w:ind w:left="993" w:hanging="993"/>
            </w:pPr>
          </w:p>
        </w:tc>
      </w:tr>
    </w:tbl>
    <w:p w14:paraId="6A4F1CDB" w14:textId="77777777"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14:paraId="7812F810" w14:textId="77777777"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14:paraId="0AC37D58" w14:textId="77777777"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14:paraId="08AC5271" w14:textId="77777777"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 wp14:anchorId="1904DA74" wp14:editId="6A3D5CF8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DB3F13" w14:textId="77777777" w:rsidR="009E1F12" w:rsidRPr="00D6721A" w:rsidRDefault="009E1F12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14:paraId="3B0F6A5C" w14:textId="77777777" w:rsidR="009E1F12" w:rsidRPr="00D6721A" w:rsidRDefault="009E1F12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59701693" w14:textId="77777777" w:rsidR="009E1F12" w:rsidRPr="00D6721A" w:rsidRDefault="009E1F12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14:paraId="3C1EE65C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14:paraId="087832EA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14:paraId="0645E62C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14:paraId="429BCB13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14:paraId="6DCA6E5E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14:paraId="09F8FD85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14:paraId="3022840D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14:paraId="3730AB0F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14:paraId="611F2B19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14:paraId="03C55752" w14:textId="77777777" w:rsidR="009E1F12" w:rsidRPr="00D6721A" w:rsidRDefault="009E1F1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14:paraId="44B39438" w14:textId="77777777" w:rsidR="009E1F12" w:rsidRDefault="009E1F1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84A015C" w14:textId="77777777" w:rsidR="009E1F12" w:rsidRPr="00D6721A" w:rsidRDefault="009E1F1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14:paraId="0A22F82C" w14:textId="77777777" w:rsidR="009E1F12" w:rsidRPr="00D6721A" w:rsidRDefault="009E1F12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04DA74"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14:paraId="09DB3F13" w14:textId="77777777" w:rsidR="009E1F12" w:rsidRPr="00D6721A" w:rsidRDefault="009E1F12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14:paraId="3B0F6A5C" w14:textId="77777777" w:rsidR="009E1F12" w:rsidRPr="00D6721A" w:rsidRDefault="009E1F12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14:paraId="59701693" w14:textId="77777777" w:rsidR="009E1F12" w:rsidRPr="00D6721A" w:rsidRDefault="009E1F12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14:paraId="3C1EE65C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14:paraId="087832EA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14:paraId="0645E62C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14:paraId="429BCB13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14:paraId="6DCA6E5E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14:paraId="09F8FD85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14:paraId="3022840D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14:paraId="3730AB0F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14:paraId="611F2B19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14:paraId="03C55752" w14:textId="77777777" w:rsidR="009E1F12" w:rsidRPr="00D6721A" w:rsidRDefault="009E1F1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14:paraId="44B39438" w14:textId="77777777" w:rsidR="009E1F12" w:rsidRDefault="009E1F1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84A015C" w14:textId="77777777" w:rsidR="009E1F12" w:rsidRPr="00D6721A" w:rsidRDefault="009E1F1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14:paraId="0A22F82C" w14:textId="77777777" w:rsidR="009E1F12" w:rsidRPr="00D6721A" w:rsidRDefault="009E1F12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55E378BD" w14:textId="77777777"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14:paraId="129BD3A3" w14:textId="77777777"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4F248536" wp14:editId="471750C4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12DA0B" w14:textId="77777777"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9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29"/>
    </w:p>
    <w:p w14:paraId="1143E34A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14:paraId="506CD150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4735B22" w14:textId="77777777"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87C0B9C" w14:textId="77777777"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9D614A6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E2E7E4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FE6E986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8998F65" w14:textId="77777777"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812921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61F0E19" w14:textId="77777777"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2921059" w:displacedByCustomXml="prev"/>
      </w:tr>
      <w:tr w:rsidR="00BC18A3" w:rsidRPr="00F849B0" w14:paraId="4F308C88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A6CA0B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FBFD" w14:textId="5B86D2A5" w:rsidR="00BC18A3" w:rsidRPr="000B5C06" w:rsidRDefault="0061400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28448228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728448228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74CD347" w14:textId="55D41520" w:rsidR="00BC18A3" w:rsidRPr="000B5C06" w:rsidRDefault="0061400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24364827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1124364827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95237BD" w14:textId="359A4B6E" w:rsidR="00BC18A3" w:rsidRPr="000B5C06" w:rsidRDefault="0061400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82629360" w:edGrp="everyone"/>
            <w:r>
              <w:rPr>
                <w:rFonts w:ascii="Arial" w:hAnsi="Arial" w:cs="Arial"/>
                <w:sz w:val="22"/>
                <w:szCs w:val="22"/>
              </w:rPr>
              <w:t>15/08/2019</w:t>
            </w:r>
            <w:permEnd w:id="1482629360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2312BB2" w14:textId="129F526A" w:rsidR="00BC18A3" w:rsidRPr="000B5C06" w:rsidRDefault="0061400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1150019" w:edGrp="everyone"/>
            <w:r>
              <w:rPr>
                <w:rFonts w:ascii="Arial" w:hAnsi="Arial" w:cs="Arial"/>
                <w:sz w:val="22"/>
                <w:szCs w:val="22"/>
              </w:rPr>
              <w:t>01/08/2019</w:t>
            </w:r>
            <w:permEnd w:id="111150019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36623ED" w14:textId="3DB3E257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5968821" w:edGrp="everyone"/>
            <w:r>
              <w:rPr>
                <w:rFonts w:ascii="Arial" w:hAnsi="Arial" w:cs="Arial"/>
                <w:sz w:val="22"/>
                <w:szCs w:val="22"/>
              </w:rPr>
              <w:t xml:space="preserve">Must wear PPE </w:t>
            </w:r>
            <w:permEnd w:id="208596882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7D3A41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3E0B86B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8C0ABC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49328" w14:textId="5EC84CD3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4249824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208424982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80E3C9A" w14:textId="099F2430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42309113" w:edGrp="everyone"/>
            <w:r>
              <w:rPr>
                <w:rFonts w:ascii="Arial" w:hAnsi="Arial" w:cs="Arial"/>
                <w:sz w:val="22"/>
                <w:szCs w:val="22"/>
              </w:rPr>
              <w:t>3 Day</w:t>
            </w:r>
            <w:permEnd w:id="1142309113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3795F8" w14:textId="00CD5B1D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82585215" w:edGrp="everyone"/>
            <w:r>
              <w:rPr>
                <w:rFonts w:ascii="Arial" w:hAnsi="Arial" w:cs="Arial"/>
                <w:sz w:val="22"/>
                <w:szCs w:val="22"/>
              </w:rPr>
              <w:t>15/08/2019</w:t>
            </w:r>
            <w:permEnd w:id="1682585215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812382" w14:textId="59A58FEE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68514830" w:edGrp="everyone"/>
            <w:r>
              <w:rPr>
                <w:rFonts w:ascii="Arial" w:hAnsi="Arial" w:cs="Arial"/>
                <w:sz w:val="22"/>
                <w:szCs w:val="22"/>
              </w:rPr>
              <w:t>12/08/2019</w:t>
            </w:r>
            <w:permEnd w:id="1968514830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53C18F4" w14:textId="14FC78C0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74176259" w:edGrp="everyone"/>
            <w:r>
              <w:rPr>
                <w:rFonts w:ascii="Arial" w:hAnsi="Arial" w:cs="Arial"/>
                <w:sz w:val="22"/>
                <w:szCs w:val="22"/>
              </w:rPr>
              <w:t>Must wear PPE</w:t>
            </w:r>
            <w:permEnd w:id="67417625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96239A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4E4D025C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0FA2E2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92E9" w14:textId="019C13F4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52866378" w:edGrp="everyone"/>
            <w:r>
              <w:rPr>
                <w:rFonts w:ascii="Arial" w:hAnsi="Arial" w:cs="Arial"/>
                <w:sz w:val="22"/>
                <w:szCs w:val="22"/>
              </w:rPr>
              <w:t>Trusses</w:t>
            </w:r>
            <w:permEnd w:id="1152866378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58FA8A" w14:textId="699B0C49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12295484" w:edGrp="everyone"/>
            <w:r>
              <w:rPr>
                <w:rFonts w:ascii="Arial" w:hAnsi="Arial" w:cs="Arial"/>
                <w:sz w:val="22"/>
                <w:szCs w:val="22"/>
              </w:rPr>
              <w:t>7 days</w:t>
            </w:r>
            <w:permEnd w:id="101229548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070C0" w14:textId="18F6F3C4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26184674" w:edGrp="everyone"/>
            <w:r>
              <w:rPr>
                <w:rFonts w:ascii="Arial" w:hAnsi="Arial" w:cs="Arial"/>
                <w:sz w:val="22"/>
                <w:szCs w:val="22"/>
              </w:rPr>
              <w:t>15/08/2019</w:t>
            </w:r>
            <w:permEnd w:id="1826184674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424FE4" w14:textId="38FA28D0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12001924" w:edGrp="everyone"/>
            <w:r>
              <w:rPr>
                <w:rFonts w:ascii="Arial" w:hAnsi="Arial" w:cs="Arial"/>
                <w:sz w:val="22"/>
                <w:szCs w:val="22"/>
              </w:rPr>
              <w:t>08/08/2019</w:t>
            </w:r>
            <w:permEnd w:id="1712001924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FFA504" w14:textId="60057AEC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25184839" w:edGrp="everyone"/>
            <w:r>
              <w:rPr>
                <w:rFonts w:ascii="Arial" w:hAnsi="Arial" w:cs="Arial"/>
                <w:sz w:val="22"/>
                <w:szCs w:val="22"/>
              </w:rPr>
              <w:t>Must Wear PPE</w:t>
            </w:r>
            <w:permEnd w:id="152518483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6A2CFF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33FE443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606773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6D936D" w14:textId="19E72ABB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57859094" w:edGrp="everyone"/>
            <w:r>
              <w:rPr>
                <w:rFonts w:ascii="Arial" w:hAnsi="Arial" w:cs="Arial"/>
                <w:sz w:val="22"/>
                <w:szCs w:val="22"/>
              </w:rPr>
              <w:t>Sand 20kg</w:t>
            </w:r>
            <w:permEnd w:id="557859094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BD7EC2" w14:textId="5B9B54B9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58646348" w:edGrp="everyone"/>
            <w:r>
              <w:rPr>
                <w:rFonts w:ascii="Arial" w:hAnsi="Arial" w:cs="Arial"/>
                <w:sz w:val="22"/>
                <w:szCs w:val="22"/>
              </w:rPr>
              <w:t>7 Days</w:t>
            </w:r>
            <w:permEnd w:id="1358646348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4C13A" w14:textId="21817187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57172691" w:edGrp="everyone"/>
            <w:r>
              <w:rPr>
                <w:rFonts w:ascii="Arial" w:hAnsi="Arial" w:cs="Arial"/>
                <w:sz w:val="22"/>
                <w:szCs w:val="22"/>
              </w:rPr>
              <w:t>15/08/2019</w:t>
            </w:r>
            <w:permEnd w:id="357172691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65A55D" w14:textId="614AF1F5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25681575" w:edGrp="everyone"/>
            <w:r>
              <w:rPr>
                <w:rFonts w:ascii="Arial" w:hAnsi="Arial" w:cs="Arial"/>
                <w:sz w:val="22"/>
                <w:szCs w:val="22"/>
              </w:rPr>
              <w:t>08/08/2019</w:t>
            </w:r>
            <w:permEnd w:id="1225681575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85ABB7" w14:textId="47076600" w:rsidR="00BC18A3" w:rsidRPr="000B5C06" w:rsidRDefault="00B60D2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05867925" w:edGrp="everyone"/>
            <w:r>
              <w:rPr>
                <w:rFonts w:ascii="Arial" w:hAnsi="Arial" w:cs="Arial"/>
                <w:sz w:val="22"/>
                <w:szCs w:val="22"/>
              </w:rPr>
              <w:t>Must wear PPE</w:t>
            </w:r>
            <w:permEnd w:id="100586792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195788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45248860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14:paraId="2590A0E6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38794FC0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0"/>
    </w:p>
    <w:p w14:paraId="20F55B6F" w14:textId="77777777"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14:paraId="3232AB6C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FC16D43" w14:textId="77777777"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89AF88" w14:textId="77777777"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1FC88D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5DA264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16029492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02B8FA6" w14:textId="77777777"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2949212" w:displacedByCustomXml="prev"/>
      </w:tr>
      <w:tr w:rsidR="00BC18A3" w:rsidRPr="00F849B0" w14:paraId="20CFBD4F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E71916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4C71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7EAE" w14:textId="77777777" w:rsidR="00BC18A3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0040854" w:edGrp="everyone"/>
            <w:r>
              <w:rPr>
                <w:rFonts w:ascii="Arial" w:hAnsi="Arial" w:cs="Arial"/>
                <w:sz w:val="22"/>
                <w:szCs w:val="22"/>
              </w:rPr>
              <w:t xml:space="preserve">Get the best price </w:t>
            </w:r>
          </w:p>
          <w:p w14:paraId="4E14AEAF" w14:textId="77777777" w:rsidR="00BC18A3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Tender a price</w:t>
            </w:r>
          </w:p>
          <w:p w14:paraId="787D2C0D" w14:textId="77777777" w:rsidR="00BC18A3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 tender</w:t>
            </w:r>
          </w:p>
          <w:p w14:paraId="0E1350AA" w14:textId="690B0C34" w:rsidR="00BC18A3" w:rsidRPr="00810A44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Issue PO</w:t>
            </w:r>
            <w:permEnd w:id="180040854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60A336C" w14:textId="1992D9AA" w:rsidR="00BC18A3" w:rsidRPr="00810A44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39415160" w:edGrp="everyone"/>
            <w:r>
              <w:rPr>
                <w:rFonts w:ascii="Arial" w:hAnsi="Arial" w:cs="Arial"/>
                <w:sz w:val="22"/>
                <w:szCs w:val="22"/>
              </w:rPr>
              <w:t>Specification, Lead in time, Delivery Charge, Non-returnable item / not</w:t>
            </w:r>
            <w:permEnd w:id="173941516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63696A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4784FA6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9E4335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3B58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278CF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bookmarkStart w:id="31" w:name="_GoBack"/>
            <w:bookmarkEnd w:id="31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9216EDF" w14:textId="12ABCCC7" w:rsidR="00BC18A3" w:rsidRPr="00810A44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54778952" w:edGrp="everyone"/>
            <w:r>
              <w:rPr>
                <w:rFonts w:ascii="Arial" w:hAnsi="Arial" w:cs="Arial"/>
                <w:sz w:val="22"/>
                <w:szCs w:val="22"/>
              </w:rPr>
              <w:t>Specification, Lead in time, Delivery Charge, Non-returnable item / not</w:t>
            </w:r>
            <w:permEnd w:id="145477895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A73A67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617339C0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438B2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D0A4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FECD" w14:textId="77777777" w:rsidR="00B60D2D" w:rsidRDefault="00B60D2D" w:rsidP="00B60D2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39313295" w:edGrp="everyone"/>
            <w:r>
              <w:rPr>
                <w:rFonts w:ascii="Arial" w:hAnsi="Arial" w:cs="Arial"/>
                <w:sz w:val="22"/>
                <w:szCs w:val="22"/>
              </w:rPr>
              <w:t xml:space="preserve">Get the best price </w:t>
            </w:r>
          </w:p>
          <w:p w14:paraId="16E8D1A5" w14:textId="77777777" w:rsidR="00B60D2D" w:rsidRDefault="00B60D2D" w:rsidP="00B60D2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Tender a price</w:t>
            </w:r>
          </w:p>
          <w:p w14:paraId="62EBCC09" w14:textId="77777777" w:rsidR="00BC18A3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 tender</w:t>
            </w:r>
          </w:p>
          <w:p w14:paraId="44040476" w14:textId="110ABDA0" w:rsidR="00BC18A3" w:rsidRPr="00810A44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Issue PO</w:t>
            </w:r>
            <w:permEnd w:id="1339313295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2BF762" w14:textId="4371E157" w:rsidR="00BC18A3" w:rsidRPr="00810A44" w:rsidRDefault="00B60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86545162" w:edGrp="everyone"/>
            <w:r>
              <w:rPr>
                <w:rFonts w:ascii="Arial" w:hAnsi="Arial" w:cs="Arial"/>
                <w:sz w:val="22"/>
                <w:szCs w:val="22"/>
              </w:rPr>
              <w:t>Specification, Lead in time, Delivery Charge, Non-returnable item / not</w:t>
            </w:r>
            <w:permEnd w:id="118654516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BE669B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1C7B54BE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426EB645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lastRenderedPageBreak/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14:paraId="2C534637" w14:textId="77777777"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14:paraId="65357B4C" w14:textId="77777777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B97AF5" w14:textId="77777777"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CDB7" w14:textId="452DD0C8" w:rsidR="00D6721A" w:rsidRPr="00F849B0" w:rsidRDefault="00DE1AA2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97799144" w:edGrp="everyone"/>
            <w:r>
              <w:rPr>
                <w:rFonts w:ascii="Arial" w:hAnsi="Arial" w:cs="Arial"/>
                <w:sz w:val="22"/>
                <w:szCs w:val="22"/>
              </w:rPr>
              <w:t>DOCUMENTATION TO BE SUBMITTED BY STUDENT (EG. FORM 5 QBCC)</w:t>
            </w:r>
            <w:permEnd w:id="1597799144"/>
          </w:p>
        </w:tc>
        <w:permStart w:id="8726303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416AE9D" w14:textId="77777777"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2630394" w:displacedByCustomXml="prev"/>
      </w:tr>
    </w:tbl>
    <w:p w14:paraId="4FC810A3" w14:textId="77777777"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DDDEC0" w14:textId="77777777" w:rsidR="007968AB" w:rsidRDefault="007968AB" w:rsidP="00A67754">
      <w:r>
        <w:separator/>
      </w:r>
    </w:p>
  </w:endnote>
  <w:endnote w:type="continuationSeparator" w:id="0">
    <w:p w14:paraId="19548AC6" w14:textId="77777777" w:rsidR="007968AB" w:rsidRDefault="007968A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F9794" w14:textId="77777777" w:rsidR="009E1F12" w:rsidRPr="00830749" w:rsidRDefault="009E1F1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76F4E4" w14:textId="67F5A342" w:rsidR="009E1F12" w:rsidRPr="00E3768E" w:rsidRDefault="009E1F12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60D2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AD4E6" w14:textId="77777777" w:rsidR="009E1F12" w:rsidRPr="00830749" w:rsidRDefault="009E1F1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406321B" w14:textId="06077196" w:rsidR="009E1F12" w:rsidRPr="00E3768E" w:rsidRDefault="009E1F12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60D2D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10572" w14:textId="77777777" w:rsidR="007968AB" w:rsidRDefault="007968AB" w:rsidP="00A67754">
      <w:r>
        <w:separator/>
      </w:r>
    </w:p>
  </w:footnote>
  <w:footnote w:type="continuationSeparator" w:id="0">
    <w:p w14:paraId="4421E799" w14:textId="77777777" w:rsidR="007968AB" w:rsidRDefault="007968A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2B1ED" w14:textId="77777777" w:rsidR="009E1F12" w:rsidRDefault="009E1F1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796072E3" w14:textId="77777777" w:rsidR="009E1F12" w:rsidRPr="00830749" w:rsidRDefault="009E1F1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08D40" w14:textId="77777777" w:rsidR="009E1F12" w:rsidRDefault="009E1F1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B777A5C" w14:textId="77777777" w:rsidR="009E1F12" w:rsidRPr="00830749" w:rsidRDefault="009E1F1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073A8"/>
    <w:multiLevelType w:val="hybridMultilevel"/>
    <w:tmpl w:val="9D36952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A842DE"/>
    <w:multiLevelType w:val="hybridMultilevel"/>
    <w:tmpl w:val="FA285C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681AE5"/>
    <w:multiLevelType w:val="hybridMultilevel"/>
    <w:tmpl w:val="19A056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B34E7A"/>
    <w:multiLevelType w:val="hybridMultilevel"/>
    <w:tmpl w:val="E722C1E8"/>
    <w:lvl w:ilvl="0" w:tplc="83EEDC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027B8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60C7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56BE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5C3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881D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0B4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684A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646B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20A50354"/>
    <w:multiLevelType w:val="hybridMultilevel"/>
    <w:tmpl w:val="C844593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B92FDB"/>
    <w:multiLevelType w:val="hybridMultilevel"/>
    <w:tmpl w:val="2FBCA170"/>
    <w:lvl w:ilvl="0" w:tplc="0C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9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0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7D4CE1"/>
    <w:multiLevelType w:val="hybridMultilevel"/>
    <w:tmpl w:val="25BAAD52"/>
    <w:lvl w:ilvl="0" w:tplc="BCBE50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7CFB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2480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F820F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748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EE84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8E11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E6A3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54B3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3DE53233"/>
    <w:multiLevelType w:val="hybridMultilevel"/>
    <w:tmpl w:val="2816623C"/>
    <w:lvl w:ilvl="0" w:tplc="2AB84BD0">
      <w:start w:val="1"/>
      <w:numFmt w:val="bullet"/>
      <w:lvlText w:val="•"/>
      <w:lvlJc w:val="left"/>
      <w:pPr>
        <w:tabs>
          <w:tab w:val="num" w:pos="-317"/>
        </w:tabs>
        <w:ind w:left="-317" w:hanging="360"/>
      </w:pPr>
      <w:rPr>
        <w:rFonts w:ascii="Arial" w:hAnsi="Arial" w:hint="default"/>
      </w:rPr>
    </w:lvl>
    <w:lvl w:ilvl="1" w:tplc="FEE2BE40">
      <w:start w:val="1"/>
      <w:numFmt w:val="bullet"/>
      <w:lvlText w:val="•"/>
      <w:lvlJc w:val="left"/>
      <w:pPr>
        <w:tabs>
          <w:tab w:val="num" w:pos="403"/>
        </w:tabs>
        <w:ind w:left="403" w:hanging="360"/>
      </w:pPr>
      <w:rPr>
        <w:rFonts w:ascii="Arial" w:hAnsi="Arial" w:hint="default"/>
      </w:rPr>
    </w:lvl>
    <w:lvl w:ilvl="2" w:tplc="31FE5782" w:tentative="1">
      <w:start w:val="1"/>
      <w:numFmt w:val="bullet"/>
      <w:lvlText w:val="•"/>
      <w:lvlJc w:val="left"/>
      <w:pPr>
        <w:tabs>
          <w:tab w:val="num" w:pos="1123"/>
        </w:tabs>
        <w:ind w:left="1123" w:hanging="360"/>
      </w:pPr>
      <w:rPr>
        <w:rFonts w:ascii="Arial" w:hAnsi="Arial" w:hint="default"/>
      </w:rPr>
    </w:lvl>
    <w:lvl w:ilvl="3" w:tplc="68EE03CC" w:tentative="1">
      <w:start w:val="1"/>
      <w:numFmt w:val="bullet"/>
      <w:lvlText w:val="•"/>
      <w:lvlJc w:val="left"/>
      <w:pPr>
        <w:tabs>
          <w:tab w:val="num" w:pos="1843"/>
        </w:tabs>
        <w:ind w:left="1843" w:hanging="360"/>
      </w:pPr>
      <w:rPr>
        <w:rFonts w:ascii="Arial" w:hAnsi="Arial" w:hint="default"/>
      </w:rPr>
    </w:lvl>
    <w:lvl w:ilvl="4" w:tplc="01182FD6" w:tentative="1">
      <w:start w:val="1"/>
      <w:numFmt w:val="bullet"/>
      <w:lvlText w:val="•"/>
      <w:lvlJc w:val="left"/>
      <w:pPr>
        <w:tabs>
          <w:tab w:val="num" w:pos="2563"/>
        </w:tabs>
        <w:ind w:left="2563" w:hanging="360"/>
      </w:pPr>
      <w:rPr>
        <w:rFonts w:ascii="Arial" w:hAnsi="Arial" w:hint="default"/>
      </w:rPr>
    </w:lvl>
    <w:lvl w:ilvl="5" w:tplc="780E3496" w:tentative="1">
      <w:start w:val="1"/>
      <w:numFmt w:val="bullet"/>
      <w:lvlText w:val="•"/>
      <w:lvlJc w:val="left"/>
      <w:pPr>
        <w:tabs>
          <w:tab w:val="num" w:pos="3283"/>
        </w:tabs>
        <w:ind w:left="3283" w:hanging="360"/>
      </w:pPr>
      <w:rPr>
        <w:rFonts w:ascii="Arial" w:hAnsi="Arial" w:hint="default"/>
      </w:rPr>
    </w:lvl>
    <w:lvl w:ilvl="6" w:tplc="E34455C4" w:tentative="1">
      <w:start w:val="1"/>
      <w:numFmt w:val="bullet"/>
      <w:lvlText w:val="•"/>
      <w:lvlJc w:val="left"/>
      <w:pPr>
        <w:tabs>
          <w:tab w:val="num" w:pos="4003"/>
        </w:tabs>
        <w:ind w:left="4003" w:hanging="360"/>
      </w:pPr>
      <w:rPr>
        <w:rFonts w:ascii="Arial" w:hAnsi="Arial" w:hint="default"/>
      </w:rPr>
    </w:lvl>
    <w:lvl w:ilvl="7" w:tplc="C44643AC" w:tentative="1">
      <w:start w:val="1"/>
      <w:numFmt w:val="bullet"/>
      <w:lvlText w:val="•"/>
      <w:lvlJc w:val="left"/>
      <w:pPr>
        <w:tabs>
          <w:tab w:val="num" w:pos="4723"/>
        </w:tabs>
        <w:ind w:left="4723" w:hanging="360"/>
      </w:pPr>
      <w:rPr>
        <w:rFonts w:ascii="Arial" w:hAnsi="Arial" w:hint="default"/>
      </w:rPr>
    </w:lvl>
    <w:lvl w:ilvl="8" w:tplc="8222EC54" w:tentative="1">
      <w:start w:val="1"/>
      <w:numFmt w:val="bullet"/>
      <w:lvlText w:val="•"/>
      <w:lvlJc w:val="left"/>
      <w:pPr>
        <w:tabs>
          <w:tab w:val="num" w:pos="5443"/>
        </w:tabs>
        <w:ind w:left="5443" w:hanging="360"/>
      </w:pPr>
      <w:rPr>
        <w:rFonts w:ascii="Arial" w:hAnsi="Arial" w:hint="default"/>
      </w:rPr>
    </w:lvl>
  </w:abstractNum>
  <w:abstractNum w:abstractNumId="26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3339AA"/>
    <w:multiLevelType w:val="hybridMultilevel"/>
    <w:tmpl w:val="E14A97F2"/>
    <w:lvl w:ilvl="0" w:tplc="CDC0E4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70A8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F44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6A6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364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EBE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484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4438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78B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2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4FBA6B9E"/>
    <w:multiLevelType w:val="hybridMultilevel"/>
    <w:tmpl w:val="CE52C704"/>
    <w:lvl w:ilvl="0" w:tplc="9DBCA4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CA6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B0E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5A0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9AC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80C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D07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34D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465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AF6CDF"/>
    <w:multiLevelType w:val="hybridMultilevel"/>
    <w:tmpl w:val="FB569BF2"/>
    <w:lvl w:ilvl="0" w:tplc="FA763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60CBA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0C0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FECE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FA28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CC06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126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DAE4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BC86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 w15:restartNumberingAfterBreak="0">
    <w:nsid w:val="58B017CD"/>
    <w:multiLevelType w:val="hybridMultilevel"/>
    <w:tmpl w:val="97ECB29C"/>
    <w:lvl w:ilvl="0" w:tplc="B2E21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EA06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9C5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9A85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500E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088A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7A7F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989B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B6B1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404486F"/>
    <w:multiLevelType w:val="hybridMultilevel"/>
    <w:tmpl w:val="FF46CCD0"/>
    <w:lvl w:ilvl="0" w:tplc="EDB49704">
      <w:start w:val="1"/>
      <w:numFmt w:val="bullet"/>
      <w:lvlText w:val="•"/>
      <w:lvlJc w:val="left"/>
      <w:pPr>
        <w:tabs>
          <w:tab w:val="num" w:pos="-317"/>
        </w:tabs>
        <w:ind w:left="-317" w:hanging="360"/>
      </w:pPr>
      <w:rPr>
        <w:rFonts w:ascii="Arial" w:hAnsi="Arial" w:hint="default"/>
      </w:rPr>
    </w:lvl>
    <w:lvl w:ilvl="1" w:tplc="11EE5536">
      <w:start w:val="1"/>
      <w:numFmt w:val="bullet"/>
      <w:lvlText w:val="•"/>
      <w:lvlJc w:val="left"/>
      <w:pPr>
        <w:tabs>
          <w:tab w:val="num" w:pos="403"/>
        </w:tabs>
        <w:ind w:left="403" w:hanging="360"/>
      </w:pPr>
      <w:rPr>
        <w:rFonts w:ascii="Arial" w:hAnsi="Arial" w:hint="default"/>
      </w:rPr>
    </w:lvl>
    <w:lvl w:ilvl="2" w:tplc="857C508A" w:tentative="1">
      <w:start w:val="1"/>
      <w:numFmt w:val="bullet"/>
      <w:lvlText w:val="•"/>
      <w:lvlJc w:val="left"/>
      <w:pPr>
        <w:tabs>
          <w:tab w:val="num" w:pos="1123"/>
        </w:tabs>
        <w:ind w:left="1123" w:hanging="360"/>
      </w:pPr>
      <w:rPr>
        <w:rFonts w:ascii="Arial" w:hAnsi="Arial" w:hint="default"/>
      </w:rPr>
    </w:lvl>
    <w:lvl w:ilvl="3" w:tplc="30186E20" w:tentative="1">
      <w:start w:val="1"/>
      <w:numFmt w:val="bullet"/>
      <w:lvlText w:val="•"/>
      <w:lvlJc w:val="left"/>
      <w:pPr>
        <w:tabs>
          <w:tab w:val="num" w:pos="1843"/>
        </w:tabs>
        <w:ind w:left="1843" w:hanging="360"/>
      </w:pPr>
      <w:rPr>
        <w:rFonts w:ascii="Arial" w:hAnsi="Arial" w:hint="default"/>
      </w:rPr>
    </w:lvl>
    <w:lvl w:ilvl="4" w:tplc="425645CE" w:tentative="1">
      <w:start w:val="1"/>
      <w:numFmt w:val="bullet"/>
      <w:lvlText w:val="•"/>
      <w:lvlJc w:val="left"/>
      <w:pPr>
        <w:tabs>
          <w:tab w:val="num" w:pos="2563"/>
        </w:tabs>
        <w:ind w:left="2563" w:hanging="360"/>
      </w:pPr>
      <w:rPr>
        <w:rFonts w:ascii="Arial" w:hAnsi="Arial" w:hint="default"/>
      </w:rPr>
    </w:lvl>
    <w:lvl w:ilvl="5" w:tplc="70889C5A" w:tentative="1">
      <w:start w:val="1"/>
      <w:numFmt w:val="bullet"/>
      <w:lvlText w:val="•"/>
      <w:lvlJc w:val="left"/>
      <w:pPr>
        <w:tabs>
          <w:tab w:val="num" w:pos="3283"/>
        </w:tabs>
        <w:ind w:left="3283" w:hanging="360"/>
      </w:pPr>
      <w:rPr>
        <w:rFonts w:ascii="Arial" w:hAnsi="Arial" w:hint="default"/>
      </w:rPr>
    </w:lvl>
    <w:lvl w:ilvl="6" w:tplc="CA441660" w:tentative="1">
      <w:start w:val="1"/>
      <w:numFmt w:val="bullet"/>
      <w:lvlText w:val="•"/>
      <w:lvlJc w:val="left"/>
      <w:pPr>
        <w:tabs>
          <w:tab w:val="num" w:pos="4003"/>
        </w:tabs>
        <w:ind w:left="4003" w:hanging="360"/>
      </w:pPr>
      <w:rPr>
        <w:rFonts w:ascii="Arial" w:hAnsi="Arial" w:hint="default"/>
      </w:rPr>
    </w:lvl>
    <w:lvl w:ilvl="7" w:tplc="B0009A82" w:tentative="1">
      <w:start w:val="1"/>
      <w:numFmt w:val="bullet"/>
      <w:lvlText w:val="•"/>
      <w:lvlJc w:val="left"/>
      <w:pPr>
        <w:tabs>
          <w:tab w:val="num" w:pos="4723"/>
        </w:tabs>
        <w:ind w:left="4723" w:hanging="360"/>
      </w:pPr>
      <w:rPr>
        <w:rFonts w:ascii="Arial" w:hAnsi="Arial" w:hint="default"/>
      </w:rPr>
    </w:lvl>
    <w:lvl w:ilvl="8" w:tplc="D3BEE1A0" w:tentative="1">
      <w:start w:val="1"/>
      <w:numFmt w:val="bullet"/>
      <w:lvlText w:val="•"/>
      <w:lvlJc w:val="left"/>
      <w:pPr>
        <w:tabs>
          <w:tab w:val="num" w:pos="5443"/>
        </w:tabs>
        <w:ind w:left="5443" w:hanging="360"/>
      </w:pPr>
      <w:rPr>
        <w:rFonts w:ascii="Arial" w:hAnsi="Arial" w:hint="default"/>
      </w:rPr>
    </w:lvl>
  </w:abstractNum>
  <w:abstractNum w:abstractNumId="41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752764"/>
    <w:multiLevelType w:val="hybridMultilevel"/>
    <w:tmpl w:val="A120DA22"/>
    <w:lvl w:ilvl="0" w:tplc="F1086D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C297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6E5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1AE7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BA91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3605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648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05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D21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8"/>
  </w:num>
  <w:num w:numId="3">
    <w:abstractNumId w:val="20"/>
  </w:num>
  <w:num w:numId="4">
    <w:abstractNumId w:val="37"/>
  </w:num>
  <w:num w:numId="5">
    <w:abstractNumId w:val="5"/>
  </w:num>
  <w:num w:numId="6">
    <w:abstractNumId w:val="22"/>
  </w:num>
  <w:num w:numId="7">
    <w:abstractNumId w:val="31"/>
  </w:num>
  <w:num w:numId="8">
    <w:abstractNumId w:val="19"/>
  </w:num>
  <w:num w:numId="9">
    <w:abstractNumId w:val="21"/>
  </w:num>
  <w:num w:numId="10">
    <w:abstractNumId w:val="11"/>
  </w:num>
  <w:num w:numId="11">
    <w:abstractNumId w:val="10"/>
  </w:num>
  <w:num w:numId="12">
    <w:abstractNumId w:val="2"/>
  </w:num>
  <w:num w:numId="13">
    <w:abstractNumId w:val="7"/>
  </w:num>
  <w:num w:numId="14">
    <w:abstractNumId w:val="32"/>
  </w:num>
  <w:num w:numId="15">
    <w:abstractNumId w:val="45"/>
  </w:num>
  <w:num w:numId="16">
    <w:abstractNumId w:val="36"/>
  </w:num>
  <w:num w:numId="17">
    <w:abstractNumId w:val="24"/>
  </w:num>
  <w:num w:numId="18">
    <w:abstractNumId w:val="4"/>
  </w:num>
  <w:num w:numId="19">
    <w:abstractNumId w:val="1"/>
  </w:num>
  <w:num w:numId="20">
    <w:abstractNumId w:val="9"/>
  </w:num>
  <w:num w:numId="21">
    <w:abstractNumId w:val="44"/>
  </w:num>
  <w:num w:numId="22">
    <w:abstractNumId w:val="30"/>
  </w:num>
  <w:num w:numId="23">
    <w:abstractNumId w:val="29"/>
  </w:num>
  <w:num w:numId="24">
    <w:abstractNumId w:val="42"/>
  </w:num>
  <w:num w:numId="25">
    <w:abstractNumId w:val="34"/>
  </w:num>
  <w:num w:numId="26">
    <w:abstractNumId w:val="41"/>
  </w:num>
  <w:num w:numId="27">
    <w:abstractNumId w:val="15"/>
  </w:num>
  <w:num w:numId="28">
    <w:abstractNumId w:val="28"/>
  </w:num>
  <w:num w:numId="29">
    <w:abstractNumId w:val="26"/>
  </w:num>
  <w:num w:numId="30">
    <w:abstractNumId w:val="0"/>
  </w:num>
  <w:num w:numId="31">
    <w:abstractNumId w:val="17"/>
  </w:num>
  <w:num w:numId="32">
    <w:abstractNumId w:val="35"/>
  </w:num>
  <w:num w:numId="33">
    <w:abstractNumId w:val="39"/>
  </w:num>
  <w:num w:numId="34">
    <w:abstractNumId w:val="23"/>
  </w:num>
  <w:num w:numId="35">
    <w:abstractNumId w:val="6"/>
  </w:num>
  <w:num w:numId="36">
    <w:abstractNumId w:val="18"/>
  </w:num>
  <w:num w:numId="37">
    <w:abstractNumId w:val="13"/>
  </w:num>
  <w:num w:numId="38">
    <w:abstractNumId w:val="16"/>
  </w:num>
  <w:num w:numId="39">
    <w:abstractNumId w:val="43"/>
  </w:num>
  <w:num w:numId="40">
    <w:abstractNumId w:val="38"/>
  </w:num>
  <w:num w:numId="41">
    <w:abstractNumId w:val="25"/>
  </w:num>
  <w:num w:numId="42">
    <w:abstractNumId w:val="40"/>
  </w:num>
  <w:num w:numId="43">
    <w:abstractNumId w:val="33"/>
  </w:num>
  <w:num w:numId="44">
    <w:abstractNumId w:val="27"/>
  </w:num>
  <w:num w:numId="45">
    <w:abstractNumId w:val="14"/>
  </w:num>
  <w:num w:numId="4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261A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4EB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1377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26A93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46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B771F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003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3B60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968AB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7961"/>
    <w:rsid w:val="009D1E85"/>
    <w:rsid w:val="009D22C4"/>
    <w:rsid w:val="009E08FC"/>
    <w:rsid w:val="009E1F12"/>
    <w:rsid w:val="009E33A9"/>
    <w:rsid w:val="009E3CED"/>
    <w:rsid w:val="009E4376"/>
    <w:rsid w:val="009E78AF"/>
    <w:rsid w:val="009F34EB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0D2D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721A"/>
    <w:rsid w:val="00D74F43"/>
    <w:rsid w:val="00D762CD"/>
    <w:rsid w:val="00D77498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1AA2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1C0C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0A7E6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514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404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79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80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621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84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808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4137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409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923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3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1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0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4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63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20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8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86344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358847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5061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827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8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11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8111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69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7970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53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70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266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460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7918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2071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714ED"/>
    <w:rsid w:val="00896E58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CD07CB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A0D5C48-04FA-449F-ABE2-0FE1E37AC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1962</TotalTime>
  <Pages>14</Pages>
  <Words>1826</Words>
  <Characters>10414</Characters>
  <Application>Microsoft Office Word</Application>
  <DocSecurity>8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Sambara Serly</cp:lastModifiedBy>
  <cp:revision>84</cp:revision>
  <cp:lastPrinted>2018-11-21T05:11:00Z</cp:lastPrinted>
  <dcterms:created xsi:type="dcterms:W3CDTF">2015-02-26T05:16:00Z</dcterms:created>
  <dcterms:modified xsi:type="dcterms:W3CDTF">2019-11-02T02:45:00Z</dcterms:modified>
  <cp:contentStatus>v1-2_22/11/2018</cp:contentStatus>
</cp:coreProperties>
</file>