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40E7755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677444" w:rsidRPr="004932A4">
        <w:rPr>
          <w:szCs w:val="32"/>
        </w:rPr>
        <w:t xml:space="preserve"> </w:t>
      </w:r>
    </w:p>
    <w:p w14:paraId="7BE01389" w14:textId="6E6BECB6"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DB6CDD">
        <w:trPr>
          <w:trHeight w:val="397"/>
        </w:trPr>
        <w:tc>
          <w:tcPr>
            <w:tcW w:w="2436" w:type="dxa"/>
            <w:shd w:val="clear" w:color="auto" w:fill="F2F2F2" w:themeFill="background1" w:themeFillShade="F2"/>
            <w:vAlign w:val="center"/>
          </w:tcPr>
          <w:p w14:paraId="25D46A29"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0178E9DB" w:rsidR="006D7E60" w:rsidRPr="00F540A5" w:rsidRDefault="007B46CA" w:rsidP="00DB6CDD">
            <w:pPr>
              <w:ind w:right="390"/>
              <w:jc w:val="left"/>
              <w:rPr>
                <w:rFonts w:ascii="Arial" w:hAnsi="Arial" w:cs="Arial"/>
                <w:sz w:val="20"/>
              </w:rPr>
            </w:pPr>
            <w:permStart w:id="1832728375" w:edGrp="everyone"/>
            <w:r>
              <w:rPr>
                <w:rFonts w:ascii="Arial" w:hAnsi="Arial" w:cs="Arial"/>
                <w:sz w:val="20"/>
              </w:rPr>
              <w:t>Sebastian Wade</w:t>
            </w:r>
            <w:permEnd w:id="1832728375"/>
          </w:p>
        </w:tc>
      </w:tr>
      <w:tr w:rsidR="006D7E60" w:rsidRPr="007956AF" w14:paraId="33FACDA2" w14:textId="77777777" w:rsidTr="00DB6CDD">
        <w:trPr>
          <w:trHeight w:val="737"/>
        </w:trPr>
        <w:tc>
          <w:tcPr>
            <w:tcW w:w="2436" w:type="dxa"/>
            <w:shd w:val="clear" w:color="auto" w:fill="F2F2F2" w:themeFill="background1" w:themeFillShade="F2"/>
            <w:vAlign w:val="center"/>
          </w:tcPr>
          <w:p w14:paraId="25D0A918"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0D50968C" w:rsidR="006D7E60" w:rsidRPr="00C15CA8" w:rsidRDefault="007B46CA" w:rsidP="00DB6CDD">
            <w:pPr>
              <w:ind w:right="-5"/>
              <w:jc w:val="left"/>
              <w:rPr>
                <w:rFonts w:ascii="Arial" w:hAnsi="Arial" w:cs="Arial"/>
                <w:sz w:val="18"/>
                <w:szCs w:val="18"/>
              </w:rPr>
            </w:pPr>
            <w:sdt>
              <w:sdtPr>
                <w:rPr>
                  <w:rFonts w:ascii="Arial" w:hAnsi="Arial" w:cs="Arial"/>
                  <w:noProof/>
                  <w:sz w:val="22"/>
                  <w:szCs w:val="22"/>
                </w:rPr>
                <w:id w:val="1832487325"/>
                <w:picture/>
              </w:sdtPr>
              <w:sdtContent>
                <w:r w:rsidRPr="007B46CA">
                  <w:rPr>
                    <w:rFonts w:ascii="Arial" w:hAnsi="Arial" w:cs="Arial"/>
                    <w:noProof/>
                    <w:sz w:val="22"/>
                    <w:szCs w:val="22"/>
                  </w:rPr>
                  <w:drawing>
                    <wp:inline distT="0" distB="0" distL="0" distR="0" wp14:anchorId="67AC2AC2" wp14:editId="52F153A1">
                      <wp:extent cx="919163" cy="359410"/>
                      <wp:effectExtent l="0" t="0" r="0"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96749" name="Picture 1"/>
                              <pic:cNvPicPr>
                                <a:picLocks noChangeAspect="1" noChangeArrowheads="1"/>
                              </pic:cNvPicPr>
                            </pic:nvPicPr>
                            <pic:blipFill>
                              <a:blip r:embed="rId9"/>
                              <a:stretch>
                                <a:fillRect/>
                              </a:stretch>
                            </pic:blipFill>
                            <pic:spPr bwMode="auto">
                              <a:xfrm>
                                <a:off x="0" y="0"/>
                                <a:ext cx="920672" cy="360000"/>
                              </a:xfrm>
                              <a:prstGeom prst="rect">
                                <a:avLst/>
                              </a:prstGeom>
                              <a:noFill/>
                              <a:ln>
                                <a:noFill/>
                              </a:ln>
                            </pic:spPr>
                          </pic:pic>
                        </a:graphicData>
                      </a:graphic>
                    </wp:inline>
                  </w:drawing>
                </w:r>
              </w:sdtContent>
            </w:sdt>
            <w:permEnd w:id="1053130164"/>
          </w:p>
        </w:tc>
      </w:tr>
    </w:tbl>
    <w:p w14:paraId="37AF913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7E60" w:rsidRPr="004C3241" w14:paraId="26262834" w14:textId="77777777" w:rsidTr="00DB6CDD">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DB6CDD">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0E11D26" w14:textId="77777777" w:rsidR="006D7E60" w:rsidRPr="00A96104" w:rsidRDefault="00000000" w:rsidP="00DB6CDD">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DB6CDD">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DB6CD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8543AFD" w14:textId="77777777" w:rsidR="006D7E60" w:rsidRPr="00C15CA8" w:rsidRDefault="00000000" w:rsidP="00DB6CDD">
            <w:pPr>
              <w:jc w:val="left"/>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000000" w:rsidP="00DB6CD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000000" w:rsidP="00DB6CD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DB6CDD">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4867964F" w14:textId="77777777" w:rsidR="006D7E60" w:rsidRPr="00C15CA8" w:rsidRDefault="00000000" w:rsidP="00DB6CDD">
            <w:pPr>
              <w:jc w:val="left"/>
              <w:rPr>
                <w:rFonts w:ascii="Arial" w:hAnsi="Arial" w:cs="Arial"/>
                <w:sz w:val="18"/>
                <w:szCs w:val="18"/>
              </w:rPr>
            </w:pPr>
            <w:sdt>
              <w:sdtPr>
                <w:rPr>
                  <w:rFonts w:ascii="Arial" w:hAnsi="Arial" w:cs="Arial"/>
                  <w:b/>
                  <w:bCs/>
                  <w:sz w:val="22"/>
                  <w:szCs w:val="22"/>
                </w:rPr>
                <w:id w:val="-753362644"/>
                <w:placeholder>
                  <w:docPart w:val="6B02235BC06F4B04BE7604E341CFAE34"/>
                </w:placeholder>
                <w:showingPlcHdr/>
                <w:date>
                  <w:dateFormat w:val="d/MM/yyyy"/>
                  <w:lid w:val="en-AU"/>
                  <w:storeMappedDataAs w:val="dateTime"/>
                  <w:calendar w:val="gregorian"/>
                </w:date>
              </w:sdt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000000" w:rsidP="00DB6CD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000000" w:rsidP="00DB6CD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DB6CDD">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BSBPMG430</w:t>
                </w:r>
              </w:sdtContent>
            </w:sdt>
          </w:p>
        </w:tc>
        <w:tc>
          <w:tcPr>
            <w:tcW w:w="1559" w:type="dxa"/>
            <w:tcBorders>
              <w:left w:val="single" w:sz="4" w:space="0" w:color="auto"/>
              <w:bottom w:val="single" w:sz="12" w:space="0" w:color="auto"/>
            </w:tcBorders>
            <w:shd w:val="clear" w:color="auto" w:fill="auto"/>
            <w:vAlign w:val="center"/>
          </w:tcPr>
          <w:p w14:paraId="3977C6FA" w14:textId="77777777" w:rsidR="006D7E60" w:rsidRPr="00C15CA8" w:rsidRDefault="00000000" w:rsidP="00DB6CDD">
            <w:pPr>
              <w:jc w:val="left"/>
              <w:rPr>
                <w:rFonts w:ascii="Arial" w:hAnsi="Arial" w:cs="Arial"/>
                <w:bCs/>
                <w:sz w:val="18"/>
                <w:szCs w:val="18"/>
              </w:rPr>
            </w:pPr>
            <w:sdt>
              <w:sdtPr>
                <w:rPr>
                  <w:rFonts w:ascii="Arial" w:hAnsi="Arial" w:cs="Arial"/>
                  <w:b/>
                  <w:bCs/>
                  <w:sz w:val="22"/>
                  <w:szCs w:val="22"/>
                </w:rPr>
                <w:id w:val="1512114367"/>
                <w:placeholder>
                  <w:docPart w:val="26E0DA7A522D4AE098502E099FA36604"/>
                </w:placeholder>
                <w:showingPlcHdr/>
                <w:date>
                  <w:dateFormat w:val="d/MM/yyyy"/>
                  <w:lid w:val="en-AU"/>
                  <w:storeMappedDataAs w:val="dateTime"/>
                  <w:calendar w:val="gregorian"/>
                </w:date>
              </w:sdt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000000" w:rsidP="00DB6CD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000000" w:rsidP="00DB6CD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shd w:val="clear" w:color="auto" w:fill="auto"/>
          </w:tcPr>
          <w:p w14:paraId="1055175F" w14:textId="77777777" w:rsidR="006D7E60" w:rsidRPr="00A96104" w:rsidRDefault="00000000" w:rsidP="00DB6CDD">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shd w:val="clear" w:color="auto" w:fill="auto"/>
          </w:tcPr>
          <w:p w14:paraId="335D017E"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000000" w:rsidP="006D7E60">
            <w:pPr>
              <w:jc w:val="left"/>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6D7E60" w:rsidRPr="004C3241" w14:paraId="520E59A8" w14:textId="77777777" w:rsidTr="00DB6CDD">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DB6CDD">
            <w:pPr>
              <w:jc w:val="left"/>
              <w:rPr>
                <w:rFonts w:ascii="Arial" w:hAnsi="Arial" w:cs="Arial"/>
                <w:sz w:val="20"/>
              </w:rPr>
            </w:pPr>
            <w:permStart w:id="155144981" w:edGrp="everyone"/>
            <w:permEnd w:id="155144981"/>
          </w:p>
        </w:tc>
      </w:tr>
      <w:tr w:rsidR="006D7E60" w:rsidRPr="004C3241" w14:paraId="6FE5211D" w14:textId="77777777" w:rsidTr="00DB6CDD">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000000" w:rsidP="00DB6CDD">
            <w:pPr>
              <w:jc w:val="left"/>
              <w:rPr>
                <w:rFonts w:ascii="Arial" w:hAnsi="Arial" w:cs="Arial"/>
                <w:sz w:val="20"/>
              </w:rPr>
            </w:pPr>
            <w:sdt>
              <w:sdtPr>
                <w:rPr>
                  <w:rFonts w:ascii="Arial" w:hAnsi="Arial" w:cs="Arial"/>
                  <w:b/>
                  <w:bCs/>
                  <w:sz w:val="22"/>
                  <w:szCs w:val="22"/>
                </w:rPr>
                <w:id w:val="-618907034"/>
                <w:showingPlcHdr/>
                <w:picture/>
              </w:sdtPr>
              <w:sdtContent>
                <w:r w:rsidR="006D7E60">
                  <w:rPr>
                    <w:rFonts w:ascii="Arial" w:hAnsi="Arial" w:cs="Arial"/>
                    <w:b/>
                    <w:bCs/>
                    <w:noProof/>
                    <w:sz w:val="22"/>
                    <w:szCs w:val="22"/>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jc w:val="left"/>
        <w:rPr>
          <w:szCs w:val="32"/>
        </w:rPr>
      </w:pPr>
    </w:p>
    <w:p w14:paraId="3AD079C1" w14:textId="13C9D4BD" w:rsidR="006D7E60" w:rsidRDefault="006D7E60">
      <w:pPr>
        <w:jc w:val="left"/>
        <w:rPr>
          <w:szCs w:val="32"/>
        </w:rPr>
        <w:sectPr w:rsidR="006D7E60"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5A02490"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C76B5E" w:rsidRPr="004932A4">
        <w:rPr>
          <w:szCs w:val="32"/>
        </w:rPr>
        <w:t xml:space="preserve"> </w:t>
      </w:r>
    </w:p>
    <w:p w14:paraId="0B076FA9" w14:textId="57C8BE64"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A2D748A" w:rsidR="00750D30" w:rsidRPr="00750D30" w:rsidRDefault="007B46CA" w:rsidP="008B3F47">
            <w:pPr>
              <w:ind w:right="390"/>
              <w:jc w:val="left"/>
              <w:rPr>
                <w:rFonts w:ascii="Arial" w:hAnsi="Arial" w:cs="Arial"/>
                <w:sz w:val="20"/>
              </w:rPr>
            </w:pPr>
            <w:permStart w:id="58662233" w:edGrp="everyone"/>
            <w:r>
              <w:rPr>
                <w:rFonts w:ascii="Arial" w:hAnsi="Arial" w:cs="Arial"/>
                <w:sz w:val="20"/>
              </w:rPr>
              <w:t>Sebastian Wade</w:t>
            </w:r>
            <w:permEnd w:id="5866223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DB6CDD">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B70C9" w:rsidRPr="00BA4D9F" w14:paraId="2677470C" w14:textId="77777777" w:rsidTr="00DB6CDD">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DB6CDD">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DB6CDD">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DB6CDD">
            <w:pPr>
              <w:rPr>
                <w:rFonts w:ascii="Arial" w:hAnsi="Arial" w:cs="Arial"/>
                <w:bCs/>
                <w:szCs w:val="24"/>
              </w:rPr>
            </w:pPr>
            <w:permStart w:id="539584813" w:edGrp="everyone"/>
            <w:permEnd w:id="539584813"/>
          </w:p>
        </w:tc>
      </w:tr>
      <w:bookmarkEnd w:id="1"/>
    </w:tbl>
    <w:p w14:paraId="69641849" w14:textId="77777777" w:rsidR="00C76B5E" w:rsidRPr="007F4E9B" w:rsidRDefault="00C76B5E" w:rsidP="00C76B5E">
      <w:pPr>
        <w:jc w:val="left"/>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lastRenderedPageBreak/>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4646998" w14:textId="77777777" w:rsidR="00C040AD" w:rsidRPr="00C040AD" w:rsidRDefault="00C040AD" w:rsidP="00C040AD">
            <w:pPr>
              <w:rPr>
                <w:rFonts w:ascii="Arial" w:hAnsi="Arial" w:cs="Arial"/>
                <w:sz w:val="22"/>
                <w:szCs w:val="22"/>
              </w:rPr>
            </w:pPr>
            <w:permStart w:id="154078061" w:edGrp="everyone"/>
            <w:r w:rsidRPr="00C040AD">
              <w:rPr>
                <w:rFonts w:ascii="Arial" w:hAnsi="Arial" w:cs="Arial"/>
                <w:sz w:val="22"/>
                <w:szCs w:val="22"/>
              </w:rPr>
              <w:t xml:space="preserve">Determining the project scope is part of the project planning. A project scope can bet determined by asking the following questions </w:t>
            </w:r>
          </w:p>
          <w:p w14:paraId="6B33BB44" w14:textId="77777777" w:rsidR="00C040AD" w:rsidRPr="00C040AD" w:rsidRDefault="00C040AD" w:rsidP="00C040AD">
            <w:pPr>
              <w:rPr>
                <w:rFonts w:ascii="Arial" w:hAnsi="Arial" w:cs="Arial"/>
                <w:sz w:val="22"/>
                <w:szCs w:val="22"/>
              </w:rPr>
            </w:pPr>
            <w:r w:rsidRPr="00C040AD">
              <w:rPr>
                <w:rFonts w:ascii="Arial" w:hAnsi="Arial" w:cs="Arial"/>
                <w:sz w:val="22"/>
                <w:szCs w:val="22"/>
              </w:rPr>
              <w:t>1. What is to be accomplished by managing this project? What part of the road is expected to complete by my project team with specific chainages and request related project documents</w:t>
            </w:r>
          </w:p>
          <w:p w14:paraId="3AA411BF" w14:textId="77777777" w:rsidR="00C040AD" w:rsidRPr="00C040AD" w:rsidRDefault="00C040AD" w:rsidP="00C040AD">
            <w:pPr>
              <w:rPr>
                <w:rFonts w:ascii="Arial" w:hAnsi="Arial" w:cs="Arial"/>
                <w:sz w:val="22"/>
                <w:szCs w:val="22"/>
              </w:rPr>
            </w:pPr>
            <w:r w:rsidRPr="00C040AD">
              <w:rPr>
                <w:rFonts w:ascii="Arial" w:hAnsi="Arial" w:cs="Arial"/>
                <w:sz w:val="22"/>
                <w:szCs w:val="22"/>
              </w:rPr>
              <w:t>2. What is the project objective? Define the date or time when the outcomes are expected</w:t>
            </w:r>
          </w:p>
          <w:p w14:paraId="4349918C" w14:textId="77777777" w:rsidR="00C040AD" w:rsidRPr="00C040AD" w:rsidRDefault="00C040AD" w:rsidP="00C040AD">
            <w:pPr>
              <w:rPr>
                <w:rFonts w:ascii="Arial" w:hAnsi="Arial" w:cs="Arial"/>
                <w:sz w:val="22"/>
                <w:szCs w:val="22"/>
              </w:rPr>
            </w:pPr>
            <w:r w:rsidRPr="00C040AD">
              <w:rPr>
                <w:rFonts w:ascii="Arial" w:hAnsi="Arial" w:cs="Arial"/>
                <w:sz w:val="22"/>
                <w:szCs w:val="22"/>
              </w:rPr>
              <w:t>3. what is not included in the scope of your project? What are the works that doesn’t need to be undertaken by our team (example, installing a guardrail to the road is part of our objectives or not?)</w:t>
            </w:r>
          </w:p>
          <w:p w14:paraId="7861746F" w14:textId="77777777" w:rsidR="00C040AD" w:rsidRPr="00C040AD" w:rsidRDefault="00C040AD" w:rsidP="00C040AD">
            <w:pPr>
              <w:rPr>
                <w:rFonts w:ascii="Arial" w:hAnsi="Arial" w:cs="Arial"/>
                <w:sz w:val="22"/>
                <w:szCs w:val="22"/>
              </w:rPr>
            </w:pPr>
          </w:p>
          <w:p w14:paraId="19221263" w14:textId="66924114" w:rsidR="00B115D7" w:rsidRPr="001C4084" w:rsidRDefault="00C040AD" w:rsidP="00677444">
            <w:pPr>
              <w:rPr>
                <w:rFonts w:ascii="Arial" w:hAnsi="Arial" w:cs="Arial"/>
                <w:sz w:val="22"/>
                <w:szCs w:val="22"/>
              </w:rPr>
            </w:pPr>
            <w:r w:rsidRPr="00C040AD">
              <w:rPr>
                <w:rFonts w:ascii="Arial" w:hAnsi="Arial" w:cs="Arial"/>
                <w:sz w:val="22"/>
                <w:szCs w:val="22"/>
              </w:rPr>
              <w:t>The above questions can be answered by the project business case to determine the project why the project is taking place, goals, objectives and outcomes. Inputs from the stake holders in the form of emails and other documents. Project charter to authorise the management by giving authorisation to project manager to plan, manage, and execute the project</w:t>
            </w:r>
            <w:r>
              <w:rPr>
                <w:rFonts w:ascii="Arial" w:hAnsi="Arial" w:cs="Arial"/>
                <w:sz w:val="22"/>
                <w:szCs w:val="22"/>
              </w:rPr>
              <w:t>.</w:t>
            </w:r>
            <w:permEnd w:id="154078061"/>
          </w:p>
        </w:tc>
        <w:permStart w:id="2032098092" w:edGrp="everyone"/>
        <w:tc>
          <w:tcPr>
            <w:tcW w:w="624" w:type="dxa"/>
            <w:tcBorders>
              <w:top w:val="nil"/>
              <w:left w:val="single" w:sz="12"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B03C2CF" w14:textId="29204044" w:rsidR="007F4E9B" w:rsidRPr="001C4084" w:rsidRDefault="00C040AD" w:rsidP="00223967">
            <w:pPr>
              <w:rPr>
                <w:rFonts w:ascii="Arial" w:hAnsi="Arial" w:cs="Arial"/>
                <w:sz w:val="22"/>
                <w:szCs w:val="22"/>
              </w:rPr>
            </w:pPr>
            <w:permStart w:id="177090616" w:edGrp="everyone"/>
            <w:r w:rsidRPr="00C040AD">
              <w:rPr>
                <w:rFonts w:ascii="Arial" w:hAnsi="Arial" w:cs="Arial"/>
                <w:sz w:val="22"/>
                <w:szCs w:val="22"/>
              </w:rPr>
              <w:t>A stakeholder analysis helps project managers identify who is involved in a project and understand their interests and influence. It guides how to engage these stakeholders, choose effective communication methods, prioritize their input, and gather necessary resources like funding and staff. Stakeholders can be individuals or groups inside or outside the organization, and it's essential to know the right person to contact within any organization involved.</w:t>
            </w:r>
            <w:permEnd w:id="177090616"/>
          </w:p>
        </w:tc>
        <w:permStart w:id="16002837" w:edGrp="everyone"/>
        <w:tc>
          <w:tcPr>
            <w:tcW w:w="624" w:type="dxa"/>
            <w:tcBorders>
              <w:top w:val="nil"/>
              <w:left w:val="single" w:sz="12" w:space="0" w:color="auto"/>
              <w:bottom w:val="nil"/>
              <w:right w:val="nil"/>
            </w:tcBorders>
          </w:tcPr>
          <w:p w14:paraId="4A554ED9" w14:textId="77777777" w:rsidR="007F4E9B" w:rsidRPr="00533511" w:rsidRDefault="00000000" w:rsidP="00223967">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jc w:val="left"/>
        <w:rPr>
          <w:rFonts w:ascii="Arial" w:hAnsi="Arial"/>
          <w:bCs/>
          <w:sz w:val="22"/>
          <w:szCs w:val="22"/>
        </w:rPr>
      </w:pPr>
    </w:p>
    <w:p w14:paraId="032DD06A" w14:textId="697B2FAF" w:rsidR="007F4E9B" w:rsidRPr="00830749" w:rsidRDefault="006575BC" w:rsidP="007F4E9B">
      <w:pPr>
        <w:pStyle w:val="20TAQuestionNumber"/>
        <w:ind w:left="709" w:hanging="709"/>
      </w:pPr>
      <w:bookmarkStart w:id="5" w:name="_Ref95393695"/>
      <w:r>
        <w:lastRenderedPageBreak/>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AE589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223967">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242D7A11" w14:textId="77777777" w:rsidR="00C040AD" w:rsidRPr="00C040AD" w:rsidRDefault="00C040AD" w:rsidP="00C040AD">
            <w:pPr>
              <w:rPr>
                <w:rFonts w:ascii="Arial" w:hAnsi="Arial" w:cs="Arial"/>
                <w:sz w:val="22"/>
                <w:szCs w:val="22"/>
              </w:rPr>
            </w:pPr>
            <w:permStart w:id="76900265" w:edGrp="everyone"/>
            <w:r w:rsidRPr="00C040AD">
              <w:rPr>
                <w:rFonts w:ascii="Arial" w:hAnsi="Arial" w:cs="Arial"/>
                <w:sz w:val="22"/>
                <w:szCs w:val="22"/>
              </w:rPr>
              <w:t>I would consult the company management team and the other related stake holders involved to discuss the project parameters and the resources available for this project and request the access to the resources as per the current plan.</w:t>
            </w:r>
          </w:p>
          <w:p w14:paraId="7FB0ADF9" w14:textId="77777777" w:rsidR="00C040AD" w:rsidRPr="00C040AD" w:rsidRDefault="00C040AD" w:rsidP="00C040AD">
            <w:pPr>
              <w:rPr>
                <w:rFonts w:ascii="Arial" w:hAnsi="Arial" w:cs="Arial"/>
                <w:sz w:val="22"/>
                <w:szCs w:val="22"/>
              </w:rPr>
            </w:pPr>
          </w:p>
          <w:p w14:paraId="380F1475" w14:textId="77777777" w:rsidR="00C040AD" w:rsidRPr="00C040AD" w:rsidRDefault="00C040AD" w:rsidP="00C040AD">
            <w:pPr>
              <w:rPr>
                <w:rFonts w:ascii="Arial" w:hAnsi="Arial" w:cs="Arial"/>
                <w:sz w:val="22"/>
                <w:szCs w:val="22"/>
              </w:rPr>
            </w:pPr>
          </w:p>
          <w:p w14:paraId="35908EAB" w14:textId="77777777" w:rsidR="00C040AD" w:rsidRPr="00C040AD" w:rsidRDefault="00C040AD" w:rsidP="00C040AD">
            <w:pPr>
              <w:rPr>
                <w:rFonts w:ascii="Arial" w:hAnsi="Arial" w:cs="Arial"/>
                <w:sz w:val="22"/>
                <w:szCs w:val="22"/>
              </w:rPr>
            </w:pPr>
          </w:p>
          <w:p w14:paraId="05BDF883" w14:textId="77777777" w:rsidR="00C040AD" w:rsidRPr="00C040AD" w:rsidRDefault="00C040AD" w:rsidP="00C040AD">
            <w:pPr>
              <w:rPr>
                <w:rFonts w:ascii="Arial" w:hAnsi="Arial" w:cs="Arial"/>
                <w:sz w:val="22"/>
                <w:szCs w:val="22"/>
              </w:rPr>
            </w:pPr>
          </w:p>
          <w:p w14:paraId="63F36A84" w14:textId="77777777" w:rsidR="00C040AD" w:rsidRPr="00C040AD" w:rsidRDefault="00C040AD" w:rsidP="00C040AD">
            <w:pPr>
              <w:rPr>
                <w:rFonts w:ascii="Arial" w:hAnsi="Arial" w:cs="Arial"/>
                <w:sz w:val="22"/>
                <w:szCs w:val="22"/>
              </w:rPr>
            </w:pPr>
          </w:p>
          <w:p w14:paraId="41E32480" w14:textId="0C4A3B40" w:rsidR="007F4E9B" w:rsidRPr="001C4084" w:rsidRDefault="00C040AD" w:rsidP="00223967">
            <w:pPr>
              <w:rPr>
                <w:rFonts w:ascii="Arial" w:hAnsi="Arial" w:cs="Arial"/>
                <w:sz w:val="22"/>
                <w:szCs w:val="22"/>
              </w:rPr>
            </w:pPr>
            <w:r w:rsidRPr="00C040AD">
              <w:rPr>
                <w:rFonts w:ascii="Arial" w:hAnsi="Arial" w:cs="Arial"/>
                <w:sz w:val="22"/>
                <w:szCs w:val="22"/>
              </w:rPr>
              <w:t xml:space="preserve">I would use the communication strategy using the project management plans which provides the information like the target dates for specific tasks and objectives, milestones to complete. I would explain the importance of having that particular resource to complete the planned activities using the project management plans.    </w:t>
            </w:r>
            <w:permEnd w:id="76900265"/>
          </w:p>
        </w:tc>
        <w:permStart w:id="71912516" w:edGrp="everyone"/>
        <w:tc>
          <w:tcPr>
            <w:tcW w:w="624" w:type="dxa"/>
            <w:tcBorders>
              <w:top w:val="nil"/>
              <w:left w:val="single" w:sz="12" w:space="0" w:color="auto"/>
              <w:bottom w:val="nil"/>
              <w:right w:val="nil"/>
            </w:tcBorders>
          </w:tcPr>
          <w:p w14:paraId="41FC136C" w14:textId="77777777" w:rsidR="007F4E9B" w:rsidRPr="00533511" w:rsidRDefault="00000000" w:rsidP="00223967">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jc w:val="left"/>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E2DBA9B" w14:textId="0C19136A" w:rsidR="007F4E9B" w:rsidRPr="001C4084" w:rsidRDefault="00C040AD" w:rsidP="00223967">
            <w:pPr>
              <w:rPr>
                <w:rFonts w:ascii="Arial" w:hAnsi="Arial" w:cs="Arial"/>
                <w:sz w:val="22"/>
                <w:szCs w:val="22"/>
              </w:rPr>
            </w:pPr>
            <w:permStart w:id="1251882085" w:edGrp="everyone"/>
            <w:r w:rsidRPr="00C040AD">
              <w:rPr>
                <w:rFonts w:ascii="Arial" w:hAnsi="Arial" w:cs="Arial"/>
                <w:sz w:val="22"/>
                <w:szCs w:val="22"/>
              </w:rPr>
              <w:t>The project parameters like goals and specific objectives of the project should be clearly determined. The delegation authority should be able to help with the queries related to the boundaries of the project and the expectations on deliverables from the project team. The different types of resources required at each stage of the project should also be discussed to acquire required resources</w:t>
            </w:r>
            <w:permEnd w:id="1251882085"/>
          </w:p>
        </w:tc>
        <w:permStart w:id="652159603" w:edGrp="everyone"/>
        <w:tc>
          <w:tcPr>
            <w:tcW w:w="624" w:type="dxa"/>
            <w:tcBorders>
              <w:top w:val="nil"/>
              <w:left w:val="single" w:sz="12" w:space="0" w:color="auto"/>
              <w:bottom w:val="nil"/>
              <w:right w:val="nil"/>
            </w:tcBorders>
          </w:tcPr>
          <w:p w14:paraId="3B5CCD43" w14:textId="77777777" w:rsidR="007F4E9B" w:rsidRPr="00533511" w:rsidRDefault="00000000" w:rsidP="00223967">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jc w:val="left"/>
        <w:rPr>
          <w:rFonts w:ascii="Arial" w:hAnsi="Arial"/>
          <w:bCs/>
          <w:sz w:val="22"/>
          <w:szCs w:val="22"/>
        </w:rPr>
      </w:pPr>
    </w:p>
    <w:p w14:paraId="449BC893" w14:textId="5D9F9CB8"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AE589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2AD6039" w14:textId="0511BDF0" w:rsidR="007F4E9B" w:rsidRPr="001C4084" w:rsidRDefault="00C040AD" w:rsidP="00223967">
            <w:pPr>
              <w:rPr>
                <w:rFonts w:ascii="Arial" w:hAnsi="Arial" w:cs="Arial"/>
                <w:sz w:val="22"/>
                <w:szCs w:val="22"/>
              </w:rPr>
            </w:pPr>
            <w:permStart w:id="1989351184" w:edGrp="everyone"/>
            <w:r w:rsidRPr="00C040AD">
              <w:rPr>
                <w:rFonts w:ascii="Arial" w:hAnsi="Arial" w:cs="Arial"/>
                <w:sz w:val="22"/>
                <w:szCs w:val="22"/>
              </w:rPr>
              <w:t>It is important to understand the relation between our part of works within the scope of the large road works project. Most of the times, when you’re doing works that are part of bigger scope. The other activities completed by other teams will have an impact on your project start and end dates, resources. It is important to be aware of what activities by other teams need to be completed first to start our activities. Are we sharing any resources other project teams? In case of the resource clash, it is important to determine which activity is important to complete first to mitigate higher losses to the company to mitigate the risks as per the company policies.</w:t>
            </w:r>
            <w:permEnd w:id="1989351184"/>
          </w:p>
        </w:tc>
        <w:permStart w:id="665484740" w:edGrp="everyone"/>
        <w:tc>
          <w:tcPr>
            <w:tcW w:w="624" w:type="dxa"/>
            <w:tcBorders>
              <w:top w:val="nil"/>
              <w:left w:val="single" w:sz="12" w:space="0" w:color="auto"/>
              <w:bottom w:val="nil"/>
              <w:right w:val="nil"/>
            </w:tcBorders>
          </w:tcPr>
          <w:p w14:paraId="40513077" w14:textId="77777777" w:rsidR="007F4E9B" w:rsidRPr="00533511" w:rsidRDefault="00000000" w:rsidP="00223967">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jc w:val="left"/>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lastRenderedPageBreak/>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8EECE4D" w14:textId="792BE3B6" w:rsidR="0091426E" w:rsidRPr="001C4084" w:rsidRDefault="00C040AD" w:rsidP="00223967">
            <w:pPr>
              <w:rPr>
                <w:rFonts w:ascii="Arial" w:hAnsi="Arial" w:cs="Arial"/>
                <w:sz w:val="22"/>
                <w:szCs w:val="22"/>
              </w:rPr>
            </w:pPr>
            <w:permStart w:id="1724874332" w:edGrp="everyone"/>
            <w:r w:rsidRPr="00C040AD">
              <w:rPr>
                <w:rFonts w:ascii="Arial" w:hAnsi="Arial" w:cs="Arial"/>
                <w:sz w:val="22"/>
                <w:szCs w:val="22"/>
              </w:rPr>
              <w:t>A Work Breakdown Structure (WBS) is a technique used to analyze project work and costs by breaking them into smaller, manageable parts. This process involves identifying key elements, further breaking them down into sub-components, and continuing until manageable work packages are created. These packages are then assigned to the appropriate team members. The WBS serves as a foundation for accurate time and cost estimates by calculating the effort needed for tasks and aggregating it for larger project components. When developing a WBS, the project team must consider factors like team strengths, task interdependencies, available resources, and project deadlines</w:t>
            </w:r>
            <w:permEnd w:id="1724874332"/>
          </w:p>
        </w:tc>
        <w:permStart w:id="319106294" w:edGrp="everyone"/>
        <w:tc>
          <w:tcPr>
            <w:tcW w:w="624" w:type="dxa"/>
            <w:tcBorders>
              <w:top w:val="nil"/>
              <w:left w:val="single" w:sz="12" w:space="0" w:color="auto"/>
              <w:bottom w:val="nil"/>
              <w:right w:val="nil"/>
            </w:tcBorders>
          </w:tcPr>
          <w:p w14:paraId="2C6D5BE8" w14:textId="77777777" w:rsidR="0091426E" w:rsidRPr="00533511" w:rsidRDefault="00000000" w:rsidP="00223967">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jc w:val="left"/>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4660B7A" w14:textId="77777777" w:rsidR="00C040AD" w:rsidRPr="00C040AD" w:rsidRDefault="00C040AD" w:rsidP="00C040AD">
            <w:pPr>
              <w:rPr>
                <w:rFonts w:ascii="Arial" w:hAnsi="Arial" w:cs="Arial"/>
                <w:sz w:val="22"/>
                <w:szCs w:val="22"/>
              </w:rPr>
            </w:pPr>
            <w:permStart w:id="1572304432" w:edGrp="everyone"/>
            <w:r w:rsidRPr="00C040AD">
              <w:rPr>
                <w:rFonts w:ascii="Arial" w:hAnsi="Arial" w:cs="Arial"/>
                <w:sz w:val="22"/>
                <w:szCs w:val="22"/>
              </w:rPr>
              <w:t xml:space="preserve">I would prepare a list of specific tasks with clear objectives including the date of completion for that task. I would breakdown each task by determining the type and the quantity of the resources required for each task. Then each resources need to be confirmed by their availably or by requesting the resources from the management team. identify the dependencies of specific tasks in relation with other tasks and see if there is any clash. </w:t>
            </w:r>
          </w:p>
          <w:p w14:paraId="29D30F2E" w14:textId="77777777" w:rsidR="00C040AD" w:rsidRPr="00C040AD" w:rsidRDefault="00C040AD" w:rsidP="00C040AD">
            <w:pPr>
              <w:rPr>
                <w:rFonts w:ascii="Arial" w:hAnsi="Arial" w:cs="Arial"/>
                <w:sz w:val="22"/>
                <w:szCs w:val="22"/>
              </w:rPr>
            </w:pPr>
          </w:p>
          <w:p w14:paraId="6FEADED3" w14:textId="20FA129B" w:rsidR="00A9790B" w:rsidRPr="001C4084" w:rsidRDefault="00C040AD" w:rsidP="00223967">
            <w:pPr>
              <w:rPr>
                <w:rFonts w:ascii="Arial" w:hAnsi="Arial" w:cs="Arial"/>
                <w:sz w:val="22"/>
                <w:szCs w:val="22"/>
              </w:rPr>
            </w:pPr>
            <w:r w:rsidRPr="00C040AD">
              <w:rPr>
                <w:rFonts w:ascii="Arial" w:hAnsi="Arial" w:cs="Arial"/>
                <w:sz w:val="22"/>
                <w:szCs w:val="22"/>
              </w:rPr>
              <w:t>Also, check with the resource provider if the resources are available at required time. For example, the HR will be able to help you with the required human resources at that time.</w:t>
            </w:r>
            <w:permEnd w:id="1572304432"/>
          </w:p>
        </w:tc>
        <w:permStart w:id="1739797920" w:edGrp="everyone"/>
        <w:tc>
          <w:tcPr>
            <w:tcW w:w="624" w:type="dxa"/>
            <w:tcBorders>
              <w:top w:val="nil"/>
              <w:left w:val="single" w:sz="12" w:space="0" w:color="auto"/>
              <w:bottom w:val="nil"/>
              <w:right w:val="nil"/>
            </w:tcBorders>
          </w:tcPr>
          <w:p w14:paraId="207338A5" w14:textId="77777777" w:rsidR="00A9790B" w:rsidRPr="00533511" w:rsidRDefault="00000000" w:rsidP="00223967">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jc w:val="left"/>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963B8CE" w14:textId="395C86D5" w:rsidR="00A9790B" w:rsidRPr="001C4084" w:rsidRDefault="00C040AD" w:rsidP="00223967">
            <w:pPr>
              <w:rPr>
                <w:rFonts w:ascii="Arial" w:hAnsi="Arial" w:cs="Arial"/>
                <w:sz w:val="22"/>
                <w:szCs w:val="22"/>
              </w:rPr>
            </w:pPr>
            <w:permStart w:id="1421281812" w:edGrp="everyone"/>
            <w:r w:rsidRPr="00C040AD">
              <w:rPr>
                <w:rFonts w:ascii="Arial" w:hAnsi="Arial" w:cs="Arial"/>
                <w:sz w:val="22"/>
                <w:szCs w:val="22"/>
              </w:rPr>
              <w:t>The main purpose of creating a a matrix is finding a right people in the job, providing training to employees for skill improvement and analysing the required skills when required for the organizational need.</w:t>
            </w:r>
            <w:permEnd w:id="1421281812"/>
          </w:p>
        </w:tc>
        <w:permStart w:id="1836926402" w:edGrp="everyone"/>
        <w:tc>
          <w:tcPr>
            <w:tcW w:w="624" w:type="dxa"/>
            <w:tcBorders>
              <w:top w:val="nil"/>
              <w:left w:val="single" w:sz="12" w:space="0" w:color="auto"/>
              <w:bottom w:val="nil"/>
              <w:right w:val="nil"/>
            </w:tcBorders>
          </w:tcPr>
          <w:p w14:paraId="41B599BE" w14:textId="77777777" w:rsidR="00A9790B" w:rsidRPr="00533511" w:rsidRDefault="00000000" w:rsidP="00223967">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0"/>
        <w:gridCol w:w="2226"/>
        <w:gridCol w:w="3091"/>
        <w:gridCol w:w="609"/>
      </w:tblGrid>
      <w:tr w:rsidR="009238A9" w14:paraId="3C334DB2" w14:textId="77777777" w:rsidTr="004B77B2">
        <w:tc>
          <w:tcPr>
            <w:tcW w:w="556" w:type="pct"/>
            <w:tcBorders>
              <w:top w:val="nil"/>
              <w:left w:val="nil"/>
              <w:bottom w:val="nil"/>
              <w:right w:val="single" w:sz="12" w:space="0" w:color="auto"/>
            </w:tcBorders>
            <w:shd w:val="clear" w:color="auto" w:fill="auto"/>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shd w:val="clear" w:color="auto" w:fill="auto"/>
          </w:tcPr>
          <w:p w14:paraId="4FEFC3B1" w14:textId="77777777" w:rsidR="005B38F8" w:rsidRPr="00533511" w:rsidRDefault="00000000"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shd w:val="clear" w:color="auto" w:fill="auto"/>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shd w:val="clear" w:color="auto" w:fill="auto"/>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shd w:val="clear" w:color="auto" w:fill="auto"/>
            <w:vAlign w:val="center"/>
          </w:tcPr>
          <w:p w14:paraId="09A7BC57" w14:textId="79638897" w:rsidR="005B38F8" w:rsidRPr="0082204C" w:rsidRDefault="00C040AD" w:rsidP="0082204C">
            <w:pPr>
              <w:jc w:val="left"/>
              <w:rPr>
                <w:rFonts w:ascii="Arial" w:hAnsi="Arial" w:cs="Arial"/>
                <w:color w:val="1F497D" w:themeColor="text2"/>
                <w:sz w:val="22"/>
                <w:szCs w:val="18"/>
              </w:rPr>
            </w:pPr>
            <w:permStart w:id="660365525" w:edGrp="everyone"/>
            <w:r w:rsidRPr="00C040AD">
              <w:rPr>
                <w:rFonts w:ascii="Arial" w:hAnsi="Arial" w:cs="Arial"/>
                <w:color w:val="1F497D" w:themeColor="text2"/>
                <w:sz w:val="22"/>
                <w:szCs w:val="18"/>
              </w:rPr>
              <w:t>Ensuring safe and healthy work place, providing training and emergency procedures too.</w:t>
            </w:r>
            <w:permEnd w:id="660365525"/>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shd w:val="clear" w:color="auto" w:fill="auto"/>
            <w:vAlign w:val="center"/>
          </w:tcPr>
          <w:p w14:paraId="2831B2A2" w14:textId="20CB530D" w:rsidR="005B38F8" w:rsidRPr="0082204C" w:rsidRDefault="00C040AD" w:rsidP="0082204C">
            <w:pPr>
              <w:jc w:val="left"/>
              <w:rPr>
                <w:rFonts w:ascii="Arial" w:hAnsi="Arial" w:cs="Arial"/>
                <w:color w:val="1F497D" w:themeColor="text2"/>
                <w:sz w:val="22"/>
                <w:szCs w:val="18"/>
              </w:rPr>
            </w:pPr>
            <w:permStart w:id="772227590" w:edGrp="everyone"/>
            <w:r w:rsidRPr="00C040AD">
              <w:rPr>
                <w:rFonts w:ascii="Arial" w:hAnsi="Arial" w:cs="Arial"/>
                <w:color w:val="1F497D" w:themeColor="text2"/>
                <w:sz w:val="22"/>
                <w:szCs w:val="18"/>
              </w:rPr>
              <w:t>WorkSafe Qld</w:t>
            </w:r>
            <w:permEnd w:id="772227590"/>
          </w:p>
        </w:tc>
        <w:tc>
          <w:tcPr>
            <w:tcW w:w="1701" w:type="pct"/>
            <w:tcBorders>
              <w:left w:val="single" w:sz="8" w:space="0" w:color="auto"/>
              <w:right w:val="single" w:sz="12" w:space="0" w:color="auto"/>
            </w:tcBorders>
            <w:shd w:val="clear" w:color="auto" w:fill="auto"/>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shd w:val="clear" w:color="auto" w:fill="auto"/>
            <w:vAlign w:val="center"/>
          </w:tcPr>
          <w:p w14:paraId="721EE17C" w14:textId="3882117D" w:rsidR="005B38F8" w:rsidRPr="0082204C" w:rsidRDefault="00C040AD" w:rsidP="0082204C">
            <w:pPr>
              <w:jc w:val="left"/>
              <w:rPr>
                <w:rFonts w:ascii="Arial" w:hAnsi="Arial" w:cs="Arial"/>
                <w:color w:val="1F497D" w:themeColor="text2"/>
                <w:sz w:val="22"/>
                <w:szCs w:val="18"/>
              </w:rPr>
            </w:pPr>
            <w:permStart w:id="1654357569" w:edGrp="everyone"/>
            <w:r w:rsidRPr="00C040AD">
              <w:rPr>
                <w:rFonts w:ascii="Arial" w:hAnsi="Arial" w:cs="Arial"/>
                <w:color w:val="1F497D" w:themeColor="text2"/>
                <w:sz w:val="22"/>
                <w:szCs w:val="18"/>
              </w:rPr>
              <w:t>Department of Environment and Science</w:t>
            </w:r>
            <w:permEnd w:id="1654357569"/>
          </w:p>
        </w:tc>
        <w:tc>
          <w:tcPr>
            <w:tcW w:w="1701" w:type="pct"/>
            <w:tcBorders>
              <w:left w:val="single" w:sz="8" w:space="0" w:color="auto"/>
              <w:right w:val="single" w:sz="12" w:space="0" w:color="auto"/>
            </w:tcBorders>
            <w:shd w:val="clear" w:color="auto" w:fill="auto"/>
            <w:vAlign w:val="center"/>
          </w:tcPr>
          <w:p w14:paraId="54AE37FA" w14:textId="19F26368" w:rsidR="005B38F8" w:rsidRPr="0082204C" w:rsidRDefault="00C040AD" w:rsidP="0082204C">
            <w:pPr>
              <w:jc w:val="left"/>
              <w:rPr>
                <w:rFonts w:ascii="Arial" w:hAnsi="Arial" w:cs="Arial"/>
                <w:color w:val="1F497D" w:themeColor="text2"/>
                <w:sz w:val="22"/>
                <w:szCs w:val="18"/>
              </w:rPr>
            </w:pPr>
            <w:permStart w:id="224463281" w:edGrp="everyone"/>
            <w:r w:rsidRPr="00C040AD">
              <w:rPr>
                <w:rFonts w:ascii="Arial" w:hAnsi="Arial" w:cs="Arial"/>
                <w:color w:val="1F497D" w:themeColor="text2"/>
                <w:sz w:val="22"/>
                <w:szCs w:val="18"/>
              </w:rPr>
              <w:t>Complying with the regulations which includes control of pollution, waste management</w:t>
            </w:r>
            <w:permEnd w:id="224463281"/>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shd w:val="clear" w:color="auto" w:fill="auto"/>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shd w:val="clear" w:color="auto" w:fill="auto"/>
            <w:vAlign w:val="center"/>
          </w:tcPr>
          <w:p w14:paraId="141C4C3F" w14:textId="19417CA2" w:rsidR="005B38F8" w:rsidRPr="0082204C" w:rsidRDefault="00C040AD" w:rsidP="0082204C">
            <w:pPr>
              <w:jc w:val="left"/>
              <w:rPr>
                <w:rFonts w:ascii="Arial" w:hAnsi="Arial" w:cs="Arial"/>
                <w:color w:val="1F497D" w:themeColor="text2"/>
                <w:sz w:val="22"/>
                <w:szCs w:val="18"/>
              </w:rPr>
            </w:pPr>
            <w:permStart w:id="1698266689" w:edGrp="everyone"/>
            <w:r w:rsidRPr="00C040AD">
              <w:rPr>
                <w:rFonts w:ascii="Arial" w:hAnsi="Arial" w:cs="Arial"/>
                <w:color w:val="1F497D" w:themeColor="text2"/>
                <w:sz w:val="22"/>
                <w:szCs w:val="18"/>
              </w:rPr>
              <w:t>Fair employment which has employment laws</w:t>
            </w:r>
            <w:permEnd w:id="1698266689"/>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shd w:val="clear" w:color="auto" w:fill="auto"/>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shd w:val="clear" w:color="auto" w:fill="auto"/>
            <w:vAlign w:val="center"/>
          </w:tcPr>
          <w:p w14:paraId="26AD753D" w14:textId="19E8BAC7" w:rsidR="00EE4FE3" w:rsidRPr="0082204C" w:rsidRDefault="00C040AD" w:rsidP="0082204C">
            <w:pPr>
              <w:jc w:val="left"/>
              <w:rPr>
                <w:rFonts w:ascii="Arial" w:hAnsi="Arial" w:cs="Arial"/>
                <w:color w:val="1F497D" w:themeColor="text2"/>
                <w:sz w:val="22"/>
                <w:szCs w:val="18"/>
              </w:rPr>
            </w:pPr>
            <w:permStart w:id="2065389456" w:edGrp="everyone"/>
            <w:r w:rsidRPr="00C040AD">
              <w:rPr>
                <w:rFonts w:ascii="Arial" w:hAnsi="Arial" w:cs="Arial"/>
                <w:color w:val="1F497D" w:themeColor="text2"/>
                <w:sz w:val="22"/>
                <w:szCs w:val="18"/>
              </w:rPr>
              <w:t>Planning and development such as necessary permits and approvals.</w:t>
            </w:r>
            <w:permEnd w:id="2065389456"/>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223967">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0D089D92" w14:textId="77777777" w:rsidR="00C040AD" w:rsidRPr="00C040AD" w:rsidRDefault="00C040AD" w:rsidP="00C040AD">
            <w:pPr>
              <w:rPr>
                <w:rFonts w:ascii="Arial" w:hAnsi="Arial" w:cs="Arial"/>
                <w:sz w:val="22"/>
                <w:szCs w:val="22"/>
              </w:rPr>
            </w:pPr>
            <w:permStart w:id="599603007" w:edGrp="everyone"/>
            <w:r w:rsidRPr="00C040AD">
              <w:rPr>
                <w:rFonts w:ascii="Arial" w:hAnsi="Arial" w:cs="Arial"/>
                <w:sz w:val="22"/>
                <w:szCs w:val="22"/>
              </w:rPr>
              <w:t>Identification of hazards in the work places and assessing the severity of the hazard and following the appropriate measures to control the hazard.</w:t>
            </w:r>
          </w:p>
          <w:p w14:paraId="1E91A90E" w14:textId="77777777" w:rsidR="00C040AD" w:rsidRPr="00C040AD" w:rsidRDefault="00C040AD" w:rsidP="00C040AD">
            <w:pPr>
              <w:rPr>
                <w:rFonts w:ascii="Arial" w:hAnsi="Arial" w:cs="Arial"/>
                <w:sz w:val="22"/>
                <w:szCs w:val="22"/>
              </w:rPr>
            </w:pPr>
          </w:p>
          <w:p w14:paraId="550F4EB5" w14:textId="77777777" w:rsidR="00C040AD" w:rsidRPr="00C040AD" w:rsidRDefault="00C040AD" w:rsidP="00C040AD">
            <w:pPr>
              <w:rPr>
                <w:rFonts w:ascii="Arial" w:hAnsi="Arial" w:cs="Arial"/>
                <w:sz w:val="22"/>
                <w:szCs w:val="22"/>
              </w:rPr>
            </w:pPr>
          </w:p>
          <w:p w14:paraId="474B60AD" w14:textId="77777777" w:rsidR="00C040AD" w:rsidRPr="00C040AD" w:rsidRDefault="00C040AD" w:rsidP="00C040AD">
            <w:pPr>
              <w:rPr>
                <w:rFonts w:ascii="Arial" w:hAnsi="Arial" w:cs="Arial"/>
                <w:sz w:val="22"/>
                <w:szCs w:val="22"/>
              </w:rPr>
            </w:pPr>
          </w:p>
          <w:p w14:paraId="31C8AE68" w14:textId="77777777" w:rsidR="00C040AD" w:rsidRPr="00C040AD" w:rsidRDefault="00C040AD" w:rsidP="00C040AD">
            <w:pPr>
              <w:rPr>
                <w:rFonts w:ascii="Arial" w:hAnsi="Arial" w:cs="Arial"/>
                <w:sz w:val="22"/>
                <w:szCs w:val="22"/>
              </w:rPr>
            </w:pPr>
          </w:p>
          <w:p w14:paraId="7AD79249" w14:textId="77777777" w:rsidR="00C040AD" w:rsidRPr="00C040AD" w:rsidRDefault="00C040AD" w:rsidP="00C040AD">
            <w:pPr>
              <w:rPr>
                <w:rFonts w:ascii="Arial" w:hAnsi="Arial" w:cs="Arial"/>
                <w:sz w:val="22"/>
                <w:szCs w:val="22"/>
              </w:rPr>
            </w:pPr>
          </w:p>
          <w:p w14:paraId="3B13F7CD" w14:textId="77777777" w:rsidR="00C040AD" w:rsidRPr="00C040AD" w:rsidRDefault="00C040AD" w:rsidP="00C040AD">
            <w:pPr>
              <w:rPr>
                <w:rFonts w:ascii="Arial" w:hAnsi="Arial" w:cs="Arial"/>
                <w:sz w:val="22"/>
                <w:szCs w:val="22"/>
              </w:rPr>
            </w:pPr>
          </w:p>
          <w:p w14:paraId="081641ED" w14:textId="31632BFF" w:rsidR="00C040AD" w:rsidRPr="00C040AD" w:rsidRDefault="00C040AD" w:rsidP="00C040AD">
            <w:pPr>
              <w:rPr>
                <w:rFonts w:ascii="Arial" w:hAnsi="Arial" w:cs="Arial"/>
                <w:sz w:val="22"/>
                <w:szCs w:val="22"/>
              </w:rPr>
            </w:pPr>
            <w:r w:rsidRPr="00C040AD">
              <w:rPr>
                <w:rFonts w:ascii="Arial" w:hAnsi="Arial" w:cs="Arial"/>
                <w:sz w:val="22"/>
                <w:szCs w:val="22"/>
              </w:rPr>
              <w:t xml:space="preserve">Developing a </w:t>
            </w:r>
            <w:r w:rsidRPr="00C040AD">
              <w:rPr>
                <w:rFonts w:ascii="Arial" w:hAnsi="Arial" w:cs="Arial"/>
                <w:sz w:val="22"/>
                <w:szCs w:val="22"/>
              </w:rPr>
              <w:t>guideline</w:t>
            </w:r>
            <w:r w:rsidRPr="00C040AD">
              <w:rPr>
                <w:rFonts w:ascii="Arial" w:hAnsi="Arial" w:cs="Arial"/>
                <w:sz w:val="22"/>
                <w:szCs w:val="22"/>
              </w:rPr>
              <w:t xml:space="preserve"> for safe work practices in the emergency situations and providing a necessary training and reviewing the regulations frequently.</w:t>
            </w:r>
          </w:p>
          <w:p w14:paraId="58EBDB64" w14:textId="77777777" w:rsidR="00C040AD" w:rsidRPr="00C040AD" w:rsidRDefault="00C040AD" w:rsidP="00C040AD">
            <w:pPr>
              <w:rPr>
                <w:rFonts w:ascii="Arial" w:hAnsi="Arial" w:cs="Arial"/>
                <w:sz w:val="22"/>
                <w:szCs w:val="22"/>
              </w:rPr>
            </w:pPr>
          </w:p>
          <w:p w14:paraId="6B4C714E" w14:textId="77777777" w:rsidR="00C040AD" w:rsidRPr="00C040AD" w:rsidRDefault="00C040AD" w:rsidP="00C040AD">
            <w:pPr>
              <w:rPr>
                <w:rFonts w:ascii="Arial" w:hAnsi="Arial" w:cs="Arial"/>
                <w:sz w:val="22"/>
                <w:szCs w:val="22"/>
              </w:rPr>
            </w:pPr>
          </w:p>
          <w:p w14:paraId="6EA39F57" w14:textId="77777777" w:rsidR="00C040AD" w:rsidRPr="00C040AD" w:rsidRDefault="00C040AD" w:rsidP="00C040AD">
            <w:pPr>
              <w:rPr>
                <w:rFonts w:ascii="Arial" w:hAnsi="Arial" w:cs="Arial"/>
                <w:sz w:val="22"/>
                <w:szCs w:val="22"/>
              </w:rPr>
            </w:pPr>
          </w:p>
          <w:p w14:paraId="1624BCED" w14:textId="77777777" w:rsidR="00C040AD" w:rsidRPr="00C040AD" w:rsidRDefault="00C040AD" w:rsidP="00C040AD">
            <w:pPr>
              <w:rPr>
                <w:rFonts w:ascii="Arial" w:hAnsi="Arial" w:cs="Arial"/>
                <w:sz w:val="22"/>
                <w:szCs w:val="22"/>
              </w:rPr>
            </w:pPr>
          </w:p>
          <w:p w14:paraId="1A708E5E" w14:textId="77777777" w:rsidR="00C040AD" w:rsidRPr="00C040AD" w:rsidRDefault="00C040AD" w:rsidP="00C040AD">
            <w:pPr>
              <w:rPr>
                <w:rFonts w:ascii="Arial" w:hAnsi="Arial" w:cs="Arial"/>
                <w:sz w:val="22"/>
                <w:szCs w:val="22"/>
              </w:rPr>
            </w:pPr>
          </w:p>
          <w:p w14:paraId="2EEAD9E1" w14:textId="6B125D73" w:rsidR="00A9790B" w:rsidRPr="001C4084" w:rsidRDefault="00C040AD" w:rsidP="00223967">
            <w:pPr>
              <w:rPr>
                <w:rFonts w:ascii="Arial" w:hAnsi="Arial" w:cs="Arial"/>
                <w:sz w:val="22"/>
                <w:szCs w:val="22"/>
              </w:rPr>
            </w:pPr>
            <w:r w:rsidRPr="00C040AD">
              <w:rPr>
                <w:rFonts w:ascii="Arial" w:hAnsi="Arial" w:cs="Arial"/>
                <w:sz w:val="22"/>
                <w:szCs w:val="22"/>
              </w:rPr>
              <w:t>Encouraging employees to participate in the safety topics and creating a culture of making employees feeling safe and regularly updating the safety information.</w:t>
            </w:r>
            <w:permEnd w:id="599603007"/>
          </w:p>
        </w:tc>
        <w:permStart w:id="1196712194" w:edGrp="everyone"/>
        <w:tc>
          <w:tcPr>
            <w:tcW w:w="624" w:type="dxa"/>
            <w:tcBorders>
              <w:top w:val="nil"/>
              <w:left w:val="single" w:sz="12" w:space="0" w:color="auto"/>
              <w:bottom w:val="nil"/>
              <w:right w:val="nil"/>
            </w:tcBorders>
          </w:tcPr>
          <w:p w14:paraId="02B55280" w14:textId="77777777" w:rsidR="00A9790B" w:rsidRPr="00533511" w:rsidRDefault="00000000" w:rsidP="00223967">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196712194"/>
          </w:p>
        </w:tc>
      </w:tr>
    </w:tbl>
    <w:p w14:paraId="5DB28061" w14:textId="77777777" w:rsidR="00A9790B" w:rsidRDefault="00A9790B" w:rsidP="00A9790B">
      <w:pPr>
        <w:rPr>
          <w:rFonts w:ascii="Arial" w:hAnsi="Arial" w:cs="Arial"/>
          <w:sz w:val="22"/>
          <w:szCs w:val="22"/>
        </w:rPr>
      </w:pPr>
    </w:p>
    <w:p w14:paraId="5D5F0F4D" w14:textId="77777777" w:rsidR="007F4E9B" w:rsidRPr="007F4E9B" w:rsidRDefault="007F4E9B" w:rsidP="007F4E9B">
      <w:pPr>
        <w:jc w:val="left"/>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04159AA" w14:textId="77777777" w:rsidR="00C040AD" w:rsidRPr="00C040AD" w:rsidRDefault="00C040AD" w:rsidP="00C040AD">
            <w:pPr>
              <w:rPr>
                <w:rFonts w:ascii="Arial" w:hAnsi="Arial" w:cs="Arial"/>
                <w:sz w:val="22"/>
                <w:szCs w:val="22"/>
              </w:rPr>
            </w:pPr>
            <w:permStart w:id="1172704348" w:edGrp="everyone"/>
            <w:r w:rsidRPr="00C040AD">
              <w:rPr>
                <w:rFonts w:ascii="Arial" w:hAnsi="Arial" w:cs="Arial"/>
                <w:sz w:val="22"/>
                <w:szCs w:val="22"/>
              </w:rPr>
              <w:t>The following to be included in the risk registry:</w:t>
            </w:r>
          </w:p>
          <w:p w14:paraId="4619A5E6" w14:textId="77777777" w:rsidR="00C040AD" w:rsidRPr="00C040AD" w:rsidRDefault="00C040AD" w:rsidP="00C040AD">
            <w:pPr>
              <w:rPr>
                <w:rFonts w:ascii="Arial" w:hAnsi="Arial" w:cs="Arial"/>
                <w:sz w:val="22"/>
                <w:szCs w:val="22"/>
              </w:rPr>
            </w:pPr>
          </w:p>
          <w:p w14:paraId="60FE4BE8" w14:textId="47872DC0" w:rsidR="00C040AD" w:rsidRPr="00C040AD" w:rsidRDefault="00C040AD" w:rsidP="00C040AD">
            <w:pPr>
              <w:rPr>
                <w:rFonts w:ascii="Arial" w:hAnsi="Arial" w:cs="Arial"/>
                <w:sz w:val="22"/>
                <w:szCs w:val="22"/>
              </w:rPr>
            </w:pPr>
            <w:r w:rsidRPr="00C040AD">
              <w:rPr>
                <w:rFonts w:ascii="Arial" w:hAnsi="Arial" w:cs="Arial"/>
                <w:sz w:val="22"/>
                <w:szCs w:val="22"/>
              </w:rPr>
              <w:t>•Identification of Risk.</w:t>
            </w:r>
          </w:p>
          <w:p w14:paraId="16B2FDF1" w14:textId="6F97DF18" w:rsidR="00C040AD" w:rsidRPr="00C040AD" w:rsidRDefault="00C040AD" w:rsidP="00C040AD">
            <w:pPr>
              <w:rPr>
                <w:rFonts w:ascii="Arial" w:hAnsi="Arial" w:cs="Arial"/>
                <w:sz w:val="22"/>
                <w:szCs w:val="22"/>
              </w:rPr>
            </w:pPr>
            <w:r w:rsidRPr="00C040AD">
              <w:rPr>
                <w:rFonts w:ascii="Arial" w:hAnsi="Arial" w:cs="Arial"/>
                <w:sz w:val="22"/>
                <w:szCs w:val="22"/>
              </w:rPr>
              <w:t>•Assessment of Risk</w:t>
            </w:r>
          </w:p>
          <w:p w14:paraId="6BC4C749" w14:textId="64682984" w:rsidR="00C040AD" w:rsidRPr="00C040AD" w:rsidRDefault="00C040AD" w:rsidP="00C040AD">
            <w:pPr>
              <w:rPr>
                <w:rFonts w:ascii="Arial" w:hAnsi="Arial" w:cs="Arial"/>
                <w:sz w:val="22"/>
                <w:szCs w:val="22"/>
              </w:rPr>
            </w:pPr>
            <w:r w:rsidRPr="00C040AD">
              <w:rPr>
                <w:rFonts w:ascii="Arial" w:hAnsi="Arial" w:cs="Arial"/>
                <w:sz w:val="22"/>
                <w:szCs w:val="22"/>
              </w:rPr>
              <w:t>•Type of Risk.</w:t>
            </w:r>
          </w:p>
          <w:p w14:paraId="771E3952" w14:textId="34B41620" w:rsidR="00C040AD" w:rsidRPr="00C040AD" w:rsidRDefault="00C040AD" w:rsidP="00C040AD">
            <w:pPr>
              <w:rPr>
                <w:rFonts w:ascii="Arial" w:hAnsi="Arial" w:cs="Arial"/>
                <w:sz w:val="22"/>
                <w:szCs w:val="22"/>
              </w:rPr>
            </w:pPr>
            <w:r w:rsidRPr="00C040AD">
              <w:rPr>
                <w:rFonts w:ascii="Arial" w:hAnsi="Arial" w:cs="Arial"/>
                <w:sz w:val="22"/>
                <w:szCs w:val="22"/>
              </w:rPr>
              <w:t>•Responsible person / Team</w:t>
            </w:r>
          </w:p>
          <w:p w14:paraId="5D89FE17" w14:textId="465200C9" w:rsidR="00C040AD" w:rsidRPr="00C040AD" w:rsidRDefault="00C040AD" w:rsidP="00C040AD">
            <w:pPr>
              <w:rPr>
                <w:rFonts w:ascii="Arial" w:hAnsi="Arial" w:cs="Arial"/>
                <w:sz w:val="22"/>
                <w:szCs w:val="22"/>
              </w:rPr>
            </w:pPr>
            <w:r w:rsidRPr="00C040AD">
              <w:rPr>
                <w:rFonts w:ascii="Arial" w:hAnsi="Arial" w:cs="Arial"/>
                <w:sz w:val="22"/>
                <w:szCs w:val="22"/>
              </w:rPr>
              <w:t>•Planning an action.</w:t>
            </w:r>
          </w:p>
          <w:p w14:paraId="11E5A993" w14:textId="2DB9BA00" w:rsidR="00C040AD" w:rsidRPr="00C040AD" w:rsidRDefault="00C040AD" w:rsidP="00C040AD">
            <w:pPr>
              <w:rPr>
                <w:rFonts w:ascii="Arial" w:hAnsi="Arial" w:cs="Arial"/>
                <w:sz w:val="22"/>
                <w:szCs w:val="22"/>
              </w:rPr>
            </w:pPr>
            <w:r w:rsidRPr="00C040AD">
              <w:rPr>
                <w:rFonts w:ascii="Arial" w:hAnsi="Arial" w:cs="Arial"/>
                <w:sz w:val="22"/>
                <w:szCs w:val="22"/>
              </w:rPr>
              <w:t>•Strategies to minimize the risk.</w:t>
            </w:r>
          </w:p>
          <w:p w14:paraId="32A7317D" w14:textId="0E16D1C2" w:rsidR="00C040AD" w:rsidRPr="00C040AD" w:rsidRDefault="00C040AD" w:rsidP="00C040AD">
            <w:pPr>
              <w:rPr>
                <w:rFonts w:ascii="Arial" w:hAnsi="Arial" w:cs="Arial"/>
                <w:sz w:val="22"/>
                <w:szCs w:val="22"/>
              </w:rPr>
            </w:pPr>
            <w:r w:rsidRPr="00C040AD">
              <w:rPr>
                <w:rFonts w:ascii="Arial" w:hAnsi="Arial" w:cs="Arial"/>
                <w:sz w:val="22"/>
                <w:szCs w:val="22"/>
              </w:rPr>
              <w:t>•Plan of action.</w:t>
            </w:r>
          </w:p>
          <w:p w14:paraId="63783760" w14:textId="33996E81" w:rsidR="007F4E9B" w:rsidRPr="001C4084" w:rsidRDefault="00C040AD" w:rsidP="00223967">
            <w:pPr>
              <w:rPr>
                <w:rFonts w:ascii="Arial" w:hAnsi="Arial" w:cs="Arial"/>
                <w:sz w:val="22"/>
                <w:szCs w:val="22"/>
              </w:rPr>
            </w:pPr>
            <w:r w:rsidRPr="00C040AD">
              <w:rPr>
                <w:rFonts w:ascii="Arial" w:hAnsi="Arial" w:cs="Arial"/>
                <w:sz w:val="22"/>
                <w:szCs w:val="22"/>
              </w:rPr>
              <w:t>•Status of Risk.</w:t>
            </w:r>
            <w:permEnd w:id="1172704348"/>
          </w:p>
        </w:tc>
        <w:permStart w:id="811747206" w:edGrp="everyone"/>
        <w:tc>
          <w:tcPr>
            <w:tcW w:w="624" w:type="dxa"/>
            <w:tcBorders>
              <w:top w:val="nil"/>
              <w:left w:val="single" w:sz="12" w:space="0" w:color="auto"/>
              <w:bottom w:val="nil"/>
              <w:right w:val="nil"/>
            </w:tcBorders>
          </w:tcPr>
          <w:p w14:paraId="15F14A13" w14:textId="77777777" w:rsidR="007F4E9B" w:rsidRPr="00533511" w:rsidRDefault="00000000" w:rsidP="00223967">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jc w:val="left"/>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lastRenderedPageBreak/>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FC2A42A" w14:textId="77777777" w:rsidR="00C040AD" w:rsidRPr="00C040AD" w:rsidRDefault="00C040AD" w:rsidP="00C040AD">
            <w:pPr>
              <w:rPr>
                <w:rFonts w:ascii="Arial" w:hAnsi="Arial" w:cs="Arial"/>
                <w:sz w:val="22"/>
                <w:szCs w:val="22"/>
              </w:rPr>
            </w:pPr>
            <w:permStart w:id="444294134" w:edGrp="everyone"/>
            <w:r w:rsidRPr="00C040AD">
              <w:rPr>
                <w:rFonts w:ascii="Arial" w:hAnsi="Arial" w:cs="Arial"/>
                <w:sz w:val="22"/>
                <w:szCs w:val="22"/>
              </w:rPr>
              <w:t>Development of project budget and timeline as follows.</w:t>
            </w:r>
          </w:p>
          <w:p w14:paraId="0920AE50" w14:textId="25801EBB" w:rsidR="00C040AD" w:rsidRPr="00C040AD" w:rsidRDefault="00C040AD" w:rsidP="00C040AD">
            <w:pPr>
              <w:rPr>
                <w:rFonts w:ascii="Arial" w:hAnsi="Arial" w:cs="Arial"/>
                <w:sz w:val="22"/>
                <w:szCs w:val="22"/>
              </w:rPr>
            </w:pPr>
            <w:r w:rsidRPr="00C040AD">
              <w:rPr>
                <w:rFonts w:ascii="Arial" w:hAnsi="Arial" w:cs="Arial"/>
                <w:sz w:val="22"/>
                <w:szCs w:val="22"/>
              </w:rPr>
              <w:t>•Dividing the scope of works into smaller sections.</w:t>
            </w:r>
          </w:p>
          <w:p w14:paraId="45CBD860" w14:textId="57B2C91C" w:rsidR="00C040AD" w:rsidRPr="00C040AD" w:rsidRDefault="00C040AD" w:rsidP="00C040AD">
            <w:pPr>
              <w:rPr>
                <w:rFonts w:ascii="Arial" w:hAnsi="Arial" w:cs="Arial"/>
                <w:sz w:val="22"/>
                <w:szCs w:val="22"/>
              </w:rPr>
            </w:pPr>
            <w:r w:rsidRPr="00C040AD">
              <w:rPr>
                <w:rFonts w:ascii="Arial" w:hAnsi="Arial" w:cs="Arial"/>
                <w:sz w:val="22"/>
                <w:szCs w:val="22"/>
              </w:rPr>
              <w:t>•Estimating the cost of project.</w:t>
            </w:r>
          </w:p>
          <w:p w14:paraId="3838C63F" w14:textId="5A9F30D1" w:rsidR="00C040AD" w:rsidRPr="00C040AD" w:rsidRDefault="00C040AD" w:rsidP="00C040AD">
            <w:pPr>
              <w:rPr>
                <w:rFonts w:ascii="Arial" w:hAnsi="Arial" w:cs="Arial"/>
                <w:sz w:val="22"/>
                <w:szCs w:val="22"/>
              </w:rPr>
            </w:pPr>
            <w:r w:rsidRPr="00C040AD">
              <w:rPr>
                <w:rFonts w:ascii="Arial" w:hAnsi="Arial" w:cs="Arial"/>
                <w:sz w:val="22"/>
                <w:szCs w:val="22"/>
              </w:rPr>
              <w:t>•With previous experience create project timeline.</w:t>
            </w:r>
          </w:p>
          <w:p w14:paraId="751A43E3" w14:textId="24EDEF0B" w:rsidR="00C040AD" w:rsidRPr="00C040AD" w:rsidRDefault="00C040AD" w:rsidP="00C040AD">
            <w:pPr>
              <w:rPr>
                <w:rFonts w:ascii="Arial" w:hAnsi="Arial" w:cs="Arial"/>
                <w:sz w:val="22"/>
                <w:szCs w:val="22"/>
              </w:rPr>
            </w:pPr>
            <w:r w:rsidRPr="00C040AD">
              <w:rPr>
                <w:rFonts w:ascii="Arial" w:hAnsi="Arial" w:cs="Arial"/>
                <w:sz w:val="22"/>
                <w:szCs w:val="22"/>
              </w:rPr>
              <w:t>•Create a plan to buy materials and set deadlines.</w:t>
            </w:r>
          </w:p>
          <w:p w14:paraId="0BAB55FA" w14:textId="7A735A11" w:rsidR="00C040AD" w:rsidRPr="00C040AD" w:rsidRDefault="00C040AD" w:rsidP="00C040AD">
            <w:pPr>
              <w:rPr>
                <w:rFonts w:ascii="Arial" w:hAnsi="Arial" w:cs="Arial"/>
                <w:sz w:val="22"/>
                <w:szCs w:val="22"/>
              </w:rPr>
            </w:pPr>
            <w:r w:rsidRPr="00C040AD">
              <w:rPr>
                <w:rFonts w:ascii="Arial" w:hAnsi="Arial" w:cs="Arial"/>
                <w:sz w:val="22"/>
                <w:szCs w:val="22"/>
              </w:rPr>
              <w:t>•Add the extra allowance for extra work and unexpected things.</w:t>
            </w:r>
          </w:p>
          <w:p w14:paraId="7C223664" w14:textId="1264AE54" w:rsidR="005261C7" w:rsidRPr="001C4084" w:rsidRDefault="00C040AD" w:rsidP="00223967">
            <w:pPr>
              <w:rPr>
                <w:rFonts w:ascii="Arial" w:hAnsi="Arial" w:cs="Arial"/>
                <w:sz w:val="22"/>
                <w:szCs w:val="22"/>
              </w:rPr>
            </w:pPr>
            <w:r w:rsidRPr="00C040AD">
              <w:rPr>
                <w:rFonts w:ascii="Arial" w:hAnsi="Arial" w:cs="Arial"/>
                <w:sz w:val="22"/>
                <w:szCs w:val="22"/>
              </w:rPr>
              <w:t>•Review the plans regularly and make the necessary changes</w:t>
            </w:r>
            <w:permEnd w:id="444294134"/>
          </w:p>
        </w:tc>
        <w:permStart w:id="84039929" w:edGrp="everyone"/>
        <w:tc>
          <w:tcPr>
            <w:tcW w:w="624" w:type="dxa"/>
            <w:tcBorders>
              <w:top w:val="nil"/>
              <w:left w:val="single" w:sz="12" w:space="0" w:color="auto"/>
              <w:bottom w:val="nil"/>
              <w:right w:val="nil"/>
            </w:tcBorders>
          </w:tcPr>
          <w:p w14:paraId="478DA0D3" w14:textId="77777777" w:rsidR="005261C7" w:rsidRPr="00533511" w:rsidRDefault="00000000" w:rsidP="00223967">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jc w:val="left"/>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256256C" w14:textId="77777777" w:rsidR="00C040AD" w:rsidRPr="00C040AD" w:rsidRDefault="00C040AD" w:rsidP="00C040AD">
            <w:pPr>
              <w:rPr>
                <w:rFonts w:ascii="Arial" w:hAnsi="Arial" w:cs="Arial"/>
                <w:sz w:val="22"/>
                <w:szCs w:val="22"/>
              </w:rPr>
            </w:pPr>
            <w:permStart w:id="234230137" w:edGrp="everyone"/>
            <w:r w:rsidRPr="00C040AD">
              <w:rPr>
                <w:rFonts w:ascii="Arial" w:hAnsi="Arial" w:cs="Arial"/>
                <w:sz w:val="22"/>
                <w:szCs w:val="22"/>
              </w:rPr>
              <w:t>To gain approval we need to follow:</w:t>
            </w:r>
          </w:p>
          <w:p w14:paraId="2DE67787" w14:textId="77777777" w:rsidR="00C040AD" w:rsidRPr="00C040AD" w:rsidRDefault="00C040AD" w:rsidP="00C040AD">
            <w:pPr>
              <w:rPr>
                <w:rFonts w:ascii="Arial" w:hAnsi="Arial" w:cs="Arial"/>
                <w:sz w:val="22"/>
                <w:szCs w:val="22"/>
              </w:rPr>
            </w:pPr>
          </w:p>
          <w:p w14:paraId="7D8440F8" w14:textId="225CFA49" w:rsidR="00C040AD" w:rsidRPr="00C040AD" w:rsidRDefault="00C040AD" w:rsidP="00C040AD">
            <w:pPr>
              <w:rPr>
                <w:rFonts w:ascii="Arial" w:hAnsi="Arial" w:cs="Arial"/>
                <w:sz w:val="22"/>
                <w:szCs w:val="22"/>
              </w:rPr>
            </w:pPr>
            <w:r w:rsidRPr="00C040AD">
              <w:rPr>
                <w:rFonts w:ascii="Arial" w:hAnsi="Arial" w:cs="Arial"/>
                <w:sz w:val="22"/>
                <w:szCs w:val="22"/>
              </w:rPr>
              <w:t>•Explain the project clearly and create a scope of works.</w:t>
            </w:r>
          </w:p>
          <w:p w14:paraId="55BD5C82" w14:textId="301CDEC9" w:rsidR="00C040AD" w:rsidRPr="00C040AD" w:rsidRDefault="00C040AD" w:rsidP="00C040AD">
            <w:pPr>
              <w:rPr>
                <w:rFonts w:ascii="Arial" w:hAnsi="Arial" w:cs="Arial"/>
                <w:sz w:val="22"/>
                <w:szCs w:val="22"/>
              </w:rPr>
            </w:pPr>
            <w:r w:rsidRPr="00C040AD">
              <w:rPr>
                <w:rFonts w:ascii="Arial" w:hAnsi="Arial" w:cs="Arial"/>
                <w:sz w:val="22"/>
                <w:szCs w:val="22"/>
              </w:rPr>
              <w:t>•Provide some calculations of the project budget.</w:t>
            </w:r>
          </w:p>
          <w:p w14:paraId="5C92CF27" w14:textId="01D4CFB3" w:rsidR="00C040AD" w:rsidRPr="00C040AD" w:rsidRDefault="00C040AD" w:rsidP="00C040AD">
            <w:pPr>
              <w:rPr>
                <w:rFonts w:ascii="Arial" w:hAnsi="Arial" w:cs="Arial"/>
                <w:sz w:val="22"/>
                <w:szCs w:val="22"/>
              </w:rPr>
            </w:pPr>
            <w:r w:rsidRPr="00C040AD">
              <w:rPr>
                <w:rFonts w:ascii="Arial" w:hAnsi="Arial" w:cs="Arial"/>
                <w:sz w:val="22"/>
                <w:szCs w:val="22"/>
              </w:rPr>
              <w:t>•Create a project plan in a Gantt chart.</w:t>
            </w:r>
          </w:p>
          <w:p w14:paraId="0721E28A" w14:textId="4A6B61C0" w:rsidR="00C040AD" w:rsidRPr="00C040AD" w:rsidRDefault="00C040AD" w:rsidP="00C040AD">
            <w:pPr>
              <w:rPr>
                <w:rFonts w:ascii="Arial" w:hAnsi="Arial" w:cs="Arial"/>
                <w:sz w:val="22"/>
                <w:szCs w:val="22"/>
              </w:rPr>
            </w:pPr>
            <w:r w:rsidRPr="00C040AD">
              <w:rPr>
                <w:rFonts w:ascii="Arial" w:hAnsi="Arial" w:cs="Arial"/>
                <w:sz w:val="22"/>
                <w:szCs w:val="22"/>
              </w:rPr>
              <w:t>•Need to negotiate costs and timeline if required.</w:t>
            </w:r>
          </w:p>
          <w:p w14:paraId="39FC73AB" w14:textId="48C82BC6" w:rsidR="00C040AD" w:rsidRPr="00C040AD" w:rsidRDefault="00C040AD" w:rsidP="00C040AD">
            <w:pPr>
              <w:rPr>
                <w:rFonts w:ascii="Arial" w:hAnsi="Arial" w:cs="Arial"/>
                <w:sz w:val="22"/>
                <w:szCs w:val="22"/>
              </w:rPr>
            </w:pPr>
            <w:r w:rsidRPr="00C040AD">
              <w:rPr>
                <w:rFonts w:ascii="Arial" w:hAnsi="Arial" w:cs="Arial"/>
                <w:sz w:val="22"/>
                <w:szCs w:val="22"/>
              </w:rPr>
              <w:t>•Seek for the feedback from the clients and stakeholders.</w:t>
            </w:r>
          </w:p>
          <w:p w14:paraId="09BF9736" w14:textId="74912239" w:rsidR="005261C7" w:rsidRPr="001C4084" w:rsidRDefault="00C040AD" w:rsidP="00223967">
            <w:pPr>
              <w:rPr>
                <w:rFonts w:ascii="Arial" w:hAnsi="Arial" w:cs="Arial"/>
                <w:sz w:val="22"/>
                <w:szCs w:val="22"/>
              </w:rPr>
            </w:pPr>
            <w:r w:rsidRPr="00C040AD">
              <w:rPr>
                <w:rFonts w:ascii="Arial" w:hAnsi="Arial" w:cs="Arial"/>
                <w:sz w:val="22"/>
                <w:szCs w:val="22"/>
              </w:rPr>
              <w:t>•Present your budget confidently to the organization.</w:t>
            </w:r>
            <w:permEnd w:id="234230137"/>
          </w:p>
        </w:tc>
        <w:permStart w:id="691671408" w:edGrp="everyone"/>
        <w:tc>
          <w:tcPr>
            <w:tcW w:w="624" w:type="dxa"/>
            <w:tcBorders>
              <w:top w:val="nil"/>
              <w:left w:val="single" w:sz="12" w:space="0" w:color="auto"/>
              <w:bottom w:val="nil"/>
              <w:right w:val="nil"/>
            </w:tcBorders>
          </w:tcPr>
          <w:p w14:paraId="1618B335" w14:textId="77777777" w:rsidR="005261C7" w:rsidRPr="00533511" w:rsidRDefault="00000000" w:rsidP="00223967">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lastRenderedPageBreak/>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423AAC5" w14:textId="77777777" w:rsidR="00C040AD" w:rsidRPr="00C040AD" w:rsidRDefault="00C040AD" w:rsidP="00C040AD">
            <w:pPr>
              <w:rPr>
                <w:rFonts w:ascii="Arial" w:hAnsi="Arial" w:cs="Arial"/>
                <w:sz w:val="22"/>
                <w:szCs w:val="22"/>
              </w:rPr>
            </w:pPr>
            <w:permStart w:id="1017786318" w:edGrp="everyone"/>
            <w:r w:rsidRPr="00C040AD">
              <w:rPr>
                <w:rFonts w:ascii="Arial" w:hAnsi="Arial" w:cs="Arial"/>
                <w:sz w:val="22"/>
                <w:szCs w:val="22"/>
              </w:rPr>
              <w:t>Brainstorming is a good tool in getting ideas and sharing the taught and creating a solution when needed.</w:t>
            </w:r>
          </w:p>
          <w:p w14:paraId="575B1FD5" w14:textId="77777777" w:rsidR="00C040AD" w:rsidRPr="00C040AD" w:rsidRDefault="00C040AD" w:rsidP="00C040AD">
            <w:pPr>
              <w:rPr>
                <w:rFonts w:ascii="Arial" w:hAnsi="Arial" w:cs="Arial"/>
                <w:sz w:val="22"/>
                <w:szCs w:val="22"/>
              </w:rPr>
            </w:pPr>
          </w:p>
          <w:p w14:paraId="7D9DDE12" w14:textId="5DE1072B" w:rsidR="005261C7" w:rsidRPr="001C4084" w:rsidRDefault="00C040AD" w:rsidP="00223967">
            <w:pPr>
              <w:rPr>
                <w:rFonts w:ascii="Arial" w:hAnsi="Arial" w:cs="Arial"/>
                <w:sz w:val="22"/>
                <w:szCs w:val="22"/>
              </w:rPr>
            </w:pPr>
            <w:r w:rsidRPr="00C040AD">
              <w:rPr>
                <w:rFonts w:ascii="Arial" w:hAnsi="Arial" w:cs="Arial"/>
                <w:sz w:val="22"/>
                <w:szCs w:val="22"/>
              </w:rPr>
              <w:t>In brainstorming people gather ideas, encourage creativity, build a team network, It can also create a enjoyable process.</w:t>
            </w:r>
            <w:permEnd w:id="1017786318"/>
          </w:p>
        </w:tc>
        <w:permStart w:id="1890349122" w:edGrp="everyone"/>
        <w:tc>
          <w:tcPr>
            <w:tcW w:w="624" w:type="dxa"/>
            <w:tcBorders>
              <w:top w:val="nil"/>
              <w:left w:val="single" w:sz="12" w:space="0" w:color="auto"/>
              <w:bottom w:val="nil"/>
              <w:right w:val="nil"/>
            </w:tcBorders>
          </w:tcPr>
          <w:p w14:paraId="2C5D4EA1" w14:textId="77777777" w:rsidR="005261C7" w:rsidRPr="00533511" w:rsidRDefault="00000000" w:rsidP="00223967">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jc w:val="left"/>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1410BC4" w14:textId="77777777" w:rsidR="00C040AD" w:rsidRPr="00C040AD" w:rsidRDefault="00C040AD" w:rsidP="00C040AD">
            <w:pPr>
              <w:rPr>
                <w:rFonts w:ascii="Arial" w:hAnsi="Arial" w:cs="Arial"/>
                <w:sz w:val="22"/>
                <w:szCs w:val="22"/>
              </w:rPr>
            </w:pPr>
            <w:permStart w:id="1486817952" w:edGrp="everyone"/>
            <w:r w:rsidRPr="00C040AD">
              <w:rPr>
                <w:rFonts w:ascii="Arial" w:hAnsi="Arial" w:cs="Arial"/>
                <w:sz w:val="22"/>
                <w:szCs w:val="22"/>
              </w:rPr>
              <w:t>Quality assurance is checking is everything is going good in a systematic manner. In civil, it means the project has been build in a good standard</w:t>
            </w:r>
          </w:p>
          <w:p w14:paraId="676D5AE2" w14:textId="77777777" w:rsidR="00C040AD" w:rsidRPr="00C040AD" w:rsidRDefault="00C040AD" w:rsidP="00C040AD">
            <w:pPr>
              <w:rPr>
                <w:rFonts w:ascii="Arial" w:hAnsi="Arial" w:cs="Arial"/>
                <w:sz w:val="22"/>
                <w:szCs w:val="22"/>
              </w:rPr>
            </w:pPr>
          </w:p>
          <w:p w14:paraId="69447387" w14:textId="77777777" w:rsidR="00C040AD" w:rsidRPr="00C040AD" w:rsidRDefault="00C040AD" w:rsidP="00C040AD">
            <w:pPr>
              <w:rPr>
                <w:rFonts w:ascii="Arial" w:hAnsi="Arial" w:cs="Arial"/>
                <w:sz w:val="22"/>
                <w:szCs w:val="22"/>
              </w:rPr>
            </w:pPr>
            <w:r w:rsidRPr="00C040AD">
              <w:rPr>
                <w:rFonts w:ascii="Arial" w:hAnsi="Arial" w:cs="Arial"/>
                <w:sz w:val="22"/>
                <w:szCs w:val="22"/>
              </w:rPr>
              <w:t>Key aspects of quality assurance is as follows</w:t>
            </w:r>
          </w:p>
          <w:p w14:paraId="021103AC" w14:textId="21F31210" w:rsidR="00C040AD" w:rsidRPr="00C040AD" w:rsidRDefault="00C040AD" w:rsidP="00C040AD">
            <w:pPr>
              <w:rPr>
                <w:rFonts w:ascii="Arial" w:hAnsi="Arial" w:cs="Arial"/>
                <w:sz w:val="22"/>
                <w:szCs w:val="22"/>
              </w:rPr>
            </w:pPr>
            <w:r w:rsidRPr="00C040AD">
              <w:rPr>
                <w:rFonts w:ascii="Arial" w:hAnsi="Arial" w:cs="Arial"/>
                <w:sz w:val="22"/>
                <w:szCs w:val="22"/>
              </w:rPr>
              <w:t>•Planning.</w:t>
            </w:r>
          </w:p>
          <w:p w14:paraId="61C69A1A" w14:textId="38DE430E" w:rsidR="00C040AD" w:rsidRPr="00C040AD" w:rsidRDefault="00C040AD" w:rsidP="00C040AD">
            <w:pPr>
              <w:rPr>
                <w:rFonts w:ascii="Arial" w:hAnsi="Arial" w:cs="Arial"/>
                <w:sz w:val="22"/>
                <w:szCs w:val="22"/>
              </w:rPr>
            </w:pPr>
            <w:r w:rsidRPr="00C040AD">
              <w:rPr>
                <w:rFonts w:ascii="Arial" w:hAnsi="Arial" w:cs="Arial"/>
                <w:sz w:val="22"/>
                <w:szCs w:val="22"/>
              </w:rPr>
              <w:t>•Preparation.</w:t>
            </w:r>
          </w:p>
          <w:p w14:paraId="1B12AF44" w14:textId="455EE469" w:rsidR="00C040AD" w:rsidRPr="00C040AD" w:rsidRDefault="00C040AD" w:rsidP="00C040AD">
            <w:pPr>
              <w:rPr>
                <w:rFonts w:ascii="Arial" w:hAnsi="Arial" w:cs="Arial"/>
                <w:sz w:val="22"/>
                <w:szCs w:val="22"/>
              </w:rPr>
            </w:pPr>
            <w:r w:rsidRPr="00C040AD">
              <w:rPr>
                <w:rFonts w:ascii="Arial" w:hAnsi="Arial" w:cs="Arial"/>
                <w:sz w:val="22"/>
                <w:szCs w:val="22"/>
              </w:rPr>
              <w:t>•Selection of materials and equipment.</w:t>
            </w:r>
          </w:p>
          <w:p w14:paraId="36DA89B0" w14:textId="7949CB42" w:rsidR="00C040AD" w:rsidRPr="00C040AD" w:rsidRDefault="00C040AD" w:rsidP="00C040AD">
            <w:pPr>
              <w:rPr>
                <w:rFonts w:ascii="Arial" w:hAnsi="Arial" w:cs="Arial"/>
                <w:sz w:val="22"/>
                <w:szCs w:val="22"/>
              </w:rPr>
            </w:pPr>
            <w:r w:rsidRPr="00C040AD">
              <w:rPr>
                <w:rFonts w:ascii="Arial" w:hAnsi="Arial" w:cs="Arial"/>
                <w:sz w:val="22"/>
                <w:szCs w:val="22"/>
              </w:rPr>
              <w:t>•Testing and inspecting regularly.</w:t>
            </w:r>
          </w:p>
          <w:p w14:paraId="78E0F170" w14:textId="55DD2982" w:rsidR="00C040AD" w:rsidRPr="00C040AD" w:rsidRDefault="00C040AD" w:rsidP="00C040AD">
            <w:pPr>
              <w:rPr>
                <w:rFonts w:ascii="Arial" w:hAnsi="Arial" w:cs="Arial"/>
                <w:sz w:val="22"/>
                <w:szCs w:val="22"/>
              </w:rPr>
            </w:pPr>
            <w:r w:rsidRPr="00C040AD">
              <w:rPr>
                <w:rFonts w:ascii="Arial" w:hAnsi="Arial" w:cs="Arial"/>
                <w:sz w:val="22"/>
                <w:szCs w:val="22"/>
              </w:rPr>
              <w:t>•Proper documentation.</w:t>
            </w:r>
          </w:p>
          <w:p w14:paraId="4BB7C707" w14:textId="338E55BB" w:rsidR="00DD374A" w:rsidRPr="001C4084" w:rsidRDefault="00C040AD" w:rsidP="00223967">
            <w:pPr>
              <w:rPr>
                <w:rFonts w:ascii="Arial" w:hAnsi="Arial" w:cs="Arial"/>
                <w:sz w:val="22"/>
                <w:szCs w:val="22"/>
              </w:rPr>
            </w:pPr>
            <w:r w:rsidRPr="00C040AD">
              <w:rPr>
                <w:rFonts w:ascii="Arial" w:hAnsi="Arial" w:cs="Arial"/>
                <w:sz w:val="22"/>
                <w:szCs w:val="22"/>
              </w:rPr>
              <w:t>•Implementing correct actions.</w:t>
            </w:r>
            <w:permEnd w:id="1486817952"/>
          </w:p>
        </w:tc>
        <w:permStart w:id="2142598978" w:edGrp="everyone"/>
        <w:tc>
          <w:tcPr>
            <w:tcW w:w="624" w:type="dxa"/>
            <w:tcBorders>
              <w:top w:val="nil"/>
              <w:left w:val="single" w:sz="12" w:space="0" w:color="auto"/>
              <w:bottom w:val="nil"/>
              <w:right w:val="nil"/>
            </w:tcBorders>
          </w:tcPr>
          <w:p w14:paraId="645B3760" w14:textId="77777777" w:rsidR="00DD374A" w:rsidRPr="00533511" w:rsidRDefault="00000000" w:rsidP="00223967">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jc w:val="left"/>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1B0768D" w14:textId="77777777" w:rsidR="00C040AD" w:rsidRPr="00C040AD" w:rsidRDefault="00C040AD" w:rsidP="00C040AD">
            <w:pPr>
              <w:rPr>
                <w:rFonts w:ascii="Arial" w:hAnsi="Arial" w:cs="Arial"/>
                <w:sz w:val="22"/>
                <w:szCs w:val="22"/>
              </w:rPr>
            </w:pPr>
            <w:permStart w:id="242512443" w:edGrp="everyone"/>
            <w:r w:rsidRPr="00C040AD">
              <w:rPr>
                <w:rFonts w:ascii="Arial" w:hAnsi="Arial" w:cs="Arial"/>
                <w:sz w:val="22"/>
                <w:szCs w:val="22"/>
              </w:rPr>
              <w:t>The purpose of HR plan helps us by the following aspects.</w:t>
            </w:r>
          </w:p>
          <w:p w14:paraId="29C0C97A" w14:textId="77777777" w:rsidR="00C040AD" w:rsidRPr="00C040AD" w:rsidRDefault="00C040AD" w:rsidP="00C040AD">
            <w:pPr>
              <w:rPr>
                <w:rFonts w:ascii="Arial" w:hAnsi="Arial" w:cs="Arial"/>
                <w:sz w:val="22"/>
                <w:szCs w:val="22"/>
              </w:rPr>
            </w:pPr>
          </w:p>
          <w:p w14:paraId="63FE2762" w14:textId="13099974" w:rsidR="00C040AD" w:rsidRPr="00C040AD" w:rsidRDefault="00C040AD" w:rsidP="00C040AD">
            <w:pPr>
              <w:rPr>
                <w:rFonts w:ascii="Arial" w:hAnsi="Arial" w:cs="Arial"/>
                <w:sz w:val="22"/>
                <w:szCs w:val="22"/>
              </w:rPr>
            </w:pPr>
            <w:r w:rsidRPr="00C040AD">
              <w:rPr>
                <w:rFonts w:ascii="Arial" w:hAnsi="Arial" w:cs="Arial"/>
                <w:sz w:val="22"/>
                <w:szCs w:val="22"/>
              </w:rPr>
              <w:t>•Finding a people with right skills</w:t>
            </w:r>
            <w:r>
              <w:rPr>
                <w:rFonts w:ascii="Arial" w:hAnsi="Arial" w:cs="Arial"/>
                <w:sz w:val="22"/>
                <w:szCs w:val="22"/>
              </w:rPr>
              <w:t xml:space="preserve"> required for the project task</w:t>
            </w:r>
            <w:r w:rsidRPr="00C040AD">
              <w:rPr>
                <w:rFonts w:ascii="Arial" w:hAnsi="Arial" w:cs="Arial"/>
                <w:sz w:val="22"/>
                <w:szCs w:val="22"/>
              </w:rPr>
              <w:t>.</w:t>
            </w:r>
          </w:p>
          <w:p w14:paraId="2839C12E" w14:textId="58733E1B" w:rsidR="00C040AD" w:rsidRPr="00C040AD" w:rsidRDefault="00C040AD" w:rsidP="00C040AD">
            <w:pPr>
              <w:rPr>
                <w:rFonts w:ascii="Arial" w:hAnsi="Arial" w:cs="Arial"/>
                <w:sz w:val="22"/>
                <w:szCs w:val="22"/>
              </w:rPr>
            </w:pPr>
            <w:r w:rsidRPr="00C040AD">
              <w:rPr>
                <w:rFonts w:ascii="Arial" w:hAnsi="Arial" w:cs="Arial"/>
                <w:sz w:val="22"/>
                <w:szCs w:val="22"/>
              </w:rPr>
              <w:t xml:space="preserve">•Providing a necessary training to the people </w:t>
            </w:r>
            <w:r>
              <w:rPr>
                <w:rFonts w:ascii="Arial" w:hAnsi="Arial" w:cs="Arial"/>
                <w:sz w:val="22"/>
                <w:szCs w:val="22"/>
              </w:rPr>
              <w:t>required for the job</w:t>
            </w:r>
            <w:r w:rsidRPr="00C040AD">
              <w:rPr>
                <w:rFonts w:ascii="Arial" w:hAnsi="Arial" w:cs="Arial"/>
                <w:sz w:val="22"/>
                <w:szCs w:val="22"/>
              </w:rPr>
              <w:t>.</w:t>
            </w:r>
          </w:p>
          <w:p w14:paraId="1284E756" w14:textId="7A477B49" w:rsidR="00DD374A" w:rsidRPr="001C4084" w:rsidRDefault="00C040AD" w:rsidP="00223967">
            <w:pPr>
              <w:rPr>
                <w:rFonts w:ascii="Arial" w:hAnsi="Arial" w:cs="Arial"/>
                <w:sz w:val="22"/>
                <w:szCs w:val="22"/>
              </w:rPr>
            </w:pPr>
            <w:r w:rsidRPr="00C040AD">
              <w:rPr>
                <w:rFonts w:ascii="Arial" w:hAnsi="Arial" w:cs="Arial"/>
                <w:sz w:val="22"/>
                <w:szCs w:val="22"/>
              </w:rPr>
              <w:t xml:space="preserve">•Creating a </w:t>
            </w:r>
            <w:r w:rsidRPr="00C040AD">
              <w:rPr>
                <w:rFonts w:ascii="Arial" w:hAnsi="Arial" w:cs="Arial"/>
                <w:sz w:val="22"/>
                <w:szCs w:val="22"/>
              </w:rPr>
              <w:t>future plan</w:t>
            </w:r>
            <w:r w:rsidRPr="00C040AD">
              <w:rPr>
                <w:rFonts w:ascii="Arial" w:hAnsi="Arial" w:cs="Arial"/>
                <w:sz w:val="22"/>
                <w:szCs w:val="22"/>
              </w:rPr>
              <w:t xml:space="preserve"> for the growth of the company.</w:t>
            </w:r>
            <w:permEnd w:id="242512443"/>
          </w:p>
        </w:tc>
        <w:permStart w:id="615978476" w:edGrp="everyone"/>
        <w:tc>
          <w:tcPr>
            <w:tcW w:w="624" w:type="dxa"/>
            <w:tcBorders>
              <w:top w:val="nil"/>
              <w:left w:val="single" w:sz="12" w:space="0" w:color="auto"/>
              <w:bottom w:val="nil"/>
              <w:right w:val="nil"/>
            </w:tcBorders>
          </w:tcPr>
          <w:p w14:paraId="0FAB76C8" w14:textId="77777777" w:rsidR="00DD374A" w:rsidRPr="00533511" w:rsidRDefault="00000000" w:rsidP="00223967">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lastRenderedPageBreak/>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249"/>
        <w:gridCol w:w="5217"/>
        <w:gridCol w:w="610"/>
      </w:tblGrid>
      <w:tr w:rsidR="00533511" w14:paraId="06462B31" w14:textId="77777777" w:rsidTr="001A5252">
        <w:tc>
          <w:tcPr>
            <w:tcW w:w="616" w:type="pct"/>
            <w:tcBorders>
              <w:top w:val="nil"/>
              <w:left w:val="nil"/>
              <w:bottom w:val="nil"/>
              <w:right w:val="single" w:sz="12" w:space="0" w:color="auto"/>
            </w:tcBorders>
            <w:shd w:val="clear" w:color="auto" w:fill="auto"/>
          </w:tcPr>
          <w:p w14:paraId="075FCBE0" w14:textId="77777777" w:rsidR="00533511" w:rsidRDefault="00533511" w:rsidP="002D617C">
            <w:pPr>
              <w:keepNext/>
              <w:ind w:left="993" w:hanging="993"/>
            </w:pPr>
            <w:r w:rsidRPr="001C4084">
              <w:rPr>
                <w:rFonts w:ascii="Arial" w:hAnsi="Arial" w:cs="Arial"/>
                <w:b/>
                <w:sz w:val="22"/>
                <w:szCs w:val="22"/>
              </w:rPr>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shd w:val="clear" w:color="auto" w:fill="auto"/>
          </w:tcPr>
          <w:p w14:paraId="136434B1" w14:textId="77777777" w:rsidR="00533511" w:rsidRPr="00533511" w:rsidRDefault="00000000"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shd w:val="clear" w:color="auto" w:fill="auto"/>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shd w:val="clear" w:color="auto" w:fill="auto"/>
            <w:vAlign w:val="center"/>
          </w:tcPr>
          <w:p w14:paraId="6A305CC8" w14:textId="4A2A52CE" w:rsidR="00B115D7" w:rsidRPr="0082204C" w:rsidRDefault="00C040AD" w:rsidP="0082204C">
            <w:pPr>
              <w:jc w:val="left"/>
              <w:rPr>
                <w:rFonts w:ascii="Arial" w:hAnsi="Arial" w:cs="Arial"/>
                <w:color w:val="1F497D" w:themeColor="text2"/>
                <w:sz w:val="22"/>
                <w:szCs w:val="18"/>
              </w:rPr>
            </w:pPr>
            <w:permStart w:id="207381363" w:edGrp="everyone"/>
            <w:r w:rsidRPr="00C040AD">
              <w:rPr>
                <w:rFonts w:ascii="Arial" w:hAnsi="Arial" w:cs="Arial"/>
                <w:color w:val="1F497D" w:themeColor="text2"/>
                <w:sz w:val="22"/>
                <w:szCs w:val="18"/>
              </w:rPr>
              <w:t>Describes the outcomes and objectives of the project.</w:t>
            </w:r>
            <w:permEnd w:id="207381363"/>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shd w:val="clear" w:color="auto" w:fill="auto"/>
            <w:vAlign w:val="center"/>
          </w:tcPr>
          <w:p w14:paraId="05671464" w14:textId="34ADB53D" w:rsidR="00B115D7" w:rsidRPr="0082204C" w:rsidRDefault="00C040AD" w:rsidP="0082204C">
            <w:pPr>
              <w:jc w:val="left"/>
              <w:rPr>
                <w:rFonts w:ascii="Arial" w:hAnsi="Arial" w:cs="Arial"/>
                <w:color w:val="1F497D" w:themeColor="text2"/>
                <w:sz w:val="22"/>
                <w:szCs w:val="18"/>
              </w:rPr>
            </w:pPr>
            <w:permStart w:id="787430414" w:edGrp="everyone"/>
            <w:r w:rsidRPr="00C040AD">
              <w:rPr>
                <w:rFonts w:ascii="Arial" w:hAnsi="Arial" w:cs="Arial"/>
                <w:color w:val="1F497D" w:themeColor="text2"/>
                <w:sz w:val="22"/>
                <w:szCs w:val="18"/>
              </w:rPr>
              <w:t xml:space="preserve">Outlines the project </w:t>
            </w:r>
            <w:r w:rsidRPr="00C040AD">
              <w:rPr>
                <w:rFonts w:ascii="Arial" w:hAnsi="Arial" w:cs="Arial"/>
                <w:color w:val="1F497D" w:themeColor="text2"/>
                <w:sz w:val="22"/>
                <w:szCs w:val="18"/>
              </w:rPr>
              <w:t>boundaries</w:t>
            </w:r>
            <w:permEnd w:id="787430414"/>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shd w:val="clear" w:color="auto" w:fill="auto"/>
            <w:vAlign w:val="center"/>
          </w:tcPr>
          <w:p w14:paraId="135085A8" w14:textId="5A092110" w:rsidR="00B115D7" w:rsidRPr="0082204C" w:rsidRDefault="00C040AD" w:rsidP="0082204C">
            <w:pPr>
              <w:jc w:val="left"/>
              <w:rPr>
                <w:rFonts w:ascii="Arial" w:hAnsi="Arial" w:cs="Arial"/>
                <w:color w:val="1F497D" w:themeColor="text2"/>
                <w:sz w:val="22"/>
                <w:szCs w:val="18"/>
              </w:rPr>
            </w:pPr>
            <w:permStart w:id="1968534201" w:edGrp="everyone"/>
            <w:r>
              <w:rPr>
                <w:rFonts w:ascii="Arial" w:hAnsi="Arial" w:cs="Arial"/>
                <w:color w:val="1F497D" w:themeColor="text2"/>
                <w:sz w:val="22"/>
                <w:szCs w:val="18"/>
              </w:rPr>
              <w:t xml:space="preserve">Completion of the important tasks of the project, </w:t>
            </w:r>
            <w:r w:rsidRPr="00C040AD">
              <w:rPr>
                <w:rFonts w:ascii="Arial" w:hAnsi="Arial" w:cs="Arial"/>
                <w:color w:val="1F497D" w:themeColor="text2"/>
                <w:sz w:val="22"/>
                <w:szCs w:val="18"/>
              </w:rPr>
              <w:t>Project breakdown into smaller sections</w:t>
            </w:r>
            <w:permEnd w:id="1968534201"/>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shd w:val="clear" w:color="auto" w:fill="auto"/>
            <w:vAlign w:val="center"/>
          </w:tcPr>
          <w:p w14:paraId="41BFD505" w14:textId="37BC4A99" w:rsidR="00B115D7" w:rsidRPr="0082204C" w:rsidRDefault="00C040AD" w:rsidP="0082204C">
            <w:pPr>
              <w:jc w:val="left"/>
              <w:rPr>
                <w:rFonts w:ascii="Arial" w:hAnsi="Arial" w:cs="Arial"/>
                <w:color w:val="1F497D" w:themeColor="text2"/>
                <w:sz w:val="22"/>
                <w:szCs w:val="18"/>
              </w:rPr>
            </w:pPr>
            <w:permStart w:id="1069764824" w:edGrp="everyone"/>
            <w:r w:rsidRPr="00C040AD">
              <w:rPr>
                <w:rFonts w:ascii="Arial" w:hAnsi="Arial" w:cs="Arial"/>
                <w:color w:val="1F497D" w:themeColor="text2"/>
                <w:sz w:val="22"/>
                <w:szCs w:val="18"/>
              </w:rPr>
              <w:t xml:space="preserve">Project breakdown into </w:t>
            </w:r>
            <w:r>
              <w:rPr>
                <w:rFonts w:ascii="Arial" w:hAnsi="Arial" w:cs="Arial"/>
                <w:color w:val="1F497D" w:themeColor="text2"/>
                <w:sz w:val="22"/>
                <w:szCs w:val="18"/>
              </w:rPr>
              <w:t>work packs (</w:t>
            </w:r>
            <w:r w:rsidRPr="00C040AD">
              <w:rPr>
                <w:rFonts w:ascii="Arial" w:hAnsi="Arial" w:cs="Arial"/>
                <w:color w:val="1F497D" w:themeColor="text2"/>
                <w:sz w:val="22"/>
                <w:szCs w:val="18"/>
              </w:rPr>
              <w:t>smaller sections</w:t>
            </w:r>
            <w:r>
              <w:rPr>
                <w:rFonts w:ascii="Arial" w:hAnsi="Arial" w:cs="Arial"/>
                <w:color w:val="1F497D" w:themeColor="text2"/>
                <w:sz w:val="22"/>
                <w:szCs w:val="18"/>
              </w:rPr>
              <w:t>)</w:t>
            </w:r>
            <w:r w:rsidRPr="00C040AD">
              <w:rPr>
                <w:rFonts w:ascii="Arial" w:hAnsi="Arial" w:cs="Arial"/>
                <w:color w:val="1F497D" w:themeColor="text2"/>
                <w:sz w:val="22"/>
                <w:szCs w:val="18"/>
              </w:rPr>
              <w:t>.</w:t>
            </w:r>
            <w:permEnd w:id="1069764824"/>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shd w:val="clear" w:color="auto" w:fill="auto"/>
            <w:vAlign w:val="center"/>
          </w:tcPr>
          <w:p w14:paraId="250A9612" w14:textId="766992A3" w:rsidR="00B115D7" w:rsidRPr="0082204C" w:rsidRDefault="00C040AD" w:rsidP="0082204C">
            <w:pPr>
              <w:jc w:val="left"/>
              <w:rPr>
                <w:rFonts w:ascii="Arial" w:hAnsi="Arial" w:cs="Arial"/>
                <w:color w:val="1F497D" w:themeColor="text2"/>
                <w:sz w:val="22"/>
                <w:szCs w:val="18"/>
              </w:rPr>
            </w:pPr>
            <w:permStart w:id="738672915" w:edGrp="everyone"/>
            <w:r w:rsidRPr="00C040AD">
              <w:rPr>
                <w:rFonts w:ascii="Arial" w:hAnsi="Arial" w:cs="Arial"/>
                <w:color w:val="1F497D" w:themeColor="text2"/>
                <w:sz w:val="22"/>
                <w:szCs w:val="18"/>
              </w:rPr>
              <w:t>Estimates to finish the project</w:t>
            </w:r>
            <w:permEnd w:id="738672915"/>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7DCF8B6E" w14:textId="754E4D6B" w:rsidR="00BD2155" w:rsidRPr="0082204C" w:rsidRDefault="00C040AD" w:rsidP="0082204C">
            <w:pPr>
              <w:jc w:val="left"/>
              <w:rPr>
                <w:rFonts w:ascii="Arial" w:hAnsi="Arial" w:cs="Arial"/>
                <w:color w:val="1F497D" w:themeColor="text2"/>
                <w:sz w:val="22"/>
                <w:szCs w:val="18"/>
              </w:rPr>
            </w:pPr>
            <w:permStart w:id="1560373273" w:edGrp="everyone"/>
            <w:r w:rsidRPr="00C040AD">
              <w:rPr>
                <w:rFonts w:ascii="Arial" w:hAnsi="Arial" w:cs="Arial"/>
                <w:color w:val="1F497D" w:themeColor="text2"/>
                <w:sz w:val="22"/>
                <w:szCs w:val="18"/>
              </w:rPr>
              <w:t>Roles and responsibility of a person</w:t>
            </w:r>
            <w:r>
              <w:rPr>
                <w:rFonts w:ascii="Arial" w:hAnsi="Arial" w:cs="Arial"/>
                <w:color w:val="1F497D" w:themeColor="text2"/>
                <w:sz w:val="22"/>
                <w:szCs w:val="18"/>
              </w:rPr>
              <w:t>, how long each person needs to work for the project</w:t>
            </w:r>
            <w:permEnd w:id="1560373273"/>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006C91E0" w14:textId="143BA353" w:rsidR="00BD2155" w:rsidRPr="0082204C" w:rsidRDefault="00C040AD" w:rsidP="0082204C">
            <w:pPr>
              <w:jc w:val="left"/>
              <w:rPr>
                <w:rFonts w:ascii="Arial" w:hAnsi="Arial" w:cs="Arial"/>
                <w:color w:val="1F497D" w:themeColor="text2"/>
                <w:sz w:val="22"/>
                <w:szCs w:val="18"/>
              </w:rPr>
            </w:pPr>
            <w:permStart w:id="1391594775" w:edGrp="everyone"/>
            <w:r w:rsidRPr="00C040AD">
              <w:rPr>
                <w:rFonts w:ascii="Arial" w:hAnsi="Arial" w:cs="Arial"/>
                <w:color w:val="1F497D" w:themeColor="text2"/>
                <w:sz w:val="22"/>
                <w:szCs w:val="18"/>
              </w:rPr>
              <w:t>Identifying, assessing, impacts, and strategies to mitigate risks.</w:t>
            </w:r>
            <w:permEnd w:id="1391594775"/>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shd w:val="clear" w:color="auto" w:fill="auto"/>
            <w:vAlign w:val="center"/>
          </w:tcPr>
          <w:p w14:paraId="39688BDB" w14:textId="748266E5" w:rsidR="00BD2155" w:rsidRPr="0082204C" w:rsidRDefault="00C040AD" w:rsidP="0082204C">
            <w:pPr>
              <w:jc w:val="left"/>
              <w:rPr>
                <w:rFonts w:ascii="Arial" w:hAnsi="Arial" w:cs="Arial"/>
                <w:color w:val="1F497D" w:themeColor="text2"/>
                <w:sz w:val="22"/>
                <w:szCs w:val="18"/>
              </w:rPr>
            </w:pPr>
            <w:permStart w:id="56115143" w:edGrp="everyone"/>
            <w:r>
              <w:rPr>
                <w:rFonts w:ascii="Arial" w:hAnsi="Arial" w:cs="Arial"/>
                <w:color w:val="1F497D" w:themeColor="text2"/>
                <w:sz w:val="22"/>
                <w:szCs w:val="18"/>
              </w:rPr>
              <w:t>Plan to share</w:t>
            </w:r>
            <w:r w:rsidRPr="00C040AD">
              <w:rPr>
                <w:rFonts w:ascii="Arial" w:hAnsi="Arial" w:cs="Arial"/>
                <w:color w:val="1F497D" w:themeColor="text2"/>
                <w:sz w:val="22"/>
                <w:szCs w:val="18"/>
              </w:rPr>
              <w:t xml:space="preserve"> information between employees, stakeholders and mangers of the project.</w:t>
            </w:r>
            <w:permEnd w:id="56115143"/>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8C49534" w14:textId="73D3E17E" w:rsidR="00BD2155" w:rsidRPr="0082204C" w:rsidRDefault="00C040AD" w:rsidP="0082204C">
            <w:pPr>
              <w:jc w:val="left"/>
              <w:rPr>
                <w:rFonts w:ascii="Arial" w:hAnsi="Arial" w:cs="Arial"/>
                <w:color w:val="1F497D" w:themeColor="text2"/>
                <w:sz w:val="22"/>
                <w:szCs w:val="18"/>
              </w:rPr>
            </w:pPr>
            <w:permStart w:id="389230268" w:edGrp="everyone"/>
            <w:r w:rsidRPr="00C040AD">
              <w:rPr>
                <w:rFonts w:ascii="Arial" w:hAnsi="Arial" w:cs="Arial"/>
                <w:color w:val="1F497D" w:themeColor="text2"/>
                <w:sz w:val="22"/>
                <w:szCs w:val="18"/>
              </w:rPr>
              <w:t>Identifying interests and preparing strategies to manage the</w:t>
            </w:r>
            <w:r>
              <w:rPr>
                <w:rFonts w:ascii="Arial" w:hAnsi="Arial" w:cs="Arial"/>
                <w:color w:val="1F497D" w:themeColor="text2"/>
                <w:sz w:val="22"/>
                <w:szCs w:val="18"/>
              </w:rPr>
              <w:t xml:space="preserve"> various stake holders</w:t>
            </w:r>
            <w:permEnd w:id="389230268"/>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shd w:val="clear" w:color="auto" w:fill="auto"/>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53A4390" w14:textId="346FF4B3" w:rsidR="00B115D7" w:rsidRPr="0082204C" w:rsidRDefault="00C040AD" w:rsidP="0082204C">
            <w:pPr>
              <w:jc w:val="left"/>
              <w:rPr>
                <w:rFonts w:ascii="Arial" w:hAnsi="Arial" w:cs="Arial"/>
                <w:color w:val="1F497D" w:themeColor="text2"/>
                <w:sz w:val="22"/>
                <w:szCs w:val="18"/>
              </w:rPr>
            </w:pPr>
            <w:permStart w:id="825694380" w:edGrp="everyone"/>
            <w:r>
              <w:rPr>
                <w:rFonts w:ascii="Arial" w:hAnsi="Arial" w:cs="Arial"/>
                <w:color w:val="1F497D" w:themeColor="text2"/>
                <w:sz w:val="22"/>
                <w:szCs w:val="18"/>
              </w:rPr>
              <w:t>How to manage c</w:t>
            </w:r>
            <w:r w:rsidRPr="00C040AD">
              <w:rPr>
                <w:rFonts w:ascii="Arial" w:hAnsi="Arial" w:cs="Arial"/>
                <w:color w:val="1F497D" w:themeColor="text2"/>
                <w:sz w:val="22"/>
                <w:szCs w:val="18"/>
              </w:rPr>
              <w:t>hanges in the project scope and preparing a budget.</w:t>
            </w:r>
            <w:permEnd w:id="825694380"/>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jc w:val="left"/>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lastRenderedPageBreak/>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88FB04B" w14:textId="77777777" w:rsidR="00C040AD" w:rsidRPr="00C040AD" w:rsidRDefault="00C040AD" w:rsidP="00C040AD">
            <w:pPr>
              <w:rPr>
                <w:rFonts w:ascii="Arial" w:hAnsi="Arial" w:cs="Arial"/>
                <w:sz w:val="22"/>
                <w:szCs w:val="22"/>
              </w:rPr>
            </w:pPr>
            <w:permStart w:id="609161030" w:edGrp="everyone"/>
            <w:r w:rsidRPr="00C040AD">
              <w:rPr>
                <w:rFonts w:ascii="Arial" w:hAnsi="Arial" w:cs="Arial"/>
                <w:sz w:val="22"/>
                <w:szCs w:val="22"/>
              </w:rPr>
              <w:t>The ways to get approvals are as follows.</w:t>
            </w:r>
          </w:p>
          <w:p w14:paraId="0B6AD1AA" w14:textId="77777777" w:rsidR="00C040AD" w:rsidRPr="00C040AD" w:rsidRDefault="00C040AD" w:rsidP="00C040AD">
            <w:pPr>
              <w:rPr>
                <w:rFonts w:ascii="Arial" w:hAnsi="Arial" w:cs="Arial"/>
                <w:sz w:val="22"/>
                <w:szCs w:val="22"/>
              </w:rPr>
            </w:pPr>
          </w:p>
          <w:p w14:paraId="1BFA24E0" w14:textId="59EBE7A1" w:rsidR="00C040AD" w:rsidRPr="00C040AD" w:rsidRDefault="00C040AD" w:rsidP="00C040AD">
            <w:pPr>
              <w:rPr>
                <w:rFonts w:ascii="Arial" w:hAnsi="Arial" w:cs="Arial"/>
                <w:sz w:val="22"/>
                <w:szCs w:val="22"/>
              </w:rPr>
            </w:pPr>
            <w:r w:rsidRPr="00C040AD">
              <w:rPr>
                <w:rFonts w:ascii="Arial" w:hAnsi="Arial" w:cs="Arial"/>
                <w:sz w:val="22"/>
                <w:szCs w:val="22"/>
              </w:rPr>
              <w:t xml:space="preserve">•Providing a plan and </w:t>
            </w:r>
            <w:r w:rsidR="00361A96">
              <w:rPr>
                <w:rFonts w:ascii="Arial" w:hAnsi="Arial" w:cs="Arial"/>
                <w:sz w:val="22"/>
                <w:szCs w:val="22"/>
              </w:rPr>
              <w:t>its</w:t>
            </w:r>
            <w:r w:rsidRPr="00C040AD">
              <w:rPr>
                <w:rFonts w:ascii="Arial" w:hAnsi="Arial" w:cs="Arial"/>
                <w:sz w:val="22"/>
                <w:szCs w:val="22"/>
              </w:rPr>
              <w:t xml:space="preserve"> benefits.</w:t>
            </w:r>
          </w:p>
          <w:p w14:paraId="66656F1A" w14:textId="3DBE4346" w:rsidR="00C040AD" w:rsidRPr="00C040AD" w:rsidRDefault="00C040AD" w:rsidP="00C040AD">
            <w:pPr>
              <w:rPr>
                <w:rFonts w:ascii="Arial" w:hAnsi="Arial" w:cs="Arial"/>
                <w:sz w:val="22"/>
                <w:szCs w:val="22"/>
              </w:rPr>
            </w:pPr>
            <w:r w:rsidRPr="00C040AD">
              <w:rPr>
                <w:rFonts w:ascii="Arial" w:hAnsi="Arial" w:cs="Arial"/>
                <w:sz w:val="22"/>
                <w:szCs w:val="22"/>
              </w:rPr>
              <w:t xml:space="preserve">•Input from necessary </w:t>
            </w:r>
            <w:r>
              <w:rPr>
                <w:rFonts w:ascii="Arial" w:hAnsi="Arial" w:cs="Arial"/>
                <w:sz w:val="22"/>
                <w:szCs w:val="22"/>
              </w:rPr>
              <w:t>stake holders</w:t>
            </w:r>
            <w:r w:rsidRPr="00C040AD">
              <w:rPr>
                <w:rFonts w:ascii="Arial" w:hAnsi="Arial" w:cs="Arial"/>
                <w:sz w:val="22"/>
                <w:szCs w:val="22"/>
              </w:rPr>
              <w:t>.</w:t>
            </w:r>
          </w:p>
          <w:p w14:paraId="5C642E75" w14:textId="77E57328" w:rsidR="00C040AD" w:rsidRPr="00C040AD" w:rsidRDefault="00C040AD" w:rsidP="00C040AD">
            <w:pPr>
              <w:rPr>
                <w:rFonts w:ascii="Arial" w:hAnsi="Arial" w:cs="Arial"/>
                <w:sz w:val="22"/>
                <w:szCs w:val="22"/>
              </w:rPr>
            </w:pPr>
            <w:r w:rsidRPr="00C040AD">
              <w:rPr>
                <w:rFonts w:ascii="Arial" w:hAnsi="Arial" w:cs="Arial"/>
                <w:sz w:val="22"/>
                <w:szCs w:val="22"/>
              </w:rPr>
              <w:t>•Ready to be answering all the necessary questions.</w:t>
            </w:r>
          </w:p>
          <w:p w14:paraId="0A571B92" w14:textId="652E4DE2" w:rsidR="00C040AD" w:rsidRPr="00C040AD" w:rsidRDefault="00C040AD" w:rsidP="00C040AD">
            <w:pPr>
              <w:rPr>
                <w:rFonts w:ascii="Arial" w:hAnsi="Arial" w:cs="Arial"/>
                <w:sz w:val="22"/>
                <w:szCs w:val="22"/>
              </w:rPr>
            </w:pPr>
            <w:r w:rsidRPr="00C040AD">
              <w:rPr>
                <w:rFonts w:ascii="Arial" w:hAnsi="Arial" w:cs="Arial"/>
                <w:sz w:val="22"/>
                <w:szCs w:val="22"/>
              </w:rPr>
              <w:t>•Clear resource plan.</w:t>
            </w:r>
          </w:p>
          <w:p w14:paraId="4C6EC9E7" w14:textId="0E18A5F0" w:rsidR="0059026D" w:rsidRPr="001C4084" w:rsidRDefault="00C040AD" w:rsidP="00223967">
            <w:pPr>
              <w:rPr>
                <w:rFonts w:ascii="Arial" w:hAnsi="Arial" w:cs="Arial"/>
                <w:sz w:val="22"/>
                <w:szCs w:val="22"/>
              </w:rPr>
            </w:pPr>
            <w:r w:rsidRPr="00C040AD">
              <w:rPr>
                <w:rFonts w:ascii="Arial" w:hAnsi="Arial" w:cs="Arial"/>
                <w:sz w:val="22"/>
                <w:szCs w:val="22"/>
              </w:rPr>
              <w:t>•Be confident in presenting the project.</w:t>
            </w:r>
            <w:permEnd w:id="609161030"/>
          </w:p>
        </w:tc>
        <w:permStart w:id="1474765811" w:edGrp="everyone"/>
        <w:tc>
          <w:tcPr>
            <w:tcW w:w="624" w:type="dxa"/>
            <w:tcBorders>
              <w:top w:val="nil"/>
              <w:left w:val="single" w:sz="12" w:space="0" w:color="auto"/>
              <w:bottom w:val="nil"/>
              <w:right w:val="nil"/>
            </w:tcBorders>
          </w:tcPr>
          <w:p w14:paraId="51447051" w14:textId="77777777" w:rsidR="0059026D" w:rsidRPr="00533511" w:rsidRDefault="00000000" w:rsidP="00223967">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jc w:val="left"/>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CE691A2" w14:textId="77777777" w:rsidR="00361A96" w:rsidRPr="00361A96" w:rsidRDefault="00361A96" w:rsidP="00361A96">
            <w:pPr>
              <w:rPr>
                <w:rFonts w:ascii="Arial" w:hAnsi="Arial" w:cs="Arial"/>
                <w:sz w:val="22"/>
                <w:szCs w:val="22"/>
              </w:rPr>
            </w:pPr>
            <w:permStart w:id="1416367536" w:edGrp="everyone"/>
            <w:r w:rsidRPr="00361A96">
              <w:rPr>
                <w:rFonts w:ascii="Arial" w:hAnsi="Arial" w:cs="Arial"/>
                <w:sz w:val="22"/>
                <w:szCs w:val="22"/>
              </w:rPr>
              <w:t>Responsibilities that can be assigned to a employees are as follows.</w:t>
            </w:r>
          </w:p>
          <w:p w14:paraId="646DE571" w14:textId="77777777" w:rsidR="00361A96" w:rsidRPr="00361A96" w:rsidRDefault="00361A96" w:rsidP="00361A96">
            <w:pPr>
              <w:rPr>
                <w:rFonts w:ascii="Arial" w:hAnsi="Arial" w:cs="Arial"/>
                <w:sz w:val="22"/>
                <w:szCs w:val="22"/>
              </w:rPr>
            </w:pPr>
          </w:p>
          <w:p w14:paraId="670807F9" w14:textId="09DF8A6B" w:rsidR="00361A96" w:rsidRPr="00361A96" w:rsidRDefault="00361A96" w:rsidP="00361A96">
            <w:pPr>
              <w:rPr>
                <w:rFonts w:ascii="Arial" w:hAnsi="Arial" w:cs="Arial"/>
                <w:sz w:val="22"/>
                <w:szCs w:val="22"/>
              </w:rPr>
            </w:pPr>
            <w:r w:rsidRPr="00361A96">
              <w:rPr>
                <w:rFonts w:ascii="Arial" w:hAnsi="Arial" w:cs="Arial"/>
                <w:sz w:val="22"/>
                <w:szCs w:val="22"/>
              </w:rPr>
              <w:t>•Project manager.</w:t>
            </w:r>
          </w:p>
          <w:p w14:paraId="3A26D930" w14:textId="07DF9C2B" w:rsidR="00361A96" w:rsidRPr="00361A96" w:rsidRDefault="00361A96" w:rsidP="00361A96">
            <w:pPr>
              <w:rPr>
                <w:rFonts w:ascii="Arial" w:hAnsi="Arial" w:cs="Arial"/>
                <w:sz w:val="22"/>
                <w:szCs w:val="22"/>
              </w:rPr>
            </w:pPr>
            <w:r w:rsidRPr="00361A96">
              <w:rPr>
                <w:rFonts w:ascii="Arial" w:hAnsi="Arial" w:cs="Arial"/>
                <w:sz w:val="22"/>
                <w:szCs w:val="22"/>
              </w:rPr>
              <w:t>•Site manager.</w:t>
            </w:r>
          </w:p>
          <w:p w14:paraId="7F66D855" w14:textId="0857315C" w:rsidR="00361A96" w:rsidRPr="00361A96" w:rsidRDefault="00361A96" w:rsidP="00361A96">
            <w:pPr>
              <w:rPr>
                <w:rFonts w:ascii="Arial" w:hAnsi="Arial" w:cs="Arial"/>
                <w:sz w:val="22"/>
                <w:szCs w:val="22"/>
              </w:rPr>
            </w:pPr>
            <w:r w:rsidRPr="00361A96">
              <w:rPr>
                <w:rFonts w:ascii="Arial" w:hAnsi="Arial" w:cs="Arial"/>
                <w:sz w:val="22"/>
                <w:szCs w:val="22"/>
              </w:rPr>
              <w:t>•Foreman.</w:t>
            </w:r>
          </w:p>
          <w:p w14:paraId="2786232D" w14:textId="0BB9E0F1" w:rsidR="00361A96" w:rsidRPr="00361A96" w:rsidRDefault="00361A96" w:rsidP="00361A96">
            <w:pPr>
              <w:rPr>
                <w:rFonts w:ascii="Arial" w:hAnsi="Arial" w:cs="Arial"/>
                <w:sz w:val="22"/>
                <w:szCs w:val="22"/>
              </w:rPr>
            </w:pPr>
            <w:r w:rsidRPr="00361A96">
              <w:rPr>
                <w:rFonts w:ascii="Arial" w:hAnsi="Arial" w:cs="Arial"/>
                <w:sz w:val="22"/>
                <w:szCs w:val="22"/>
              </w:rPr>
              <w:t>•Quality officer</w:t>
            </w:r>
          </w:p>
          <w:p w14:paraId="60003735" w14:textId="31D1C5A5" w:rsidR="00361A96" w:rsidRPr="00361A96" w:rsidRDefault="00361A96" w:rsidP="00361A96">
            <w:pPr>
              <w:rPr>
                <w:rFonts w:ascii="Arial" w:hAnsi="Arial" w:cs="Arial"/>
                <w:sz w:val="22"/>
                <w:szCs w:val="22"/>
              </w:rPr>
            </w:pPr>
            <w:r w:rsidRPr="00361A96">
              <w:rPr>
                <w:rFonts w:ascii="Arial" w:hAnsi="Arial" w:cs="Arial"/>
                <w:sz w:val="22"/>
                <w:szCs w:val="22"/>
              </w:rPr>
              <w:t>•Procurement team.</w:t>
            </w:r>
          </w:p>
          <w:p w14:paraId="2C13420D" w14:textId="2403BC4C" w:rsidR="0059026D" w:rsidRPr="001C4084" w:rsidRDefault="00361A96" w:rsidP="00223967">
            <w:pPr>
              <w:rPr>
                <w:rFonts w:ascii="Arial" w:hAnsi="Arial" w:cs="Arial"/>
                <w:sz w:val="22"/>
                <w:szCs w:val="22"/>
              </w:rPr>
            </w:pPr>
            <w:r w:rsidRPr="00361A96">
              <w:rPr>
                <w:rFonts w:ascii="Arial" w:hAnsi="Arial" w:cs="Arial"/>
                <w:sz w:val="22"/>
                <w:szCs w:val="22"/>
              </w:rPr>
              <w:t>•Admin Team.</w:t>
            </w:r>
            <w:permEnd w:id="1416367536"/>
          </w:p>
        </w:tc>
        <w:permStart w:id="493169133" w:edGrp="everyone"/>
        <w:tc>
          <w:tcPr>
            <w:tcW w:w="624" w:type="dxa"/>
            <w:tcBorders>
              <w:top w:val="nil"/>
              <w:left w:val="single" w:sz="12" w:space="0" w:color="auto"/>
              <w:bottom w:val="nil"/>
              <w:right w:val="nil"/>
            </w:tcBorders>
          </w:tcPr>
          <w:p w14:paraId="79D9C1D7" w14:textId="77777777" w:rsidR="0059026D" w:rsidRPr="00533511" w:rsidRDefault="00000000" w:rsidP="00223967">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jc w:val="left"/>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08339FB" w14:textId="77777777" w:rsidR="00361A96" w:rsidRPr="00361A96" w:rsidRDefault="00361A96" w:rsidP="00361A96">
            <w:pPr>
              <w:rPr>
                <w:rFonts w:ascii="Arial" w:hAnsi="Arial" w:cs="Arial"/>
                <w:sz w:val="22"/>
                <w:szCs w:val="22"/>
              </w:rPr>
            </w:pPr>
            <w:permStart w:id="1856573967" w:edGrp="everyone"/>
            <w:r w:rsidRPr="00361A96">
              <w:rPr>
                <w:rFonts w:ascii="Arial" w:hAnsi="Arial" w:cs="Arial"/>
                <w:sz w:val="22"/>
                <w:szCs w:val="22"/>
              </w:rPr>
              <w:t>In our teams, we mostly communicate by using the following:</w:t>
            </w:r>
          </w:p>
          <w:p w14:paraId="55543098" w14:textId="77777777" w:rsidR="00361A96" w:rsidRPr="00361A96" w:rsidRDefault="00361A96" w:rsidP="00361A96">
            <w:pPr>
              <w:rPr>
                <w:rFonts w:ascii="Arial" w:hAnsi="Arial" w:cs="Arial"/>
                <w:sz w:val="22"/>
                <w:szCs w:val="22"/>
              </w:rPr>
            </w:pPr>
          </w:p>
          <w:p w14:paraId="19D90BF7" w14:textId="7C3FF308" w:rsidR="00361A96" w:rsidRPr="00361A96" w:rsidRDefault="00361A96" w:rsidP="00361A96">
            <w:pPr>
              <w:rPr>
                <w:rFonts w:ascii="Arial" w:hAnsi="Arial" w:cs="Arial"/>
                <w:sz w:val="22"/>
                <w:szCs w:val="22"/>
              </w:rPr>
            </w:pPr>
            <w:r w:rsidRPr="00361A96">
              <w:rPr>
                <w:rFonts w:ascii="Arial" w:hAnsi="Arial" w:cs="Arial"/>
                <w:sz w:val="22"/>
                <w:szCs w:val="22"/>
              </w:rPr>
              <w:t>•Project management software.</w:t>
            </w:r>
          </w:p>
          <w:p w14:paraId="36ACC6EB" w14:textId="0A92B79D" w:rsidR="00361A96" w:rsidRPr="00361A96" w:rsidRDefault="00361A96" w:rsidP="00361A96">
            <w:pPr>
              <w:rPr>
                <w:rFonts w:ascii="Arial" w:hAnsi="Arial" w:cs="Arial"/>
                <w:sz w:val="22"/>
                <w:szCs w:val="22"/>
              </w:rPr>
            </w:pPr>
            <w:r w:rsidRPr="00361A96">
              <w:rPr>
                <w:rFonts w:ascii="Arial" w:hAnsi="Arial" w:cs="Arial"/>
                <w:sz w:val="22"/>
                <w:szCs w:val="22"/>
              </w:rPr>
              <w:t>•Regular meetings.</w:t>
            </w:r>
          </w:p>
          <w:p w14:paraId="1D57E417" w14:textId="5BE20D4A" w:rsidR="00361A96" w:rsidRPr="00361A96" w:rsidRDefault="00361A96" w:rsidP="00361A96">
            <w:pPr>
              <w:rPr>
                <w:rFonts w:ascii="Arial" w:hAnsi="Arial" w:cs="Arial"/>
                <w:sz w:val="22"/>
                <w:szCs w:val="22"/>
              </w:rPr>
            </w:pPr>
            <w:r w:rsidRPr="00361A96">
              <w:rPr>
                <w:rFonts w:ascii="Arial" w:hAnsi="Arial" w:cs="Arial"/>
                <w:sz w:val="22"/>
                <w:szCs w:val="22"/>
              </w:rPr>
              <w:t>•Emails.</w:t>
            </w:r>
          </w:p>
          <w:p w14:paraId="4FD5FB1B" w14:textId="44A2354E" w:rsidR="00361A96" w:rsidRPr="00361A96" w:rsidRDefault="00361A96" w:rsidP="00361A96">
            <w:pPr>
              <w:rPr>
                <w:rFonts w:ascii="Arial" w:hAnsi="Arial" w:cs="Arial"/>
                <w:sz w:val="22"/>
                <w:szCs w:val="22"/>
              </w:rPr>
            </w:pPr>
            <w:r w:rsidRPr="00361A96">
              <w:rPr>
                <w:rFonts w:ascii="Arial" w:hAnsi="Arial" w:cs="Arial"/>
                <w:sz w:val="22"/>
                <w:szCs w:val="22"/>
              </w:rPr>
              <w:t>•Through teams.</w:t>
            </w:r>
          </w:p>
          <w:p w14:paraId="217EB0A2" w14:textId="7F307660" w:rsidR="0059026D" w:rsidRPr="001C4084" w:rsidRDefault="00361A96" w:rsidP="00223967">
            <w:pPr>
              <w:rPr>
                <w:rFonts w:ascii="Arial" w:hAnsi="Arial" w:cs="Arial"/>
                <w:sz w:val="22"/>
                <w:szCs w:val="22"/>
              </w:rPr>
            </w:pPr>
            <w:r w:rsidRPr="00361A96">
              <w:rPr>
                <w:rFonts w:ascii="Arial" w:hAnsi="Arial" w:cs="Arial"/>
                <w:sz w:val="22"/>
                <w:szCs w:val="22"/>
              </w:rPr>
              <w:t>•Verbal instructions.</w:t>
            </w:r>
            <w:permEnd w:id="1856573967"/>
          </w:p>
        </w:tc>
        <w:permStart w:id="2040945072" w:edGrp="everyone"/>
        <w:tc>
          <w:tcPr>
            <w:tcW w:w="624" w:type="dxa"/>
            <w:tcBorders>
              <w:top w:val="nil"/>
              <w:left w:val="single" w:sz="12" w:space="0" w:color="auto"/>
              <w:bottom w:val="nil"/>
              <w:right w:val="nil"/>
            </w:tcBorders>
          </w:tcPr>
          <w:p w14:paraId="144B0B4C" w14:textId="77777777" w:rsidR="0059026D" w:rsidRPr="00533511" w:rsidRDefault="00000000" w:rsidP="00223967">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lastRenderedPageBreak/>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126"/>
        <w:gridCol w:w="5218"/>
        <w:gridCol w:w="609"/>
      </w:tblGrid>
      <w:tr w:rsidR="001A5252" w14:paraId="15824047" w14:textId="77777777" w:rsidTr="001A5252">
        <w:tc>
          <w:tcPr>
            <w:tcW w:w="624" w:type="pct"/>
            <w:tcBorders>
              <w:top w:val="nil"/>
              <w:left w:val="nil"/>
              <w:bottom w:val="nil"/>
              <w:right w:val="single" w:sz="12" w:space="0" w:color="auto"/>
            </w:tcBorders>
            <w:shd w:val="clear" w:color="auto" w:fill="auto"/>
          </w:tcPr>
          <w:p w14:paraId="52D47CEC" w14:textId="77777777" w:rsidR="008B2EFF" w:rsidRDefault="008B2EFF" w:rsidP="0089612F">
            <w:pPr>
              <w:keepNext/>
              <w:ind w:left="993" w:hanging="993"/>
            </w:pPr>
            <w:r w:rsidRPr="001C4084">
              <w:rPr>
                <w:rFonts w:ascii="Arial" w:hAnsi="Arial" w:cs="Arial"/>
                <w:b/>
                <w:sz w:val="22"/>
                <w:szCs w:val="22"/>
              </w:rPr>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shd w:val="clear" w:color="auto" w:fill="auto"/>
          </w:tcPr>
          <w:p w14:paraId="5C2F1695" w14:textId="77777777" w:rsidR="008B2EFF" w:rsidRPr="00533511" w:rsidRDefault="00000000"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shd w:val="clear" w:color="auto" w:fill="auto"/>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shd w:val="clear" w:color="auto" w:fill="auto"/>
            <w:vAlign w:val="center"/>
          </w:tcPr>
          <w:p w14:paraId="4F42BE65" w14:textId="2DC9F4FB" w:rsidR="008B2EFF" w:rsidRPr="0082204C" w:rsidRDefault="00361A96" w:rsidP="00CB70C9">
            <w:pPr>
              <w:jc w:val="left"/>
              <w:rPr>
                <w:rFonts w:ascii="Arial" w:hAnsi="Arial" w:cs="Arial"/>
                <w:color w:val="1F497D" w:themeColor="text2"/>
                <w:sz w:val="22"/>
                <w:szCs w:val="18"/>
              </w:rPr>
            </w:pPr>
            <w:permStart w:id="457908036" w:edGrp="everyone"/>
            <w:r w:rsidRPr="00361A96">
              <w:rPr>
                <w:rFonts w:ascii="Arial" w:hAnsi="Arial" w:cs="Arial"/>
                <w:color w:val="1F497D" w:themeColor="text2"/>
                <w:sz w:val="22"/>
                <w:szCs w:val="18"/>
              </w:rPr>
              <w:t xml:space="preserve">The documents are stored in a way where people can access the documents in a systematic manner for future </w:t>
            </w:r>
            <w:r w:rsidRPr="00361A96">
              <w:rPr>
                <w:rFonts w:ascii="Arial" w:hAnsi="Arial" w:cs="Arial"/>
                <w:color w:val="1F497D" w:themeColor="text2"/>
                <w:sz w:val="22"/>
                <w:szCs w:val="18"/>
              </w:rPr>
              <w:t>reference</w:t>
            </w:r>
            <w:permEnd w:id="457908036"/>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shd w:val="clear" w:color="auto" w:fill="auto"/>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shd w:val="clear" w:color="auto" w:fill="auto"/>
            <w:vAlign w:val="center"/>
          </w:tcPr>
          <w:p w14:paraId="28456F58" w14:textId="42383337" w:rsidR="008B2EFF" w:rsidRPr="0082204C" w:rsidRDefault="00361A96" w:rsidP="00CB70C9">
            <w:pPr>
              <w:jc w:val="left"/>
              <w:rPr>
                <w:rFonts w:ascii="Arial" w:hAnsi="Arial" w:cs="Arial"/>
                <w:color w:val="1F497D" w:themeColor="text2"/>
                <w:sz w:val="22"/>
                <w:szCs w:val="18"/>
              </w:rPr>
            </w:pPr>
            <w:permStart w:id="1165763177" w:edGrp="everyone"/>
            <w:r w:rsidRPr="00361A96">
              <w:rPr>
                <w:rFonts w:ascii="Arial" w:hAnsi="Arial" w:cs="Arial"/>
                <w:color w:val="1F497D" w:themeColor="text2"/>
                <w:sz w:val="22"/>
                <w:szCs w:val="18"/>
              </w:rPr>
              <w:t>Keeping a records of legal and business value for future like audit reports</w:t>
            </w:r>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jc w:val="left"/>
        <w:rPr>
          <w:rFonts w:ascii="Arial" w:hAnsi="Arial"/>
          <w:bCs/>
          <w:sz w:val="22"/>
          <w:szCs w:val="22"/>
        </w:rPr>
      </w:pPr>
    </w:p>
    <w:p w14:paraId="58AB2B05" w14:textId="77777777" w:rsidR="0059026D" w:rsidRPr="007F4E9B" w:rsidRDefault="0059026D" w:rsidP="0059026D">
      <w:pPr>
        <w:jc w:val="left"/>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8D1417D" w14:textId="77777777" w:rsidR="00361A96" w:rsidRPr="00361A96" w:rsidRDefault="00361A96" w:rsidP="00361A96">
            <w:pPr>
              <w:rPr>
                <w:rFonts w:ascii="Arial" w:hAnsi="Arial" w:cs="Arial"/>
                <w:sz w:val="22"/>
                <w:szCs w:val="22"/>
              </w:rPr>
            </w:pPr>
            <w:permStart w:id="1857761492" w:edGrp="everyone"/>
            <w:r w:rsidRPr="00361A96">
              <w:rPr>
                <w:rFonts w:ascii="Arial" w:hAnsi="Arial" w:cs="Arial"/>
                <w:sz w:val="22"/>
                <w:szCs w:val="22"/>
              </w:rPr>
              <w:t>The following way are:</w:t>
            </w:r>
          </w:p>
          <w:p w14:paraId="3ECA50E5" w14:textId="77777777" w:rsidR="00361A96" w:rsidRPr="00361A96" w:rsidRDefault="00361A96" w:rsidP="00361A96">
            <w:pPr>
              <w:rPr>
                <w:rFonts w:ascii="Arial" w:hAnsi="Arial" w:cs="Arial"/>
                <w:sz w:val="22"/>
                <w:szCs w:val="22"/>
              </w:rPr>
            </w:pPr>
          </w:p>
          <w:p w14:paraId="728E3E06" w14:textId="77777777" w:rsidR="00361A96" w:rsidRPr="00361A96" w:rsidRDefault="00361A96" w:rsidP="00361A96">
            <w:pPr>
              <w:rPr>
                <w:rFonts w:ascii="Arial" w:hAnsi="Arial" w:cs="Arial"/>
                <w:sz w:val="22"/>
                <w:szCs w:val="22"/>
              </w:rPr>
            </w:pPr>
          </w:p>
          <w:p w14:paraId="55EE6E67" w14:textId="281366CF" w:rsidR="00361A96" w:rsidRPr="00361A96" w:rsidRDefault="00361A96" w:rsidP="00361A96">
            <w:pPr>
              <w:rPr>
                <w:rFonts w:ascii="Arial" w:hAnsi="Arial" w:cs="Arial"/>
                <w:sz w:val="22"/>
                <w:szCs w:val="22"/>
              </w:rPr>
            </w:pPr>
            <w:r w:rsidRPr="00361A96">
              <w:rPr>
                <w:rFonts w:ascii="Arial" w:hAnsi="Arial" w:cs="Arial"/>
                <w:sz w:val="22"/>
                <w:szCs w:val="22"/>
              </w:rPr>
              <w:t>•Creating a folders in the project.</w:t>
            </w:r>
          </w:p>
          <w:p w14:paraId="370E59EF" w14:textId="11960E5D" w:rsidR="00361A96" w:rsidRPr="00361A96" w:rsidRDefault="00361A96" w:rsidP="00361A96">
            <w:pPr>
              <w:rPr>
                <w:rFonts w:ascii="Arial" w:hAnsi="Arial" w:cs="Arial"/>
                <w:sz w:val="22"/>
                <w:szCs w:val="22"/>
              </w:rPr>
            </w:pPr>
            <w:r w:rsidRPr="00361A96">
              <w:rPr>
                <w:rFonts w:ascii="Arial" w:hAnsi="Arial" w:cs="Arial"/>
                <w:sz w:val="22"/>
                <w:szCs w:val="22"/>
              </w:rPr>
              <w:t>•Naming the files properly.</w:t>
            </w:r>
          </w:p>
          <w:p w14:paraId="3C9CEA9C" w14:textId="15250A86" w:rsidR="00361A96" w:rsidRPr="00361A96" w:rsidRDefault="00361A96" w:rsidP="00361A96">
            <w:pPr>
              <w:rPr>
                <w:rFonts w:ascii="Arial" w:hAnsi="Arial" w:cs="Arial"/>
                <w:sz w:val="22"/>
                <w:szCs w:val="22"/>
              </w:rPr>
            </w:pPr>
            <w:r w:rsidRPr="00361A96">
              <w:rPr>
                <w:rFonts w:ascii="Arial" w:hAnsi="Arial" w:cs="Arial"/>
                <w:sz w:val="22"/>
                <w:szCs w:val="22"/>
              </w:rPr>
              <w:t>•Creating a folder in the appropriate financial year manner.</w:t>
            </w:r>
          </w:p>
          <w:p w14:paraId="6AE132C5" w14:textId="085BBAF3" w:rsidR="00361A96" w:rsidRPr="00361A96" w:rsidRDefault="00361A96" w:rsidP="00361A96">
            <w:pPr>
              <w:rPr>
                <w:rFonts w:ascii="Arial" w:hAnsi="Arial" w:cs="Arial"/>
                <w:sz w:val="22"/>
                <w:szCs w:val="22"/>
              </w:rPr>
            </w:pPr>
            <w:r w:rsidRPr="00361A96">
              <w:rPr>
                <w:rFonts w:ascii="Arial" w:hAnsi="Arial" w:cs="Arial"/>
                <w:sz w:val="22"/>
                <w:szCs w:val="22"/>
              </w:rPr>
              <w:t>•Creating a back up.</w:t>
            </w:r>
          </w:p>
          <w:p w14:paraId="58F9298E" w14:textId="62720284" w:rsidR="0059026D" w:rsidRPr="001C4084" w:rsidRDefault="00361A96" w:rsidP="00223967">
            <w:pPr>
              <w:rPr>
                <w:rFonts w:ascii="Arial" w:hAnsi="Arial" w:cs="Arial"/>
                <w:sz w:val="22"/>
                <w:szCs w:val="22"/>
              </w:rPr>
            </w:pPr>
            <w:r w:rsidRPr="00361A96">
              <w:rPr>
                <w:rFonts w:ascii="Arial" w:hAnsi="Arial" w:cs="Arial"/>
                <w:sz w:val="22"/>
                <w:szCs w:val="22"/>
              </w:rPr>
              <w:t>•Sharing method of information.</w:t>
            </w:r>
            <w:permEnd w:id="1857761492"/>
          </w:p>
        </w:tc>
        <w:permStart w:id="81281128" w:edGrp="everyone"/>
        <w:tc>
          <w:tcPr>
            <w:tcW w:w="624" w:type="dxa"/>
            <w:tcBorders>
              <w:top w:val="nil"/>
              <w:left w:val="single" w:sz="12" w:space="0" w:color="auto"/>
              <w:bottom w:val="nil"/>
              <w:right w:val="nil"/>
            </w:tcBorders>
          </w:tcPr>
          <w:p w14:paraId="69BC03F3" w14:textId="77777777" w:rsidR="0059026D" w:rsidRPr="00533511" w:rsidRDefault="00000000" w:rsidP="00223967">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lastRenderedPageBreak/>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7344"/>
        <w:gridCol w:w="609"/>
      </w:tblGrid>
      <w:tr w:rsidR="001A5252" w14:paraId="2781E429" w14:textId="77777777" w:rsidTr="0082204C">
        <w:tc>
          <w:tcPr>
            <w:tcW w:w="624" w:type="pct"/>
            <w:tcBorders>
              <w:top w:val="nil"/>
              <w:left w:val="nil"/>
              <w:bottom w:val="nil"/>
              <w:right w:val="single" w:sz="12" w:space="0" w:color="auto"/>
            </w:tcBorders>
            <w:shd w:val="clear" w:color="auto" w:fill="auto"/>
          </w:tcPr>
          <w:p w14:paraId="61905949" w14:textId="77777777" w:rsidR="001A5252" w:rsidRDefault="001A5252" w:rsidP="0082204C">
            <w:pPr>
              <w:keepNext/>
              <w:ind w:left="993" w:hanging="993"/>
            </w:pPr>
            <w:r w:rsidRPr="001C4084">
              <w:rPr>
                <w:rFonts w:ascii="Arial" w:hAnsi="Arial" w:cs="Arial"/>
                <w:b/>
                <w:sz w:val="22"/>
                <w:szCs w:val="22"/>
              </w:rPr>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shd w:val="clear" w:color="auto" w:fill="auto"/>
          </w:tcPr>
          <w:p w14:paraId="76DA15C3" w14:textId="77777777" w:rsidR="001A5252" w:rsidRPr="00533511" w:rsidRDefault="00000000"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Content>
                <w:r w:rsidR="001A5252">
                  <w:rPr>
                    <w:rFonts w:ascii="Arial" w:hAnsi="Arial" w:cs="Arial"/>
                    <w:sz w:val="44"/>
                    <w:szCs w:val="44"/>
                  </w:rPr>
                  <w:sym w:font="Wingdings" w:char="F0A8"/>
                </w:r>
              </w:sdtContent>
            </w:sdt>
            <w:permEnd w:id="1647470707"/>
          </w:p>
        </w:tc>
      </w:tr>
      <w:tr w:rsidR="0082204C" w14:paraId="055F3CF6" w14:textId="77777777" w:rsidTr="0082204C">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shd w:val="clear" w:color="auto" w:fill="auto"/>
          </w:tcPr>
          <w:p w14:paraId="4E63C383" w14:textId="77777777" w:rsidR="00F06CFD" w:rsidRDefault="00F06CFD" w:rsidP="00F06CFD">
            <w:pPr>
              <w:pStyle w:val="38PASBenchmark"/>
              <w:numPr>
                <w:ilvl w:val="0"/>
                <w:numId w:val="35"/>
              </w:numPr>
              <w:rPr>
                <w:rFonts w:ascii="Arial" w:hAnsi="Arial"/>
                <w:vanish w:val="0"/>
                <w:sz w:val="22"/>
                <w:szCs w:val="18"/>
              </w:rPr>
            </w:pPr>
            <w:permStart w:id="349396007" w:edGrp="everyone"/>
            <w:r w:rsidRPr="00F06CFD">
              <w:rPr>
                <w:rFonts w:ascii="Arial" w:hAnsi="Arial"/>
                <w:vanish w:val="0"/>
                <w:sz w:val="22"/>
                <w:szCs w:val="18"/>
              </w:rPr>
              <w:t>Risk assessing.</w:t>
            </w:r>
          </w:p>
          <w:p w14:paraId="160685E9" w14:textId="77777777" w:rsidR="00F06CFD" w:rsidRDefault="00F06CFD" w:rsidP="00F06CFD">
            <w:pPr>
              <w:pStyle w:val="38PASBenchmark"/>
              <w:numPr>
                <w:ilvl w:val="0"/>
                <w:numId w:val="35"/>
              </w:numPr>
              <w:rPr>
                <w:rFonts w:ascii="Arial" w:hAnsi="Arial"/>
                <w:vanish w:val="0"/>
                <w:sz w:val="22"/>
                <w:szCs w:val="18"/>
              </w:rPr>
            </w:pPr>
            <w:r w:rsidRPr="00F06CFD">
              <w:rPr>
                <w:rFonts w:ascii="Arial" w:hAnsi="Arial"/>
                <w:vanish w:val="0"/>
                <w:sz w:val="22"/>
                <w:szCs w:val="18"/>
              </w:rPr>
              <w:t>Safe work practices are taught properly.</w:t>
            </w:r>
          </w:p>
          <w:p w14:paraId="3580C04B" w14:textId="77777777" w:rsidR="00F06CFD" w:rsidRDefault="00F06CFD" w:rsidP="00F06CFD">
            <w:pPr>
              <w:pStyle w:val="38PASBenchmark"/>
              <w:numPr>
                <w:ilvl w:val="0"/>
                <w:numId w:val="35"/>
              </w:numPr>
              <w:rPr>
                <w:rFonts w:ascii="Arial" w:hAnsi="Arial"/>
                <w:vanish w:val="0"/>
                <w:sz w:val="22"/>
                <w:szCs w:val="18"/>
              </w:rPr>
            </w:pPr>
            <w:r w:rsidRPr="00F06CFD">
              <w:rPr>
                <w:rFonts w:ascii="Arial" w:hAnsi="Arial"/>
                <w:vanish w:val="0"/>
                <w:sz w:val="22"/>
                <w:szCs w:val="18"/>
              </w:rPr>
              <w:t>Listening to concerns of the people.</w:t>
            </w:r>
          </w:p>
          <w:p w14:paraId="014BC831" w14:textId="77777777" w:rsidR="00F06CFD" w:rsidRDefault="00F06CFD" w:rsidP="00F06CFD">
            <w:pPr>
              <w:pStyle w:val="38PASBenchmark"/>
              <w:numPr>
                <w:ilvl w:val="0"/>
                <w:numId w:val="35"/>
              </w:numPr>
              <w:rPr>
                <w:rFonts w:ascii="Arial" w:hAnsi="Arial"/>
                <w:vanish w:val="0"/>
                <w:sz w:val="22"/>
                <w:szCs w:val="18"/>
              </w:rPr>
            </w:pPr>
            <w:r w:rsidRPr="00F06CFD">
              <w:rPr>
                <w:rFonts w:ascii="Arial" w:hAnsi="Arial"/>
                <w:vanish w:val="0"/>
                <w:sz w:val="22"/>
                <w:szCs w:val="18"/>
              </w:rPr>
              <w:t>Investigating future risk and fixing the solutions.</w:t>
            </w:r>
          </w:p>
          <w:p w14:paraId="0F5B8277" w14:textId="7DE2CFD3" w:rsidR="00F06CFD" w:rsidRPr="00F06CFD" w:rsidRDefault="00F06CFD" w:rsidP="00F06CFD">
            <w:pPr>
              <w:pStyle w:val="38PASBenchmark"/>
              <w:numPr>
                <w:ilvl w:val="0"/>
                <w:numId w:val="35"/>
              </w:numPr>
              <w:rPr>
                <w:rFonts w:ascii="Arial" w:hAnsi="Arial"/>
                <w:vanish w:val="0"/>
                <w:sz w:val="22"/>
                <w:szCs w:val="18"/>
              </w:rPr>
            </w:pPr>
            <w:r w:rsidRPr="00F06CFD">
              <w:rPr>
                <w:rFonts w:ascii="Arial" w:hAnsi="Arial"/>
                <w:vanish w:val="0"/>
                <w:sz w:val="22"/>
                <w:szCs w:val="18"/>
              </w:rPr>
              <w:t>Planning for emergencies.</w:t>
            </w:r>
          </w:p>
          <w:p w14:paraId="0D6667D3" w14:textId="16993A3A" w:rsidR="0082204C" w:rsidRPr="0082204C" w:rsidRDefault="00F06CFD" w:rsidP="0082204C">
            <w:pPr>
              <w:pStyle w:val="38PASBenchmark"/>
              <w:ind w:left="0"/>
              <w:rPr>
                <w:rFonts w:ascii="Arial" w:hAnsi="Arial"/>
                <w:vanish w:val="0"/>
                <w:sz w:val="22"/>
                <w:szCs w:val="18"/>
              </w:rPr>
            </w:pPr>
            <w:r w:rsidRPr="00F06CFD">
              <w:rPr>
                <w:rFonts w:ascii="Arial" w:hAnsi="Arial"/>
                <w:vanish w:val="0"/>
                <w:sz w:val="22"/>
                <w:szCs w:val="18"/>
              </w:rPr>
              <w:t>I</w:t>
            </w:r>
            <w:r w:rsidRPr="00F06CFD">
              <w:rPr>
                <w:rFonts w:ascii="Arial" w:hAnsi="Arial"/>
                <w:vanish w:val="0"/>
                <w:sz w:val="22"/>
                <w:szCs w:val="18"/>
              </w:rPr>
              <w:t xml:space="preserve">nspecting how safe your workplace </w:t>
            </w:r>
            <w:r w:rsidRPr="00F06CFD">
              <w:rPr>
                <w:rFonts w:ascii="Arial" w:hAnsi="Arial"/>
                <w:vanish w:val="0"/>
                <w:sz w:val="22"/>
                <w:szCs w:val="18"/>
              </w:rPr>
              <w:t>and by f</w:t>
            </w:r>
            <w:r w:rsidRPr="00F06CFD">
              <w:rPr>
                <w:rFonts w:ascii="Arial" w:hAnsi="Arial"/>
                <w:vanish w:val="0"/>
                <w:sz w:val="22"/>
                <w:szCs w:val="18"/>
              </w:rPr>
              <w:t>ollowing safety rules.</w:t>
            </w:r>
            <w:permEnd w:id="349396007"/>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51C20391" w:rsidR="003F5361" w:rsidRDefault="003F5361" w:rsidP="003F5361">
      <w:pPr>
        <w:jc w:val="left"/>
        <w:rPr>
          <w:rFonts w:ascii="Arial" w:hAnsi="Arial"/>
          <w:bCs/>
          <w:sz w:val="22"/>
          <w:szCs w:val="22"/>
        </w:rPr>
      </w:pPr>
    </w:p>
    <w:p w14:paraId="1B0FC36B" w14:textId="77777777" w:rsidR="0082204C" w:rsidRDefault="0082204C" w:rsidP="003F5361">
      <w:pPr>
        <w:jc w:val="left"/>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lastRenderedPageBreak/>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F054BB7" w14:textId="112FB782" w:rsidR="00C114A9" w:rsidRPr="001C4084" w:rsidRDefault="00F06CFD" w:rsidP="00223967">
            <w:pPr>
              <w:rPr>
                <w:rFonts w:ascii="Arial" w:hAnsi="Arial" w:cs="Arial"/>
                <w:sz w:val="22"/>
                <w:szCs w:val="22"/>
              </w:rPr>
            </w:pPr>
            <w:permStart w:id="1700531586" w:edGrp="everyone"/>
            <w:r w:rsidRPr="00F06CFD">
              <w:rPr>
                <w:rFonts w:ascii="Arial" w:hAnsi="Arial" w:cs="Arial"/>
                <w:sz w:val="22"/>
                <w:szCs w:val="22"/>
              </w:rPr>
              <w:t>The main reason is to keep everyone in same page and finding the problems in early stage and following up the progress to move the project forward and also used in making decisions</w:t>
            </w:r>
            <w:permEnd w:id="1700531586"/>
          </w:p>
        </w:tc>
        <w:permStart w:id="195442251" w:edGrp="everyone"/>
        <w:tc>
          <w:tcPr>
            <w:tcW w:w="624" w:type="dxa"/>
            <w:tcBorders>
              <w:top w:val="nil"/>
              <w:left w:val="single" w:sz="12" w:space="0" w:color="auto"/>
              <w:bottom w:val="nil"/>
              <w:right w:val="nil"/>
            </w:tcBorders>
          </w:tcPr>
          <w:p w14:paraId="09369655" w14:textId="77777777" w:rsidR="00C114A9" w:rsidRPr="00533511" w:rsidRDefault="00000000" w:rsidP="00223967">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E93700A" w14:textId="77777777" w:rsidR="00F06CFD" w:rsidRPr="00F06CFD" w:rsidRDefault="00F06CFD" w:rsidP="00F06CFD">
            <w:pPr>
              <w:rPr>
                <w:rFonts w:ascii="Arial" w:hAnsi="Arial" w:cs="Arial"/>
                <w:sz w:val="22"/>
                <w:szCs w:val="22"/>
              </w:rPr>
            </w:pPr>
            <w:permStart w:id="179063996" w:edGrp="everyone"/>
            <w:r w:rsidRPr="00F06CFD">
              <w:rPr>
                <w:rFonts w:ascii="Arial" w:hAnsi="Arial" w:cs="Arial"/>
                <w:sz w:val="22"/>
                <w:szCs w:val="22"/>
              </w:rPr>
              <w:t>The following usually we follows on our projects.</w:t>
            </w:r>
          </w:p>
          <w:p w14:paraId="393DF278" w14:textId="77777777" w:rsidR="00F06CFD" w:rsidRPr="00F06CFD" w:rsidRDefault="00F06CFD" w:rsidP="00F06CFD">
            <w:pPr>
              <w:rPr>
                <w:rFonts w:ascii="Arial" w:hAnsi="Arial" w:cs="Arial"/>
                <w:sz w:val="22"/>
                <w:szCs w:val="22"/>
              </w:rPr>
            </w:pPr>
          </w:p>
          <w:p w14:paraId="188BC056" w14:textId="34022031" w:rsidR="00F06CFD" w:rsidRPr="00F06CFD" w:rsidRDefault="00F06CFD" w:rsidP="00F06CFD">
            <w:pPr>
              <w:rPr>
                <w:rFonts w:ascii="Arial" w:hAnsi="Arial" w:cs="Arial"/>
                <w:sz w:val="22"/>
                <w:szCs w:val="22"/>
              </w:rPr>
            </w:pPr>
            <w:r w:rsidRPr="00F06CFD">
              <w:rPr>
                <w:rFonts w:ascii="Arial" w:hAnsi="Arial" w:cs="Arial"/>
                <w:sz w:val="22"/>
                <w:szCs w:val="22"/>
              </w:rPr>
              <w:t>•C</w:t>
            </w:r>
            <w:r>
              <w:rPr>
                <w:rFonts w:ascii="Arial" w:hAnsi="Arial" w:cs="Arial"/>
                <w:sz w:val="22"/>
                <w:szCs w:val="22"/>
              </w:rPr>
              <w:t>loseout all the</w:t>
            </w:r>
            <w:r w:rsidRPr="00F06CFD">
              <w:rPr>
                <w:rFonts w:ascii="Arial" w:hAnsi="Arial" w:cs="Arial"/>
                <w:sz w:val="22"/>
                <w:szCs w:val="22"/>
              </w:rPr>
              <w:t xml:space="preserve"> invoices</w:t>
            </w:r>
            <w:r>
              <w:rPr>
                <w:rFonts w:ascii="Arial" w:hAnsi="Arial" w:cs="Arial"/>
                <w:sz w:val="22"/>
                <w:szCs w:val="22"/>
              </w:rPr>
              <w:t xml:space="preserve"> and dockets</w:t>
            </w:r>
            <w:r w:rsidRPr="00F06CFD">
              <w:rPr>
                <w:rFonts w:ascii="Arial" w:hAnsi="Arial" w:cs="Arial"/>
                <w:sz w:val="22"/>
                <w:szCs w:val="22"/>
              </w:rPr>
              <w:t>.</w:t>
            </w:r>
          </w:p>
          <w:p w14:paraId="445E5572" w14:textId="5798433B" w:rsidR="00F06CFD" w:rsidRPr="00F06CFD" w:rsidRDefault="00F06CFD" w:rsidP="00F06CFD">
            <w:pPr>
              <w:rPr>
                <w:rFonts w:ascii="Arial" w:hAnsi="Arial" w:cs="Arial"/>
                <w:sz w:val="22"/>
                <w:szCs w:val="22"/>
              </w:rPr>
            </w:pPr>
            <w:r w:rsidRPr="00F06CFD">
              <w:rPr>
                <w:rFonts w:ascii="Arial" w:hAnsi="Arial" w:cs="Arial"/>
                <w:sz w:val="22"/>
                <w:szCs w:val="22"/>
              </w:rPr>
              <w:t>•Verifying of the documents.</w:t>
            </w:r>
          </w:p>
          <w:p w14:paraId="7200C4B6" w14:textId="04ECC4AD" w:rsidR="00F06CFD" w:rsidRPr="00F06CFD" w:rsidRDefault="00F06CFD" w:rsidP="00F06CFD">
            <w:pPr>
              <w:rPr>
                <w:rFonts w:ascii="Arial" w:hAnsi="Arial" w:cs="Arial"/>
                <w:sz w:val="22"/>
                <w:szCs w:val="22"/>
              </w:rPr>
            </w:pPr>
            <w:r w:rsidRPr="00F06CFD">
              <w:rPr>
                <w:rFonts w:ascii="Arial" w:hAnsi="Arial" w:cs="Arial"/>
                <w:sz w:val="22"/>
                <w:szCs w:val="22"/>
              </w:rPr>
              <w:t>•Total money spend on the project.</w:t>
            </w:r>
          </w:p>
          <w:p w14:paraId="22877334" w14:textId="0A5B65C3" w:rsidR="00F06CFD" w:rsidRPr="00F06CFD" w:rsidRDefault="00F06CFD" w:rsidP="00F06CFD">
            <w:pPr>
              <w:rPr>
                <w:rFonts w:ascii="Arial" w:hAnsi="Arial" w:cs="Arial"/>
                <w:sz w:val="22"/>
                <w:szCs w:val="22"/>
              </w:rPr>
            </w:pPr>
            <w:r w:rsidRPr="00F06CFD">
              <w:rPr>
                <w:rFonts w:ascii="Arial" w:hAnsi="Arial" w:cs="Arial"/>
                <w:sz w:val="22"/>
                <w:szCs w:val="22"/>
              </w:rPr>
              <w:t>•We need to cross check the budget frequently.</w:t>
            </w:r>
          </w:p>
          <w:p w14:paraId="415B59BF" w14:textId="0500B00E" w:rsidR="00F06CFD" w:rsidRPr="00F06CFD" w:rsidRDefault="00F06CFD" w:rsidP="00F06CFD">
            <w:pPr>
              <w:rPr>
                <w:rFonts w:ascii="Arial" w:hAnsi="Arial" w:cs="Arial"/>
                <w:sz w:val="22"/>
                <w:szCs w:val="22"/>
              </w:rPr>
            </w:pPr>
            <w:r w:rsidRPr="00F06CFD">
              <w:rPr>
                <w:rFonts w:ascii="Arial" w:hAnsi="Arial" w:cs="Arial"/>
                <w:sz w:val="22"/>
                <w:szCs w:val="22"/>
              </w:rPr>
              <w:t>•Project finances final report.</w:t>
            </w:r>
          </w:p>
          <w:p w14:paraId="671F3AE7" w14:textId="33D7EFB7" w:rsidR="00C114A9" w:rsidRPr="001C4084" w:rsidRDefault="00F06CFD" w:rsidP="00223967">
            <w:pPr>
              <w:rPr>
                <w:rFonts w:ascii="Arial" w:hAnsi="Arial" w:cs="Arial"/>
                <w:sz w:val="22"/>
                <w:szCs w:val="22"/>
              </w:rPr>
            </w:pPr>
            <w:r w:rsidRPr="00F06CFD">
              <w:rPr>
                <w:rFonts w:ascii="Arial" w:hAnsi="Arial" w:cs="Arial"/>
                <w:sz w:val="22"/>
                <w:szCs w:val="22"/>
              </w:rPr>
              <w:t>•Keeping the records for future reference.</w:t>
            </w:r>
            <w:permEnd w:id="179063996"/>
          </w:p>
        </w:tc>
        <w:permStart w:id="509414904" w:edGrp="everyone"/>
        <w:tc>
          <w:tcPr>
            <w:tcW w:w="624" w:type="dxa"/>
            <w:tcBorders>
              <w:top w:val="nil"/>
              <w:left w:val="single" w:sz="12" w:space="0" w:color="auto"/>
              <w:bottom w:val="nil"/>
              <w:right w:val="nil"/>
            </w:tcBorders>
          </w:tcPr>
          <w:p w14:paraId="34238BC8" w14:textId="77777777" w:rsidR="00C114A9" w:rsidRPr="00533511" w:rsidRDefault="00000000" w:rsidP="00223967">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D04AAC9" w14:textId="77777777" w:rsidR="002C2755" w:rsidRPr="002C2755" w:rsidRDefault="002C2755" w:rsidP="002C2755">
            <w:pPr>
              <w:rPr>
                <w:rFonts w:ascii="Arial" w:hAnsi="Arial" w:cs="Arial"/>
                <w:sz w:val="22"/>
                <w:szCs w:val="22"/>
              </w:rPr>
            </w:pPr>
            <w:permStart w:id="727279693" w:edGrp="everyone"/>
            <w:r w:rsidRPr="002C2755">
              <w:rPr>
                <w:rFonts w:ascii="Arial" w:hAnsi="Arial" w:cs="Arial"/>
                <w:sz w:val="22"/>
                <w:szCs w:val="22"/>
              </w:rPr>
              <w:t>The steps to keep financial records are as follows:</w:t>
            </w:r>
          </w:p>
          <w:p w14:paraId="5718B277" w14:textId="77777777" w:rsidR="002C2755" w:rsidRPr="002C2755" w:rsidRDefault="002C2755" w:rsidP="002C2755">
            <w:pPr>
              <w:rPr>
                <w:rFonts w:ascii="Arial" w:hAnsi="Arial" w:cs="Arial"/>
                <w:sz w:val="22"/>
                <w:szCs w:val="22"/>
              </w:rPr>
            </w:pPr>
          </w:p>
          <w:p w14:paraId="69836A13" w14:textId="0BE29D4F" w:rsidR="002C2755" w:rsidRPr="002C2755" w:rsidRDefault="002C2755" w:rsidP="002C2755">
            <w:pPr>
              <w:rPr>
                <w:rFonts w:ascii="Arial" w:hAnsi="Arial" w:cs="Arial"/>
                <w:sz w:val="22"/>
                <w:szCs w:val="22"/>
              </w:rPr>
            </w:pPr>
            <w:r w:rsidRPr="002C2755">
              <w:rPr>
                <w:rFonts w:ascii="Arial" w:hAnsi="Arial" w:cs="Arial"/>
                <w:sz w:val="22"/>
                <w:szCs w:val="22"/>
              </w:rPr>
              <w:t>•</w:t>
            </w:r>
            <w:r>
              <w:rPr>
                <w:rFonts w:ascii="Arial" w:hAnsi="Arial" w:cs="Arial"/>
                <w:sz w:val="22"/>
                <w:szCs w:val="22"/>
              </w:rPr>
              <w:t xml:space="preserve"> To have a clear record of where the money was spent</w:t>
            </w:r>
          </w:p>
          <w:p w14:paraId="5835B1DF" w14:textId="120762D6" w:rsidR="002C2755" w:rsidRDefault="002C2755" w:rsidP="002C2755">
            <w:pPr>
              <w:rPr>
                <w:rFonts w:ascii="Arial" w:hAnsi="Arial" w:cs="Arial"/>
                <w:sz w:val="22"/>
                <w:szCs w:val="22"/>
              </w:rPr>
            </w:pPr>
            <w:r w:rsidRPr="002C2755">
              <w:rPr>
                <w:rFonts w:ascii="Arial" w:hAnsi="Arial" w:cs="Arial"/>
                <w:sz w:val="22"/>
                <w:szCs w:val="22"/>
              </w:rPr>
              <w:t>•</w:t>
            </w:r>
            <w:r>
              <w:rPr>
                <w:rFonts w:ascii="Arial" w:hAnsi="Arial" w:cs="Arial"/>
                <w:sz w:val="22"/>
                <w:szCs w:val="22"/>
              </w:rPr>
              <w:t xml:space="preserve"> To have a better understanding of the spendings and learn lessons for the future projects</w:t>
            </w:r>
          </w:p>
          <w:p w14:paraId="1D0D50B8" w14:textId="54C40541" w:rsidR="002C2755" w:rsidRPr="002C2755" w:rsidRDefault="002C2755" w:rsidP="002C2755">
            <w:pPr>
              <w:rPr>
                <w:rFonts w:ascii="Arial" w:hAnsi="Arial" w:cs="Arial"/>
                <w:sz w:val="22"/>
                <w:szCs w:val="22"/>
              </w:rPr>
            </w:pPr>
            <w:r w:rsidRPr="002C2755">
              <w:rPr>
                <w:rFonts w:ascii="Arial" w:hAnsi="Arial" w:cs="Arial"/>
                <w:sz w:val="22"/>
                <w:szCs w:val="22"/>
              </w:rPr>
              <w:t>•</w:t>
            </w:r>
            <w:r>
              <w:rPr>
                <w:rFonts w:ascii="Arial" w:hAnsi="Arial" w:cs="Arial"/>
                <w:sz w:val="22"/>
                <w:szCs w:val="22"/>
              </w:rPr>
              <w:t xml:space="preserve"> To compare with the budget</w:t>
            </w:r>
          </w:p>
          <w:permEnd w:id="727279693"/>
          <w:p w14:paraId="1BBAED0A" w14:textId="2E3B7BAF" w:rsidR="00C114A9" w:rsidRPr="001C4084" w:rsidRDefault="00C114A9" w:rsidP="00223967">
            <w:pPr>
              <w:rPr>
                <w:rFonts w:ascii="Arial" w:hAnsi="Arial" w:cs="Arial"/>
                <w:sz w:val="22"/>
                <w:szCs w:val="22"/>
              </w:rPr>
            </w:pPr>
          </w:p>
        </w:tc>
        <w:permStart w:id="1214871284" w:edGrp="everyone"/>
        <w:tc>
          <w:tcPr>
            <w:tcW w:w="624" w:type="dxa"/>
            <w:tcBorders>
              <w:top w:val="nil"/>
              <w:left w:val="single" w:sz="12" w:space="0" w:color="auto"/>
              <w:bottom w:val="nil"/>
              <w:right w:val="nil"/>
            </w:tcBorders>
          </w:tcPr>
          <w:p w14:paraId="6D244F54" w14:textId="77777777" w:rsidR="00C114A9" w:rsidRPr="00533511" w:rsidRDefault="00000000" w:rsidP="00223967">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lastRenderedPageBreak/>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56FCE4B" w14:textId="5621A2F8" w:rsidR="00286BA8" w:rsidRPr="00286BA8" w:rsidRDefault="00286BA8" w:rsidP="00286BA8">
            <w:pPr>
              <w:rPr>
                <w:rFonts w:ascii="Arial" w:hAnsi="Arial" w:cs="Arial"/>
                <w:sz w:val="22"/>
                <w:szCs w:val="22"/>
              </w:rPr>
            </w:pPr>
            <w:permStart w:id="1708685188" w:edGrp="everyone"/>
            <w:r w:rsidRPr="00286BA8">
              <w:rPr>
                <w:rFonts w:ascii="Arial" w:hAnsi="Arial" w:cs="Arial"/>
                <w:sz w:val="22"/>
                <w:szCs w:val="22"/>
              </w:rPr>
              <w:t>Make sure everything is done properly</w:t>
            </w:r>
            <w:r>
              <w:rPr>
                <w:rFonts w:ascii="Arial" w:hAnsi="Arial" w:cs="Arial"/>
                <w:sz w:val="22"/>
                <w:szCs w:val="22"/>
              </w:rPr>
              <w:t xml:space="preserve"> as per the specs</w:t>
            </w:r>
            <w:r w:rsidRPr="00286BA8">
              <w:rPr>
                <w:rFonts w:ascii="Arial" w:hAnsi="Arial" w:cs="Arial"/>
                <w:sz w:val="22"/>
                <w:szCs w:val="22"/>
              </w:rPr>
              <w:t>.</w:t>
            </w:r>
          </w:p>
          <w:p w14:paraId="3D49E944" w14:textId="77777777" w:rsidR="00286BA8" w:rsidRPr="00286BA8" w:rsidRDefault="00286BA8" w:rsidP="00286BA8">
            <w:pPr>
              <w:rPr>
                <w:rFonts w:ascii="Arial" w:hAnsi="Arial" w:cs="Arial"/>
                <w:sz w:val="22"/>
                <w:szCs w:val="22"/>
              </w:rPr>
            </w:pPr>
            <w:r w:rsidRPr="00286BA8">
              <w:rPr>
                <w:rFonts w:ascii="Arial" w:hAnsi="Arial" w:cs="Arial"/>
                <w:sz w:val="22"/>
                <w:szCs w:val="22"/>
              </w:rPr>
              <w:t>Reviewing the project scope.</w:t>
            </w:r>
          </w:p>
          <w:p w14:paraId="57869D42" w14:textId="77777777" w:rsidR="00286BA8" w:rsidRPr="00286BA8" w:rsidRDefault="00286BA8" w:rsidP="00286BA8">
            <w:pPr>
              <w:rPr>
                <w:rFonts w:ascii="Arial" w:hAnsi="Arial" w:cs="Arial"/>
                <w:sz w:val="22"/>
                <w:szCs w:val="22"/>
              </w:rPr>
            </w:pPr>
            <w:r w:rsidRPr="00286BA8">
              <w:rPr>
                <w:rFonts w:ascii="Arial" w:hAnsi="Arial" w:cs="Arial"/>
                <w:sz w:val="22"/>
                <w:szCs w:val="22"/>
              </w:rPr>
              <w:t>Getting the approvals that the project is finished.</w:t>
            </w:r>
          </w:p>
          <w:p w14:paraId="624BD8B9" w14:textId="77777777" w:rsidR="00286BA8" w:rsidRPr="00286BA8" w:rsidRDefault="00286BA8" w:rsidP="00286BA8">
            <w:pPr>
              <w:rPr>
                <w:rFonts w:ascii="Arial" w:hAnsi="Arial" w:cs="Arial"/>
                <w:sz w:val="22"/>
                <w:szCs w:val="22"/>
              </w:rPr>
            </w:pPr>
            <w:r w:rsidRPr="00286BA8">
              <w:rPr>
                <w:rFonts w:ascii="Arial" w:hAnsi="Arial" w:cs="Arial"/>
                <w:sz w:val="22"/>
                <w:szCs w:val="22"/>
              </w:rPr>
              <w:t>Solving necessary issues.</w:t>
            </w:r>
          </w:p>
          <w:p w14:paraId="12C612B1" w14:textId="77777777" w:rsidR="00286BA8" w:rsidRPr="00286BA8" w:rsidRDefault="00286BA8" w:rsidP="00286BA8">
            <w:pPr>
              <w:rPr>
                <w:rFonts w:ascii="Arial" w:hAnsi="Arial" w:cs="Arial"/>
                <w:sz w:val="22"/>
                <w:szCs w:val="22"/>
              </w:rPr>
            </w:pPr>
            <w:r w:rsidRPr="00286BA8">
              <w:rPr>
                <w:rFonts w:ascii="Arial" w:hAnsi="Arial" w:cs="Arial"/>
                <w:sz w:val="22"/>
                <w:szCs w:val="22"/>
              </w:rPr>
              <w:t>Summarize the final report</w:t>
            </w:r>
          </w:p>
          <w:p w14:paraId="01C07D86" w14:textId="53C7CFD7" w:rsidR="00C114A9" w:rsidRPr="001C4084" w:rsidRDefault="00286BA8" w:rsidP="00223967">
            <w:pPr>
              <w:rPr>
                <w:rFonts w:ascii="Arial" w:hAnsi="Arial" w:cs="Arial"/>
                <w:sz w:val="22"/>
                <w:szCs w:val="22"/>
              </w:rPr>
            </w:pPr>
            <w:r w:rsidRPr="00286BA8">
              <w:rPr>
                <w:rFonts w:ascii="Arial" w:hAnsi="Arial" w:cs="Arial"/>
                <w:sz w:val="22"/>
                <w:szCs w:val="22"/>
              </w:rPr>
              <w:t>And save it for future records.</w:t>
            </w:r>
            <w:permEnd w:id="1708685188"/>
          </w:p>
        </w:tc>
        <w:permStart w:id="1480923869" w:edGrp="everyone"/>
        <w:tc>
          <w:tcPr>
            <w:tcW w:w="624" w:type="dxa"/>
            <w:tcBorders>
              <w:top w:val="nil"/>
              <w:left w:val="single" w:sz="12" w:space="0" w:color="auto"/>
              <w:bottom w:val="nil"/>
              <w:right w:val="nil"/>
            </w:tcBorders>
          </w:tcPr>
          <w:p w14:paraId="509C2BE9" w14:textId="77777777" w:rsidR="00C114A9" w:rsidRPr="00533511" w:rsidRDefault="00000000" w:rsidP="00223967">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223967">
            <w:pPr>
              <w:pStyle w:val="AnswerHeading"/>
            </w:pPr>
            <w:r w:rsidRPr="001C4084">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686155AD" w14:textId="77777777" w:rsidR="00321E66" w:rsidRPr="00321E66" w:rsidRDefault="00321E66" w:rsidP="00321E66">
            <w:pPr>
              <w:rPr>
                <w:rFonts w:ascii="Arial" w:hAnsi="Arial" w:cs="Arial"/>
                <w:sz w:val="22"/>
                <w:szCs w:val="22"/>
              </w:rPr>
            </w:pPr>
            <w:permStart w:id="1301445808" w:edGrp="everyone"/>
            <w:r w:rsidRPr="00321E66">
              <w:rPr>
                <w:rFonts w:ascii="Arial" w:hAnsi="Arial" w:cs="Arial"/>
                <w:sz w:val="22"/>
                <w:szCs w:val="22"/>
              </w:rPr>
              <w:t>The main way of achieving the project is mainly by discussing the project with the team in regular basis, identify the areas of improvements for the future projects.</w:t>
            </w:r>
          </w:p>
          <w:p w14:paraId="7920A9A2" w14:textId="77777777" w:rsidR="00321E66" w:rsidRPr="00321E66" w:rsidRDefault="00321E66" w:rsidP="00321E66">
            <w:pPr>
              <w:rPr>
                <w:rFonts w:ascii="Arial" w:hAnsi="Arial" w:cs="Arial"/>
                <w:sz w:val="22"/>
                <w:szCs w:val="22"/>
              </w:rPr>
            </w:pPr>
          </w:p>
          <w:p w14:paraId="7518993E" w14:textId="77777777" w:rsidR="00321E66" w:rsidRPr="00321E66" w:rsidRDefault="00321E66" w:rsidP="00321E66">
            <w:pPr>
              <w:rPr>
                <w:rFonts w:ascii="Arial" w:hAnsi="Arial" w:cs="Arial"/>
                <w:sz w:val="22"/>
                <w:szCs w:val="22"/>
              </w:rPr>
            </w:pPr>
          </w:p>
          <w:p w14:paraId="4BBBE738" w14:textId="77777777" w:rsidR="00321E66" w:rsidRPr="00321E66" w:rsidRDefault="00321E66" w:rsidP="00321E66">
            <w:pPr>
              <w:rPr>
                <w:rFonts w:ascii="Arial" w:hAnsi="Arial" w:cs="Arial"/>
                <w:sz w:val="22"/>
                <w:szCs w:val="22"/>
              </w:rPr>
            </w:pPr>
          </w:p>
          <w:p w14:paraId="02A22763" w14:textId="77777777" w:rsidR="00321E66" w:rsidRPr="00321E66" w:rsidRDefault="00321E66" w:rsidP="00321E66">
            <w:pPr>
              <w:rPr>
                <w:rFonts w:ascii="Arial" w:hAnsi="Arial" w:cs="Arial"/>
                <w:sz w:val="22"/>
                <w:szCs w:val="22"/>
              </w:rPr>
            </w:pPr>
          </w:p>
          <w:p w14:paraId="21CDC4DA" w14:textId="77777777" w:rsidR="00321E66" w:rsidRPr="00321E66" w:rsidRDefault="00321E66" w:rsidP="00321E66">
            <w:pPr>
              <w:rPr>
                <w:rFonts w:ascii="Arial" w:hAnsi="Arial" w:cs="Arial"/>
                <w:sz w:val="22"/>
                <w:szCs w:val="22"/>
              </w:rPr>
            </w:pPr>
          </w:p>
          <w:p w14:paraId="6E05A866" w14:textId="77777777" w:rsidR="00321E66" w:rsidRPr="00321E66" w:rsidRDefault="00321E66" w:rsidP="00321E66">
            <w:pPr>
              <w:rPr>
                <w:rFonts w:ascii="Arial" w:hAnsi="Arial" w:cs="Arial"/>
                <w:sz w:val="22"/>
                <w:szCs w:val="22"/>
              </w:rPr>
            </w:pPr>
          </w:p>
          <w:p w14:paraId="6A1A53A7" w14:textId="77777777" w:rsidR="00321E66" w:rsidRPr="00321E66" w:rsidRDefault="00321E66" w:rsidP="00321E66">
            <w:pPr>
              <w:rPr>
                <w:rFonts w:ascii="Arial" w:hAnsi="Arial" w:cs="Arial"/>
                <w:sz w:val="22"/>
                <w:szCs w:val="22"/>
              </w:rPr>
            </w:pPr>
          </w:p>
          <w:p w14:paraId="1473F534" w14:textId="624F85CD" w:rsidR="005C57AB" w:rsidRPr="001C4084" w:rsidRDefault="00321E66" w:rsidP="00223967">
            <w:pPr>
              <w:rPr>
                <w:rFonts w:ascii="Arial" w:hAnsi="Arial" w:cs="Arial"/>
                <w:sz w:val="22"/>
                <w:szCs w:val="22"/>
              </w:rPr>
            </w:pPr>
            <w:r w:rsidRPr="00321E66">
              <w:rPr>
                <w:rFonts w:ascii="Arial" w:hAnsi="Arial" w:cs="Arial"/>
                <w:sz w:val="22"/>
                <w:szCs w:val="22"/>
              </w:rPr>
              <w:t xml:space="preserve">Review of all the documentation, including plans and make sure everything is complete in </w:t>
            </w:r>
            <w:r w:rsidRPr="00321E66">
              <w:rPr>
                <w:rFonts w:ascii="Arial" w:hAnsi="Arial" w:cs="Arial"/>
                <w:sz w:val="22"/>
                <w:szCs w:val="22"/>
              </w:rPr>
              <w:t>well-organized</w:t>
            </w:r>
            <w:r w:rsidRPr="00321E66">
              <w:rPr>
                <w:rFonts w:ascii="Arial" w:hAnsi="Arial" w:cs="Arial"/>
                <w:sz w:val="22"/>
                <w:szCs w:val="22"/>
              </w:rPr>
              <w:t xml:space="preserve"> manner, allowing the external reviewer to review the project for missing items.</w:t>
            </w:r>
            <w:permEnd w:id="1301445808"/>
          </w:p>
        </w:tc>
        <w:permStart w:id="225526835" w:edGrp="everyone"/>
        <w:tc>
          <w:tcPr>
            <w:tcW w:w="624" w:type="dxa"/>
            <w:tcBorders>
              <w:top w:val="nil"/>
              <w:left w:val="single" w:sz="12" w:space="0" w:color="auto"/>
              <w:bottom w:val="nil"/>
              <w:right w:val="nil"/>
            </w:tcBorders>
          </w:tcPr>
          <w:p w14:paraId="3F928C7B" w14:textId="77777777" w:rsidR="005C57AB" w:rsidRPr="00533511" w:rsidRDefault="00000000" w:rsidP="00223967">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1" w:name="_Ref95482665"/>
      <w:r>
        <w:t>How do you ensure that feedback and recommendations are documented for use in future projects?</w:t>
      </w:r>
      <w:bookmarkEnd w:id="31"/>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153ED1D" w14:textId="77777777" w:rsidR="007B46CA" w:rsidRPr="007B46CA" w:rsidRDefault="007B46CA" w:rsidP="007B46CA">
            <w:pPr>
              <w:rPr>
                <w:rFonts w:ascii="Arial" w:hAnsi="Arial" w:cs="Arial"/>
                <w:sz w:val="22"/>
                <w:szCs w:val="22"/>
              </w:rPr>
            </w:pPr>
            <w:permStart w:id="368844254" w:edGrp="everyone"/>
            <w:r w:rsidRPr="007B46CA">
              <w:rPr>
                <w:rFonts w:ascii="Arial" w:hAnsi="Arial" w:cs="Arial"/>
                <w:sz w:val="22"/>
                <w:szCs w:val="22"/>
              </w:rPr>
              <w:t>The feedback and ideas of people.</w:t>
            </w:r>
          </w:p>
          <w:p w14:paraId="1BBC641A" w14:textId="77777777" w:rsidR="007B46CA" w:rsidRPr="007B46CA" w:rsidRDefault="007B46CA" w:rsidP="007B46CA">
            <w:pPr>
              <w:rPr>
                <w:rFonts w:ascii="Arial" w:hAnsi="Arial" w:cs="Arial"/>
                <w:sz w:val="22"/>
                <w:szCs w:val="22"/>
              </w:rPr>
            </w:pPr>
          </w:p>
          <w:p w14:paraId="255908DF" w14:textId="57DAB2BF" w:rsidR="007B46CA" w:rsidRPr="007B46CA" w:rsidRDefault="007B46CA" w:rsidP="007B46CA">
            <w:pPr>
              <w:rPr>
                <w:rFonts w:ascii="Arial" w:hAnsi="Arial" w:cs="Arial"/>
                <w:sz w:val="22"/>
                <w:szCs w:val="22"/>
              </w:rPr>
            </w:pPr>
            <w:r w:rsidRPr="007B46CA">
              <w:rPr>
                <w:rFonts w:ascii="Arial" w:hAnsi="Arial" w:cs="Arial"/>
                <w:sz w:val="22"/>
                <w:szCs w:val="22"/>
              </w:rPr>
              <w:t>•Gathering of feedback from the people.</w:t>
            </w:r>
          </w:p>
          <w:p w14:paraId="63B61B2A" w14:textId="50EC0316" w:rsidR="007B46CA" w:rsidRPr="007B46CA" w:rsidRDefault="007B46CA" w:rsidP="007B46CA">
            <w:pPr>
              <w:rPr>
                <w:rFonts w:ascii="Arial" w:hAnsi="Arial" w:cs="Arial"/>
                <w:sz w:val="22"/>
                <w:szCs w:val="22"/>
              </w:rPr>
            </w:pPr>
            <w:r w:rsidRPr="007B46CA">
              <w:rPr>
                <w:rFonts w:ascii="Arial" w:hAnsi="Arial" w:cs="Arial"/>
                <w:sz w:val="22"/>
                <w:szCs w:val="22"/>
              </w:rPr>
              <w:t>•Documentation of feedback and analysing them.</w:t>
            </w:r>
          </w:p>
          <w:p w14:paraId="5C3D1763" w14:textId="5C06EE86" w:rsidR="007B46CA" w:rsidRPr="007B46CA" w:rsidRDefault="007B46CA" w:rsidP="007B46CA">
            <w:pPr>
              <w:rPr>
                <w:rFonts w:ascii="Arial" w:hAnsi="Arial" w:cs="Arial"/>
                <w:sz w:val="22"/>
                <w:szCs w:val="22"/>
              </w:rPr>
            </w:pPr>
            <w:r w:rsidRPr="007B46CA">
              <w:rPr>
                <w:rFonts w:ascii="Arial" w:hAnsi="Arial" w:cs="Arial"/>
                <w:sz w:val="22"/>
                <w:szCs w:val="22"/>
              </w:rPr>
              <w:t>•Developing of people recommendations for future development.</w:t>
            </w:r>
          </w:p>
          <w:p w14:paraId="2EB717D8" w14:textId="6C7F5FBB" w:rsidR="007B46CA" w:rsidRPr="007B46CA" w:rsidRDefault="007B46CA" w:rsidP="007B46CA">
            <w:pPr>
              <w:rPr>
                <w:rFonts w:ascii="Arial" w:hAnsi="Arial" w:cs="Arial"/>
                <w:sz w:val="22"/>
                <w:szCs w:val="22"/>
              </w:rPr>
            </w:pPr>
            <w:r w:rsidRPr="007B46CA">
              <w:rPr>
                <w:rFonts w:ascii="Arial" w:hAnsi="Arial" w:cs="Arial"/>
                <w:sz w:val="22"/>
                <w:szCs w:val="22"/>
              </w:rPr>
              <w:t>•Sharing the information’s to PM and team members.</w:t>
            </w:r>
          </w:p>
          <w:p w14:paraId="411A7C01" w14:textId="2F24584A" w:rsidR="007B46CA" w:rsidRPr="007B46CA" w:rsidRDefault="007B46CA" w:rsidP="007B46CA">
            <w:pPr>
              <w:rPr>
                <w:rFonts w:ascii="Arial" w:hAnsi="Arial" w:cs="Arial"/>
                <w:sz w:val="22"/>
                <w:szCs w:val="22"/>
              </w:rPr>
            </w:pPr>
            <w:r w:rsidRPr="007B46CA">
              <w:rPr>
                <w:rFonts w:ascii="Arial" w:hAnsi="Arial" w:cs="Arial"/>
                <w:sz w:val="22"/>
                <w:szCs w:val="22"/>
              </w:rPr>
              <w:t>•Implementation of the documented data.</w:t>
            </w:r>
          </w:p>
          <w:p w14:paraId="3C167BC7" w14:textId="430E8BA9" w:rsidR="005B4B55" w:rsidRPr="001C4084" w:rsidRDefault="007B46CA" w:rsidP="00223967">
            <w:pPr>
              <w:rPr>
                <w:rFonts w:ascii="Arial" w:hAnsi="Arial" w:cs="Arial"/>
                <w:sz w:val="22"/>
                <w:szCs w:val="22"/>
              </w:rPr>
            </w:pPr>
            <w:r w:rsidRPr="007B46CA">
              <w:rPr>
                <w:rFonts w:ascii="Arial" w:hAnsi="Arial" w:cs="Arial"/>
                <w:sz w:val="22"/>
                <w:szCs w:val="22"/>
              </w:rPr>
              <w:t>•Monitoring the recommendations in regular basis</w:t>
            </w:r>
            <w:permEnd w:id="368844254"/>
          </w:p>
        </w:tc>
        <w:permStart w:id="1960732831" w:edGrp="everyone"/>
        <w:tc>
          <w:tcPr>
            <w:tcW w:w="624" w:type="dxa"/>
            <w:tcBorders>
              <w:top w:val="nil"/>
              <w:left w:val="single" w:sz="12" w:space="0" w:color="auto"/>
              <w:bottom w:val="nil"/>
              <w:right w:val="nil"/>
            </w:tcBorders>
          </w:tcPr>
          <w:p w14:paraId="459759DC" w14:textId="77777777" w:rsidR="005B4B55" w:rsidRPr="00533511" w:rsidRDefault="00000000" w:rsidP="00223967">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4E699E" w:rsidRPr="004932A4">
        <w:rPr>
          <w:szCs w:val="32"/>
        </w:rPr>
        <w:t xml:space="preserve"> </w:t>
      </w:r>
    </w:p>
    <w:p w14:paraId="04C6AC92" w14:textId="207FA50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16F897FB" w:rsidR="00750D30" w:rsidRPr="00750D30" w:rsidRDefault="00FE34B5" w:rsidP="008B3F47">
            <w:pPr>
              <w:ind w:right="390"/>
              <w:jc w:val="left"/>
              <w:rPr>
                <w:rFonts w:ascii="Arial" w:hAnsi="Arial" w:cs="Arial"/>
                <w:sz w:val="20"/>
              </w:rPr>
            </w:pPr>
            <w:permStart w:id="685659145" w:edGrp="everyone"/>
            <w:r>
              <w:rPr>
                <w:rFonts w:ascii="Arial" w:hAnsi="Arial" w:cs="Arial"/>
                <w:sz w:val="20"/>
              </w:rPr>
              <w:t>Sebastian Wade</w:t>
            </w:r>
            <w:permEnd w:id="685659145"/>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000000"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000000" w:rsidP="0015424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000000" w:rsidP="0015424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jc w:val="left"/>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000000"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000000"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DB6CDD">
            <w:pPr>
              <w:jc w:val="left"/>
              <w:rPr>
                <w:rFonts w:ascii="Arial" w:hAnsi="Arial" w:cs="Arial"/>
                <w:b/>
                <w:sz w:val="20"/>
              </w:rPr>
            </w:pPr>
            <w:r w:rsidRPr="00DE303D">
              <w:rPr>
                <w:rFonts w:ascii="Arial" w:hAnsi="Arial" w:cs="Arial"/>
                <w:b/>
                <w:sz w:val="20"/>
              </w:rPr>
              <w:t>ASSESSOR COMMENTS</w:t>
            </w:r>
          </w:p>
        </w:tc>
      </w:tr>
      <w:tr w:rsidR="0015424C" w:rsidRPr="00C92642" w14:paraId="1F3BDD35" w14:textId="77777777" w:rsidTr="00DB6CDD">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DB6CDD">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DB6CDD">
            <w:pPr>
              <w:rPr>
                <w:rFonts w:ascii="Arial" w:hAnsi="Arial" w:cs="Arial"/>
                <w:bCs/>
                <w:szCs w:val="24"/>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209982808" w:edGrp="everyone"/>
                <w:r w:rsidR="00AC0794" w:rsidRPr="006C1A6C">
                  <w:rPr>
                    <w:rFonts w:ascii="Arial" w:hAnsi="Arial" w:cs="Arial"/>
                    <w:szCs w:val="24"/>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960981887" w:edGrp="everyone"/>
                <w:r w:rsidR="00AC0794" w:rsidRPr="006C1A6C">
                  <w:rPr>
                    <w:rFonts w:ascii="Arial" w:hAnsi="Arial" w:cs="Arial"/>
                    <w:szCs w:val="24"/>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383537D0" w:rsidR="00795D87" w:rsidRPr="00391634" w:rsidRDefault="00391634"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jc w:val="left"/>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jc w:val="left"/>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6CAB0425" w:rsidR="00391634"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jc w:val="left"/>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jc w:val="left"/>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77CAFA9F" w:rsidR="00FF45EE"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jc w:val="left"/>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jc w:val="left"/>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40FD9747" w:rsidR="00FF45EE" w:rsidRDefault="00F312E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jc w:val="left"/>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jc w:val="left"/>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58E6041B" w:rsidR="00FF45EE" w:rsidRDefault="00CC6FE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jc w:val="left"/>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jc w:val="left"/>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0B387394" w:rsidR="00FF45EE" w:rsidRDefault="002642E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jc w:val="left"/>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jc w:val="left"/>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0FB69A3C" w:rsidR="002642EB" w:rsidRDefault="00FC31E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jc w:val="left"/>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jc w:val="left"/>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B479C60" w:rsidR="002642EB" w:rsidRDefault="00685DF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jc w:val="left"/>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jc w:val="left"/>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35471200" w:rsidR="002642EB" w:rsidRDefault="003450C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jc w:val="left"/>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jc w:val="left"/>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Black" w:hAnsi="Arial Black"/>
            </w:rPr>
            <w:t>BSBPMG430</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A12759B" w14:textId="77777777" w:rsidR="000D0740" w:rsidRDefault="001528CF" w:rsidP="00FC083A">
            <w:pPr>
              <w:jc w:val="left"/>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jc w:val="left"/>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jc w:val="left"/>
              <w:rPr>
                <w:rFonts w:cs="Arial"/>
                <w:sz w:val="20"/>
              </w:rPr>
            </w:pPr>
          </w:p>
          <w:p w14:paraId="54BA734E" w14:textId="0AFC3AC6" w:rsidR="00FC083A" w:rsidRDefault="000D0740" w:rsidP="00FC083A">
            <w:pPr>
              <w:jc w:val="left"/>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jc w:val="left"/>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jc w:val="left"/>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jc w:val="left"/>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jc w:val="left"/>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jc w:val="left"/>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jc w:val="left"/>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jc w:val="left"/>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jc w:val="left"/>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jc w:val="left"/>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jc w:val="left"/>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jc w:val="left"/>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jc w:val="left"/>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jc w:val="left"/>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jc w:val="left"/>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jc w:val="left"/>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703EB7">
            <w:pPr>
              <w:pStyle w:val="ListParagraph"/>
              <w:numPr>
                <w:ilvl w:val="1"/>
                <w:numId w:val="34"/>
              </w:numPr>
              <w:jc w:val="left"/>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jc w:val="left"/>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jc w:val="left"/>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jc w:val="left"/>
              <w:rPr>
                <w:rFonts w:cs="Arial"/>
                <w:sz w:val="20"/>
              </w:rPr>
            </w:pPr>
            <w:r>
              <w:rPr>
                <w:rFonts w:cs="Arial"/>
                <w:sz w:val="20"/>
              </w:rPr>
              <w:t>document feedback from all stakeholders in lessons learned file and archive.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0451031" w:rsidR="00FC083A" w:rsidRPr="000861CC" w:rsidRDefault="009225DF" w:rsidP="00FC083A">
            <w:pPr>
              <w:jc w:val="left"/>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BE185A">
        <w:trPr>
          <w:trHeight w:val="27"/>
        </w:trPr>
        <w:tc>
          <w:tcPr>
            <w:tcW w:w="7371" w:type="dxa"/>
            <w:tcBorders>
              <w:left w:val="single" w:sz="12" w:space="0" w:color="000000"/>
            </w:tcBorders>
          </w:tcPr>
          <w:p w14:paraId="48517FA5" w14:textId="6E572661" w:rsidR="00901EFB" w:rsidRPr="00486541" w:rsidRDefault="00901EFB" w:rsidP="00486541">
            <w:pPr>
              <w:pStyle w:val="331PASListTask1"/>
              <w:jc w:val="left"/>
            </w:pPr>
            <w:bookmarkStart w:id="32" w:name="_Ref95485019"/>
            <w:r>
              <w:t>Communicate with project sponsor/owner to identify project objectives and parameters of the scope.</w:t>
            </w:r>
            <w:bookmarkEnd w:id="32"/>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000000"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BE185A">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jc w:val="left"/>
            </w:pPr>
            <w:bookmarkStart w:id="33" w:name="_Ref95485252"/>
            <w:bookmarkStart w:id="34"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3"/>
            <w:r>
              <w:t xml:space="preserve"> and other projects relevant to this project.</w:t>
            </w:r>
            <w:bookmarkEnd w:id="34"/>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000000"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jc w:val="left"/>
            </w:pPr>
            <w:bookmarkStart w:id="35" w:name="_Ref95485336"/>
            <w:r>
              <w:t>Determine project stakeholders, defining responsibilities of relevant stakeholders and reporting requirements.</w:t>
            </w:r>
            <w:bookmarkEnd w:id="35"/>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000000"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jc w:val="left"/>
            </w:pPr>
            <w:bookmarkStart w:id="36" w:name="_Ref95485957"/>
            <w:r>
              <w:lastRenderedPageBreak/>
              <w:t>Determine availability and access of resources to undertake the project.</w:t>
            </w:r>
            <w:bookmarkEnd w:id="36"/>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000000"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261963">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jc w:val="left"/>
            </w:pPr>
            <w:bookmarkStart w:id="37" w:name="_Ref95718440"/>
            <w:r w:rsidRPr="002D2BEA">
              <w:t>Participates in verbal discussions using clear language and appropriate features to present or seek information</w:t>
            </w:r>
            <w:bookmarkEnd w:id="37"/>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000000"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261963">
        <w:trPr>
          <w:trHeight w:val="305"/>
        </w:trPr>
        <w:tc>
          <w:tcPr>
            <w:tcW w:w="7371" w:type="dxa"/>
            <w:tcBorders>
              <w:left w:val="single" w:sz="12" w:space="0" w:color="000000"/>
              <w:right w:val="single" w:sz="4" w:space="0" w:color="000000"/>
            </w:tcBorders>
            <w:shd w:val="clear" w:color="auto" w:fill="auto"/>
          </w:tcPr>
          <w:p w14:paraId="68810B80" w14:textId="75651985" w:rsidR="00901EFB" w:rsidRDefault="00901EFB" w:rsidP="00EF412E">
            <w:pPr>
              <w:pStyle w:val="331PASListTask1"/>
            </w:pPr>
            <w:bookmarkStart w:id="38"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8"/>
          </w:p>
        </w:tc>
        <w:permStart w:id="1048908255" w:edGrp="everyone"/>
        <w:tc>
          <w:tcPr>
            <w:tcW w:w="1706" w:type="dxa"/>
            <w:tcBorders>
              <w:left w:val="single" w:sz="4" w:space="0" w:color="000000"/>
              <w:right w:val="single" w:sz="12" w:space="0" w:color="auto"/>
            </w:tcBorders>
            <w:shd w:val="clear" w:color="auto" w:fill="auto"/>
            <w:vAlign w:val="center"/>
          </w:tcPr>
          <w:p w14:paraId="6D87EE3C" w14:textId="44AABEE3" w:rsidR="00901EFB" w:rsidRPr="004E1BC5" w:rsidRDefault="00000000"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72270D">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39" w:name="_Ref95716787"/>
            <w:r>
              <w:t>Work with team to identify risks and develop a risk management plan for the project.</w:t>
            </w:r>
            <w:bookmarkEnd w:id="39"/>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000000"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72270D">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0" w:name="_Ref95717647"/>
            <w:bookmarkStart w:id="41" w:name="_Ref387224637"/>
            <w:r>
              <w:t>Identify and include WHS risks to risk management plan.</w:t>
            </w:r>
            <w:bookmarkEnd w:id="40"/>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000000"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72270D">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2"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2"/>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000000"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72270D">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3" w:name="_Ref95717099"/>
            <w:bookmarkEnd w:id="41"/>
            <w:r w:rsidRPr="002642EB">
              <w:t>Develop project budget and timeframe and seek approval from relevant stakeholders</w:t>
            </w:r>
            <w:r>
              <w:t>.</w:t>
            </w:r>
            <w:bookmarkEnd w:id="43"/>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000000"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72270D">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4"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4"/>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000000"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72270D">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5"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5"/>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000000"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72270D">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6"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6"/>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000000"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72270D">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7" w:name="_Ref95717421"/>
            <w:r>
              <w:t>Review all feedback and make necessary changes as requested, finalise the project plan and gain necessary approval to commence project.</w:t>
            </w:r>
            <w:bookmarkEnd w:id="47"/>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000000"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275582">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8"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8"/>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000000"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275582">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49" w:name="_Ref95718878"/>
            <w:r w:rsidRPr="00685DFA">
              <w:t>Establish and maintain required recordkeeping systems</w:t>
            </w:r>
            <w:r>
              <w:t xml:space="preserve"> and reporting</w:t>
            </w:r>
            <w:r w:rsidRPr="00685DFA">
              <w:t xml:space="preserve"> throughout the project</w:t>
            </w:r>
            <w:r>
              <w:t>.</w:t>
            </w:r>
            <w:bookmarkEnd w:id="49"/>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000000"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275582">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0" w:name="_Ref95719263"/>
            <w:r>
              <w:t>Implement project management plans.</w:t>
            </w:r>
            <w:bookmarkEnd w:id="50"/>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000000"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275582">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1" w:name="_Ref95719233"/>
            <w:r>
              <w:t>Monitor the project plans to determine risks and changes required.</w:t>
            </w:r>
            <w:bookmarkEnd w:id="51"/>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000000"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275582">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2" w:name="_Ref95719278"/>
            <w:r>
              <w:t>Apply risk management as required.</w:t>
            </w:r>
            <w:bookmarkEnd w:id="52"/>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000000"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275582">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3" w:name="_Ref95719401"/>
            <w:r>
              <w:t>M</w:t>
            </w:r>
            <w:r w:rsidRPr="002D2BEA">
              <w:t xml:space="preserve">aintain records according to </w:t>
            </w:r>
            <w:r>
              <w:t>workplace</w:t>
            </w:r>
            <w:r w:rsidRPr="002D2BEA">
              <w:t xml:space="preserve"> requirements</w:t>
            </w:r>
            <w:r>
              <w:t>.</w:t>
            </w:r>
            <w:bookmarkEnd w:id="53"/>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000000"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FF14BB">
        <w:trPr>
          <w:trHeight w:val="25"/>
        </w:trPr>
        <w:tc>
          <w:tcPr>
            <w:tcW w:w="7371" w:type="dxa"/>
            <w:tcBorders>
              <w:left w:val="single" w:sz="12" w:space="0" w:color="000000"/>
            </w:tcBorders>
          </w:tcPr>
          <w:p w14:paraId="22E7CAA1" w14:textId="02032211" w:rsidR="00901EFB" w:rsidRPr="00486541" w:rsidRDefault="00901EFB" w:rsidP="00EF412E">
            <w:pPr>
              <w:pStyle w:val="334PASListTask1"/>
              <w:jc w:val="left"/>
            </w:pPr>
            <w:bookmarkStart w:id="54" w:name="_Ref95719988"/>
            <w:r w:rsidRPr="00DA7A63">
              <w:t>Review all the project documentation to ensure all parties have been paid for the work and there are no outstanding invoices</w:t>
            </w:r>
            <w:r>
              <w:t>.</w:t>
            </w:r>
            <w:bookmarkEnd w:id="54"/>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000000"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FF14BB">
        <w:trPr>
          <w:trHeight w:val="25"/>
        </w:trPr>
        <w:tc>
          <w:tcPr>
            <w:tcW w:w="7371" w:type="dxa"/>
            <w:tcBorders>
              <w:left w:val="single" w:sz="12" w:space="0" w:color="000000"/>
            </w:tcBorders>
          </w:tcPr>
          <w:p w14:paraId="2D82C0E0" w14:textId="4CA74A39" w:rsidR="00901EFB" w:rsidRPr="00486541" w:rsidRDefault="00901EFB" w:rsidP="00EF412E">
            <w:pPr>
              <w:pStyle w:val="334PASListTask1"/>
              <w:jc w:val="left"/>
            </w:pPr>
            <w:bookmarkStart w:id="55" w:name="_Ref95719991"/>
            <w:r w:rsidRPr="00DA7A63">
              <w:t>Complete and finalise contracts including notifying human resources of end of project, confirming any final payments or obligations ad officially release them so they are free to work on other projects</w:t>
            </w:r>
            <w:r>
              <w:t>.</w:t>
            </w:r>
            <w:bookmarkEnd w:id="55"/>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000000"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FF14BB">
        <w:trPr>
          <w:trHeight w:val="25"/>
        </w:trPr>
        <w:tc>
          <w:tcPr>
            <w:tcW w:w="7371" w:type="dxa"/>
            <w:tcBorders>
              <w:left w:val="single" w:sz="12" w:space="0" w:color="000000"/>
            </w:tcBorders>
          </w:tcPr>
          <w:p w14:paraId="5780733B" w14:textId="6B8D8F5F" w:rsidR="00901EFB" w:rsidRPr="00486541" w:rsidRDefault="00901EFB" w:rsidP="00EF412E">
            <w:pPr>
              <w:pStyle w:val="334PASListTask1"/>
              <w:jc w:val="left"/>
            </w:pPr>
            <w:bookmarkStart w:id="56" w:name="_Ref95719993"/>
            <w:r>
              <w:t xml:space="preserve">Check </w:t>
            </w:r>
            <w:r w:rsidRPr="006821FD">
              <w:t>financial recordkeeping associated with project and confirm according to agreed budget</w:t>
            </w:r>
            <w:r>
              <w:t>.</w:t>
            </w:r>
            <w:bookmarkEnd w:id="56"/>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000000"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FF14BB">
        <w:trPr>
          <w:trHeight w:val="25"/>
        </w:trPr>
        <w:tc>
          <w:tcPr>
            <w:tcW w:w="7371" w:type="dxa"/>
            <w:tcBorders>
              <w:left w:val="single" w:sz="12" w:space="0" w:color="000000"/>
            </w:tcBorders>
          </w:tcPr>
          <w:p w14:paraId="3A677ECF" w14:textId="3BC729B5" w:rsidR="00901EFB" w:rsidRPr="00486541" w:rsidRDefault="00901EFB" w:rsidP="00EF412E">
            <w:pPr>
              <w:pStyle w:val="334PASListTask1"/>
              <w:jc w:val="left"/>
            </w:pPr>
            <w:bookmarkStart w:id="57" w:name="_Ref95720003"/>
            <w:r w:rsidRPr="006821FD">
              <w:t>Finalise all activities of the project and obtain sign-off of deliverables.</w:t>
            </w:r>
            <w:bookmarkEnd w:id="57"/>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000000"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FF14BB">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jc w:val="left"/>
            </w:pPr>
            <w:bookmarkStart w:id="58" w:name="_Ref95720018"/>
            <w:r w:rsidRPr="006821FD">
              <w:t>Conduct a survey or hold a meeting with the project management team to get feedback on how the project went.</w:t>
            </w:r>
            <w:bookmarkEnd w:id="58"/>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000000"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FF14BB">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jc w:val="left"/>
            </w:pPr>
            <w:bookmarkStart w:id="59"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59"/>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000000"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FE66AD" w14:textId="77777777" w:rsidR="007B3755" w:rsidRDefault="007B3755" w:rsidP="00A67754">
      <w:r>
        <w:separator/>
      </w:r>
    </w:p>
    <w:p w14:paraId="1CB5DECE" w14:textId="77777777" w:rsidR="007B3755" w:rsidRDefault="007B3755"/>
    <w:p w14:paraId="08314427" w14:textId="77777777" w:rsidR="007B3755" w:rsidRDefault="007B3755"/>
  </w:endnote>
  <w:endnote w:type="continuationSeparator" w:id="0">
    <w:p w14:paraId="3E322E69" w14:textId="77777777" w:rsidR="007B3755" w:rsidRDefault="007B3755" w:rsidP="00A67754">
      <w:r>
        <w:continuationSeparator/>
      </w:r>
    </w:p>
    <w:p w14:paraId="262B5534" w14:textId="77777777" w:rsidR="007B3755" w:rsidRDefault="007B3755"/>
    <w:p w14:paraId="6770644F" w14:textId="77777777" w:rsidR="007B3755" w:rsidRDefault="007B37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58BE66C"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FE34B5">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023A12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93F06"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E34B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9AD03C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E34B5">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64637D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E34B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C074B1" w14:textId="77777777" w:rsidR="007B3755" w:rsidRDefault="007B3755" w:rsidP="00A67754">
      <w:r>
        <w:separator/>
      </w:r>
    </w:p>
    <w:p w14:paraId="2E499F44" w14:textId="77777777" w:rsidR="007B3755" w:rsidRDefault="007B3755"/>
    <w:p w14:paraId="596FBC02" w14:textId="77777777" w:rsidR="007B3755" w:rsidRDefault="007B3755"/>
  </w:footnote>
  <w:footnote w:type="continuationSeparator" w:id="0">
    <w:p w14:paraId="5EB4C398" w14:textId="77777777" w:rsidR="007B3755" w:rsidRDefault="007B3755" w:rsidP="00A67754">
      <w:r>
        <w:continuationSeparator/>
      </w:r>
    </w:p>
    <w:p w14:paraId="57C087DE" w14:textId="77777777" w:rsidR="007B3755" w:rsidRDefault="007B3755"/>
    <w:p w14:paraId="10292DD6" w14:textId="77777777" w:rsidR="007B3755" w:rsidRDefault="007B37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02AAB35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FE25F8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93F06"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93F06" w:rsidRPr="00A93F06">
          <w:rPr>
            <w:rFonts w:ascii="Arial" w:hAnsi="Arial" w:cs="Arial"/>
            <w:b/>
            <w:sz w:val="16"/>
            <w:szCs w:val="16"/>
          </w:rPr>
          <w:t>Undertake project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099C26B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4BCD1D22" w:rsidR="006E5B7D" w:rsidRDefault="0091355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469B7" w14:textId="77777777" w:rsidR="0091355D" w:rsidRDefault="0091355D"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Undertake project work</w:t>
        </w:r>
      </w:sdtContent>
    </w:sdt>
  </w:p>
  <w:p w14:paraId="6A9876DB" w14:textId="77777777" w:rsidR="0091355D" w:rsidRDefault="0091355D"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30377680"/>
    <w:multiLevelType w:val="hybridMultilevel"/>
    <w:tmpl w:val="4DC4B2D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8811315">
    <w:abstractNumId w:val="8"/>
  </w:num>
  <w:num w:numId="2" w16cid:durableId="125704772">
    <w:abstractNumId w:val="14"/>
  </w:num>
  <w:num w:numId="3" w16cid:durableId="1813981616">
    <w:abstractNumId w:val="5"/>
  </w:num>
  <w:num w:numId="4" w16cid:durableId="1173446744">
    <w:abstractNumId w:val="12"/>
  </w:num>
  <w:num w:numId="5" w16cid:durableId="1795323298">
    <w:abstractNumId w:val="11"/>
  </w:num>
  <w:num w:numId="6" w16cid:durableId="2119333065">
    <w:abstractNumId w:val="19"/>
  </w:num>
  <w:num w:numId="7" w16cid:durableId="275598277">
    <w:abstractNumId w:val="3"/>
  </w:num>
  <w:num w:numId="8" w16cid:durableId="1042364230">
    <w:abstractNumId w:val="2"/>
  </w:num>
  <w:num w:numId="9" w16cid:durableId="1023018417">
    <w:abstractNumId w:val="10"/>
  </w:num>
  <w:num w:numId="10" w16cid:durableId="149565144">
    <w:abstractNumId w:val="7"/>
  </w:num>
  <w:num w:numId="11" w16cid:durableId="1728726990">
    <w:abstractNumId w:val="4"/>
  </w:num>
  <w:num w:numId="12" w16cid:durableId="2119324251">
    <w:abstractNumId w:val="25"/>
  </w:num>
  <w:num w:numId="13" w16cid:durableId="1444227832">
    <w:abstractNumId w:val="17"/>
  </w:num>
  <w:num w:numId="14" w16cid:durableId="790899876">
    <w:abstractNumId w:val="0"/>
  </w:num>
  <w:num w:numId="15" w16cid:durableId="728070674">
    <w:abstractNumId w:val="13"/>
  </w:num>
  <w:num w:numId="16" w16cid:durableId="620107931">
    <w:abstractNumId w:val="22"/>
  </w:num>
  <w:num w:numId="17" w16cid:durableId="1437746148">
    <w:abstractNumId w:val="16"/>
  </w:num>
  <w:num w:numId="18" w16cid:durableId="507989159">
    <w:abstractNumId w:val="21"/>
  </w:num>
  <w:num w:numId="19" w16cid:durableId="541594014">
    <w:abstractNumId w:val="15"/>
  </w:num>
  <w:num w:numId="20" w16cid:durableId="194657534">
    <w:abstractNumId w:val="23"/>
  </w:num>
  <w:num w:numId="21" w16cid:durableId="76363146">
    <w:abstractNumId w:val="20"/>
  </w:num>
  <w:num w:numId="22" w16cid:durableId="1032724135">
    <w:abstractNumId w:val="9"/>
  </w:num>
  <w:num w:numId="23" w16cid:durableId="16062342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78411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10528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4920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8443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61298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5744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07512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3291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6728967">
    <w:abstractNumId w:val="24"/>
  </w:num>
  <w:num w:numId="33" w16cid:durableId="583412610">
    <w:abstractNumId w:val="18"/>
  </w:num>
  <w:num w:numId="34" w16cid:durableId="1587615161">
    <w:abstractNumId w:val="1"/>
  </w:num>
  <w:num w:numId="35" w16cid:durableId="50737796">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Nbty+aj8eaRJmww2SQBvBb0VbWcmQy7SQpRd0d1UKr7uTb2jw9ZdqUfPUmmex08W9rJKct3TsypkOLJ2ayBNLg==" w:salt="/Nb0jeVb2sFWFBrJlYTP2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1AD"/>
    <w:rsid w:val="0004368E"/>
    <w:rsid w:val="00043AB3"/>
    <w:rsid w:val="0004675B"/>
    <w:rsid w:val="00052041"/>
    <w:rsid w:val="00054D7B"/>
    <w:rsid w:val="00061726"/>
    <w:rsid w:val="000636A4"/>
    <w:rsid w:val="000653FD"/>
    <w:rsid w:val="000672EE"/>
    <w:rsid w:val="00067A5F"/>
    <w:rsid w:val="00074457"/>
    <w:rsid w:val="00076AD6"/>
    <w:rsid w:val="0008468E"/>
    <w:rsid w:val="00086146"/>
    <w:rsid w:val="00090D03"/>
    <w:rsid w:val="00091491"/>
    <w:rsid w:val="0009164E"/>
    <w:rsid w:val="000A2303"/>
    <w:rsid w:val="000A7B07"/>
    <w:rsid w:val="000B346C"/>
    <w:rsid w:val="000B7B64"/>
    <w:rsid w:val="000C0F8B"/>
    <w:rsid w:val="000C233D"/>
    <w:rsid w:val="000C4F46"/>
    <w:rsid w:val="000C5322"/>
    <w:rsid w:val="000C6FB4"/>
    <w:rsid w:val="000C7FA2"/>
    <w:rsid w:val="000D0740"/>
    <w:rsid w:val="000E1E8C"/>
    <w:rsid w:val="000E680F"/>
    <w:rsid w:val="000F0FCA"/>
    <w:rsid w:val="000F6AFC"/>
    <w:rsid w:val="00101E97"/>
    <w:rsid w:val="00103A5E"/>
    <w:rsid w:val="00106585"/>
    <w:rsid w:val="001109C7"/>
    <w:rsid w:val="0011218C"/>
    <w:rsid w:val="0011416F"/>
    <w:rsid w:val="001145F5"/>
    <w:rsid w:val="001157AF"/>
    <w:rsid w:val="00116C30"/>
    <w:rsid w:val="0012562F"/>
    <w:rsid w:val="001266C6"/>
    <w:rsid w:val="00126C85"/>
    <w:rsid w:val="00132977"/>
    <w:rsid w:val="00133A08"/>
    <w:rsid w:val="00136E8C"/>
    <w:rsid w:val="001457FC"/>
    <w:rsid w:val="00152592"/>
    <w:rsid w:val="001528CF"/>
    <w:rsid w:val="0015424C"/>
    <w:rsid w:val="00154A40"/>
    <w:rsid w:val="00154DAE"/>
    <w:rsid w:val="0015733E"/>
    <w:rsid w:val="001578F8"/>
    <w:rsid w:val="00162AE6"/>
    <w:rsid w:val="00166E7F"/>
    <w:rsid w:val="001709EB"/>
    <w:rsid w:val="00175F6C"/>
    <w:rsid w:val="00184237"/>
    <w:rsid w:val="0018673D"/>
    <w:rsid w:val="00187D1C"/>
    <w:rsid w:val="00191E86"/>
    <w:rsid w:val="0019250A"/>
    <w:rsid w:val="001A39FF"/>
    <w:rsid w:val="001A5252"/>
    <w:rsid w:val="001A77CF"/>
    <w:rsid w:val="001B0445"/>
    <w:rsid w:val="001B09BC"/>
    <w:rsid w:val="001B28E5"/>
    <w:rsid w:val="001C0B34"/>
    <w:rsid w:val="001C4084"/>
    <w:rsid w:val="001D01D1"/>
    <w:rsid w:val="001D622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42EB"/>
    <w:rsid w:val="00265A8F"/>
    <w:rsid w:val="0026676B"/>
    <w:rsid w:val="00267C62"/>
    <w:rsid w:val="00271B12"/>
    <w:rsid w:val="0027392A"/>
    <w:rsid w:val="002762BF"/>
    <w:rsid w:val="0027721E"/>
    <w:rsid w:val="00281347"/>
    <w:rsid w:val="00281ED1"/>
    <w:rsid w:val="00282382"/>
    <w:rsid w:val="002824BE"/>
    <w:rsid w:val="00282828"/>
    <w:rsid w:val="00286BA8"/>
    <w:rsid w:val="00287CC3"/>
    <w:rsid w:val="002908D0"/>
    <w:rsid w:val="00294162"/>
    <w:rsid w:val="002A1EB3"/>
    <w:rsid w:val="002A316B"/>
    <w:rsid w:val="002A35D4"/>
    <w:rsid w:val="002A4B14"/>
    <w:rsid w:val="002B03AC"/>
    <w:rsid w:val="002B142A"/>
    <w:rsid w:val="002B2600"/>
    <w:rsid w:val="002B3B34"/>
    <w:rsid w:val="002B6786"/>
    <w:rsid w:val="002B7054"/>
    <w:rsid w:val="002C2755"/>
    <w:rsid w:val="002C4301"/>
    <w:rsid w:val="002C66FA"/>
    <w:rsid w:val="002C7B36"/>
    <w:rsid w:val="002D0574"/>
    <w:rsid w:val="002D0927"/>
    <w:rsid w:val="002D1837"/>
    <w:rsid w:val="002D2BEA"/>
    <w:rsid w:val="002D3E2B"/>
    <w:rsid w:val="002D4C72"/>
    <w:rsid w:val="002D617C"/>
    <w:rsid w:val="002D67B4"/>
    <w:rsid w:val="002E052A"/>
    <w:rsid w:val="002E2D37"/>
    <w:rsid w:val="002E49F9"/>
    <w:rsid w:val="00301207"/>
    <w:rsid w:val="00301C4E"/>
    <w:rsid w:val="00303707"/>
    <w:rsid w:val="00304897"/>
    <w:rsid w:val="003050B6"/>
    <w:rsid w:val="00305282"/>
    <w:rsid w:val="00311E5D"/>
    <w:rsid w:val="00314915"/>
    <w:rsid w:val="00315805"/>
    <w:rsid w:val="00315AAA"/>
    <w:rsid w:val="00317391"/>
    <w:rsid w:val="00317404"/>
    <w:rsid w:val="00321E66"/>
    <w:rsid w:val="00324DB2"/>
    <w:rsid w:val="003259FD"/>
    <w:rsid w:val="00334E84"/>
    <w:rsid w:val="0033666D"/>
    <w:rsid w:val="00336763"/>
    <w:rsid w:val="00340FD1"/>
    <w:rsid w:val="003430D8"/>
    <w:rsid w:val="00343189"/>
    <w:rsid w:val="00344EF9"/>
    <w:rsid w:val="003450C0"/>
    <w:rsid w:val="00347500"/>
    <w:rsid w:val="00347A6D"/>
    <w:rsid w:val="00354498"/>
    <w:rsid w:val="003548CB"/>
    <w:rsid w:val="003614DC"/>
    <w:rsid w:val="00361A96"/>
    <w:rsid w:val="00361CE5"/>
    <w:rsid w:val="00362760"/>
    <w:rsid w:val="00374DDE"/>
    <w:rsid w:val="003758B4"/>
    <w:rsid w:val="00376162"/>
    <w:rsid w:val="00376FCE"/>
    <w:rsid w:val="00383F64"/>
    <w:rsid w:val="0039160D"/>
    <w:rsid w:val="00391634"/>
    <w:rsid w:val="00396581"/>
    <w:rsid w:val="003B0094"/>
    <w:rsid w:val="003B0DC7"/>
    <w:rsid w:val="003B14B1"/>
    <w:rsid w:val="003B5C02"/>
    <w:rsid w:val="003C173C"/>
    <w:rsid w:val="003C33FB"/>
    <w:rsid w:val="003C3E0C"/>
    <w:rsid w:val="003C6A1A"/>
    <w:rsid w:val="003D2DB8"/>
    <w:rsid w:val="003D337A"/>
    <w:rsid w:val="003D3B69"/>
    <w:rsid w:val="003D6A86"/>
    <w:rsid w:val="003D6EB8"/>
    <w:rsid w:val="003D7CD7"/>
    <w:rsid w:val="003E1B98"/>
    <w:rsid w:val="003E1DAB"/>
    <w:rsid w:val="003E41CD"/>
    <w:rsid w:val="003F4120"/>
    <w:rsid w:val="003F4E60"/>
    <w:rsid w:val="003F5361"/>
    <w:rsid w:val="00400774"/>
    <w:rsid w:val="00401C9F"/>
    <w:rsid w:val="00402AD2"/>
    <w:rsid w:val="00402F76"/>
    <w:rsid w:val="00410BC8"/>
    <w:rsid w:val="00410EFE"/>
    <w:rsid w:val="00416046"/>
    <w:rsid w:val="004163B0"/>
    <w:rsid w:val="00417106"/>
    <w:rsid w:val="00417926"/>
    <w:rsid w:val="00420D74"/>
    <w:rsid w:val="004316FB"/>
    <w:rsid w:val="0043335E"/>
    <w:rsid w:val="00433D65"/>
    <w:rsid w:val="00435D5B"/>
    <w:rsid w:val="004403AD"/>
    <w:rsid w:val="004467A9"/>
    <w:rsid w:val="00454B97"/>
    <w:rsid w:val="004559DC"/>
    <w:rsid w:val="004575AD"/>
    <w:rsid w:val="00460835"/>
    <w:rsid w:val="004624D6"/>
    <w:rsid w:val="0046338F"/>
    <w:rsid w:val="00466598"/>
    <w:rsid w:val="004676B1"/>
    <w:rsid w:val="00467952"/>
    <w:rsid w:val="0047439B"/>
    <w:rsid w:val="004768EA"/>
    <w:rsid w:val="00482720"/>
    <w:rsid w:val="00486541"/>
    <w:rsid w:val="00490A25"/>
    <w:rsid w:val="00494241"/>
    <w:rsid w:val="004A1207"/>
    <w:rsid w:val="004A3499"/>
    <w:rsid w:val="004B007F"/>
    <w:rsid w:val="004B0525"/>
    <w:rsid w:val="004B42E2"/>
    <w:rsid w:val="004B6B29"/>
    <w:rsid w:val="004B77B2"/>
    <w:rsid w:val="004B7C32"/>
    <w:rsid w:val="004C0DF6"/>
    <w:rsid w:val="004C3241"/>
    <w:rsid w:val="004C48E0"/>
    <w:rsid w:val="004C56C5"/>
    <w:rsid w:val="004C68EC"/>
    <w:rsid w:val="004C6B3F"/>
    <w:rsid w:val="004C71BC"/>
    <w:rsid w:val="004C72F3"/>
    <w:rsid w:val="004D0680"/>
    <w:rsid w:val="004D18D8"/>
    <w:rsid w:val="004D7CCC"/>
    <w:rsid w:val="004E1BC5"/>
    <w:rsid w:val="004E2687"/>
    <w:rsid w:val="004E2E81"/>
    <w:rsid w:val="004E3FB7"/>
    <w:rsid w:val="004E5C7F"/>
    <w:rsid w:val="004E6613"/>
    <w:rsid w:val="004E67D0"/>
    <w:rsid w:val="004E699E"/>
    <w:rsid w:val="004E7502"/>
    <w:rsid w:val="004E79AD"/>
    <w:rsid w:val="004F06CC"/>
    <w:rsid w:val="00500E6D"/>
    <w:rsid w:val="0050226B"/>
    <w:rsid w:val="005025D4"/>
    <w:rsid w:val="005037A0"/>
    <w:rsid w:val="00503E80"/>
    <w:rsid w:val="005054E9"/>
    <w:rsid w:val="005075AF"/>
    <w:rsid w:val="005102BD"/>
    <w:rsid w:val="00512B1D"/>
    <w:rsid w:val="0051331A"/>
    <w:rsid w:val="005134F1"/>
    <w:rsid w:val="00520284"/>
    <w:rsid w:val="005227F4"/>
    <w:rsid w:val="005261C7"/>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026D"/>
    <w:rsid w:val="005948F5"/>
    <w:rsid w:val="005A435B"/>
    <w:rsid w:val="005B3783"/>
    <w:rsid w:val="005B38F8"/>
    <w:rsid w:val="005B3D52"/>
    <w:rsid w:val="005B424E"/>
    <w:rsid w:val="005B4B38"/>
    <w:rsid w:val="005B4B55"/>
    <w:rsid w:val="005B4F95"/>
    <w:rsid w:val="005B7523"/>
    <w:rsid w:val="005C1FB7"/>
    <w:rsid w:val="005C20EC"/>
    <w:rsid w:val="005C48AD"/>
    <w:rsid w:val="005C57AB"/>
    <w:rsid w:val="005D0D43"/>
    <w:rsid w:val="005D4C50"/>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463"/>
    <w:rsid w:val="00640395"/>
    <w:rsid w:val="006407D6"/>
    <w:rsid w:val="00640DDA"/>
    <w:rsid w:val="006420A5"/>
    <w:rsid w:val="00642210"/>
    <w:rsid w:val="00650C50"/>
    <w:rsid w:val="0065179C"/>
    <w:rsid w:val="00651B97"/>
    <w:rsid w:val="00652FA9"/>
    <w:rsid w:val="00653936"/>
    <w:rsid w:val="006555C5"/>
    <w:rsid w:val="00655694"/>
    <w:rsid w:val="00655F6F"/>
    <w:rsid w:val="0065692C"/>
    <w:rsid w:val="006575BC"/>
    <w:rsid w:val="00666379"/>
    <w:rsid w:val="0066767E"/>
    <w:rsid w:val="00672D43"/>
    <w:rsid w:val="00672FAE"/>
    <w:rsid w:val="00674DE6"/>
    <w:rsid w:val="00675E17"/>
    <w:rsid w:val="00677444"/>
    <w:rsid w:val="006774E6"/>
    <w:rsid w:val="00680BFE"/>
    <w:rsid w:val="006821FD"/>
    <w:rsid w:val="0068582E"/>
    <w:rsid w:val="00685DFA"/>
    <w:rsid w:val="006862FA"/>
    <w:rsid w:val="00691ED4"/>
    <w:rsid w:val="006923AD"/>
    <w:rsid w:val="00697DC1"/>
    <w:rsid w:val="00697EDC"/>
    <w:rsid w:val="006A4B98"/>
    <w:rsid w:val="006A4E12"/>
    <w:rsid w:val="006A6387"/>
    <w:rsid w:val="006B055A"/>
    <w:rsid w:val="006B065A"/>
    <w:rsid w:val="006B2FB9"/>
    <w:rsid w:val="006B5A1A"/>
    <w:rsid w:val="006B6115"/>
    <w:rsid w:val="006B7CFD"/>
    <w:rsid w:val="006C1A6C"/>
    <w:rsid w:val="006C212E"/>
    <w:rsid w:val="006C26ED"/>
    <w:rsid w:val="006C509B"/>
    <w:rsid w:val="006C5BB4"/>
    <w:rsid w:val="006C7661"/>
    <w:rsid w:val="006D3899"/>
    <w:rsid w:val="006D4449"/>
    <w:rsid w:val="006D4794"/>
    <w:rsid w:val="006D7E60"/>
    <w:rsid w:val="006E0BDE"/>
    <w:rsid w:val="006E5868"/>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6A73"/>
    <w:rsid w:val="0076703A"/>
    <w:rsid w:val="007678DC"/>
    <w:rsid w:val="007715C5"/>
    <w:rsid w:val="00771D5E"/>
    <w:rsid w:val="0077287B"/>
    <w:rsid w:val="007750F4"/>
    <w:rsid w:val="00775598"/>
    <w:rsid w:val="007830B6"/>
    <w:rsid w:val="00791658"/>
    <w:rsid w:val="007956AF"/>
    <w:rsid w:val="00795D87"/>
    <w:rsid w:val="007A1BB4"/>
    <w:rsid w:val="007A5008"/>
    <w:rsid w:val="007B3755"/>
    <w:rsid w:val="007B46CA"/>
    <w:rsid w:val="007B48B1"/>
    <w:rsid w:val="007C1D61"/>
    <w:rsid w:val="007C4FE0"/>
    <w:rsid w:val="007C52E8"/>
    <w:rsid w:val="007C63F4"/>
    <w:rsid w:val="007D3292"/>
    <w:rsid w:val="007D3954"/>
    <w:rsid w:val="007D3BDB"/>
    <w:rsid w:val="007E0151"/>
    <w:rsid w:val="007E1C81"/>
    <w:rsid w:val="007E2C77"/>
    <w:rsid w:val="007E57E8"/>
    <w:rsid w:val="007E72A0"/>
    <w:rsid w:val="007E7CAC"/>
    <w:rsid w:val="007F1F7F"/>
    <w:rsid w:val="007F4E9B"/>
    <w:rsid w:val="007F575E"/>
    <w:rsid w:val="008121F4"/>
    <w:rsid w:val="008133D3"/>
    <w:rsid w:val="00814B9D"/>
    <w:rsid w:val="00817A2D"/>
    <w:rsid w:val="0082204C"/>
    <w:rsid w:val="008264AD"/>
    <w:rsid w:val="00827AA9"/>
    <w:rsid w:val="0083003D"/>
    <w:rsid w:val="00830749"/>
    <w:rsid w:val="008322FC"/>
    <w:rsid w:val="00833553"/>
    <w:rsid w:val="00835B05"/>
    <w:rsid w:val="00842AE4"/>
    <w:rsid w:val="00843997"/>
    <w:rsid w:val="00847C7B"/>
    <w:rsid w:val="00855F97"/>
    <w:rsid w:val="00860AFB"/>
    <w:rsid w:val="00864258"/>
    <w:rsid w:val="008643F9"/>
    <w:rsid w:val="00864D30"/>
    <w:rsid w:val="00872007"/>
    <w:rsid w:val="008748CE"/>
    <w:rsid w:val="00881F05"/>
    <w:rsid w:val="00882B9D"/>
    <w:rsid w:val="0088349C"/>
    <w:rsid w:val="008868DF"/>
    <w:rsid w:val="008873FF"/>
    <w:rsid w:val="0089612F"/>
    <w:rsid w:val="008A082C"/>
    <w:rsid w:val="008A257C"/>
    <w:rsid w:val="008A2F2D"/>
    <w:rsid w:val="008A3A99"/>
    <w:rsid w:val="008B22FC"/>
    <w:rsid w:val="008B2EFF"/>
    <w:rsid w:val="008B39C9"/>
    <w:rsid w:val="008B59C1"/>
    <w:rsid w:val="008C48F6"/>
    <w:rsid w:val="008D4DE9"/>
    <w:rsid w:val="008F0BA8"/>
    <w:rsid w:val="008F464C"/>
    <w:rsid w:val="00901593"/>
    <w:rsid w:val="00901EFB"/>
    <w:rsid w:val="009025D4"/>
    <w:rsid w:val="009030D3"/>
    <w:rsid w:val="009046CD"/>
    <w:rsid w:val="009055FD"/>
    <w:rsid w:val="009056E2"/>
    <w:rsid w:val="00906AB7"/>
    <w:rsid w:val="0091355D"/>
    <w:rsid w:val="0091426E"/>
    <w:rsid w:val="00914CA4"/>
    <w:rsid w:val="00917FD2"/>
    <w:rsid w:val="00921288"/>
    <w:rsid w:val="009225DF"/>
    <w:rsid w:val="009238A9"/>
    <w:rsid w:val="00925912"/>
    <w:rsid w:val="009304CA"/>
    <w:rsid w:val="0093060F"/>
    <w:rsid w:val="0093095D"/>
    <w:rsid w:val="00931795"/>
    <w:rsid w:val="009324BA"/>
    <w:rsid w:val="00936180"/>
    <w:rsid w:val="00937C78"/>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5FA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06DA"/>
    <w:rsid w:val="009D1E85"/>
    <w:rsid w:val="009E08FC"/>
    <w:rsid w:val="009E3CED"/>
    <w:rsid w:val="009E4376"/>
    <w:rsid w:val="009E78AF"/>
    <w:rsid w:val="009F34EB"/>
    <w:rsid w:val="00A05BF0"/>
    <w:rsid w:val="00A06C7D"/>
    <w:rsid w:val="00A07F94"/>
    <w:rsid w:val="00A20486"/>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3547"/>
    <w:rsid w:val="00A67415"/>
    <w:rsid w:val="00A67754"/>
    <w:rsid w:val="00A706D2"/>
    <w:rsid w:val="00A727C5"/>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3F06"/>
    <w:rsid w:val="00A9666F"/>
    <w:rsid w:val="00A96EE8"/>
    <w:rsid w:val="00A9790B"/>
    <w:rsid w:val="00AA212D"/>
    <w:rsid w:val="00AA517E"/>
    <w:rsid w:val="00AA653D"/>
    <w:rsid w:val="00AB15C0"/>
    <w:rsid w:val="00AB3FCA"/>
    <w:rsid w:val="00AB5FF9"/>
    <w:rsid w:val="00AB63CF"/>
    <w:rsid w:val="00AC0794"/>
    <w:rsid w:val="00AC4E9C"/>
    <w:rsid w:val="00AC6BE2"/>
    <w:rsid w:val="00AC79B9"/>
    <w:rsid w:val="00AD147B"/>
    <w:rsid w:val="00AD2C30"/>
    <w:rsid w:val="00AD390C"/>
    <w:rsid w:val="00AD7FAE"/>
    <w:rsid w:val="00AE25FB"/>
    <w:rsid w:val="00AE2D04"/>
    <w:rsid w:val="00AE589B"/>
    <w:rsid w:val="00AE7E0E"/>
    <w:rsid w:val="00AF272A"/>
    <w:rsid w:val="00AF28A2"/>
    <w:rsid w:val="00AF41C0"/>
    <w:rsid w:val="00AF5A03"/>
    <w:rsid w:val="00AF5F5B"/>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85B"/>
    <w:rsid w:val="00B80970"/>
    <w:rsid w:val="00B84397"/>
    <w:rsid w:val="00B876C2"/>
    <w:rsid w:val="00B877C8"/>
    <w:rsid w:val="00B91399"/>
    <w:rsid w:val="00B9239D"/>
    <w:rsid w:val="00B930C4"/>
    <w:rsid w:val="00B93C88"/>
    <w:rsid w:val="00B96243"/>
    <w:rsid w:val="00B9778C"/>
    <w:rsid w:val="00BA235F"/>
    <w:rsid w:val="00BA2BBF"/>
    <w:rsid w:val="00BA45C3"/>
    <w:rsid w:val="00BA7D5F"/>
    <w:rsid w:val="00BB14F2"/>
    <w:rsid w:val="00BB3713"/>
    <w:rsid w:val="00BD1359"/>
    <w:rsid w:val="00BD2155"/>
    <w:rsid w:val="00BD2445"/>
    <w:rsid w:val="00BD2F22"/>
    <w:rsid w:val="00BD4B75"/>
    <w:rsid w:val="00BD5D83"/>
    <w:rsid w:val="00BE1F60"/>
    <w:rsid w:val="00BE2234"/>
    <w:rsid w:val="00BE4357"/>
    <w:rsid w:val="00BE45C9"/>
    <w:rsid w:val="00BE5659"/>
    <w:rsid w:val="00BF15FF"/>
    <w:rsid w:val="00BF168A"/>
    <w:rsid w:val="00BF51EE"/>
    <w:rsid w:val="00BF721E"/>
    <w:rsid w:val="00C01EED"/>
    <w:rsid w:val="00C02070"/>
    <w:rsid w:val="00C040AD"/>
    <w:rsid w:val="00C05340"/>
    <w:rsid w:val="00C0790A"/>
    <w:rsid w:val="00C114A9"/>
    <w:rsid w:val="00C116AB"/>
    <w:rsid w:val="00C127E5"/>
    <w:rsid w:val="00C145EE"/>
    <w:rsid w:val="00C1477C"/>
    <w:rsid w:val="00C15CA8"/>
    <w:rsid w:val="00C17076"/>
    <w:rsid w:val="00C21B79"/>
    <w:rsid w:val="00C25494"/>
    <w:rsid w:val="00C26A87"/>
    <w:rsid w:val="00C27457"/>
    <w:rsid w:val="00C320F8"/>
    <w:rsid w:val="00C35DC9"/>
    <w:rsid w:val="00C3636D"/>
    <w:rsid w:val="00C373BC"/>
    <w:rsid w:val="00C41923"/>
    <w:rsid w:val="00C42B32"/>
    <w:rsid w:val="00C478B5"/>
    <w:rsid w:val="00C501C6"/>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4A0D"/>
    <w:rsid w:val="00C95773"/>
    <w:rsid w:val="00C963C2"/>
    <w:rsid w:val="00C963E0"/>
    <w:rsid w:val="00C97C42"/>
    <w:rsid w:val="00CA0F42"/>
    <w:rsid w:val="00CA2D44"/>
    <w:rsid w:val="00CA78C3"/>
    <w:rsid w:val="00CB2175"/>
    <w:rsid w:val="00CB70C9"/>
    <w:rsid w:val="00CB7163"/>
    <w:rsid w:val="00CB7187"/>
    <w:rsid w:val="00CC2593"/>
    <w:rsid w:val="00CC3D35"/>
    <w:rsid w:val="00CC5E27"/>
    <w:rsid w:val="00CC6FE5"/>
    <w:rsid w:val="00CD0491"/>
    <w:rsid w:val="00CE09EA"/>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1B57"/>
    <w:rsid w:val="00D22625"/>
    <w:rsid w:val="00D238C2"/>
    <w:rsid w:val="00D25838"/>
    <w:rsid w:val="00D26665"/>
    <w:rsid w:val="00D323A9"/>
    <w:rsid w:val="00D342DF"/>
    <w:rsid w:val="00D36EF8"/>
    <w:rsid w:val="00D402D1"/>
    <w:rsid w:val="00D41220"/>
    <w:rsid w:val="00D44406"/>
    <w:rsid w:val="00D445AA"/>
    <w:rsid w:val="00D448E3"/>
    <w:rsid w:val="00D44AC7"/>
    <w:rsid w:val="00D51F14"/>
    <w:rsid w:val="00D521B0"/>
    <w:rsid w:val="00D52AE9"/>
    <w:rsid w:val="00D55E88"/>
    <w:rsid w:val="00D612CD"/>
    <w:rsid w:val="00D62128"/>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A7A63"/>
    <w:rsid w:val="00DB20FD"/>
    <w:rsid w:val="00DB24CF"/>
    <w:rsid w:val="00DB572F"/>
    <w:rsid w:val="00DB5E55"/>
    <w:rsid w:val="00DB620A"/>
    <w:rsid w:val="00DC123B"/>
    <w:rsid w:val="00DC25CE"/>
    <w:rsid w:val="00DC416A"/>
    <w:rsid w:val="00DC54AD"/>
    <w:rsid w:val="00DC763D"/>
    <w:rsid w:val="00DD0BB5"/>
    <w:rsid w:val="00DD374A"/>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1A73"/>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85404"/>
    <w:rsid w:val="00E909B8"/>
    <w:rsid w:val="00E90CAF"/>
    <w:rsid w:val="00E91CA9"/>
    <w:rsid w:val="00E92A54"/>
    <w:rsid w:val="00E930E5"/>
    <w:rsid w:val="00EA1BC6"/>
    <w:rsid w:val="00EA2593"/>
    <w:rsid w:val="00EA4ACC"/>
    <w:rsid w:val="00EA4C21"/>
    <w:rsid w:val="00EA5ACC"/>
    <w:rsid w:val="00EA7937"/>
    <w:rsid w:val="00EB0AA2"/>
    <w:rsid w:val="00EB100E"/>
    <w:rsid w:val="00EB2F5E"/>
    <w:rsid w:val="00EB5CE4"/>
    <w:rsid w:val="00EB7E28"/>
    <w:rsid w:val="00ED7A08"/>
    <w:rsid w:val="00EE0EDC"/>
    <w:rsid w:val="00EE235C"/>
    <w:rsid w:val="00EE272B"/>
    <w:rsid w:val="00EE4CDC"/>
    <w:rsid w:val="00EE4FE3"/>
    <w:rsid w:val="00EF2F06"/>
    <w:rsid w:val="00EF412E"/>
    <w:rsid w:val="00EF529A"/>
    <w:rsid w:val="00EF69A4"/>
    <w:rsid w:val="00EF7575"/>
    <w:rsid w:val="00F00FEB"/>
    <w:rsid w:val="00F01B45"/>
    <w:rsid w:val="00F023CE"/>
    <w:rsid w:val="00F03457"/>
    <w:rsid w:val="00F04BBE"/>
    <w:rsid w:val="00F06CFD"/>
    <w:rsid w:val="00F06E9D"/>
    <w:rsid w:val="00F07185"/>
    <w:rsid w:val="00F212C3"/>
    <w:rsid w:val="00F21DF2"/>
    <w:rsid w:val="00F22B42"/>
    <w:rsid w:val="00F23659"/>
    <w:rsid w:val="00F30473"/>
    <w:rsid w:val="00F312E8"/>
    <w:rsid w:val="00F349AA"/>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4BDF"/>
    <w:rsid w:val="00F97200"/>
    <w:rsid w:val="00F97320"/>
    <w:rsid w:val="00FA33EB"/>
    <w:rsid w:val="00FA5265"/>
    <w:rsid w:val="00FB07D9"/>
    <w:rsid w:val="00FB203E"/>
    <w:rsid w:val="00FB4E1E"/>
    <w:rsid w:val="00FB5100"/>
    <w:rsid w:val="00FB5C12"/>
    <w:rsid w:val="00FC083A"/>
    <w:rsid w:val="00FC2BA4"/>
    <w:rsid w:val="00FC31EA"/>
    <w:rsid w:val="00FC4794"/>
    <w:rsid w:val="00FC73DB"/>
    <w:rsid w:val="00FD01E7"/>
    <w:rsid w:val="00FD095A"/>
    <w:rsid w:val="00FD1A3B"/>
    <w:rsid w:val="00FD51DF"/>
    <w:rsid w:val="00FE33FB"/>
    <w:rsid w:val="00FE34B5"/>
    <w:rsid w:val="00FE57D0"/>
    <w:rsid w:val="00FE5ACC"/>
    <w:rsid w:val="00FE5B94"/>
    <w:rsid w:val="00FF0FC5"/>
    <w:rsid w:val="00FF45E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21067"/>
    <w:rsid w:val="00247826"/>
    <w:rsid w:val="0026412C"/>
    <w:rsid w:val="002A67A7"/>
    <w:rsid w:val="003D7AF8"/>
    <w:rsid w:val="00530616"/>
    <w:rsid w:val="005D3BC9"/>
    <w:rsid w:val="006206DC"/>
    <w:rsid w:val="00645E48"/>
    <w:rsid w:val="00654A91"/>
    <w:rsid w:val="00682E8D"/>
    <w:rsid w:val="006A5ED9"/>
    <w:rsid w:val="00776B89"/>
    <w:rsid w:val="007C130D"/>
    <w:rsid w:val="007E2E66"/>
    <w:rsid w:val="007F5DDF"/>
    <w:rsid w:val="00834F76"/>
    <w:rsid w:val="0083519D"/>
    <w:rsid w:val="00854CEF"/>
    <w:rsid w:val="008946ED"/>
    <w:rsid w:val="008A49B9"/>
    <w:rsid w:val="008C1EB3"/>
    <w:rsid w:val="008E6DF9"/>
    <w:rsid w:val="008F3A83"/>
    <w:rsid w:val="009133ED"/>
    <w:rsid w:val="0092096F"/>
    <w:rsid w:val="00923477"/>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00207"/>
    <w:rsid w:val="00C10BE1"/>
    <w:rsid w:val="00C32448"/>
    <w:rsid w:val="00C86AC1"/>
    <w:rsid w:val="00C942CC"/>
    <w:rsid w:val="00CB2175"/>
    <w:rsid w:val="00CF3EAC"/>
    <w:rsid w:val="00D1199A"/>
    <w:rsid w:val="00DC0AEB"/>
    <w:rsid w:val="00DC549C"/>
    <w:rsid w:val="00DD1CB8"/>
    <w:rsid w:val="00E04351"/>
    <w:rsid w:val="00E45AA5"/>
    <w:rsid w:val="00E4778D"/>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785</TotalTime>
  <Pages>22</Pages>
  <Words>4374</Words>
  <Characters>24935</Characters>
  <Application>Microsoft Office Word</Application>
  <DocSecurity>8</DocSecurity>
  <Lines>207</Lines>
  <Paragraphs>58</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29251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lastModifiedBy>Sebastian Wade</cp:lastModifiedBy>
  <cp:revision>36</cp:revision>
  <cp:lastPrinted>2022-05-09T02:21:00Z</cp:lastPrinted>
  <dcterms:created xsi:type="dcterms:W3CDTF">2022-02-09T04:09:00Z</dcterms:created>
  <dcterms:modified xsi:type="dcterms:W3CDTF">2024-09-29T22:31:00Z</dcterms:modified>
  <cp:contentStatus>v1-0_09/02/2022</cp:contentStatus>
</cp:coreProperties>
</file>