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DD61C5" w:rsidRPr="00F849B0" w:rsidRDefault="00225FA1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7FA1B7D05AB5468C99A58E3B77E56EB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D61C5" w:rsidRPr="00F849B0">
            <w:rPr>
              <w:szCs w:val="32"/>
            </w:rPr>
            <w:t>CPCCBC4005A</w:t>
          </w:r>
        </w:sdtContent>
      </w:sdt>
      <w:r w:rsidR="00DD61C5" w:rsidRPr="00F849B0">
        <w:rPr>
          <w:szCs w:val="32"/>
        </w:rPr>
        <w:t xml:space="preserve"> </w:t>
      </w:r>
    </w:p>
    <w:p w:rsidR="00DD61C5" w:rsidRPr="00F849B0" w:rsidRDefault="00225FA1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9D6976AB1CAA4A63913D073D105FCD9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D61C5" w:rsidRPr="00F849B0">
            <w:rPr>
              <w:szCs w:val="32"/>
            </w:rPr>
            <w:t>Produce labour and material schedules for ordering</w:t>
          </w:r>
        </w:sdtContent>
      </w:sdt>
    </w:p>
    <w:p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D61C5" w:rsidRPr="00F849B0" w:rsidTr="004D186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D61C5" w:rsidRPr="00F849B0" w:rsidRDefault="00DD61C5" w:rsidP="004D186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849B0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DD61C5" w:rsidRPr="00F849B0" w:rsidRDefault="00DD61C5" w:rsidP="004D186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F849B0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4D186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D61C5" w:rsidRPr="00F849B0" w:rsidRDefault="004D1863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311449338" w:edGrp="everyone"/>
            <w:r>
              <w:rPr>
                <w:rFonts w:ascii="Arial" w:hAnsi="Arial" w:cs="Arial"/>
                <w:sz w:val="22"/>
                <w:szCs w:val="22"/>
              </w:rPr>
              <w:t>Caitlin Hamilton</w:t>
            </w:r>
            <w:permEnd w:id="1311449338"/>
          </w:p>
        </w:tc>
      </w:tr>
      <w:tr w:rsidR="00DD61C5" w:rsidRPr="00F849B0" w:rsidTr="004D186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D61C5" w:rsidRPr="00F849B0" w:rsidRDefault="00DD61C5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D61C5" w:rsidRPr="00F849B0" w:rsidRDefault="00DD61C5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:rsidTr="004D186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65317691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DD61C5" w:rsidP="004D186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99C8DDD" wp14:editId="15FB3CBE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53176917" w:displacedByCustomXml="prev"/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4D186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D61C5" w:rsidRPr="00F849B0" w:rsidRDefault="00DD61C5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96718087" w:edGrp="everyone"/>
            <w:permEnd w:id="696718087"/>
          </w:p>
        </w:tc>
      </w:tr>
      <w:tr w:rsidR="00DD61C5" w:rsidRPr="00F849B0" w:rsidTr="004D186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D61C5" w:rsidRPr="00F849B0" w:rsidRDefault="00DD61C5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D61C5" w:rsidRPr="00F849B0" w:rsidRDefault="00DD61C5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:rsidTr="004D186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66431677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DD61C5" w:rsidP="004D186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255F640" wp14:editId="16D4DC0E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664316773" w:displacedByCustomXml="next"/>
          </w:sdtContent>
        </w:sdt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4D186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4D186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75369464" w:edGrp="everyone" w:colFirst="1" w:colLast="1"/>
            <w:r w:rsidRPr="00F849B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A236591DB9B843BAAC7C2E3303C0ACF0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DD61C5" w:rsidP="004D186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1475369464"/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D61C5" w:rsidRPr="00F849B0" w:rsidTr="004D186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D61C5" w:rsidRPr="00F849B0" w:rsidRDefault="00DD61C5" w:rsidP="004D186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DD61C5" w:rsidRPr="00F849B0" w:rsidRDefault="00DD61C5" w:rsidP="004D186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DD61C5" w:rsidRPr="00F849B0" w:rsidRDefault="00DD61C5" w:rsidP="004D186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D61C5" w:rsidRPr="00F849B0" w:rsidTr="004D186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D61C5" w:rsidRPr="00F849B0" w:rsidRDefault="00DD61C5" w:rsidP="004D186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559" w:type="dxa"/>
            <w:vMerge w:val="restart"/>
            <w:vAlign w:val="center"/>
          </w:tcPr>
          <w:p w:rsidR="00DD61C5" w:rsidRPr="00F849B0" w:rsidRDefault="00DD61C5" w:rsidP="004D186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7224966" w:edGrp="everyone"/>
            <w:permEnd w:id="127224966"/>
          </w:p>
        </w:tc>
        <w:tc>
          <w:tcPr>
            <w:tcW w:w="1272" w:type="dxa"/>
            <w:vAlign w:val="center"/>
          </w:tcPr>
          <w:p w:rsidR="00DD61C5" w:rsidRPr="00F849B0" w:rsidRDefault="00DD61C5" w:rsidP="004D186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DD61C5" w:rsidRPr="00F849B0" w:rsidRDefault="00DD61C5" w:rsidP="004D186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D61C5" w:rsidRPr="00F849B0" w:rsidTr="004D186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D61C5" w:rsidRPr="00F849B0" w:rsidRDefault="00DD61C5" w:rsidP="004D186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DD61C5" w:rsidRPr="00F849B0" w:rsidRDefault="00DD61C5" w:rsidP="004D186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1745662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DD61C5" w:rsidRPr="00F849B0" w:rsidRDefault="00DD61C5" w:rsidP="004D186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4566287" w:displacedByCustomXml="prev"/>
        <w:permStart w:id="18095352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DD61C5" w:rsidRPr="00F849B0" w:rsidRDefault="00DD61C5" w:rsidP="004D186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9535263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61C5" w:rsidRPr="00F849B0" w:rsidTr="004D1863">
        <w:tc>
          <w:tcPr>
            <w:tcW w:w="9016" w:type="dxa"/>
            <w:shd w:val="clear" w:color="auto" w:fill="D9D9D9" w:themeFill="background1" w:themeFillShade="D9"/>
          </w:tcPr>
          <w:p w:rsidR="00DD61C5" w:rsidRPr="00F849B0" w:rsidRDefault="00DD61C5" w:rsidP="004D186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F849B0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D61C5" w:rsidRPr="00F849B0" w:rsidTr="004D1863">
        <w:trPr>
          <w:trHeight w:val="13602"/>
        </w:trPr>
        <w:tc>
          <w:tcPr>
            <w:tcW w:w="9016" w:type="dxa"/>
          </w:tcPr>
          <w:p w:rsidR="00DD61C5" w:rsidRPr="00F849B0" w:rsidRDefault="00DD61C5" w:rsidP="004D1863">
            <w:pPr>
              <w:rPr>
                <w:rFonts w:ascii="Arial" w:hAnsi="Arial" w:cs="Arial"/>
                <w:szCs w:val="24"/>
              </w:rPr>
            </w:pPr>
            <w:permStart w:id="831982189" w:edGrp="everyone"/>
            <w:permEnd w:id="831982189"/>
          </w:p>
        </w:tc>
      </w:tr>
    </w:tbl>
    <w:bookmarkEnd w:id="0"/>
    <w:p w:rsidR="00334357" w:rsidRPr="00F849B0" w:rsidRDefault="00334357" w:rsidP="00334357">
      <w:pPr>
        <w:pStyle w:val="11CSTCPLQuestionBullet"/>
        <w:numPr>
          <w:ilvl w:val="0"/>
          <w:numId w:val="13"/>
        </w:numPr>
        <w:ind w:left="709" w:hanging="709"/>
      </w:pPr>
      <w:r w:rsidRPr="00F849B0">
        <w:t>Which of the following contractual requirements will influence orders and labour and material schedules? Tick all that apply.</w:t>
      </w:r>
      <w:bookmarkEnd w:id="1"/>
    </w:p>
    <w:p w:rsidR="00334357" w:rsidRPr="00F849B0" w:rsidRDefault="00334357" w:rsidP="0033435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34357" w:rsidRPr="00F849B0" w:rsidTr="007A1D5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34357" w:rsidRPr="00F849B0" w:rsidRDefault="00334357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6701922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73544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34357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0192215" w:displacedByCustomXml="prev"/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20465669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08082B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4656697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Commencement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12878586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602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08082B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878586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Completion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2680636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78418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08082B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680636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Contract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</w:tbl>
    <w:p w:rsidR="00334357" w:rsidRPr="00F849B0" w:rsidRDefault="00334357" w:rsidP="00334357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" w:name="_Ref425159148"/>
      <w:r w:rsidRPr="00F849B0">
        <w:rPr>
          <w:rFonts w:ascii="Arial" w:hAnsi="Arial"/>
          <w:b/>
        </w:rPr>
        <w:t>Identify three (3) suppliers and three (3) contractors that you may need to work with when undertaking a building project.</w:t>
      </w:r>
      <w:bookmarkEnd w:id="2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80921" w:rsidRPr="00F849B0" w:rsidTr="00C26CD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0921" w:rsidRPr="00F849B0" w:rsidRDefault="00780921" w:rsidP="00C26CD9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Suppliers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Contractors</w:t>
            </w:r>
          </w:p>
        </w:tc>
        <w:permStart w:id="6383268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31347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092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8326866" w:displacedByCustomXml="prev"/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064997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37547838" w:edGrp="everyone"/>
            <w:r>
              <w:rPr>
                <w:rFonts w:ascii="Arial" w:hAnsi="Arial" w:cs="Arial"/>
                <w:sz w:val="22"/>
                <w:szCs w:val="22"/>
              </w:rPr>
              <w:t>Sand &amp; Gravel</w:t>
            </w:r>
            <w:permEnd w:id="1537547838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064997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01974651" w:edGrp="everyone"/>
            <w:r>
              <w:rPr>
                <w:rFonts w:ascii="Arial" w:hAnsi="Arial" w:cs="Arial"/>
                <w:sz w:val="22"/>
                <w:szCs w:val="22"/>
              </w:rPr>
              <w:t>Plumbers</w:t>
            </w:r>
            <w:permEnd w:id="9019746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064997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74020901" w:edGrp="everyone"/>
            <w:r>
              <w:rPr>
                <w:rFonts w:ascii="Arial" w:hAnsi="Arial" w:cs="Arial"/>
                <w:sz w:val="22"/>
                <w:szCs w:val="22"/>
              </w:rPr>
              <w:t>Hardware</w:t>
            </w:r>
            <w:permEnd w:id="1074020901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064997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4736812" w:edGrp="everyone"/>
            <w:r>
              <w:rPr>
                <w:rFonts w:ascii="Arial" w:hAnsi="Arial" w:cs="Arial"/>
                <w:sz w:val="22"/>
                <w:szCs w:val="22"/>
              </w:rPr>
              <w:t>Electricians</w:t>
            </w:r>
            <w:permEnd w:id="2047368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9702C3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65282856" w:edGrp="everyone"/>
            <w:r>
              <w:rPr>
                <w:rFonts w:ascii="Arial" w:hAnsi="Arial" w:cs="Arial"/>
                <w:sz w:val="22"/>
                <w:szCs w:val="22"/>
              </w:rPr>
              <w:t>Glass &amp; Mirrors</w:t>
            </w:r>
            <w:bookmarkStart w:id="3" w:name="_GoBack"/>
            <w:bookmarkEnd w:id="3"/>
            <w:permEnd w:id="765282856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064997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90538506" w:edGrp="everyone"/>
            <w:r>
              <w:rPr>
                <w:rFonts w:ascii="Arial" w:hAnsi="Arial" w:cs="Arial"/>
                <w:sz w:val="22"/>
                <w:szCs w:val="22"/>
              </w:rPr>
              <w:t>Carpenters</w:t>
            </w:r>
            <w:permEnd w:id="3905385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C26CD9" w:rsidRPr="00F849B0" w:rsidRDefault="00C26CD9" w:rsidP="00C26CD9">
      <w:pPr>
        <w:pStyle w:val="11CSTCPLQuestionBullet"/>
        <w:numPr>
          <w:ilvl w:val="0"/>
          <w:numId w:val="13"/>
        </w:numPr>
        <w:ind w:left="709" w:hanging="709"/>
      </w:pPr>
      <w:bookmarkStart w:id="4" w:name="_Ref530638037"/>
      <w:r w:rsidRPr="00F849B0">
        <w:t>Explain the difference between employees and contractors and how they are influenced by scheduling.</w:t>
      </w:r>
      <w:bookmarkEnd w:id="4"/>
    </w:p>
    <w:p w:rsidR="00C26CD9" w:rsidRPr="00F849B0" w:rsidRDefault="00C26CD9" w:rsidP="00C26CD9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26CD9" w:rsidRPr="00F849B0" w:rsidTr="00CE555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6CD9" w:rsidRPr="00F849B0" w:rsidRDefault="00C26CD9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2B5" w:rsidRPr="007B32B5" w:rsidRDefault="007B32B5" w:rsidP="007B32B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15712771" w:edGrp="everyone"/>
            <w:r w:rsidRPr="007B32B5">
              <w:rPr>
                <w:rFonts w:ascii="Arial" w:hAnsi="Arial" w:cs="Arial"/>
                <w:sz w:val="22"/>
                <w:szCs w:val="22"/>
              </w:rPr>
              <w:t>A builder can closely direct the work to be undertaken by an employee</w:t>
            </w:r>
          </w:p>
          <w:p w:rsidR="00C26CD9" w:rsidRPr="00F849B0" w:rsidRDefault="007B32B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7B32B5">
              <w:rPr>
                <w:rFonts w:ascii="Arial" w:hAnsi="Arial" w:cs="Arial"/>
                <w:sz w:val="22"/>
                <w:szCs w:val="22"/>
              </w:rPr>
              <w:t>A contractor can decide what work they do, how it is to be carried out and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B32B5">
              <w:rPr>
                <w:rFonts w:ascii="Arial" w:hAnsi="Arial" w:cs="Arial"/>
                <w:sz w:val="22"/>
                <w:szCs w:val="22"/>
              </w:rPr>
              <w:t>the hours when the work is to be completed</w:t>
            </w:r>
            <w:permEnd w:id="415712771"/>
          </w:p>
        </w:tc>
        <w:permStart w:id="12345182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688011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26CD9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4518238" w:displacedByCustomXml="prev"/>
      </w:tr>
    </w:tbl>
    <w:p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5" w:name="_Ref530484357"/>
      <w:r w:rsidRPr="00F849B0">
        <w:rPr>
          <w:rFonts w:ascii="Arial" w:hAnsi="Arial"/>
          <w:b/>
        </w:rPr>
        <w:t xml:space="preserve">Identify </w:t>
      </w:r>
      <w:r w:rsidR="00C26CD9" w:rsidRPr="00F849B0">
        <w:rPr>
          <w:rFonts w:ascii="Arial" w:hAnsi="Arial"/>
          <w:b/>
        </w:rPr>
        <w:t>one (1)</w:t>
      </w:r>
      <w:r w:rsidRPr="00F849B0">
        <w:rPr>
          <w:rFonts w:ascii="Arial" w:hAnsi="Arial"/>
          <w:b/>
        </w:rPr>
        <w:t xml:space="preserve"> local government</w:t>
      </w:r>
      <w:r w:rsidR="00C26CD9" w:rsidRPr="00F849B0">
        <w:rPr>
          <w:rFonts w:ascii="Arial" w:hAnsi="Arial"/>
          <w:b/>
        </w:rPr>
        <w:t xml:space="preserve"> authority and one (1)</w:t>
      </w:r>
      <w:r w:rsidRPr="00F849B0">
        <w:rPr>
          <w:rFonts w:ascii="Arial" w:hAnsi="Arial"/>
          <w:b/>
        </w:rPr>
        <w:t xml:space="preserve"> regulatory bod</w:t>
      </w:r>
      <w:r w:rsidR="00C26CD9" w:rsidRPr="00F849B0">
        <w:rPr>
          <w:rFonts w:ascii="Arial" w:hAnsi="Arial"/>
          <w:b/>
        </w:rPr>
        <w:t>y</w:t>
      </w:r>
      <w:r w:rsidRPr="00F849B0">
        <w:rPr>
          <w:rFonts w:ascii="Arial" w:hAnsi="Arial"/>
          <w:b/>
        </w:rPr>
        <w:t xml:space="preserve"> that must be considered when producing schedules.</w:t>
      </w:r>
      <w:bookmarkEnd w:id="5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Default="007B32B5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02673496" w:edGrp="everyone"/>
            <w:r>
              <w:rPr>
                <w:rFonts w:ascii="Arial" w:hAnsi="Arial" w:cs="Arial"/>
                <w:sz w:val="22"/>
                <w:szCs w:val="22"/>
              </w:rPr>
              <w:t>Local Government – Local Council</w:t>
            </w:r>
          </w:p>
          <w:p w:rsidR="00780921" w:rsidRPr="00F849B0" w:rsidRDefault="007B32B5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Regulatory Body – National Construction Code</w:t>
            </w:r>
            <w:r w:rsidR="00FA6911">
              <w:rPr>
                <w:rFonts w:ascii="Arial" w:hAnsi="Arial" w:cs="Arial"/>
                <w:sz w:val="22"/>
                <w:szCs w:val="22"/>
              </w:rPr>
              <w:t>, work health &amp; safety</w:t>
            </w:r>
            <w:permEnd w:id="1302673496"/>
          </w:p>
        </w:tc>
        <w:permStart w:id="7375668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9292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7566833" w:displacedByCustomXml="prev"/>
      </w:tr>
    </w:tbl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6" w:name="_Ref530484824"/>
      <w:r w:rsidRPr="00F849B0">
        <w:t>Why should colour selections be included on the schedules?</w:t>
      </w:r>
      <w:bookmarkEnd w:id="6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Pr="00F849B0" w:rsidRDefault="00BC6E1D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60592938" w:edGrp="everyone"/>
            <w:r>
              <w:rPr>
                <w:rFonts w:ascii="Arial" w:hAnsi="Arial" w:cs="Arial"/>
                <w:sz w:val="22"/>
                <w:szCs w:val="22"/>
              </w:rPr>
              <w:t>This should be included because it forms part of the Building specifications which details all plans, products, colour floor and co</w:t>
            </w:r>
            <w:r w:rsidR="00D62C1F">
              <w:rPr>
                <w:rFonts w:ascii="Arial" w:hAnsi="Arial" w:cs="Arial"/>
                <w:sz w:val="22"/>
                <w:szCs w:val="22"/>
              </w:rPr>
              <w:t>vering</w:t>
            </w:r>
            <w:r>
              <w:rPr>
                <w:rFonts w:ascii="Arial" w:hAnsi="Arial" w:cs="Arial"/>
                <w:sz w:val="22"/>
                <w:szCs w:val="22"/>
              </w:rPr>
              <w:t xml:space="preserve"> which comprises a Contract</w:t>
            </w:r>
            <w:r w:rsidR="00D62C1F">
              <w:rPr>
                <w:rFonts w:ascii="Arial" w:hAnsi="Arial" w:cs="Arial"/>
                <w:sz w:val="22"/>
                <w:szCs w:val="22"/>
              </w:rPr>
              <w:t xml:space="preserve">. </w:t>
            </w:r>
            <w:permEnd w:id="960592938"/>
          </w:p>
        </w:tc>
        <w:permStart w:id="11895456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571204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9545628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7" w:name="_Ref530488884"/>
      <w:r w:rsidRPr="00F849B0">
        <w:t>True or False (Tick your response): If a project is in a heritage protected area, the council may specify the colours that should be used.</w:t>
      </w:r>
      <w:bookmarkEnd w:id="7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849B0" w:rsidRPr="00F849B0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849B0" w:rsidRPr="00F849B0" w:rsidRDefault="00F849B0" w:rsidP="00F849B0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07004374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49B0" w:rsidRPr="00DD7A44" w:rsidRDefault="00225FA1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7740584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CE43B4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607004374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49B0" w:rsidRPr="00F849B0" w:rsidRDefault="00F849B0" w:rsidP="00F849B0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49B0" w:rsidRPr="00F849B0" w:rsidRDefault="00F849B0" w:rsidP="00F849B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664434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26984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849B0" w:rsidRPr="00F849B0" w:rsidRDefault="00F849B0" w:rsidP="00F849B0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6443413" w:displacedByCustomXml="prev"/>
      </w:tr>
      <w:tr w:rsidR="00F849B0" w:rsidRPr="00F849B0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49B0" w:rsidRPr="00F849B0" w:rsidRDefault="00F849B0" w:rsidP="00F849B0">
            <w:pPr>
              <w:ind w:left="993" w:hanging="993"/>
              <w:jc w:val="center"/>
            </w:pPr>
          </w:p>
        </w:tc>
        <w:permStart w:id="1498817670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49B0" w:rsidRPr="00DD7A44" w:rsidRDefault="00225FA1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9044362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849B0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498817670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49B0" w:rsidRPr="00F849B0" w:rsidRDefault="00F849B0" w:rsidP="00F849B0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49B0" w:rsidRPr="00F849B0" w:rsidRDefault="00F849B0" w:rsidP="00F849B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849B0" w:rsidRPr="00F849B0" w:rsidRDefault="00F849B0" w:rsidP="00F849B0">
            <w:pPr>
              <w:ind w:left="993" w:hanging="993"/>
            </w:pPr>
          </w:p>
        </w:tc>
      </w:tr>
    </w:tbl>
    <w:p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8" w:name="_Ref530576818"/>
      <w:r w:rsidRPr="00F849B0">
        <w:rPr>
          <w:rFonts w:ascii="Arial" w:hAnsi="Arial"/>
          <w:b/>
        </w:rPr>
        <w:t>Identify your local council’s requirements regarding working hours and days. Explain how these requirements may affect your schedules.</w:t>
      </w:r>
      <w:bookmarkEnd w:id="8"/>
      <w:r w:rsidRPr="00F849B0">
        <w:rPr>
          <w:rFonts w:ascii="Arial" w:hAnsi="Arial"/>
          <w:b/>
        </w:rPr>
        <w:t xml:space="preserve"> </w:t>
      </w: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7478"/>
        <w:gridCol w:w="567"/>
      </w:tblGrid>
      <w:tr w:rsidR="00780921" w:rsidRPr="00F849B0" w:rsidTr="00503301">
        <w:trPr>
          <w:trHeight w:val="2494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F74" w:rsidRDefault="00D43F74" w:rsidP="00D43F7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36033588" w:edGrp="everyone"/>
            <w:r>
              <w:rPr>
                <w:rFonts w:ascii="Arial" w:hAnsi="Arial" w:cs="Arial"/>
                <w:sz w:val="22"/>
                <w:szCs w:val="22"/>
              </w:rPr>
              <w:t>Hills Shire Council –</w:t>
            </w:r>
          </w:p>
          <w:p w:rsidR="00D43F74" w:rsidRPr="00D43F74" w:rsidRDefault="00D43F74" w:rsidP="00D43F7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D43F74">
              <w:rPr>
                <w:rFonts w:ascii="Arial" w:hAnsi="Arial" w:cs="Arial"/>
                <w:sz w:val="22"/>
                <w:szCs w:val="22"/>
              </w:rPr>
              <w:t>Restricted between 8pm - 7am weekdays and Saturdays.</w:t>
            </w:r>
          </w:p>
          <w:p w:rsidR="00D43F74" w:rsidRDefault="00D43F74" w:rsidP="00D43F74">
            <w:pPr>
              <w:rPr>
                <w:rFonts w:ascii="Arial" w:hAnsi="Arial" w:cs="Arial"/>
                <w:sz w:val="22"/>
                <w:szCs w:val="22"/>
              </w:rPr>
            </w:pPr>
            <w:r w:rsidRPr="00D43F74">
              <w:rPr>
                <w:rFonts w:ascii="Arial" w:hAnsi="Arial" w:cs="Arial"/>
                <w:sz w:val="22"/>
                <w:szCs w:val="22"/>
              </w:rPr>
              <w:t>Restricted between 8pm - 8am Sundays and Public Holidays.</w:t>
            </w:r>
          </w:p>
          <w:p w:rsidR="00D43F74" w:rsidRDefault="00D43F74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780921" w:rsidRPr="00F849B0" w:rsidRDefault="00D43F74" w:rsidP="00D43F7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This may affect your schedule as it could potentially impact discontent from the community, meaning council may need to issue a stop work notice. A disregard of these hours and days could also affect delivery of goods and services, comprising delivering the project / work on time. </w:t>
            </w:r>
            <w:permEnd w:id="1136033588"/>
          </w:p>
        </w:tc>
        <w:permStart w:id="5250195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351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5019596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9" w:name="_Ref425158650"/>
      <w:bookmarkStart w:id="10" w:name="_Ref530483834"/>
      <w:r w:rsidRPr="00F849B0">
        <w:rPr>
          <w:rFonts w:ascii="Arial" w:hAnsi="Arial"/>
          <w:b/>
        </w:rPr>
        <w:t>Identify three (3) common drawings/specifications commonly used in the industry. Explain what information is provided by each document and how this</w:t>
      </w:r>
      <w:bookmarkEnd w:id="9"/>
      <w:r w:rsidRPr="00F849B0">
        <w:rPr>
          <w:rFonts w:ascii="Arial" w:hAnsi="Arial"/>
          <w:b/>
        </w:rPr>
        <w:t xml:space="preserve"> influences labour and material schedules for ordering.</w:t>
      </w:r>
      <w:bookmarkEnd w:id="10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80921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0921" w:rsidRPr="00F849B0" w:rsidRDefault="00780921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Drawing/Specification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Information provided for labour and material schedules</w:t>
            </w:r>
          </w:p>
        </w:tc>
        <w:permStart w:id="3892455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8923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0921" w:rsidRPr="00F849B0" w:rsidRDefault="00C77DB6" w:rsidP="000601C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9245565" w:displacedByCustomXml="prev"/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921" w:rsidRPr="00503301" w:rsidRDefault="00D62C1F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22184824" w:edGrp="everyone"/>
            <w:r>
              <w:rPr>
                <w:rFonts w:ascii="Arial" w:hAnsi="Arial" w:cs="Arial"/>
                <w:sz w:val="22"/>
                <w:szCs w:val="22"/>
              </w:rPr>
              <w:t>Electrical Drawing</w:t>
            </w:r>
            <w:permEnd w:id="1022184824"/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921" w:rsidRPr="00503301" w:rsidRDefault="00D62C1F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62699747" w:edGrp="everyone"/>
            <w:r>
              <w:rPr>
                <w:rFonts w:ascii="Arial" w:hAnsi="Arial" w:cs="Arial"/>
                <w:sz w:val="22"/>
                <w:szCs w:val="22"/>
              </w:rPr>
              <w:t>Identify the materials, equipment &amp; trades needed. Represent the details of electrical fixtures.</w:t>
            </w:r>
            <w:permEnd w:id="14626997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503301" w:rsidRDefault="00D62C1F" w:rsidP="00D21FE8">
            <w:pPr>
              <w:ind w:left="133" w:hanging="9"/>
              <w:rPr>
                <w:rFonts w:ascii="Arial" w:hAnsi="Arial" w:cs="Arial"/>
                <w:sz w:val="22"/>
                <w:szCs w:val="22"/>
              </w:rPr>
            </w:pPr>
            <w:permStart w:id="689340375" w:edGrp="everyone"/>
            <w:r>
              <w:rPr>
                <w:rFonts w:ascii="Arial" w:hAnsi="Arial" w:cs="Arial"/>
                <w:sz w:val="22"/>
                <w:szCs w:val="22"/>
              </w:rPr>
              <w:t>Excavation Drawing</w:t>
            </w:r>
            <w:permEnd w:id="689340375"/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503301" w:rsidRDefault="00D62C1F" w:rsidP="00D21FE8">
            <w:pPr>
              <w:ind w:left="68"/>
              <w:rPr>
                <w:rFonts w:ascii="Arial" w:hAnsi="Arial" w:cs="Arial"/>
                <w:sz w:val="22"/>
                <w:szCs w:val="22"/>
              </w:rPr>
            </w:pPr>
            <w:permStart w:id="1646686494" w:edGrp="everyone"/>
            <w:r>
              <w:rPr>
                <w:rFonts w:ascii="Arial" w:hAnsi="Arial" w:cs="Arial"/>
                <w:sz w:val="22"/>
                <w:szCs w:val="22"/>
              </w:rPr>
              <w:t>Represent footings, excavations, dimensions. These drawings would identify the types of plant and equipment needed.</w:t>
            </w:r>
            <w:permEnd w:id="16466864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503301" w:rsidRDefault="00D21FE8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81630581" w:edGrp="everyone"/>
            <w:r>
              <w:rPr>
                <w:rFonts w:ascii="Arial" w:hAnsi="Arial" w:cs="Arial"/>
                <w:sz w:val="22"/>
                <w:szCs w:val="22"/>
              </w:rPr>
              <w:t>Elevation</w:t>
            </w:r>
            <w:permEnd w:id="1281630581"/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21FE8" w:rsidRPr="00D21FE8" w:rsidRDefault="00D21FE8" w:rsidP="00D21FE8">
            <w:pPr>
              <w:ind w:left="210"/>
              <w:rPr>
                <w:rFonts w:ascii="Arial" w:hAnsi="Arial" w:cs="Arial"/>
                <w:sz w:val="22"/>
                <w:szCs w:val="22"/>
              </w:rPr>
            </w:pPr>
            <w:permStart w:id="1917669500" w:edGrp="everyone"/>
            <w:r w:rsidRPr="00D21FE8">
              <w:rPr>
                <w:rFonts w:ascii="Arial" w:hAnsi="Arial" w:cs="Arial"/>
                <w:sz w:val="22"/>
                <w:szCs w:val="22"/>
              </w:rPr>
              <w:t>Drawings of the building showing what it looks like from north, south, east and west</w:t>
            </w:r>
          </w:p>
          <w:permEnd w:id="1917669500"/>
          <w:p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1" w:name="_Ref530577044"/>
      <w:r w:rsidRPr="00F849B0">
        <w:rPr>
          <w:rFonts w:ascii="Arial" w:hAnsi="Arial"/>
          <w:b/>
        </w:rPr>
        <w:t xml:space="preserve">What three (3) things should a builder do when variations are made to a </w:t>
      </w:r>
      <w:r w:rsidR="00A25844" w:rsidRPr="00F849B0">
        <w:rPr>
          <w:rFonts w:ascii="Arial" w:hAnsi="Arial"/>
          <w:b/>
        </w:rPr>
        <w:t xml:space="preserve">contract for a </w:t>
      </w:r>
      <w:r w:rsidRPr="00F849B0">
        <w:rPr>
          <w:rFonts w:ascii="Arial" w:hAnsi="Arial"/>
          <w:b/>
        </w:rPr>
        <w:t>project?</w:t>
      </w:r>
      <w:bookmarkEnd w:id="11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AC42E2">
        <w:trPr>
          <w:trHeight w:val="13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Default="00A2540A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2529549" w:edGrp="everyone"/>
            <w:r>
              <w:rPr>
                <w:rFonts w:ascii="Arial" w:hAnsi="Arial" w:cs="Arial"/>
                <w:sz w:val="22"/>
                <w:szCs w:val="22"/>
              </w:rPr>
              <w:t>Make changes to the schedule.</w:t>
            </w:r>
          </w:p>
          <w:p w:rsidR="00D21FE8" w:rsidRDefault="00D21FE8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Notify major suppliers</w:t>
            </w:r>
          </w:p>
          <w:p w:rsidR="00D21FE8" w:rsidRDefault="00D21FE8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D21FE8">
              <w:rPr>
                <w:rFonts w:ascii="Arial" w:hAnsi="Arial" w:cs="Arial"/>
                <w:sz w:val="22"/>
                <w:szCs w:val="22"/>
              </w:rPr>
              <w:t>Changes to any terms, including the cost, must be dated and signed by all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1FE8">
              <w:rPr>
                <w:rFonts w:ascii="Arial" w:hAnsi="Arial" w:cs="Arial"/>
                <w:sz w:val="22"/>
                <w:szCs w:val="22"/>
              </w:rPr>
              <w:t>the parties to the contract</w:t>
            </w:r>
          </w:p>
          <w:permEnd w:id="132529549"/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0896971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3380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9697134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>
      <w:pPr>
        <w:jc w:val="left"/>
        <w:rPr>
          <w:rFonts w:ascii="Arial" w:hAnsi="Arial" w:cs="Arial"/>
          <w:sz w:val="22"/>
          <w:szCs w:val="22"/>
        </w:rPr>
      </w:pPr>
    </w:p>
    <w:p w:rsidR="009B7A16" w:rsidRPr="00F849B0" w:rsidRDefault="009B7A16" w:rsidP="009B7A1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2" w:name="_Ref530577045"/>
      <w:r w:rsidRPr="00F849B0">
        <w:rPr>
          <w:rFonts w:ascii="Arial" w:hAnsi="Arial"/>
          <w:b/>
        </w:rPr>
        <w:t>Identify two (2) variations that may be raised by the client and explain how it would affect the schedules.</w:t>
      </w:r>
      <w:bookmarkEnd w:id="12"/>
    </w:p>
    <w:p w:rsidR="009B7A16" w:rsidRPr="00F849B0" w:rsidRDefault="009B7A16" w:rsidP="009B7A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9B7A16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7A16" w:rsidRPr="00F849B0" w:rsidRDefault="009B7A16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11258056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1712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7A16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5805665" w:displacedByCustomXml="prev"/>
      </w:tr>
      <w:tr w:rsidR="009B7A16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A16" w:rsidRPr="006060D2" w:rsidRDefault="00D21FE8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03049067" w:edGrp="everyone"/>
            <w:r>
              <w:rPr>
                <w:rFonts w:ascii="Arial" w:hAnsi="Arial" w:cs="Arial"/>
                <w:sz w:val="22"/>
                <w:szCs w:val="22"/>
              </w:rPr>
              <w:t>Colour Variation</w:t>
            </w:r>
            <w:permEnd w:id="1903049067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B7A16" w:rsidRPr="006060D2" w:rsidRDefault="00A2540A" w:rsidP="00D21FE8">
            <w:pPr>
              <w:ind w:left="99"/>
              <w:rPr>
                <w:rFonts w:ascii="Arial" w:hAnsi="Arial" w:cs="Arial"/>
                <w:sz w:val="22"/>
                <w:szCs w:val="22"/>
              </w:rPr>
            </w:pPr>
            <w:permStart w:id="1703567208" w:edGrp="everyone"/>
            <w:r>
              <w:rPr>
                <w:rFonts w:ascii="Arial" w:hAnsi="Arial" w:cs="Arial"/>
                <w:sz w:val="22"/>
                <w:szCs w:val="22"/>
              </w:rPr>
              <w:t>This may mean additional / or less materials may be required.</w:t>
            </w:r>
            <w:r w:rsidR="00D21FE8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7035672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7A16" w:rsidRPr="00F849B0" w:rsidRDefault="009B7A16" w:rsidP="00780921">
            <w:pPr>
              <w:ind w:left="993" w:hanging="993"/>
            </w:pPr>
          </w:p>
        </w:tc>
      </w:tr>
      <w:tr w:rsidR="009B7A16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7A16" w:rsidRPr="006060D2" w:rsidRDefault="00D21FE8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3679600" w:edGrp="everyone"/>
            <w:r>
              <w:rPr>
                <w:rFonts w:ascii="Arial" w:hAnsi="Arial" w:cs="Arial"/>
                <w:sz w:val="22"/>
                <w:szCs w:val="22"/>
              </w:rPr>
              <w:t>Product Variation</w:t>
            </w:r>
            <w:permEnd w:id="123679600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A16" w:rsidRPr="006060D2" w:rsidRDefault="00D21FE8" w:rsidP="00D21FE8">
            <w:pPr>
              <w:ind w:hanging="43"/>
              <w:rPr>
                <w:rFonts w:ascii="Arial" w:hAnsi="Arial" w:cs="Arial"/>
                <w:sz w:val="22"/>
                <w:szCs w:val="22"/>
              </w:rPr>
            </w:pPr>
            <w:permStart w:id="993462863" w:edGrp="everyone"/>
            <w:r>
              <w:rPr>
                <w:rFonts w:ascii="Arial" w:hAnsi="Arial" w:cs="Arial"/>
                <w:sz w:val="22"/>
                <w:szCs w:val="22"/>
              </w:rPr>
              <w:t>Availability</w:t>
            </w:r>
            <w:r w:rsidR="00A2540A">
              <w:rPr>
                <w:rFonts w:ascii="Arial" w:hAnsi="Arial" w:cs="Arial"/>
                <w:sz w:val="22"/>
                <w:szCs w:val="22"/>
              </w:rPr>
              <w:t xml:space="preserve"> of materials or change in products may </w:t>
            </w:r>
            <w:r>
              <w:rPr>
                <w:rFonts w:ascii="Arial" w:hAnsi="Arial" w:cs="Arial"/>
                <w:sz w:val="22"/>
                <w:szCs w:val="22"/>
              </w:rPr>
              <w:t>affect schedule</w:t>
            </w:r>
            <w:r w:rsidR="00A2540A">
              <w:rPr>
                <w:rFonts w:ascii="Arial" w:hAnsi="Arial" w:cs="Arial"/>
                <w:sz w:val="22"/>
                <w:szCs w:val="22"/>
              </w:rPr>
              <w:t xml:space="preserve"> by delay in receiving goods – pushing out the schedule.</w:t>
            </w:r>
            <w:permEnd w:id="9934628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7A16" w:rsidRPr="00F849B0" w:rsidRDefault="009B7A16" w:rsidP="00780921">
            <w:pPr>
              <w:ind w:left="993" w:hanging="993"/>
            </w:pPr>
          </w:p>
        </w:tc>
      </w:tr>
    </w:tbl>
    <w:p w:rsidR="00DF1337" w:rsidRPr="00F849B0" w:rsidRDefault="00DF1337" w:rsidP="00DF1337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4378D" w:rsidRPr="00F849B0" w:rsidRDefault="0074378D" w:rsidP="0074378D">
      <w:pPr>
        <w:jc w:val="left"/>
        <w:rPr>
          <w:rFonts w:ascii="Arial" w:hAnsi="Arial" w:cs="Arial"/>
          <w:sz w:val="22"/>
          <w:szCs w:val="22"/>
        </w:rPr>
      </w:pPr>
    </w:p>
    <w:p w:rsidR="0074378D" w:rsidRPr="00F849B0" w:rsidRDefault="0074378D" w:rsidP="007437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3" w:name="_Ref530577046"/>
      <w:r w:rsidRPr="00F849B0">
        <w:rPr>
          <w:rFonts w:ascii="Arial" w:hAnsi="Arial"/>
          <w:b/>
        </w:rPr>
        <w:t xml:space="preserve">Identify two (2) variations that may be raised by the </w:t>
      </w:r>
      <w:r w:rsidR="00DE5A28">
        <w:rPr>
          <w:rFonts w:ascii="Arial" w:hAnsi="Arial"/>
          <w:b/>
        </w:rPr>
        <w:t>builder</w:t>
      </w:r>
      <w:r w:rsidRPr="00F849B0">
        <w:rPr>
          <w:rFonts w:ascii="Arial" w:hAnsi="Arial"/>
          <w:b/>
        </w:rPr>
        <w:t xml:space="preserve"> and explain how it would affect the schedules.</w:t>
      </w:r>
      <w:bookmarkEnd w:id="13"/>
    </w:p>
    <w:p w:rsidR="0074378D" w:rsidRPr="00F849B0" w:rsidRDefault="0074378D" w:rsidP="007437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4378D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4378D" w:rsidRPr="00F849B0" w:rsidRDefault="0074378D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21112649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5737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437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1264983" w:displacedByCustomXml="prev"/>
      </w:tr>
      <w:tr w:rsidR="0074378D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78D" w:rsidRPr="001373B4" w:rsidRDefault="001355A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35767152" w:edGrp="everyone"/>
            <w:r>
              <w:rPr>
                <w:rFonts w:ascii="Arial" w:hAnsi="Arial" w:cs="Arial"/>
                <w:sz w:val="22"/>
                <w:szCs w:val="22"/>
              </w:rPr>
              <w:t>Extension of Time</w:t>
            </w:r>
            <w:permEnd w:id="1935767152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4378D" w:rsidRPr="001373B4" w:rsidRDefault="001355A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26884795" w:edGrp="everyone"/>
            <w:r w:rsidRPr="001355AD">
              <w:rPr>
                <w:rFonts w:ascii="Arial" w:hAnsi="Arial" w:cs="Arial"/>
                <w:sz w:val="22"/>
                <w:szCs w:val="22"/>
              </w:rPr>
              <w:t>The need to do something that was not expected but is now required by a local authority</w:t>
            </w:r>
            <w:r>
              <w:rPr>
                <w:rFonts w:ascii="Arial" w:hAnsi="Arial" w:cs="Arial"/>
                <w:sz w:val="22"/>
                <w:szCs w:val="22"/>
              </w:rPr>
              <w:t xml:space="preserve"> may affect the schedule</w:t>
            </w:r>
            <w:permEnd w:id="17268847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4378D" w:rsidRPr="00F849B0" w:rsidRDefault="0074378D" w:rsidP="00780921">
            <w:pPr>
              <w:ind w:left="993" w:hanging="993"/>
            </w:pPr>
          </w:p>
        </w:tc>
      </w:tr>
      <w:tr w:rsidR="0074378D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4378D" w:rsidRPr="001373B4" w:rsidRDefault="001355A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22409404" w:edGrp="everyone"/>
            <w:r>
              <w:rPr>
                <w:rFonts w:ascii="Arial" w:hAnsi="Arial" w:cs="Arial"/>
                <w:sz w:val="22"/>
                <w:szCs w:val="22"/>
              </w:rPr>
              <w:t>Contract Variation</w:t>
            </w:r>
            <w:permEnd w:id="422409404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78D" w:rsidRPr="001373B4" w:rsidRDefault="001355A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76333173" w:edGrp="everyone"/>
            <w:r>
              <w:rPr>
                <w:rFonts w:ascii="Arial" w:hAnsi="Arial" w:cs="Arial"/>
                <w:sz w:val="22"/>
                <w:szCs w:val="22"/>
              </w:rPr>
              <w:t>Weather has delayed work may affect the schedule</w:t>
            </w:r>
            <w:r w:rsidR="008A5468">
              <w:rPr>
                <w:rFonts w:ascii="Arial" w:hAnsi="Arial" w:cs="Arial"/>
                <w:sz w:val="22"/>
                <w:szCs w:val="22"/>
              </w:rPr>
              <w:t>, and additional labour may be required to deliver the job to schedule – meaning an increase in cost.</w:t>
            </w:r>
            <w:permEnd w:id="14763331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4378D" w:rsidRPr="00F849B0" w:rsidRDefault="0074378D" w:rsidP="00780921">
            <w:pPr>
              <w:ind w:left="993" w:hanging="993"/>
            </w:pPr>
          </w:p>
        </w:tc>
      </w:tr>
    </w:tbl>
    <w:p w:rsidR="007A1D58" w:rsidRPr="00F849B0" w:rsidRDefault="007A1D58" w:rsidP="007A1D58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pStyle w:val="11CSTCPLQuestionBullet"/>
        <w:numPr>
          <w:ilvl w:val="0"/>
          <w:numId w:val="13"/>
        </w:numPr>
        <w:ind w:left="709" w:hanging="709"/>
      </w:pPr>
      <w:bookmarkStart w:id="14" w:name="_Ref530490108"/>
      <w:r w:rsidRPr="00F849B0">
        <w:t>Order the following steps from 1 to 5 to outline how a builder should select a supplier</w:t>
      </w:r>
      <w:r w:rsidR="00B456A7" w:rsidRPr="00F849B0">
        <w:t>/contractor</w:t>
      </w:r>
      <w:r w:rsidRPr="00F849B0">
        <w:t>.</w:t>
      </w:r>
      <w:bookmarkEnd w:id="14"/>
    </w:p>
    <w:p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7A1D58" w:rsidRPr="00F849B0" w:rsidTr="007A1D5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A1D58" w:rsidRPr="00F849B0" w:rsidRDefault="007A1D58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Steps</w:t>
            </w:r>
          </w:p>
        </w:tc>
        <w:permStart w:id="19246855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6931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A1D5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4685562" w:displacedByCustomXml="prev"/>
      </w:tr>
      <w:tr w:rsidR="007A1D58" w:rsidRPr="00F849B0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B5003B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12550966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312550966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seek quotes from suppliers</w:t>
            </w:r>
            <w:r w:rsidR="00B456A7" w:rsidRPr="00F849B0">
              <w:rPr>
                <w:color w:val="000000" w:themeColor="text1"/>
              </w:rPr>
              <w:t>/contractors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8A5468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85272505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685272505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note supplier</w:t>
            </w:r>
            <w:r w:rsidR="00B456A7" w:rsidRPr="00F849B0">
              <w:rPr>
                <w:color w:val="000000" w:themeColor="text1"/>
              </w:rPr>
              <w:t>/contractor</w:t>
            </w:r>
            <w:r w:rsidRPr="00F849B0">
              <w:rPr>
                <w:color w:val="000000" w:themeColor="text1"/>
              </w:rPr>
              <w:t xml:space="preserve"> details and ordering times on schedule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8A5468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65524539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66552453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accept a tender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B5003B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63371179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66337117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Suppliers</w:t>
            </w:r>
            <w:r w:rsidR="00B456A7" w:rsidRPr="00F849B0">
              <w:rPr>
                <w:color w:val="000000" w:themeColor="text1"/>
              </w:rPr>
              <w:t>/Contractors</w:t>
            </w:r>
            <w:r w:rsidRPr="00F849B0">
              <w:rPr>
                <w:color w:val="000000" w:themeColor="text1"/>
              </w:rPr>
              <w:t xml:space="preserve"> tender prices back to the 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8A5468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14526101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31452610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Parties to sign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</w:tbl>
    <w:p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5" w:name="_Ref530577300"/>
      <w:r w:rsidRPr="00F849B0">
        <w:rPr>
          <w:rFonts w:ascii="Arial" w:hAnsi="Arial"/>
          <w:b/>
        </w:rPr>
        <w:t>What is an ‘overlay drawing’?</w:t>
      </w:r>
      <w:bookmarkEnd w:id="15"/>
    </w:p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458D" w:rsidRPr="00F849B0" w:rsidTr="00C14AC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458D" w:rsidRPr="00F849B0" w:rsidRDefault="0065458D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03B" w:rsidRPr="00456A7B" w:rsidRDefault="00B5003B" w:rsidP="00B5003B">
            <w:pPr>
              <w:ind w:left="68"/>
              <w:rPr>
                <w:rFonts w:ascii="Arial" w:hAnsi="Arial" w:cs="Arial"/>
                <w:sz w:val="22"/>
                <w:szCs w:val="22"/>
              </w:rPr>
            </w:pPr>
            <w:permStart w:id="1903781900" w:edGrp="everyone"/>
            <w:r w:rsidRPr="00456A7B">
              <w:rPr>
                <w:rFonts w:ascii="Arial" w:hAnsi="Arial" w:cs="Arial"/>
                <w:sz w:val="22"/>
                <w:szCs w:val="22"/>
              </w:rPr>
              <w:t>Overlay drawings are drawings that show further detail on top of any existing plans and specifications. Overlay drawings are generally designed to:</w:t>
            </w:r>
          </w:p>
          <w:p w:rsidR="0065458D" w:rsidRPr="00F849B0" w:rsidRDefault="00B5003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456A7B">
              <w:rPr>
                <w:rFonts w:ascii="Arial" w:hAnsi="Arial" w:cs="Arial"/>
                <w:sz w:val="22"/>
                <w:szCs w:val="22"/>
              </w:rPr>
              <w:t>Provide more visual clarity about a building process</w:t>
            </w:r>
            <w:permEnd w:id="1903781900"/>
          </w:p>
        </w:tc>
        <w:permStart w:id="14874166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414943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458D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7416688" w:displacedByCustomXml="prev"/>
      </w:tr>
    </w:tbl>
    <w:p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pStyle w:val="11CSTCPLQuestionBullet"/>
        <w:numPr>
          <w:ilvl w:val="0"/>
          <w:numId w:val="13"/>
        </w:numPr>
        <w:ind w:left="709" w:hanging="709"/>
      </w:pPr>
      <w:bookmarkStart w:id="16" w:name="_Ref530577354"/>
      <w:r w:rsidRPr="00F849B0">
        <w:t xml:space="preserve">Which of the following individuals may sketch overlay drawings? </w:t>
      </w:r>
      <w:r w:rsidRPr="00F849B0">
        <w:br/>
        <w:t>Tick all that apply.</w:t>
      </w:r>
      <w:bookmarkEnd w:id="16"/>
    </w:p>
    <w:p w:rsidR="0065458D" w:rsidRPr="00F849B0" w:rsidRDefault="0065458D" w:rsidP="006545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5458D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5458D" w:rsidRPr="00F849B0" w:rsidRDefault="0065458D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019172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630105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545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917214" w:displacedByCustomXml="prev"/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651786418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225FA1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547889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B5003B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651786418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Architects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19235154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225FA1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109300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B5003B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9235154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153193444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225FA1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578019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B5003B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53193444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Draftsmen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213065183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225FA1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5668427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B5003B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213065183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Engineers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</w:tbl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p w:rsidR="00582ADB" w:rsidRPr="00F849B0" w:rsidRDefault="00582ADB" w:rsidP="00582AD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7" w:name="_Ref530577363"/>
      <w:r w:rsidRPr="00F849B0">
        <w:rPr>
          <w:rFonts w:ascii="Arial" w:hAnsi="Arial"/>
          <w:b/>
        </w:rPr>
        <w:t>Identify three (3) details that should be included on a work order</w:t>
      </w:r>
      <w:r w:rsidR="007C00FB" w:rsidRPr="00F849B0">
        <w:rPr>
          <w:rFonts w:ascii="Arial" w:hAnsi="Arial"/>
          <w:b/>
        </w:rPr>
        <w:t xml:space="preserve"> and reflected on the labour schedule</w:t>
      </w:r>
      <w:r w:rsidRPr="00F849B0">
        <w:rPr>
          <w:rFonts w:ascii="Arial" w:hAnsi="Arial"/>
          <w:b/>
        </w:rPr>
        <w:t>.</w:t>
      </w:r>
      <w:bookmarkEnd w:id="17"/>
    </w:p>
    <w:p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82ADB" w:rsidRPr="00F849B0" w:rsidTr="007560D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2ADB" w:rsidRPr="00F849B0" w:rsidRDefault="00582AD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Default="0030200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52493413" w:edGrp="everyone"/>
            <w:r>
              <w:rPr>
                <w:rFonts w:ascii="Arial" w:hAnsi="Arial" w:cs="Arial"/>
                <w:sz w:val="22"/>
                <w:szCs w:val="22"/>
              </w:rPr>
              <w:t>Task Details</w:t>
            </w:r>
            <w:r w:rsidR="006767D9">
              <w:rPr>
                <w:rFonts w:ascii="Arial" w:hAnsi="Arial" w:cs="Arial"/>
                <w:sz w:val="22"/>
                <w:szCs w:val="22"/>
              </w:rPr>
              <w:t xml:space="preserve"> (Location &amp; extent of work)</w:t>
            </w:r>
          </w:p>
          <w:p w:rsidR="00582ADB" w:rsidRDefault="0030200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Timelines</w:t>
            </w:r>
          </w:p>
          <w:p w:rsidR="00EF550E" w:rsidRDefault="00EF550E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Agreed rates</w:t>
            </w:r>
          </w:p>
          <w:permEnd w:id="1452493413"/>
          <w:p w:rsidR="00582ADB" w:rsidRPr="00F849B0" w:rsidRDefault="00582AD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7845519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33510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82AD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4551902" w:displacedByCustomXml="prev"/>
      </w:tr>
    </w:tbl>
    <w:p w:rsidR="00582ADB" w:rsidRPr="00F849B0" w:rsidRDefault="00582ADB" w:rsidP="00582ADB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C00FB" w:rsidRPr="00F849B0" w:rsidRDefault="007C00FB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:rsidR="007C00FB" w:rsidRPr="00F849B0" w:rsidRDefault="007C00FB" w:rsidP="007C00F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530635543"/>
      <w:r w:rsidRPr="00F849B0">
        <w:rPr>
          <w:rFonts w:ascii="Arial" w:hAnsi="Arial"/>
          <w:b/>
        </w:rPr>
        <w:t>Identify nine (9) details that should be included on a purchase order.</w:t>
      </w:r>
      <w:bookmarkEnd w:id="18"/>
    </w:p>
    <w:p w:rsidR="007C00FB" w:rsidRPr="00F849B0" w:rsidRDefault="007C00FB" w:rsidP="007C00F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C00FB" w:rsidRPr="00F849B0" w:rsidTr="00DB60B1">
        <w:trPr>
          <w:trHeight w:val="43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00FB" w:rsidRPr="00F849B0" w:rsidRDefault="007C00F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FB" w:rsidRDefault="0030200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3748545" w:edGrp="everyone"/>
            <w:r>
              <w:rPr>
                <w:rFonts w:ascii="Arial" w:hAnsi="Arial" w:cs="Arial"/>
                <w:sz w:val="22"/>
                <w:szCs w:val="22"/>
              </w:rPr>
              <w:t>Purchase Order Number</w:t>
            </w:r>
          </w:p>
          <w:p w:rsidR="007C00FB" w:rsidRDefault="0030200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Order Date &amp; Delivery Date</w:t>
            </w:r>
          </w:p>
          <w:p w:rsidR="007C00FB" w:rsidRDefault="0030200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Supplier Details</w:t>
            </w:r>
          </w:p>
          <w:p w:rsidR="007C00FB" w:rsidRDefault="0030200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Delivery Details</w:t>
            </w:r>
          </w:p>
          <w:p w:rsidR="007C00FB" w:rsidRDefault="0030200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Supplier contact details</w:t>
            </w:r>
          </w:p>
          <w:p w:rsidR="007C00FB" w:rsidRDefault="0030200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Product Description</w:t>
            </w:r>
          </w:p>
          <w:p w:rsidR="007C00FB" w:rsidRDefault="0030200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Client Details</w:t>
            </w:r>
          </w:p>
          <w:p w:rsidR="007C00FB" w:rsidRDefault="0030200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Terms &amp; Conditions</w:t>
            </w:r>
          </w:p>
          <w:p w:rsidR="007C00FB" w:rsidRPr="00F849B0" w:rsidRDefault="0030200C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Order Cost</w:t>
            </w:r>
            <w:permEnd w:id="93748545"/>
          </w:p>
        </w:tc>
        <w:permStart w:id="17576142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20161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C00F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7614246" w:displacedByCustomXml="prev"/>
      </w:tr>
    </w:tbl>
    <w:p w:rsidR="007C00FB" w:rsidRPr="00F849B0" w:rsidRDefault="007C00FB" w:rsidP="007C00FB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9" w:name="_Ref530490182"/>
      <w:r w:rsidRPr="00F849B0">
        <w:rPr>
          <w:rFonts w:ascii="Arial" w:hAnsi="Arial"/>
          <w:b/>
        </w:rPr>
        <w:t>What is a ‘call forward sheet’?</w:t>
      </w:r>
      <w:bookmarkEnd w:id="19"/>
    </w:p>
    <w:p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A1D58" w:rsidRPr="00F849B0" w:rsidTr="00347C26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1D58" w:rsidRPr="00F849B0" w:rsidRDefault="007A1D58" w:rsidP="007A1D58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D58" w:rsidRPr="00F849B0" w:rsidRDefault="0030200C" w:rsidP="007A1D58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88495407" w:edGrp="everyone"/>
            <w:r>
              <w:rPr>
                <w:rFonts w:ascii="Arial" w:hAnsi="Arial" w:cs="Arial"/>
                <w:sz w:val="22"/>
                <w:szCs w:val="22"/>
              </w:rPr>
              <w:t>A sheet used to track what materials are needed and when they should be ordered. This tool allows site personnel to schedule and coordinate activit</w:t>
            </w:r>
            <w:r w:rsidR="002D5566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es that are to be undertaken on site.</w:t>
            </w:r>
            <w:permEnd w:id="1188495407"/>
          </w:p>
        </w:tc>
        <w:permStart w:id="8264898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05124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A1D58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6489817" w:displacedByCustomXml="prev"/>
      </w:tr>
    </w:tbl>
    <w:p w:rsidR="007A1D58" w:rsidRPr="00F849B0" w:rsidRDefault="007A1D58" w:rsidP="007A1D58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0913A9" w:rsidRPr="00F849B0" w:rsidRDefault="000913A9" w:rsidP="000913A9">
      <w:pPr>
        <w:ind w:right="-24"/>
        <w:rPr>
          <w:rFonts w:ascii="Arial" w:hAnsi="Arial" w:cs="Arial"/>
          <w:sz w:val="22"/>
          <w:szCs w:val="22"/>
        </w:rPr>
      </w:pPr>
    </w:p>
    <w:p w:rsidR="000913A9" w:rsidRPr="00F849B0" w:rsidRDefault="000913A9" w:rsidP="000913A9">
      <w:pPr>
        <w:pStyle w:val="11CSTCPLQuestionBullet"/>
        <w:numPr>
          <w:ilvl w:val="0"/>
          <w:numId w:val="13"/>
        </w:numPr>
        <w:ind w:left="709" w:hanging="709"/>
      </w:pPr>
      <w:bookmarkStart w:id="20" w:name="_Ref530635574"/>
      <w:r w:rsidRPr="00F849B0">
        <w:t>True or False (Tick your response): A builder would usually complete all the purchase orders before preparing a call forward sheet.</w:t>
      </w:r>
      <w:bookmarkEnd w:id="20"/>
    </w:p>
    <w:p w:rsidR="000913A9" w:rsidRPr="00F849B0" w:rsidRDefault="000913A9" w:rsidP="000913A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67948" w:rsidRPr="00F849B0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67948" w:rsidRPr="00F849B0" w:rsidRDefault="00167948" w:rsidP="0016794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40803706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948" w:rsidRPr="00DD7A44" w:rsidRDefault="00225FA1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465396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113FC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840803706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960441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344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67948" w:rsidRPr="00F849B0" w:rsidRDefault="00167948" w:rsidP="00167948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6044107" w:displacedByCustomXml="prev"/>
      </w:tr>
      <w:tr w:rsidR="00167948" w:rsidRPr="00F849B0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657523549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948" w:rsidRPr="00DD7A44" w:rsidRDefault="00225FA1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7465448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113FC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657523549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0913A9" w:rsidRPr="00F849B0" w:rsidRDefault="000913A9" w:rsidP="000913A9">
      <w:pPr>
        <w:jc w:val="left"/>
        <w:rPr>
          <w:rFonts w:ascii="Arial" w:hAnsi="Arial" w:cs="Arial"/>
          <w:sz w:val="22"/>
          <w:szCs w:val="22"/>
        </w:rPr>
      </w:pPr>
    </w:p>
    <w:p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p w:rsidR="005E0556" w:rsidRPr="00F849B0" w:rsidRDefault="005E0556" w:rsidP="005E055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1" w:name="_Ref530635589"/>
      <w:r w:rsidRPr="00F849B0">
        <w:rPr>
          <w:rFonts w:ascii="Arial" w:hAnsi="Arial"/>
          <w:b/>
        </w:rPr>
        <w:t>Identify two (2) approved plans that should be included with the site documents.</w:t>
      </w:r>
      <w:bookmarkEnd w:id="21"/>
    </w:p>
    <w:p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E0556" w:rsidRPr="00F849B0" w:rsidTr="006966FA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0556" w:rsidRPr="00F849B0" w:rsidRDefault="005E0556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56" w:rsidRDefault="00CC76B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91247066" w:edGrp="everyone"/>
            <w:r>
              <w:rPr>
                <w:rFonts w:ascii="Arial" w:hAnsi="Arial" w:cs="Arial"/>
                <w:sz w:val="22"/>
                <w:szCs w:val="22"/>
              </w:rPr>
              <w:t>Approval documents such as Permits &amp; Reports</w:t>
            </w:r>
          </w:p>
          <w:p w:rsidR="005E0556" w:rsidRPr="00F849B0" w:rsidRDefault="00CC76B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Plans &amp; Drawings</w:t>
            </w:r>
            <w:permEnd w:id="1791247066"/>
          </w:p>
        </w:tc>
        <w:permStart w:id="6785072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95212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E0556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8507287" w:displacedByCustomXml="prev"/>
      </w:tr>
    </w:tbl>
    <w:p w:rsidR="005E0556" w:rsidRPr="00F849B0" w:rsidRDefault="005E0556" w:rsidP="005E0556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F1E48" w:rsidRPr="00F849B0" w:rsidRDefault="003F1E48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:rsidR="003F1E48" w:rsidRPr="00F849B0" w:rsidRDefault="003F1E48" w:rsidP="003F1E48">
      <w:pPr>
        <w:pStyle w:val="11CSTCPLQuestionBullet"/>
        <w:numPr>
          <w:ilvl w:val="0"/>
          <w:numId w:val="13"/>
        </w:numPr>
        <w:ind w:left="709" w:hanging="709"/>
      </w:pPr>
      <w:bookmarkStart w:id="22" w:name="_Ref495585603"/>
      <w:r w:rsidRPr="00F849B0">
        <w:t>Match the site files and definitions below by writing the appropriate letter next to each number in the centre column.</w:t>
      </w:r>
      <w:bookmarkEnd w:id="22"/>
    </w:p>
    <w:p w:rsidR="003F1E48" w:rsidRPr="00F849B0" w:rsidRDefault="003F1E48" w:rsidP="003F1E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F1E48" w:rsidRPr="00F849B0" w:rsidTr="0047371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F1E48" w:rsidRPr="00F849B0" w:rsidRDefault="003F1E48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Document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F849B0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Definition</w:t>
            </w:r>
          </w:p>
        </w:tc>
        <w:permStart w:id="20361525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57516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F1E4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6152589" w:displacedByCustomXml="prev"/>
      </w:tr>
      <w:tr w:rsidR="007560DA" w:rsidRPr="00F849B0" w:rsidTr="004D186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Permits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676997677" w:edGrp="everyone"/>
            <w:r w:rsidR="00DF040E">
              <w:rPr>
                <w:rFonts w:ascii="Arial" w:hAnsi="Arial" w:cs="Arial"/>
                <w:sz w:val="22"/>
                <w:szCs w:val="22"/>
              </w:rPr>
              <w:t>b</w:t>
            </w:r>
            <w:permEnd w:id="676997677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May include engineering data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4D186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Quotes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206340120" w:edGrp="everyone"/>
            <w:r w:rsidR="00DF040E">
              <w:rPr>
                <w:rFonts w:ascii="Arial" w:hAnsi="Arial" w:cs="Arial"/>
                <w:sz w:val="22"/>
                <w:szCs w:val="22"/>
              </w:rPr>
              <w:t>e</w:t>
            </w:r>
            <w:permEnd w:id="120634012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Council inspectors may issue a stop work notice until these documents are produced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4D186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Reports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093745725" w:edGrp="everyone"/>
            <w:r w:rsidR="00DF040E">
              <w:rPr>
                <w:rFonts w:ascii="Arial" w:hAnsi="Arial" w:cs="Arial"/>
                <w:sz w:val="22"/>
                <w:szCs w:val="22"/>
              </w:rPr>
              <w:t>a</w:t>
            </w:r>
            <w:permEnd w:id="109374572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3" w:right="82" w:hanging="13"/>
              <w:jc w:val="center"/>
            </w:pPr>
            <w:r w:rsidRPr="00F849B0">
              <w:t>Changes requested using a standard form in writing. Need to be signed by both builder and client.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4D186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>
              <w:t>4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358177981" w:edGrp="everyone"/>
            <w:r w:rsidR="00DF040E">
              <w:rPr>
                <w:rFonts w:ascii="Arial" w:hAnsi="Arial" w:cs="Arial"/>
                <w:sz w:val="22"/>
                <w:szCs w:val="22"/>
              </w:rPr>
              <w:t>d</w:t>
            </w:r>
            <w:permEnd w:id="135817798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 xml:space="preserve">List the materials to be used, fittings and fixtures to be installed, and types of finishing required.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4D186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Variations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>
              <w:t>5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2099472584" w:edGrp="everyone"/>
            <w:r w:rsidR="00DF040E">
              <w:rPr>
                <w:rFonts w:ascii="Arial" w:hAnsi="Arial" w:cs="Arial"/>
                <w:sz w:val="22"/>
                <w:szCs w:val="22"/>
              </w:rPr>
              <w:t>c</w:t>
            </w:r>
            <w:permEnd w:id="209947258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Used to ensure purchase orders are developed using the correct price.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</w:tbl>
    <w:p w:rsidR="003F1E48" w:rsidRPr="00F849B0" w:rsidRDefault="003F1E48" w:rsidP="003F1E48">
      <w:pPr>
        <w:jc w:val="left"/>
        <w:rPr>
          <w:rFonts w:ascii="Arial" w:hAnsi="Arial"/>
          <w:b/>
          <w:sz w:val="20"/>
        </w:rPr>
      </w:pPr>
    </w:p>
    <w:p w:rsidR="00616393" w:rsidRPr="00F849B0" w:rsidRDefault="00616393" w:rsidP="00616393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616393" w:rsidRPr="00F849B0" w:rsidRDefault="00616393" w:rsidP="00616393">
      <w:pPr>
        <w:pStyle w:val="11CSTCPLQuestionBullet"/>
        <w:numPr>
          <w:ilvl w:val="0"/>
          <w:numId w:val="13"/>
        </w:numPr>
        <w:ind w:left="709" w:hanging="709"/>
      </w:pPr>
      <w:bookmarkStart w:id="23" w:name="_Ref530635990"/>
      <w:r w:rsidRPr="00F849B0">
        <w:t>In the table below, estimates for labour and actual costs for each trade are listed. Calculate the cost difference for each trade.</w:t>
      </w:r>
      <w:bookmarkEnd w:id="23"/>
    </w:p>
    <w:p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616393" w:rsidRPr="00F849B0" w:rsidTr="00A846CF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16393" w:rsidRPr="00F849B0" w:rsidRDefault="00616393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Trade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Estimate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3682555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24549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1639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8255595" w:displacedByCustomXml="prev"/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Carpentry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10,000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8,500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-1,500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Electrical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4,250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1,250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Painting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3,900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1463C9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39409042" w:edGrp="everyone"/>
            <w:r>
              <w:rPr>
                <w:rFonts w:ascii="Arial" w:hAnsi="Arial" w:cs="Arial"/>
                <w:sz w:val="22"/>
                <w:szCs w:val="22"/>
              </w:rPr>
              <w:t>-100</w:t>
            </w:r>
            <w:permEnd w:id="193940904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Plumbing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1463C9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16986152" w:edGrp="everyone"/>
            <w:r>
              <w:rPr>
                <w:rFonts w:ascii="Arial" w:hAnsi="Arial" w:cs="Arial"/>
                <w:sz w:val="22"/>
                <w:szCs w:val="22"/>
              </w:rPr>
              <w:t>0</w:t>
            </w:r>
            <w:permEnd w:id="61698615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Tiler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4,750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1463C9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37236994" w:edGrp="everyone"/>
            <w:r>
              <w:rPr>
                <w:rFonts w:ascii="Arial" w:hAnsi="Arial" w:cs="Arial"/>
                <w:sz w:val="22"/>
                <w:szCs w:val="22"/>
              </w:rPr>
              <w:t>250</w:t>
            </w:r>
            <w:permEnd w:id="143723699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</w:tbl>
    <w:p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p w:rsidR="009C2551" w:rsidRPr="00F849B0" w:rsidRDefault="009C2551" w:rsidP="009C2551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C2551" w:rsidRPr="00F849B0" w:rsidRDefault="009C2551" w:rsidP="009C2551">
      <w:pPr>
        <w:pStyle w:val="11CSTCPLQuestionBullet"/>
        <w:numPr>
          <w:ilvl w:val="0"/>
          <w:numId w:val="13"/>
        </w:numPr>
        <w:ind w:left="709" w:hanging="709"/>
      </w:pPr>
      <w:bookmarkStart w:id="24" w:name="_Ref530635991"/>
      <w:r w:rsidRPr="00F849B0">
        <w:t>In the table below, the Prime Cost (PC) sums from</w:t>
      </w:r>
      <w:r w:rsidR="00616393" w:rsidRPr="00F849B0">
        <w:t xml:space="preserve"> a</w:t>
      </w:r>
      <w:r w:rsidRPr="00F849B0">
        <w:t xml:space="preserve"> contract and actual costs for items are listed. Calculate the cost difference for each item.</w:t>
      </w:r>
      <w:bookmarkEnd w:id="24"/>
    </w:p>
    <w:p w:rsidR="009C2551" w:rsidRPr="00F849B0" w:rsidRDefault="009C2551" w:rsidP="009C255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9C2551" w:rsidRPr="00F849B0" w:rsidTr="00670231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C2551" w:rsidRPr="00F849B0" w:rsidRDefault="009C255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Item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PC sum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4388453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99919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C255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8845304" w:displacedByCustomXml="prev"/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Basin taps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130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30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Oven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-1000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Rangehood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D01D6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30446566" w:edGrp="everyone"/>
            <w:r>
              <w:rPr>
                <w:rFonts w:ascii="Arial" w:hAnsi="Arial" w:cs="Arial"/>
                <w:sz w:val="22"/>
                <w:szCs w:val="22"/>
              </w:rPr>
              <w:t>400</w:t>
            </w:r>
            <w:permEnd w:id="43044656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bases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265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D01D68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82558065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28255806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screen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E04C25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07087212" w:edGrp="everyone"/>
            <w:r>
              <w:rPr>
                <w:rFonts w:ascii="Arial" w:hAnsi="Arial" w:cs="Arial"/>
                <w:sz w:val="22"/>
                <w:szCs w:val="22"/>
              </w:rPr>
              <w:t>-50</w:t>
            </w:r>
            <w:permEnd w:id="160708721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taps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120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E04C25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00967492" w:edGrp="everyone"/>
            <w:r>
              <w:rPr>
                <w:rFonts w:ascii="Arial" w:hAnsi="Arial" w:cs="Arial"/>
                <w:sz w:val="22"/>
                <w:szCs w:val="22"/>
              </w:rPr>
              <w:t>-30</w:t>
            </w:r>
            <w:permEnd w:id="60096749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Stove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1,200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E04C25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31572924" w:edGrp="everyone"/>
            <w:r>
              <w:rPr>
                <w:rFonts w:ascii="Arial" w:hAnsi="Arial" w:cs="Arial"/>
                <w:sz w:val="22"/>
                <w:szCs w:val="22"/>
              </w:rPr>
              <w:t>300</w:t>
            </w:r>
            <w:permEnd w:id="33157292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5" w:name="_Ref530636949"/>
      <w:r w:rsidRPr="00F849B0">
        <w:t xml:space="preserve">Where the actual costs are higher than the estimated costs due to a client variation,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5"/>
    </w:p>
    <w:p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8173856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1064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7385695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547704777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225FA1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024106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54770477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73611816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225FA1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28901303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E04C25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73611816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3580013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225FA1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760769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3580013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6" w:name="_Ref530636951"/>
      <w:r w:rsidRPr="00F849B0">
        <w:t xml:space="preserve">Where the actual costs are higher than the estimated costs due to price increases of materials,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6"/>
    </w:p>
    <w:p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2985165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51744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8516593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2099656423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225FA1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99153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B0196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2099656423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91243091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225FA1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522160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91243091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73541163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225FA1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8820520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73541163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hanging="567"/>
        <w:rPr>
          <w:rFonts w:ascii="Arial" w:hAnsi="Arial" w:cs="Arial"/>
          <w:sz w:val="22"/>
          <w:szCs w:val="22"/>
        </w:rPr>
      </w:pPr>
    </w:p>
    <w:p w:rsidR="00E7203A" w:rsidRPr="00F849B0" w:rsidRDefault="00E7203A" w:rsidP="00E7203A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E7203A" w:rsidRPr="00F849B0" w:rsidRDefault="00E7203A" w:rsidP="00E7203A">
      <w:pPr>
        <w:pStyle w:val="11CSTCPLQuestionBullet"/>
        <w:numPr>
          <w:ilvl w:val="0"/>
          <w:numId w:val="13"/>
        </w:numPr>
        <w:ind w:left="709" w:hanging="709"/>
      </w:pPr>
      <w:bookmarkStart w:id="27" w:name="_Ref530636962"/>
      <w:r w:rsidRPr="00F849B0">
        <w:t>You are given the following table containing the costs for each month of the project.</w:t>
      </w:r>
      <w:bookmarkEnd w:id="27"/>
      <w:r w:rsidRPr="00F849B0">
        <w:t xml:space="preserve"> </w:t>
      </w:r>
      <w:r w:rsidRPr="00F849B0">
        <w:br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559"/>
        <w:gridCol w:w="1560"/>
      </w:tblGrid>
      <w:tr w:rsidR="00B43F84" w:rsidRPr="00F849B0" w:rsidTr="00B43F84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Month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Estimated cost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Actual cost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March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$36,450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$38,980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April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$65,560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$62,350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May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$62,450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$64,960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June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$61,340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$61,050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July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$40,590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$38,990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August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$42,650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$42,550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September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$35,780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$34,750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Total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$344,820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$343,630</w:t>
            </w:r>
          </w:p>
        </w:tc>
      </w:tr>
    </w:tbl>
    <w:p w:rsidR="00E7203A" w:rsidRPr="00F849B0" w:rsidRDefault="00E7203A" w:rsidP="00E7203A">
      <w:pPr>
        <w:pStyle w:val="11CSTCPLQuestionBullet"/>
        <w:numPr>
          <w:ilvl w:val="0"/>
          <w:numId w:val="0"/>
        </w:numPr>
        <w:ind w:left="709"/>
      </w:pPr>
      <w:r w:rsidRPr="00F849B0">
        <w:br/>
        <w:t>Using the information in this table, how would you find out in which month the builder actually spent the most? Tick your response.</w:t>
      </w:r>
    </w:p>
    <w:p w:rsidR="00E7203A" w:rsidRPr="00F849B0" w:rsidRDefault="00E7203A" w:rsidP="00E7203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7203A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7203A" w:rsidRPr="00F849B0" w:rsidRDefault="00E7203A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5968149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826922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7203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6814923" w:displacedByCustomXml="prev"/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1290435050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225FA1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902837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472DB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290435050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Plot both the estimated and actual costs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194860856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225FA1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1708460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472DB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94860856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Plot the actual cost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896273626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225FA1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4752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89627362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Work out the difference between the estimated and actual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</w:tbl>
    <w:p w:rsidR="00E7203A" w:rsidRPr="00F849B0" w:rsidRDefault="00E7203A" w:rsidP="00E7203A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8" w:name="_Ref530636963"/>
      <w:r w:rsidRPr="00F849B0">
        <w:t>The following graph is a visual representation of the difference in each month.</w:t>
      </w:r>
      <w:bookmarkEnd w:id="28"/>
      <w:r w:rsidRPr="00F849B0">
        <w:t xml:space="preserve"> </w:t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75698EE2" wp14:editId="2F8B700E">
            <wp:extent cx="4352925" cy="21986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61279" cy="220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>By looking at this graph can you see if the overall project was overestimated or underestimated? Tick your response.</w:t>
      </w:r>
    </w:p>
    <w:p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6034057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09900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3405706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50627381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225FA1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7463354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3472DB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50627381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No, you cannot see this directly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207259744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225FA1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416839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07259744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Yes, you can see this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9" w:name="_Ref530636964"/>
      <w:r w:rsidRPr="00F849B0">
        <w:t>The following graph is a visual representation of the accumulated difference across the project.</w:t>
      </w:r>
      <w:bookmarkEnd w:id="29"/>
      <w:r w:rsidRPr="00F849B0">
        <w:t xml:space="preserve"> </w:t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0128CC13" wp14:editId="652808E7">
            <wp:extent cx="4376358" cy="2197147"/>
            <wp:effectExtent l="0" t="0" r="571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23557" cy="222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 xml:space="preserve">Overall, was the project overestimated or underestimated? </w:t>
      </w:r>
      <w:r w:rsidRPr="00F849B0">
        <w:br/>
        <w:t>Tick your response.</w:t>
      </w:r>
    </w:p>
    <w:p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8159418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63256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5941827" w:displacedByCustomXml="prev"/>
      </w:tr>
      <w:tr w:rsidR="00B509CF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9CF" w:rsidRPr="00F849B0" w:rsidRDefault="00B509CF" w:rsidP="00B509CF">
            <w:pPr>
              <w:ind w:left="993" w:hanging="993"/>
              <w:jc w:val="center"/>
            </w:pPr>
          </w:p>
        </w:tc>
        <w:permStart w:id="149573442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CF" w:rsidRPr="00DD7A44" w:rsidRDefault="00225FA1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64269642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021E3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49573442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9CF" w:rsidRPr="00F849B0" w:rsidRDefault="00B509CF" w:rsidP="00B509CF">
            <w:pPr>
              <w:jc w:val="center"/>
            </w:pPr>
            <w:r w:rsidRPr="00F849B0">
              <w:t>Overestimated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9CF" w:rsidRPr="00F849B0" w:rsidRDefault="00B509CF" w:rsidP="00B509CF">
            <w:pPr>
              <w:ind w:left="993" w:hanging="993"/>
            </w:pPr>
          </w:p>
        </w:tc>
      </w:tr>
      <w:tr w:rsidR="00B509CF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9CF" w:rsidRPr="00F849B0" w:rsidRDefault="00B509CF" w:rsidP="00B509CF">
            <w:pPr>
              <w:ind w:left="993" w:hanging="993"/>
              <w:jc w:val="center"/>
            </w:pPr>
          </w:p>
        </w:tc>
        <w:permStart w:id="164255536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CF" w:rsidRPr="00DD7A44" w:rsidRDefault="00225FA1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618304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021E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64255536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9CF" w:rsidRPr="00F849B0" w:rsidRDefault="00B509CF" w:rsidP="00B509CF">
            <w:pPr>
              <w:jc w:val="center"/>
            </w:pPr>
            <w:r w:rsidRPr="00F849B0">
              <w:t>Underestimated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9CF" w:rsidRPr="00F849B0" w:rsidRDefault="00B509CF" w:rsidP="00B509CF">
            <w:pPr>
              <w:ind w:left="993" w:hanging="993"/>
            </w:pPr>
          </w:p>
        </w:tc>
      </w:tr>
    </w:tbl>
    <w:p w:rsidR="00C26CD9" w:rsidRPr="00AB4ED0" w:rsidRDefault="00C26CD9" w:rsidP="00C26CD9">
      <w:pPr>
        <w:ind w:left="567" w:hanging="567"/>
        <w:rPr>
          <w:rFonts w:ascii="Arial" w:hAnsi="Arial" w:cs="Arial"/>
          <w:sz w:val="10"/>
          <w:szCs w:val="2"/>
        </w:rPr>
      </w:pPr>
    </w:p>
    <w:p w:rsidR="00795980" w:rsidRPr="00F849B0" w:rsidRDefault="00795980" w:rsidP="00795980">
      <w:pPr>
        <w:jc w:val="left"/>
        <w:rPr>
          <w:rFonts w:ascii="Arial" w:hAnsi="Arial"/>
          <w:b/>
          <w:i/>
        </w:rPr>
      </w:pPr>
      <w:r w:rsidRPr="00F849B0">
        <w:rPr>
          <w:rFonts w:ascii="Arial" w:hAnsi="Arial"/>
          <w:b/>
          <w:i/>
        </w:rPr>
        <w:t xml:space="preserve">Refer to the following </w:t>
      </w:r>
      <w:r w:rsidR="00D6721A" w:rsidRPr="00F849B0">
        <w:rPr>
          <w:rFonts w:ascii="Arial" w:hAnsi="Arial"/>
          <w:b/>
          <w:i/>
        </w:rPr>
        <w:t xml:space="preserve">scenario and house plan </w:t>
      </w:r>
      <w:r w:rsidRPr="00F849B0">
        <w:rPr>
          <w:rFonts w:ascii="Arial" w:hAnsi="Arial"/>
          <w:b/>
          <w:i/>
        </w:rPr>
        <w:t xml:space="preserve">to respond to </w:t>
      </w:r>
      <w:r w:rsidR="00D6721A" w:rsidRPr="00F849B0">
        <w:rPr>
          <w:rFonts w:ascii="Arial" w:hAnsi="Arial"/>
          <w:b/>
          <w:i/>
        </w:rPr>
        <w:fldChar w:fldCharType="begin"/>
      </w:r>
      <w:r w:rsidR="00D6721A" w:rsidRPr="00F849B0">
        <w:rPr>
          <w:rFonts w:ascii="Arial" w:hAnsi="Arial"/>
          <w:b/>
          <w:i/>
        </w:rPr>
        <w:instrText xml:space="preserve"> REF _Ref530639450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D6721A" w:rsidRPr="00F849B0">
        <w:rPr>
          <w:rFonts w:ascii="Arial" w:hAnsi="Arial"/>
          <w:b/>
          <w:i/>
        </w:rPr>
      </w:r>
      <w:r w:rsidR="00D6721A" w:rsidRPr="00F849B0">
        <w:rPr>
          <w:rFonts w:ascii="Arial" w:hAnsi="Arial"/>
          <w:b/>
          <w:i/>
        </w:rPr>
        <w:fldChar w:fldCharType="separate"/>
      </w:r>
      <w:r w:rsidR="00D6721A" w:rsidRPr="00F849B0">
        <w:rPr>
          <w:rFonts w:ascii="Arial" w:hAnsi="Arial"/>
          <w:b/>
          <w:i/>
        </w:rPr>
        <w:t xml:space="preserve">Q28. </w:t>
      </w:r>
      <w:r w:rsidR="00D6721A" w:rsidRPr="00F849B0">
        <w:rPr>
          <w:rFonts w:ascii="Arial" w:hAnsi="Arial"/>
          <w:b/>
          <w:i/>
        </w:rPr>
        <w:fldChar w:fldCharType="end"/>
      </w:r>
      <w:r w:rsidR="00D6721A" w:rsidRPr="00F849B0">
        <w:rPr>
          <w:rFonts w:ascii="Arial" w:hAnsi="Arial"/>
          <w:b/>
          <w:i/>
        </w:rPr>
        <w:t xml:space="preserve">to </w:t>
      </w:r>
      <w:r w:rsidR="008C4E2D" w:rsidRPr="00F849B0">
        <w:rPr>
          <w:rFonts w:ascii="Arial" w:hAnsi="Arial"/>
          <w:b/>
          <w:i/>
        </w:rPr>
        <w:fldChar w:fldCharType="begin"/>
      </w:r>
      <w:r w:rsidR="008C4E2D" w:rsidRPr="00F849B0">
        <w:rPr>
          <w:rFonts w:ascii="Arial" w:hAnsi="Arial"/>
          <w:b/>
          <w:i/>
        </w:rPr>
        <w:instrText xml:space="preserve"> REF _Ref530640532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8C4E2D" w:rsidRPr="00F849B0">
        <w:rPr>
          <w:rFonts w:ascii="Arial" w:hAnsi="Arial"/>
          <w:b/>
          <w:i/>
        </w:rPr>
      </w:r>
      <w:r w:rsidR="008C4E2D" w:rsidRPr="00F849B0">
        <w:rPr>
          <w:rFonts w:ascii="Arial" w:hAnsi="Arial"/>
          <w:b/>
          <w:i/>
        </w:rPr>
        <w:fldChar w:fldCharType="separate"/>
      </w:r>
      <w:r w:rsidR="008C4E2D" w:rsidRPr="00F849B0">
        <w:rPr>
          <w:rFonts w:ascii="Arial" w:hAnsi="Arial"/>
          <w:b/>
          <w:i/>
        </w:rPr>
        <w:t xml:space="preserve">Q30. </w:t>
      </w:r>
      <w:r w:rsidR="008C4E2D" w:rsidRPr="00F849B0">
        <w:rPr>
          <w:rFonts w:ascii="Arial" w:hAnsi="Arial"/>
          <w:b/>
          <w:i/>
        </w:rPr>
        <w:fldChar w:fldCharType="end"/>
      </w:r>
    </w:p>
    <w:p w:rsidR="00C26CD9" w:rsidRPr="0052355C" w:rsidRDefault="00C26CD9" w:rsidP="00795980">
      <w:pPr>
        <w:jc w:val="left"/>
        <w:rPr>
          <w:rFonts w:ascii="Arial" w:hAnsi="Arial"/>
          <w:b/>
          <w:sz w:val="20"/>
        </w:rPr>
      </w:pPr>
    </w:p>
    <w:p w:rsidR="00795980" w:rsidRPr="00F849B0" w:rsidRDefault="00795980" w:rsidP="00795980">
      <w:pPr>
        <w:jc w:val="left"/>
        <w:rPr>
          <w:rFonts w:ascii="Arial" w:hAnsi="Arial"/>
          <w:b/>
        </w:rPr>
      </w:pPr>
      <w:r w:rsidRPr="00F849B0">
        <w:rPr>
          <w:rFonts w:ascii="Arial" w:hAnsi="Arial"/>
          <w:b/>
          <w:noProof/>
          <w:lang w:eastAsia="en-AU"/>
        </w:rPr>
        <mc:AlternateContent>
          <mc:Choice Requires="wps">
            <w:drawing>
              <wp:inline distT="0" distB="0" distL="0" distR="0">
                <wp:extent cx="5745708" cy="2934268"/>
                <wp:effectExtent l="0" t="0" r="26670" b="19050"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708" cy="293426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5FA1" w:rsidRPr="00D6721A" w:rsidRDefault="00225FA1" w:rsidP="00D672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D6721A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SCENARIO</w:t>
                            </w:r>
                          </w:p>
                          <w:p w:rsidR="00225FA1" w:rsidRPr="00D6721A" w:rsidRDefault="00225FA1" w:rsidP="00D6721A">
                            <w:pPr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:rsidR="00225FA1" w:rsidRPr="00D6721A" w:rsidRDefault="00225FA1" w:rsidP="00D6721A">
                            <w:pPr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 xml:space="preserve">You are a 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>site supervisor of a small residential project</w:t>
                            </w: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>, as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 xml:space="preserve"> outlined below:</w:t>
                            </w:r>
                          </w:p>
                          <w:p w:rsidR="00225FA1" w:rsidRPr="00D6721A" w:rsidRDefault="00225FA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is to be constructed using brick veneer.</w:t>
                            </w:r>
                          </w:p>
                          <w:p w:rsidR="00225FA1" w:rsidRPr="00D6721A" w:rsidRDefault="00225FA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has a floor area of 133 square metres including garage.</w:t>
                            </w:r>
                          </w:p>
                          <w:p w:rsidR="00225FA1" w:rsidRPr="00D6721A" w:rsidRDefault="00225FA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concrete slab floor with garage floor is incorporated.</w:t>
                            </w:r>
                          </w:p>
                          <w:p w:rsidR="00225FA1" w:rsidRPr="00D6721A" w:rsidRDefault="00225FA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be constructed using hand built wall frame and prefabricated roof trusses.</w:t>
                            </w:r>
                          </w:p>
                          <w:p w:rsidR="00225FA1" w:rsidRPr="00D6721A" w:rsidRDefault="00225FA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have a cement tiled roof and powder coated aluminium windows in timber reveals.</w:t>
                            </w:r>
                          </w:p>
                          <w:p w:rsidR="00225FA1" w:rsidRPr="00D6721A" w:rsidRDefault="00225FA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driveway and landscaping are to be provided.</w:t>
                            </w:r>
                          </w:p>
                          <w:p w:rsidR="00225FA1" w:rsidRPr="00D6721A" w:rsidRDefault="00225FA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Services are available directly in front of the site.</w:t>
                            </w:r>
                          </w:p>
                          <w:p w:rsidR="00225FA1" w:rsidRPr="00D6721A" w:rsidRDefault="00225FA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site is almost flat and will only need a scrape with minimal excavation.</w:t>
                            </w:r>
                          </w:p>
                          <w:p w:rsidR="00225FA1" w:rsidRPr="00D6721A" w:rsidRDefault="00225FA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contract period is 120 days.</w:t>
                            </w:r>
                          </w:p>
                          <w:p w:rsidR="00225FA1" w:rsidRPr="00D6721A" w:rsidRDefault="00225FA1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total job has been pre-costed at $136,500.</w:t>
                            </w:r>
                          </w:p>
                          <w:p w:rsidR="00225FA1" w:rsidRDefault="00225FA1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25FA1" w:rsidRPr="00D6721A" w:rsidRDefault="00225FA1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Note:</w:t>
                            </w: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You are not required to estimate the quantity required.</w:t>
                            </w:r>
                          </w:p>
                          <w:p w:rsidR="00225FA1" w:rsidRPr="00D6721A" w:rsidRDefault="00225FA1" w:rsidP="00795980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7" o:spid="_x0000_s1026" style="width:452.4pt;height:231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" fillcolor="#f2f2f2 [3052]" strokecolor="black [3213]" strokeweight="2pt">
                <v:textbox>
                  <w:txbxContent>
                    <w:p w:rsidR="00225FA1" w:rsidRPr="00D6721A" w:rsidRDefault="00225FA1" w:rsidP="00D6721A">
                      <w:pPr>
                        <w:jc w:val="center"/>
                        <w:rPr>
                          <w:b/>
                          <w:color w:val="000000" w:themeColor="text1"/>
                          <w:szCs w:val="24"/>
                        </w:rPr>
                      </w:pPr>
                      <w:r w:rsidRPr="00D6721A">
                        <w:rPr>
                          <w:b/>
                          <w:color w:val="000000" w:themeColor="text1"/>
                          <w:szCs w:val="24"/>
                        </w:rPr>
                        <w:t>SCENARIO</w:t>
                      </w:r>
                    </w:p>
                    <w:p w:rsidR="00225FA1" w:rsidRPr="00D6721A" w:rsidRDefault="00225FA1" w:rsidP="00D6721A">
                      <w:pPr>
                        <w:rPr>
                          <w:b/>
                          <w:color w:val="000000" w:themeColor="text1"/>
                          <w:szCs w:val="24"/>
                        </w:rPr>
                      </w:pPr>
                    </w:p>
                    <w:p w:rsidR="00225FA1" w:rsidRPr="00D6721A" w:rsidRDefault="00225FA1" w:rsidP="00D6721A">
                      <w:pPr>
                        <w:rPr>
                          <w:color w:val="000000" w:themeColor="text1"/>
                          <w:szCs w:val="24"/>
                        </w:rPr>
                      </w:pPr>
                      <w:r>
                        <w:rPr>
                          <w:color w:val="000000" w:themeColor="text1"/>
                          <w:szCs w:val="24"/>
                        </w:rPr>
                        <w:t xml:space="preserve">You are a 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>site supervisor of a small residential project</w:t>
                      </w:r>
                      <w:r>
                        <w:rPr>
                          <w:color w:val="000000" w:themeColor="text1"/>
                          <w:szCs w:val="24"/>
                        </w:rPr>
                        <w:t>, as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 xml:space="preserve"> outlined below:</w:t>
                      </w:r>
                    </w:p>
                    <w:p w:rsidR="00225FA1" w:rsidRPr="00D6721A" w:rsidRDefault="00225FA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is to be constructed using brick veneer.</w:t>
                      </w:r>
                    </w:p>
                    <w:p w:rsidR="00225FA1" w:rsidRPr="00D6721A" w:rsidRDefault="00225FA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has a floor area of 133 square metres including garage.</w:t>
                      </w:r>
                    </w:p>
                    <w:p w:rsidR="00225FA1" w:rsidRPr="00D6721A" w:rsidRDefault="00225FA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concrete slab floor with garage floor is incorporated.</w:t>
                      </w:r>
                    </w:p>
                    <w:p w:rsidR="00225FA1" w:rsidRPr="00D6721A" w:rsidRDefault="00225FA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be constructed using hand built wall frame and prefabricated roof trusses.</w:t>
                      </w:r>
                    </w:p>
                    <w:p w:rsidR="00225FA1" w:rsidRPr="00D6721A" w:rsidRDefault="00225FA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have a cement tiled roof and powder coated aluminium windows in timber reveals.</w:t>
                      </w:r>
                    </w:p>
                    <w:p w:rsidR="00225FA1" w:rsidRPr="00D6721A" w:rsidRDefault="00225FA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driveway and landscaping are to be provided.</w:t>
                      </w:r>
                    </w:p>
                    <w:p w:rsidR="00225FA1" w:rsidRPr="00D6721A" w:rsidRDefault="00225FA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Services are available directly in front of the site.</w:t>
                      </w:r>
                    </w:p>
                    <w:p w:rsidR="00225FA1" w:rsidRPr="00D6721A" w:rsidRDefault="00225FA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site is almost flat and will only need a scrape with minimal excavation.</w:t>
                      </w:r>
                    </w:p>
                    <w:p w:rsidR="00225FA1" w:rsidRPr="00D6721A" w:rsidRDefault="00225FA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contract period is 120 days.</w:t>
                      </w:r>
                    </w:p>
                    <w:p w:rsidR="00225FA1" w:rsidRPr="00D6721A" w:rsidRDefault="00225FA1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total job has been pre-costed at $136,500.</w:t>
                      </w:r>
                    </w:p>
                    <w:p w:rsidR="00225FA1" w:rsidRDefault="00225FA1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25FA1" w:rsidRPr="00D6721A" w:rsidRDefault="00225FA1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  <w:t>Note:</w:t>
                      </w: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 xml:space="preserve"> You are not required to estimate the quantity required.</w:t>
                      </w:r>
                    </w:p>
                    <w:p w:rsidR="00225FA1" w:rsidRPr="00D6721A" w:rsidRDefault="00225FA1" w:rsidP="00795980">
                      <w:pPr>
                        <w:jc w:val="center"/>
                        <w:rPr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795980" w:rsidRPr="0052355C" w:rsidRDefault="00795980" w:rsidP="00795980">
      <w:pPr>
        <w:jc w:val="left"/>
        <w:rPr>
          <w:rFonts w:ascii="Arial" w:hAnsi="Arial"/>
          <w:b/>
          <w:sz w:val="20"/>
        </w:rPr>
      </w:pPr>
    </w:p>
    <w:p w:rsidR="00D6721A" w:rsidRPr="00F849B0" w:rsidRDefault="00D6721A" w:rsidP="00795980">
      <w:pPr>
        <w:jc w:val="left"/>
        <w:rPr>
          <w:rFonts w:ascii="Arial" w:hAnsi="Arial"/>
          <w:b/>
        </w:rPr>
      </w:pPr>
      <w:r w:rsidRPr="00F849B0">
        <w:rPr>
          <w:noProof/>
          <w:lang w:eastAsia="en-AU"/>
        </w:rPr>
        <w:drawing>
          <wp:inline distT="0" distB="0" distL="0" distR="0" wp14:anchorId="021F6DFB" wp14:editId="0ACAF5F3">
            <wp:extent cx="5731510" cy="5293609"/>
            <wp:effectExtent l="0" t="0" r="2540" b="2540"/>
            <wp:docPr id="54" name="Picture 54" descr="Plan of a house  single storey 3-bedroom residence with ga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 of a house  single storey 3-bedroom residence with gar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3234" r="2980" b="4376"/>
                    <a:stretch/>
                  </pic:blipFill>
                  <pic:spPr bwMode="auto">
                    <a:xfrm>
                      <a:off x="0" y="0"/>
                      <a:ext cx="5731510" cy="529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5980" w:rsidRPr="00F849B0" w:rsidRDefault="00D6721A" w:rsidP="00795980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0" w:name="_Ref530639450"/>
      <w:r w:rsidRPr="00F849B0">
        <w:rPr>
          <w:rFonts w:ascii="Arial" w:hAnsi="Arial"/>
          <w:b/>
        </w:rPr>
        <w:t>Using the list of materials prepared, find the following information for four (4) materials of your choice</w:t>
      </w:r>
      <w:r w:rsidR="00795980" w:rsidRPr="00F849B0">
        <w:rPr>
          <w:rFonts w:ascii="Arial" w:hAnsi="Arial"/>
          <w:b/>
        </w:rPr>
        <w:t>:</w:t>
      </w:r>
      <w:bookmarkEnd w:id="30"/>
    </w:p>
    <w:p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1417"/>
        <w:gridCol w:w="1417"/>
        <w:gridCol w:w="1275"/>
        <w:gridCol w:w="1701"/>
        <w:gridCol w:w="682"/>
      </w:tblGrid>
      <w:tr w:rsidR="00D6721A" w:rsidRPr="00F849B0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721A" w:rsidRPr="00F849B0" w:rsidRDefault="00D6721A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Lead-in time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Delivery date</w:t>
            </w:r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Order date</w:t>
            </w:r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BC18A3" w:rsidP="00BC18A3">
            <w:pPr>
              <w:keepNext/>
              <w:ind w:right="82"/>
              <w:jc w:val="center"/>
            </w:pPr>
            <w:r w:rsidRPr="00F849B0">
              <w:t>Delivery requirements/ special considerations</w:t>
            </w:r>
          </w:p>
        </w:tc>
        <w:permStart w:id="17306163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965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721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0616353" w:displacedByCustomXml="prev"/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83114700" w:edGrp="everyone"/>
            <w:r>
              <w:rPr>
                <w:rFonts w:ascii="Arial" w:hAnsi="Arial" w:cs="Arial"/>
                <w:sz w:val="22"/>
                <w:szCs w:val="22"/>
              </w:rPr>
              <w:t>Concrete Slab</w:t>
            </w:r>
            <w:permEnd w:id="1783114700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85394019" w:edGrp="everyone"/>
            <w:r>
              <w:rPr>
                <w:rFonts w:ascii="Arial" w:hAnsi="Arial" w:cs="Arial"/>
                <w:sz w:val="22"/>
                <w:szCs w:val="22"/>
              </w:rPr>
              <w:t>7 days</w:t>
            </w:r>
            <w:permEnd w:id="885394019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22483681" w:edGrp="everyone"/>
            <w:r>
              <w:rPr>
                <w:rFonts w:ascii="Arial" w:hAnsi="Arial" w:cs="Arial"/>
                <w:sz w:val="22"/>
                <w:szCs w:val="22"/>
              </w:rPr>
              <w:t>20/06/19</w:t>
            </w:r>
            <w:permEnd w:id="1422483681"/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33692962" w:edGrp="everyone"/>
            <w:r>
              <w:rPr>
                <w:rFonts w:ascii="Arial" w:hAnsi="Arial" w:cs="Arial"/>
                <w:sz w:val="22"/>
                <w:szCs w:val="22"/>
              </w:rPr>
              <w:t>13/06/19</w:t>
            </w:r>
            <w:permEnd w:id="1433692962"/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18043665" w:edGrp="everyone"/>
            <w:r>
              <w:rPr>
                <w:rFonts w:ascii="Arial" w:hAnsi="Arial" w:cs="Arial"/>
                <w:sz w:val="22"/>
                <w:szCs w:val="22"/>
              </w:rPr>
              <w:t>Size of truck, hours to work</w:t>
            </w:r>
            <w:permEnd w:id="1018043665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71924889" w:edGrp="everyone"/>
            <w:r>
              <w:rPr>
                <w:rFonts w:ascii="Arial" w:hAnsi="Arial" w:cs="Arial"/>
                <w:sz w:val="22"/>
                <w:szCs w:val="22"/>
              </w:rPr>
              <w:t>Bricks</w:t>
            </w:r>
            <w:permEnd w:id="1171924889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44482207" w:edGrp="everyone"/>
            <w:r>
              <w:rPr>
                <w:rFonts w:ascii="Arial" w:hAnsi="Arial" w:cs="Arial"/>
                <w:sz w:val="22"/>
                <w:szCs w:val="22"/>
              </w:rPr>
              <w:t>2 weeks</w:t>
            </w:r>
            <w:permEnd w:id="1444482207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9830812" w:edGrp="everyone"/>
            <w:r>
              <w:rPr>
                <w:rFonts w:ascii="Arial" w:hAnsi="Arial" w:cs="Arial"/>
                <w:sz w:val="22"/>
                <w:szCs w:val="22"/>
              </w:rPr>
              <w:t>07/07/19</w:t>
            </w:r>
            <w:permEnd w:id="99830812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35395846" w:edGrp="everyone"/>
            <w:r>
              <w:rPr>
                <w:rFonts w:ascii="Arial" w:hAnsi="Arial" w:cs="Arial"/>
                <w:sz w:val="22"/>
                <w:szCs w:val="22"/>
              </w:rPr>
              <w:t>22/06/19</w:t>
            </w:r>
            <w:permEnd w:id="635395846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62812704" w:edGrp="everyone"/>
            <w:r>
              <w:rPr>
                <w:rFonts w:ascii="Arial" w:hAnsi="Arial" w:cs="Arial"/>
                <w:sz w:val="22"/>
                <w:szCs w:val="22"/>
              </w:rPr>
              <w:t>Bricks delivered on pallets, Hiab on site to offload, storage requirements on site</w:t>
            </w:r>
            <w:permEnd w:id="362812704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09083857" w:edGrp="everyone"/>
            <w:r>
              <w:rPr>
                <w:rFonts w:ascii="Arial" w:hAnsi="Arial" w:cs="Arial"/>
                <w:sz w:val="22"/>
                <w:szCs w:val="22"/>
              </w:rPr>
              <w:t>Roof Tiles</w:t>
            </w:r>
            <w:permEnd w:id="309083857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02793278" w:edGrp="everyone"/>
            <w:r>
              <w:rPr>
                <w:rFonts w:ascii="Arial" w:hAnsi="Arial" w:cs="Arial"/>
                <w:sz w:val="22"/>
                <w:szCs w:val="22"/>
              </w:rPr>
              <w:t>4 weeks</w:t>
            </w:r>
            <w:permEnd w:id="1002793278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95287461" w:edGrp="everyone"/>
            <w:r>
              <w:rPr>
                <w:rFonts w:ascii="Arial" w:hAnsi="Arial" w:cs="Arial"/>
                <w:sz w:val="22"/>
                <w:szCs w:val="22"/>
              </w:rPr>
              <w:t>20/08/19</w:t>
            </w:r>
            <w:permEnd w:id="1495287461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88882541" w:edGrp="everyone"/>
            <w:r>
              <w:rPr>
                <w:rFonts w:ascii="Arial" w:hAnsi="Arial" w:cs="Arial"/>
                <w:sz w:val="22"/>
                <w:szCs w:val="22"/>
              </w:rPr>
              <w:t>20/07/19</w:t>
            </w:r>
            <w:permEnd w:id="1588882541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65851045" w:edGrp="everyone"/>
            <w:r>
              <w:rPr>
                <w:rFonts w:ascii="Arial" w:hAnsi="Arial" w:cs="Arial"/>
                <w:sz w:val="22"/>
                <w:szCs w:val="22"/>
              </w:rPr>
              <w:t>Tiles delivered on pallets, Hiab on site to offload</w:t>
            </w:r>
            <w:permEnd w:id="365851045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18677677" w:edGrp="everyone"/>
            <w:r>
              <w:rPr>
                <w:rFonts w:ascii="Arial" w:hAnsi="Arial" w:cs="Arial"/>
                <w:sz w:val="22"/>
                <w:szCs w:val="22"/>
              </w:rPr>
              <w:t>Internal Walls</w:t>
            </w:r>
            <w:permEnd w:id="1518677677"/>
          </w:p>
        </w:tc>
        <w:tc>
          <w:tcPr>
            <w:tcW w:w="77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29003046" w:edGrp="everyone"/>
            <w:r>
              <w:rPr>
                <w:rFonts w:ascii="Arial" w:hAnsi="Arial" w:cs="Arial"/>
                <w:sz w:val="22"/>
                <w:szCs w:val="22"/>
              </w:rPr>
              <w:t>6 weeks</w:t>
            </w:r>
            <w:permEnd w:id="1829003046"/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27629440" w:edGrp="everyone"/>
            <w:r>
              <w:rPr>
                <w:rFonts w:ascii="Arial" w:hAnsi="Arial" w:cs="Arial"/>
                <w:sz w:val="22"/>
                <w:szCs w:val="22"/>
              </w:rPr>
              <w:t>09/09/19</w:t>
            </w:r>
            <w:permEnd w:id="1327629440"/>
          </w:p>
        </w:tc>
        <w:tc>
          <w:tcPr>
            <w:tcW w:w="69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43232318" w:edGrp="everyone"/>
            <w:r>
              <w:rPr>
                <w:rFonts w:ascii="Arial" w:hAnsi="Arial" w:cs="Arial"/>
                <w:sz w:val="22"/>
                <w:szCs w:val="22"/>
              </w:rPr>
              <w:t>29/07/19</w:t>
            </w:r>
            <w:permEnd w:id="2143232318"/>
          </w:p>
        </w:tc>
        <w:tc>
          <w:tcPr>
            <w:tcW w:w="92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D021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6828125" w:edGrp="everyone"/>
            <w:r>
              <w:rPr>
                <w:rFonts w:ascii="Arial" w:hAnsi="Arial" w:cs="Arial"/>
                <w:sz w:val="22"/>
                <w:szCs w:val="22"/>
              </w:rPr>
              <w:t>Gyprock must be stored correctly, out of the elements and sealed.</w:t>
            </w:r>
            <w:permEnd w:id="56828125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</w:tbl>
    <w:p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p w:rsidR="00D6721A" w:rsidRPr="00F849B0" w:rsidRDefault="00D6721A" w:rsidP="00D6721A">
      <w:pPr>
        <w:jc w:val="left"/>
        <w:rPr>
          <w:rFonts w:ascii="Arial" w:hAnsi="Arial"/>
          <w:b/>
        </w:rPr>
      </w:pPr>
    </w:p>
    <w:p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1" w:name="_Ref530641000"/>
      <w:r w:rsidRPr="00F849B0">
        <w:rPr>
          <w:rFonts w:ascii="Arial" w:hAnsi="Arial"/>
          <w:b/>
        </w:rPr>
        <w:t>Describe the process of ordering the following materials for your project. Be sure to consider the things that need to be considered</w:t>
      </w:r>
      <w:r w:rsidR="00D6721A" w:rsidRPr="00F849B0">
        <w:rPr>
          <w:rFonts w:ascii="Arial" w:hAnsi="Arial"/>
          <w:b/>
        </w:rPr>
        <w:t>:</w:t>
      </w:r>
      <w:bookmarkEnd w:id="31"/>
    </w:p>
    <w:p w:rsidR="00BC18A3" w:rsidRPr="00F849B0" w:rsidRDefault="00BC18A3" w:rsidP="00BC18A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2833"/>
        <w:gridCol w:w="2977"/>
        <w:gridCol w:w="682"/>
      </w:tblGrid>
      <w:tr w:rsidR="00BC18A3" w:rsidRPr="00F849B0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C18A3" w:rsidRPr="00F849B0" w:rsidRDefault="00BC18A3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Ordering process</w:t>
            </w:r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Considerations</w:t>
            </w:r>
          </w:p>
        </w:tc>
        <w:permStart w:id="20452622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77978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C18A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5262250" w:displacedByCustomXml="prev"/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External cladding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810A44" w:rsidRDefault="00D021E3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64568661" w:edGrp="everyone"/>
            <w:r>
              <w:rPr>
                <w:rFonts w:ascii="Arial" w:hAnsi="Arial" w:cs="Arial"/>
                <w:sz w:val="22"/>
                <w:szCs w:val="22"/>
              </w:rPr>
              <w:t>Provide the supplier with the plans / specs of materials required. Lead time and quote from supplier, arrange delivery or pick up of materials</w:t>
            </w:r>
            <w:permEnd w:id="1864568661"/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810A44" w:rsidRDefault="00D021E3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07532175" w:edGrp="everyone"/>
            <w:r>
              <w:rPr>
                <w:rFonts w:ascii="Arial" w:hAnsi="Arial" w:cs="Arial"/>
                <w:sz w:val="22"/>
                <w:szCs w:val="22"/>
              </w:rPr>
              <w:t>Avail</w:t>
            </w:r>
            <w:r w:rsidR="00EA3D9B">
              <w:rPr>
                <w:rFonts w:ascii="Arial" w:hAnsi="Arial" w:cs="Arial"/>
                <w:sz w:val="22"/>
                <w:szCs w:val="22"/>
              </w:rPr>
              <w:t>ability,</w:t>
            </w:r>
            <w:r>
              <w:rPr>
                <w:rFonts w:ascii="Arial" w:hAnsi="Arial" w:cs="Arial"/>
                <w:sz w:val="22"/>
                <w:szCs w:val="22"/>
              </w:rPr>
              <w:t xml:space="preserve"> cost, quantity &amp; quality</w:t>
            </w:r>
            <w:permEnd w:id="407532175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Wall frame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810A44" w:rsidRDefault="00EA3D9B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58819186" w:edGrp="everyone"/>
            <w:r>
              <w:rPr>
                <w:rFonts w:ascii="Arial" w:hAnsi="Arial" w:cs="Arial"/>
                <w:sz w:val="22"/>
                <w:szCs w:val="22"/>
              </w:rPr>
              <w:t>Provide the supplier with the plans / specs of materials required. Lead time and quote from supplier, arrange delivery or pick up of materials</w:t>
            </w:r>
            <w:permEnd w:id="1258819186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810A44" w:rsidRDefault="00EA3D9B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72439452" w:edGrp="everyone"/>
            <w:r>
              <w:rPr>
                <w:rFonts w:ascii="Arial" w:hAnsi="Arial" w:cs="Arial"/>
                <w:sz w:val="22"/>
                <w:szCs w:val="22"/>
              </w:rPr>
              <w:t>Availability, cost, quantity &amp; quality</w:t>
            </w:r>
            <w:permEnd w:id="1772439452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Windows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810A44" w:rsidRDefault="00EA3D9B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21867078" w:edGrp="everyone"/>
            <w:r>
              <w:rPr>
                <w:rFonts w:ascii="Arial" w:hAnsi="Arial" w:cs="Arial"/>
                <w:sz w:val="22"/>
                <w:szCs w:val="22"/>
              </w:rPr>
              <w:t>Provide the supplier with the plans / specs of materials required. Lead time and quote from supplier, arrange delivery or pick up of materials</w:t>
            </w:r>
            <w:permEnd w:id="2121867078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810A44" w:rsidRDefault="00EA3D9B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56753121" w:edGrp="everyone"/>
            <w:r>
              <w:rPr>
                <w:rFonts w:ascii="Arial" w:hAnsi="Arial" w:cs="Arial"/>
                <w:sz w:val="22"/>
                <w:szCs w:val="22"/>
              </w:rPr>
              <w:t>Pros &amp; cons of the type of windows related to environmental &amp; sustainability requirements. Bush Fire zoning requirements with local government bodies.</w:t>
            </w:r>
            <w:permEnd w:id="656753121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</w:tbl>
    <w:p w:rsidR="00D6721A" w:rsidRPr="00F849B0" w:rsidRDefault="00D6721A" w:rsidP="00D6721A">
      <w:pPr>
        <w:jc w:val="left"/>
        <w:rPr>
          <w:rFonts w:ascii="Arial" w:hAnsi="Arial"/>
          <w:b/>
        </w:rPr>
      </w:pPr>
    </w:p>
    <w:p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2" w:name="_Ref530640532"/>
      <w:r w:rsidRPr="00F849B0">
        <w:rPr>
          <w:rFonts w:ascii="Arial" w:hAnsi="Arial"/>
          <w:b/>
        </w:rPr>
        <w:t xml:space="preserve">While excavating one corner of the project, you find the soil below is unsuitable for supporting the foundation. </w:t>
      </w:r>
      <w:r w:rsidR="008C4E2D" w:rsidRPr="00F849B0">
        <w:rPr>
          <w:rFonts w:ascii="Arial" w:hAnsi="Arial"/>
          <w:b/>
        </w:rPr>
        <w:t>Refer to the relevant Building Regulator and c</w:t>
      </w:r>
      <w:r w:rsidRPr="00F849B0">
        <w:rPr>
          <w:rFonts w:ascii="Arial" w:hAnsi="Arial"/>
          <w:b/>
        </w:rPr>
        <w:t>omplete the</w:t>
      </w:r>
      <w:r w:rsidR="008C4E2D" w:rsidRPr="00F849B0">
        <w:rPr>
          <w:rFonts w:ascii="Arial" w:hAnsi="Arial"/>
          <w:b/>
        </w:rPr>
        <w:t xml:space="preserve">ir standard </w:t>
      </w:r>
      <w:r w:rsidRPr="00F849B0">
        <w:rPr>
          <w:rFonts w:ascii="Arial" w:hAnsi="Arial"/>
          <w:b/>
        </w:rPr>
        <w:t>builder variation request documentation to be presented to the client.</w:t>
      </w:r>
      <w:bookmarkEnd w:id="32"/>
      <w:r w:rsidRPr="00F849B0">
        <w:rPr>
          <w:rFonts w:ascii="Arial" w:hAnsi="Arial"/>
          <w:b/>
        </w:rPr>
        <w:t xml:space="preserve"> </w:t>
      </w:r>
    </w:p>
    <w:p w:rsidR="00D6721A" w:rsidRPr="00F849B0" w:rsidRDefault="00D6721A" w:rsidP="00D6721A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721A" w:rsidRPr="00F849B0" w:rsidTr="00F26E0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721A" w:rsidRPr="00F849B0" w:rsidRDefault="00D6721A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65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55603923" w:edGrp="everyone"/>
            <w:r>
              <w:rPr>
                <w:rFonts w:ascii="Arial" w:hAnsi="Arial" w:cs="Arial"/>
                <w:sz w:val="22"/>
                <w:szCs w:val="22"/>
              </w:rPr>
              <w:t>REQUEST FOR VARIATION</w:t>
            </w:r>
          </w:p>
          <w:p w:rsidR="00FF3E65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Dated 18</w:t>
            </w:r>
            <w:r w:rsidRPr="00FF3E6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June 2019</w:t>
            </w:r>
          </w:p>
          <w:p w:rsidR="00FF3E65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D6721A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Dear Client,</w:t>
            </w:r>
          </w:p>
          <w:p w:rsidR="00FF3E65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D6721A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Further to our discussion regarding the recently discovered unsuitable ground conditions in the north west area on site. As per the </w:t>
            </w:r>
            <w:r w:rsidR="00131F08">
              <w:rPr>
                <w:rFonts w:ascii="Arial" w:hAnsi="Arial" w:cs="Arial"/>
                <w:sz w:val="22"/>
                <w:szCs w:val="22"/>
              </w:rPr>
              <w:t xml:space="preserve">NSW </w:t>
            </w:r>
            <w:r>
              <w:rPr>
                <w:rFonts w:ascii="Arial" w:hAnsi="Arial" w:cs="Arial"/>
                <w:sz w:val="22"/>
                <w:szCs w:val="22"/>
              </w:rPr>
              <w:t xml:space="preserve">Department of Planning &amp; Environment this soil is unsuitable for supporting the foundation. </w:t>
            </w:r>
          </w:p>
          <w:p w:rsidR="00D6721A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We request a variation </w:t>
            </w:r>
            <w:r w:rsidR="00CD60A3">
              <w:rPr>
                <w:rFonts w:ascii="Arial" w:hAnsi="Arial" w:cs="Arial"/>
                <w:sz w:val="22"/>
                <w:szCs w:val="22"/>
              </w:rPr>
              <w:t xml:space="preserve">be issued </w:t>
            </w:r>
            <w:r>
              <w:rPr>
                <w:rFonts w:ascii="Arial" w:hAnsi="Arial" w:cs="Arial"/>
                <w:sz w:val="22"/>
                <w:szCs w:val="22"/>
              </w:rPr>
              <w:t xml:space="preserve">for the additional Work required to supply of 15T of stabilised sand and ground anchors to be completed at this site. </w:t>
            </w:r>
          </w:p>
          <w:p w:rsidR="00FF3E65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D6721A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Pricing breakdown below-</w:t>
            </w:r>
          </w:p>
          <w:p w:rsidR="00FF3E65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D6721A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Stabilised Sand $2,000</w:t>
            </w:r>
          </w:p>
          <w:p w:rsidR="00D6721A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Ground Anchors $15,000</w:t>
            </w:r>
          </w:p>
          <w:p w:rsidR="00D6721A" w:rsidRDefault="00D6721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FF3E65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Plant &amp; Labour to carry out the above Work $5,000</w:t>
            </w:r>
          </w:p>
          <w:p w:rsidR="00FF3E65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D6721A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cost of variation $22,000</w:t>
            </w:r>
          </w:p>
          <w:p w:rsidR="00D6721A" w:rsidRDefault="00D6721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D6721A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Please review &amp; sign below if this is agreed.</w:t>
            </w:r>
          </w:p>
          <w:p w:rsidR="00D6721A" w:rsidRDefault="00D6721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D6721A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Regards</w:t>
            </w:r>
          </w:p>
          <w:p w:rsidR="00D6721A" w:rsidRDefault="00D6721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D6721A" w:rsidRDefault="00D6721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D6721A" w:rsidRPr="00F849B0" w:rsidRDefault="00FF3E65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Builder</w:t>
            </w:r>
            <w:permEnd w:id="1755603923"/>
          </w:p>
        </w:tc>
        <w:permStart w:id="7985672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08933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721A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8567264" w:displacedByCustomXml="prev"/>
      </w:tr>
    </w:tbl>
    <w:p w:rsidR="00D6721A" w:rsidRPr="00496DEF" w:rsidRDefault="00D6721A" w:rsidP="00DD61C5">
      <w:pPr>
        <w:ind w:left="567" w:right="-24" w:hanging="567"/>
        <w:rPr>
          <w:rFonts w:ascii="Arial" w:hAnsi="Arial" w:cs="Arial"/>
          <w:sz w:val="22"/>
          <w:szCs w:val="22"/>
        </w:rPr>
      </w:pPr>
    </w:p>
    <w:sectPr w:rsidR="00D6721A" w:rsidRPr="00496DEF" w:rsidSect="00DD61C5">
      <w:headerReference w:type="even" r:id="rId13"/>
      <w:headerReference w:type="default" r:id="rId14"/>
      <w:footerReference w:type="even" r:id="rId15"/>
      <w:footerReference w:type="default" r:id="rId1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5FA1" w:rsidRDefault="00225FA1" w:rsidP="00A67754">
      <w:r>
        <w:separator/>
      </w:r>
    </w:p>
  </w:endnote>
  <w:endnote w:type="continuationSeparator" w:id="0">
    <w:p w:rsidR="00225FA1" w:rsidRDefault="00225FA1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5FA1" w:rsidRPr="00830749" w:rsidRDefault="00225FA1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225FA1" w:rsidRPr="00E3768E" w:rsidRDefault="00225FA1" w:rsidP="00E3768E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702C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13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5FA1" w:rsidRPr="00830749" w:rsidRDefault="00225FA1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225FA1" w:rsidRPr="00E3768E" w:rsidRDefault="00225FA1" w:rsidP="00E3768E">
    <w:pPr>
      <w:pStyle w:val="Footer"/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9702C3">
      <w:rPr>
        <w:rFonts w:ascii="Arial" w:hAnsi="Arial" w:cs="Arial"/>
        <w:b/>
        <w:noProof/>
        <w:sz w:val="16"/>
        <w:szCs w:val="16"/>
      </w:rPr>
      <w:t>13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5FA1" w:rsidRDefault="00225FA1" w:rsidP="00A67754">
      <w:r>
        <w:separator/>
      </w:r>
    </w:p>
  </w:footnote>
  <w:footnote w:type="continuationSeparator" w:id="0">
    <w:p w:rsidR="00225FA1" w:rsidRDefault="00225FA1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5FA1" w:rsidRDefault="00225FA1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:rsidR="00225FA1" w:rsidRPr="00830749" w:rsidRDefault="00225FA1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5FA1" w:rsidRDefault="00225FA1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:rsidR="00225FA1" w:rsidRPr="00830749" w:rsidRDefault="00225FA1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3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27"/>
  </w:num>
  <w:num w:numId="5">
    <w:abstractNumId w:val="5"/>
  </w:num>
  <w:num w:numId="6">
    <w:abstractNumId w:val="16"/>
  </w:num>
  <w:num w:numId="7">
    <w:abstractNumId w:val="22"/>
  </w:num>
  <w:num w:numId="8">
    <w:abstractNumId w:val="13"/>
  </w:num>
  <w:num w:numId="9">
    <w:abstractNumId w:val="15"/>
  </w:num>
  <w:num w:numId="10">
    <w:abstractNumId w:val="10"/>
  </w:num>
  <w:num w:numId="11">
    <w:abstractNumId w:val="9"/>
  </w:num>
  <w:num w:numId="12">
    <w:abstractNumId w:val="2"/>
  </w:num>
  <w:num w:numId="13">
    <w:abstractNumId w:val="6"/>
  </w:num>
  <w:num w:numId="14">
    <w:abstractNumId w:val="23"/>
  </w:num>
  <w:num w:numId="15">
    <w:abstractNumId w:val="31"/>
  </w:num>
  <w:num w:numId="16">
    <w:abstractNumId w:val="26"/>
  </w:num>
  <w:num w:numId="17">
    <w:abstractNumId w:val="17"/>
  </w:num>
  <w:num w:numId="18">
    <w:abstractNumId w:val="4"/>
  </w:num>
  <w:num w:numId="19">
    <w:abstractNumId w:val="1"/>
  </w:num>
  <w:num w:numId="20">
    <w:abstractNumId w:val="8"/>
  </w:num>
  <w:num w:numId="21">
    <w:abstractNumId w:val="30"/>
  </w:num>
  <w:num w:numId="22">
    <w:abstractNumId w:val="21"/>
  </w:num>
  <w:num w:numId="23">
    <w:abstractNumId w:val="20"/>
  </w:num>
  <w:num w:numId="24">
    <w:abstractNumId w:val="29"/>
  </w:num>
  <w:num w:numId="25">
    <w:abstractNumId w:val="24"/>
  </w:num>
  <w:num w:numId="26">
    <w:abstractNumId w:val="28"/>
  </w:num>
  <w:num w:numId="27">
    <w:abstractNumId w:val="11"/>
  </w:num>
  <w:num w:numId="28">
    <w:abstractNumId w:val="19"/>
  </w:num>
  <w:num w:numId="29">
    <w:abstractNumId w:val="18"/>
  </w:num>
  <w:num w:numId="30">
    <w:abstractNumId w:val="0"/>
  </w:num>
  <w:num w:numId="31">
    <w:abstractNumId w:val="12"/>
  </w:num>
  <w:num w:numId="32">
    <w:abstractNumId w:val="2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KJxKQ+D/31fQqIV2znazcWZxphj37X+/y47m2ntq0ImChHlOjxWoMD/fotuAgL2sxkP9ZbsUy9eA2/omweZ/Q==" w:salt="p8KRCP2v5x/5242PrYzY8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869"/>
    <w:rsid w:val="0001396A"/>
    <w:rsid w:val="00020BB6"/>
    <w:rsid w:val="00024F65"/>
    <w:rsid w:val="00026944"/>
    <w:rsid w:val="00027B47"/>
    <w:rsid w:val="00035243"/>
    <w:rsid w:val="00037820"/>
    <w:rsid w:val="0004368E"/>
    <w:rsid w:val="0004675B"/>
    <w:rsid w:val="00052041"/>
    <w:rsid w:val="00054D7B"/>
    <w:rsid w:val="00056C96"/>
    <w:rsid w:val="000601C6"/>
    <w:rsid w:val="00061726"/>
    <w:rsid w:val="00064997"/>
    <w:rsid w:val="000653FD"/>
    <w:rsid w:val="000672EE"/>
    <w:rsid w:val="00074457"/>
    <w:rsid w:val="00076AD6"/>
    <w:rsid w:val="0008082B"/>
    <w:rsid w:val="0008468E"/>
    <w:rsid w:val="00085F76"/>
    <w:rsid w:val="00090D03"/>
    <w:rsid w:val="000913A9"/>
    <w:rsid w:val="00091491"/>
    <w:rsid w:val="000A2303"/>
    <w:rsid w:val="000A7B07"/>
    <w:rsid w:val="000B346C"/>
    <w:rsid w:val="000B5C06"/>
    <w:rsid w:val="000B7B64"/>
    <w:rsid w:val="000C233D"/>
    <w:rsid w:val="000C4F46"/>
    <w:rsid w:val="000C6FB4"/>
    <w:rsid w:val="000E680F"/>
    <w:rsid w:val="000F0FCA"/>
    <w:rsid w:val="001028FD"/>
    <w:rsid w:val="00103A5E"/>
    <w:rsid w:val="001157AF"/>
    <w:rsid w:val="00116C30"/>
    <w:rsid w:val="0012562F"/>
    <w:rsid w:val="001266C6"/>
    <w:rsid w:val="00126C85"/>
    <w:rsid w:val="00131F08"/>
    <w:rsid w:val="00132977"/>
    <w:rsid w:val="001355AD"/>
    <w:rsid w:val="001373B4"/>
    <w:rsid w:val="001457FC"/>
    <w:rsid w:val="001463C9"/>
    <w:rsid w:val="00152592"/>
    <w:rsid w:val="001525FC"/>
    <w:rsid w:val="00154A40"/>
    <w:rsid w:val="00154DAE"/>
    <w:rsid w:val="001578F8"/>
    <w:rsid w:val="00166E7F"/>
    <w:rsid w:val="00167948"/>
    <w:rsid w:val="001709EB"/>
    <w:rsid w:val="00175F6C"/>
    <w:rsid w:val="00180089"/>
    <w:rsid w:val="00180F50"/>
    <w:rsid w:val="00184237"/>
    <w:rsid w:val="0018673D"/>
    <w:rsid w:val="00187D1C"/>
    <w:rsid w:val="00191E86"/>
    <w:rsid w:val="0019250A"/>
    <w:rsid w:val="001A77CF"/>
    <w:rsid w:val="001B09BC"/>
    <w:rsid w:val="001C0776"/>
    <w:rsid w:val="001C0B34"/>
    <w:rsid w:val="001C4084"/>
    <w:rsid w:val="001C637F"/>
    <w:rsid w:val="001D01D1"/>
    <w:rsid w:val="001E05E8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1ACE"/>
    <w:rsid w:val="00222B64"/>
    <w:rsid w:val="00225FA1"/>
    <w:rsid w:val="00233402"/>
    <w:rsid w:val="002337BA"/>
    <w:rsid w:val="00245D37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29E1"/>
    <w:rsid w:val="002C4301"/>
    <w:rsid w:val="002C4D10"/>
    <w:rsid w:val="002C66FA"/>
    <w:rsid w:val="002D1837"/>
    <w:rsid w:val="002D3E2B"/>
    <w:rsid w:val="002D4C72"/>
    <w:rsid w:val="002D5566"/>
    <w:rsid w:val="00301207"/>
    <w:rsid w:val="00301C4E"/>
    <w:rsid w:val="0030200C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4357"/>
    <w:rsid w:val="0033666D"/>
    <w:rsid w:val="00336763"/>
    <w:rsid w:val="00346B88"/>
    <w:rsid w:val="003472DB"/>
    <w:rsid w:val="00347500"/>
    <w:rsid w:val="00347A6D"/>
    <w:rsid w:val="00347C26"/>
    <w:rsid w:val="003548CB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6A7B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4E17"/>
    <w:rsid w:val="00496DEF"/>
    <w:rsid w:val="004A3499"/>
    <w:rsid w:val="004B0BF6"/>
    <w:rsid w:val="004B42E2"/>
    <w:rsid w:val="004C48E0"/>
    <w:rsid w:val="004C56C5"/>
    <w:rsid w:val="004C72F3"/>
    <w:rsid w:val="004D0680"/>
    <w:rsid w:val="004D1863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301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2355C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A05"/>
    <w:rsid w:val="00573C4A"/>
    <w:rsid w:val="00582ADB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60D2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4A18"/>
    <w:rsid w:val="00644AE7"/>
    <w:rsid w:val="00650C50"/>
    <w:rsid w:val="0065179C"/>
    <w:rsid w:val="00652FA9"/>
    <w:rsid w:val="00653936"/>
    <w:rsid w:val="0065458D"/>
    <w:rsid w:val="006555C5"/>
    <w:rsid w:val="00655694"/>
    <w:rsid w:val="00655F6F"/>
    <w:rsid w:val="00661AD4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767D9"/>
    <w:rsid w:val="00680BFE"/>
    <w:rsid w:val="0068582E"/>
    <w:rsid w:val="006862FA"/>
    <w:rsid w:val="00691ED4"/>
    <w:rsid w:val="006923AD"/>
    <w:rsid w:val="00694423"/>
    <w:rsid w:val="006966FA"/>
    <w:rsid w:val="00697DC1"/>
    <w:rsid w:val="00697EDC"/>
    <w:rsid w:val="006A4B98"/>
    <w:rsid w:val="006A4E12"/>
    <w:rsid w:val="006A6387"/>
    <w:rsid w:val="006B065A"/>
    <w:rsid w:val="006B1FC9"/>
    <w:rsid w:val="006B2FB9"/>
    <w:rsid w:val="006B4243"/>
    <w:rsid w:val="006B5A1A"/>
    <w:rsid w:val="006B6115"/>
    <w:rsid w:val="006B7CFD"/>
    <w:rsid w:val="006C212E"/>
    <w:rsid w:val="006C26ED"/>
    <w:rsid w:val="006C7661"/>
    <w:rsid w:val="006D0673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378D"/>
    <w:rsid w:val="00747137"/>
    <w:rsid w:val="007518B1"/>
    <w:rsid w:val="00754C46"/>
    <w:rsid w:val="007560DA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7771B"/>
    <w:rsid w:val="00780921"/>
    <w:rsid w:val="007830B6"/>
    <w:rsid w:val="00795980"/>
    <w:rsid w:val="007A1BB4"/>
    <w:rsid w:val="007A1D58"/>
    <w:rsid w:val="007A5008"/>
    <w:rsid w:val="007B2C43"/>
    <w:rsid w:val="007B32B5"/>
    <w:rsid w:val="007C00FB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0A44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4AB"/>
    <w:rsid w:val="008748CE"/>
    <w:rsid w:val="00882B9D"/>
    <w:rsid w:val="00883940"/>
    <w:rsid w:val="008868DF"/>
    <w:rsid w:val="008A082C"/>
    <w:rsid w:val="008A257C"/>
    <w:rsid w:val="008A3A99"/>
    <w:rsid w:val="008A5468"/>
    <w:rsid w:val="008A60E8"/>
    <w:rsid w:val="008B39C9"/>
    <w:rsid w:val="008C48F6"/>
    <w:rsid w:val="008C4E2D"/>
    <w:rsid w:val="008D2FD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096E"/>
    <w:rsid w:val="009702C3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356C"/>
    <w:rsid w:val="00A07F94"/>
    <w:rsid w:val="00A2147E"/>
    <w:rsid w:val="00A2540A"/>
    <w:rsid w:val="00A25844"/>
    <w:rsid w:val="00A25B81"/>
    <w:rsid w:val="00A2624A"/>
    <w:rsid w:val="00A265D7"/>
    <w:rsid w:val="00A33567"/>
    <w:rsid w:val="00A34BA9"/>
    <w:rsid w:val="00A401A6"/>
    <w:rsid w:val="00A406B8"/>
    <w:rsid w:val="00A41676"/>
    <w:rsid w:val="00A43D76"/>
    <w:rsid w:val="00A477AB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6EE8"/>
    <w:rsid w:val="00AA517E"/>
    <w:rsid w:val="00AA653D"/>
    <w:rsid w:val="00AB4ED0"/>
    <w:rsid w:val="00AB5511"/>
    <w:rsid w:val="00AB5FF9"/>
    <w:rsid w:val="00AC42E2"/>
    <w:rsid w:val="00AC6BE2"/>
    <w:rsid w:val="00AC79B9"/>
    <w:rsid w:val="00AD147B"/>
    <w:rsid w:val="00AD2C30"/>
    <w:rsid w:val="00AD390C"/>
    <w:rsid w:val="00AD5E79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966"/>
    <w:rsid w:val="00B01E5D"/>
    <w:rsid w:val="00B0452D"/>
    <w:rsid w:val="00B0469A"/>
    <w:rsid w:val="00B10211"/>
    <w:rsid w:val="00B11880"/>
    <w:rsid w:val="00B11D92"/>
    <w:rsid w:val="00B141EE"/>
    <w:rsid w:val="00B15A90"/>
    <w:rsid w:val="00B21A3B"/>
    <w:rsid w:val="00B21CC5"/>
    <w:rsid w:val="00B23004"/>
    <w:rsid w:val="00B23116"/>
    <w:rsid w:val="00B24E19"/>
    <w:rsid w:val="00B2783F"/>
    <w:rsid w:val="00B30DF5"/>
    <w:rsid w:val="00B370F6"/>
    <w:rsid w:val="00B43F84"/>
    <w:rsid w:val="00B44885"/>
    <w:rsid w:val="00B45123"/>
    <w:rsid w:val="00B456A7"/>
    <w:rsid w:val="00B46CA0"/>
    <w:rsid w:val="00B5003B"/>
    <w:rsid w:val="00B509CF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C18A3"/>
    <w:rsid w:val="00BC6E1D"/>
    <w:rsid w:val="00BC7A18"/>
    <w:rsid w:val="00BD2445"/>
    <w:rsid w:val="00BD4B75"/>
    <w:rsid w:val="00BD5D83"/>
    <w:rsid w:val="00BE1F60"/>
    <w:rsid w:val="00BE5659"/>
    <w:rsid w:val="00BF15FF"/>
    <w:rsid w:val="00BF17E6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4AC3"/>
    <w:rsid w:val="00C17076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56295"/>
    <w:rsid w:val="00C60356"/>
    <w:rsid w:val="00C640FC"/>
    <w:rsid w:val="00C65EC9"/>
    <w:rsid w:val="00C731E3"/>
    <w:rsid w:val="00C73911"/>
    <w:rsid w:val="00C7472B"/>
    <w:rsid w:val="00C77DB6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C76B6"/>
    <w:rsid w:val="00CD0491"/>
    <w:rsid w:val="00CD60A3"/>
    <w:rsid w:val="00CD65E3"/>
    <w:rsid w:val="00CE1002"/>
    <w:rsid w:val="00CE17A5"/>
    <w:rsid w:val="00CE1EBF"/>
    <w:rsid w:val="00CE2955"/>
    <w:rsid w:val="00CE2FD4"/>
    <w:rsid w:val="00CE43B4"/>
    <w:rsid w:val="00CE4DB2"/>
    <w:rsid w:val="00CE5555"/>
    <w:rsid w:val="00CE77FE"/>
    <w:rsid w:val="00CF476A"/>
    <w:rsid w:val="00CF577D"/>
    <w:rsid w:val="00CF687B"/>
    <w:rsid w:val="00CF777A"/>
    <w:rsid w:val="00D01D68"/>
    <w:rsid w:val="00D021E3"/>
    <w:rsid w:val="00D05B7F"/>
    <w:rsid w:val="00D060EB"/>
    <w:rsid w:val="00D07170"/>
    <w:rsid w:val="00D10C1C"/>
    <w:rsid w:val="00D12E1D"/>
    <w:rsid w:val="00D157D2"/>
    <w:rsid w:val="00D21FE8"/>
    <w:rsid w:val="00D25838"/>
    <w:rsid w:val="00D26665"/>
    <w:rsid w:val="00D26D34"/>
    <w:rsid w:val="00D323A9"/>
    <w:rsid w:val="00D342DF"/>
    <w:rsid w:val="00D41220"/>
    <w:rsid w:val="00D41D28"/>
    <w:rsid w:val="00D43AF8"/>
    <w:rsid w:val="00D43F74"/>
    <w:rsid w:val="00D44406"/>
    <w:rsid w:val="00D445AA"/>
    <w:rsid w:val="00D448E3"/>
    <w:rsid w:val="00D44AC7"/>
    <w:rsid w:val="00D521B0"/>
    <w:rsid w:val="00D52AE9"/>
    <w:rsid w:val="00D612CD"/>
    <w:rsid w:val="00D62C1F"/>
    <w:rsid w:val="00D6721A"/>
    <w:rsid w:val="00D74F43"/>
    <w:rsid w:val="00D762CD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0B1"/>
    <w:rsid w:val="00DB620A"/>
    <w:rsid w:val="00DB6903"/>
    <w:rsid w:val="00DC123B"/>
    <w:rsid w:val="00DC25CE"/>
    <w:rsid w:val="00DC54AD"/>
    <w:rsid w:val="00DC763D"/>
    <w:rsid w:val="00DD0BB5"/>
    <w:rsid w:val="00DD533D"/>
    <w:rsid w:val="00DD61C5"/>
    <w:rsid w:val="00DE18C7"/>
    <w:rsid w:val="00DE37A3"/>
    <w:rsid w:val="00DE52AD"/>
    <w:rsid w:val="00DE5A28"/>
    <w:rsid w:val="00DF0328"/>
    <w:rsid w:val="00DF040E"/>
    <w:rsid w:val="00DF1337"/>
    <w:rsid w:val="00DF5671"/>
    <w:rsid w:val="00DF71FB"/>
    <w:rsid w:val="00DF75DF"/>
    <w:rsid w:val="00E015C8"/>
    <w:rsid w:val="00E04C25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3768E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A7C"/>
    <w:rsid w:val="00E85228"/>
    <w:rsid w:val="00EA3D9B"/>
    <w:rsid w:val="00EA4ACC"/>
    <w:rsid w:val="00EA4C21"/>
    <w:rsid w:val="00EA5ACC"/>
    <w:rsid w:val="00EA7784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550E"/>
    <w:rsid w:val="00EF69A4"/>
    <w:rsid w:val="00F023CE"/>
    <w:rsid w:val="00F03457"/>
    <w:rsid w:val="00F04BBE"/>
    <w:rsid w:val="00F06E9D"/>
    <w:rsid w:val="00F07185"/>
    <w:rsid w:val="00F113FC"/>
    <w:rsid w:val="00F212C3"/>
    <w:rsid w:val="00F21DF2"/>
    <w:rsid w:val="00F23659"/>
    <w:rsid w:val="00F247AC"/>
    <w:rsid w:val="00F26E0D"/>
    <w:rsid w:val="00F30473"/>
    <w:rsid w:val="00F4286F"/>
    <w:rsid w:val="00F44003"/>
    <w:rsid w:val="00F46E9C"/>
    <w:rsid w:val="00F4706B"/>
    <w:rsid w:val="00F47987"/>
    <w:rsid w:val="00F56D33"/>
    <w:rsid w:val="00F67121"/>
    <w:rsid w:val="00F72155"/>
    <w:rsid w:val="00F721AF"/>
    <w:rsid w:val="00F72340"/>
    <w:rsid w:val="00F739DD"/>
    <w:rsid w:val="00F73AD5"/>
    <w:rsid w:val="00F7673C"/>
    <w:rsid w:val="00F769F2"/>
    <w:rsid w:val="00F76DDE"/>
    <w:rsid w:val="00F84646"/>
    <w:rsid w:val="00F849B0"/>
    <w:rsid w:val="00F8647F"/>
    <w:rsid w:val="00F8706B"/>
    <w:rsid w:val="00F92F09"/>
    <w:rsid w:val="00F97200"/>
    <w:rsid w:val="00F97320"/>
    <w:rsid w:val="00FA33EB"/>
    <w:rsid w:val="00FA5265"/>
    <w:rsid w:val="00FA6911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10D1"/>
    <w:rsid w:val="00FE33FB"/>
    <w:rsid w:val="00FE54EE"/>
    <w:rsid w:val="00FE7B0E"/>
    <w:rsid w:val="00FF3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CC7BBC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E54EE"/>
    <w:pPr>
      <w:spacing w:line="480" w:lineRule="exact"/>
      <w:contextualSpacing/>
      <w:jc w:val="both"/>
    </w:pPr>
    <w:rPr>
      <w:rFonts w:ascii="Arial" w:eastAsiaTheme="minorHAnsi" w:hAnsi="Arial" w:cs="Arial"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E54EE"/>
    <w:rPr>
      <w:rFonts w:ascii="Arial" w:eastAsiaTheme="minorHAnsi" w:hAnsi="Arial" w:cs="Arial"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9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619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59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611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4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3149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5144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50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FA1B7D05AB5468C99A58E3B77E56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84D3E-9D52-4842-AACA-C20976B953D0}"/>
      </w:docPartPr>
      <w:docPartBody>
        <w:p w:rsidR="00992C26" w:rsidRDefault="00741D3F" w:rsidP="00741D3F">
          <w:pPr>
            <w:pStyle w:val="7FA1B7D05AB5468C99A58E3B77E56EB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D6976AB1CAA4A63913D073D105FC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A9ECD-5201-4807-B52C-B078619CEFE2}"/>
      </w:docPartPr>
      <w:docPartBody>
        <w:p w:rsidR="00992C26" w:rsidRDefault="00741D3F" w:rsidP="00741D3F">
          <w:pPr>
            <w:pStyle w:val="9D6976AB1CAA4A63913D073D105FCD9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236591DB9B843BAAC7C2E3303C0A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ED3B7-87FA-437D-AFDC-1D6289A98798}"/>
      </w:docPartPr>
      <w:docPartBody>
        <w:p w:rsidR="00992C26" w:rsidRDefault="00741D3F" w:rsidP="00741D3F">
          <w:pPr>
            <w:pStyle w:val="A236591DB9B843BAAC7C2E3303C0ACF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5442F1"/>
    <w:rsid w:val="00595B4E"/>
    <w:rsid w:val="005D3BC9"/>
    <w:rsid w:val="006018E6"/>
    <w:rsid w:val="006206DC"/>
    <w:rsid w:val="00641837"/>
    <w:rsid w:val="006A5ED9"/>
    <w:rsid w:val="007249CB"/>
    <w:rsid w:val="00741D3F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92C2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4385"/>
    <w:rsid w:val="00E45AA5"/>
    <w:rsid w:val="00EA1D00"/>
    <w:rsid w:val="00EC27D2"/>
    <w:rsid w:val="00F27999"/>
    <w:rsid w:val="00F53755"/>
    <w:rsid w:val="00F57777"/>
    <w:rsid w:val="00F92073"/>
    <w:rsid w:val="00FE2153"/>
    <w:rsid w:val="00FE44DF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1D3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FF0E72E5BF8424E8A077DD990241C21">
    <w:name w:val="9FF0E72E5BF8424E8A077DD990241C21"/>
    <w:rsid w:val="00741D3F"/>
    <w:pPr>
      <w:spacing w:after="160" w:line="259" w:lineRule="auto"/>
    </w:pPr>
  </w:style>
  <w:style w:type="paragraph" w:customStyle="1" w:styleId="D71056B8BC1D45579FA599210457FE5C">
    <w:name w:val="D71056B8BC1D45579FA599210457FE5C"/>
    <w:rsid w:val="00741D3F"/>
    <w:pPr>
      <w:spacing w:after="160" w:line="259" w:lineRule="auto"/>
    </w:pPr>
  </w:style>
  <w:style w:type="paragraph" w:customStyle="1" w:styleId="9F071ACEDA074991BAE1531B413C77EA">
    <w:name w:val="9F071ACEDA074991BAE1531B413C77EA"/>
    <w:rsid w:val="00741D3F"/>
    <w:pPr>
      <w:spacing w:after="160" w:line="259" w:lineRule="auto"/>
    </w:pPr>
  </w:style>
  <w:style w:type="paragraph" w:customStyle="1" w:styleId="7FA1B7D05AB5468C99A58E3B77E56EB1">
    <w:name w:val="7FA1B7D05AB5468C99A58E3B77E56EB1"/>
    <w:rsid w:val="00741D3F"/>
    <w:pPr>
      <w:spacing w:after="160" w:line="259" w:lineRule="auto"/>
    </w:pPr>
  </w:style>
  <w:style w:type="paragraph" w:customStyle="1" w:styleId="9D6976AB1CAA4A63913D073D105FCD97">
    <w:name w:val="9D6976AB1CAA4A63913D073D105FCD97"/>
    <w:rsid w:val="00741D3F"/>
    <w:pPr>
      <w:spacing w:after="160" w:line="259" w:lineRule="auto"/>
    </w:pPr>
  </w:style>
  <w:style w:type="paragraph" w:customStyle="1" w:styleId="A236591DB9B843BAAC7C2E3303C0ACF0">
    <w:name w:val="A236591DB9B843BAAC7C2E3303C0ACF0"/>
    <w:rsid w:val="00741D3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CECC8-F596-4166-B28F-6B835476286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04C6594-BBFC-4004-8D0C-FDE9321EE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1986</TotalTime>
  <Pages>13</Pages>
  <Words>1862</Words>
  <Characters>10619</Characters>
  <Application>Microsoft Office Word</Application>
  <DocSecurity>8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CPCCBC4005A</vt:lpstr>
    </vt:vector>
  </TitlesOfParts>
  <Company/>
  <LinksUpToDate>false</LinksUpToDate>
  <CharactersWithSpaces>12457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CPCCBC4005A</dc:title>
  <dc:subject>Produce labour and material schedules for ordering</dc:subject>
  <dc:creator>Michelle Curro</dc:creator>
  <cp:lastModifiedBy>Caitlin Hamilton</cp:lastModifiedBy>
  <cp:revision>110</cp:revision>
  <cp:lastPrinted>2018-11-21T05:11:00Z</cp:lastPrinted>
  <dcterms:created xsi:type="dcterms:W3CDTF">2015-02-26T05:16:00Z</dcterms:created>
  <dcterms:modified xsi:type="dcterms:W3CDTF">2019-06-18T03:43:00Z</dcterms:modified>
  <cp:contentStatus>v1-2_22/11/2018</cp:contentStatus>
</cp:coreProperties>
</file>