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439068"/>
    <w:bookmarkStart w:id="2" w:name="_Ref336346"/>
    <w:bookmarkStart w:id="3" w:name="_Ref536098285"/>
    <w:p w14:paraId="616B4284" w14:textId="77777777" w:rsidR="00933AAC" w:rsidRPr="00DD7A44" w:rsidRDefault="000C22BF" w:rsidP="00933AA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F46A890158D42929E047097B319DE42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933AAC">
            <w:rPr>
              <w:szCs w:val="32"/>
            </w:rPr>
            <w:t>CPCCBC4007A</w:t>
          </w:r>
        </w:sdtContent>
      </w:sdt>
      <w:r w:rsidR="00933AAC" w:rsidRPr="00DD7A44">
        <w:rPr>
          <w:szCs w:val="32"/>
        </w:rPr>
        <w:t xml:space="preserve"> </w:t>
      </w:r>
    </w:p>
    <w:p w14:paraId="6AE3B950" w14:textId="77777777" w:rsidR="00933AAC" w:rsidRPr="00DD7A44" w:rsidRDefault="000C22BF" w:rsidP="00933AA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2D67F26029084C2290B76EA8DCE877A3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933AAC">
            <w:rPr>
              <w:szCs w:val="32"/>
            </w:rPr>
            <w:t>Plan building or construction work</w:t>
          </w:r>
        </w:sdtContent>
      </w:sdt>
    </w:p>
    <w:p w14:paraId="3D491977" w14:textId="77777777" w:rsidR="00933AAC" w:rsidRPr="00DD7A44" w:rsidRDefault="00933AAC" w:rsidP="00933AAC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862B72F" w14:textId="77777777" w:rsidR="00933AAC" w:rsidRPr="00DD7A44" w:rsidRDefault="00933AAC" w:rsidP="00933AA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933AAC" w:rsidRPr="00DD7A44" w14:paraId="57FA2746" w14:textId="77777777" w:rsidTr="00777342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3E1A4E75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1240A3D1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54D93D13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2D08EBED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4A4FBDC3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702FB36F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7103A21B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336EDE85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3F5B5FC5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2F75DF09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32C17B74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43A9CE82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73ACDD73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46421FF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0792C7E" w14:textId="474EB7AB" w:rsidR="00933AAC" w:rsidRPr="00DD7A44" w:rsidRDefault="000C22BF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31551257" w:edGrp="everyone"/>
            <w:r>
              <w:rPr>
                <w:rFonts w:ascii="Arial" w:hAnsi="Arial" w:cs="Arial"/>
                <w:sz w:val="22"/>
                <w:szCs w:val="22"/>
              </w:rPr>
              <w:t>Shanae Andrews</w:t>
            </w:r>
            <w:permEnd w:id="1731551257"/>
          </w:p>
        </w:tc>
      </w:tr>
      <w:tr w:rsidR="00933AAC" w:rsidRPr="00DD7A44" w14:paraId="09E5A41C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9B87266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44098301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BF38FEF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3AAC" w:rsidRPr="00DD7A44" w14:paraId="7197115B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9D5894F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6681010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0016BF3" w14:textId="77777777" w:rsidR="00933AAC" w:rsidRPr="00DD7A44" w:rsidRDefault="00933AA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7AC28F6" wp14:editId="1AC2B549">
                      <wp:extent cx="1600200" cy="428292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05969" cy="4298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66810104" w:displacedByCustomXml="prev"/>
      </w:tr>
    </w:tbl>
    <w:p w14:paraId="4B81C638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4C9E3D6A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7D15DF3A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DA6FB00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9F813A1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40521705" w:edGrp="everyone"/>
            <w:permEnd w:id="1040521705"/>
          </w:p>
        </w:tc>
      </w:tr>
      <w:tr w:rsidR="00933AAC" w:rsidRPr="00DD7A44" w14:paraId="644F55B9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B21A8CF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6555E709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B8D3C4E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3AAC" w:rsidRPr="00DD7A44" w14:paraId="565A3143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2988ECB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2472254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1AAF3DD" w14:textId="77777777" w:rsidR="00933AAC" w:rsidRPr="00DD7A44" w:rsidRDefault="00933AA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61E3920" wp14:editId="708241AA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2472254" w:displacedByCustomXml="next"/>
          </w:sdtContent>
        </w:sdt>
      </w:tr>
    </w:tbl>
    <w:p w14:paraId="5D20B838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4B48373A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4B1D8BF0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C7B81B7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3154173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3E52AEA359E24FE5AF8530661FC6B151"/>
            </w:placeholder>
            <w:date w:fullDate="2019-09-17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92C1490" w14:textId="582CF853" w:rsidR="00933AAC" w:rsidRPr="00DD7A44" w:rsidRDefault="000C22BF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17/09/2019</w:t>
                </w:r>
              </w:p>
            </w:tc>
          </w:sdtContent>
        </w:sdt>
      </w:tr>
      <w:permEnd w:id="43154173"/>
    </w:tbl>
    <w:p w14:paraId="478E55CC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3A7E4442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190D66F4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933AAC" w:rsidRPr="00DD7A44" w14:paraId="769F54E5" w14:textId="77777777" w:rsidTr="00777342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3233635A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78773CD2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11654F49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33AAC" w:rsidRPr="00DD7A44" w14:paraId="2E83D1EC" w14:textId="77777777" w:rsidTr="00777342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5988C9EE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2559" w:type="dxa"/>
            <w:vMerge w:val="restart"/>
            <w:vAlign w:val="center"/>
          </w:tcPr>
          <w:p w14:paraId="6FB7894C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42168417" w:edGrp="everyone"/>
            <w:permEnd w:id="942168417"/>
          </w:p>
        </w:tc>
        <w:tc>
          <w:tcPr>
            <w:tcW w:w="1272" w:type="dxa"/>
            <w:vAlign w:val="center"/>
          </w:tcPr>
          <w:p w14:paraId="6F1B20A4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7EC0337A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33AAC" w:rsidRPr="00DD7A44" w14:paraId="6046B06F" w14:textId="77777777" w:rsidTr="00777342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1219154B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67528774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4884776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14:paraId="64236998" w14:textId="77777777" w:rsidR="00933AAC" w:rsidRPr="00DD7A44" w:rsidRDefault="00933AAC" w:rsidP="0077734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8477689" w:displacedByCustomXml="prev"/>
        <w:permStart w:id="13819835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14:paraId="3D96E11B" w14:textId="77777777" w:rsidR="00933AAC" w:rsidRPr="00DD7A44" w:rsidRDefault="00933AAC" w:rsidP="0077734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1983554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33AAC" w:rsidRPr="00DD7A44" w14:paraId="6DD4EB17" w14:textId="77777777" w:rsidTr="00777342">
        <w:tc>
          <w:tcPr>
            <w:tcW w:w="9016" w:type="dxa"/>
            <w:shd w:val="clear" w:color="auto" w:fill="D9D9D9" w:themeFill="background1" w:themeFillShade="D9"/>
          </w:tcPr>
          <w:p w14:paraId="12EB742F" w14:textId="77777777" w:rsidR="00933AAC" w:rsidRPr="00DD7A44" w:rsidRDefault="00933AAC" w:rsidP="00777342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33AAC" w:rsidRPr="00DD7A44" w14:paraId="20CAAE1E" w14:textId="77777777" w:rsidTr="00777342">
        <w:trPr>
          <w:trHeight w:val="13602"/>
        </w:trPr>
        <w:tc>
          <w:tcPr>
            <w:tcW w:w="9016" w:type="dxa"/>
          </w:tcPr>
          <w:p w14:paraId="1C4BBE27" w14:textId="0CE0737D" w:rsidR="00933AAC" w:rsidRPr="00DD7A44" w:rsidRDefault="00964F80" w:rsidP="00777342">
            <w:pPr>
              <w:rPr>
                <w:rFonts w:ascii="Arial" w:hAnsi="Arial" w:cs="Arial"/>
                <w:szCs w:val="24"/>
              </w:rPr>
            </w:pPr>
            <w:permStart w:id="1341196860" w:edGrp="everyone"/>
            <w:r>
              <w:rPr>
                <w:rFonts w:ascii="Arial" w:hAnsi="Arial" w:cs="Arial"/>
                <w:szCs w:val="24"/>
              </w:rPr>
              <w:t xml:space="preserve">In class participation </w:t>
            </w:r>
            <w:bookmarkStart w:id="4" w:name="_GoBack"/>
            <w:bookmarkEnd w:id="4"/>
            <w:permEnd w:id="1341196860"/>
          </w:p>
        </w:tc>
      </w:tr>
    </w:tbl>
    <w:bookmarkEnd w:id="0"/>
    <w:p w14:paraId="1A868779" w14:textId="77777777" w:rsidR="00414F9C" w:rsidRDefault="00414F9C" w:rsidP="0022426D">
      <w:pPr>
        <w:pStyle w:val="11CSTCPLQuestionBullet"/>
        <w:ind w:left="709" w:hanging="709"/>
      </w:pPr>
      <w:r>
        <w:lastRenderedPageBreak/>
        <w:t xml:space="preserve">Name one (1) document </w:t>
      </w:r>
      <w:r w:rsidR="008C3955" w:rsidRPr="008C3955">
        <w:t xml:space="preserve">you </w:t>
      </w:r>
      <w:r>
        <w:t xml:space="preserve">might </w:t>
      </w:r>
      <w:r w:rsidR="008C3955" w:rsidRPr="008C3955">
        <w:t>read alongside the contract to identify</w:t>
      </w:r>
      <w:r>
        <w:t xml:space="preserve"> the following aspects:</w:t>
      </w:r>
      <w:bookmarkEnd w:id="1"/>
    </w:p>
    <w:p w14:paraId="3607E6E1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Material requirements</w:t>
      </w:r>
    </w:p>
    <w:p w14:paraId="683108DF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Plant requirements</w:t>
      </w:r>
    </w:p>
    <w:p w14:paraId="3C2E49A0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On-site labour requirements</w:t>
      </w:r>
    </w:p>
    <w:p w14:paraId="56CB4734" w14:textId="77777777" w:rsidR="0022426D" w:rsidRPr="008C3955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A</w:t>
      </w:r>
      <w:r w:rsidR="008C3955" w:rsidRPr="008C3955">
        <w:t>ny unusual aspects of construction</w:t>
      </w:r>
      <w:bookmarkEnd w:id="2"/>
    </w:p>
    <w:p w14:paraId="4F778C0D" w14:textId="77777777" w:rsidR="0022426D" w:rsidRPr="00830749" w:rsidRDefault="0022426D" w:rsidP="0022426D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2426D" w:rsidRPr="00830749" w14:paraId="3528C4D9" w14:textId="77777777" w:rsidTr="001C13D1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844B9B9" w14:textId="77777777" w:rsidR="0022426D" w:rsidRPr="001C4084" w:rsidRDefault="0022426D" w:rsidP="00327D0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5B05E" w14:textId="71C89FAC" w:rsidR="0022426D" w:rsidRPr="001C4084" w:rsidRDefault="000D4D44" w:rsidP="00327D04">
            <w:pPr>
              <w:rPr>
                <w:rFonts w:ascii="Arial" w:hAnsi="Arial" w:cs="Arial"/>
                <w:sz w:val="22"/>
                <w:szCs w:val="22"/>
              </w:rPr>
            </w:pPr>
            <w:permStart w:id="1657276828" w:edGrp="everyone"/>
            <w:r>
              <w:rPr>
                <w:rFonts w:ascii="Arial" w:hAnsi="Arial" w:cs="Arial"/>
                <w:sz w:val="22"/>
                <w:szCs w:val="22"/>
              </w:rPr>
              <w:t>Specifications</w:t>
            </w:r>
            <w:permEnd w:id="1657276828"/>
          </w:p>
        </w:tc>
        <w:permStart w:id="1391586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2449481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C9BEEE5" w14:textId="07968058" w:rsidR="0022426D" w:rsidRPr="00E106BF" w:rsidRDefault="00F97D14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39158647" w:displacedByCustomXml="prev"/>
      </w:tr>
    </w:tbl>
    <w:p w14:paraId="781483D5" w14:textId="77777777" w:rsidR="0022426D" w:rsidRDefault="0022426D" w:rsidP="0022426D">
      <w:pPr>
        <w:rPr>
          <w:rFonts w:ascii="Arial" w:hAnsi="Arial" w:cs="Arial"/>
          <w:sz w:val="22"/>
          <w:szCs w:val="22"/>
        </w:rPr>
      </w:pPr>
    </w:p>
    <w:p w14:paraId="46127BC3" w14:textId="77777777" w:rsidR="008C3955" w:rsidRDefault="008C3955" w:rsidP="008C3955">
      <w:pPr>
        <w:rPr>
          <w:rFonts w:ascii="Arial" w:hAnsi="Arial" w:cs="Arial"/>
          <w:sz w:val="22"/>
          <w:szCs w:val="22"/>
        </w:rPr>
      </w:pPr>
    </w:p>
    <w:p w14:paraId="4E22CB92" w14:textId="77777777" w:rsidR="008C3955" w:rsidRPr="00830749" w:rsidRDefault="008C3955" w:rsidP="008C3955">
      <w:pPr>
        <w:pStyle w:val="11CSTCPLQuestionBullet"/>
        <w:ind w:left="709" w:hanging="709"/>
      </w:pPr>
      <w:bookmarkStart w:id="5" w:name="_Ref336349"/>
      <w:bookmarkStart w:id="6" w:name="_Ref535482381"/>
      <w:r>
        <w:t>Name the Act and identify the section that outlines the maximum deposit amounts that may be accepted by a builder before services are provided. Identify the maximum deposit amounts and the penalties for breaching such requirements.</w:t>
      </w:r>
      <w:bookmarkEnd w:id="5"/>
      <w:bookmarkEnd w:id="6"/>
    </w:p>
    <w:p w14:paraId="27E870D0" w14:textId="77777777" w:rsidR="008C3955" w:rsidRPr="00830749" w:rsidRDefault="008C3955" w:rsidP="008C39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C3955" w14:paraId="48AE7DA1" w14:textId="77777777" w:rsidTr="00327D0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B3CAE10" w14:textId="77777777" w:rsidR="008C3955" w:rsidRDefault="008C3955" w:rsidP="00327D0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1EE4EC5" w14:textId="77777777" w:rsidR="008C3955" w:rsidRDefault="008C3955" w:rsidP="00327D04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E507C76" w14:textId="77777777" w:rsidR="008C3955" w:rsidRDefault="008C3955" w:rsidP="00327D04">
            <w:pPr>
              <w:keepNext/>
              <w:ind w:left="993" w:right="82" w:hanging="993"/>
              <w:jc w:val="center"/>
            </w:pPr>
            <w:r>
              <w:t>Requirements and penalties</w:t>
            </w:r>
          </w:p>
        </w:tc>
        <w:permStart w:id="20388396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4359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0C38ABE" w14:textId="77777777" w:rsidR="008C3955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8839622" w:displacedByCustomXml="prev"/>
      </w:tr>
      <w:tr w:rsidR="008C3955" w14:paraId="66A305A7" w14:textId="77777777" w:rsidTr="00703C8A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1664D3" w14:textId="77777777" w:rsidR="008C3955" w:rsidRPr="00FE608E" w:rsidRDefault="008C3955" w:rsidP="00327D0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6DC9B" w14:textId="53D4CB98" w:rsidR="008C3955" w:rsidRPr="00703C8A" w:rsidRDefault="000D4D44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2702960" w:edGrp="everyone"/>
            <w:r>
              <w:rPr>
                <w:rFonts w:ascii="Arial" w:hAnsi="Arial" w:cs="Arial"/>
                <w:sz w:val="22"/>
                <w:szCs w:val="22"/>
              </w:rPr>
              <w:t xml:space="preserve">Queensland Building and construction commission Act 1991 Section 33 </w:t>
            </w:r>
            <w:permEnd w:id="22702960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9B7941" w14:textId="77777777" w:rsidR="008C3955" w:rsidRDefault="000D4D44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03996410" w:edGrp="everyone"/>
            <w:r>
              <w:rPr>
                <w:rFonts w:ascii="Arial" w:hAnsi="Arial" w:cs="Arial"/>
                <w:sz w:val="22"/>
                <w:szCs w:val="22"/>
              </w:rPr>
              <w:t xml:space="preserve">The building contractor must not demand or receive a deposit under the contract of more than </w:t>
            </w:r>
          </w:p>
          <w:p w14:paraId="690E9C96" w14:textId="77777777" w:rsidR="008C3955" w:rsidRDefault="000D4D44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 1 10% of contract price</w:t>
            </w:r>
          </w:p>
          <w:p w14:paraId="736A9D23" w14:textId="77777777" w:rsidR="008C3955" w:rsidRDefault="000D4D44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 2 5% of contract price</w:t>
            </w:r>
          </w:p>
          <w:p w14:paraId="7A71889A" w14:textId="77777777" w:rsidR="008C3955" w:rsidRDefault="000D4D44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Level 1 or 2  under which the value of off site work is more than 50% of the contract price </w:t>
            </w:r>
          </w:p>
          <w:p w14:paraId="3CE9D3A4" w14:textId="71D70943" w:rsidR="008C3955" w:rsidRPr="00703C8A" w:rsidRDefault="000D4D44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Penalty – maximum 100 penalty points</w:t>
            </w:r>
            <w:permEnd w:id="4039964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69104B" w14:textId="77777777" w:rsidR="008C3955" w:rsidRDefault="008C3955" w:rsidP="00327D04">
            <w:pPr>
              <w:ind w:left="993" w:hanging="993"/>
            </w:pPr>
          </w:p>
        </w:tc>
      </w:tr>
    </w:tbl>
    <w:p w14:paraId="171CD3FA" w14:textId="77777777" w:rsidR="008C3955" w:rsidRPr="00830749" w:rsidRDefault="008C3955" w:rsidP="008C3955">
      <w:pPr>
        <w:rPr>
          <w:rFonts w:ascii="Arial" w:hAnsi="Arial" w:cs="Arial"/>
          <w:sz w:val="22"/>
          <w:szCs w:val="22"/>
        </w:rPr>
      </w:pPr>
    </w:p>
    <w:p w14:paraId="47FCDE69" w14:textId="77777777" w:rsidR="00327D04" w:rsidRDefault="00327D04" w:rsidP="00327D04">
      <w:pPr>
        <w:rPr>
          <w:rFonts w:ascii="Arial" w:hAnsi="Arial" w:cs="Arial"/>
          <w:sz w:val="22"/>
          <w:szCs w:val="22"/>
        </w:rPr>
      </w:pPr>
    </w:p>
    <w:p w14:paraId="4AED2BA6" w14:textId="77777777" w:rsidR="00327D04" w:rsidRPr="00830749" w:rsidRDefault="00327D04" w:rsidP="00327D04">
      <w:pPr>
        <w:pStyle w:val="11CSTCPLQuestionBullet"/>
        <w:ind w:left="709" w:hanging="709"/>
      </w:pPr>
      <w:bookmarkStart w:id="7" w:name="_Ref336355"/>
      <w:r>
        <w:t>Identify three (3) subcontractors you may engage for a job and the type of work they may undertake.</w:t>
      </w:r>
      <w:bookmarkEnd w:id="7"/>
      <w:r>
        <w:t xml:space="preserve"> </w:t>
      </w:r>
    </w:p>
    <w:p w14:paraId="07B0606A" w14:textId="77777777" w:rsidR="00327D04" w:rsidRPr="00830749" w:rsidRDefault="00327D04" w:rsidP="00327D0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27D04" w14:paraId="67FB022E" w14:textId="77777777" w:rsidTr="00414F9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46F8592" w14:textId="77777777" w:rsidR="00327D04" w:rsidRDefault="00327D04" w:rsidP="00414F9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563FB52" w14:textId="77777777" w:rsidR="00327D04" w:rsidRDefault="00327D04" w:rsidP="00414F9C">
            <w:pPr>
              <w:keepNext/>
              <w:ind w:left="993" w:right="82" w:hanging="993"/>
              <w:jc w:val="center"/>
            </w:pPr>
            <w:r>
              <w:t>Subcontractor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7AD44FE" w14:textId="77777777" w:rsidR="00327D04" w:rsidRDefault="00327D04" w:rsidP="00414F9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5744552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3836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D3C93B3" w14:textId="77777777" w:rsidR="00327D04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4455203" w:displacedByCustomXml="prev"/>
      </w:tr>
      <w:tr w:rsidR="00327D04" w14:paraId="2402B39C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8F9BD8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A6DFB" w14:textId="3F69912F" w:rsidR="00327D04" w:rsidRPr="001C13D1" w:rsidRDefault="00F97D1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33328498" w:edGrp="everyone"/>
            <w:r>
              <w:rPr>
                <w:rFonts w:ascii="Arial" w:hAnsi="Arial" w:cs="Arial"/>
                <w:sz w:val="22"/>
                <w:szCs w:val="22"/>
              </w:rPr>
              <w:t>electrician</w:t>
            </w:r>
            <w:permEnd w:id="1833328498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33A1F15" w14:textId="42B401F2" w:rsidR="00327D04" w:rsidRPr="001C13D1" w:rsidRDefault="006E14B0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96295111" w:edGrp="everyone"/>
            <w:r>
              <w:rPr>
                <w:rFonts w:ascii="Arial" w:hAnsi="Arial" w:cs="Arial"/>
                <w:sz w:val="22"/>
                <w:szCs w:val="22"/>
              </w:rPr>
              <w:t xml:space="preserve">Install and maintain all electrical and power systems for example selecting, cutting and connection wire and cable </w:t>
            </w:r>
            <w:r w:rsidR="00C474CB">
              <w:rPr>
                <w:rFonts w:ascii="Arial" w:hAnsi="Arial" w:cs="Arial"/>
                <w:sz w:val="22"/>
                <w:szCs w:val="22"/>
              </w:rPr>
              <w:t>to terminals and connectors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6962951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C74DDC" w14:textId="77777777" w:rsidR="00327D04" w:rsidRDefault="00327D04" w:rsidP="00414F9C">
            <w:pPr>
              <w:ind w:left="993" w:hanging="993"/>
            </w:pPr>
          </w:p>
        </w:tc>
      </w:tr>
      <w:tr w:rsidR="00327D04" w14:paraId="30F41D72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B1347A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6E6C4" w14:textId="6DE1EE0A" w:rsidR="00327D04" w:rsidRPr="001C13D1" w:rsidRDefault="00F97D1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74378070" w:edGrp="everyone"/>
            <w:r>
              <w:rPr>
                <w:rFonts w:ascii="Arial" w:hAnsi="Arial" w:cs="Arial"/>
                <w:sz w:val="22"/>
                <w:szCs w:val="22"/>
              </w:rPr>
              <w:t>painter</w:t>
            </w:r>
            <w:r w:rsidR="00C474CB">
              <w:rPr>
                <w:rFonts w:ascii="Arial" w:hAnsi="Arial" w:cs="Arial"/>
                <w:sz w:val="22"/>
                <w:szCs w:val="22"/>
              </w:rPr>
              <w:t>s</w:t>
            </w:r>
            <w:permEnd w:id="774378070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3FBAC2" w14:textId="01B20BA4" w:rsidR="00327D04" w:rsidRPr="001C13D1" w:rsidRDefault="00C474CB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6273304" w:edGrp="everyone"/>
            <w:r>
              <w:rPr>
                <w:rFonts w:ascii="Arial" w:hAnsi="Arial" w:cs="Arial"/>
                <w:sz w:val="22"/>
                <w:szCs w:val="22"/>
              </w:rPr>
              <w:t>Professionally paint whatever is required, walls, roofs etc.</w:t>
            </w:r>
            <w:permEnd w:id="2062733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EC57E1" w14:textId="77777777" w:rsidR="00327D04" w:rsidRDefault="00327D04" w:rsidP="00414F9C">
            <w:pPr>
              <w:ind w:left="993" w:hanging="993"/>
            </w:pPr>
          </w:p>
        </w:tc>
      </w:tr>
      <w:tr w:rsidR="00327D04" w14:paraId="38AEA5C4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1A63F3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92A55" w14:textId="1A6D7D6F" w:rsidR="00327D04" w:rsidRPr="001C13D1" w:rsidRDefault="00F97D1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82626292" w:edGrp="everyone"/>
            <w:r>
              <w:rPr>
                <w:rFonts w:ascii="Arial" w:hAnsi="Arial" w:cs="Arial"/>
                <w:sz w:val="22"/>
                <w:szCs w:val="22"/>
              </w:rPr>
              <w:t>Plumber</w:t>
            </w:r>
            <w:permEnd w:id="2082626292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59DC8A" w14:textId="412BCEDF" w:rsidR="00327D04" w:rsidRPr="001C13D1" w:rsidRDefault="00C474CB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17467803" w:edGrp="everyone"/>
            <w:r>
              <w:rPr>
                <w:rFonts w:ascii="Arial" w:hAnsi="Arial" w:cs="Arial"/>
                <w:sz w:val="22"/>
                <w:szCs w:val="22"/>
              </w:rPr>
              <w:t xml:space="preserve">Install and repair pipes that supply water and gas. </w:t>
            </w:r>
            <w:permEnd w:id="17174678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6E75EB" w14:textId="77777777" w:rsidR="00327D04" w:rsidRDefault="00327D04" w:rsidP="00414F9C">
            <w:pPr>
              <w:ind w:left="993" w:hanging="993"/>
            </w:pPr>
          </w:p>
        </w:tc>
      </w:tr>
    </w:tbl>
    <w:p w14:paraId="1F1A318A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4AEB2CBC" w14:textId="77777777" w:rsidR="005821E1" w:rsidRPr="00830749" w:rsidRDefault="005821E1" w:rsidP="005821E1">
      <w:pPr>
        <w:pStyle w:val="11CSTCPLQuestionBullet"/>
        <w:ind w:left="709" w:hanging="709"/>
      </w:pPr>
      <w:bookmarkStart w:id="8" w:name="_Ref346751"/>
      <w:r>
        <w:t>Which of the following methods may be used to find subcontractors for a project? Tick all that apply.</w:t>
      </w:r>
      <w:bookmarkEnd w:id="8"/>
    </w:p>
    <w:p w14:paraId="3B200B94" w14:textId="77777777" w:rsidR="005821E1" w:rsidRPr="00830749" w:rsidRDefault="005821E1" w:rsidP="005821E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821E1" w14:paraId="14B4515D" w14:textId="77777777" w:rsidTr="00C036A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768FA17" w14:textId="77777777" w:rsidR="005821E1" w:rsidRDefault="005821E1" w:rsidP="00C036A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14F2F93" w14:textId="77777777" w:rsidR="005821E1" w:rsidRDefault="005821E1" w:rsidP="00C036A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5E117D6" w14:textId="77777777" w:rsidR="005821E1" w:rsidRDefault="005821E1" w:rsidP="00C036A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911198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375503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75C22EB" w14:textId="77777777" w:rsidR="005821E1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1119855" w:displacedByCustomXml="prev"/>
      </w:tr>
      <w:tr w:rsidR="000F5027" w14:paraId="0A02B347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A214E8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85058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08E3FF" w14:textId="4417022E" w:rsidR="000F5027" w:rsidRPr="00827129" w:rsidRDefault="00FC28C8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50580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1F6DB4" w14:textId="77777777" w:rsidR="000F5027" w:rsidRDefault="000F5027" w:rsidP="000F5027">
            <w:pPr>
              <w:jc w:val="center"/>
            </w:pPr>
            <w:r>
              <w:t>Advertising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C0517B" w14:textId="77777777" w:rsidR="000F5027" w:rsidRDefault="000F5027" w:rsidP="000F5027">
            <w:pPr>
              <w:ind w:left="993" w:hanging="993"/>
            </w:pPr>
          </w:p>
        </w:tc>
      </w:tr>
      <w:tr w:rsidR="000F5027" w14:paraId="0A4492DF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A46B3C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9938106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053457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2B2985D" w14:textId="32EC5052" w:rsidR="000F5027" w:rsidRPr="00827129" w:rsidRDefault="00FC28C8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9381061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8C1123" w14:textId="77777777" w:rsidR="000F5027" w:rsidRDefault="000F5027" w:rsidP="000F5027">
            <w:pPr>
              <w:jc w:val="center"/>
            </w:pPr>
            <w:r>
              <w:t>Networking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7A2E07" w14:textId="77777777" w:rsidR="000F5027" w:rsidRDefault="000F5027" w:rsidP="000F5027">
            <w:pPr>
              <w:ind w:left="993" w:hanging="993"/>
            </w:pPr>
          </w:p>
        </w:tc>
      </w:tr>
      <w:tr w:rsidR="000F5027" w14:paraId="039C6290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C31DB4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259013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56678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5727B4" w14:textId="37371329" w:rsidR="000F5027" w:rsidRPr="00827129" w:rsidRDefault="00FC28C8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590136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9B0FC2" w14:textId="77777777" w:rsidR="000F5027" w:rsidRDefault="000F5027" w:rsidP="000F5027">
            <w:pPr>
              <w:jc w:val="center"/>
            </w:pPr>
            <w:r>
              <w:t>Online searches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B890EB" w14:textId="77777777" w:rsidR="000F5027" w:rsidRDefault="000F5027" w:rsidP="000F5027">
            <w:pPr>
              <w:ind w:left="993" w:hanging="993"/>
            </w:pPr>
          </w:p>
        </w:tc>
      </w:tr>
      <w:tr w:rsidR="000F5027" w14:paraId="6C701020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7DE3F7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9861320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409787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59F304D" w14:textId="75F2EC54" w:rsidR="000F5027" w:rsidRPr="00827129" w:rsidRDefault="00F97D14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8613209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0CF54D" w14:textId="77777777" w:rsidR="000F5027" w:rsidRPr="00404731" w:rsidRDefault="000F5027" w:rsidP="000F5027">
            <w:pPr>
              <w:jc w:val="center"/>
            </w:pPr>
            <w:r>
              <w:t>Tenders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2B8A93" w14:textId="77777777" w:rsidR="000F5027" w:rsidRDefault="000F5027" w:rsidP="000F5027">
            <w:pPr>
              <w:ind w:left="993" w:hanging="993"/>
            </w:pPr>
          </w:p>
        </w:tc>
      </w:tr>
      <w:tr w:rsidR="000F5027" w14:paraId="20E211B8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279CF4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246783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71973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4BD03E5" w14:textId="3D0B5BAC" w:rsidR="000F5027" w:rsidRPr="00827129" w:rsidRDefault="00FC28C8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467838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4B5E6E" w14:textId="77777777" w:rsidR="000F5027" w:rsidRDefault="000F5027" w:rsidP="000F5027">
            <w:pPr>
              <w:jc w:val="center"/>
            </w:pPr>
            <w:r>
              <w:t>Word of mouth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726D90" w14:textId="77777777" w:rsidR="000F5027" w:rsidRDefault="000F5027" w:rsidP="000F5027">
            <w:pPr>
              <w:ind w:left="993" w:hanging="993"/>
            </w:pPr>
          </w:p>
        </w:tc>
      </w:tr>
    </w:tbl>
    <w:p w14:paraId="1BCE829B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5C754814" w14:textId="77777777" w:rsidR="00327D04" w:rsidRPr="00830749" w:rsidRDefault="00327D04" w:rsidP="00327D04">
      <w:pPr>
        <w:rPr>
          <w:rFonts w:ascii="Arial" w:hAnsi="Arial" w:cs="Arial"/>
          <w:sz w:val="22"/>
          <w:szCs w:val="22"/>
        </w:rPr>
      </w:pPr>
    </w:p>
    <w:p w14:paraId="1A5B03F4" w14:textId="77777777" w:rsidR="003E54BF" w:rsidRPr="003E54BF" w:rsidRDefault="003E54BF" w:rsidP="003E54BF">
      <w:pPr>
        <w:pStyle w:val="11CSTCPLQuestionBullet"/>
        <w:ind w:left="709" w:hanging="709"/>
      </w:pPr>
      <w:bookmarkStart w:id="9" w:name="_Ref336359"/>
      <w:r w:rsidRPr="003E54BF">
        <w:t xml:space="preserve">Explain the importance of determining subcontractor </w:t>
      </w:r>
      <w:r w:rsidR="008F3494">
        <w:t xml:space="preserve">or plant </w:t>
      </w:r>
      <w:r w:rsidRPr="003E54BF">
        <w:t>availability for a job.</w:t>
      </w:r>
      <w:bookmarkEnd w:id="9"/>
    </w:p>
    <w:p w14:paraId="30B37591" w14:textId="77777777" w:rsidR="003E54BF" w:rsidRPr="00830749" w:rsidRDefault="003E54BF" w:rsidP="003E54B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54BF" w:rsidRPr="00830749" w14:paraId="72F97D2F" w14:textId="77777777" w:rsidTr="00ED3BFD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B211EA" w14:textId="77777777" w:rsidR="003E54BF" w:rsidRPr="001C4084" w:rsidRDefault="003E54BF" w:rsidP="008072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49C1" w14:textId="0C2BA87E" w:rsidR="003E54BF" w:rsidRDefault="00FC28C8" w:rsidP="0080720E">
            <w:pPr>
              <w:rPr>
                <w:rFonts w:ascii="Arial" w:hAnsi="Arial" w:cs="Arial"/>
                <w:sz w:val="22"/>
                <w:szCs w:val="22"/>
              </w:rPr>
            </w:pPr>
            <w:permStart w:id="250767650" w:edGrp="everyone"/>
            <w:r>
              <w:rPr>
                <w:rFonts w:ascii="Arial" w:hAnsi="Arial" w:cs="Arial"/>
                <w:sz w:val="22"/>
                <w:szCs w:val="22"/>
              </w:rPr>
              <w:t xml:space="preserve">It is important to decide whether you need a subcontractor that is specialised in a specific trade as they would be more knowledgeable and efficient for that trade. </w:t>
            </w:r>
          </w:p>
          <w:p w14:paraId="01EBAAF7" w14:textId="1BCC9C71" w:rsidR="00FC28C8" w:rsidRDefault="00FC28C8" w:rsidP="0080720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 important to know when you would need the labour done, as you wouldn’t want t be paying for someones time when they are unable to start works.</w:t>
            </w:r>
          </w:p>
          <w:p w14:paraId="139A62AF" w14:textId="3AC1B0D6" w:rsidR="00FC28C8" w:rsidRDefault="00F97D14" w:rsidP="0080720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Make sure the job keeps moving forward</w:t>
            </w:r>
          </w:p>
          <w:permEnd w:id="250767650"/>
          <w:p w14:paraId="1D6640D6" w14:textId="187BEDAA" w:rsidR="003E54BF" w:rsidRPr="001C4084" w:rsidRDefault="003E54BF" w:rsidP="0080720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599796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45693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6D20AE9" w14:textId="77777777" w:rsidR="003E54B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9979672" w:displacedByCustomXml="prev"/>
      </w:tr>
    </w:tbl>
    <w:p w14:paraId="68446DAE" w14:textId="77777777" w:rsidR="003E54BF" w:rsidRDefault="003E54BF" w:rsidP="003E54BF">
      <w:pPr>
        <w:rPr>
          <w:rFonts w:ascii="Arial" w:hAnsi="Arial" w:cs="Arial"/>
          <w:sz w:val="22"/>
          <w:szCs w:val="22"/>
        </w:rPr>
      </w:pPr>
    </w:p>
    <w:bookmarkEnd w:id="3"/>
    <w:p w14:paraId="2430A4EC" w14:textId="77777777" w:rsidR="00CA4398" w:rsidRDefault="00CA4398" w:rsidP="00632E82">
      <w:pPr>
        <w:rPr>
          <w:rFonts w:ascii="Arial" w:hAnsi="Arial" w:cs="Arial"/>
          <w:sz w:val="22"/>
          <w:szCs w:val="22"/>
        </w:rPr>
      </w:pPr>
    </w:p>
    <w:p w14:paraId="7933BD1C" w14:textId="77777777" w:rsidR="00CA4398" w:rsidRPr="00830749" w:rsidRDefault="00E95A43" w:rsidP="00CA4398">
      <w:pPr>
        <w:pStyle w:val="11CSTCPLQuestionBullet"/>
        <w:ind w:left="709" w:hanging="709"/>
      </w:pPr>
      <w:bookmarkStart w:id="10" w:name="_Ref336365"/>
      <w:r>
        <w:t xml:space="preserve">Identify two (2) methods you might use to find </w:t>
      </w:r>
      <w:r w:rsidR="00F23C3D">
        <w:t xml:space="preserve">a </w:t>
      </w:r>
      <w:r w:rsidR="00CA4398" w:rsidRPr="0058188A">
        <w:t xml:space="preserve">supplier </w:t>
      </w:r>
      <w:r>
        <w:t>for materials.</w:t>
      </w:r>
      <w:bookmarkEnd w:id="10"/>
    </w:p>
    <w:p w14:paraId="50EAD109" w14:textId="77777777" w:rsidR="003E54BF" w:rsidRPr="00830749" w:rsidRDefault="003E54BF" w:rsidP="003E54B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54BF" w:rsidRPr="00830749" w14:paraId="3AED3F5B" w14:textId="77777777" w:rsidTr="00F77BBD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621578" w14:textId="77777777" w:rsidR="003E54BF" w:rsidRPr="001C4084" w:rsidRDefault="003E54BF" w:rsidP="008072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B91BF" w14:textId="43C72588" w:rsidR="003E54BF" w:rsidRDefault="007D14A2" w:rsidP="0080720E">
            <w:pPr>
              <w:rPr>
                <w:rFonts w:ascii="Arial" w:hAnsi="Arial" w:cs="Arial"/>
                <w:sz w:val="22"/>
                <w:szCs w:val="22"/>
              </w:rPr>
            </w:pPr>
            <w:permStart w:id="1193680672" w:edGrp="everyone"/>
            <w:r>
              <w:rPr>
                <w:rFonts w:ascii="Arial" w:hAnsi="Arial" w:cs="Arial"/>
                <w:sz w:val="22"/>
                <w:szCs w:val="22"/>
              </w:rPr>
              <w:t xml:space="preserve">1. Google suppliers and phone around </w:t>
            </w:r>
          </w:p>
          <w:p w14:paraId="5CDE7635" w14:textId="570E865D" w:rsidR="003E54BF" w:rsidRPr="001C4084" w:rsidRDefault="007D14A2" w:rsidP="0080720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2. use the suppliers that you have </w:t>
            </w:r>
            <w:r w:rsidR="00307E4F">
              <w:rPr>
                <w:rFonts w:ascii="Arial" w:hAnsi="Arial" w:cs="Arial"/>
                <w:sz w:val="22"/>
                <w:szCs w:val="22"/>
              </w:rPr>
              <w:t xml:space="preserve">used </w:t>
            </w:r>
            <w:r>
              <w:rPr>
                <w:rFonts w:ascii="Arial" w:hAnsi="Arial" w:cs="Arial"/>
                <w:sz w:val="22"/>
                <w:szCs w:val="22"/>
              </w:rPr>
              <w:t>before</w:t>
            </w:r>
            <w:permEnd w:id="1193680672"/>
          </w:p>
        </w:tc>
        <w:permStart w:id="13562114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732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D69B262" w14:textId="77777777" w:rsidR="003E54B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6211447" w:displacedByCustomXml="prev"/>
      </w:tr>
    </w:tbl>
    <w:p w14:paraId="3AA45329" w14:textId="77777777" w:rsidR="003E54BF" w:rsidRDefault="003E54BF" w:rsidP="003E54BF">
      <w:pPr>
        <w:rPr>
          <w:rFonts w:ascii="Arial" w:hAnsi="Arial" w:cs="Arial"/>
          <w:sz w:val="22"/>
          <w:szCs w:val="22"/>
        </w:rPr>
      </w:pPr>
    </w:p>
    <w:p w14:paraId="4D172236" w14:textId="77777777" w:rsidR="00F23C3D" w:rsidRDefault="00F23C3D" w:rsidP="00F23C3D">
      <w:pPr>
        <w:rPr>
          <w:rFonts w:ascii="Arial" w:hAnsi="Arial" w:cs="Arial"/>
          <w:sz w:val="22"/>
          <w:szCs w:val="22"/>
        </w:rPr>
      </w:pPr>
    </w:p>
    <w:p w14:paraId="0B88550D" w14:textId="77777777" w:rsidR="00F23C3D" w:rsidRPr="00830749" w:rsidRDefault="00F23C3D" w:rsidP="00F23C3D">
      <w:pPr>
        <w:pStyle w:val="11CSTCPLQuestionBullet"/>
        <w:ind w:left="709" w:hanging="709"/>
      </w:pPr>
      <w:bookmarkStart w:id="11" w:name="_Ref336369"/>
      <w:r>
        <w:t>Name two (2) factors that may impact on the availability of materials.</w:t>
      </w:r>
      <w:bookmarkEnd w:id="11"/>
    </w:p>
    <w:p w14:paraId="083388A0" w14:textId="77777777" w:rsidR="00F23C3D" w:rsidRPr="00830749" w:rsidRDefault="00F23C3D" w:rsidP="00F23C3D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77BBD" w:rsidRPr="00830749" w14:paraId="539B3058" w14:textId="77777777" w:rsidTr="00777342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0D1EBE" w14:textId="77777777" w:rsidR="00F77BBD" w:rsidRPr="001C4084" w:rsidRDefault="00F77BBD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7F24D" w14:textId="43321F51" w:rsidR="00F77BBD" w:rsidRDefault="007D14A2" w:rsidP="00777342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2"/>
                <w:szCs w:val="22"/>
              </w:rPr>
            </w:pPr>
            <w:permStart w:id="679033139" w:edGrp="everyone"/>
            <w:r>
              <w:rPr>
                <w:rFonts w:ascii="Arial" w:hAnsi="Arial" w:cs="Arial"/>
                <w:sz w:val="22"/>
                <w:szCs w:val="22"/>
              </w:rPr>
              <w:t>Materials having to be imported from interstate or oversea</w:t>
            </w:r>
            <w:r w:rsidR="00307E4F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DDDB43B" w14:textId="415C2C93" w:rsidR="007D14A2" w:rsidRPr="007D14A2" w:rsidRDefault="00307E4F" w:rsidP="00777342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Orders being custom made</w:t>
            </w:r>
          </w:p>
          <w:permEnd w:id="679033139"/>
          <w:p w14:paraId="5E6136D6" w14:textId="308675F5" w:rsidR="00F77BBD" w:rsidRPr="001C4084" w:rsidRDefault="00F77BBD" w:rsidP="0077734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0265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59146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281AB73" w14:textId="77777777" w:rsidR="00F77BBD" w:rsidRPr="00E106BF" w:rsidRDefault="00F77BBD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26593" w:displacedByCustomXml="prev"/>
      </w:tr>
    </w:tbl>
    <w:p w14:paraId="039A8A72" w14:textId="77777777" w:rsidR="00D742AC" w:rsidRDefault="00D742AC" w:rsidP="00D742AC">
      <w:pPr>
        <w:rPr>
          <w:rFonts w:ascii="Arial" w:hAnsi="Arial" w:cs="Arial"/>
          <w:sz w:val="22"/>
          <w:szCs w:val="22"/>
        </w:rPr>
      </w:pPr>
    </w:p>
    <w:p w14:paraId="5ABDEF29" w14:textId="77777777" w:rsidR="00D742AC" w:rsidRPr="00830749" w:rsidRDefault="00D742AC" w:rsidP="00D742AC">
      <w:pPr>
        <w:pStyle w:val="11CSTCPLQuestionBullet"/>
        <w:ind w:left="709" w:hanging="709"/>
      </w:pPr>
      <w:bookmarkStart w:id="12" w:name="_Ref446563"/>
      <w:r>
        <w:lastRenderedPageBreak/>
        <w:t>Australian Standards must be considered when selecting materials. Identify the Australian Standard (referenced in the National Construction Code) which relates to the requirements for interior lighting.</w:t>
      </w:r>
      <w:bookmarkEnd w:id="12"/>
    </w:p>
    <w:p w14:paraId="438CD721" w14:textId="77777777" w:rsidR="00D742AC" w:rsidRPr="00830749" w:rsidRDefault="00D742AC" w:rsidP="00D742A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742AC" w:rsidRPr="00830749" w14:paraId="016ABFC1" w14:textId="77777777" w:rsidTr="009612D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25E1A9" w14:textId="77777777" w:rsidR="00D742AC" w:rsidRPr="001C4084" w:rsidRDefault="00D742AC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CD9D" w14:textId="5171FED5" w:rsidR="00D742AC" w:rsidRPr="001C4084" w:rsidRDefault="00F97D14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758491224" w:edGrp="everyone"/>
            <w:r>
              <w:rPr>
                <w:rFonts w:ascii="Arial" w:hAnsi="Arial" w:cs="Arial"/>
                <w:sz w:val="22"/>
                <w:szCs w:val="22"/>
              </w:rPr>
              <w:t>AS/NZS1680</w:t>
            </w:r>
            <w:permEnd w:id="1758491224"/>
          </w:p>
        </w:tc>
        <w:permStart w:id="17099016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2865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732C2DF" w14:textId="77777777" w:rsidR="00D742AC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9901612" w:displacedByCustomXml="prev"/>
      </w:tr>
    </w:tbl>
    <w:p w14:paraId="774B0CC7" w14:textId="77777777" w:rsidR="00D742AC" w:rsidRDefault="00D742AC" w:rsidP="00D742AC">
      <w:pPr>
        <w:jc w:val="left"/>
        <w:rPr>
          <w:rFonts w:ascii="Arial" w:hAnsi="Arial" w:cs="Arial"/>
          <w:sz w:val="22"/>
          <w:szCs w:val="22"/>
        </w:rPr>
      </w:pPr>
    </w:p>
    <w:p w14:paraId="15361AF1" w14:textId="77777777" w:rsidR="00E95A43" w:rsidRDefault="00E95A43">
      <w:pPr>
        <w:jc w:val="left"/>
        <w:rPr>
          <w:rFonts w:ascii="Arial" w:hAnsi="Arial" w:cs="Arial"/>
          <w:sz w:val="22"/>
          <w:szCs w:val="22"/>
        </w:rPr>
      </w:pPr>
    </w:p>
    <w:p w14:paraId="57B45D1A" w14:textId="77777777" w:rsidR="0048570F" w:rsidRPr="00830749" w:rsidRDefault="0048570F" w:rsidP="0048570F">
      <w:pPr>
        <w:pStyle w:val="11CSTCPLQuestionBullet"/>
        <w:ind w:left="709" w:hanging="709"/>
      </w:pPr>
      <w:bookmarkStart w:id="13" w:name="_Ref351751"/>
      <w:r>
        <w:t xml:space="preserve">Identify </w:t>
      </w:r>
      <w:r w:rsidR="00DA038B">
        <w:t>two (2)</w:t>
      </w:r>
      <w:r>
        <w:t xml:space="preserve"> types of plant that may be used for a building project and identify the type of work they may be used for.</w:t>
      </w:r>
      <w:bookmarkEnd w:id="13"/>
      <w:r>
        <w:t xml:space="preserve"> </w:t>
      </w:r>
    </w:p>
    <w:p w14:paraId="3D648836" w14:textId="77777777" w:rsidR="0048570F" w:rsidRPr="00830749" w:rsidRDefault="0048570F" w:rsidP="0048570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48570F" w14:paraId="69BE598C" w14:textId="77777777" w:rsidTr="00D742A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4CA4A52" w14:textId="77777777" w:rsidR="0048570F" w:rsidRDefault="0048570F" w:rsidP="00D742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F92094C" w14:textId="77777777" w:rsidR="0048570F" w:rsidRDefault="0048570F" w:rsidP="00D742AC">
            <w:pPr>
              <w:keepNext/>
              <w:ind w:left="993" w:right="82" w:hanging="993"/>
              <w:jc w:val="center"/>
            </w:pPr>
            <w:r>
              <w:t>P</w:t>
            </w:r>
            <w:r w:rsidR="00DA038B">
              <w:t>lant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07B9CD3" w14:textId="77777777" w:rsidR="0048570F" w:rsidRDefault="0048570F" w:rsidP="00D742A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9303084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917263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13C1A01" w14:textId="77777777" w:rsidR="0048570F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0308420" w:displacedByCustomXml="prev"/>
      </w:tr>
      <w:tr w:rsidR="009612D9" w14:paraId="6678C2CB" w14:textId="77777777" w:rsidTr="00D742AC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7E511C" w14:textId="77777777" w:rsidR="009612D9" w:rsidRPr="00FE608E" w:rsidRDefault="009612D9" w:rsidP="009612D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A85AC" w14:textId="596AD22A" w:rsidR="009612D9" w:rsidRPr="001C13D1" w:rsidRDefault="000F61EA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3500158" w:edGrp="everyone"/>
            <w:r>
              <w:rPr>
                <w:rFonts w:ascii="Arial" w:hAnsi="Arial" w:cs="Arial"/>
                <w:sz w:val="22"/>
                <w:szCs w:val="22"/>
              </w:rPr>
              <w:t>Road header</w:t>
            </w:r>
            <w:permEnd w:id="153500158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3E703E9" w14:textId="14DE8D3E" w:rsidR="009612D9" w:rsidRPr="001C13D1" w:rsidRDefault="000F61EA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88437407" w:edGrp="everyone"/>
            <w:r>
              <w:rPr>
                <w:rFonts w:ascii="Arial" w:hAnsi="Arial" w:cs="Arial"/>
                <w:sz w:val="22"/>
                <w:szCs w:val="22"/>
              </w:rPr>
              <w:t>Cuts into rock</w:t>
            </w:r>
            <w:permEnd w:id="3884374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8DAED3" w14:textId="77777777" w:rsidR="009612D9" w:rsidRDefault="009612D9" w:rsidP="009612D9">
            <w:pPr>
              <w:ind w:left="993" w:hanging="993"/>
            </w:pPr>
          </w:p>
        </w:tc>
      </w:tr>
      <w:tr w:rsidR="009612D9" w14:paraId="171EDB4D" w14:textId="77777777" w:rsidTr="0077734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D5E666" w14:textId="77777777" w:rsidR="009612D9" w:rsidRPr="00FE608E" w:rsidRDefault="009612D9" w:rsidP="009612D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4AC2C" w14:textId="1E029EA6" w:rsidR="009612D9" w:rsidRPr="001C13D1" w:rsidRDefault="000F61EA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72054537" w:edGrp="everyone"/>
            <w:r>
              <w:rPr>
                <w:rFonts w:ascii="Arial" w:hAnsi="Arial" w:cs="Arial"/>
                <w:sz w:val="22"/>
                <w:szCs w:val="22"/>
              </w:rPr>
              <w:t>Crane</w:t>
            </w:r>
            <w:permEnd w:id="1772054537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67DFB02" w14:textId="054029E5" w:rsidR="009612D9" w:rsidRPr="001C13D1" w:rsidRDefault="000F61EA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09690946" w:edGrp="everyone"/>
            <w:r>
              <w:rPr>
                <w:rFonts w:ascii="Arial" w:hAnsi="Arial" w:cs="Arial"/>
                <w:sz w:val="22"/>
                <w:szCs w:val="22"/>
              </w:rPr>
              <w:t xml:space="preserve">Lifts and loads heavy material </w:t>
            </w:r>
            <w:permEnd w:id="13096909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137290" w14:textId="77777777" w:rsidR="009612D9" w:rsidRDefault="009612D9" w:rsidP="009612D9">
            <w:pPr>
              <w:ind w:left="993" w:hanging="993"/>
            </w:pPr>
          </w:p>
        </w:tc>
      </w:tr>
    </w:tbl>
    <w:p w14:paraId="15CFDC69" w14:textId="77777777" w:rsidR="0048570F" w:rsidRDefault="0048570F" w:rsidP="0048570F">
      <w:pPr>
        <w:rPr>
          <w:rFonts w:ascii="Arial" w:hAnsi="Arial" w:cs="Arial"/>
          <w:sz w:val="22"/>
          <w:szCs w:val="22"/>
        </w:rPr>
      </w:pPr>
    </w:p>
    <w:p w14:paraId="62476DE7" w14:textId="77777777" w:rsidR="00DA038B" w:rsidRDefault="00DA038B" w:rsidP="0048570F">
      <w:pPr>
        <w:rPr>
          <w:rFonts w:ascii="Arial" w:hAnsi="Arial" w:cs="Arial"/>
          <w:sz w:val="22"/>
          <w:szCs w:val="22"/>
        </w:rPr>
      </w:pPr>
    </w:p>
    <w:p w14:paraId="695014E0" w14:textId="77777777" w:rsidR="00DA038B" w:rsidRPr="00830749" w:rsidRDefault="00DA038B" w:rsidP="00DA038B">
      <w:pPr>
        <w:pStyle w:val="11CSTCPLQuestionBullet"/>
        <w:ind w:left="709" w:hanging="709"/>
      </w:pPr>
      <w:bookmarkStart w:id="14" w:name="_Ref356099"/>
      <w:r>
        <w:t>Identify two (2) types of equipment that may be used for a building project and identify the type of work they may be used for.</w:t>
      </w:r>
      <w:bookmarkEnd w:id="14"/>
      <w:r>
        <w:t xml:space="preserve"> </w:t>
      </w:r>
    </w:p>
    <w:p w14:paraId="403DCD09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DA038B" w14:paraId="408193B0" w14:textId="77777777" w:rsidTr="00D742A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DEFAF2F" w14:textId="77777777" w:rsidR="00DA038B" w:rsidRDefault="00DA038B" w:rsidP="00D742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F205A8B" w14:textId="77777777" w:rsidR="00DA038B" w:rsidRDefault="00DA038B" w:rsidP="00D742AC">
            <w:pPr>
              <w:keepNext/>
              <w:ind w:left="993" w:right="82" w:hanging="993"/>
              <w:jc w:val="center"/>
            </w:pPr>
            <w:r>
              <w:t>Equipment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73E5060" w14:textId="77777777" w:rsidR="00DA038B" w:rsidRDefault="00DA038B" w:rsidP="00D742A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5920183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20878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C9E5076" w14:textId="77777777" w:rsidR="00DA038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2018367" w:displacedByCustomXml="prev"/>
      </w:tr>
      <w:tr w:rsidR="00E3270A" w14:paraId="0EBDBDD8" w14:textId="77777777" w:rsidTr="00D742AC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0B9217" w14:textId="77777777" w:rsidR="00E3270A" w:rsidRPr="00FE608E" w:rsidRDefault="00E3270A" w:rsidP="00E3270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05D50" w14:textId="2849426E" w:rsidR="00E3270A" w:rsidRPr="001C13D1" w:rsidRDefault="00F76315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88294370" w:edGrp="everyone"/>
            <w:r>
              <w:rPr>
                <w:rFonts w:ascii="Arial" w:hAnsi="Arial" w:cs="Arial"/>
                <w:sz w:val="22"/>
                <w:szCs w:val="22"/>
              </w:rPr>
              <w:t>PVC jointsc</w:t>
            </w:r>
            <w:permEnd w:id="1088294370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438A18D" w14:textId="78126084" w:rsidR="00E3270A" w:rsidRPr="001C13D1" w:rsidRDefault="00F76315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61959333" w:edGrp="everyone"/>
            <w:r>
              <w:rPr>
                <w:rFonts w:ascii="Arial" w:hAnsi="Arial" w:cs="Arial"/>
                <w:sz w:val="22"/>
                <w:szCs w:val="22"/>
              </w:rPr>
              <w:t xml:space="preserve">Connect multiple </w:t>
            </w:r>
            <w:r w:rsidR="00F97D14">
              <w:rPr>
                <w:rFonts w:ascii="Arial" w:hAnsi="Arial" w:cs="Arial"/>
                <w:sz w:val="22"/>
                <w:szCs w:val="22"/>
              </w:rPr>
              <w:t>materials to one another</w:t>
            </w:r>
            <w:permEnd w:id="18619593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9A6FBF" w14:textId="77777777" w:rsidR="00E3270A" w:rsidRDefault="00E3270A" w:rsidP="00E3270A">
            <w:pPr>
              <w:ind w:left="993" w:hanging="993"/>
            </w:pPr>
          </w:p>
        </w:tc>
      </w:tr>
      <w:tr w:rsidR="00E3270A" w14:paraId="21C670BE" w14:textId="77777777" w:rsidTr="0077734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28B793" w14:textId="77777777" w:rsidR="00E3270A" w:rsidRPr="00FE608E" w:rsidRDefault="00E3270A" w:rsidP="00E3270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74D68" w14:textId="378693C1" w:rsidR="00E3270A" w:rsidRPr="001C13D1" w:rsidRDefault="000F61EA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38181555" w:edGrp="everyone"/>
            <w:r>
              <w:rPr>
                <w:rFonts w:ascii="Arial" w:hAnsi="Arial" w:cs="Arial"/>
                <w:sz w:val="22"/>
                <w:szCs w:val="22"/>
              </w:rPr>
              <w:t>Bolts and nuts</w:t>
            </w:r>
            <w:permEnd w:id="1838181555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A0161CC" w14:textId="3604FF96" w:rsidR="00E3270A" w:rsidRPr="001C13D1" w:rsidRDefault="000F61EA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48278488" w:edGrp="everyone"/>
            <w:r>
              <w:rPr>
                <w:rFonts w:ascii="Arial" w:hAnsi="Arial" w:cs="Arial"/>
                <w:sz w:val="22"/>
                <w:szCs w:val="22"/>
              </w:rPr>
              <w:t>Holding things together</w:t>
            </w:r>
            <w:permEnd w:id="10482784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11D934" w14:textId="77777777" w:rsidR="00E3270A" w:rsidRDefault="00E3270A" w:rsidP="00E3270A">
            <w:pPr>
              <w:ind w:left="993" w:hanging="993"/>
            </w:pPr>
          </w:p>
        </w:tc>
      </w:tr>
    </w:tbl>
    <w:p w14:paraId="54DFDC20" w14:textId="77777777" w:rsidR="00DA038B" w:rsidRDefault="00DA038B" w:rsidP="00DA038B">
      <w:pPr>
        <w:rPr>
          <w:rFonts w:ascii="Arial" w:hAnsi="Arial" w:cs="Arial"/>
          <w:sz w:val="22"/>
          <w:szCs w:val="22"/>
        </w:rPr>
      </w:pPr>
    </w:p>
    <w:p w14:paraId="2B0C8CD2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1B831BEC" w14:textId="77777777" w:rsidR="003E1DF7" w:rsidRPr="00830749" w:rsidRDefault="003E1DF7" w:rsidP="003E1DF7">
      <w:pPr>
        <w:pStyle w:val="11CSTCPLQuestionBullet"/>
        <w:ind w:left="709" w:hanging="709"/>
      </w:pPr>
      <w:bookmarkStart w:id="15" w:name="_Ref351753"/>
      <w:r>
        <w:t>Identify two (2) of the records you should keep when hiring plant and/or equipment.</w:t>
      </w:r>
      <w:bookmarkEnd w:id="15"/>
    </w:p>
    <w:p w14:paraId="0FD2F917" w14:textId="77777777" w:rsidR="003E1DF7" w:rsidRPr="00830749" w:rsidRDefault="003E1DF7" w:rsidP="003E1DF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1DF7" w:rsidRPr="00830749" w14:paraId="2E0A634B" w14:textId="77777777" w:rsidTr="00D3456C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AA9E5B" w14:textId="77777777" w:rsidR="003E1DF7" w:rsidRPr="001C4084" w:rsidRDefault="003E1DF7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C8F9" w14:textId="473838AC" w:rsidR="003E1DF7" w:rsidRPr="001C4084" w:rsidRDefault="00F97D14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1263873565" w:edGrp="everyone"/>
            <w:r>
              <w:rPr>
                <w:rFonts w:ascii="Arial" w:hAnsi="Arial" w:cs="Arial"/>
                <w:sz w:val="22"/>
                <w:szCs w:val="22"/>
              </w:rPr>
              <w:t xml:space="preserve">Purchase order and delivery dockets, </w:t>
            </w:r>
            <w:permEnd w:id="1263873565"/>
          </w:p>
        </w:tc>
        <w:permStart w:id="8441848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925488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FEFCFF8" w14:textId="77777777" w:rsidR="003E1DF7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4184821" w:displacedByCustomXml="prev"/>
      </w:tr>
    </w:tbl>
    <w:p w14:paraId="5F8FF402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3090E0AC" w14:textId="77777777" w:rsidR="00F83AC3" w:rsidRPr="00830749" w:rsidRDefault="00F83AC3" w:rsidP="00F83AC3">
      <w:pPr>
        <w:pStyle w:val="11CSTCPLQuestionBullet"/>
        <w:ind w:left="709" w:hanging="709"/>
      </w:pPr>
      <w:bookmarkStart w:id="16" w:name="_Ref438091"/>
      <w:r>
        <w:lastRenderedPageBreak/>
        <w:t>Name five (5) temporary services that need to be organised for a building site.</w:t>
      </w:r>
      <w:bookmarkEnd w:id="16"/>
    </w:p>
    <w:p w14:paraId="4107E832" w14:textId="77777777" w:rsidR="00F83AC3" w:rsidRPr="00830749" w:rsidRDefault="00F83AC3" w:rsidP="00F83A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5275B" w:rsidRPr="00830749" w14:paraId="158F12CC" w14:textId="77777777" w:rsidTr="00777342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63AB77" w14:textId="77777777" w:rsidR="00A5275B" w:rsidRPr="001C4084" w:rsidRDefault="00A5275B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E43F" w14:textId="1E18859A" w:rsidR="00A5275B" w:rsidRPr="001C4084" w:rsidRDefault="00F97D14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1419238" w:edGrp="everyone"/>
            <w:r>
              <w:rPr>
                <w:rFonts w:ascii="Arial" w:hAnsi="Arial" w:cs="Arial"/>
                <w:sz w:val="22"/>
                <w:szCs w:val="22"/>
              </w:rPr>
              <w:t>Waste bins, chemical toilet</w:t>
            </w:r>
            <w:r w:rsidR="001361DD">
              <w:rPr>
                <w:rFonts w:ascii="Arial" w:hAnsi="Arial" w:cs="Arial"/>
                <w:sz w:val="22"/>
                <w:szCs w:val="22"/>
              </w:rPr>
              <w:t>,</w:t>
            </w:r>
            <w:r w:rsidR="00674F6C">
              <w:rPr>
                <w:rFonts w:ascii="Arial" w:hAnsi="Arial" w:cs="Arial"/>
                <w:sz w:val="22"/>
                <w:szCs w:val="22"/>
              </w:rPr>
              <w:t xml:space="preserve"> drinking water, power box, fencing (barricade).</w:t>
            </w:r>
            <w:r w:rsidR="001361DD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1419238"/>
          </w:p>
        </w:tc>
        <w:permStart w:id="21200930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46993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E0233EE" w14:textId="77777777" w:rsidR="00A5275B" w:rsidRPr="00E106BF" w:rsidRDefault="00A5275B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0093075" w:displacedByCustomXml="prev"/>
      </w:tr>
    </w:tbl>
    <w:p w14:paraId="2CD0CDB7" w14:textId="77777777" w:rsidR="00F83AC3" w:rsidRDefault="00F83AC3" w:rsidP="00F83AC3">
      <w:pPr>
        <w:jc w:val="left"/>
        <w:rPr>
          <w:rFonts w:ascii="Arial" w:hAnsi="Arial" w:cs="Arial"/>
          <w:sz w:val="22"/>
          <w:szCs w:val="22"/>
        </w:rPr>
      </w:pPr>
    </w:p>
    <w:p w14:paraId="6170A265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3912F062" w14:textId="77777777" w:rsidR="00075B03" w:rsidRPr="00830749" w:rsidRDefault="00075B03" w:rsidP="00075B03">
      <w:pPr>
        <w:pStyle w:val="11CSTCPLQuestionBullet"/>
        <w:ind w:left="709" w:hanging="709"/>
      </w:pPr>
      <w:bookmarkStart w:id="17" w:name="_Ref438093"/>
      <w:r>
        <w:t>True or False (Tick your response): Site accommodation should be provided where construction work occurs in a remote area.</w:t>
      </w:r>
      <w:bookmarkEnd w:id="17"/>
    </w:p>
    <w:p w14:paraId="269CA476" w14:textId="77777777" w:rsidR="00075B03" w:rsidRPr="00830749" w:rsidRDefault="00075B03" w:rsidP="00075B0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075B03" w14:paraId="0CCFC930" w14:textId="77777777" w:rsidTr="00414F9C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25E19EF" w14:textId="77777777" w:rsidR="00075B03" w:rsidRDefault="00075B03" w:rsidP="00414F9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15C236" w14:textId="77777777" w:rsidR="00075B03" w:rsidRPr="00DF75DF" w:rsidRDefault="00075B03" w:rsidP="00414F9C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  <w:r w:rsidRPr="00DF75DF">
              <w:rPr>
                <w:vanish/>
                <w:color w:val="17365D" w:themeColor="text2" w:themeShade="BF"/>
              </w:rPr>
              <w:sym w:font="Wingdings" w:char="F0FC"/>
            </w:r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C86A09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989BA1" w14:textId="77777777" w:rsidR="00075B03" w:rsidRPr="00E106BF" w:rsidRDefault="00075B03" w:rsidP="00414F9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502726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64991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09770D1" w14:textId="77777777" w:rsidR="00075B0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0272671" w:displacedByCustomXml="prev"/>
      </w:tr>
      <w:tr w:rsidR="00075B03" w14:paraId="6F689814" w14:textId="77777777" w:rsidTr="00414F9C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65DFF3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4D38E1" w14:textId="77777777" w:rsidR="00075B03" w:rsidRPr="00DF75DF" w:rsidRDefault="00075B03" w:rsidP="00414F9C">
            <w:pPr>
              <w:ind w:left="161" w:right="82" w:hanging="161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8BF425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21F235" w14:textId="77777777" w:rsidR="00075B03" w:rsidRDefault="00075B03" w:rsidP="00414F9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F5588A9" w14:textId="77777777" w:rsidR="00075B03" w:rsidRDefault="00075B03" w:rsidP="00414F9C">
            <w:pPr>
              <w:ind w:left="993" w:hanging="993"/>
            </w:pPr>
          </w:p>
        </w:tc>
      </w:tr>
    </w:tbl>
    <w:p w14:paraId="1A9F2B8F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6756BCD4" w14:textId="77777777" w:rsidR="00DA038B" w:rsidRDefault="00DA038B">
      <w:pPr>
        <w:jc w:val="left"/>
        <w:rPr>
          <w:rFonts w:ascii="Arial" w:hAnsi="Arial" w:cs="Arial"/>
          <w:sz w:val="22"/>
          <w:szCs w:val="22"/>
        </w:rPr>
      </w:pPr>
    </w:p>
    <w:p w14:paraId="0596ED7B" w14:textId="77777777" w:rsidR="00F23C3D" w:rsidRPr="00830749" w:rsidRDefault="00F23C3D" w:rsidP="00F23C3D">
      <w:pPr>
        <w:pStyle w:val="11CSTCPLQuestionBullet"/>
        <w:ind w:left="709" w:hanging="709"/>
      </w:pPr>
      <w:bookmarkStart w:id="18" w:name="_Ref336377"/>
      <w:r w:rsidRPr="004A7836">
        <w:t>What is required of a builder before any person is allowed on a building site</w:t>
      </w:r>
      <w:r>
        <w:t>? Tick all that apply.</w:t>
      </w:r>
      <w:bookmarkEnd w:id="18"/>
    </w:p>
    <w:p w14:paraId="0A2140B5" w14:textId="77777777" w:rsidR="00F23C3D" w:rsidRPr="00830749" w:rsidRDefault="00F23C3D" w:rsidP="00F23C3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F23C3D" w14:paraId="31FF2D0A" w14:textId="77777777" w:rsidTr="008072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8BC1BFF" w14:textId="77777777" w:rsidR="00F23C3D" w:rsidRDefault="00F23C3D" w:rsidP="0080720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38AE0FA" w14:textId="77777777" w:rsidR="00F23C3D" w:rsidRDefault="00F23C3D" w:rsidP="0080720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1E59A68" w14:textId="77777777" w:rsidR="00F23C3D" w:rsidRDefault="00F23C3D" w:rsidP="0080720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061457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880840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0615B7B" w14:textId="77777777" w:rsidR="00F23C3D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6145716" w:displacedByCustomXml="prev"/>
      </w:tr>
      <w:tr w:rsidR="0021401A" w14:paraId="4CD85B0A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6FAAAF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4508499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22485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7F3B977" w14:textId="5E367271" w:rsidR="0021401A" w:rsidRPr="00827129" w:rsidRDefault="00F97D14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5084999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1EE56A" w14:textId="77777777" w:rsidR="0021401A" w:rsidRDefault="0021401A" w:rsidP="0021401A">
            <w:pPr>
              <w:jc w:val="center"/>
            </w:pPr>
            <w:r>
              <w:t xml:space="preserve">To check the person has a Construction Induction Card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5415E1" w14:textId="77777777" w:rsidR="0021401A" w:rsidRDefault="0021401A" w:rsidP="0021401A">
            <w:pPr>
              <w:ind w:left="993" w:hanging="993"/>
            </w:pPr>
          </w:p>
        </w:tc>
      </w:tr>
      <w:tr w:rsidR="0021401A" w14:paraId="799570DD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2963AE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2581729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166565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5E1C3E9" w14:textId="77777777"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5817299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256FE0" w14:textId="77777777" w:rsidR="0021401A" w:rsidRDefault="0021401A" w:rsidP="0021401A">
            <w:pPr>
              <w:jc w:val="center"/>
            </w:pPr>
            <w:r>
              <w:t>To check</w:t>
            </w:r>
            <w:r w:rsidRPr="004A7836">
              <w:t xml:space="preserve"> the person has the approval of the local council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41C0FC" w14:textId="77777777" w:rsidR="0021401A" w:rsidRDefault="0021401A" w:rsidP="0021401A">
            <w:pPr>
              <w:ind w:left="993" w:hanging="993"/>
            </w:pPr>
          </w:p>
        </w:tc>
      </w:tr>
      <w:tr w:rsidR="0021401A" w14:paraId="363D1BA1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517CF02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20796603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65362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6D8254" w14:textId="77777777"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7966032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2D9B11" w14:textId="77777777" w:rsidR="0021401A" w:rsidRDefault="0021401A" w:rsidP="0021401A">
            <w:pPr>
              <w:jc w:val="center"/>
            </w:pPr>
            <w:r>
              <w:t>To check</w:t>
            </w:r>
            <w:r w:rsidRPr="004A7836">
              <w:t xml:space="preserve"> the person is wearing appropriate </w:t>
            </w:r>
            <w:r>
              <w:t>signage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A2D11D" w14:textId="77777777" w:rsidR="0021401A" w:rsidRDefault="0021401A" w:rsidP="0021401A">
            <w:pPr>
              <w:ind w:left="993" w:hanging="993"/>
            </w:pPr>
          </w:p>
        </w:tc>
      </w:tr>
      <w:tr w:rsidR="0021401A" w14:paraId="06436F90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59BE03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3047597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232885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ADB60B7" w14:textId="4588A15F" w:rsidR="0021401A" w:rsidRPr="00827129" w:rsidRDefault="00F97D14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0475977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1A2E56" w14:textId="77777777" w:rsidR="0021401A" w:rsidRPr="00404731" w:rsidRDefault="0021401A" w:rsidP="0021401A">
            <w:pPr>
              <w:jc w:val="center"/>
            </w:pPr>
            <w:r>
              <w:t>To keep</w:t>
            </w:r>
            <w:r w:rsidRPr="004A7836">
              <w:t xml:space="preserve"> a record of all inductions and all personnel on the site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707B9F" w14:textId="77777777" w:rsidR="0021401A" w:rsidRDefault="0021401A" w:rsidP="0021401A">
            <w:pPr>
              <w:ind w:left="993" w:hanging="993"/>
            </w:pPr>
          </w:p>
        </w:tc>
      </w:tr>
    </w:tbl>
    <w:p w14:paraId="641B90E5" w14:textId="77777777" w:rsidR="00F23C3D" w:rsidRDefault="00F23C3D" w:rsidP="00F23C3D">
      <w:pPr>
        <w:rPr>
          <w:rFonts w:ascii="Arial" w:hAnsi="Arial" w:cs="Arial"/>
          <w:sz w:val="22"/>
          <w:szCs w:val="22"/>
        </w:rPr>
      </w:pPr>
    </w:p>
    <w:p w14:paraId="10929A21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632F9DE8" w14:textId="77777777" w:rsidR="00EA5D86" w:rsidRPr="00830749" w:rsidRDefault="00EA5D86" w:rsidP="00EA5D86">
      <w:pPr>
        <w:pStyle w:val="11CSTCPLQuestionBullet"/>
        <w:ind w:left="709" w:hanging="709"/>
      </w:pPr>
      <w:bookmarkStart w:id="19" w:name="_Ref336379"/>
      <w:r>
        <w:t>Who issues a construction induction card? Tick your response.</w:t>
      </w:r>
      <w:bookmarkEnd w:id="19"/>
    </w:p>
    <w:p w14:paraId="34C9B6C8" w14:textId="77777777" w:rsidR="00EA5D86" w:rsidRPr="00830749" w:rsidRDefault="00EA5D86" w:rsidP="00EA5D8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A5D86" w14:paraId="6457F005" w14:textId="77777777" w:rsidTr="008072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975E6E8" w14:textId="77777777" w:rsidR="00EA5D86" w:rsidRDefault="00EA5D86" w:rsidP="0080720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B281A5C" w14:textId="77777777" w:rsidR="00EA5D86" w:rsidRDefault="00EA5D86" w:rsidP="0080720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C883195" w14:textId="77777777" w:rsidR="00EA5D86" w:rsidRDefault="00EA5D86" w:rsidP="0080720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295868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547743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FE30C34" w14:textId="77777777" w:rsidR="00EA5D86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9586880" w:displacedByCustomXml="prev"/>
      </w:tr>
      <w:tr w:rsidR="0021401A" w14:paraId="4C63ADFD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9FD473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9701636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580640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A5F115" w14:textId="77777777"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7016366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1E7A0A" w14:textId="77777777" w:rsidR="0021401A" w:rsidRDefault="0021401A" w:rsidP="0021401A">
            <w:pPr>
              <w:jc w:val="center"/>
            </w:pPr>
            <w:r>
              <w:t>Australian Parliament upon fee payment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3C8915" w14:textId="77777777" w:rsidR="0021401A" w:rsidRDefault="0021401A" w:rsidP="0021401A">
            <w:pPr>
              <w:ind w:left="993" w:hanging="993"/>
            </w:pPr>
          </w:p>
        </w:tc>
      </w:tr>
      <w:tr w:rsidR="0021401A" w14:paraId="03BA903F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16A811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9927695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59920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A4FE5" w14:textId="77777777" w:rsidR="0021401A" w:rsidRPr="00827129" w:rsidRDefault="006C1DB2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9276950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17D51C" w14:textId="77777777" w:rsidR="0021401A" w:rsidRDefault="0021401A" w:rsidP="0021401A">
            <w:pPr>
              <w:jc w:val="center"/>
            </w:pPr>
            <w:r>
              <w:t>Each site at the conclusion of a site induction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5799F7" w14:textId="77777777" w:rsidR="0021401A" w:rsidRDefault="0021401A" w:rsidP="0021401A">
            <w:pPr>
              <w:ind w:left="993" w:hanging="993"/>
            </w:pPr>
          </w:p>
        </w:tc>
      </w:tr>
      <w:tr w:rsidR="0021401A" w14:paraId="2C86BD32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3C6980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4998879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731917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3A81835" w14:textId="4A1F549F" w:rsidR="0021401A" w:rsidRPr="00827129" w:rsidRDefault="00F97D14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9988798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B598BF" w14:textId="77777777" w:rsidR="0021401A" w:rsidRDefault="0021401A" w:rsidP="0021401A">
            <w:pPr>
              <w:jc w:val="center"/>
            </w:pPr>
            <w:r>
              <w:t>Registered Training Organisations at the conclusion of training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B1BC04" w14:textId="77777777" w:rsidR="0021401A" w:rsidRDefault="0021401A" w:rsidP="0021401A">
            <w:pPr>
              <w:ind w:left="993" w:hanging="993"/>
            </w:pPr>
          </w:p>
        </w:tc>
      </w:tr>
    </w:tbl>
    <w:p w14:paraId="4814F58A" w14:textId="77777777" w:rsidR="00EA5D86" w:rsidRDefault="00EA5D86" w:rsidP="00EA5D86">
      <w:pPr>
        <w:rPr>
          <w:rFonts w:ascii="Arial" w:hAnsi="Arial" w:cs="Arial"/>
          <w:sz w:val="22"/>
          <w:szCs w:val="22"/>
        </w:rPr>
      </w:pPr>
    </w:p>
    <w:p w14:paraId="671C88D2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CB9CA63" w14:textId="77777777" w:rsidR="001C2B6F" w:rsidRPr="00830749" w:rsidRDefault="001C2B6F" w:rsidP="001C2B6F">
      <w:pPr>
        <w:pStyle w:val="11CSTCPLQuestionBullet"/>
        <w:ind w:left="709" w:hanging="709"/>
      </w:pPr>
      <w:bookmarkStart w:id="20" w:name="_Ref445773"/>
      <w:r>
        <w:lastRenderedPageBreak/>
        <w:t>Identify one (1) action you might take to facilitate site access for machinery.</w:t>
      </w:r>
      <w:bookmarkEnd w:id="20"/>
      <w:r>
        <w:t xml:space="preserve"> </w:t>
      </w:r>
    </w:p>
    <w:p w14:paraId="0E96199A" w14:textId="77777777" w:rsidR="001C2B6F" w:rsidRPr="00830749" w:rsidRDefault="001C2B6F" w:rsidP="001C2B6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3456C" w:rsidRPr="00830749" w14:paraId="0C1A3842" w14:textId="77777777" w:rsidTr="00D3456C">
        <w:trPr>
          <w:trHeight w:val="14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60D00F" w14:textId="77777777" w:rsidR="00D3456C" w:rsidRPr="001C4084" w:rsidRDefault="00D3456C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AA23F" w14:textId="5269BD55" w:rsidR="00D3456C" w:rsidRPr="001C4084" w:rsidRDefault="00F97D14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465798763" w:edGrp="everyone"/>
            <w:r>
              <w:rPr>
                <w:rFonts w:ascii="Arial" w:hAnsi="Arial" w:cs="Arial"/>
                <w:sz w:val="22"/>
                <w:szCs w:val="22"/>
              </w:rPr>
              <w:t>Excavation may be needed</w:t>
            </w:r>
            <w:permEnd w:id="1465798763"/>
          </w:p>
        </w:tc>
        <w:permStart w:id="10383086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54560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8CF19B7" w14:textId="77777777" w:rsidR="00D3456C" w:rsidRPr="00E106BF" w:rsidRDefault="00D3456C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38308662" w:displacedByCustomXml="prev"/>
      </w:tr>
    </w:tbl>
    <w:p w14:paraId="64ECE6FC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6F66356C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3F1C754F" w14:textId="77777777" w:rsidR="001C2B6F" w:rsidRPr="00830749" w:rsidRDefault="001C2B6F" w:rsidP="001C2B6F">
      <w:pPr>
        <w:pStyle w:val="11CSTCPLQuestionBullet"/>
        <w:ind w:left="709" w:hanging="709"/>
      </w:pPr>
      <w:bookmarkStart w:id="21" w:name="_Ref427235149"/>
      <w:r>
        <w:rPr>
          <w:rFonts w:eastAsiaTheme="minorEastAsia"/>
          <w:kern w:val="24"/>
        </w:rPr>
        <w:t>Identify the Volume and Sections of the NCC that relate to access to buildings for Classes 1 and 10, and Classes 2 to 9.</w:t>
      </w:r>
      <w:bookmarkEnd w:id="21"/>
    </w:p>
    <w:p w14:paraId="41CD21F4" w14:textId="77777777" w:rsidR="001C2B6F" w:rsidRPr="00830749" w:rsidRDefault="001C2B6F" w:rsidP="001C2B6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C2B6F" w14:paraId="49B0371D" w14:textId="77777777" w:rsidTr="00777342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59C67B4" w14:textId="77777777" w:rsidR="001C2B6F" w:rsidRDefault="001C2B6F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14:paraId="0C434AF9" w14:textId="77777777" w:rsidR="001C2B6F" w:rsidRPr="00721F99" w:rsidRDefault="001C2B6F" w:rsidP="00777342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14:paraId="0C9FD933" w14:textId="77777777" w:rsidR="001C2B6F" w:rsidRDefault="001C2B6F" w:rsidP="00777342">
            <w:pPr>
              <w:ind w:right="82"/>
              <w:jc w:val="center"/>
            </w:pPr>
            <w:r>
              <w:t>Classes 2 to 9</w:t>
            </w:r>
          </w:p>
        </w:tc>
        <w:permStart w:id="17178521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2929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B5C297B" w14:textId="77777777" w:rsidR="001C2B6F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7852161" w:displacedByCustomXml="prev"/>
      </w:tr>
      <w:tr w:rsidR="001C2B6F" w14:paraId="27BDAD53" w14:textId="77777777" w:rsidTr="00777342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83F2EE0" w14:textId="77777777" w:rsidR="001C2B6F" w:rsidRPr="00FE608E" w:rsidRDefault="001C2B6F" w:rsidP="0077734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AF60AF5" w14:textId="08877073" w:rsidR="001C2B6F" w:rsidRPr="00597C5A" w:rsidRDefault="00F97D14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16914810" w:edGrp="everyone"/>
            <w:r>
              <w:rPr>
                <w:rFonts w:ascii="Arial" w:hAnsi="Arial" w:cs="Arial"/>
                <w:sz w:val="22"/>
                <w:szCs w:val="22"/>
              </w:rPr>
              <w:t>Volume 2, part2.5</w:t>
            </w:r>
            <w:permEnd w:id="916914810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0F5310" w14:textId="4FD37A2B" w:rsidR="001C2B6F" w:rsidRPr="00597C5A" w:rsidRDefault="00F97D14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29242128" w:edGrp="everyone"/>
            <w:r>
              <w:rPr>
                <w:rFonts w:ascii="Arial" w:hAnsi="Arial" w:cs="Arial"/>
                <w:sz w:val="22"/>
                <w:szCs w:val="22"/>
              </w:rPr>
              <w:t>Volume 1 section D</w:t>
            </w:r>
            <w:permEnd w:id="15292421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F2629C" w14:textId="77777777" w:rsidR="001C2B6F" w:rsidRDefault="001C2B6F" w:rsidP="00777342">
            <w:pPr>
              <w:ind w:left="993" w:hanging="993"/>
            </w:pPr>
          </w:p>
        </w:tc>
      </w:tr>
    </w:tbl>
    <w:p w14:paraId="32AF1AE7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02A7E0EB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</w:p>
    <w:p w14:paraId="7D6C5868" w14:textId="77777777" w:rsidR="00A65E29" w:rsidRPr="00830749" w:rsidRDefault="00A65E29" w:rsidP="00A65E29">
      <w:pPr>
        <w:pStyle w:val="11CSTCPLQuestionBullet"/>
        <w:ind w:left="709" w:hanging="709"/>
      </w:pPr>
      <w:bookmarkStart w:id="22" w:name="_Ref343117"/>
      <w:r>
        <w:t>You should contact your local council to be approved for out of hours construction. Identify the required documentation for an application and the timeframe for approval.</w:t>
      </w:r>
      <w:bookmarkEnd w:id="22"/>
      <w:r>
        <w:t xml:space="preserve"> </w:t>
      </w:r>
    </w:p>
    <w:p w14:paraId="40888119" w14:textId="77777777" w:rsidR="00A65E29" w:rsidRPr="00830749" w:rsidRDefault="00A65E29" w:rsidP="00A65E2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65E29" w:rsidRPr="00830749" w14:paraId="1EE41837" w14:textId="77777777" w:rsidTr="00597C5A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CD7B77" w14:textId="77777777" w:rsidR="00A65E29" w:rsidRPr="001C4084" w:rsidRDefault="00A65E29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666D7" w14:textId="7E4F4673" w:rsidR="00A65E29" w:rsidRPr="001C4084" w:rsidRDefault="00694726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377321480" w:edGrp="everyone"/>
            <w:r>
              <w:rPr>
                <w:rFonts w:ascii="Arial" w:hAnsi="Arial" w:cs="Arial"/>
                <w:sz w:val="22"/>
                <w:szCs w:val="22"/>
              </w:rPr>
              <w:t>A Construction Noise Management Plan must be submitted, as well as a copy of the letter to be provided to affected premises/residence. A minimum of 10 working days is required for council to assess application.</w:t>
            </w:r>
            <w:permEnd w:id="377321480"/>
          </w:p>
        </w:tc>
        <w:permStart w:id="3274410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86048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5A3FB15" w14:textId="77777777" w:rsidR="00A65E29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7441030" w:displacedByCustomXml="prev"/>
      </w:tr>
    </w:tbl>
    <w:p w14:paraId="2F81C9AD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2122C791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4E4ED7B9" w14:textId="77777777" w:rsidR="000C1224" w:rsidRPr="00830749" w:rsidRDefault="00E95A43" w:rsidP="000C1224">
      <w:pPr>
        <w:pStyle w:val="11CSTCPLQuestionBullet"/>
        <w:ind w:left="709" w:hanging="709"/>
      </w:pPr>
      <w:bookmarkStart w:id="23" w:name="_Ref336392"/>
      <w:r>
        <w:t xml:space="preserve">In addition to the permit from </w:t>
      </w:r>
      <w:r>
        <w:fldChar w:fldCharType="begin"/>
      </w:r>
      <w:r>
        <w:instrText xml:space="preserve"> REF _Ref343117 \r \h </w:instrText>
      </w:r>
      <w:r>
        <w:fldChar w:fldCharType="separate"/>
      </w:r>
      <w:r w:rsidR="00D742AC">
        <w:t xml:space="preserve">Q18. </w:t>
      </w:r>
      <w:r>
        <w:fldChar w:fldCharType="end"/>
      </w:r>
      <w:r>
        <w:t>i</w:t>
      </w:r>
      <w:r w:rsidR="000C1224">
        <w:t xml:space="preserve">dentify two (2) </w:t>
      </w:r>
      <w:r w:rsidR="004E5A26">
        <w:t xml:space="preserve">other </w:t>
      </w:r>
      <w:r w:rsidR="000C1224">
        <w:t>permits you may need to obtain to undertake a building project</w:t>
      </w:r>
      <w:r w:rsidR="0080720E">
        <w:t xml:space="preserve">. </w:t>
      </w:r>
      <w:r w:rsidR="004E5A26">
        <w:br/>
      </w:r>
      <w:r w:rsidR="004E5A26">
        <w:br/>
      </w:r>
      <w:r w:rsidR="0080720E">
        <w:t xml:space="preserve">Briefly describe the documents required for approval and </w:t>
      </w:r>
      <w:r w:rsidR="000C1224">
        <w:t>who these should be submitted to for approval.</w:t>
      </w:r>
      <w:bookmarkEnd w:id="23"/>
      <w:r w:rsidR="000C1224">
        <w:t xml:space="preserve"> </w:t>
      </w:r>
    </w:p>
    <w:p w14:paraId="41B6AA13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0C1224" w14:paraId="36480C13" w14:textId="77777777" w:rsidTr="001C2B6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7A77AE3" w14:textId="77777777" w:rsidR="000C1224" w:rsidRDefault="000C1224" w:rsidP="001C2B6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F222418" w14:textId="77777777" w:rsidR="000C1224" w:rsidRDefault="000C1224" w:rsidP="001C2B6F">
            <w:pPr>
              <w:keepNext/>
              <w:ind w:left="993" w:right="82" w:hanging="993"/>
              <w:jc w:val="center"/>
            </w:pPr>
            <w:r>
              <w:t>Permit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BCF6717" w14:textId="77777777" w:rsidR="000C1224" w:rsidRDefault="0080720E" w:rsidP="001C2B6F">
            <w:pPr>
              <w:keepNext/>
              <w:ind w:left="993" w:right="82" w:hanging="993"/>
              <w:jc w:val="center"/>
            </w:pPr>
            <w:r>
              <w:t>Documentation and approval body</w:t>
            </w:r>
          </w:p>
        </w:tc>
        <w:permStart w:id="2528609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6357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EB2A3F0" w14:textId="77777777" w:rsidR="000C1224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2860955" w:displacedByCustomXml="prev"/>
      </w:tr>
      <w:tr w:rsidR="000C1224" w14:paraId="0544A470" w14:textId="77777777" w:rsidTr="001C2B6F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03FF3C" w14:textId="77777777" w:rsidR="000C1224" w:rsidRPr="00FE608E" w:rsidRDefault="000C1224" w:rsidP="001C2B6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35B78" w14:textId="61630603" w:rsidR="000C1224" w:rsidRPr="00597C5A" w:rsidRDefault="00F97D14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81953157" w:edGrp="everyone"/>
            <w:r>
              <w:rPr>
                <w:rFonts w:ascii="Arial" w:hAnsi="Arial" w:cs="Arial"/>
                <w:sz w:val="22"/>
                <w:szCs w:val="22"/>
              </w:rPr>
              <w:t>Water supply</w:t>
            </w:r>
            <w:permEnd w:id="981953157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FB8C6B0" w14:textId="4FFA475C" w:rsidR="000C1224" w:rsidRPr="00597C5A" w:rsidRDefault="00694726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87361993" w:edGrp="everyone"/>
            <w:r>
              <w:rPr>
                <w:rFonts w:ascii="Arial" w:hAnsi="Arial" w:cs="Arial"/>
                <w:sz w:val="22"/>
                <w:szCs w:val="22"/>
              </w:rPr>
              <w:t>Sydney Water</w:t>
            </w:r>
            <w:permEnd w:id="16873619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AB1B56" w14:textId="77777777" w:rsidR="000C1224" w:rsidRDefault="000C1224" w:rsidP="001C2B6F">
            <w:pPr>
              <w:ind w:left="993" w:hanging="993"/>
            </w:pPr>
          </w:p>
        </w:tc>
      </w:tr>
      <w:tr w:rsidR="000C1224" w14:paraId="09CA0F6E" w14:textId="77777777" w:rsidTr="001C2B6F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650945" w14:textId="77777777" w:rsidR="000C1224" w:rsidRPr="00FE608E" w:rsidRDefault="000C1224" w:rsidP="001C2B6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178D5" w14:textId="6161BEB1" w:rsidR="000C1224" w:rsidRPr="00597C5A" w:rsidRDefault="00F97D14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86688596" w:edGrp="everyone"/>
            <w:r>
              <w:rPr>
                <w:rFonts w:ascii="Arial" w:hAnsi="Arial" w:cs="Arial"/>
                <w:sz w:val="22"/>
                <w:szCs w:val="22"/>
              </w:rPr>
              <w:t>Electricty supply</w:t>
            </w:r>
            <w:permEnd w:id="1386688596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2531E9" w14:textId="75F92824" w:rsidR="000C1224" w:rsidRPr="00597C5A" w:rsidRDefault="00F97D14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32050251" w:edGrp="everyone"/>
            <w:r>
              <w:rPr>
                <w:rFonts w:ascii="Arial" w:hAnsi="Arial" w:cs="Arial"/>
                <w:sz w:val="22"/>
                <w:szCs w:val="22"/>
              </w:rPr>
              <w:t>AGL</w:t>
            </w:r>
            <w:permEnd w:id="8320502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F889C4" w14:textId="77777777" w:rsidR="000C1224" w:rsidRDefault="000C1224" w:rsidP="001C2B6F">
            <w:pPr>
              <w:ind w:left="993" w:hanging="993"/>
            </w:pPr>
          </w:p>
        </w:tc>
      </w:tr>
    </w:tbl>
    <w:p w14:paraId="27BE9FBE" w14:textId="77777777" w:rsidR="00D742AC" w:rsidRDefault="00D742AC" w:rsidP="000C1224">
      <w:pPr>
        <w:rPr>
          <w:rFonts w:ascii="Arial" w:hAnsi="Arial" w:cs="Arial"/>
          <w:sz w:val="22"/>
          <w:szCs w:val="22"/>
        </w:rPr>
      </w:pPr>
    </w:p>
    <w:p w14:paraId="5702F904" w14:textId="77777777" w:rsidR="000C1224" w:rsidRPr="00830749" w:rsidRDefault="000C1224" w:rsidP="000C1224">
      <w:pPr>
        <w:pStyle w:val="11CSTCPLQuestionBullet"/>
        <w:ind w:left="709" w:hanging="709"/>
      </w:pPr>
      <w:bookmarkStart w:id="24" w:name="_Ref424211634"/>
      <w:r>
        <w:lastRenderedPageBreak/>
        <w:t>True or False (Tick your response): Project commencement date is always at the date the contract is signed.</w:t>
      </w:r>
      <w:bookmarkEnd w:id="24"/>
    </w:p>
    <w:p w14:paraId="2817E2C0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72416" w14:paraId="61DD1C23" w14:textId="77777777" w:rsidTr="00872416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762A07D" w14:textId="77777777" w:rsidR="00872416" w:rsidRDefault="00872416" w:rsidP="0087241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59278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41727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DB3B2DA" w14:textId="77777777" w:rsidR="00872416" w:rsidRPr="00827129" w:rsidRDefault="00872416" w:rsidP="0087241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592788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E12E0F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B0DF9F" w14:textId="77777777" w:rsidR="00872416" w:rsidRPr="00E106BF" w:rsidRDefault="00872416" w:rsidP="00872416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37950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05574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A7FBF5D" w14:textId="77777777" w:rsidR="00872416" w:rsidRDefault="00872416" w:rsidP="0087241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795075" w:displacedByCustomXml="prev"/>
      </w:tr>
      <w:tr w:rsidR="00872416" w14:paraId="5B459217" w14:textId="77777777" w:rsidTr="00872416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8D643F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</w:p>
        </w:tc>
        <w:permStart w:id="9322092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7077720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D4BB68E" w14:textId="1C8063FD" w:rsidR="00872416" w:rsidRPr="00827129" w:rsidRDefault="00F97D14" w:rsidP="0087241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3220923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A72E30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A3E804" w14:textId="77777777" w:rsidR="00872416" w:rsidRDefault="00872416" w:rsidP="00872416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F08AF9B" w14:textId="77777777" w:rsidR="00872416" w:rsidRDefault="00872416" w:rsidP="00872416">
            <w:pPr>
              <w:ind w:left="993" w:hanging="993"/>
            </w:pPr>
          </w:p>
        </w:tc>
      </w:tr>
    </w:tbl>
    <w:p w14:paraId="170272D2" w14:textId="77777777" w:rsidR="00F5594C" w:rsidRDefault="00F5594C" w:rsidP="005821E1">
      <w:pPr>
        <w:rPr>
          <w:rFonts w:ascii="Arial" w:hAnsi="Arial" w:cs="Arial"/>
          <w:sz w:val="22"/>
          <w:szCs w:val="22"/>
        </w:rPr>
      </w:pPr>
    </w:p>
    <w:p w14:paraId="53FB9C6F" w14:textId="77777777" w:rsidR="00CC084E" w:rsidRDefault="00CC084E" w:rsidP="005821E1">
      <w:pPr>
        <w:rPr>
          <w:rFonts w:ascii="Arial" w:hAnsi="Arial" w:cs="Arial"/>
          <w:sz w:val="22"/>
          <w:szCs w:val="22"/>
        </w:rPr>
      </w:pPr>
    </w:p>
    <w:p w14:paraId="76AD265D" w14:textId="77777777" w:rsidR="005821E1" w:rsidRPr="00830749" w:rsidRDefault="005821E1" w:rsidP="005821E1">
      <w:pPr>
        <w:pStyle w:val="11CSTCPLQuestionBullet"/>
        <w:ind w:left="709" w:hanging="709"/>
      </w:pPr>
      <w:bookmarkStart w:id="25" w:name="_Ref346763"/>
      <w:r>
        <w:t>What document should be developed when purchasing supplies or construction materials?</w:t>
      </w:r>
      <w:bookmarkEnd w:id="25"/>
    </w:p>
    <w:p w14:paraId="6BA5A808" w14:textId="77777777" w:rsidR="005821E1" w:rsidRPr="00830749" w:rsidRDefault="005821E1" w:rsidP="00582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06FDC06F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2C2AA0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C0F5F" w14:textId="667396A2" w:rsidR="00685BD6" w:rsidRPr="001C4084" w:rsidRDefault="00F97D14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343360029" w:edGrp="everyone"/>
            <w:r>
              <w:rPr>
                <w:rFonts w:ascii="Arial" w:hAnsi="Arial" w:cs="Arial"/>
                <w:sz w:val="22"/>
                <w:szCs w:val="22"/>
              </w:rPr>
              <w:t>Purchase Order</w:t>
            </w:r>
            <w:permEnd w:id="343360029"/>
          </w:p>
        </w:tc>
        <w:permStart w:id="4297471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17079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69681C8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9747104" w:displacedByCustomXml="prev"/>
      </w:tr>
    </w:tbl>
    <w:p w14:paraId="4FCC0FA8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628175BF" w14:textId="77777777" w:rsidR="000C1224" w:rsidRDefault="000C1224" w:rsidP="000C1224">
      <w:pPr>
        <w:rPr>
          <w:rFonts w:ascii="Arial" w:hAnsi="Arial" w:cs="Arial"/>
          <w:sz w:val="22"/>
          <w:szCs w:val="22"/>
        </w:rPr>
      </w:pPr>
    </w:p>
    <w:p w14:paraId="1B8F18CD" w14:textId="77777777" w:rsidR="000C1224" w:rsidRPr="00830749" w:rsidRDefault="000C1224" w:rsidP="000C1224">
      <w:pPr>
        <w:pStyle w:val="11CSTCPLQuestionBullet"/>
        <w:ind w:left="709" w:hanging="709"/>
      </w:pPr>
      <w:bookmarkStart w:id="26" w:name="_Ref336403"/>
      <w:r>
        <w:t>True or False (Tick your response): Every delivery should be physically checked against the delivery sheet.</w:t>
      </w:r>
      <w:bookmarkEnd w:id="26"/>
    </w:p>
    <w:p w14:paraId="5BB71FFA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1DB2" w14:paraId="43DE32CA" w14:textId="77777777" w:rsidTr="00863931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B5299CE" w14:textId="77777777" w:rsidR="006C1DB2" w:rsidRDefault="006C1DB2" w:rsidP="006C1DB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398619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02452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AE34176" w14:textId="42C7D29B" w:rsidR="006C1DB2" w:rsidRPr="00827129" w:rsidRDefault="00F97D14" w:rsidP="006C1DB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3986192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32C9A" w14:textId="77777777" w:rsidR="006C1DB2" w:rsidRPr="00FE608E" w:rsidRDefault="006C1DB2" w:rsidP="006C1DB2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E2D688" w14:textId="77777777" w:rsidR="006C1DB2" w:rsidRPr="00E106BF" w:rsidRDefault="006C1DB2" w:rsidP="006C1DB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217101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87667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94CD6ED" w14:textId="77777777" w:rsidR="006C1DB2" w:rsidRDefault="006C1DB2" w:rsidP="006C1DB2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1710122" w:displacedByCustomXml="prev"/>
      </w:tr>
      <w:tr w:rsidR="00863931" w14:paraId="2A9FB1CB" w14:textId="77777777" w:rsidTr="00863931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4F506A" w14:textId="77777777" w:rsidR="00863931" w:rsidRPr="00FE608E" w:rsidRDefault="00863931" w:rsidP="00863931">
            <w:pPr>
              <w:ind w:left="993" w:hanging="993"/>
              <w:jc w:val="center"/>
              <w:rPr>
                <w:vanish/>
              </w:rPr>
            </w:pPr>
          </w:p>
        </w:tc>
        <w:permStart w:id="19344348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800946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3CCD4F8" w14:textId="77777777" w:rsidR="00863931" w:rsidRPr="00827129" w:rsidRDefault="00863931" w:rsidP="0086393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3443481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12D521" w14:textId="77777777" w:rsidR="00863931" w:rsidRPr="00FE608E" w:rsidRDefault="00863931" w:rsidP="00863931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87452E" w14:textId="77777777" w:rsidR="00863931" w:rsidRDefault="00863931" w:rsidP="0086393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D75C8A7" w14:textId="77777777" w:rsidR="00863931" w:rsidRDefault="00863931" w:rsidP="00863931">
            <w:pPr>
              <w:ind w:left="993" w:hanging="993"/>
            </w:pPr>
          </w:p>
        </w:tc>
      </w:tr>
    </w:tbl>
    <w:p w14:paraId="4B748DCA" w14:textId="77777777" w:rsidR="000C1224" w:rsidRDefault="000C1224" w:rsidP="000C1224">
      <w:pPr>
        <w:jc w:val="left"/>
        <w:rPr>
          <w:rFonts w:ascii="Arial" w:hAnsi="Arial" w:cs="Arial"/>
          <w:sz w:val="22"/>
          <w:szCs w:val="22"/>
        </w:rPr>
      </w:pPr>
    </w:p>
    <w:p w14:paraId="51705E71" w14:textId="77777777" w:rsidR="000C1224" w:rsidRDefault="000C1224" w:rsidP="000C1224">
      <w:pPr>
        <w:rPr>
          <w:rFonts w:ascii="Arial" w:hAnsi="Arial" w:cs="Arial"/>
          <w:sz w:val="22"/>
          <w:szCs w:val="22"/>
        </w:rPr>
      </w:pPr>
    </w:p>
    <w:p w14:paraId="5EE3E9A5" w14:textId="77777777" w:rsidR="000C1224" w:rsidRPr="00830749" w:rsidRDefault="000C1224" w:rsidP="000C1224">
      <w:pPr>
        <w:pStyle w:val="11CSTCPLQuestionBullet"/>
        <w:ind w:left="709" w:hanging="709"/>
      </w:pPr>
      <w:bookmarkStart w:id="27" w:name="_Ref336405"/>
      <w:r>
        <w:t>Who should be contacted if items are missing from a delivery?</w:t>
      </w:r>
      <w:bookmarkEnd w:id="27"/>
    </w:p>
    <w:p w14:paraId="68873B8D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10D142B6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047D8B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117DB" w14:textId="5B716528" w:rsidR="00685BD6" w:rsidRPr="001C4084" w:rsidRDefault="00C70F41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435305089" w:edGrp="everyone"/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F97D14">
              <w:rPr>
                <w:rFonts w:ascii="Arial" w:hAnsi="Arial" w:cs="Arial"/>
                <w:sz w:val="22"/>
                <w:szCs w:val="22"/>
              </w:rPr>
              <w:t>upplier</w:t>
            </w:r>
            <w:permEnd w:id="435305089"/>
          </w:p>
        </w:tc>
        <w:permStart w:id="17387648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1714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C0D2F03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8764845" w:displacedByCustomXml="prev"/>
      </w:tr>
    </w:tbl>
    <w:p w14:paraId="46F8F192" w14:textId="77777777" w:rsidR="00DA038B" w:rsidRDefault="00DA038B" w:rsidP="00DA038B">
      <w:pPr>
        <w:rPr>
          <w:rFonts w:ascii="Arial" w:hAnsi="Arial" w:cs="Arial"/>
          <w:sz w:val="22"/>
          <w:szCs w:val="22"/>
        </w:rPr>
      </w:pPr>
    </w:p>
    <w:p w14:paraId="57584362" w14:textId="77777777" w:rsidR="00075B03" w:rsidRDefault="00075B03" w:rsidP="00DA038B">
      <w:pPr>
        <w:rPr>
          <w:rFonts w:ascii="Arial" w:hAnsi="Arial" w:cs="Arial"/>
          <w:sz w:val="22"/>
          <w:szCs w:val="22"/>
        </w:rPr>
      </w:pPr>
    </w:p>
    <w:p w14:paraId="701DDC2B" w14:textId="77777777" w:rsidR="00DA038B" w:rsidRPr="00830749" w:rsidRDefault="00DA038B" w:rsidP="00DA038B">
      <w:pPr>
        <w:pStyle w:val="11CSTCPLQuestionBullet"/>
        <w:ind w:left="709" w:hanging="709"/>
      </w:pPr>
      <w:bookmarkStart w:id="28" w:name="_Ref355889"/>
      <w:r>
        <w:t>Name the Act and identify the section that outlines the requirement to implement hazard and risk management on site. Briefly describe the requirements.</w:t>
      </w:r>
      <w:bookmarkEnd w:id="28"/>
    </w:p>
    <w:p w14:paraId="44944818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DA038B" w14:paraId="2AD3B1B8" w14:textId="77777777" w:rsidTr="00075B0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79E9EE8" w14:textId="77777777" w:rsidR="00DA038B" w:rsidRDefault="00DA038B" w:rsidP="00075B0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B42EA1E" w14:textId="77777777" w:rsidR="00DA038B" w:rsidRDefault="00DA038B" w:rsidP="00075B03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11C77D0" w14:textId="77777777" w:rsidR="00DA038B" w:rsidRDefault="00DA038B" w:rsidP="00075B03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301055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21712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C2D243B" w14:textId="77777777" w:rsidR="00DA038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105542" w:displacedByCustomXml="prev"/>
      </w:tr>
      <w:tr w:rsidR="00DA038B" w14:paraId="09BB7FB0" w14:textId="77777777" w:rsidTr="00075B03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55AD53" w14:textId="77777777" w:rsidR="00DA038B" w:rsidRPr="00FE608E" w:rsidRDefault="00DA038B" w:rsidP="00075B0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6F595" w14:textId="044EBD90" w:rsidR="00DA038B" w:rsidRPr="00872416" w:rsidRDefault="00694726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04566108" w:edGrp="everyone"/>
            <w:r>
              <w:rPr>
                <w:rFonts w:ascii="Arial" w:hAnsi="Arial" w:cs="Arial"/>
                <w:sz w:val="22"/>
                <w:szCs w:val="22"/>
              </w:rPr>
              <w:t>Work Health and Safety Act 2011 (Qld), Section 7</w:t>
            </w:r>
            <w:permEnd w:id="1804566108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684A52" w14:textId="46E04875" w:rsidR="00DA038B" w:rsidRPr="00872416" w:rsidRDefault="003964BA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02104695" w:edGrp="everyone"/>
            <w:r>
              <w:rPr>
                <w:rFonts w:ascii="Arial" w:hAnsi="Arial" w:cs="Arial"/>
                <w:sz w:val="22"/>
                <w:szCs w:val="22"/>
              </w:rPr>
              <w:t>A duty imposed on a person to ensure health and safety requires elimination of risks, so far as is reasonably practicable or to minimise those risks so far as reasonably practical.</w:t>
            </w:r>
            <w:permEnd w:id="16021046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F7E28F" w14:textId="77777777" w:rsidR="00DA038B" w:rsidRDefault="00DA038B" w:rsidP="00075B03">
            <w:pPr>
              <w:ind w:left="993" w:hanging="993"/>
            </w:pPr>
          </w:p>
        </w:tc>
      </w:tr>
    </w:tbl>
    <w:p w14:paraId="791E4073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p w14:paraId="189B80DA" w14:textId="77777777" w:rsidR="001C2B6F" w:rsidRDefault="001C2B6F">
      <w:pPr>
        <w:jc w:val="left"/>
        <w:rPr>
          <w:rFonts w:ascii="Arial" w:hAnsi="Arial" w:cs="Arial"/>
          <w:sz w:val="22"/>
          <w:szCs w:val="22"/>
        </w:rPr>
      </w:pPr>
    </w:p>
    <w:p w14:paraId="20AAF574" w14:textId="77777777" w:rsidR="00207E06" w:rsidRPr="00830749" w:rsidRDefault="00207E06" w:rsidP="00207E06">
      <w:pPr>
        <w:pStyle w:val="11CSTCPLQuestionBullet"/>
        <w:ind w:left="709" w:hanging="709"/>
      </w:pPr>
      <w:bookmarkStart w:id="29" w:name="_Ref355891"/>
      <w:r>
        <w:t xml:space="preserve">Identify one (1) regulation that </w:t>
      </w:r>
      <w:r w:rsidR="00F54C6E">
        <w:t xml:space="preserve">an organisation’s </w:t>
      </w:r>
      <w:r>
        <w:t>WHS policies and procedures must comply with.</w:t>
      </w:r>
      <w:bookmarkEnd w:id="29"/>
    </w:p>
    <w:p w14:paraId="599716D7" w14:textId="77777777" w:rsidR="00207E06" w:rsidRPr="00830749" w:rsidRDefault="00207E06" w:rsidP="00207E0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1569DDE0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541CAF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C9C0" w14:textId="77777777" w:rsidR="00BC7727" w:rsidRDefault="00BC7727" w:rsidP="00BC7727">
            <w:pPr>
              <w:rPr>
                <w:rFonts w:ascii="Arial" w:hAnsi="Arial" w:cs="Arial"/>
                <w:sz w:val="22"/>
                <w:szCs w:val="22"/>
              </w:rPr>
            </w:pPr>
            <w:permStart w:id="227492488" w:edGrp="everyone"/>
            <w:r>
              <w:rPr>
                <w:rFonts w:ascii="Arial" w:hAnsi="Arial" w:cs="Arial"/>
                <w:sz w:val="22"/>
                <w:szCs w:val="22"/>
              </w:rPr>
              <w:t>Work Health and Safety Regulation 2011</w:t>
            </w:r>
          </w:p>
          <w:permEnd w:id="227492488"/>
          <w:p w14:paraId="79DD3299" w14:textId="77777777" w:rsidR="00685BD6" w:rsidRPr="001C4084" w:rsidRDefault="00685BD6" w:rsidP="0077734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1263396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516430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5EB0D4C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6339638" w:displacedByCustomXml="prev"/>
      </w:tr>
    </w:tbl>
    <w:p w14:paraId="197195DF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358F4808" w14:textId="77777777" w:rsidR="00CC084E" w:rsidRPr="00830749" w:rsidRDefault="00CC084E" w:rsidP="00CC084E">
      <w:pPr>
        <w:pStyle w:val="11CSTCPLQuestionBullet"/>
        <w:ind w:left="709" w:hanging="709"/>
      </w:pPr>
      <w:bookmarkStart w:id="30" w:name="_Ref359896"/>
      <w:r>
        <w:t>What document should be followed when disposing of hazardous materials?</w:t>
      </w:r>
      <w:bookmarkEnd w:id="30"/>
    </w:p>
    <w:p w14:paraId="54CB2157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04BD7" w:rsidRPr="00830749" w14:paraId="47195323" w14:textId="77777777" w:rsidTr="0077734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CAD68F" w14:textId="77777777" w:rsidR="00B04BD7" w:rsidRPr="001C4084" w:rsidRDefault="00B04BD7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5D827" w14:textId="57363275" w:rsidR="00B04BD7" w:rsidRPr="001C4084" w:rsidRDefault="001361DD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551702640" w:edGrp="everyone"/>
            <w:r>
              <w:rPr>
                <w:rFonts w:ascii="Arial" w:hAnsi="Arial" w:cs="Arial"/>
                <w:sz w:val="22"/>
                <w:szCs w:val="22"/>
              </w:rPr>
              <w:t>Safety Data Sheet</w:t>
            </w:r>
            <w:permEnd w:id="551702640"/>
          </w:p>
        </w:tc>
        <w:permStart w:id="15606095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77096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69256D0" w14:textId="77777777" w:rsidR="00B04BD7" w:rsidRPr="00E106BF" w:rsidRDefault="00B04BD7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0609593" w:displacedByCustomXml="prev"/>
      </w:tr>
    </w:tbl>
    <w:p w14:paraId="31973CEF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120960CA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0CD2CF32" w14:textId="77777777" w:rsidR="00CC084E" w:rsidRPr="00830749" w:rsidRDefault="00CC084E" w:rsidP="00CC084E">
      <w:pPr>
        <w:pStyle w:val="11CSTCPLQuestionBullet"/>
        <w:ind w:left="709" w:hanging="709"/>
      </w:pPr>
      <w:bookmarkStart w:id="31" w:name="_Ref359873"/>
      <w:r>
        <w:t>An asbestos removal control plan is required when more than ____m</w:t>
      </w:r>
      <w:r w:rsidRPr="00CC084E">
        <w:rPr>
          <w:vertAlign w:val="superscript"/>
        </w:rPr>
        <w:t>2</w:t>
      </w:r>
      <w:r>
        <w:t xml:space="preserve"> of asbestos containing material is to be removed.</w:t>
      </w:r>
      <w:bookmarkEnd w:id="31"/>
    </w:p>
    <w:p w14:paraId="0E637248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F7BDF" w:rsidRPr="00830749" w14:paraId="59D091BF" w14:textId="77777777" w:rsidTr="0077734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23E1B7" w14:textId="77777777" w:rsidR="000F7BDF" w:rsidRPr="001C4084" w:rsidRDefault="000F7BDF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6EDBE" w14:textId="75ECF524" w:rsidR="000F7BDF" w:rsidRPr="001C4084" w:rsidRDefault="001361DD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585918761" w:edGrp="everyone"/>
            <w:r>
              <w:rPr>
                <w:rFonts w:ascii="Arial" w:hAnsi="Arial" w:cs="Arial"/>
                <w:sz w:val="22"/>
                <w:szCs w:val="22"/>
              </w:rPr>
              <w:t>10</w:t>
            </w:r>
            <w:permEnd w:id="1585918761"/>
          </w:p>
        </w:tc>
        <w:permStart w:id="14680203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395758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02B57B5" w14:textId="77777777" w:rsidR="000F7BDF" w:rsidRPr="00E106BF" w:rsidRDefault="000F7BDF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8020341" w:displacedByCustomXml="prev"/>
      </w:tr>
    </w:tbl>
    <w:p w14:paraId="317421CE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4F41B85F" w14:textId="77777777" w:rsidR="001C2B6F" w:rsidRDefault="001C2B6F" w:rsidP="00CC084E">
      <w:pPr>
        <w:rPr>
          <w:rFonts w:ascii="Arial" w:hAnsi="Arial" w:cs="Arial"/>
          <w:sz w:val="22"/>
          <w:szCs w:val="22"/>
        </w:rPr>
      </w:pPr>
    </w:p>
    <w:p w14:paraId="274AFADE" w14:textId="77777777" w:rsidR="00CC084E" w:rsidRPr="00830749" w:rsidRDefault="00CC084E" w:rsidP="00CC084E">
      <w:pPr>
        <w:pStyle w:val="11CSTCPLQuestionBullet"/>
        <w:ind w:left="709" w:hanging="709"/>
      </w:pPr>
      <w:bookmarkStart w:id="32" w:name="_Ref359880"/>
      <w:r>
        <w:t>True or False (Tick your response): A site assessment should be undertaken if contamination is known or likely to be present from the removal of existing services.</w:t>
      </w:r>
      <w:bookmarkEnd w:id="32"/>
    </w:p>
    <w:p w14:paraId="0286CEC6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8412A" w14:paraId="29E3F55B" w14:textId="77777777" w:rsidTr="0028412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8B73748" w14:textId="77777777" w:rsidR="0028412A" w:rsidRDefault="0028412A" w:rsidP="0028412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235601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440865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7D08538" w14:textId="7A941D3A" w:rsidR="0028412A" w:rsidRPr="00827129" w:rsidRDefault="001361DD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2356012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93B1CB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18780F" w14:textId="77777777" w:rsidR="0028412A" w:rsidRPr="00E106BF" w:rsidRDefault="0028412A" w:rsidP="0028412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946241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98168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BC2C3F1" w14:textId="77777777" w:rsidR="0028412A" w:rsidRDefault="0028412A" w:rsidP="0028412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4624124" w:displacedByCustomXml="prev"/>
      </w:tr>
      <w:tr w:rsidR="0028412A" w14:paraId="0F44033D" w14:textId="77777777" w:rsidTr="0028412A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4860D4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3214152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037889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8B76467" w14:textId="77777777" w:rsidR="0028412A" w:rsidRPr="00827129" w:rsidRDefault="0028412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2141524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93B6E3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DBD26B" w14:textId="77777777" w:rsidR="0028412A" w:rsidRDefault="0028412A" w:rsidP="0028412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324364D" w14:textId="77777777" w:rsidR="0028412A" w:rsidRDefault="0028412A" w:rsidP="0028412A">
            <w:pPr>
              <w:ind w:left="993" w:hanging="993"/>
            </w:pPr>
          </w:p>
        </w:tc>
      </w:tr>
    </w:tbl>
    <w:p w14:paraId="3F3CF7C7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20FA651C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4105B884" w14:textId="77777777" w:rsidR="00C6528E" w:rsidRPr="00C036A0" w:rsidRDefault="00C6528E" w:rsidP="00C6528E">
      <w:pPr>
        <w:pStyle w:val="11CSTCPLQuestionBullet"/>
        <w:ind w:left="709" w:hanging="709"/>
      </w:pPr>
      <w:bookmarkStart w:id="33" w:name="_Ref417694"/>
      <w:r w:rsidRPr="00C036A0">
        <w:t xml:space="preserve">True or False (Tick your response): Multiple projects can be planned using a </w:t>
      </w:r>
      <w:r w:rsidR="00C036A0" w:rsidRPr="00C036A0">
        <w:t xml:space="preserve">single </w:t>
      </w:r>
      <w:r w:rsidRPr="00C036A0">
        <w:t>Gantt Chart.</w:t>
      </w:r>
      <w:bookmarkEnd w:id="33"/>
    </w:p>
    <w:p w14:paraId="13847586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8412A" w:rsidRPr="00C036A0" w14:paraId="59901444" w14:textId="77777777" w:rsidTr="0028412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B9D59CA" w14:textId="77777777" w:rsidR="0028412A" w:rsidRPr="00C036A0" w:rsidRDefault="0028412A" w:rsidP="0028412A">
            <w:pPr>
              <w:keepNext/>
              <w:ind w:left="993" w:hanging="993"/>
            </w:pPr>
            <w:r w:rsidRPr="00C036A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95985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113034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E8A787E" w14:textId="7477F925" w:rsidR="0028412A" w:rsidRPr="00827129" w:rsidRDefault="001361DD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959858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3D5901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  <w:r w:rsidRPr="00C036A0">
              <w:t>True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8C7666" w14:textId="77777777" w:rsidR="0028412A" w:rsidRPr="00C036A0" w:rsidRDefault="0028412A" w:rsidP="0028412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520340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155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CA6E445" w14:textId="77777777" w:rsidR="0028412A" w:rsidRPr="00C036A0" w:rsidRDefault="0028412A" w:rsidP="0028412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2034011" w:displacedByCustomXml="prev"/>
      </w:tr>
      <w:tr w:rsidR="0028412A" w:rsidRPr="00C036A0" w14:paraId="594C4C74" w14:textId="77777777" w:rsidTr="0028412A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664F72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9668985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2688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B027A9D" w14:textId="77777777" w:rsidR="0028412A" w:rsidRPr="00827129" w:rsidRDefault="0028412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6689859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26CDB3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  <w:r w:rsidRPr="00C036A0">
              <w:t>False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AE1ED3" w14:textId="77777777" w:rsidR="0028412A" w:rsidRPr="00C036A0" w:rsidRDefault="0028412A" w:rsidP="0028412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2E1537A" w14:textId="77777777" w:rsidR="0028412A" w:rsidRPr="00C036A0" w:rsidRDefault="0028412A" w:rsidP="0028412A">
            <w:pPr>
              <w:ind w:left="993" w:hanging="993"/>
            </w:pPr>
          </w:p>
        </w:tc>
      </w:tr>
    </w:tbl>
    <w:p w14:paraId="5F1DF5E0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p w14:paraId="1B6E7642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p w14:paraId="77BB7A52" w14:textId="77777777" w:rsidR="00C6528E" w:rsidRPr="00C036A0" w:rsidRDefault="00C6528E" w:rsidP="00C6528E">
      <w:pPr>
        <w:pStyle w:val="11CSTCPLQuestionBullet"/>
        <w:ind w:left="709" w:hanging="709"/>
      </w:pPr>
      <w:bookmarkStart w:id="34" w:name="_Ref417696"/>
      <w:r w:rsidRPr="00C036A0">
        <w:t xml:space="preserve">What are the advantages of hiring subcontractors to work across multiple </w:t>
      </w:r>
      <w:r w:rsidR="00C036A0" w:rsidRPr="00C036A0">
        <w:t xml:space="preserve">nearby </w:t>
      </w:r>
      <w:r w:rsidRPr="00C036A0">
        <w:t>projects?</w:t>
      </w:r>
      <w:r w:rsidR="00C036A0" w:rsidRPr="00C036A0">
        <w:t xml:space="preserve"> Explain with an example.</w:t>
      </w:r>
      <w:bookmarkEnd w:id="34"/>
    </w:p>
    <w:p w14:paraId="6E508C67" w14:textId="77777777" w:rsidR="00C6528E" w:rsidRPr="00830749" w:rsidRDefault="00C6528E" w:rsidP="00C6528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6528E" w:rsidRPr="00830749" w14:paraId="7C8A9867" w14:textId="77777777" w:rsidTr="005E022B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274BEC" w14:textId="77777777" w:rsidR="00C6528E" w:rsidRPr="001C4084" w:rsidRDefault="00C6528E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863FE" w14:textId="4166F029" w:rsidR="00C6528E" w:rsidRPr="001C4084" w:rsidRDefault="00C70F41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1657938548" w:edGrp="everyone"/>
            <w:r>
              <w:rPr>
                <w:rFonts w:ascii="Arial" w:hAnsi="Arial" w:cs="Arial"/>
                <w:sz w:val="22"/>
                <w:szCs w:val="22"/>
              </w:rPr>
              <w:t>They can easily get to other sites to continue works which makes it more time efficient for costs and project work</w:t>
            </w:r>
            <w:r w:rsidR="00BC7727">
              <w:rPr>
                <w:rFonts w:ascii="Arial" w:hAnsi="Arial" w:cs="Arial"/>
                <w:sz w:val="22"/>
                <w:szCs w:val="22"/>
              </w:rPr>
              <w:t xml:space="preserve">. For example, </w:t>
            </w:r>
            <w:r w:rsidR="00BC7727">
              <w:rPr>
                <w:rFonts w:ascii="Arial" w:hAnsi="Arial" w:cs="Arial"/>
                <w:sz w:val="22"/>
                <w:szCs w:val="22"/>
              </w:rPr>
              <w:t>Concrete can be laid while the concrete for another job is curing.</w:t>
            </w:r>
            <w:permEnd w:id="1657938548"/>
          </w:p>
        </w:tc>
        <w:permStart w:id="10545042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642770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240D726" w14:textId="77777777" w:rsidR="00C6528E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4504225" w:displacedByCustomXml="prev"/>
      </w:tr>
    </w:tbl>
    <w:p w14:paraId="6C05B22F" w14:textId="77777777" w:rsidR="00D742AC" w:rsidRDefault="00D742AC" w:rsidP="004E5A26">
      <w:pPr>
        <w:rPr>
          <w:rFonts w:ascii="Arial" w:hAnsi="Arial" w:cs="Arial"/>
          <w:sz w:val="22"/>
          <w:szCs w:val="22"/>
        </w:rPr>
      </w:pPr>
    </w:p>
    <w:p w14:paraId="31919E33" w14:textId="77777777" w:rsidR="00D742AC" w:rsidRDefault="00D742AC" w:rsidP="00D742AC">
      <w:r>
        <w:br w:type="page"/>
      </w:r>
    </w:p>
    <w:p w14:paraId="3A6EDE5F" w14:textId="77777777" w:rsidR="004E5A26" w:rsidRPr="00C036A0" w:rsidRDefault="004E5A26" w:rsidP="004E5A26">
      <w:pPr>
        <w:pStyle w:val="11CSTCPLQuestionBullet"/>
        <w:ind w:left="709" w:hanging="709"/>
      </w:pPr>
      <w:bookmarkStart w:id="35" w:name="_Ref422991"/>
      <w:r>
        <w:lastRenderedPageBreak/>
        <w:t>Provide one (1) example to explain why construction operations must be sequenced</w:t>
      </w:r>
      <w:r w:rsidRPr="00C036A0">
        <w:t>.</w:t>
      </w:r>
      <w:bookmarkEnd w:id="35"/>
    </w:p>
    <w:p w14:paraId="4A55C62B" w14:textId="77777777" w:rsidR="004E5A26" w:rsidRPr="00830749" w:rsidRDefault="004E5A26" w:rsidP="004E5A2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E5A26" w:rsidRPr="00830749" w14:paraId="5BA97F83" w14:textId="77777777" w:rsidTr="005E022B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A0296D" w14:textId="77777777" w:rsidR="004E5A26" w:rsidRPr="001C4084" w:rsidRDefault="004E5A26" w:rsidP="00331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DDB4" w14:textId="77777777" w:rsidR="00BC7727" w:rsidRDefault="00BC7727" w:rsidP="00BC7727">
            <w:pPr>
              <w:rPr>
                <w:rFonts w:ascii="Arial" w:hAnsi="Arial" w:cs="Arial"/>
                <w:sz w:val="22"/>
                <w:szCs w:val="22"/>
              </w:rPr>
            </w:pPr>
            <w:permStart w:id="1377529391" w:edGrp="everyone"/>
            <w:r>
              <w:rPr>
                <w:rFonts w:ascii="Arial" w:hAnsi="Arial" w:cs="Arial"/>
                <w:sz w:val="22"/>
                <w:szCs w:val="22"/>
              </w:rPr>
              <w:t xml:space="preserve">Walls in a house can’t be painted if the necessary plastering works aren’t’ done. </w:t>
            </w:r>
          </w:p>
          <w:permEnd w:id="1377529391"/>
          <w:p w14:paraId="36621137" w14:textId="77777777" w:rsidR="004E5A26" w:rsidRPr="001C4084" w:rsidRDefault="004E5A26" w:rsidP="00331B4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154924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829968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B3B43EB" w14:textId="77777777" w:rsidR="004E5A26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5492423" w:displacedByCustomXml="prev"/>
      </w:tr>
    </w:tbl>
    <w:p w14:paraId="108DA939" w14:textId="77777777" w:rsidR="004E5A26" w:rsidRDefault="004E5A26" w:rsidP="004E5A26">
      <w:pPr>
        <w:rPr>
          <w:rFonts w:ascii="Arial" w:hAnsi="Arial" w:cs="Arial"/>
          <w:sz w:val="22"/>
          <w:szCs w:val="22"/>
        </w:rPr>
      </w:pPr>
    </w:p>
    <w:p w14:paraId="25A1A103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44AAB77F" w14:textId="77777777" w:rsidR="00075B03" w:rsidRPr="00830749" w:rsidRDefault="0053509B" w:rsidP="00075B03">
      <w:pPr>
        <w:pStyle w:val="11CSTCPLQuestionBullet"/>
        <w:ind w:left="709" w:hanging="709"/>
      </w:pPr>
      <w:bookmarkStart w:id="36" w:name="_Ref438588"/>
      <w:r>
        <w:t xml:space="preserve">Which of the following should be </w:t>
      </w:r>
      <w:r w:rsidR="00414F9C">
        <w:t xml:space="preserve">considered </w:t>
      </w:r>
      <w:r>
        <w:t>as part of</w:t>
      </w:r>
      <w:r w:rsidR="00414F9C">
        <w:t xml:space="preserve"> </w:t>
      </w:r>
      <w:r w:rsidR="00075B03">
        <w:t>task sequencing</w:t>
      </w:r>
      <w:r>
        <w:t>? Tick all that apply</w:t>
      </w:r>
      <w:r w:rsidR="00075B03">
        <w:t>.</w:t>
      </w:r>
      <w:bookmarkEnd w:id="36"/>
    </w:p>
    <w:p w14:paraId="644E60F2" w14:textId="77777777" w:rsidR="0053509B" w:rsidRPr="00830749" w:rsidRDefault="0053509B" w:rsidP="005350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3509B" w14:paraId="6F477A7D" w14:textId="77777777" w:rsidTr="0077734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DEA0DA4" w14:textId="77777777" w:rsidR="0053509B" w:rsidRDefault="0053509B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71A0B5F" w14:textId="77777777" w:rsidR="0053509B" w:rsidRDefault="0053509B" w:rsidP="00777342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32F73C" w14:textId="77777777" w:rsidR="0053509B" w:rsidRDefault="0053509B" w:rsidP="00777342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930478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65484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743635A" w14:textId="77777777" w:rsidR="0053509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3047831" w:displacedByCustomXml="prev"/>
      </w:tr>
      <w:tr w:rsidR="0028412A" w14:paraId="75075045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3304EC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8808257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409669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50A0C8" w14:textId="621D3933" w:rsidR="0028412A" w:rsidRPr="00827129" w:rsidRDefault="001361DD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8082572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350AB3" w14:textId="77777777" w:rsidR="0028412A" w:rsidRDefault="0028412A" w:rsidP="0028412A">
            <w:pPr>
              <w:jc w:val="center"/>
            </w:pPr>
            <w:r>
              <w:t>Holidays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E83A09" w14:textId="77777777" w:rsidR="0028412A" w:rsidRDefault="0028412A" w:rsidP="0028412A">
            <w:pPr>
              <w:ind w:left="993" w:hanging="993"/>
            </w:pPr>
          </w:p>
        </w:tc>
      </w:tr>
      <w:tr w:rsidR="0028412A" w14:paraId="47B0C144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49F6193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41748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3923615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6F1DA4" w14:textId="3F31E09C" w:rsidR="0028412A" w:rsidRPr="00827129" w:rsidRDefault="001361DD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17484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D1033A" w14:textId="77777777" w:rsidR="0028412A" w:rsidRDefault="0028412A" w:rsidP="0028412A">
            <w:pPr>
              <w:jc w:val="center"/>
            </w:pPr>
            <w:r>
              <w:t>Labour availability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75C26E" w14:textId="77777777" w:rsidR="0028412A" w:rsidRDefault="0028412A" w:rsidP="0028412A">
            <w:pPr>
              <w:ind w:left="993" w:hanging="993"/>
            </w:pPr>
          </w:p>
        </w:tc>
      </w:tr>
      <w:tr w:rsidR="0028412A" w14:paraId="017E2DF2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F3163B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3798180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3592641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2A8CF0B" w14:textId="156213A5" w:rsidR="0028412A" w:rsidRPr="00827129" w:rsidRDefault="001361DD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7981805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1BAB45" w14:textId="77777777" w:rsidR="0028412A" w:rsidRDefault="0028412A" w:rsidP="0028412A">
            <w:pPr>
              <w:jc w:val="center"/>
            </w:pPr>
            <w:r>
              <w:t>Plant availability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863A79" w14:textId="77777777" w:rsidR="0028412A" w:rsidRDefault="0028412A" w:rsidP="0028412A">
            <w:pPr>
              <w:ind w:left="993" w:hanging="993"/>
            </w:pPr>
          </w:p>
        </w:tc>
      </w:tr>
    </w:tbl>
    <w:p w14:paraId="60B5454C" w14:textId="77777777" w:rsidR="0053509B" w:rsidRDefault="0053509B" w:rsidP="0053509B">
      <w:pPr>
        <w:rPr>
          <w:rFonts w:ascii="Arial" w:hAnsi="Arial" w:cs="Arial"/>
          <w:sz w:val="22"/>
          <w:szCs w:val="22"/>
        </w:rPr>
      </w:pPr>
    </w:p>
    <w:p w14:paraId="25307125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</w:p>
    <w:p w14:paraId="4E715309" w14:textId="77777777" w:rsidR="00E95A43" w:rsidRPr="00830749" w:rsidRDefault="00E95A43" w:rsidP="00E95A43">
      <w:pPr>
        <w:pStyle w:val="11CSTCPLQuestionBullet"/>
        <w:ind w:left="709" w:hanging="709"/>
      </w:pPr>
      <w:bookmarkStart w:id="37" w:name="_Ref422992"/>
      <w:r>
        <w:t>Order the following construction operations from 1 to 6 to form the most efficient sequence.</w:t>
      </w:r>
      <w:bookmarkEnd w:id="37"/>
    </w:p>
    <w:p w14:paraId="6C8B5BC1" w14:textId="77777777" w:rsidR="00E95A43" w:rsidRPr="00830749" w:rsidRDefault="00E95A43" w:rsidP="00E95A4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E95A43" w14:paraId="445CB0DE" w14:textId="77777777" w:rsidTr="00331B4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94BF300" w14:textId="77777777" w:rsidR="00E95A43" w:rsidRDefault="00E95A43" w:rsidP="00331B4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1B61274" w14:textId="77777777" w:rsidR="00E95A43" w:rsidRDefault="00E95A43" w:rsidP="00331B44">
            <w:pPr>
              <w:keepNext/>
              <w:ind w:left="993" w:right="82" w:hanging="993"/>
              <w:jc w:val="center"/>
            </w:pPr>
            <w:r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0EEC29C" w14:textId="77777777" w:rsidR="00E95A43" w:rsidRDefault="00E95A43" w:rsidP="00331B44">
            <w:pPr>
              <w:keepNext/>
              <w:ind w:left="993" w:right="82" w:hanging="993"/>
              <w:jc w:val="center"/>
            </w:pPr>
            <w:r>
              <w:t>Steps</w:t>
            </w:r>
          </w:p>
        </w:tc>
        <w:permStart w:id="17661410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59767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2ACA5AD" w14:textId="77777777" w:rsidR="00E95A4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6141036" w:displacedByCustomXml="prev"/>
      </w:tr>
      <w:tr w:rsidR="00E95A43" w14:paraId="0B5D7A76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FA1861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861203" w14:textId="74C48E1B" w:rsidR="00E95A43" w:rsidRPr="0028412A" w:rsidRDefault="001361DD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90406713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39040671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6DCF97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Excavation of footings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C186CF" w14:textId="77777777" w:rsidR="00E95A43" w:rsidRDefault="00E95A43" w:rsidP="00E95A43">
            <w:pPr>
              <w:ind w:left="993" w:hanging="993"/>
            </w:pPr>
          </w:p>
        </w:tc>
      </w:tr>
      <w:tr w:rsidR="00E95A43" w14:paraId="5A460E77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2FAA61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BA816D7" w14:textId="49F6BCD8" w:rsidR="00E95A43" w:rsidRPr="0028412A" w:rsidRDefault="001361DD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9962123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4996212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A811A83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Floor frame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E2D65A" w14:textId="77777777" w:rsidR="00E95A43" w:rsidRDefault="00E95A43" w:rsidP="00E95A43">
            <w:pPr>
              <w:ind w:left="993" w:hanging="993"/>
            </w:pPr>
          </w:p>
        </w:tc>
      </w:tr>
      <w:tr w:rsidR="00E95A43" w14:paraId="3D14686A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A5C7EB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EF3504D" w14:textId="19B101F3" w:rsidR="00E95A43" w:rsidRPr="0028412A" w:rsidRDefault="001361DD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72115648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87211564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C49DB" w14:textId="77777777" w:rsidR="00E95A43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Installing brick base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8A0CA9" w14:textId="77777777" w:rsidR="00E95A43" w:rsidRDefault="00E95A43" w:rsidP="00E95A43">
            <w:pPr>
              <w:ind w:left="993" w:hanging="993"/>
            </w:pPr>
          </w:p>
        </w:tc>
      </w:tr>
      <w:tr w:rsidR="00E95A43" w14:paraId="21F89888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F68D1D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7906CDF" w14:textId="656C2DE5" w:rsidR="00E95A43" w:rsidRPr="0028412A" w:rsidRDefault="001361DD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95005388" w:edGrp="everyone"/>
            <w:r>
              <w:rPr>
                <w:rFonts w:ascii="Arial" w:hAnsi="Arial" w:cs="Arial"/>
                <w:sz w:val="22"/>
                <w:szCs w:val="22"/>
              </w:rPr>
              <w:t>6</w:t>
            </w:r>
            <w:permEnd w:id="29500538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AAD90F6" w14:textId="77777777" w:rsidR="00E95A43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Roof trusses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9F0110" w14:textId="77777777" w:rsidR="00E95A43" w:rsidRDefault="00E95A43" w:rsidP="00E95A43">
            <w:pPr>
              <w:ind w:left="993" w:hanging="993"/>
            </w:pPr>
          </w:p>
        </w:tc>
      </w:tr>
      <w:tr w:rsidR="00E95A43" w14:paraId="36194E25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006B74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0271703" w14:textId="3E4FAEA1" w:rsidR="00E95A43" w:rsidRPr="0028412A" w:rsidRDefault="001361DD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79164488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67916448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AA87B5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Set out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51EC0" w14:textId="77777777" w:rsidR="00E95A43" w:rsidRDefault="00E95A43" w:rsidP="00E95A43">
            <w:pPr>
              <w:ind w:left="993" w:hanging="993"/>
            </w:pPr>
          </w:p>
        </w:tc>
      </w:tr>
      <w:tr w:rsidR="00E95A43" w14:paraId="0D20360A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D7A33C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29DD459" w14:textId="726E58E0" w:rsidR="00E95A43" w:rsidRPr="0028412A" w:rsidRDefault="001361DD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56708649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1856708649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BE7F980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5B92ED" w14:textId="77777777" w:rsidR="00E95A43" w:rsidRDefault="00E95A43" w:rsidP="00E95A43">
            <w:pPr>
              <w:ind w:left="993" w:hanging="993"/>
            </w:pPr>
          </w:p>
        </w:tc>
      </w:tr>
    </w:tbl>
    <w:p w14:paraId="27C5C9FE" w14:textId="77777777" w:rsidR="00331B44" w:rsidRDefault="00331B44" w:rsidP="00331B44">
      <w:pPr>
        <w:ind w:right="-24"/>
        <w:rPr>
          <w:rFonts w:ascii="Arial" w:hAnsi="Arial" w:cs="Arial"/>
          <w:sz w:val="22"/>
          <w:szCs w:val="22"/>
        </w:rPr>
      </w:pPr>
    </w:p>
    <w:p w14:paraId="69E2DD21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F4A1C3F" w14:textId="77777777" w:rsidR="00331B44" w:rsidRDefault="00331B44" w:rsidP="00331B44">
      <w:pPr>
        <w:pStyle w:val="11CSTCPLQuestionBullet"/>
        <w:ind w:left="709" w:hanging="709"/>
      </w:pPr>
      <w:bookmarkStart w:id="38" w:name="_Ref425403"/>
      <w:r>
        <w:lastRenderedPageBreak/>
        <w:t xml:space="preserve">Refer to the table below to complete the chart shown. </w:t>
      </w:r>
      <w:r w:rsidR="00DE2177">
        <w:t>Label the blank boxes with the appropriate Task ID letters.</w:t>
      </w:r>
      <w:bookmarkEnd w:id="38"/>
      <w:r>
        <w:br/>
      </w:r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987"/>
        <w:gridCol w:w="4395"/>
        <w:gridCol w:w="1275"/>
        <w:gridCol w:w="851"/>
      </w:tblGrid>
      <w:tr w:rsidR="00331B44" w:rsidRPr="00331B44" w14:paraId="57E0CD02" w14:textId="77777777" w:rsidTr="00075B03">
        <w:tc>
          <w:tcPr>
            <w:tcW w:w="987" w:type="dxa"/>
          </w:tcPr>
          <w:p w14:paraId="192A6DE3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Task ID</w:t>
            </w:r>
          </w:p>
        </w:tc>
        <w:tc>
          <w:tcPr>
            <w:tcW w:w="4395" w:type="dxa"/>
          </w:tcPr>
          <w:p w14:paraId="0BC65E82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Task</w:t>
            </w:r>
          </w:p>
        </w:tc>
        <w:tc>
          <w:tcPr>
            <w:tcW w:w="1275" w:type="dxa"/>
          </w:tcPr>
          <w:p w14:paraId="542447D0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Preceding event</w:t>
            </w:r>
          </w:p>
        </w:tc>
        <w:tc>
          <w:tcPr>
            <w:tcW w:w="851" w:type="dxa"/>
          </w:tcPr>
          <w:p w14:paraId="0EE3E54F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Nodes</w:t>
            </w:r>
          </w:p>
        </w:tc>
      </w:tr>
      <w:tr w:rsidR="00331B44" w:rsidRPr="00331B44" w14:paraId="36867D66" w14:textId="77777777" w:rsidTr="00075B03">
        <w:tc>
          <w:tcPr>
            <w:tcW w:w="987" w:type="dxa"/>
          </w:tcPr>
          <w:p w14:paraId="6625A03D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4395" w:type="dxa"/>
          </w:tcPr>
          <w:p w14:paraId="4C812E2F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Make enquiries and order all materials required</w:t>
            </w:r>
          </w:p>
        </w:tc>
        <w:tc>
          <w:tcPr>
            <w:tcW w:w="1275" w:type="dxa"/>
          </w:tcPr>
          <w:p w14:paraId="12D59BB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Start</w:t>
            </w:r>
          </w:p>
        </w:tc>
        <w:tc>
          <w:tcPr>
            <w:tcW w:w="851" w:type="dxa"/>
          </w:tcPr>
          <w:p w14:paraId="27C47342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1</w:t>
            </w:r>
          </w:p>
        </w:tc>
      </w:tr>
      <w:tr w:rsidR="00331B44" w:rsidRPr="00331B44" w14:paraId="78F366B3" w14:textId="77777777" w:rsidTr="00075B03">
        <w:tc>
          <w:tcPr>
            <w:tcW w:w="987" w:type="dxa"/>
          </w:tcPr>
          <w:p w14:paraId="6085846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B</w:t>
            </w:r>
          </w:p>
        </w:tc>
        <w:tc>
          <w:tcPr>
            <w:tcW w:w="4395" w:type="dxa"/>
          </w:tcPr>
          <w:p w14:paraId="7D352ECB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Wait for bricks, sand and cement to arrive</w:t>
            </w:r>
          </w:p>
        </w:tc>
        <w:tc>
          <w:tcPr>
            <w:tcW w:w="1275" w:type="dxa"/>
          </w:tcPr>
          <w:p w14:paraId="7C51179B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4E038ADF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4799BF03" w14:textId="77777777" w:rsidTr="00075B03">
        <w:tc>
          <w:tcPr>
            <w:tcW w:w="987" w:type="dxa"/>
          </w:tcPr>
          <w:p w14:paraId="2CB7CB2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C</w:t>
            </w:r>
          </w:p>
        </w:tc>
        <w:tc>
          <w:tcPr>
            <w:tcW w:w="4395" w:type="dxa"/>
          </w:tcPr>
          <w:p w14:paraId="21F86C42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Clear vegetation from the site</w:t>
            </w:r>
          </w:p>
        </w:tc>
        <w:tc>
          <w:tcPr>
            <w:tcW w:w="1275" w:type="dxa"/>
          </w:tcPr>
          <w:p w14:paraId="525DED74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786B4DEF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78AF8A04" w14:textId="77777777" w:rsidTr="00075B03">
        <w:tc>
          <w:tcPr>
            <w:tcW w:w="987" w:type="dxa"/>
          </w:tcPr>
          <w:p w14:paraId="7041B33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D</w:t>
            </w:r>
          </w:p>
        </w:tc>
        <w:tc>
          <w:tcPr>
            <w:tcW w:w="4395" w:type="dxa"/>
          </w:tcPr>
          <w:p w14:paraId="23858972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Order concrete to be delivered</w:t>
            </w:r>
          </w:p>
        </w:tc>
        <w:tc>
          <w:tcPr>
            <w:tcW w:w="1275" w:type="dxa"/>
          </w:tcPr>
          <w:p w14:paraId="54F69814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133523E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3FFED6DD" w14:textId="77777777" w:rsidTr="00075B03">
        <w:tc>
          <w:tcPr>
            <w:tcW w:w="987" w:type="dxa"/>
          </w:tcPr>
          <w:p w14:paraId="014EBCA2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E</w:t>
            </w:r>
          </w:p>
        </w:tc>
        <w:tc>
          <w:tcPr>
            <w:tcW w:w="4395" w:type="dxa"/>
          </w:tcPr>
          <w:p w14:paraId="44A74C0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Dig the trench</w:t>
            </w:r>
          </w:p>
        </w:tc>
        <w:tc>
          <w:tcPr>
            <w:tcW w:w="1275" w:type="dxa"/>
          </w:tcPr>
          <w:p w14:paraId="611C4C5C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C</w:t>
            </w:r>
          </w:p>
        </w:tc>
        <w:tc>
          <w:tcPr>
            <w:tcW w:w="851" w:type="dxa"/>
          </w:tcPr>
          <w:p w14:paraId="15AA43FC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4</w:t>
            </w:r>
          </w:p>
        </w:tc>
      </w:tr>
      <w:tr w:rsidR="00331B44" w:rsidRPr="00331B44" w14:paraId="28C3EF85" w14:textId="77777777" w:rsidTr="00075B03">
        <w:tc>
          <w:tcPr>
            <w:tcW w:w="987" w:type="dxa"/>
          </w:tcPr>
          <w:p w14:paraId="2E85BE9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F</w:t>
            </w:r>
          </w:p>
        </w:tc>
        <w:tc>
          <w:tcPr>
            <w:tcW w:w="4395" w:type="dxa"/>
          </w:tcPr>
          <w:p w14:paraId="5BED8CA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Pour the footings</w:t>
            </w:r>
          </w:p>
        </w:tc>
        <w:tc>
          <w:tcPr>
            <w:tcW w:w="1275" w:type="dxa"/>
          </w:tcPr>
          <w:p w14:paraId="433AE9A5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E</w:t>
            </w:r>
          </w:p>
        </w:tc>
        <w:tc>
          <w:tcPr>
            <w:tcW w:w="851" w:type="dxa"/>
          </w:tcPr>
          <w:p w14:paraId="46223123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5</w:t>
            </w:r>
          </w:p>
        </w:tc>
      </w:tr>
      <w:tr w:rsidR="00331B44" w:rsidRPr="00331B44" w14:paraId="057D57CF" w14:textId="77777777" w:rsidTr="00075B03">
        <w:tc>
          <w:tcPr>
            <w:tcW w:w="987" w:type="dxa"/>
          </w:tcPr>
          <w:p w14:paraId="7FC8990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G</w:t>
            </w:r>
          </w:p>
        </w:tc>
        <w:tc>
          <w:tcPr>
            <w:tcW w:w="4395" w:type="dxa"/>
          </w:tcPr>
          <w:p w14:paraId="4DA4A2D3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Footings curing time</w:t>
            </w:r>
          </w:p>
        </w:tc>
        <w:tc>
          <w:tcPr>
            <w:tcW w:w="1275" w:type="dxa"/>
          </w:tcPr>
          <w:p w14:paraId="4007527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F</w:t>
            </w:r>
          </w:p>
        </w:tc>
        <w:tc>
          <w:tcPr>
            <w:tcW w:w="851" w:type="dxa"/>
          </w:tcPr>
          <w:p w14:paraId="73F47D7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6</w:t>
            </w:r>
          </w:p>
        </w:tc>
      </w:tr>
      <w:tr w:rsidR="00331B44" w:rsidRPr="00331B44" w14:paraId="509FAB1D" w14:textId="77777777" w:rsidTr="00075B03">
        <w:tc>
          <w:tcPr>
            <w:tcW w:w="987" w:type="dxa"/>
          </w:tcPr>
          <w:p w14:paraId="349E4823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H</w:t>
            </w:r>
          </w:p>
        </w:tc>
        <w:tc>
          <w:tcPr>
            <w:tcW w:w="4395" w:type="dxa"/>
          </w:tcPr>
          <w:p w14:paraId="37423970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Load the bricks on the site</w:t>
            </w:r>
          </w:p>
        </w:tc>
        <w:tc>
          <w:tcPr>
            <w:tcW w:w="1275" w:type="dxa"/>
          </w:tcPr>
          <w:p w14:paraId="02A2458C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B</w:t>
            </w:r>
          </w:p>
        </w:tc>
        <w:tc>
          <w:tcPr>
            <w:tcW w:w="851" w:type="dxa"/>
          </w:tcPr>
          <w:p w14:paraId="2652C6C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3</w:t>
            </w:r>
          </w:p>
        </w:tc>
      </w:tr>
      <w:tr w:rsidR="00331B44" w:rsidRPr="00331B44" w14:paraId="20F42D38" w14:textId="77777777" w:rsidTr="00075B03">
        <w:tc>
          <w:tcPr>
            <w:tcW w:w="987" w:type="dxa"/>
          </w:tcPr>
          <w:p w14:paraId="18744F94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I</w:t>
            </w:r>
          </w:p>
        </w:tc>
        <w:tc>
          <w:tcPr>
            <w:tcW w:w="4395" w:type="dxa"/>
          </w:tcPr>
          <w:p w14:paraId="411DA4A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Mix the mortar and lay the bricks</w:t>
            </w:r>
          </w:p>
        </w:tc>
        <w:tc>
          <w:tcPr>
            <w:tcW w:w="1275" w:type="dxa"/>
          </w:tcPr>
          <w:p w14:paraId="294263E0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H</w:t>
            </w:r>
          </w:p>
        </w:tc>
        <w:tc>
          <w:tcPr>
            <w:tcW w:w="851" w:type="dxa"/>
          </w:tcPr>
          <w:p w14:paraId="72FE4D9B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7</w:t>
            </w:r>
          </w:p>
        </w:tc>
      </w:tr>
      <w:tr w:rsidR="00331B44" w:rsidRPr="00331B44" w14:paraId="4060BC83" w14:textId="77777777" w:rsidTr="00075B03">
        <w:tc>
          <w:tcPr>
            <w:tcW w:w="987" w:type="dxa"/>
          </w:tcPr>
          <w:p w14:paraId="52778533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J</w:t>
            </w:r>
          </w:p>
        </w:tc>
        <w:tc>
          <w:tcPr>
            <w:tcW w:w="4395" w:type="dxa"/>
          </w:tcPr>
          <w:p w14:paraId="4E3DD6C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Clean rubbish from the area</w:t>
            </w:r>
          </w:p>
        </w:tc>
        <w:tc>
          <w:tcPr>
            <w:tcW w:w="1275" w:type="dxa"/>
          </w:tcPr>
          <w:p w14:paraId="3565AE05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I</w:t>
            </w:r>
          </w:p>
        </w:tc>
        <w:tc>
          <w:tcPr>
            <w:tcW w:w="851" w:type="dxa"/>
          </w:tcPr>
          <w:p w14:paraId="18D1B6DB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8</w:t>
            </w:r>
          </w:p>
        </w:tc>
      </w:tr>
      <w:tr w:rsidR="00331B44" w:rsidRPr="00331B44" w14:paraId="2F7C6AEA" w14:textId="77777777" w:rsidTr="00075B03">
        <w:tc>
          <w:tcPr>
            <w:tcW w:w="987" w:type="dxa"/>
          </w:tcPr>
          <w:p w14:paraId="5A2CB5F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</w:p>
        </w:tc>
        <w:tc>
          <w:tcPr>
            <w:tcW w:w="4395" w:type="dxa"/>
          </w:tcPr>
          <w:p w14:paraId="004DD6C5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Finish</w:t>
            </w:r>
          </w:p>
        </w:tc>
        <w:tc>
          <w:tcPr>
            <w:tcW w:w="1275" w:type="dxa"/>
          </w:tcPr>
          <w:p w14:paraId="4534F7B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J</w:t>
            </w:r>
          </w:p>
        </w:tc>
        <w:tc>
          <w:tcPr>
            <w:tcW w:w="851" w:type="dxa"/>
          </w:tcPr>
          <w:p w14:paraId="1C101182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9</w:t>
            </w:r>
          </w:p>
        </w:tc>
      </w:tr>
    </w:tbl>
    <w:p w14:paraId="531E5FCF" w14:textId="77777777" w:rsidR="00DE2177" w:rsidRPr="00830749" w:rsidRDefault="00777342" w:rsidP="00DE2177">
      <w:pPr>
        <w:pStyle w:val="11CSTCPLQuestionBullet"/>
        <w:numPr>
          <w:ilvl w:val="0"/>
          <w:numId w:val="0"/>
        </w:numPr>
        <w:ind w:left="709"/>
        <w:rPr>
          <w:rFonts w:cs="Arial"/>
          <w:sz w:val="22"/>
          <w:szCs w:val="22"/>
        </w:rPr>
      </w:pP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01DFAB6" wp14:editId="2927FDF2">
                <wp:simplePos x="0" y="0"/>
                <wp:positionH relativeFrom="column">
                  <wp:posOffset>3067050</wp:posOffset>
                </wp:positionH>
                <wp:positionV relativeFrom="paragraph">
                  <wp:posOffset>2585720</wp:posOffset>
                </wp:positionV>
                <wp:extent cx="276225" cy="24828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48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082FAD" w14:textId="4E94ABE7" w:rsidR="00694726" w:rsidRPr="00777342" w:rsidRDefault="00BC7727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495489370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</w:t>
                            </w:r>
                            <w:permEnd w:id="149548937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DFAB6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241.5pt;margin-top:203.6pt;width:21.75pt;height:19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" filled="f" stroked="f" strokeweight=".5pt">
                <v:textbox>
                  <w:txbxContent>
                    <w:p w14:paraId="59082FAD" w14:textId="4E94ABE7" w:rsidR="00694726" w:rsidRPr="00777342" w:rsidRDefault="00BC7727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495489370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G</w:t>
                      </w:r>
                      <w:permEnd w:id="1495489370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E4600FB" wp14:editId="5EA095BE">
                <wp:simplePos x="0" y="0"/>
                <wp:positionH relativeFrom="column">
                  <wp:posOffset>2295525</wp:posOffset>
                </wp:positionH>
                <wp:positionV relativeFrom="paragraph">
                  <wp:posOffset>2576195</wp:posOffset>
                </wp:positionV>
                <wp:extent cx="285750" cy="25781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57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479E00" w14:textId="393F0A74" w:rsidR="00694726" w:rsidRPr="00777342" w:rsidRDefault="00BC7727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099978492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</w:t>
                            </w:r>
                            <w:permEnd w:id="1099978492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600FB" id="Text Box 27" o:spid="_x0000_s1027" type="#_x0000_t202" style="position:absolute;left:0;text-align:left;margin-left:180.75pt;margin-top:202.85pt;width:22.5pt;height:20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" filled="f" stroked="f" strokeweight=".5pt">
                <v:textbox>
                  <w:txbxContent>
                    <w:p w14:paraId="40479E00" w14:textId="393F0A74" w:rsidR="00694726" w:rsidRPr="00777342" w:rsidRDefault="00BC7727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099978492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F</w:t>
                      </w:r>
                      <w:permEnd w:id="1099978492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19D7DE7" wp14:editId="21F3E5A1">
                <wp:simplePos x="0" y="0"/>
                <wp:positionH relativeFrom="column">
                  <wp:posOffset>2276475</wp:posOffset>
                </wp:positionH>
                <wp:positionV relativeFrom="paragraph">
                  <wp:posOffset>280670</wp:posOffset>
                </wp:positionV>
                <wp:extent cx="244475" cy="32385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47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6A5BB6" w14:textId="71869610" w:rsidR="00694726" w:rsidRPr="00777342" w:rsidRDefault="00BC7727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950434668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</w:t>
                            </w:r>
                            <w:permEnd w:id="950434668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D7DE7" id="Text Box 25" o:spid="_x0000_s1028" type="#_x0000_t202" style="position:absolute;left:0;text-align:left;margin-left:179.25pt;margin-top:22.1pt;width:19.25pt;height:2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" filled="f" stroked="f" strokeweight=".5pt">
                <v:textbox>
                  <w:txbxContent>
                    <w:p w14:paraId="126A5BB6" w14:textId="71869610" w:rsidR="00694726" w:rsidRPr="00777342" w:rsidRDefault="00BC7727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950434668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H</w:t>
                      </w:r>
                      <w:permEnd w:id="950434668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BD1BBF" wp14:editId="05DE2217">
                <wp:simplePos x="0" y="0"/>
                <wp:positionH relativeFrom="column">
                  <wp:posOffset>2305050</wp:posOffset>
                </wp:positionH>
                <wp:positionV relativeFrom="paragraph">
                  <wp:posOffset>1737995</wp:posOffset>
                </wp:positionV>
                <wp:extent cx="276225" cy="30480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35CD91" w14:textId="32809A34" w:rsidR="00694726" w:rsidRPr="00777342" w:rsidRDefault="00BC7727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840343366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</w:t>
                            </w:r>
                            <w:permEnd w:id="184034336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D1BBF" id="Text Box 26" o:spid="_x0000_s1029" type="#_x0000_t202" style="position:absolute;left:0;text-align:left;margin-left:181.5pt;margin-top:136.85pt;width:21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" filled="f" stroked="f" strokeweight=".5pt">
                <v:textbox>
                  <w:txbxContent>
                    <w:p w14:paraId="4635CD91" w14:textId="32809A34" w:rsidR="00694726" w:rsidRPr="00777342" w:rsidRDefault="00BC7727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840343366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</w:t>
                      </w:r>
                      <w:permEnd w:id="1840343366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5CE8C92" wp14:editId="4FF38A11">
                <wp:simplePos x="0" y="0"/>
                <wp:positionH relativeFrom="column">
                  <wp:posOffset>3762375</wp:posOffset>
                </wp:positionH>
                <wp:positionV relativeFrom="paragraph">
                  <wp:posOffset>1699895</wp:posOffset>
                </wp:positionV>
                <wp:extent cx="225425" cy="28638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" cy="286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7672B2" w14:textId="5539A621" w:rsidR="00694726" w:rsidRPr="00777342" w:rsidRDefault="00BC7727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636003696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</w:t>
                            </w:r>
                            <w:permEnd w:id="163600369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E8C92" id="Text Box 34" o:spid="_x0000_s1030" type="#_x0000_t202" style="position:absolute;left:0;text-align:left;margin-left:296.25pt;margin-top:133.85pt;width:17.75pt;height:22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" filled="f" stroked="f" strokeweight=".5pt">
                <v:textbox>
                  <w:txbxContent>
                    <w:p w14:paraId="617672B2" w14:textId="5539A621" w:rsidR="00694726" w:rsidRPr="00777342" w:rsidRDefault="00BC7727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636003696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I</w:t>
                      </w:r>
                      <w:permEnd w:id="1636003696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D047D86" wp14:editId="4050653B">
                <wp:simplePos x="0" y="0"/>
                <wp:positionH relativeFrom="column">
                  <wp:posOffset>4467225</wp:posOffset>
                </wp:positionH>
                <wp:positionV relativeFrom="paragraph">
                  <wp:posOffset>1709420</wp:posOffset>
                </wp:positionV>
                <wp:extent cx="225425" cy="27686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" cy="276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26ECE4" w14:textId="0D0E0DFC" w:rsidR="00694726" w:rsidRPr="00777342" w:rsidRDefault="00BC7727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609054567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J</w:t>
                            </w:r>
                            <w:permEnd w:id="160905456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47D86" id="Text Box 33" o:spid="_x0000_s1031" type="#_x0000_t202" style="position:absolute;left:0;text-align:left;margin-left:351.75pt;margin-top:134.6pt;width:17.75pt;height:21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" filled="f" stroked="f" strokeweight=".5pt">
                <v:textbox>
                  <w:txbxContent>
                    <w:p w14:paraId="6026ECE4" w14:textId="0D0E0DFC" w:rsidR="00694726" w:rsidRPr="00777342" w:rsidRDefault="00BC7727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609054567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J</w:t>
                      </w:r>
                      <w:permEnd w:id="1609054567"/>
                    </w:p>
                  </w:txbxContent>
                </v:textbox>
              </v:shape>
            </w:pict>
          </mc:Fallback>
        </mc:AlternateContent>
      </w:r>
      <w:r w:rsidR="00DE2177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486352" wp14:editId="5F17274A">
                <wp:simplePos x="0" y="0"/>
                <wp:positionH relativeFrom="column">
                  <wp:posOffset>4726305</wp:posOffset>
                </wp:positionH>
                <wp:positionV relativeFrom="paragraph">
                  <wp:posOffset>2771643</wp:posOffset>
                </wp:positionV>
                <wp:extent cx="546265" cy="308759"/>
                <wp:effectExtent l="0" t="0" r="25400" b="1524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30875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0C37DB" id="Rectangle 20" o:spid="_x0000_s1026" style="position:absolute;margin-left:372.15pt;margin-top:218.25pt;width:43pt;height:24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" fillcolor="white [3212]" strokecolor="white [3212]" strokeweight="2pt"/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64B2E4F" wp14:editId="5D3C39CE">
                <wp:simplePos x="0" y="0"/>
                <wp:positionH relativeFrom="column">
                  <wp:posOffset>1471674</wp:posOffset>
                </wp:positionH>
                <wp:positionV relativeFrom="paragraph">
                  <wp:posOffset>2367157</wp:posOffset>
                </wp:positionV>
                <wp:extent cx="225632" cy="248796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E89769" w14:textId="77777777" w:rsidR="00694726" w:rsidRPr="00331B44" w:rsidRDefault="00694726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B2E4F" id="Text Box 24" o:spid="_x0000_s1032" type="#_x0000_t202" style="position:absolute;left:0;text-align:left;margin-left:115.9pt;margin-top:186.4pt;width:17.75pt;height:19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" filled="f" stroked="f" strokeweight=".5pt">
                <v:textbox>
                  <w:txbxContent>
                    <w:p w14:paraId="46E89769" w14:textId="77777777" w:rsidR="00694726" w:rsidRPr="00331B44" w:rsidRDefault="00694726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827B03" wp14:editId="2AB60080">
                <wp:simplePos x="0" y="0"/>
                <wp:positionH relativeFrom="column">
                  <wp:posOffset>1483806</wp:posOffset>
                </wp:positionH>
                <wp:positionV relativeFrom="paragraph">
                  <wp:posOffset>875789</wp:posOffset>
                </wp:positionV>
                <wp:extent cx="225632" cy="248796"/>
                <wp:effectExtent l="0" t="0" r="3175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39804E" w14:textId="77777777" w:rsidR="00694726" w:rsidRPr="00331B44" w:rsidRDefault="00694726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827B03" id="Text Box 23" o:spid="_x0000_s1033" type="#_x0000_t202" style="position:absolute;left:0;text-align:left;margin-left:116.85pt;margin-top:68.95pt;width:17.75pt;height:19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9cjw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" fillcolor="white [3201]" stroked="f" strokeweight=".5pt">
                <v:textbox>
                  <w:txbxContent>
                    <w:p w14:paraId="4039804E" w14:textId="77777777" w:rsidR="00694726" w:rsidRPr="00331B44" w:rsidRDefault="00694726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3E033F" wp14:editId="1D0F4C13">
                <wp:simplePos x="0" y="0"/>
                <wp:positionH relativeFrom="column">
                  <wp:posOffset>1484416</wp:posOffset>
                </wp:positionH>
                <wp:positionV relativeFrom="paragraph">
                  <wp:posOffset>68383</wp:posOffset>
                </wp:positionV>
                <wp:extent cx="225632" cy="248796"/>
                <wp:effectExtent l="0" t="0" r="3175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953839" w14:textId="77777777" w:rsidR="00694726" w:rsidRPr="00331B44" w:rsidRDefault="00694726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E033F" id="Text Box 22" o:spid="_x0000_s1034" type="#_x0000_t202" style="position:absolute;left:0;text-align:left;margin-left:116.9pt;margin-top:5.4pt;width:17.75pt;height:19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Lwxjg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" fillcolor="white [3201]" stroked="f" strokeweight=".5pt">
                <v:textbox>
                  <w:txbxContent>
                    <w:p w14:paraId="77953839" w14:textId="77777777" w:rsidR="00694726" w:rsidRPr="00331B44" w:rsidRDefault="00694726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E6339D" wp14:editId="10570F84">
                <wp:simplePos x="0" y="0"/>
                <wp:positionH relativeFrom="column">
                  <wp:posOffset>855024</wp:posOffset>
                </wp:positionH>
                <wp:positionV relativeFrom="paragraph">
                  <wp:posOffset>871609</wp:posOffset>
                </wp:positionV>
                <wp:extent cx="225632" cy="248796"/>
                <wp:effectExtent l="0" t="0" r="3175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DA4C8F" w14:textId="77777777" w:rsidR="00694726" w:rsidRPr="00331B44" w:rsidRDefault="00694726">
                            <w:pPr>
                              <w:rPr>
                                <w:b/>
                              </w:rPr>
                            </w:pPr>
                            <w:r w:rsidRPr="00331B44">
                              <w:rPr>
                                <w:b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6339D" id="Text Box 21" o:spid="_x0000_s1035" type="#_x0000_t202" style="position:absolute;left:0;text-align:left;margin-left:67.3pt;margin-top:68.65pt;width:17.75pt;height:19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1m+jg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" fillcolor="white [3201]" stroked="f" strokeweight=".5pt">
                <v:textbox>
                  <w:txbxContent>
                    <w:p w14:paraId="7BDA4C8F" w14:textId="77777777" w:rsidR="00694726" w:rsidRPr="00331B44" w:rsidRDefault="00694726">
                      <w:pPr>
                        <w:rPr>
                          <w:b/>
                        </w:rPr>
                      </w:pPr>
                      <w:r w:rsidRPr="00331B44">
                        <w:rPr>
                          <w:b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br/>
      </w:r>
      <w:r w:rsidR="00331B44">
        <w:rPr>
          <w:noProof/>
          <w:lang w:eastAsia="en-AU"/>
        </w:rPr>
        <w:drawing>
          <wp:inline distT="0" distB="0" distL="0" distR="0" wp14:anchorId="76FAE9A1" wp14:editId="12E1CBEA">
            <wp:extent cx="4600575" cy="280987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1B44">
        <w:br/>
      </w: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E2177" w:rsidRPr="00830749" w14:paraId="184418A8" w14:textId="77777777" w:rsidTr="006A54A5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4F4E6902" w14:textId="77777777" w:rsidR="00DE2177" w:rsidRPr="001C4084" w:rsidRDefault="00DE2177" w:rsidP="006A54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0E1F3F48" w14:textId="77777777" w:rsidR="00DE2177" w:rsidRPr="001C4084" w:rsidRDefault="00DE2177" w:rsidP="006A5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7B587E63" wp14:editId="0CF58684">
                      <wp:extent cx="4614530" cy="261257"/>
                      <wp:effectExtent l="0" t="0" r="0" b="0"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261257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2F72EB9A" w14:textId="77777777" w:rsidR="00694726" w:rsidRPr="004E5A26" w:rsidRDefault="00694726" w:rsidP="00DE2177">
                                  <w:pPr>
                                    <w:pStyle w:val="7BAnsw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B587E63" id="Text Box 31" o:spid="_x0000_s1036" type="#_x0000_t202" style="width:363.35pt;height:2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CJtff+XY8AAAAAAAAAAADgPmtm3usRAAAA&#10;AAAAAAAA3GfNzN96BAAAAAAAAAAAAPd5zjn1BgAAAAAAAAAAAC70qgcAAAAAAAAAAABwJw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ibX3/lGP&#10;AAAAAAAAAAAA4D5rZj7rEQAAAAAAAAAAANzHhSgAAAAAAAAAAACJNTO/6hEAAAAAAAAAAADc5znn&#10;1BsAAAAAAAAAAAC4kAtR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mvv/aceAQAAAAAAAAAAwH3WzLzVIwAAAAAAAAAAALjP&#10;mpmvegQAAAAAAAAAAAD3ec459QYAAAAAAAAAAAAu9KoHAAAAAAAAAAAAcCc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Im19/6oRwAAAAAAAAAA&#10;AHCfNTM/6xEAAAAAAAAAAADcZ83Mv3oEAAAAAAAAAAAA93nOOfUGAAAAAAAAAAAALvSqBwAAAAAA&#10;AAAAAHAn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Pxn746JKgCiIAi+T10OZkAPJiDmdECKFWwdMia4bgUrYKoW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Ky990s9AgAAAAAAAAAAgPus&#10;mfmuRwAAAAAAAAAAAHAfF6IAAAAAAAAAAAAk1sx81SMAAAAAAAAAAAC4z+OcU28AAAAAAAAAAADg&#10;Qi5EAQ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Ky992c9AgAAAAAAAAAAgPusmXmtRwAAAAAAAAAAAHCfNTN/9QgAAAAAAAAA&#10;AADu8zjn1BsAAAAAAAAAAAC40FM9AAAAAAAAAAAAgDsJ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DotOUT&#10;AAAgAElEQVQ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isvfdbPQIAAAAAAAAA&#10;AID7rJn5qEcAAAAAAAAAAABwHxeiAAAAAAAAAAAAJNbMvNcjAAAAAAAAAAAAuM/jnFNvAAAAAAAA&#10;AAAA4EIuRAE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isvfdPPQIAAAAAAAAAAID7rJl5rkcAAAAAAAAAAABwnzUzv/UIAAAA&#10;AAAAAAAA7vM459QbAAAAAAAAAAAAuNBTPQAAAAAAAAAAAIA7Cd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D4&#10;Z++OiSoAoiAIvk+dBXwQ4QQCfBCRcCaQhBRsHDImuG4FK2CqNi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LH23u/1CAAAAAAAAAAAAO6zZuatHgEAAAAAAAAAAMB91sz81SMAAAAA&#10;AAAAAAC4z+OcU28AAAAAAAAAAADgQk/1AAAAAAAAAAAAAO4k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Cx9t7P9QgAAAAAAAAAAADus2bmpx4B&#10;AAAAAAAAAADAfVyIAgAAAAAAAAAAkFgz812PAAAAAAAAAAAA4D6Pc069AQAAAAAAAAAAgAu5EAU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5f9QgAAAAAAAAAAADus2bmpR4BAAAAAAAAAADAfdbM/NYjAAAAAAAAAAAAuM/j&#10;nFNvAAAAAAAAAAAA4EJP9QAAAAAAAAAAAADuJG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r/UIAAAAAAAAAAAA7rNm5rMeAQAAAAAAAAAA&#10;wH1ciAIAAAAAAAAAAJBYM/NR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Djn707JooFiKIo+HZr&#10;cqLvAynkSCFhTBD9ACmowcYg4wTTreAKOFUX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sfbe/+sRAAAAAAAAAAAA3GfN&#10;zEs9AgAAAAAAAAAAgPusmfmuRwAAAAAAAAAAAHCfxzmn3gAAAAAAAAAAAMCFnvUAAAAAAAAAAAAA&#10;7iR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MZJauAAACAA&#10;SURBV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LH23u/1CAAAAAAAAAAAAO6zZuatHgEAAAAAAAAAAMB91sz81iMAAAAAAAAA&#10;AAC4z+OcU28AAAAAAAAAAADgQs96AAAAAAAAAAAAAHcS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BYe+9/9QgAAAAAAAAAAADus2bmqx4BAAAA&#10;AAAAAADAfVyIAgAAAAAAAAAAkFgz81mPAAAAAAAAAAAA4D6Pc069AQAAAAAAAAAAgAu5EAU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Cx9t4f9QgAAAAAAAAAAADus2bmtR4BAAAAAAAAAADAfdbM/NQjAAAAAAAAAAAAuM/jnFNv&#10;AAAAAAAAAAAA4ELPegAAAAAAAAAAAAB3Er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f+zdMVEFQBQEwfep&#10;i7CAFEwQgwlyonOABHCGk0PGBNetYAVM1QI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GLtvV/rEQAAAAAAAAAAANxnzcxnPQIAAAAAAAAAAID7uBAFAAAAAAAAAAAgsWbmvR4BAAAA&#10;AAAAAADAfR7nnHoDAAAAAAAAAAAAF3IhC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GLtvX/rEQAAAAAAAAAAANxnzcxzPQIA&#10;AAAAAAAAAID7rJn5qUcAAAAAAAAAAABwn8c5p94AAAAAAAAAAADAhZ7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0/&#10;6hEAAAAAAAAAAADcZ83MWz0CAAAAAAAAAACA+6yZ+atHAAAAAAAAAAAAcJ/HOafeAAAAAAAAAAAA&#10;wIWe6gEAAAAAAAAAAADcSc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Yu29X+oRAAAAAAAAAAAA3GfNzHc9AgAAAAAAAAAAgPu4EAUAAAAAAAAA&#10;ACCxZuarHgEAAAAAAAAAAMB9HuecegMAAAAAAAAAAAAXciEKAAAAAAAAAABAW6zarwAAIABJREFU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1t77vR4BAAAAAAAAAADAfdbMfNQjAAAAAAAAAAAAuI8LUQAAAAAAAAAAABJrZn7WIwAA&#10;AAAAAAAAALjPc86pNwAAAAAAAAAAAHAhF6I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1t77qx4BAAAAAAAAAADAfdbMvNUj&#10;AAAAAAAAAAAAuM+amc96BAAAAAAAAAAAAPd5zjn1BgAAAAAAAAAAAC70qgcAAAAAAAAAAABwJw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ibX3&#10;/lWPAAAAAAAAAAAA4D5rZn7UIwAAAAAAAAAAALjPmpl/9QgAAAAAAAAAAADu85xz6g0AAAAAAAAA&#10;AABc6FUPAAAAAAAAAAAA4E4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Jr7/2tHgEAAAAAAAAAAMB91sz8qUcAAAAAAAAAAABwHxeiAAAAAAAA&#10;AAAAJNbM/K5HAAAAAAAAAAAAcJ/nnFNvAAAAAAAAAAAA4EIuRAEAAAAAAAD+s3cHVZUFQRQE6/3T&#10;mBkVrHHBGhWtgz0mxgxOGhm56AgFV0CeKg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mvvvesRAAAAAAAAAAAA3GfNzL96BAAAAAAAAAAA&#10;APdZM/O/HgEAAAAAAAAAAMB9nnNOvQEAAAAAAAAAAIALveoBAAAAAAAAAAAA3En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I7K9qtAAAgAElEQVT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GLtvd/rEQAAAAAAAAAAANxnzcxXPQIAAAAAAAAAAID7eCEKAAAAAAAAAABA4jnn1BsAAAAAAAAA&#10;AAC4kAt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Nbe+6ceAQAAAAAAAAAAwH3WzLzVIwAAAAAAAAAA&#10;ALjPmpnv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6sRwAAAAAA&#10;AAAAAHCfNTMf9QgAAAAAAAAAAADus2bmtx4BAAAAAAAAAADAfZ5zTr0BAAAAAAAAAACAC73qAQAA&#10;AAAAAAAAANxJ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Pyxd8dEEQBBFAXnrhYVxPjA&#10;DzECNiEmwQImELfIeMF2K/gCXs1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Yu29X+sRAAAAAAAA&#10;AAAA3GfNzHc9AgAAAAAAAAAAgPt4IQoAAAAAAAAAAEBizcxnPQIAAAAAAAAAAID7PM459QYAAAAA&#10;AAAAAAAu5IUo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ibX3/qpHAAAAAAAAAAAAcJ81M2/1CAAAAAAAAAAAAO6zZuavHgEA&#10;AAAAAAAAAMB9HuecegMAAAAAAAAAAAAXetYDAAAAAAAAAAAAuJO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MTae7/XIwAAAAAAAAAAALjPmpmP&#10;egQAAAAAAAAAAAD38UIUAAAAAAAAAACAxOOcU28AAAAAAAAAAADgQi6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Fh77996BAAAAAAAAAAAAPdZM/NSjwAAAAAAAAAAAOA+a2Z+6hEAAAAAAAAAAADc53HO&#10;qTcAAAAAAAAAAABwoWc9AAAAAAAAAAAAgDsJ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D+27WDIgZiIIBhe2J6qk0AAAfRSURBVJ1QOyrlEZwF&#10;k8LwIxICAz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Im19/7WEQAAAAAAAAAAANxnzcxbRwAAAAAAAAAAAHCfNTO/OgIAAAAAAAAAAID7POec&#10;ugEAAAAAAAAAAIALfeoAAAAAAAAAAAAA7mR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" stroked="f" strokeweight=".5pt">
                      <v:fill r:id="rId13" o:title="" recolor="t" rotate="t" type="tile"/>
                      <v:textbox inset="0,0,0,0">
                        <w:txbxContent>
                          <w:p w14:paraId="2F72EB9A" w14:textId="77777777" w:rsidR="00694726" w:rsidRPr="004E5A26" w:rsidRDefault="00694726" w:rsidP="00DE2177">
                            <w:pPr>
                              <w:pStyle w:val="7BAnswer"/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2678675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30943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5FCB608E" w14:textId="77777777" w:rsidR="00DE2177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7867511" w:displacedByCustomXml="prev"/>
      </w:tr>
    </w:tbl>
    <w:p w14:paraId="07729C2F" w14:textId="77777777" w:rsidR="00DE2177" w:rsidRPr="00C036A0" w:rsidRDefault="00DE2177" w:rsidP="00DE2177">
      <w:pPr>
        <w:pStyle w:val="11CSTCPLQuestionBullet"/>
        <w:numPr>
          <w:ilvl w:val="0"/>
          <w:numId w:val="0"/>
        </w:numPr>
        <w:rPr>
          <w:rFonts w:cs="Arial"/>
          <w:sz w:val="22"/>
          <w:szCs w:val="22"/>
        </w:rPr>
      </w:pPr>
    </w:p>
    <w:p w14:paraId="52DE5E90" w14:textId="77777777" w:rsidR="009E3D93" w:rsidRPr="00C036A0" w:rsidRDefault="009E3D93" w:rsidP="009E3D93">
      <w:pPr>
        <w:rPr>
          <w:rFonts w:ascii="Arial" w:hAnsi="Arial" w:cs="Arial"/>
          <w:sz w:val="22"/>
          <w:szCs w:val="22"/>
        </w:rPr>
      </w:pPr>
    </w:p>
    <w:p w14:paraId="37DE8996" w14:textId="77777777" w:rsidR="009E3D93" w:rsidRPr="00C036A0" w:rsidRDefault="009E3D93" w:rsidP="009E3D93">
      <w:pPr>
        <w:pStyle w:val="11CSTCPLQuestionBullet"/>
        <w:ind w:left="709" w:hanging="709"/>
      </w:pPr>
      <w:bookmarkStart w:id="39" w:name="_Ref425404"/>
      <w:r>
        <w:t>Name one (1) computer-based software package that may be used to prepare a project schedule</w:t>
      </w:r>
      <w:r w:rsidRPr="00C036A0">
        <w:t>.</w:t>
      </w:r>
      <w:bookmarkEnd w:id="39"/>
    </w:p>
    <w:p w14:paraId="6F512012" w14:textId="77777777" w:rsidR="009E3D93" w:rsidRPr="00830749" w:rsidRDefault="009E3D93" w:rsidP="009E3D9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E3D93" w:rsidRPr="00830749" w14:paraId="4466E774" w14:textId="77777777" w:rsidTr="00632524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4857EA" w14:textId="77777777" w:rsidR="009E3D93" w:rsidRPr="001C4084" w:rsidRDefault="009E3D93" w:rsidP="00331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6BC5" w14:textId="0B64E9E6" w:rsidR="009E3D93" w:rsidRPr="001C4084" w:rsidRDefault="00BC7727" w:rsidP="00331B44">
            <w:pPr>
              <w:rPr>
                <w:rFonts w:ascii="Arial" w:hAnsi="Arial" w:cs="Arial"/>
                <w:sz w:val="22"/>
                <w:szCs w:val="22"/>
              </w:rPr>
            </w:pPr>
            <w:permStart w:id="1637484543" w:edGrp="everyone"/>
            <w:r>
              <w:rPr>
                <w:rFonts w:ascii="Arial" w:hAnsi="Arial" w:cs="Arial"/>
                <w:sz w:val="22"/>
                <w:szCs w:val="22"/>
              </w:rPr>
              <w:t>Microsoft excel</w:t>
            </w:r>
            <w:permEnd w:id="1637484543"/>
          </w:p>
        </w:tc>
        <w:permStart w:id="232813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547791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4705482" w14:textId="77777777" w:rsidR="009E3D93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281314" w:displacedByCustomXml="prev"/>
      </w:tr>
    </w:tbl>
    <w:p w14:paraId="3ACA1A05" w14:textId="77777777" w:rsidR="009E3D93" w:rsidRDefault="009E3D93" w:rsidP="009E3D93">
      <w:pPr>
        <w:rPr>
          <w:rFonts w:ascii="Arial" w:hAnsi="Arial" w:cs="Arial"/>
          <w:sz w:val="22"/>
          <w:szCs w:val="22"/>
        </w:rPr>
      </w:pPr>
    </w:p>
    <w:p w14:paraId="7654F33A" w14:textId="77777777" w:rsidR="001E7CEF" w:rsidRDefault="001E7CE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403E7DD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lastRenderedPageBreak/>
        <w:t xml:space="preserve">Refer to the chart below to respond to </w:t>
      </w:r>
      <w:r w:rsidR="007443C9">
        <w:rPr>
          <w:rFonts w:ascii="Arial" w:hAnsi="Arial" w:cs="Arial"/>
          <w:b/>
          <w:i/>
          <w:sz w:val="22"/>
          <w:szCs w:val="22"/>
        </w:rPr>
        <w:fldChar w:fldCharType="begin"/>
      </w:r>
      <w:r w:rsidR="007443C9">
        <w:rPr>
          <w:rFonts w:ascii="Arial" w:hAnsi="Arial" w:cs="Arial"/>
          <w:b/>
          <w:i/>
          <w:sz w:val="22"/>
          <w:szCs w:val="22"/>
        </w:rPr>
        <w:instrText xml:space="preserve"> REF _Ref426229 \r \h </w:instrText>
      </w:r>
      <w:r w:rsidR="007443C9">
        <w:rPr>
          <w:rFonts w:ascii="Arial" w:hAnsi="Arial" w:cs="Arial"/>
          <w:b/>
          <w:i/>
          <w:sz w:val="22"/>
          <w:szCs w:val="22"/>
        </w:rPr>
      </w:r>
      <w:r w:rsidR="007443C9">
        <w:rPr>
          <w:rFonts w:ascii="Arial" w:hAnsi="Arial" w:cs="Arial"/>
          <w:b/>
          <w:i/>
          <w:sz w:val="22"/>
          <w:szCs w:val="22"/>
        </w:rPr>
        <w:fldChar w:fldCharType="separate"/>
      </w:r>
      <w:r w:rsidR="00D742AC">
        <w:rPr>
          <w:rFonts w:ascii="Arial" w:hAnsi="Arial" w:cs="Arial"/>
          <w:b/>
          <w:i/>
          <w:sz w:val="22"/>
          <w:szCs w:val="22"/>
        </w:rPr>
        <w:t xml:space="preserve">Q36. </w:t>
      </w:r>
      <w:r w:rsidR="007443C9">
        <w:rPr>
          <w:rFonts w:ascii="Arial" w:hAnsi="Arial" w:cs="Arial"/>
          <w:b/>
          <w:i/>
          <w:sz w:val="22"/>
          <w:szCs w:val="22"/>
        </w:rPr>
        <w:fldChar w:fldCharType="end"/>
      </w:r>
      <w:r w:rsidR="00FB665B">
        <w:rPr>
          <w:rFonts w:ascii="Arial" w:hAnsi="Arial" w:cs="Arial"/>
          <w:b/>
          <w:i/>
          <w:sz w:val="22"/>
          <w:szCs w:val="22"/>
        </w:rPr>
        <w:t xml:space="preserve">to </w:t>
      </w:r>
      <w:r w:rsidR="00072CBF">
        <w:rPr>
          <w:rFonts w:ascii="Arial" w:hAnsi="Arial" w:cs="Arial"/>
          <w:b/>
          <w:i/>
          <w:sz w:val="22"/>
          <w:szCs w:val="22"/>
        </w:rPr>
        <w:fldChar w:fldCharType="begin"/>
      </w:r>
      <w:r w:rsidR="00072CBF">
        <w:rPr>
          <w:rFonts w:ascii="Arial" w:hAnsi="Arial" w:cs="Arial"/>
          <w:b/>
          <w:i/>
          <w:sz w:val="22"/>
          <w:szCs w:val="22"/>
        </w:rPr>
        <w:instrText xml:space="preserve"> REF _Ref433763 \r \h </w:instrText>
      </w:r>
      <w:r w:rsidR="00072CBF">
        <w:rPr>
          <w:rFonts w:ascii="Arial" w:hAnsi="Arial" w:cs="Arial"/>
          <w:b/>
          <w:i/>
          <w:sz w:val="22"/>
          <w:szCs w:val="22"/>
        </w:rPr>
      </w:r>
      <w:r w:rsidR="00072CBF">
        <w:rPr>
          <w:rFonts w:ascii="Arial" w:hAnsi="Arial" w:cs="Arial"/>
          <w:b/>
          <w:i/>
          <w:sz w:val="22"/>
          <w:szCs w:val="22"/>
        </w:rPr>
        <w:fldChar w:fldCharType="separate"/>
      </w:r>
      <w:r w:rsidR="00D742AC">
        <w:rPr>
          <w:rFonts w:ascii="Arial" w:hAnsi="Arial" w:cs="Arial"/>
          <w:b/>
          <w:i/>
          <w:sz w:val="22"/>
          <w:szCs w:val="22"/>
        </w:rPr>
        <w:t xml:space="preserve">Q40. </w:t>
      </w:r>
      <w:r w:rsidR="00072CBF">
        <w:rPr>
          <w:rFonts w:ascii="Arial" w:hAnsi="Arial" w:cs="Arial"/>
          <w:b/>
          <w:i/>
          <w:sz w:val="22"/>
          <w:szCs w:val="22"/>
        </w:rPr>
        <w:fldChar w:fldCharType="end"/>
      </w:r>
      <w:r w:rsidR="00095D4F">
        <w:rPr>
          <w:rFonts w:ascii="Arial" w:hAnsi="Arial" w:cs="Arial"/>
          <w:b/>
          <w:i/>
          <w:sz w:val="22"/>
          <w:szCs w:val="22"/>
        </w:rPr>
        <w:t xml:space="preserve">This chart shows the task sequence for building a brick fence. </w:t>
      </w:r>
    </w:p>
    <w:p w14:paraId="14E2E36D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5F3B93C7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423634D1" wp14:editId="34951EFA">
            <wp:extent cx="5731510" cy="1646555"/>
            <wp:effectExtent l="0" t="0" r="254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12891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409DEC09" w14:textId="77777777" w:rsidR="001E7CEF" w:rsidRPr="00830749" w:rsidRDefault="001E7CEF" w:rsidP="001E7CEF">
      <w:pPr>
        <w:pStyle w:val="11CSTCPLQuestionBullet"/>
        <w:ind w:left="709" w:hanging="709"/>
      </w:pPr>
      <w:bookmarkStart w:id="40" w:name="_Ref426229"/>
      <w:r>
        <w:t xml:space="preserve">What is the total time for the process if the top path is taken? </w:t>
      </w:r>
      <w:r>
        <w:br/>
        <w:t>Tick your response.</w:t>
      </w:r>
      <w:bookmarkEnd w:id="40"/>
    </w:p>
    <w:p w14:paraId="0574F94D" w14:textId="77777777" w:rsidR="001E7CEF" w:rsidRPr="00830749" w:rsidRDefault="001E7CEF" w:rsidP="001E7CE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4FDAB70A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38CC541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A7836FC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0E262CC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1386908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101961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37F512B0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690850" w:displacedByCustomXml="prev"/>
      </w:tr>
      <w:tr w:rsidR="00C05622" w14:paraId="7702EA23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ACD0F4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2854912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242012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4D8DDB5" w14:textId="35FBB137" w:rsidR="00C05622" w:rsidRPr="00827129" w:rsidRDefault="001361DD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8549123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BE4404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44306E" w14:textId="77777777" w:rsidR="00C05622" w:rsidRDefault="00C05622" w:rsidP="00C05622">
            <w:pPr>
              <w:ind w:left="993" w:hanging="993"/>
            </w:pPr>
          </w:p>
        </w:tc>
      </w:tr>
      <w:tr w:rsidR="00C05622" w14:paraId="3F8EB19E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DD3C6C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4426626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223792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363D0E0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4266265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5112D1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4BB5EA" w14:textId="77777777" w:rsidR="00C05622" w:rsidRDefault="00C05622" w:rsidP="00C05622">
            <w:pPr>
              <w:ind w:left="993" w:hanging="993"/>
            </w:pPr>
          </w:p>
        </w:tc>
      </w:tr>
      <w:tr w:rsidR="00C05622" w14:paraId="27E488B2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40CB8B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1965822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409225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CD88D6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9658225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073E73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F3B146" w14:textId="77777777" w:rsidR="00C05622" w:rsidRDefault="00C05622" w:rsidP="00C05622">
            <w:pPr>
              <w:ind w:left="993" w:hanging="993"/>
            </w:pPr>
          </w:p>
        </w:tc>
      </w:tr>
    </w:tbl>
    <w:p w14:paraId="055CEC56" w14:textId="77777777" w:rsidR="001E7CEF" w:rsidRDefault="001E7CEF" w:rsidP="001E7CEF">
      <w:pPr>
        <w:rPr>
          <w:rFonts w:ascii="Arial" w:hAnsi="Arial" w:cs="Arial"/>
          <w:sz w:val="22"/>
          <w:szCs w:val="22"/>
        </w:rPr>
      </w:pPr>
    </w:p>
    <w:p w14:paraId="58E34049" w14:textId="77777777" w:rsidR="00FB665B" w:rsidRDefault="00FB665B" w:rsidP="00FB665B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21260E55" w14:textId="77777777" w:rsidR="00FB665B" w:rsidRPr="00830749" w:rsidRDefault="00FB665B" w:rsidP="00FB665B">
      <w:pPr>
        <w:pStyle w:val="11CSTCPLQuestionBullet"/>
        <w:ind w:left="709" w:hanging="709"/>
      </w:pPr>
      <w:bookmarkStart w:id="41" w:name="_Ref427638"/>
      <w:r>
        <w:t>What is the total time for the process if the path through nodes 2, 4 and 5 is taken? Tick your response.</w:t>
      </w:r>
      <w:bookmarkEnd w:id="41"/>
    </w:p>
    <w:p w14:paraId="4C00963D" w14:textId="77777777" w:rsidR="00FB665B" w:rsidRPr="00830749" w:rsidRDefault="00FB665B" w:rsidP="00FB66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7E0C937D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D908750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CA3EA25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75A5E5C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11948623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55635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60E2F637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4862322" w:displacedByCustomXml="prev"/>
      </w:tr>
      <w:tr w:rsidR="00C05622" w14:paraId="20EF5FC7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8317BF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564394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954002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2E59D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643949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9F68BE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81F70B" w14:textId="77777777" w:rsidR="00C05622" w:rsidRDefault="00C05622" w:rsidP="00C05622">
            <w:pPr>
              <w:ind w:left="993" w:hanging="993"/>
            </w:pPr>
          </w:p>
        </w:tc>
      </w:tr>
      <w:tr w:rsidR="00C05622" w14:paraId="4A6D6DFF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3A15A9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3260537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83630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5DA8FF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2605376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2905BE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CE3252" w14:textId="77777777" w:rsidR="00C05622" w:rsidRDefault="00C05622" w:rsidP="00C05622">
            <w:pPr>
              <w:ind w:left="993" w:hanging="993"/>
            </w:pPr>
          </w:p>
        </w:tc>
      </w:tr>
      <w:tr w:rsidR="00C05622" w14:paraId="5A8DF6A3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21B34A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21297556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065659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EE80E0E" w14:textId="155C0565" w:rsidR="00C05622" w:rsidRPr="00827129" w:rsidRDefault="001361DD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2975565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6FDF57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D7E58C" w14:textId="77777777" w:rsidR="00C05622" w:rsidRDefault="00C05622" w:rsidP="00C05622">
            <w:pPr>
              <w:ind w:left="993" w:hanging="993"/>
            </w:pPr>
          </w:p>
        </w:tc>
      </w:tr>
    </w:tbl>
    <w:p w14:paraId="133BAFB2" w14:textId="77777777" w:rsidR="00FB665B" w:rsidRDefault="00FB665B" w:rsidP="00FB665B">
      <w:pPr>
        <w:rPr>
          <w:rFonts w:ascii="Arial" w:hAnsi="Arial" w:cs="Arial"/>
          <w:sz w:val="22"/>
          <w:szCs w:val="22"/>
        </w:rPr>
      </w:pPr>
    </w:p>
    <w:p w14:paraId="73D00964" w14:textId="77777777" w:rsidR="007443C9" w:rsidRDefault="007443C9" w:rsidP="007443C9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0F053758" w14:textId="77777777" w:rsidR="007443C9" w:rsidRPr="00830749" w:rsidRDefault="007443C9" w:rsidP="007443C9">
      <w:pPr>
        <w:pStyle w:val="11CSTCPLQuestionBullet"/>
        <w:ind w:left="709" w:hanging="709"/>
      </w:pPr>
      <w:bookmarkStart w:id="42" w:name="_Ref427870"/>
      <w:r>
        <w:t xml:space="preserve">What is the total time for the process if the path through nodes 2, </w:t>
      </w:r>
      <w:r w:rsidR="00FB665B">
        <w:t>5</w:t>
      </w:r>
      <w:r>
        <w:t xml:space="preserve"> and </w:t>
      </w:r>
      <w:r w:rsidR="00FB665B">
        <w:t>6</w:t>
      </w:r>
      <w:r>
        <w:t xml:space="preserve"> is taken? Tick your response.</w:t>
      </w:r>
      <w:bookmarkEnd w:id="42"/>
    </w:p>
    <w:p w14:paraId="5628E1BE" w14:textId="77777777" w:rsidR="007443C9" w:rsidRPr="00830749" w:rsidRDefault="007443C9" w:rsidP="007443C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27E38652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9690764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D4D9192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3D66CD3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21395123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87202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4419ABE0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9512394" w:displacedByCustomXml="prev"/>
      </w:tr>
      <w:tr w:rsidR="00C05622" w14:paraId="181FB6CA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A4B860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4393701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90495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422ABE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3937016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6E9C22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688769" w14:textId="77777777" w:rsidR="00C05622" w:rsidRDefault="00C05622" w:rsidP="00C05622">
            <w:pPr>
              <w:ind w:left="993" w:hanging="993"/>
            </w:pPr>
          </w:p>
        </w:tc>
      </w:tr>
      <w:tr w:rsidR="00C05622" w14:paraId="2DA4E1D1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B42FBD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9668985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167559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2981CA9" w14:textId="34878EB5" w:rsidR="00C05622" w:rsidRPr="00827129" w:rsidRDefault="001361DD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6689855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903F50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D99137" w14:textId="77777777" w:rsidR="00C05622" w:rsidRDefault="00C05622" w:rsidP="00C05622">
            <w:pPr>
              <w:ind w:left="993" w:hanging="993"/>
            </w:pPr>
          </w:p>
        </w:tc>
      </w:tr>
      <w:tr w:rsidR="00C05622" w14:paraId="2AC66816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77EBEA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4680752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69823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8A23371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6807527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9C622D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6F1004" w14:textId="77777777" w:rsidR="00C05622" w:rsidRDefault="00C05622" w:rsidP="00C05622">
            <w:pPr>
              <w:ind w:left="993" w:hanging="993"/>
            </w:pPr>
          </w:p>
        </w:tc>
      </w:tr>
    </w:tbl>
    <w:p w14:paraId="1893D1E3" w14:textId="77777777" w:rsidR="007443C9" w:rsidRDefault="007443C9" w:rsidP="007443C9">
      <w:pPr>
        <w:rPr>
          <w:rFonts w:ascii="Arial" w:hAnsi="Arial" w:cs="Arial"/>
          <w:sz w:val="22"/>
          <w:szCs w:val="22"/>
        </w:rPr>
      </w:pPr>
    </w:p>
    <w:p w14:paraId="79E7A649" w14:textId="77777777" w:rsidR="006A54A5" w:rsidRDefault="006A54A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6E340E5" w14:textId="77777777" w:rsidR="006A54A5" w:rsidRPr="00C036A0" w:rsidRDefault="00095D4F" w:rsidP="006A54A5">
      <w:pPr>
        <w:pStyle w:val="11CSTCPLQuestionBullet"/>
        <w:ind w:left="709" w:hanging="709"/>
      </w:pPr>
      <w:bookmarkStart w:id="43" w:name="_Ref432123"/>
      <w:r>
        <w:lastRenderedPageBreak/>
        <w:t>D</w:t>
      </w:r>
      <w:r w:rsidR="006A54A5">
        <w:t>escribe the critical path.</w:t>
      </w:r>
      <w:bookmarkEnd w:id="43"/>
    </w:p>
    <w:p w14:paraId="173D6D22" w14:textId="77777777" w:rsidR="006A54A5" w:rsidRDefault="006A54A5" w:rsidP="006A54A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A54A5" w:rsidRPr="00830749" w14:paraId="2E207690" w14:textId="77777777" w:rsidTr="005336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905FF5" w14:textId="77777777" w:rsidR="006A54A5" w:rsidRPr="001C4084" w:rsidRDefault="006A54A5" w:rsidP="006A54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1317" w14:textId="5DF82452" w:rsidR="006A54A5" w:rsidRPr="001C4084" w:rsidRDefault="00BC7727" w:rsidP="006A54A5">
            <w:pPr>
              <w:rPr>
                <w:rFonts w:ascii="Arial" w:hAnsi="Arial" w:cs="Arial"/>
                <w:sz w:val="22"/>
                <w:szCs w:val="22"/>
              </w:rPr>
            </w:pPr>
            <w:permStart w:id="1237524373" w:edGrp="everyone"/>
            <w:r>
              <w:rPr>
                <w:rFonts w:ascii="Arial" w:hAnsi="Arial" w:cs="Arial"/>
                <w:sz w:val="22"/>
                <w:szCs w:val="22"/>
              </w:rPr>
              <w:t>1-2-4-5-6-7-8-9</w:t>
            </w:r>
            <w:permEnd w:id="1237524373"/>
          </w:p>
        </w:tc>
        <w:permStart w:id="11147754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714682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9EF586F" w14:textId="77777777" w:rsidR="006A54A5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4775465" w:displacedByCustomXml="prev"/>
      </w:tr>
    </w:tbl>
    <w:p w14:paraId="2E713CCB" w14:textId="77777777" w:rsidR="006A54A5" w:rsidRPr="00DD2E75" w:rsidRDefault="006A54A5" w:rsidP="006A54A5">
      <w:pPr>
        <w:rPr>
          <w:rFonts w:ascii="Arial" w:hAnsi="Arial" w:cs="Arial"/>
          <w:sz w:val="20"/>
          <w:szCs w:val="22"/>
        </w:rPr>
      </w:pPr>
    </w:p>
    <w:p w14:paraId="4936005A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p w14:paraId="37B856E9" w14:textId="77777777" w:rsidR="00072CBF" w:rsidRPr="00C036A0" w:rsidRDefault="00072CBF" w:rsidP="00072CBF">
      <w:pPr>
        <w:pStyle w:val="11CSTCPLQuestionBullet"/>
        <w:ind w:left="709" w:hanging="709"/>
      </w:pPr>
      <w:bookmarkStart w:id="44" w:name="_Ref433763"/>
      <w:r w:rsidRPr="00C036A0">
        <w:t xml:space="preserve">True or False (Tick your response): </w:t>
      </w:r>
      <w:r>
        <w:t>Even if the brick delivery in the top path was late by two (2) days, it is possible that the job will still run on schedule</w:t>
      </w:r>
      <w:r w:rsidRPr="00C036A0">
        <w:t>.</w:t>
      </w:r>
      <w:bookmarkEnd w:id="44"/>
    </w:p>
    <w:p w14:paraId="35EAF6CC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AF6D74" w:rsidRPr="00C036A0" w14:paraId="7B91EE42" w14:textId="77777777" w:rsidTr="00AF6D74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20AB4E6" w14:textId="77777777" w:rsidR="00AF6D74" w:rsidRPr="00C036A0" w:rsidRDefault="00AF6D74" w:rsidP="00AF6D74">
            <w:pPr>
              <w:keepNext/>
              <w:ind w:left="993" w:hanging="993"/>
            </w:pPr>
            <w:r w:rsidRPr="00C036A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974469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218314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FCA854A" w14:textId="4CE1179C" w:rsidR="00AF6D74" w:rsidRPr="00827129" w:rsidRDefault="00BC7727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9744694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684864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  <w:r w:rsidRPr="00C036A0">
              <w:t>True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ADFC5E" w14:textId="77777777" w:rsidR="00AF6D74" w:rsidRPr="00C036A0" w:rsidRDefault="00AF6D74" w:rsidP="00AF6D7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050427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821957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BB78C65" w14:textId="77777777" w:rsidR="00AF6D74" w:rsidRPr="00C036A0" w:rsidRDefault="00AF6D74" w:rsidP="00AF6D7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5042770" w:displacedByCustomXml="prev"/>
      </w:tr>
      <w:tr w:rsidR="00AF6D74" w:rsidRPr="00C036A0" w14:paraId="58307498" w14:textId="77777777" w:rsidTr="00AF6D74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6E45A6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3105865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32406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972CBE5" w14:textId="77777777"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1058654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04DAD2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  <w:r w:rsidRPr="00C036A0">
              <w:t>False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4B80D5" w14:textId="77777777" w:rsidR="00AF6D74" w:rsidRPr="00C036A0" w:rsidRDefault="00AF6D74" w:rsidP="00AF6D7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09A3D5A" w14:textId="77777777" w:rsidR="00AF6D74" w:rsidRPr="00C036A0" w:rsidRDefault="00AF6D74" w:rsidP="00AF6D74">
            <w:pPr>
              <w:ind w:left="993" w:hanging="993"/>
            </w:pPr>
          </w:p>
        </w:tc>
      </w:tr>
    </w:tbl>
    <w:p w14:paraId="55F5CF52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p w14:paraId="521F7067" w14:textId="77777777" w:rsidR="00095D4F" w:rsidRPr="00DD2E75" w:rsidRDefault="00095D4F" w:rsidP="006A54A5">
      <w:pPr>
        <w:rPr>
          <w:rFonts w:ascii="Arial" w:hAnsi="Arial" w:cs="Arial"/>
          <w:sz w:val="20"/>
          <w:szCs w:val="22"/>
        </w:rPr>
      </w:pPr>
    </w:p>
    <w:p w14:paraId="1B2803AD" w14:textId="77777777" w:rsidR="00095D4F" w:rsidRPr="00C036A0" w:rsidRDefault="00095D4F" w:rsidP="00095D4F">
      <w:pPr>
        <w:pStyle w:val="11CSTCPLQuestionBullet"/>
        <w:ind w:left="709" w:hanging="709"/>
      </w:pPr>
      <w:bookmarkStart w:id="45" w:name="_Ref433133"/>
      <w:r>
        <w:t>Identify three (3) factors that may impact on the critical path of a project and cause it to need revision.</w:t>
      </w:r>
      <w:bookmarkEnd w:id="45"/>
    </w:p>
    <w:p w14:paraId="6921B8AB" w14:textId="77777777" w:rsidR="00095D4F" w:rsidRPr="00DD2E75" w:rsidRDefault="00095D4F" w:rsidP="00095D4F">
      <w:pPr>
        <w:rPr>
          <w:rFonts w:ascii="Arial" w:hAnsi="Arial" w:cs="Arial"/>
          <w:sz w:val="20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33640" w:rsidRPr="00830749" w14:paraId="58CC8340" w14:textId="77777777" w:rsidTr="000C22BF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B67A7F" w14:textId="77777777" w:rsidR="00533640" w:rsidRPr="001C4084" w:rsidRDefault="00533640" w:rsidP="000C22B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63612" w14:textId="1B1100DA" w:rsidR="00533640" w:rsidRPr="001C4084" w:rsidRDefault="00BC7727" w:rsidP="000C22BF">
            <w:pPr>
              <w:rPr>
                <w:rFonts w:ascii="Arial" w:hAnsi="Arial" w:cs="Arial"/>
                <w:sz w:val="22"/>
                <w:szCs w:val="22"/>
              </w:rPr>
            </w:pPr>
            <w:permStart w:id="1580824542" w:edGrp="everyone"/>
            <w:r>
              <w:rPr>
                <w:rFonts w:ascii="Arial" w:hAnsi="Arial" w:cs="Arial"/>
                <w:sz w:val="22"/>
                <w:szCs w:val="22"/>
              </w:rPr>
              <w:t>Weather Conditions, Delivery delays, Approval delays</w:t>
            </w:r>
            <w:permEnd w:id="1580824542"/>
          </w:p>
        </w:tc>
        <w:permStart w:id="9679944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492514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3D54BDE" w14:textId="77777777" w:rsidR="00533640" w:rsidRPr="00E106BF" w:rsidRDefault="00533640" w:rsidP="000C22B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7994476" w:displacedByCustomXml="prev"/>
      </w:tr>
    </w:tbl>
    <w:p w14:paraId="38D414FA" w14:textId="77777777" w:rsidR="00095D4F" w:rsidRPr="00DD2E75" w:rsidRDefault="00095D4F" w:rsidP="00095D4F">
      <w:pPr>
        <w:rPr>
          <w:rFonts w:ascii="Arial" w:hAnsi="Arial" w:cs="Arial"/>
          <w:sz w:val="20"/>
          <w:szCs w:val="22"/>
        </w:rPr>
      </w:pPr>
    </w:p>
    <w:p w14:paraId="3B3595C9" w14:textId="77777777" w:rsidR="00404731" w:rsidRPr="00DD2E75" w:rsidRDefault="00404731" w:rsidP="00632E82">
      <w:pPr>
        <w:rPr>
          <w:rFonts w:ascii="Arial" w:hAnsi="Arial" w:cs="Arial"/>
          <w:sz w:val="20"/>
          <w:szCs w:val="22"/>
        </w:rPr>
      </w:pPr>
    </w:p>
    <w:p w14:paraId="11C00721" w14:textId="77777777" w:rsidR="00404731" w:rsidRPr="00830749" w:rsidRDefault="00404731" w:rsidP="00404731">
      <w:pPr>
        <w:pStyle w:val="11CSTCPLQuestionBullet"/>
        <w:ind w:left="709" w:hanging="709"/>
      </w:pPr>
      <w:bookmarkStart w:id="46" w:name="_Ref444868"/>
      <w:r>
        <w:t>Which major point(s) should you note when carrying out an inspection of neighbouring properties? Tick all that apply.</w:t>
      </w:r>
      <w:bookmarkEnd w:id="46"/>
    </w:p>
    <w:p w14:paraId="0EDE3EEE" w14:textId="77777777" w:rsidR="00404731" w:rsidRPr="00DD2E75" w:rsidRDefault="00404731" w:rsidP="00404731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04731" w14:paraId="662D7BE5" w14:textId="77777777" w:rsidTr="00327D0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F20DDF0" w14:textId="77777777" w:rsidR="00404731" w:rsidRDefault="00404731" w:rsidP="00327D0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AEF4A35" w14:textId="77777777" w:rsidR="00404731" w:rsidRDefault="00404731" w:rsidP="00327D04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8FE9D35" w14:textId="77777777" w:rsidR="00404731" w:rsidRDefault="00404731" w:rsidP="00327D04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6756952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10076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AE1DECF" w14:textId="77777777" w:rsidR="00404731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5695284" w:displacedByCustomXml="prev"/>
      </w:tr>
      <w:tr w:rsidR="00AF6D74" w14:paraId="4789FEB8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F6F214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8253639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3574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1B1ED11" w14:textId="77777777"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2536392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E06C21" w14:textId="77777777" w:rsidR="00AF6D74" w:rsidRDefault="00AF6D74" w:rsidP="00AF6D74">
            <w:pPr>
              <w:jc w:val="center"/>
            </w:pPr>
            <w:r w:rsidRPr="00404731">
              <w:t>If the neighbours drive the right kind of car for that neighbourhood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A12EB7" w14:textId="77777777" w:rsidR="00AF6D74" w:rsidRDefault="00AF6D74" w:rsidP="00AF6D74">
            <w:pPr>
              <w:ind w:left="993" w:hanging="993"/>
            </w:pPr>
          </w:p>
        </w:tc>
      </w:tr>
      <w:tr w:rsidR="00AF6D74" w14:paraId="4BEB21ED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FDA353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1730295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5607490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6F6FC3" w14:textId="25EE5808" w:rsidR="00AF6D74" w:rsidRPr="00827129" w:rsidRDefault="00BC7727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7302957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1F3FB1" w14:textId="77777777" w:rsidR="00AF6D74" w:rsidRDefault="00AF6D74" w:rsidP="00AF6D74">
            <w:pPr>
              <w:jc w:val="center"/>
            </w:pPr>
            <w:r w:rsidRPr="00404731">
              <w:t>Structure and condition of any boundary fences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DB3773" w14:textId="77777777" w:rsidR="00AF6D74" w:rsidRDefault="00AF6D74" w:rsidP="00AF6D74">
            <w:pPr>
              <w:ind w:left="993" w:hanging="993"/>
            </w:pPr>
          </w:p>
        </w:tc>
      </w:tr>
      <w:tr w:rsidR="00AF6D74" w14:paraId="03DB9E8A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815133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5642342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46569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14CBAB" w14:textId="2789DB10" w:rsidR="00AF6D74" w:rsidRPr="00827129" w:rsidRDefault="00BC7727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6423421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D65D87" w14:textId="77777777" w:rsidR="00AF6D74" w:rsidRDefault="00AF6D74" w:rsidP="00AF6D74">
            <w:pPr>
              <w:jc w:val="center"/>
            </w:pPr>
            <w:r w:rsidRPr="00404731">
              <w:t>Type and condition of all structures on the boundary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CEC800" w14:textId="77777777" w:rsidR="00AF6D74" w:rsidRDefault="00AF6D74" w:rsidP="00AF6D74">
            <w:pPr>
              <w:ind w:left="993" w:hanging="993"/>
            </w:pPr>
          </w:p>
        </w:tc>
      </w:tr>
      <w:tr w:rsidR="00AF6D74" w14:paraId="4B100629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5DD540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0780077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267296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9CAA5CE" w14:textId="77777777"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7800774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47BA75" w14:textId="77777777" w:rsidR="00AF6D74" w:rsidRDefault="00AF6D74" w:rsidP="00AF6D74">
            <w:pPr>
              <w:jc w:val="center"/>
            </w:pPr>
            <w:r w:rsidRPr="00404731">
              <w:t>Whether the houses are of Victorian heritage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C906A0" w14:textId="77777777" w:rsidR="00AF6D74" w:rsidRDefault="00AF6D74" w:rsidP="00AF6D74">
            <w:pPr>
              <w:ind w:left="993" w:hanging="993"/>
            </w:pPr>
          </w:p>
        </w:tc>
      </w:tr>
    </w:tbl>
    <w:p w14:paraId="40C92B29" w14:textId="77777777" w:rsidR="00404731" w:rsidRPr="00DD2E75" w:rsidRDefault="00404731" w:rsidP="00404731">
      <w:pPr>
        <w:rPr>
          <w:rFonts w:ascii="Arial" w:hAnsi="Arial" w:cs="Arial"/>
          <w:sz w:val="20"/>
          <w:szCs w:val="22"/>
        </w:rPr>
      </w:pPr>
    </w:p>
    <w:p w14:paraId="00899CB0" w14:textId="77777777" w:rsidR="00E81223" w:rsidRPr="00DD2E75" w:rsidRDefault="00E81223" w:rsidP="00E81223">
      <w:pPr>
        <w:rPr>
          <w:rFonts w:ascii="Arial" w:hAnsi="Arial" w:cs="Arial"/>
          <w:sz w:val="20"/>
          <w:szCs w:val="22"/>
        </w:rPr>
      </w:pPr>
    </w:p>
    <w:p w14:paraId="3A4CC8C8" w14:textId="77777777" w:rsidR="00E81223" w:rsidRPr="00C036A0" w:rsidRDefault="00E81223" w:rsidP="00E81223">
      <w:pPr>
        <w:pStyle w:val="11CSTCPLQuestionBullet"/>
        <w:ind w:left="709" w:hanging="709"/>
      </w:pPr>
      <w:bookmarkStart w:id="47" w:name="_Ref444869"/>
      <w:r>
        <w:t>Why should you take photographs of site boundaries with neighbouring properties?</w:t>
      </w:r>
      <w:bookmarkEnd w:id="47"/>
    </w:p>
    <w:p w14:paraId="2EBF6704" w14:textId="77777777" w:rsidR="00E81223" w:rsidRPr="00DD2E75" w:rsidRDefault="00E81223" w:rsidP="00E81223">
      <w:pPr>
        <w:rPr>
          <w:rFonts w:ascii="Arial" w:hAnsi="Arial" w:cs="Arial"/>
          <w:sz w:val="20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81223" w:rsidRPr="00830749" w14:paraId="09975C36" w14:textId="77777777" w:rsidTr="005336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DFD8E5" w14:textId="77777777" w:rsidR="00E81223" w:rsidRPr="001C4084" w:rsidRDefault="00E81223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0BE3B" w14:textId="67B025FB" w:rsidR="00E81223" w:rsidRPr="001C4084" w:rsidRDefault="00BC7727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2136240001" w:edGrp="everyone"/>
            <w:r>
              <w:rPr>
                <w:rFonts w:ascii="Arial" w:hAnsi="Arial" w:cs="Arial"/>
                <w:sz w:val="22"/>
                <w:szCs w:val="22"/>
              </w:rPr>
              <w:t>Because if there is ever a dispute you are able to provide evidence and to ensure that the information is as accurate as possible.</w:t>
            </w:r>
            <w:permEnd w:id="2136240001"/>
          </w:p>
        </w:tc>
        <w:permStart w:id="1134511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9590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0DEACC8" w14:textId="77777777" w:rsidR="00E81223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451169" w:displacedByCustomXml="prev"/>
      </w:tr>
    </w:tbl>
    <w:p w14:paraId="0EB93825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72ABA394" w14:textId="77777777" w:rsidR="00E81223" w:rsidRPr="00830749" w:rsidRDefault="00E81223" w:rsidP="00E81223">
      <w:pPr>
        <w:pStyle w:val="11CSTCPLQuestionBullet"/>
        <w:ind w:left="709" w:hanging="709"/>
      </w:pPr>
      <w:bookmarkStart w:id="48" w:name="_Ref444874"/>
      <w:r>
        <w:t>When should a condition report be given to owners of adjacent buildings? Tick your response.</w:t>
      </w:r>
      <w:bookmarkEnd w:id="48"/>
    </w:p>
    <w:p w14:paraId="3DAF5130" w14:textId="77777777" w:rsidR="00E81223" w:rsidRPr="00830749" w:rsidRDefault="00E81223" w:rsidP="00E8122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81223" w14:paraId="3C9E66AB" w14:textId="77777777" w:rsidTr="0077734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9CA71FC" w14:textId="77777777" w:rsidR="00E81223" w:rsidRDefault="00E81223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6839854" w14:textId="77777777" w:rsidR="00E81223" w:rsidRDefault="00E81223" w:rsidP="00777342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177A8CD" w14:textId="77777777" w:rsidR="00E81223" w:rsidRDefault="00E81223" w:rsidP="00777342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2857149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70280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693BBF5" w14:textId="77777777" w:rsidR="00E8122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5714923" w:displacedByCustomXml="prev"/>
      </w:tr>
      <w:tr w:rsidR="00B970A6" w14:paraId="18931F69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D57E99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2028661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3060408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666A34" w14:textId="1971872C" w:rsidR="00B970A6" w:rsidRPr="00827129" w:rsidRDefault="00BC7727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286611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0536B1" w14:textId="77777777" w:rsidR="00B970A6" w:rsidRDefault="00B970A6" w:rsidP="00B970A6">
            <w:pPr>
              <w:jc w:val="center"/>
            </w:pPr>
            <w:r>
              <w:t>Before construction commences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0FEA0F" w14:textId="77777777" w:rsidR="00B970A6" w:rsidRDefault="00B970A6" w:rsidP="00B970A6">
            <w:pPr>
              <w:ind w:left="993" w:hanging="993"/>
            </w:pPr>
          </w:p>
        </w:tc>
      </w:tr>
      <w:tr w:rsidR="00B970A6" w14:paraId="09DAF05F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28D071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7726875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60736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D15BF6" w14:textId="77777777" w:rsidR="00B970A6" w:rsidRPr="00827129" w:rsidRDefault="00B970A6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7268752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C1CF32" w14:textId="77777777" w:rsidR="00B970A6" w:rsidRDefault="00B970A6" w:rsidP="00B970A6">
            <w:pPr>
              <w:jc w:val="center"/>
            </w:pPr>
            <w:r>
              <w:t>During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36A168" w14:textId="77777777" w:rsidR="00B970A6" w:rsidRDefault="00B970A6" w:rsidP="00B970A6">
            <w:pPr>
              <w:ind w:left="993" w:hanging="993"/>
            </w:pPr>
          </w:p>
        </w:tc>
      </w:tr>
      <w:tr w:rsidR="00B970A6" w14:paraId="19D8D987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F441AF8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12501245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712481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2CB673F" w14:textId="77777777" w:rsidR="00B970A6" w:rsidRPr="00827129" w:rsidRDefault="00B970A6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5012456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44BCD8" w14:textId="77777777" w:rsidR="00B970A6" w:rsidRDefault="00B970A6" w:rsidP="00B970A6">
            <w:pPr>
              <w:jc w:val="center"/>
            </w:pPr>
            <w:r>
              <w:t>After construction completes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0D85F4" w14:textId="77777777" w:rsidR="00B970A6" w:rsidRDefault="00B970A6" w:rsidP="00B970A6">
            <w:pPr>
              <w:ind w:left="993" w:hanging="993"/>
            </w:pPr>
          </w:p>
        </w:tc>
      </w:tr>
    </w:tbl>
    <w:p w14:paraId="2F1DDB7F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277A6D9B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1ECB9E50" w14:textId="77777777" w:rsidR="00E81223" w:rsidRPr="00C036A0" w:rsidRDefault="00E81223" w:rsidP="00E81223">
      <w:pPr>
        <w:pStyle w:val="11CSTCPLQuestionBullet"/>
        <w:ind w:left="709" w:hanging="709"/>
      </w:pPr>
      <w:bookmarkStart w:id="49" w:name="_Ref444875"/>
      <w:r>
        <w:t>When might a neighbouring property owner be required to refer to a condition report?</w:t>
      </w:r>
      <w:bookmarkEnd w:id="49"/>
    </w:p>
    <w:p w14:paraId="04853616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24944" w:rsidRPr="00830749" w14:paraId="49CF69B6" w14:textId="77777777" w:rsidTr="000C22BF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78A75D" w14:textId="77777777" w:rsidR="00D24944" w:rsidRPr="001C4084" w:rsidRDefault="00D24944" w:rsidP="000C22B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94533" w14:textId="25A9C6C8" w:rsidR="00D24944" w:rsidRPr="001C4084" w:rsidRDefault="00BC7727" w:rsidP="000C22BF">
            <w:pPr>
              <w:rPr>
                <w:rFonts w:ascii="Arial" w:hAnsi="Arial" w:cs="Arial"/>
                <w:sz w:val="22"/>
                <w:szCs w:val="22"/>
              </w:rPr>
            </w:pPr>
            <w:permStart w:id="1987708640" w:edGrp="everyone"/>
            <w:r>
              <w:rPr>
                <w:rFonts w:ascii="Arial" w:hAnsi="Arial" w:cs="Arial"/>
                <w:sz w:val="22"/>
                <w:szCs w:val="22"/>
              </w:rPr>
              <w:t xml:space="preserve">If there is any damage that has occurred to their property due to the construction process. </w:t>
            </w:r>
            <w:permEnd w:id="1987708640"/>
          </w:p>
        </w:tc>
        <w:permStart w:id="2629316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357280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EA061A9" w14:textId="77777777" w:rsidR="00D24944" w:rsidRPr="00E106BF" w:rsidRDefault="00D24944" w:rsidP="000C22B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2931656" w:displacedByCustomXml="prev"/>
      </w:tr>
    </w:tbl>
    <w:p w14:paraId="35173DD7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sectPr w:rsidR="00E81223" w:rsidSect="000E35BF">
      <w:headerReference w:type="even" r:id="rId15"/>
      <w:headerReference w:type="default" r:id="rId16"/>
      <w:footerReference w:type="even" r:id="rId17"/>
      <w:footerReference w:type="default" r:id="rId18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3E8B77" w14:textId="77777777" w:rsidR="00694726" w:rsidRDefault="00694726" w:rsidP="00A67754">
      <w:r>
        <w:separator/>
      </w:r>
    </w:p>
  </w:endnote>
  <w:endnote w:type="continuationSeparator" w:id="0">
    <w:p w14:paraId="757613DF" w14:textId="77777777" w:rsidR="00694726" w:rsidRDefault="00694726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42603" w14:textId="77777777" w:rsidR="00694726" w:rsidRPr="00830749" w:rsidRDefault="00694726" w:rsidP="00F7505B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923068C" w14:textId="14ECACE4" w:rsidR="00694726" w:rsidRPr="00830749" w:rsidRDefault="00694726" w:rsidP="00F7505B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996920836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445080413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64F8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7384323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07E57B" w14:textId="77777777" w:rsidR="00694726" w:rsidRPr="00830749" w:rsidRDefault="00694726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9FB7B2C" w14:textId="6DCB0988" w:rsidR="00694726" w:rsidRPr="00830749" w:rsidRDefault="00694726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>
      <w:rPr>
        <w:rFonts w:ascii="Arial" w:hAnsi="Arial" w:cs="Arial"/>
        <w:b/>
        <w:sz w:val="16"/>
        <w:szCs w:val="16"/>
      </w:rPr>
      <w:t>_0699</w:t>
    </w:r>
    <w:r w:rsidRPr="00830749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093CA9"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964F80">
      <w:rPr>
        <w:rFonts w:ascii="Arial" w:hAnsi="Arial" w:cs="Arial"/>
        <w:b/>
        <w:noProof/>
        <w:sz w:val="16"/>
        <w:szCs w:val="16"/>
      </w:rPr>
      <w:t>14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D2299F" w14:textId="77777777" w:rsidR="00694726" w:rsidRDefault="00694726" w:rsidP="00A67754">
      <w:r>
        <w:separator/>
      </w:r>
    </w:p>
  </w:footnote>
  <w:footnote w:type="continuationSeparator" w:id="0">
    <w:p w14:paraId="1D774398" w14:textId="77777777" w:rsidR="00694726" w:rsidRDefault="00694726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FA8C09" w14:textId="77777777" w:rsidR="00694726" w:rsidRDefault="00694726" w:rsidP="000E35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vanish/>
        <w:sz w:val="16"/>
        <w:szCs w:val="16"/>
      </w:rPr>
      <w:t xml:space="preserve">Answers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525770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078544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Plan building or construction work</w:t>
        </w:r>
      </w:sdtContent>
    </w:sdt>
  </w:p>
  <w:p w14:paraId="79DB2236" w14:textId="77777777" w:rsidR="00694726" w:rsidRPr="00830749" w:rsidRDefault="00694726" w:rsidP="000E35BF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84FCB" w14:textId="77777777" w:rsidR="00694726" w:rsidRDefault="00694726" w:rsidP="000E35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vanish/>
        <w:sz w:val="16"/>
        <w:szCs w:val="16"/>
      </w:rPr>
      <w:t xml:space="preserve">Answers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6629746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817237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Plan building or construction work</w:t>
        </w:r>
      </w:sdtContent>
    </w:sdt>
  </w:p>
  <w:p w14:paraId="44E9FE81" w14:textId="77777777" w:rsidR="00694726" w:rsidRPr="00830749" w:rsidRDefault="00694726" w:rsidP="000E35BF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1AE8621E"/>
    <w:multiLevelType w:val="hybridMultilevel"/>
    <w:tmpl w:val="EE2480B6"/>
    <w:lvl w:ilvl="0" w:tplc="B90EC63E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AA52C2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A417C"/>
    <w:multiLevelType w:val="singleLevel"/>
    <w:tmpl w:val="F65854A4"/>
    <w:lvl w:ilvl="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4CA17E18"/>
    <w:multiLevelType w:val="hybridMultilevel"/>
    <w:tmpl w:val="1CFAFA9A"/>
    <w:lvl w:ilvl="0" w:tplc="B0E01A1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37C7C13"/>
    <w:multiLevelType w:val="singleLevel"/>
    <w:tmpl w:val="7B609380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56467FB6"/>
    <w:multiLevelType w:val="hybridMultilevel"/>
    <w:tmpl w:val="F7007020"/>
    <w:lvl w:ilvl="0" w:tplc="F9EEBC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1E3DC8"/>
    <w:multiLevelType w:val="hybridMultilevel"/>
    <w:tmpl w:val="3FE6B01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BB93414"/>
    <w:multiLevelType w:val="hybridMultilevel"/>
    <w:tmpl w:val="C4245002"/>
    <w:lvl w:ilvl="0" w:tplc="1F5C5BD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EB052C"/>
    <w:multiLevelType w:val="hybridMultilevel"/>
    <w:tmpl w:val="6FA81A54"/>
    <w:lvl w:ilvl="0" w:tplc="060EC170">
      <w:start w:val="26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3"/>
  </w:num>
  <w:num w:numId="4">
    <w:abstractNumId w:val="23"/>
  </w:num>
  <w:num w:numId="5">
    <w:abstractNumId w:val="4"/>
  </w:num>
  <w:num w:numId="6">
    <w:abstractNumId w:val="14"/>
  </w:num>
  <w:num w:numId="7">
    <w:abstractNumId w:val="19"/>
  </w:num>
  <w:num w:numId="8">
    <w:abstractNumId w:val="12"/>
  </w:num>
  <w:num w:numId="9">
    <w:abstractNumId w:val="17"/>
  </w:num>
  <w:num w:numId="10">
    <w:abstractNumId w:val="10"/>
  </w:num>
  <w:num w:numId="11">
    <w:abstractNumId w:val="2"/>
  </w:num>
  <w:num w:numId="12">
    <w:abstractNumId w:val="26"/>
  </w:num>
  <w:num w:numId="13">
    <w:abstractNumId w:val="5"/>
  </w:num>
  <w:num w:numId="14">
    <w:abstractNumId w:val="20"/>
  </w:num>
  <w:num w:numId="15">
    <w:abstractNumId w:val="9"/>
  </w:num>
  <w:num w:numId="16">
    <w:abstractNumId w:val="25"/>
  </w:num>
  <w:num w:numId="17">
    <w:abstractNumId w:val="22"/>
  </w:num>
  <w:num w:numId="18">
    <w:abstractNumId w:val="18"/>
  </w:num>
  <w:num w:numId="19">
    <w:abstractNumId w:val="15"/>
  </w:num>
  <w:num w:numId="20">
    <w:abstractNumId w:val="7"/>
  </w:num>
  <w:num w:numId="21">
    <w:abstractNumId w:val="1"/>
  </w:num>
  <w:num w:numId="22">
    <w:abstractNumId w:val="0"/>
  </w:num>
  <w:num w:numId="23">
    <w:abstractNumId w:val="8"/>
  </w:num>
  <w:num w:numId="24">
    <w:abstractNumId w:val="11"/>
  </w:num>
  <w:num w:numId="25">
    <w:abstractNumId w:val="21"/>
  </w:num>
  <w:num w:numId="26">
    <w:abstractNumId w:val="16"/>
  </w:num>
  <w:num w:numId="27">
    <w:abstractNumId w:val="27"/>
  </w:num>
  <w:num w:numId="28">
    <w:abstractNumId w:val="2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edit="readOnly" w:enforcement="1" w:cryptProviderType="rsaAES" w:cryptAlgorithmClass="hash" w:cryptAlgorithmType="typeAny" w:cryptAlgorithmSid="14" w:cryptSpinCount="100000" w:hash="R+lEEk0p/kYZYnuLrKtWed4JkXGktjL6j8S1jkDUCoQDeyg/szooVKSko+KjBM5IzqxdH8VvKqwYAeqwEE77uA==" w:salt="BsolNpXZ4rd+S+emLPL9j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1CC7"/>
    <w:rsid w:val="00004086"/>
    <w:rsid w:val="000058E5"/>
    <w:rsid w:val="00010145"/>
    <w:rsid w:val="00010AAE"/>
    <w:rsid w:val="0001396A"/>
    <w:rsid w:val="0002084F"/>
    <w:rsid w:val="00020BB6"/>
    <w:rsid w:val="000229F5"/>
    <w:rsid w:val="00024F65"/>
    <w:rsid w:val="00027B47"/>
    <w:rsid w:val="00035243"/>
    <w:rsid w:val="00036062"/>
    <w:rsid w:val="00037820"/>
    <w:rsid w:val="0004305C"/>
    <w:rsid w:val="0004368E"/>
    <w:rsid w:val="00045449"/>
    <w:rsid w:val="0004675B"/>
    <w:rsid w:val="00052041"/>
    <w:rsid w:val="00054D7B"/>
    <w:rsid w:val="0005658B"/>
    <w:rsid w:val="0006005A"/>
    <w:rsid w:val="00061726"/>
    <w:rsid w:val="0006215E"/>
    <w:rsid w:val="000653FD"/>
    <w:rsid w:val="000672EE"/>
    <w:rsid w:val="00072CBF"/>
    <w:rsid w:val="00074457"/>
    <w:rsid w:val="00075B03"/>
    <w:rsid w:val="00076AD6"/>
    <w:rsid w:val="00080E39"/>
    <w:rsid w:val="0008468E"/>
    <w:rsid w:val="00085F76"/>
    <w:rsid w:val="00090D03"/>
    <w:rsid w:val="00091491"/>
    <w:rsid w:val="00093CA9"/>
    <w:rsid w:val="00095D4F"/>
    <w:rsid w:val="00096C86"/>
    <w:rsid w:val="000A2303"/>
    <w:rsid w:val="000A3257"/>
    <w:rsid w:val="000A4071"/>
    <w:rsid w:val="000A54C7"/>
    <w:rsid w:val="000A6153"/>
    <w:rsid w:val="000A7B07"/>
    <w:rsid w:val="000B332C"/>
    <w:rsid w:val="000B346C"/>
    <w:rsid w:val="000B6F8E"/>
    <w:rsid w:val="000B7B64"/>
    <w:rsid w:val="000C0E0A"/>
    <w:rsid w:val="000C1224"/>
    <w:rsid w:val="000C22BF"/>
    <w:rsid w:val="000C233D"/>
    <w:rsid w:val="000C23BE"/>
    <w:rsid w:val="000C4F46"/>
    <w:rsid w:val="000C6FB4"/>
    <w:rsid w:val="000D3673"/>
    <w:rsid w:val="000D4D44"/>
    <w:rsid w:val="000E35BF"/>
    <w:rsid w:val="000E680F"/>
    <w:rsid w:val="000F0FCA"/>
    <w:rsid w:val="000F2462"/>
    <w:rsid w:val="000F5027"/>
    <w:rsid w:val="000F61EA"/>
    <w:rsid w:val="000F7BDF"/>
    <w:rsid w:val="00103A5E"/>
    <w:rsid w:val="0010488F"/>
    <w:rsid w:val="001157AF"/>
    <w:rsid w:val="00116C30"/>
    <w:rsid w:val="00121200"/>
    <w:rsid w:val="0012562F"/>
    <w:rsid w:val="001266C6"/>
    <w:rsid w:val="00126C85"/>
    <w:rsid w:val="00132977"/>
    <w:rsid w:val="001361DD"/>
    <w:rsid w:val="00142C4F"/>
    <w:rsid w:val="00144DD3"/>
    <w:rsid w:val="001457FC"/>
    <w:rsid w:val="001470A7"/>
    <w:rsid w:val="00152592"/>
    <w:rsid w:val="001525FC"/>
    <w:rsid w:val="00154A40"/>
    <w:rsid w:val="00154DAE"/>
    <w:rsid w:val="00157277"/>
    <w:rsid w:val="001578F8"/>
    <w:rsid w:val="00166E7F"/>
    <w:rsid w:val="001709EB"/>
    <w:rsid w:val="00175D29"/>
    <w:rsid w:val="00175F6C"/>
    <w:rsid w:val="001806F4"/>
    <w:rsid w:val="00184237"/>
    <w:rsid w:val="0018673D"/>
    <w:rsid w:val="00187D1C"/>
    <w:rsid w:val="00191E86"/>
    <w:rsid w:val="00192495"/>
    <w:rsid w:val="0019250A"/>
    <w:rsid w:val="00192596"/>
    <w:rsid w:val="001A77CF"/>
    <w:rsid w:val="001B09BC"/>
    <w:rsid w:val="001B4113"/>
    <w:rsid w:val="001B76AF"/>
    <w:rsid w:val="001C0776"/>
    <w:rsid w:val="001C0B34"/>
    <w:rsid w:val="001C13D1"/>
    <w:rsid w:val="001C2B6F"/>
    <w:rsid w:val="001C4084"/>
    <w:rsid w:val="001D01D1"/>
    <w:rsid w:val="001D38A6"/>
    <w:rsid w:val="001D47AC"/>
    <w:rsid w:val="001E05E8"/>
    <w:rsid w:val="001E158B"/>
    <w:rsid w:val="001E7CEF"/>
    <w:rsid w:val="001F1F27"/>
    <w:rsid w:val="001F2AD0"/>
    <w:rsid w:val="001F3555"/>
    <w:rsid w:val="001F6FA5"/>
    <w:rsid w:val="00201769"/>
    <w:rsid w:val="00201E01"/>
    <w:rsid w:val="00202782"/>
    <w:rsid w:val="00204C77"/>
    <w:rsid w:val="00207E06"/>
    <w:rsid w:val="0021171B"/>
    <w:rsid w:val="00213294"/>
    <w:rsid w:val="0021376B"/>
    <w:rsid w:val="0021401A"/>
    <w:rsid w:val="00214096"/>
    <w:rsid w:val="00216429"/>
    <w:rsid w:val="002168EB"/>
    <w:rsid w:val="00217C56"/>
    <w:rsid w:val="00220F44"/>
    <w:rsid w:val="00222B64"/>
    <w:rsid w:val="0022353C"/>
    <w:rsid w:val="0022426D"/>
    <w:rsid w:val="0023066F"/>
    <w:rsid w:val="00233402"/>
    <w:rsid w:val="002337BA"/>
    <w:rsid w:val="00234776"/>
    <w:rsid w:val="0024028F"/>
    <w:rsid w:val="0024142F"/>
    <w:rsid w:val="0024434D"/>
    <w:rsid w:val="0024706C"/>
    <w:rsid w:val="00247850"/>
    <w:rsid w:val="00252300"/>
    <w:rsid w:val="00252494"/>
    <w:rsid w:val="00254C4D"/>
    <w:rsid w:val="00257541"/>
    <w:rsid w:val="0025778A"/>
    <w:rsid w:val="00265A8F"/>
    <w:rsid w:val="00266645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412A"/>
    <w:rsid w:val="00284A45"/>
    <w:rsid w:val="00287931"/>
    <w:rsid w:val="00287CC3"/>
    <w:rsid w:val="00294162"/>
    <w:rsid w:val="00294E35"/>
    <w:rsid w:val="002958BB"/>
    <w:rsid w:val="002A316B"/>
    <w:rsid w:val="002A4B14"/>
    <w:rsid w:val="002A766C"/>
    <w:rsid w:val="002B03AC"/>
    <w:rsid w:val="002B2600"/>
    <w:rsid w:val="002B6786"/>
    <w:rsid w:val="002B7054"/>
    <w:rsid w:val="002B724C"/>
    <w:rsid w:val="002C4301"/>
    <w:rsid w:val="002C4D10"/>
    <w:rsid w:val="002C66FA"/>
    <w:rsid w:val="002D1837"/>
    <w:rsid w:val="002D1D95"/>
    <w:rsid w:val="002D3E2B"/>
    <w:rsid w:val="002D4C72"/>
    <w:rsid w:val="002F38C7"/>
    <w:rsid w:val="00300F9B"/>
    <w:rsid w:val="00301207"/>
    <w:rsid w:val="00301AF2"/>
    <w:rsid w:val="00301C4E"/>
    <w:rsid w:val="003024E7"/>
    <w:rsid w:val="00304897"/>
    <w:rsid w:val="003050B6"/>
    <w:rsid w:val="00307E4F"/>
    <w:rsid w:val="00310C82"/>
    <w:rsid w:val="00311E5D"/>
    <w:rsid w:val="00314915"/>
    <w:rsid w:val="00315805"/>
    <w:rsid w:val="00315A33"/>
    <w:rsid w:val="00315AAA"/>
    <w:rsid w:val="00316403"/>
    <w:rsid w:val="00317391"/>
    <w:rsid w:val="00324DB2"/>
    <w:rsid w:val="003259FD"/>
    <w:rsid w:val="00326BB7"/>
    <w:rsid w:val="00327D04"/>
    <w:rsid w:val="00327E27"/>
    <w:rsid w:val="00331B44"/>
    <w:rsid w:val="00335F76"/>
    <w:rsid w:val="0033666D"/>
    <w:rsid w:val="00336763"/>
    <w:rsid w:val="003403FD"/>
    <w:rsid w:val="00347500"/>
    <w:rsid w:val="00347A6D"/>
    <w:rsid w:val="00352DB3"/>
    <w:rsid w:val="003548CB"/>
    <w:rsid w:val="00356D15"/>
    <w:rsid w:val="003614DC"/>
    <w:rsid w:val="00361CE5"/>
    <w:rsid w:val="00362760"/>
    <w:rsid w:val="00365A01"/>
    <w:rsid w:val="00374DDE"/>
    <w:rsid w:val="003758B4"/>
    <w:rsid w:val="00376162"/>
    <w:rsid w:val="0037740F"/>
    <w:rsid w:val="00390A28"/>
    <w:rsid w:val="0039160D"/>
    <w:rsid w:val="003964BA"/>
    <w:rsid w:val="00396581"/>
    <w:rsid w:val="003965FE"/>
    <w:rsid w:val="00397E5E"/>
    <w:rsid w:val="00397E79"/>
    <w:rsid w:val="003A286E"/>
    <w:rsid w:val="003A4ADE"/>
    <w:rsid w:val="003B0DC7"/>
    <w:rsid w:val="003B2205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1DF7"/>
    <w:rsid w:val="003E39AF"/>
    <w:rsid w:val="003E41CD"/>
    <w:rsid w:val="003E54BF"/>
    <w:rsid w:val="003E5DF9"/>
    <w:rsid w:val="003F0E51"/>
    <w:rsid w:val="003F4120"/>
    <w:rsid w:val="003F4E60"/>
    <w:rsid w:val="00400774"/>
    <w:rsid w:val="00401C9F"/>
    <w:rsid w:val="00402302"/>
    <w:rsid w:val="00402AD2"/>
    <w:rsid w:val="00402F76"/>
    <w:rsid w:val="00404731"/>
    <w:rsid w:val="00410BC8"/>
    <w:rsid w:val="00410EFE"/>
    <w:rsid w:val="00414CA8"/>
    <w:rsid w:val="00414F9C"/>
    <w:rsid w:val="004163B0"/>
    <w:rsid w:val="00417106"/>
    <w:rsid w:val="00420D74"/>
    <w:rsid w:val="00422EEB"/>
    <w:rsid w:val="004316FB"/>
    <w:rsid w:val="0043275D"/>
    <w:rsid w:val="00433D65"/>
    <w:rsid w:val="00435D5B"/>
    <w:rsid w:val="00440055"/>
    <w:rsid w:val="004403AD"/>
    <w:rsid w:val="00441B7B"/>
    <w:rsid w:val="00445E62"/>
    <w:rsid w:val="00454B97"/>
    <w:rsid w:val="004559DC"/>
    <w:rsid w:val="0045658D"/>
    <w:rsid w:val="004575AD"/>
    <w:rsid w:val="004624D6"/>
    <w:rsid w:val="0046338F"/>
    <w:rsid w:val="004657D2"/>
    <w:rsid w:val="00466598"/>
    <w:rsid w:val="004676B1"/>
    <w:rsid w:val="00467952"/>
    <w:rsid w:val="004758D5"/>
    <w:rsid w:val="004768EA"/>
    <w:rsid w:val="00477879"/>
    <w:rsid w:val="00482720"/>
    <w:rsid w:val="0048570F"/>
    <w:rsid w:val="0049272D"/>
    <w:rsid w:val="004A3499"/>
    <w:rsid w:val="004A6B90"/>
    <w:rsid w:val="004A7836"/>
    <w:rsid w:val="004B0BF6"/>
    <w:rsid w:val="004B1F2B"/>
    <w:rsid w:val="004B42E2"/>
    <w:rsid w:val="004B6FCD"/>
    <w:rsid w:val="004C2ED9"/>
    <w:rsid w:val="004C48E0"/>
    <w:rsid w:val="004C56C5"/>
    <w:rsid w:val="004C72F3"/>
    <w:rsid w:val="004D0680"/>
    <w:rsid w:val="004D1A7D"/>
    <w:rsid w:val="004D1FC6"/>
    <w:rsid w:val="004D7CCC"/>
    <w:rsid w:val="004E1743"/>
    <w:rsid w:val="004E3FB7"/>
    <w:rsid w:val="004E5A26"/>
    <w:rsid w:val="004E5C7F"/>
    <w:rsid w:val="004E6613"/>
    <w:rsid w:val="004E79AD"/>
    <w:rsid w:val="004F06CC"/>
    <w:rsid w:val="005002A8"/>
    <w:rsid w:val="005013F9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34E1"/>
    <w:rsid w:val="00533640"/>
    <w:rsid w:val="005339E5"/>
    <w:rsid w:val="0053509B"/>
    <w:rsid w:val="005362A7"/>
    <w:rsid w:val="00536B74"/>
    <w:rsid w:val="00536CB1"/>
    <w:rsid w:val="00543100"/>
    <w:rsid w:val="00544F28"/>
    <w:rsid w:val="0055155C"/>
    <w:rsid w:val="00555130"/>
    <w:rsid w:val="00560583"/>
    <w:rsid w:val="00564CED"/>
    <w:rsid w:val="00573C4A"/>
    <w:rsid w:val="00575023"/>
    <w:rsid w:val="00576813"/>
    <w:rsid w:val="0058050E"/>
    <w:rsid w:val="0058188A"/>
    <w:rsid w:val="005821E1"/>
    <w:rsid w:val="00583840"/>
    <w:rsid w:val="00585CFF"/>
    <w:rsid w:val="005868D2"/>
    <w:rsid w:val="005913A2"/>
    <w:rsid w:val="005948F5"/>
    <w:rsid w:val="00597C5A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022B"/>
    <w:rsid w:val="005E26ED"/>
    <w:rsid w:val="005E2B40"/>
    <w:rsid w:val="005E2C83"/>
    <w:rsid w:val="005E4FE4"/>
    <w:rsid w:val="005F3093"/>
    <w:rsid w:val="005F48A3"/>
    <w:rsid w:val="005F4BC5"/>
    <w:rsid w:val="005F55E6"/>
    <w:rsid w:val="005F61D9"/>
    <w:rsid w:val="00600062"/>
    <w:rsid w:val="00601B14"/>
    <w:rsid w:val="00601C41"/>
    <w:rsid w:val="006040AF"/>
    <w:rsid w:val="00606F0A"/>
    <w:rsid w:val="0060728C"/>
    <w:rsid w:val="00607B3E"/>
    <w:rsid w:val="00607DE8"/>
    <w:rsid w:val="006123D0"/>
    <w:rsid w:val="0061390C"/>
    <w:rsid w:val="00614655"/>
    <w:rsid w:val="006154A0"/>
    <w:rsid w:val="00621440"/>
    <w:rsid w:val="006214FA"/>
    <w:rsid w:val="00624A07"/>
    <w:rsid w:val="00625E7C"/>
    <w:rsid w:val="00626283"/>
    <w:rsid w:val="00627CAE"/>
    <w:rsid w:val="006302E6"/>
    <w:rsid w:val="00632524"/>
    <w:rsid w:val="00632918"/>
    <w:rsid w:val="00632E6C"/>
    <w:rsid w:val="00632E82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064"/>
    <w:rsid w:val="00674685"/>
    <w:rsid w:val="006748C1"/>
    <w:rsid w:val="00674DE6"/>
    <w:rsid w:val="00674F6C"/>
    <w:rsid w:val="00675E17"/>
    <w:rsid w:val="00680BFE"/>
    <w:rsid w:val="0068582E"/>
    <w:rsid w:val="00685BD6"/>
    <w:rsid w:val="006862FA"/>
    <w:rsid w:val="00691ED4"/>
    <w:rsid w:val="006923AD"/>
    <w:rsid w:val="00694423"/>
    <w:rsid w:val="00694726"/>
    <w:rsid w:val="00697DC1"/>
    <w:rsid w:val="00697EDC"/>
    <w:rsid w:val="006A4B98"/>
    <w:rsid w:val="006A4E12"/>
    <w:rsid w:val="006A54A5"/>
    <w:rsid w:val="006A6387"/>
    <w:rsid w:val="006B065A"/>
    <w:rsid w:val="006B1FC9"/>
    <w:rsid w:val="006B2FB9"/>
    <w:rsid w:val="006B5A1A"/>
    <w:rsid w:val="006B6115"/>
    <w:rsid w:val="006B7ABE"/>
    <w:rsid w:val="006B7CFD"/>
    <w:rsid w:val="006C1DB2"/>
    <w:rsid w:val="006C212E"/>
    <w:rsid w:val="006C26ED"/>
    <w:rsid w:val="006C7661"/>
    <w:rsid w:val="006D4794"/>
    <w:rsid w:val="006E0BDE"/>
    <w:rsid w:val="006E14B0"/>
    <w:rsid w:val="006E5907"/>
    <w:rsid w:val="006F1570"/>
    <w:rsid w:val="006F1E14"/>
    <w:rsid w:val="006F5046"/>
    <w:rsid w:val="006F5FB5"/>
    <w:rsid w:val="006F78F8"/>
    <w:rsid w:val="006F7D66"/>
    <w:rsid w:val="007019BA"/>
    <w:rsid w:val="00703C8A"/>
    <w:rsid w:val="00706A39"/>
    <w:rsid w:val="007070CF"/>
    <w:rsid w:val="00707741"/>
    <w:rsid w:val="00711150"/>
    <w:rsid w:val="00711D85"/>
    <w:rsid w:val="007128AF"/>
    <w:rsid w:val="007131D5"/>
    <w:rsid w:val="00713AD0"/>
    <w:rsid w:val="00714EB8"/>
    <w:rsid w:val="00720E1B"/>
    <w:rsid w:val="0072118A"/>
    <w:rsid w:val="0072174F"/>
    <w:rsid w:val="0072177C"/>
    <w:rsid w:val="007277D4"/>
    <w:rsid w:val="007317A7"/>
    <w:rsid w:val="00732F50"/>
    <w:rsid w:val="007333E3"/>
    <w:rsid w:val="007334DF"/>
    <w:rsid w:val="007339D1"/>
    <w:rsid w:val="00734157"/>
    <w:rsid w:val="00734580"/>
    <w:rsid w:val="007377BF"/>
    <w:rsid w:val="00740FE9"/>
    <w:rsid w:val="00741A2C"/>
    <w:rsid w:val="00741D94"/>
    <w:rsid w:val="00743307"/>
    <w:rsid w:val="007443C9"/>
    <w:rsid w:val="00745B17"/>
    <w:rsid w:val="00747137"/>
    <w:rsid w:val="007518B1"/>
    <w:rsid w:val="00754C46"/>
    <w:rsid w:val="007567C4"/>
    <w:rsid w:val="00757B27"/>
    <w:rsid w:val="00764294"/>
    <w:rsid w:val="007649A3"/>
    <w:rsid w:val="00765E11"/>
    <w:rsid w:val="00766D3C"/>
    <w:rsid w:val="0076703A"/>
    <w:rsid w:val="007715C5"/>
    <w:rsid w:val="0077287B"/>
    <w:rsid w:val="007750F4"/>
    <w:rsid w:val="00775598"/>
    <w:rsid w:val="00777342"/>
    <w:rsid w:val="007830B6"/>
    <w:rsid w:val="0079354E"/>
    <w:rsid w:val="007A1BB4"/>
    <w:rsid w:val="007A5008"/>
    <w:rsid w:val="007B2C43"/>
    <w:rsid w:val="007C1D61"/>
    <w:rsid w:val="007C52E8"/>
    <w:rsid w:val="007C63F4"/>
    <w:rsid w:val="007C784C"/>
    <w:rsid w:val="007D14A2"/>
    <w:rsid w:val="007D3292"/>
    <w:rsid w:val="007D3954"/>
    <w:rsid w:val="007E0151"/>
    <w:rsid w:val="007E2C77"/>
    <w:rsid w:val="007E57E8"/>
    <w:rsid w:val="007E6AE3"/>
    <w:rsid w:val="007E72A0"/>
    <w:rsid w:val="007E74D1"/>
    <w:rsid w:val="007E7CAC"/>
    <w:rsid w:val="007F1F7F"/>
    <w:rsid w:val="007F575E"/>
    <w:rsid w:val="007F58B2"/>
    <w:rsid w:val="007F677F"/>
    <w:rsid w:val="00801B43"/>
    <w:rsid w:val="0080720E"/>
    <w:rsid w:val="008119EB"/>
    <w:rsid w:val="008121F4"/>
    <w:rsid w:val="008133D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4B74"/>
    <w:rsid w:val="0084592C"/>
    <w:rsid w:val="00847C7B"/>
    <w:rsid w:val="008543BF"/>
    <w:rsid w:val="00855F97"/>
    <w:rsid w:val="0086043A"/>
    <w:rsid w:val="00860AFB"/>
    <w:rsid w:val="0086121C"/>
    <w:rsid w:val="00863931"/>
    <w:rsid w:val="008639BB"/>
    <w:rsid w:val="00870E80"/>
    <w:rsid w:val="00872416"/>
    <w:rsid w:val="00872A11"/>
    <w:rsid w:val="008748CE"/>
    <w:rsid w:val="00874A41"/>
    <w:rsid w:val="00882B9D"/>
    <w:rsid w:val="008868DF"/>
    <w:rsid w:val="00891A5B"/>
    <w:rsid w:val="008A082C"/>
    <w:rsid w:val="008A257C"/>
    <w:rsid w:val="008A2B1C"/>
    <w:rsid w:val="008A37F2"/>
    <w:rsid w:val="008A3A99"/>
    <w:rsid w:val="008A3FD2"/>
    <w:rsid w:val="008B1879"/>
    <w:rsid w:val="008B39C9"/>
    <w:rsid w:val="008C3955"/>
    <w:rsid w:val="008C3B56"/>
    <w:rsid w:val="008C48F6"/>
    <w:rsid w:val="008D2E19"/>
    <w:rsid w:val="008D53C6"/>
    <w:rsid w:val="008D686E"/>
    <w:rsid w:val="008D6E9C"/>
    <w:rsid w:val="008F0BA8"/>
    <w:rsid w:val="008F3494"/>
    <w:rsid w:val="008F464C"/>
    <w:rsid w:val="008F4A0D"/>
    <w:rsid w:val="008F6E7D"/>
    <w:rsid w:val="00901593"/>
    <w:rsid w:val="009025D4"/>
    <w:rsid w:val="009055FD"/>
    <w:rsid w:val="009056E2"/>
    <w:rsid w:val="00906690"/>
    <w:rsid w:val="00917FD2"/>
    <w:rsid w:val="00921288"/>
    <w:rsid w:val="0092580A"/>
    <w:rsid w:val="009304CA"/>
    <w:rsid w:val="0093060F"/>
    <w:rsid w:val="009324BA"/>
    <w:rsid w:val="00933AAC"/>
    <w:rsid w:val="00936180"/>
    <w:rsid w:val="00944834"/>
    <w:rsid w:val="0094485B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12D9"/>
    <w:rsid w:val="00964F80"/>
    <w:rsid w:val="00970B74"/>
    <w:rsid w:val="00971AC8"/>
    <w:rsid w:val="0098186A"/>
    <w:rsid w:val="00982F8F"/>
    <w:rsid w:val="0098378A"/>
    <w:rsid w:val="00986974"/>
    <w:rsid w:val="00986BC7"/>
    <w:rsid w:val="00993997"/>
    <w:rsid w:val="00996BEA"/>
    <w:rsid w:val="00997D1A"/>
    <w:rsid w:val="009A34C4"/>
    <w:rsid w:val="009A4937"/>
    <w:rsid w:val="009A4B47"/>
    <w:rsid w:val="009A6434"/>
    <w:rsid w:val="009B750D"/>
    <w:rsid w:val="009C33A0"/>
    <w:rsid w:val="009C7106"/>
    <w:rsid w:val="009C7961"/>
    <w:rsid w:val="009D1E85"/>
    <w:rsid w:val="009D22C4"/>
    <w:rsid w:val="009D376C"/>
    <w:rsid w:val="009E08FC"/>
    <w:rsid w:val="009E33A9"/>
    <w:rsid w:val="009E3BF8"/>
    <w:rsid w:val="009E3CED"/>
    <w:rsid w:val="009E3D93"/>
    <w:rsid w:val="009E4376"/>
    <w:rsid w:val="009E4FE6"/>
    <w:rsid w:val="009E51A0"/>
    <w:rsid w:val="009E78AF"/>
    <w:rsid w:val="009F34EB"/>
    <w:rsid w:val="009F6367"/>
    <w:rsid w:val="00A05713"/>
    <w:rsid w:val="00A07F94"/>
    <w:rsid w:val="00A2147E"/>
    <w:rsid w:val="00A25B81"/>
    <w:rsid w:val="00A2624A"/>
    <w:rsid w:val="00A265D7"/>
    <w:rsid w:val="00A32125"/>
    <w:rsid w:val="00A33567"/>
    <w:rsid w:val="00A34BA9"/>
    <w:rsid w:val="00A406B8"/>
    <w:rsid w:val="00A41676"/>
    <w:rsid w:val="00A43D76"/>
    <w:rsid w:val="00A50541"/>
    <w:rsid w:val="00A526B7"/>
    <w:rsid w:val="00A5275B"/>
    <w:rsid w:val="00A52BAB"/>
    <w:rsid w:val="00A52C7C"/>
    <w:rsid w:val="00A61D78"/>
    <w:rsid w:val="00A62A35"/>
    <w:rsid w:val="00A65E29"/>
    <w:rsid w:val="00A67415"/>
    <w:rsid w:val="00A6752F"/>
    <w:rsid w:val="00A67754"/>
    <w:rsid w:val="00A706D2"/>
    <w:rsid w:val="00A74253"/>
    <w:rsid w:val="00A7486A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0172"/>
    <w:rsid w:val="00A93221"/>
    <w:rsid w:val="00A93CB5"/>
    <w:rsid w:val="00A93E84"/>
    <w:rsid w:val="00A9407F"/>
    <w:rsid w:val="00A96EE8"/>
    <w:rsid w:val="00AA517E"/>
    <w:rsid w:val="00AA653D"/>
    <w:rsid w:val="00AB5511"/>
    <w:rsid w:val="00AB5FF9"/>
    <w:rsid w:val="00AB6604"/>
    <w:rsid w:val="00AC02B7"/>
    <w:rsid w:val="00AC1A67"/>
    <w:rsid w:val="00AC6BE2"/>
    <w:rsid w:val="00AC79B9"/>
    <w:rsid w:val="00AD147B"/>
    <w:rsid w:val="00AD2C30"/>
    <w:rsid w:val="00AD390C"/>
    <w:rsid w:val="00AD7FAE"/>
    <w:rsid w:val="00AE1940"/>
    <w:rsid w:val="00AE25FB"/>
    <w:rsid w:val="00AE7E0E"/>
    <w:rsid w:val="00AF2383"/>
    <w:rsid w:val="00AF272A"/>
    <w:rsid w:val="00AF28A2"/>
    <w:rsid w:val="00AF5A03"/>
    <w:rsid w:val="00AF627B"/>
    <w:rsid w:val="00AF6D74"/>
    <w:rsid w:val="00AF7DD5"/>
    <w:rsid w:val="00AF7DE7"/>
    <w:rsid w:val="00B01066"/>
    <w:rsid w:val="00B01E5D"/>
    <w:rsid w:val="00B0452D"/>
    <w:rsid w:val="00B0469A"/>
    <w:rsid w:val="00B04BD7"/>
    <w:rsid w:val="00B05B10"/>
    <w:rsid w:val="00B10211"/>
    <w:rsid w:val="00B11880"/>
    <w:rsid w:val="00B11D92"/>
    <w:rsid w:val="00B141EE"/>
    <w:rsid w:val="00B21A3B"/>
    <w:rsid w:val="00B21CC5"/>
    <w:rsid w:val="00B23004"/>
    <w:rsid w:val="00B23116"/>
    <w:rsid w:val="00B248F4"/>
    <w:rsid w:val="00B24E19"/>
    <w:rsid w:val="00B370F6"/>
    <w:rsid w:val="00B44885"/>
    <w:rsid w:val="00B45123"/>
    <w:rsid w:val="00B46CA0"/>
    <w:rsid w:val="00B50D23"/>
    <w:rsid w:val="00B52725"/>
    <w:rsid w:val="00B55A00"/>
    <w:rsid w:val="00B55CBD"/>
    <w:rsid w:val="00B60A8E"/>
    <w:rsid w:val="00B61114"/>
    <w:rsid w:val="00B63435"/>
    <w:rsid w:val="00B64BF7"/>
    <w:rsid w:val="00B64EE3"/>
    <w:rsid w:val="00B65524"/>
    <w:rsid w:val="00B672A9"/>
    <w:rsid w:val="00B7423A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0A6"/>
    <w:rsid w:val="00B9778C"/>
    <w:rsid w:val="00BA235F"/>
    <w:rsid w:val="00BA45C3"/>
    <w:rsid w:val="00BA7D5F"/>
    <w:rsid w:val="00BB11BC"/>
    <w:rsid w:val="00BC4E1A"/>
    <w:rsid w:val="00BC7727"/>
    <w:rsid w:val="00BD08B5"/>
    <w:rsid w:val="00BD2445"/>
    <w:rsid w:val="00BD4B75"/>
    <w:rsid w:val="00BD5D83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36A0"/>
    <w:rsid w:val="00C05340"/>
    <w:rsid w:val="00C05622"/>
    <w:rsid w:val="00C0790A"/>
    <w:rsid w:val="00C116AB"/>
    <w:rsid w:val="00C145EE"/>
    <w:rsid w:val="00C1477C"/>
    <w:rsid w:val="00C16671"/>
    <w:rsid w:val="00C17076"/>
    <w:rsid w:val="00C173A6"/>
    <w:rsid w:val="00C1744C"/>
    <w:rsid w:val="00C208EE"/>
    <w:rsid w:val="00C21B79"/>
    <w:rsid w:val="00C25494"/>
    <w:rsid w:val="00C2568A"/>
    <w:rsid w:val="00C30229"/>
    <w:rsid w:val="00C320F8"/>
    <w:rsid w:val="00C3259F"/>
    <w:rsid w:val="00C3636D"/>
    <w:rsid w:val="00C41923"/>
    <w:rsid w:val="00C43209"/>
    <w:rsid w:val="00C45C39"/>
    <w:rsid w:val="00C474CB"/>
    <w:rsid w:val="00C478B5"/>
    <w:rsid w:val="00C53DA4"/>
    <w:rsid w:val="00C547D1"/>
    <w:rsid w:val="00C55618"/>
    <w:rsid w:val="00C55A27"/>
    <w:rsid w:val="00C60356"/>
    <w:rsid w:val="00C6097E"/>
    <w:rsid w:val="00C640FC"/>
    <w:rsid w:val="00C6528E"/>
    <w:rsid w:val="00C65EC9"/>
    <w:rsid w:val="00C70F41"/>
    <w:rsid w:val="00C731E3"/>
    <w:rsid w:val="00C73AC5"/>
    <w:rsid w:val="00C7472B"/>
    <w:rsid w:val="00C804A2"/>
    <w:rsid w:val="00C806B2"/>
    <w:rsid w:val="00C82BD7"/>
    <w:rsid w:val="00C83199"/>
    <w:rsid w:val="00C847E0"/>
    <w:rsid w:val="00C9286B"/>
    <w:rsid w:val="00C93C4D"/>
    <w:rsid w:val="00C95773"/>
    <w:rsid w:val="00C95EBF"/>
    <w:rsid w:val="00C963E0"/>
    <w:rsid w:val="00C9717B"/>
    <w:rsid w:val="00C97C42"/>
    <w:rsid w:val="00CA0F42"/>
    <w:rsid w:val="00CA4398"/>
    <w:rsid w:val="00CA4A15"/>
    <w:rsid w:val="00CA65E0"/>
    <w:rsid w:val="00CA78C3"/>
    <w:rsid w:val="00CB321F"/>
    <w:rsid w:val="00CB5347"/>
    <w:rsid w:val="00CB5692"/>
    <w:rsid w:val="00CB6882"/>
    <w:rsid w:val="00CB7163"/>
    <w:rsid w:val="00CB7187"/>
    <w:rsid w:val="00CC084E"/>
    <w:rsid w:val="00CC1557"/>
    <w:rsid w:val="00CC3D35"/>
    <w:rsid w:val="00CC4E7E"/>
    <w:rsid w:val="00CC5E27"/>
    <w:rsid w:val="00CD0491"/>
    <w:rsid w:val="00CD2ACD"/>
    <w:rsid w:val="00CD6B4E"/>
    <w:rsid w:val="00CE1002"/>
    <w:rsid w:val="00CE17A5"/>
    <w:rsid w:val="00CE1EBF"/>
    <w:rsid w:val="00CE2955"/>
    <w:rsid w:val="00CE2FD4"/>
    <w:rsid w:val="00CE4DB2"/>
    <w:rsid w:val="00CE5070"/>
    <w:rsid w:val="00CE77FE"/>
    <w:rsid w:val="00CE7993"/>
    <w:rsid w:val="00CF1F83"/>
    <w:rsid w:val="00CF4616"/>
    <w:rsid w:val="00CF476A"/>
    <w:rsid w:val="00CF577D"/>
    <w:rsid w:val="00CF687B"/>
    <w:rsid w:val="00CF777A"/>
    <w:rsid w:val="00D05B7F"/>
    <w:rsid w:val="00D060EB"/>
    <w:rsid w:val="00D06439"/>
    <w:rsid w:val="00D07170"/>
    <w:rsid w:val="00D10C1C"/>
    <w:rsid w:val="00D12E1D"/>
    <w:rsid w:val="00D157D2"/>
    <w:rsid w:val="00D1630A"/>
    <w:rsid w:val="00D24944"/>
    <w:rsid w:val="00D25838"/>
    <w:rsid w:val="00D26665"/>
    <w:rsid w:val="00D26D34"/>
    <w:rsid w:val="00D323A9"/>
    <w:rsid w:val="00D342DF"/>
    <w:rsid w:val="00D3456C"/>
    <w:rsid w:val="00D41220"/>
    <w:rsid w:val="00D41D28"/>
    <w:rsid w:val="00D44406"/>
    <w:rsid w:val="00D445AA"/>
    <w:rsid w:val="00D448E3"/>
    <w:rsid w:val="00D44AC7"/>
    <w:rsid w:val="00D47075"/>
    <w:rsid w:val="00D521B0"/>
    <w:rsid w:val="00D526F1"/>
    <w:rsid w:val="00D52AE9"/>
    <w:rsid w:val="00D612CD"/>
    <w:rsid w:val="00D626E5"/>
    <w:rsid w:val="00D742AC"/>
    <w:rsid w:val="00D74F43"/>
    <w:rsid w:val="00D75704"/>
    <w:rsid w:val="00D762CD"/>
    <w:rsid w:val="00D82D90"/>
    <w:rsid w:val="00D86CEE"/>
    <w:rsid w:val="00D936AE"/>
    <w:rsid w:val="00D952D8"/>
    <w:rsid w:val="00D95463"/>
    <w:rsid w:val="00D95679"/>
    <w:rsid w:val="00DA0368"/>
    <w:rsid w:val="00DA038B"/>
    <w:rsid w:val="00DA162F"/>
    <w:rsid w:val="00DA2CF0"/>
    <w:rsid w:val="00DA34F5"/>
    <w:rsid w:val="00DA44D3"/>
    <w:rsid w:val="00DA7219"/>
    <w:rsid w:val="00DB1880"/>
    <w:rsid w:val="00DB20FD"/>
    <w:rsid w:val="00DB3923"/>
    <w:rsid w:val="00DB572F"/>
    <w:rsid w:val="00DB620A"/>
    <w:rsid w:val="00DB6903"/>
    <w:rsid w:val="00DC123B"/>
    <w:rsid w:val="00DC25CE"/>
    <w:rsid w:val="00DC3188"/>
    <w:rsid w:val="00DC54AD"/>
    <w:rsid w:val="00DC5B00"/>
    <w:rsid w:val="00DC5EEA"/>
    <w:rsid w:val="00DC658D"/>
    <w:rsid w:val="00DC763D"/>
    <w:rsid w:val="00DD0BB5"/>
    <w:rsid w:val="00DD2E75"/>
    <w:rsid w:val="00DD533D"/>
    <w:rsid w:val="00DE18C7"/>
    <w:rsid w:val="00DE2177"/>
    <w:rsid w:val="00DE37A3"/>
    <w:rsid w:val="00DE52AD"/>
    <w:rsid w:val="00DF0328"/>
    <w:rsid w:val="00DF5671"/>
    <w:rsid w:val="00DF71FB"/>
    <w:rsid w:val="00DF75DF"/>
    <w:rsid w:val="00DF7F02"/>
    <w:rsid w:val="00E015C8"/>
    <w:rsid w:val="00E065E6"/>
    <w:rsid w:val="00E06C7B"/>
    <w:rsid w:val="00E07F3E"/>
    <w:rsid w:val="00E106BF"/>
    <w:rsid w:val="00E118C1"/>
    <w:rsid w:val="00E14BFA"/>
    <w:rsid w:val="00E14FDF"/>
    <w:rsid w:val="00E20A05"/>
    <w:rsid w:val="00E2279E"/>
    <w:rsid w:val="00E2653E"/>
    <w:rsid w:val="00E30356"/>
    <w:rsid w:val="00E3181C"/>
    <w:rsid w:val="00E3270A"/>
    <w:rsid w:val="00E36EDD"/>
    <w:rsid w:val="00E441DD"/>
    <w:rsid w:val="00E50AAD"/>
    <w:rsid w:val="00E51079"/>
    <w:rsid w:val="00E51C4F"/>
    <w:rsid w:val="00E5267F"/>
    <w:rsid w:val="00E542EA"/>
    <w:rsid w:val="00E572E5"/>
    <w:rsid w:val="00E611E4"/>
    <w:rsid w:val="00E62A2B"/>
    <w:rsid w:val="00E703DA"/>
    <w:rsid w:val="00E7090F"/>
    <w:rsid w:val="00E7330F"/>
    <w:rsid w:val="00E77A19"/>
    <w:rsid w:val="00E8106E"/>
    <w:rsid w:val="00E81223"/>
    <w:rsid w:val="00E83A7C"/>
    <w:rsid w:val="00E85228"/>
    <w:rsid w:val="00E92C99"/>
    <w:rsid w:val="00E95A43"/>
    <w:rsid w:val="00EA045C"/>
    <w:rsid w:val="00EA4ACC"/>
    <w:rsid w:val="00EA4C21"/>
    <w:rsid w:val="00EA5ACC"/>
    <w:rsid w:val="00EA5D86"/>
    <w:rsid w:val="00EA779C"/>
    <w:rsid w:val="00EB0AA2"/>
    <w:rsid w:val="00EB100E"/>
    <w:rsid w:val="00EB2F5E"/>
    <w:rsid w:val="00EB7E28"/>
    <w:rsid w:val="00EB7F48"/>
    <w:rsid w:val="00EC6035"/>
    <w:rsid w:val="00EC73A1"/>
    <w:rsid w:val="00ED01B9"/>
    <w:rsid w:val="00ED3BFD"/>
    <w:rsid w:val="00EE0EDC"/>
    <w:rsid w:val="00EE235C"/>
    <w:rsid w:val="00EE2576"/>
    <w:rsid w:val="00EE272B"/>
    <w:rsid w:val="00EE346C"/>
    <w:rsid w:val="00EE4CDC"/>
    <w:rsid w:val="00EE68E3"/>
    <w:rsid w:val="00EF062A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3C3D"/>
    <w:rsid w:val="00F269FE"/>
    <w:rsid w:val="00F30473"/>
    <w:rsid w:val="00F4286F"/>
    <w:rsid w:val="00F44003"/>
    <w:rsid w:val="00F453FC"/>
    <w:rsid w:val="00F46E9C"/>
    <w:rsid w:val="00F4706B"/>
    <w:rsid w:val="00F47987"/>
    <w:rsid w:val="00F54C6E"/>
    <w:rsid w:val="00F5594C"/>
    <w:rsid w:val="00F56D33"/>
    <w:rsid w:val="00F67121"/>
    <w:rsid w:val="00F71179"/>
    <w:rsid w:val="00F721AF"/>
    <w:rsid w:val="00F72340"/>
    <w:rsid w:val="00F72DA1"/>
    <w:rsid w:val="00F73394"/>
    <w:rsid w:val="00F739DD"/>
    <w:rsid w:val="00F73AD5"/>
    <w:rsid w:val="00F7505B"/>
    <w:rsid w:val="00F76315"/>
    <w:rsid w:val="00F7673C"/>
    <w:rsid w:val="00F769F2"/>
    <w:rsid w:val="00F76DDE"/>
    <w:rsid w:val="00F77BBD"/>
    <w:rsid w:val="00F83AC3"/>
    <w:rsid w:val="00F84646"/>
    <w:rsid w:val="00F8647F"/>
    <w:rsid w:val="00F8706B"/>
    <w:rsid w:val="00F91CCA"/>
    <w:rsid w:val="00F92F09"/>
    <w:rsid w:val="00F94CB8"/>
    <w:rsid w:val="00F9628B"/>
    <w:rsid w:val="00F97200"/>
    <w:rsid w:val="00F97320"/>
    <w:rsid w:val="00F97D14"/>
    <w:rsid w:val="00FA33EB"/>
    <w:rsid w:val="00FA5265"/>
    <w:rsid w:val="00FB1EAB"/>
    <w:rsid w:val="00FB203E"/>
    <w:rsid w:val="00FB3074"/>
    <w:rsid w:val="00FB4E1E"/>
    <w:rsid w:val="00FB5100"/>
    <w:rsid w:val="00FB57A6"/>
    <w:rsid w:val="00FB5C12"/>
    <w:rsid w:val="00FB665B"/>
    <w:rsid w:val="00FC01FD"/>
    <w:rsid w:val="00FC28C8"/>
    <w:rsid w:val="00FC2BA4"/>
    <w:rsid w:val="00FC4794"/>
    <w:rsid w:val="00FC530C"/>
    <w:rsid w:val="00FC5357"/>
    <w:rsid w:val="00FC603E"/>
    <w:rsid w:val="00FC73DB"/>
    <w:rsid w:val="00FD01E7"/>
    <w:rsid w:val="00FD095A"/>
    <w:rsid w:val="00FD0A64"/>
    <w:rsid w:val="00FD1506"/>
    <w:rsid w:val="00FD1E11"/>
    <w:rsid w:val="00FD51DF"/>
    <w:rsid w:val="00FD7558"/>
    <w:rsid w:val="00FE33FB"/>
    <w:rsid w:val="00FE7B0E"/>
    <w:rsid w:val="00FF0E52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."/>
  <w:listSeparator w:val=","/>
  <w14:docId w14:val="026264B9"/>
  <w15:docId w15:val="{44EB5023-70F7-49EB-B11E-553D42028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4E5A26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4E5A26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1D47AC"/>
    <w:pPr>
      <w:widowControl w:val="0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Title">
    <w:name w:val="Title"/>
    <w:basedOn w:val="Normal"/>
    <w:link w:val="TitleChar"/>
    <w:qFormat/>
    <w:rsid w:val="0019259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192596"/>
    <w:rPr>
      <w:b/>
      <w:sz w:val="48"/>
      <w:szCs w:val="72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FB1EAB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6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370035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7536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518262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2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2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1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6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5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F46A890158D42929E047097B319D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6EE46F-3297-416B-962D-B2DE9E42267D}"/>
      </w:docPartPr>
      <w:docPartBody>
        <w:p w:rsidR="00A2354F" w:rsidRDefault="009442C1" w:rsidP="009442C1">
          <w:pPr>
            <w:pStyle w:val="FF46A890158D42929E047097B319DE42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D67F26029084C2290B76EA8DCE87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AEB46-82E2-45AF-8AFD-F77950D6553D}"/>
      </w:docPartPr>
      <w:docPartBody>
        <w:p w:rsidR="00A2354F" w:rsidRDefault="009442C1" w:rsidP="009442C1">
          <w:pPr>
            <w:pStyle w:val="2D67F26029084C2290B76EA8DCE877A3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3E52AEA359E24FE5AF8530661FC6B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40FAFE-0860-4974-AB3E-D9076882D686}"/>
      </w:docPartPr>
      <w:docPartBody>
        <w:p w:rsidR="00A2354F" w:rsidRDefault="009442C1" w:rsidP="009442C1">
          <w:pPr>
            <w:pStyle w:val="3E52AEA359E24FE5AF8530661FC6B151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A1AE6"/>
    <w:rsid w:val="003C064C"/>
    <w:rsid w:val="003D7AF8"/>
    <w:rsid w:val="00454E36"/>
    <w:rsid w:val="0046545C"/>
    <w:rsid w:val="00572DFD"/>
    <w:rsid w:val="00595B4E"/>
    <w:rsid w:val="005D3BC9"/>
    <w:rsid w:val="006018E6"/>
    <w:rsid w:val="006206DC"/>
    <w:rsid w:val="00625151"/>
    <w:rsid w:val="00641837"/>
    <w:rsid w:val="00666587"/>
    <w:rsid w:val="006A5ED9"/>
    <w:rsid w:val="007249CB"/>
    <w:rsid w:val="007569BC"/>
    <w:rsid w:val="007A3F6C"/>
    <w:rsid w:val="007E2E66"/>
    <w:rsid w:val="008714ED"/>
    <w:rsid w:val="008B6B71"/>
    <w:rsid w:val="008C1EB3"/>
    <w:rsid w:val="008D5E37"/>
    <w:rsid w:val="009133ED"/>
    <w:rsid w:val="0092096F"/>
    <w:rsid w:val="0093596C"/>
    <w:rsid w:val="00936A9F"/>
    <w:rsid w:val="009442C1"/>
    <w:rsid w:val="00977AC6"/>
    <w:rsid w:val="009B3343"/>
    <w:rsid w:val="009C6B1B"/>
    <w:rsid w:val="00A12C05"/>
    <w:rsid w:val="00A2354F"/>
    <w:rsid w:val="00A43944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0120"/>
    <w:rsid w:val="00C639A0"/>
    <w:rsid w:val="00C77B3A"/>
    <w:rsid w:val="00CC3708"/>
    <w:rsid w:val="00D1780B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60912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442C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49A7E0DA741B45A68F20FCCD16CA9BE6">
    <w:name w:val="49A7E0DA741B45A68F20FCCD16CA9BE6"/>
    <w:rsid w:val="00F60912"/>
    <w:pPr>
      <w:spacing w:after="160" w:line="259" w:lineRule="auto"/>
    </w:pPr>
  </w:style>
  <w:style w:type="paragraph" w:customStyle="1" w:styleId="40F645C38A774F009C0D482C17CE1239">
    <w:name w:val="40F645C38A774F009C0D482C17CE1239"/>
    <w:rsid w:val="00F60912"/>
    <w:pPr>
      <w:spacing w:after="160" w:line="259" w:lineRule="auto"/>
    </w:pPr>
  </w:style>
  <w:style w:type="paragraph" w:customStyle="1" w:styleId="FF46A890158D42929E047097B319DE42">
    <w:name w:val="FF46A890158D42929E047097B319DE42"/>
    <w:rsid w:val="009442C1"/>
    <w:pPr>
      <w:spacing w:after="160" w:line="259" w:lineRule="auto"/>
    </w:pPr>
  </w:style>
  <w:style w:type="paragraph" w:customStyle="1" w:styleId="2D67F26029084C2290B76EA8DCE877A3">
    <w:name w:val="2D67F26029084C2290B76EA8DCE877A3"/>
    <w:rsid w:val="009442C1"/>
    <w:pPr>
      <w:spacing w:after="160" w:line="259" w:lineRule="auto"/>
    </w:pPr>
  </w:style>
  <w:style w:type="paragraph" w:customStyle="1" w:styleId="3E52AEA359E24FE5AF8530661FC6B151">
    <w:name w:val="3E52AEA359E24FE5AF8530661FC6B151"/>
    <w:rsid w:val="009442C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3075-66F3-4FD3-BE59-2E58439A2F0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4F4BB27-63F0-4ECC-9151-648F7C6E8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16129</TotalTime>
  <Pages>14</Pages>
  <Words>1783</Words>
  <Characters>10166</Characters>
  <Application>Microsoft Office Word</Application>
  <DocSecurity>8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CPCCBC4007A</vt:lpstr>
    </vt:vector>
  </TitlesOfParts>
  <Company/>
  <LinksUpToDate>false</LinksUpToDate>
  <CharactersWithSpaces>11926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CPCCBC4007A</dc:title>
  <dc:subject>Plan building or construction work</dc:subject>
  <dc:creator>Michelle Curro</dc:creator>
  <cp:keywords/>
  <dc:description/>
  <cp:lastModifiedBy>Shanae Andrews</cp:lastModifiedBy>
  <cp:revision>162</cp:revision>
  <cp:lastPrinted>2019-01-25T04:02:00Z</cp:lastPrinted>
  <dcterms:created xsi:type="dcterms:W3CDTF">2015-02-26T05:16:00Z</dcterms:created>
  <dcterms:modified xsi:type="dcterms:W3CDTF">2019-09-17T05:52:00Z</dcterms:modified>
  <cp:contentStatus>v1-3_02/05/2019</cp:contentStatus>
</cp:coreProperties>
</file>