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DD5" w:rsidRDefault="000C5901" w:rsidP="00604B7F">
      <w:pPr>
        <w:pStyle w:val="Heading3"/>
      </w:pPr>
      <w:bookmarkStart w:id="0" w:name="_Toc423103712"/>
      <w:r w:rsidRPr="00A44857">
        <w:t>Risk</w:t>
      </w:r>
      <w:r>
        <w:t xml:space="preserve"> assessment template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2"/>
        <w:gridCol w:w="1551"/>
        <w:gridCol w:w="1550"/>
        <w:gridCol w:w="1552"/>
        <w:gridCol w:w="777"/>
        <w:gridCol w:w="774"/>
        <w:gridCol w:w="1550"/>
        <w:gridCol w:w="4642"/>
      </w:tblGrid>
      <w:tr w:rsidR="00604B7F" w:rsidRPr="007B7474" w:rsidTr="00604B7F">
        <w:tc>
          <w:tcPr>
            <w:tcW w:w="4666" w:type="dxa"/>
            <w:gridSpan w:val="3"/>
            <w:shd w:val="clear" w:color="auto" w:fill="E5B8B7" w:themeFill="accent2" w:themeFillTint="66"/>
          </w:tcPr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bookmarkStart w:id="1" w:name="OLE_LINK1"/>
            <w:bookmarkStart w:id="2" w:name="OLE_LINK2"/>
            <w:r w:rsidRPr="007B7474">
              <w:rPr>
                <w:b/>
              </w:rPr>
              <w:t>Excursion name</w:t>
            </w: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4667" w:type="dxa"/>
            <w:gridSpan w:val="4"/>
            <w:shd w:val="clear" w:color="auto" w:fill="E5B8B7" w:themeFill="accent2" w:themeFillTint="66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Location</w:t>
            </w:r>
          </w:p>
        </w:tc>
        <w:tc>
          <w:tcPr>
            <w:tcW w:w="4667" w:type="dxa"/>
            <w:shd w:val="clear" w:color="auto" w:fill="E5B8B7" w:themeFill="accent2" w:themeFillTint="66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Persons at risk</w:t>
            </w:r>
          </w:p>
        </w:tc>
      </w:tr>
      <w:tr w:rsidR="00604B7F" w:rsidRPr="007B7474" w:rsidTr="00604B7F">
        <w:trPr>
          <w:trHeight w:val="325"/>
        </w:trPr>
        <w:tc>
          <w:tcPr>
            <w:tcW w:w="1555" w:type="dxa"/>
            <w:vMerge w:val="restart"/>
            <w:shd w:val="clear" w:color="auto" w:fill="F2DBDB" w:themeFill="accent2" w:themeFillTint="33"/>
          </w:tcPr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Tasks for excursion</w:t>
            </w: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1555" w:type="dxa"/>
            <w:vMerge w:val="restart"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Hazards</w:t>
            </w:r>
          </w:p>
        </w:tc>
        <w:tc>
          <w:tcPr>
            <w:tcW w:w="1556" w:type="dxa"/>
            <w:vMerge w:val="restart"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Risks</w:t>
            </w:r>
          </w:p>
        </w:tc>
        <w:tc>
          <w:tcPr>
            <w:tcW w:w="4667" w:type="dxa"/>
            <w:gridSpan w:val="4"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jc w:val="center"/>
              <w:rPr>
                <w:b/>
              </w:rPr>
            </w:pPr>
            <w:r w:rsidRPr="007B7474">
              <w:rPr>
                <w:b/>
              </w:rPr>
              <w:t>Risk rating</w:t>
            </w:r>
          </w:p>
        </w:tc>
        <w:tc>
          <w:tcPr>
            <w:tcW w:w="4667" w:type="dxa"/>
            <w:vMerge w:val="restart"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Control measures</w:t>
            </w:r>
          </w:p>
        </w:tc>
      </w:tr>
      <w:tr w:rsidR="00604B7F" w:rsidRPr="007B7474" w:rsidTr="00604B7F">
        <w:trPr>
          <w:trHeight w:val="1445"/>
        </w:trPr>
        <w:tc>
          <w:tcPr>
            <w:tcW w:w="1555" w:type="dxa"/>
            <w:vMerge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1555" w:type="dxa"/>
            <w:vMerge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1556" w:type="dxa"/>
            <w:vMerge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1555" w:type="dxa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 xml:space="preserve">Likelihood </w:t>
            </w:r>
          </w:p>
        </w:tc>
        <w:tc>
          <w:tcPr>
            <w:tcW w:w="1556" w:type="dxa"/>
            <w:gridSpan w:val="2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 xml:space="preserve">Impact </w:t>
            </w:r>
          </w:p>
        </w:tc>
        <w:tc>
          <w:tcPr>
            <w:tcW w:w="1556" w:type="dxa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Risk rating</w:t>
            </w:r>
          </w:p>
        </w:tc>
        <w:tc>
          <w:tcPr>
            <w:tcW w:w="4667" w:type="dxa"/>
            <w:vMerge/>
            <w:shd w:val="clear" w:color="auto" w:fill="F2DBDB" w:themeFill="accent2" w:themeFillTint="33"/>
          </w:tcPr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</w:tc>
      </w:tr>
      <w:tr w:rsidR="00604B7F" w:rsidRPr="007B7474" w:rsidTr="00604B7F">
        <w:tc>
          <w:tcPr>
            <w:tcW w:w="7000" w:type="dxa"/>
            <w:gridSpan w:val="5"/>
          </w:tcPr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Risk assessment completed by:</w:t>
            </w: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Signature:</w:t>
            </w: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 xml:space="preserve">Date: </w:t>
            </w:r>
          </w:p>
        </w:tc>
        <w:tc>
          <w:tcPr>
            <w:tcW w:w="7000" w:type="dxa"/>
            <w:gridSpan w:val="3"/>
          </w:tcPr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>Risk assessment approved by:</w:t>
            </w: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 xml:space="preserve">Signature: </w:t>
            </w: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</w:p>
          <w:p w:rsidR="00604B7F" w:rsidRPr="007B7474" w:rsidRDefault="00604B7F" w:rsidP="00604B7F">
            <w:pPr>
              <w:spacing w:before="120" w:after="120" w:line="240" w:lineRule="auto"/>
              <w:rPr>
                <w:b/>
              </w:rPr>
            </w:pPr>
            <w:r w:rsidRPr="007B7474">
              <w:rPr>
                <w:b/>
              </w:rPr>
              <w:t xml:space="preserve">Date: </w:t>
            </w:r>
          </w:p>
        </w:tc>
      </w:tr>
    </w:tbl>
    <w:p w:rsidR="000C5901" w:rsidRDefault="000C5901" w:rsidP="00604B7F">
      <w:pPr>
        <w:pStyle w:val="Heading3"/>
        <w:jc w:val="center"/>
      </w:pPr>
      <w:bookmarkStart w:id="3" w:name="_Toc423103713"/>
      <w:bookmarkEnd w:id="1"/>
      <w:bookmarkEnd w:id="2"/>
      <w:r>
        <w:lastRenderedPageBreak/>
        <w:t>Risk Matrix</w:t>
      </w:r>
      <w:bookmarkEnd w:id="3"/>
    </w:p>
    <w:p w:rsidR="00604B7F" w:rsidRPr="00604B7F" w:rsidRDefault="00604B7F" w:rsidP="00604B7F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3"/>
        <w:gridCol w:w="1941"/>
        <w:gridCol w:w="2025"/>
        <w:gridCol w:w="2264"/>
        <w:gridCol w:w="2281"/>
        <w:gridCol w:w="2264"/>
        <w:gridCol w:w="2265"/>
      </w:tblGrid>
      <w:tr w:rsidR="00F5135B" w:rsidTr="00604B7F">
        <w:tc>
          <w:tcPr>
            <w:tcW w:w="913" w:type="dxa"/>
            <w:tcBorders>
              <w:top w:val="nil"/>
              <w:left w:val="nil"/>
            </w:tcBorders>
          </w:tcPr>
          <w:p w:rsidR="00604B7F" w:rsidRDefault="00604B7F" w:rsidP="00F5135B">
            <w:pPr>
              <w:spacing w:before="120" w:after="120" w:line="240" w:lineRule="auto"/>
            </w:pPr>
          </w:p>
        </w:tc>
        <w:tc>
          <w:tcPr>
            <w:tcW w:w="13261" w:type="dxa"/>
            <w:gridSpan w:val="6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36"/>
                <w:szCs w:val="36"/>
              </w:rPr>
            </w:pPr>
            <w:r w:rsidRPr="000C5901">
              <w:rPr>
                <w:b/>
                <w:sz w:val="36"/>
                <w:szCs w:val="36"/>
              </w:rPr>
              <w:t>Impact</w:t>
            </w:r>
          </w:p>
        </w:tc>
      </w:tr>
      <w:tr w:rsidR="00F5135B" w:rsidTr="00604B7F">
        <w:tc>
          <w:tcPr>
            <w:tcW w:w="913" w:type="dxa"/>
            <w:vMerge w:val="restart"/>
            <w:textDirection w:val="btLr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ind w:left="113" w:right="113"/>
              <w:jc w:val="center"/>
              <w:rPr>
                <w:b/>
                <w:sz w:val="36"/>
                <w:szCs w:val="36"/>
              </w:rPr>
            </w:pPr>
            <w:r w:rsidRPr="000C5901">
              <w:rPr>
                <w:b/>
                <w:sz w:val="36"/>
                <w:szCs w:val="36"/>
              </w:rPr>
              <w:t>Likelihood</w:t>
            </w:r>
          </w:p>
        </w:tc>
        <w:tc>
          <w:tcPr>
            <w:tcW w:w="1971" w:type="dxa"/>
            <w:vAlign w:val="center"/>
          </w:tcPr>
          <w:p w:rsidR="00F5135B" w:rsidRDefault="00F5135B" w:rsidP="000C5901">
            <w:pPr>
              <w:spacing w:before="120" w:after="120" w:line="240" w:lineRule="auto"/>
              <w:jc w:val="center"/>
            </w:pPr>
          </w:p>
        </w:tc>
        <w:tc>
          <w:tcPr>
            <w:tcW w:w="2040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Insignificant</w:t>
            </w:r>
          </w:p>
        </w:tc>
        <w:tc>
          <w:tcPr>
            <w:tcW w:w="231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Minor</w:t>
            </w:r>
          </w:p>
        </w:tc>
        <w:tc>
          <w:tcPr>
            <w:tcW w:w="2316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Moderate</w:t>
            </w:r>
          </w:p>
        </w:tc>
        <w:tc>
          <w:tcPr>
            <w:tcW w:w="231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Major</w:t>
            </w:r>
          </w:p>
        </w:tc>
        <w:tc>
          <w:tcPr>
            <w:tcW w:w="2312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Severe</w:t>
            </w:r>
          </w:p>
        </w:tc>
      </w:tr>
      <w:tr w:rsidR="00604B7F" w:rsidTr="00604B7F">
        <w:tc>
          <w:tcPr>
            <w:tcW w:w="913" w:type="dxa"/>
            <w:vMerge/>
          </w:tcPr>
          <w:p w:rsidR="00F5135B" w:rsidRDefault="00F5135B" w:rsidP="00F5135B">
            <w:pPr>
              <w:spacing w:before="120" w:after="120" w:line="240" w:lineRule="auto"/>
            </w:pPr>
          </w:p>
        </w:tc>
        <w:tc>
          <w:tcPr>
            <w:tcW w:w="197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Almost certain</w:t>
            </w:r>
          </w:p>
        </w:tc>
        <w:tc>
          <w:tcPr>
            <w:tcW w:w="2040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1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6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1" w:type="dxa"/>
            <w:shd w:val="clear" w:color="auto" w:fill="943634" w:themeFill="accent2" w:themeFillShade="BF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Very high</w:t>
            </w:r>
          </w:p>
        </w:tc>
        <w:tc>
          <w:tcPr>
            <w:tcW w:w="2312" w:type="dxa"/>
            <w:shd w:val="clear" w:color="auto" w:fill="943634" w:themeFill="accent2" w:themeFillShade="BF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Very high</w:t>
            </w:r>
          </w:p>
        </w:tc>
      </w:tr>
      <w:tr w:rsidR="00604B7F" w:rsidTr="00604B7F">
        <w:tc>
          <w:tcPr>
            <w:tcW w:w="913" w:type="dxa"/>
            <w:vMerge/>
          </w:tcPr>
          <w:p w:rsidR="00F5135B" w:rsidRDefault="00F5135B" w:rsidP="00F5135B">
            <w:pPr>
              <w:spacing w:before="120" w:after="120" w:line="240" w:lineRule="auto"/>
            </w:pPr>
          </w:p>
        </w:tc>
        <w:tc>
          <w:tcPr>
            <w:tcW w:w="197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Likely</w:t>
            </w:r>
          </w:p>
        </w:tc>
        <w:tc>
          <w:tcPr>
            <w:tcW w:w="2040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1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6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1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2" w:type="dxa"/>
            <w:shd w:val="clear" w:color="auto" w:fill="943634" w:themeFill="accent2" w:themeFillShade="BF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Very high</w:t>
            </w:r>
          </w:p>
        </w:tc>
      </w:tr>
      <w:tr w:rsidR="00604B7F" w:rsidTr="00604B7F">
        <w:tc>
          <w:tcPr>
            <w:tcW w:w="913" w:type="dxa"/>
            <w:vMerge/>
          </w:tcPr>
          <w:p w:rsidR="00F5135B" w:rsidRDefault="00F5135B" w:rsidP="00F5135B">
            <w:pPr>
              <w:spacing w:before="120" w:after="120" w:line="240" w:lineRule="auto"/>
            </w:pPr>
          </w:p>
        </w:tc>
        <w:tc>
          <w:tcPr>
            <w:tcW w:w="197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Possible</w:t>
            </w:r>
          </w:p>
        </w:tc>
        <w:tc>
          <w:tcPr>
            <w:tcW w:w="2040" w:type="dxa"/>
            <w:shd w:val="clear" w:color="auto" w:fill="F2DBDB" w:themeFill="accent2" w:themeFillTint="33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Low</w:t>
            </w:r>
          </w:p>
        </w:tc>
        <w:tc>
          <w:tcPr>
            <w:tcW w:w="2311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6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1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  <w:tc>
          <w:tcPr>
            <w:tcW w:w="2312" w:type="dxa"/>
            <w:shd w:val="clear" w:color="auto" w:fill="943634" w:themeFill="accent2" w:themeFillShade="BF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Very high</w:t>
            </w:r>
          </w:p>
        </w:tc>
      </w:tr>
      <w:tr w:rsidR="00604B7F" w:rsidTr="00604B7F">
        <w:tc>
          <w:tcPr>
            <w:tcW w:w="913" w:type="dxa"/>
            <w:vMerge/>
          </w:tcPr>
          <w:p w:rsidR="00F5135B" w:rsidRDefault="00F5135B" w:rsidP="00F5135B">
            <w:pPr>
              <w:spacing w:before="120" w:after="120" w:line="240" w:lineRule="auto"/>
            </w:pPr>
          </w:p>
        </w:tc>
        <w:tc>
          <w:tcPr>
            <w:tcW w:w="197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Unlikely</w:t>
            </w:r>
          </w:p>
        </w:tc>
        <w:tc>
          <w:tcPr>
            <w:tcW w:w="2040" w:type="dxa"/>
            <w:shd w:val="clear" w:color="auto" w:fill="F2DBDB" w:themeFill="accent2" w:themeFillTint="33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Low</w:t>
            </w:r>
          </w:p>
        </w:tc>
        <w:tc>
          <w:tcPr>
            <w:tcW w:w="2311" w:type="dxa"/>
            <w:shd w:val="clear" w:color="auto" w:fill="F2DBDB" w:themeFill="accent2" w:themeFillTint="33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Low</w:t>
            </w:r>
          </w:p>
        </w:tc>
        <w:tc>
          <w:tcPr>
            <w:tcW w:w="2316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1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2" w:type="dxa"/>
            <w:shd w:val="clear" w:color="auto" w:fill="D99594" w:themeFill="accent2" w:themeFillTint="99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High</w:t>
            </w:r>
          </w:p>
        </w:tc>
      </w:tr>
      <w:tr w:rsidR="00604B7F" w:rsidTr="00604B7F">
        <w:tc>
          <w:tcPr>
            <w:tcW w:w="913" w:type="dxa"/>
            <w:vMerge/>
          </w:tcPr>
          <w:p w:rsidR="00F5135B" w:rsidRDefault="00F5135B" w:rsidP="00F5135B">
            <w:pPr>
              <w:spacing w:before="120" w:after="120" w:line="240" w:lineRule="auto"/>
            </w:pPr>
          </w:p>
        </w:tc>
        <w:tc>
          <w:tcPr>
            <w:tcW w:w="1971" w:type="dxa"/>
            <w:vAlign w:val="center"/>
          </w:tcPr>
          <w:p w:rsidR="00F5135B" w:rsidRPr="000C5901" w:rsidRDefault="00F5135B" w:rsidP="000C5901">
            <w:pPr>
              <w:spacing w:before="120" w:after="120" w:line="240" w:lineRule="auto"/>
              <w:jc w:val="center"/>
              <w:rPr>
                <w:b/>
                <w:sz w:val="28"/>
                <w:szCs w:val="28"/>
              </w:rPr>
            </w:pPr>
            <w:r w:rsidRPr="000C5901">
              <w:rPr>
                <w:b/>
                <w:sz w:val="28"/>
                <w:szCs w:val="28"/>
              </w:rPr>
              <w:t>Rare</w:t>
            </w:r>
          </w:p>
        </w:tc>
        <w:tc>
          <w:tcPr>
            <w:tcW w:w="2040" w:type="dxa"/>
            <w:shd w:val="clear" w:color="auto" w:fill="F2DBDB" w:themeFill="accent2" w:themeFillTint="33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Low</w:t>
            </w:r>
          </w:p>
        </w:tc>
        <w:tc>
          <w:tcPr>
            <w:tcW w:w="2311" w:type="dxa"/>
            <w:shd w:val="clear" w:color="auto" w:fill="F2DBDB" w:themeFill="accent2" w:themeFillTint="33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Low</w:t>
            </w:r>
          </w:p>
        </w:tc>
        <w:tc>
          <w:tcPr>
            <w:tcW w:w="2316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1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  <w:tc>
          <w:tcPr>
            <w:tcW w:w="2312" w:type="dxa"/>
            <w:shd w:val="clear" w:color="auto" w:fill="E5B8B7" w:themeFill="accent2" w:themeFillTint="66"/>
            <w:vAlign w:val="center"/>
          </w:tcPr>
          <w:p w:rsidR="00F5135B" w:rsidRPr="000C5901" w:rsidRDefault="000C5901" w:rsidP="000C590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C5901">
              <w:rPr>
                <w:b/>
                <w:sz w:val="24"/>
                <w:szCs w:val="24"/>
              </w:rPr>
              <w:t>Medium</w:t>
            </w:r>
          </w:p>
        </w:tc>
      </w:tr>
    </w:tbl>
    <w:p w:rsidR="006E6419" w:rsidRDefault="006E6419" w:rsidP="001923BF"/>
    <w:p w:rsidR="00301EF2" w:rsidRDefault="00301EF2" w:rsidP="00943D42">
      <w:pPr>
        <w:sectPr w:rsidR="00301EF2" w:rsidSect="00301EF2">
          <w:headerReference w:type="default" r:id="rId8"/>
          <w:headerReference w:type="first" r:id="rId9"/>
          <w:pgSz w:w="16838" w:h="11906" w:orient="landscape"/>
          <w:pgMar w:top="1134" w:right="1440" w:bottom="1440" w:left="1440" w:header="425" w:footer="709" w:gutter="0"/>
          <w:cols w:space="708"/>
          <w:titlePg/>
          <w:docGrid w:linePitch="360"/>
        </w:sectPr>
      </w:pPr>
      <w:r>
        <w:rPr>
          <w:noProof/>
          <w:lang w:eastAsia="en-AU"/>
        </w:rPr>
        <w:drawing>
          <wp:anchor distT="0" distB="0" distL="114300" distR="114300" simplePos="0" relativeHeight="251792384" behindDoc="0" locked="0" layoutInCell="1" allowOverlap="1" wp14:anchorId="0A21A496" wp14:editId="47B3BD3F">
            <wp:simplePos x="0" y="0"/>
            <wp:positionH relativeFrom="column">
              <wp:posOffset>4610100</wp:posOffset>
            </wp:positionH>
            <wp:positionV relativeFrom="paragraph">
              <wp:posOffset>5715</wp:posOffset>
            </wp:positionV>
            <wp:extent cx="4410075" cy="2095500"/>
            <wp:effectExtent l="0" t="0" r="9525" b="0"/>
            <wp:wrapTight wrapText="bothSides">
              <wp:wrapPolygon edited="0">
                <wp:start x="0" y="0"/>
                <wp:lineTo x="0" y="21404"/>
                <wp:lineTo x="21553" y="21404"/>
                <wp:lineTo x="21553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AU"/>
        </w:rPr>
        <w:drawing>
          <wp:inline distT="0" distB="0" distL="0" distR="0" wp14:anchorId="557000EA" wp14:editId="44DFE17B">
            <wp:extent cx="4429125" cy="2105025"/>
            <wp:effectExtent l="0" t="0" r="9525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655" w:rsidRPr="00943D42" w:rsidRDefault="00427655" w:rsidP="00943D42">
      <w:pPr>
        <w:rPr>
          <w:lang w:val="en-GB"/>
        </w:rPr>
      </w:pPr>
      <w:bookmarkStart w:id="4" w:name="_GoBack"/>
      <w:bookmarkEnd w:id="4"/>
    </w:p>
    <w:sectPr w:rsidR="00427655" w:rsidRPr="00943D42" w:rsidSect="008C0EBF">
      <w:pgSz w:w="11906" w:h="16838"/>
      <w:pgMar w:top="1440" w:right="1134" w:bottom="1440" w:left="1440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954" w:rsidRDefault="009C4954" w:rsidP="009F3A3C">
      <w:pPr>
        <w:spacing w:after="0" w:line="240" w:lineRule="auto"/>
      </w:pPr>
      <w:r>
        <w:separator/>
      </w:r>
    </w:p>
  </w:endnote>
  <w:endnote w:type="continuationSeparator" w:id="0">
    <w:p w:rsidR="009C4954" w:rsidRDefault="009C4954" w:rsidP="009F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954" w:rsidRDefault="009C4954" w:rsidP="009F3A3C">
      <w:pPr>
        <w:spacing w:after="0" w:line="240" w:lineRule="auto"/>
      </w:pPr>
      <w:r>
        <w:separator/>
      </w:r>
    </w:p>
  </w:footnote>
  <w:footnote w:type="continuationSeparator" w:id="0">
    <w:p w:rsidR="009C4954" w:rsidRDefault="009C4954" w:rsidP="009F3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-857281957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1679F8" w:rsidRDefault="001679F8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3D42" w:rsidRPr="00943D42">
          <w:rPr>
            <w:b/>
            <w:noProof/>
          </w:rPr>
          <w:t>2</w:t>
        </w:r>
        <w:r>
          <w:rPr>
            <w:b/>
            <w:noProof/>
          </w:rPr>
          <w:fldChar w:fldCharType="end"/>
        </w:r>
      </w:p>
    </w:sdtContent>
  </w:sdt>
  <w:p w:rsidR="001679F8" w:rsidRPr="009F3A3C" w:rsidRDefault="001679F8" w:rsidP="00FB1966">
    <w:pPr>
      <w:pStyle w:val="Header"/>
      <w:ind w:right="-166"/>
      <w:rPr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F8" w:rsidRDefault="001679F8">
    <w:pPr>
      <w:pStyle w:val="Header"/>
      <w:pBdr>
        <w:bottom w:val="single" w:sz="4" w:space="1" w:color="D9D9D9" w:themeColor="background1" w:themeShade="D9"/>
      </w:pBdr>
      <w:jc w:val="right"/>
      <w:rPr>
        <w:b/>
        <w:bCs/>
      </w:rPr>
    </w:pPr>
  </w:p>
  <w:p w:rsidR="001679F8" w:rsidRDefault="001679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D566376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9F489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1156A5"/>
    <w:multiLevelType w:val="hybridMultilevel"/>
    <w:tmpl w:val="2F2E429A"/>
    <w:lvl w:ilvl="0" w:tplc="5E2EA2BA">
      <w:start w:val="1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3C107C"/>
    <w:multiLevelType w:val="hybridMultilevel"/>
    <w:tmpl w:val="200E43EC"/>
    <w:lvl w:ilvl="0" w:tplc="0694A3A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6563E"/>
    <w:multiLevelType w:val="hybridMultilevel"/>
    <w:tmpl w:val="8FD674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0616F4"/>
    <w:multiLevelType w:val="hybridMultilevel"/>
    <w:tmpl w:val="70A27A7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725CD5"/>
    <w:multiLevelType w:val="hybridMultilevel"/>
    <w:tmpl w:val="631EE6F8"/>
    <w:lvl w:ilvl="0" w:tplc="6868EE52">
      <w:start w:val="1"/>
      <w:numFmt w:val="decimal"/>
      <w:lvlText w:val="7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3E7AD5"/>
    <w:multiLevelType w:val="hybridMultilevel"/>
    <w:tmpl w:val="65142528"/>
    <w:lvl w:ilvl="0" w:tplc="5CDA7936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74495F"/>
    <w:multiLevelType w:val="multilevel"/>
    <w:tmpl w:val="59AEE874"/>
    <w:lvl w:ilvl="0">
      <w:start w:val="1"/>
      <w:numFmt w:val="decimal"/>
      <w:pStyle w:val="AAAQuestions"/>
      <w:lvlText w:val="%1)"/>
      <w:lvlJc w:val="left"/>
      <w:pPr>
        <w:ind w:left="360" w:hanging="360"/>
      </w:pPr>
      <w:rPr>
        <w:rFonts w:ascii="Calibri" w:hAnsi="Calibri"/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F8E7CB9"/>
    <w:multiLevelType w:val="hybridMultilevel"/>
    <w:tmpl w:val="08CA6BE2"/>
    <w:lvl w:ilvl="0" w:tplc="3EC0AF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90A72"/>
    <w:multiLevelType w:val="hybridMultilevel"/>
    <w:tmpl w:val="DA72F13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4058A8"/>
    <w:multiLevelType w:val="hybridMultilevel"/>
    <w:tmpl w:val="BBE823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3940B6"/>
    <w:multiLevelType w:val="hybridMultilevel"/>
    <w:tmpl w:val="C85A9AC8"/>
    <w:lvl w:ilvl="0" w:tplc="3A72B80C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18A6516"/>
    <w:multiLevelType w:val="multilevel"/>
    <w:tmpl w:val="6E5C3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BB794A"/>
    <w:multiLevelType w:val="hybridMultilevel"/>
    <w:tmpl w:val="BA80584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035EB"/>
    <w:multiLevelType w:val="hybridMultilevel"/>
    <w:tmpl w:val="599E8EC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5532E3"/>
    <w:multiLevelType w:val="hybridMultilevel"/>
    <w:tmpl w:val="4F942ED2"/>
    <w:lvl w:ilvl="0" w:tplc="9B1C0C1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BB69D7"/>
    <w:multiLevelType w:val="hybridMultilevel"/>
    <w:tmpl w:val="422C11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6D5"/>
    <w:multiLevelType w:val="hybridMultilevel"/>
    <w:tmpl w:val="4A447DCE"/>
    <w:lvl w:ilvl="0" w:tplc="4C5616C2">
      <w:start w:val="1"/>
      <w:numFmt w:val="decimal"/>
      <w:lvlText w:val="5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67551B"/>
    <w:multiLevelType w:val="hybridMultilevel"/>
    <w:tmpl w:val="7454214E"/>
    <w:lvl w:ilvl="0" w:tplc="0A4A0176">
      <w:start w:val="1"/>
      <w:numFmt w:val="decimal"/>
      <w:lvlText w:val="6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CE46D5"/>
    <w:multiLevelType w:val="hybridMultilevel"/>
    <w:tmpl w:val="126AD830"/>
    <w:lvl w:ilvl="0" w:tplc="59AA4732">
      <w:start w:val="1"/>
      <w:numFmt w:val="decimal"/>
      <w:lvlText w:val="2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E80D72"/>
    <w:multiLevelType w:val="hybridMultilevel"/>
    <w:tmpl w:val="68BC8F92"/>
    <w:lvl w:ilvl="0" w:tplc="67CECE2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8CFC4638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247CC"/>
    <w:multiLevelType w:val="hybridMultilevel"/>
    <w:tmpl w:val="6BD40EEE"/>
    <w:lvl w:ilvl="0" w:tplc="1E562E82">
      <w:start w:val="1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2860A6"/>
    <w:multiLevelType w:val="hybridMultilevel"/>
    <w:tmpl w:val="393C12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890D75"/>
    <w:multiLevelType w:val="hybridMultilevel"/>
    <w:tmpl w:val="DF625D38"/>
    <w:lvl w:ilvl="0" w:tplc="93967782">
      <w:start w:val="1"/>
      <w:numFmt w:val="decimal"/>
      <w:lvlText w:val="3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B36755"/>
    <w:multiLevelType w:val="hybridMultilevel"/>
    <w:tmpl w:val="4A644110"/>
    <w:lvl w:ilvl="0" w:tplc="66FAE0A2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22AC899A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736EC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EEF6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004D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D4FC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83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62C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AA0A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8"/>
  </w:num>
  <w:num w:numId="5">
    <w:abstractNumId w:val="8"/>
  </w:num>
  <w:num w:numId="6">
    <w:abstractNumId w:val="23"/>
  </w:num>
  <w:num w:numId="7">
    <w:abstractNumId w:val="5"/>
  </w:num>
  <w:num w:numId="8">
    <w:abstractNumId w:val="11"/>
  </w:num>
  <w:num w:numId="9">
    <w:abstractNumId w:val="27"/>
    <w:lvlOverride w:ilvl="0">
      <w:startOverride w:val="1"/>
    </w:lvlOverride>
  </w:num>
  <w:num w:numId="10">
    <w:abstractNumId w:val="14"/>
    <w:lvlOverride w:ilvl="0">
      <w:startOverride w:val="1"/>
    </w:lvlOverride>
  </w:num>
  <w:num w:numId="11">
    <w:abstractNumId w:val="10"/>
  </w:num>
  <w:num w:numId="12">
    <w:abstractNumId w:val="2"/>
  </w:num>
  <w:num w:numId="13">
    <w:abstractNumId w:val="22"/>
  </w:num>
  <w:num w:numId="14">
    <w:abstractNumId w:val="26"/>
  </w:num>
  <w:num w:numId="15">
    <w:abstractNumId w:val="24"/>
  </w:num>
  <w:num w:numId="16">
    <w:abstractNumId w:val="20"/>
  </w:num>
  <w:num w:numId="17">
    <w:abstractNumId w:val="21"/>
  </w:num>
  <w:num w:numId="18">
    <w:abstractNumId w:val="7"/>
  </w:num>
  <w:num w:numId="19">
    <w:abstractNumId w:val="12"/>
  </w:num>
  <w:num w:numId="20">
    <w:abstractNumId w:val="4"/>
  </w:num>
  <w:num w:numId="21">
    <w:abstractNumId w:val="16"/>
  </w:num>
  <w:num w:numId="22">
    <w:abstractNumId w:val="17"/>
  </w:num>
  <w:num w:numId="23">
    <w:abstractNumId w:val="3"/>
  </w:num>
  <w:num w:numId="24">
    <w:abstractNumId w:val="15"/>
  </w:num>
  <w:num w:numId="25">
    <w:abstractNumId w:val="13"/>
  </w:num>
  <w:num w:numId="26">
    <w:abstractNumId w:val="23"/>
  </w:num>
  <w:num w:numId="27">
    <w:abstractNumId w:val="6"/>
  </w:num>
  <w:num w:numId="28">
    <w:abstractNumId w:val="25"/>
  </w:num>
  <w:num w:numId="29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392"/>
    <w:rsid w:val="00000266"/>
    <w:rsid w:val="00000C31"/>
    <w:rsid w:val="00001066"/>
    <w:rsid w:val="00001707"/>
    <w:rsid w:val="00002C86"/>
    <w:rsid w:val="00005BC6"/>
    <w:rsid w:val="000079A7"/>
    <w:rsid w:val="000123B8"/>
    <w:rsid w:val="000169B3"/>
    <w:rsid w:val="00017B58"/>
    <w:rsid w:val="00020FC3"/>
    <w:rsid w:val="0002128B"/>
    <w:rsid w:val="000238D2"/>
    <w:rsid w:val="00024FAC"/>
    <w:rsid w:val="0002759C"/>
    <w:rsid w:val="00035AFC"/>
    <w:rsid w:val="00036F65"/>
    <w:rsid w:val="000423E1"/>
    <w:rsid w:val="0005426C"/>
    <w:rsid w:val="00057DD4"/>
    <w:rsid w:val="000603F4"/>
    <w:rsid w:val="00076318"/>
    <w:rsid w:val="0007699C"/>
    <w:rsid w:val="00076AC5"/>
    <w:rsid w:val="00081759"/>
    <w:rsid w:val="00081C0B"/>
    <w:rsid w:val="00083C23"/>
    <w:rsid w:val="00084514"/>
    <w:rsid w:val="00086E27"/>
    <w:rsid w:val="00091806"/>
    <w:rsid w:val="00097C42"/>
    <w:rsid w:val="000A2918"/>
    <w:rsid w:val="000A3826"/>
    <w:rsid w:val="000B1EB7"/>
    <w:rsid w:val="000C2556"/>
    <w:rsid w:val="000C4BC8"/>
    <w:rsid w:val="000C5901"/>
    <w:rsid w:val="000D0681"/>
    <w:rsid w:val="000D3EC5"/>
    <w:rsid w:val="000D475A"/>
    <w:rsid w:val="000D5B80"/>
    <w:rsid w:val="000D650D"/>
    <w:rsid w:val="000E0512"/>
    <w:rsid w:val="000E2D19"/>
    <w:rsid w:val="000E7966"/>
    <w:rsid w:val="000E7C78"/>
    <w:rsid w:val="000F25EA"/>
    <w:rsid w:val="000F3E36"/>
    <w:rsid w:val="00104A72"/>
    <w:rsid w:val="00104E02"/>
    <w:rsid w:val="001124FD"/>
    <w:rsid w:val="00114051"/>
    <w:rsid w:val="0011468C"/>
    <w:rsid w:val="00117BC9"/>
    <w:rsid w:val="001213C5"/>
    <w:rsid w:val="00122D3F"/>
    <w:rsid w:val="0012378F"/>
    <w:rsid w:val="001278B4"/>
    <w:rsid w:val="00131F73"/>
    <w:rsid w:val="00133465"/>
    <w:rsid w:val="00135833"/>
    <w:rsid w:val="00137DD7"/>
    <w:rsid w:val="00143637"/>
    <w:rsid w:val="001454EA"/>
    <w:rsid w:val="0014761A"/>
    <w:rsid w:val="00166150"/>
    <w:rsid w:val="001679F8"/>
    <w:rsid w:val="001702E1"/>
    <w:rsid w:val="00174889"/>
    <w:rsid w:val="00175ED2"/>
    <w:rsid w:val="00183771"/>
    <w:rsid w:val="001842EA"/>
    <w:rsid w:val="00190918"/>
    <w:rsid w:val="001923BF"/>
    <w:rsid w:val="00192FBE"/>
    <w:rsid w:val="00194F1F"/>
    <w:rsid w:val="001962AE"/>
    <w:rsid w:val="00196E7E"/>
    <w:rsid w:val="001A0120"/>
    <w:rsid w:val="001A2DAE"/>
    <w:rsid w:val="001A61E8"/>
    <w:rsid w:val="001B1EC7"/>
    <w:rsid w:val="001B2DD1"/>
    <w:rsid w:val="001B2F4E"/>
    <w:rsid w:val="001B5F58"/>
    <w:rsid w:val="001B7EEA"/>
    <w:rsid w:val="001C2823"/>
    <w:rsid w:val="001C5DA0"/>
    <w:rsid w:val="001C6E18"/>
    <w:rsid w:val="001D14F2"/>
    <w:rsid w:val="001D3240"/>
    <w:rsid w:val="001D51EB"/>
    <w:rsid w:val="001D6D73"/>
    <w:rsid w:val="001D7754"/>
    <w:rsid w:val="001E01A2"/>
    <w:rsid w:val="001E0834"/>
    <w:rsid w:val="001E5498"/>
    <w:rsid w:val="001E6DA3"/>
    <w:rsid w:val="001F325E"/>
    <w:rsid w:val="001F35CF"/>
    <w:rsid w:val="001F7576"/>
    <w:rsid w:val="00200838"/>
    <w:rsid w:val="0020491D"/>
    <w:rsid w:val="00206263"/>
    <w:rsid w:val="002107E3"/>
    <w:rsid w:val="00215FBC"/>
    <w:rsid w:val="002164D9"/>
    <w:rsid w:val="00222B5A"/>
    <w:rsid w:val="00224A23"/>
    <w:rsid w:val="00237032"/>
    <w:rsid w:val="00244445"/>
    <w:rsid w:val="00250278"/>
    <w:rsid w:val="00250559"/>
    <w:rsid w:val="0025325E"/>
    <w:rsid w:val="00254B89"/>
    <w:rsid w:val="002551F7"/>
    <w:rsid w:val="002577D8"/>
    <w:rsid w:val="00257C90"/>
    <w:rsid w:val="002609C9"/>
    <w:rsid w:val="00261DAB"/>
    <w:rsid w:val="00267058"/>
    <w:rsid w:val="0027163B"/>
    <w:rsid w:val="00271CB3"/>
    <w:rsid w:val="00273427"/>
    <w:rsid w:val="00274265"/>
    <w:rsid w:val="002743C4"/>
    <w:rsid w:val="00276660"/>
    <w:rsid w:val="0027697C"/>
    <w:rsid w:val="00277FE0"/>
    <w:rsid w:val="0028246C"/>
    <w:rsid w:val="00282E07"/>
    <w:rsid w:val="00283120"/>
    <w:rsid w:val="0028385D"/>
    <w:rsid w:val="00283F58"/>
    <w:rsid w:val="00290770"/>
    <w:rsid w:val="002941E0"/>
    <w:rsid w:val="002A0948"/>
    <w:rsid w:val="002A1610"/>
    <w:rsid w:val="002A1BA5"/>
    <w:rsid w:val="002A1F93"/>
    <w:rsid w:val="002A52DD"/>
    <w:rsid w:val="002A542A"/>
    <w:rsid w:val="002A6605"/>
    <w:rsid w:val="002A7A0B"/>
    <w:rsid w:val="002C21DE"/>
    <w:rsid w:val="002C3AA9"/>
    <w:rsid w:val="002C3CF4"/>
    <w:rsid w:val="002C4426"/>
    <w:rsid w:val="002D3CFD"/>
    <w:rsid w:val="002E0F3D"/>
    <w:rsid w:val="002E60E8"/>
    <w:rsid w:val="002E6676"/>
    <w:rsid w:val="002E7D71"/>
    <w:rsid w:val="002F51F5"/>
    <w:rsid w:val="00301EF2"/>
    <w:rsid w:val="0030205B"/>
    <w:rsid w:val="00302B59"/>
    <w:rsid w:val="00302D67"/>
    <w:rsid w:val="00302EFC"/>
    <w:rsid w:val="00304280"/>
    <w:rsid w:val="00304343"/>
    <w:rsid w:val="00305318"/>
    <w:rsid w:val="00305E76"/>
    <w:rsid w:val="003061AB"/>
    <w:rsid w:val="00307503"/>
    <w:rsid w:val="00307A99"/>
    <w:rsid w:val="00307AE3"/>
    <w:rsid w:val="00311E55"/>
    <w:rsid w:val="00312F3A"/>
    <w:rsid w:val="00313E15"/>
    <w:rsid w:val="0032098E"/>
    <w:rsid w:val="0032130C"/>
    <w:rsid w:val="003233C6"/>
    <w:rsid w:val="00323B6B"/>
    <w:rsid w:val="00325078"/>
    <w:rsid w:val="00334155"/>
    <w:rsid w:val="00334ED3"/>
    <w:rsid w:val="003352B0"/>
    <w:rsid w:val="00337357"/>
    <w:rsid w:val="00337B02"/>
    <w:rsid w:val="003464E8"/>
    <w:rsid w:val="00347112"/>
    <w:rsid w:val="00351DA7"/>
    <w:rsid w:val="0035414D"/>
    <w:rsid w:val="00354671"/>
    <w:rsid w:val="00357089"/>
    <w:rsid w:val="00357319"/>
    <w:rsid w:val="00362D0A"/>
    <w:rsid w:val="003642D9"/>
    <w:rsid w:val="003654CA"/>
    <w:rsid w:val="00370961"/>
    <w:rsid w:val="00373937"/>
    <w:rsid w:val="00390542"/>
    <w:rsid w:val="003A4B86"/>
    <w:rsid w:val="003B05F3"/>
    <w:rsid w:val="003B1C78"/>
    <w:rsid w:val="003B29F6"/>
    <w:rsid w:val="003B42D9"/>
    <w:rsid w:val="003B4729"/>
    <w:rsid w:val="003B5E83"/>
    <w:rsid w:val="003B6084"/>
    <w:rsid w:val="003B787C"/>
    <w:rsid w:val="003C05E0"/>
    <w:rsid w:val="003C37ED"/>
    <w:rsid w:val="003C4F3F"/>
    <w:rsid w:val="003C6A5E"/>
    <w:rsid w:val="003D1495"/>
    <w:rsid w:val="003D3307"/>
    <w:rsid w:val="003D4574"/>
    <w:rsid w:val="003D483F"/>
    <w:rsid w:val="003D6A7D"/>
    <w:rsid w:val="003E0DC5"/>
    <w:rsid w:val="003E1E63"/>
    <w:rsid w:val="003E23C8"/>
    <w:rsid w:val="003E5186"/>
    <w:rsid w:val="003F5348"/>
    <w:rsid w:val="004015AF"/>
    <w:rsid w:val="00403321"/>
    <w:rsid w:val="00403E02"/>
    <w:rsid w:val="00407BB7"/>
    <w:rsid w:val="004230F3"/>
    <w:rsid w:val="00427655"/>
    <w:rsid w:val="004314A5"/>
    <w:rsid w:val="00433B5B"/>
    <w:rsid w:val="004371D8"/>
    <w:rsid w:val="004432EF"/>
    <w:rsid w:val="00446812"/>
    <w:rsid w:val="0045161E"/>
    <w:rsid w:val="00452079"/>
    <w:rsid w:val="004537E2"/>
    <w:rsid w:val="004564B6"/>
    <w:rsid w:val="00464B8E"/>
    <w:rsid w:val="00465CC7"/>
    <w:rsid w:val="00467D45"/>
    <w:rsid w:val="00471191"/>
    <w:rsid w:val="00476EAF"/>
    <w:rsid w:val="004841C9"/>
    <w:rsid w:val="00484353"/>
    <w:rsid w:val="00490685"/>
    <w:rsid w:val="00491C32"/>
    <w:rsid w:val="00492D4D"/>
    <w:rsid w:val="00496E9E"/>
    <w:rsid w:val="00497753"/>
    <w:rsid w:val="004A1216"/>
    <w:rsid w:val="004A3F63"/>
    <w:rsid w:val="004B1565"/>
    <w:rsid w:val="004B51EB"/>
    <w:rsid w:val="004C1403"/>
    <w:rsid w:val="004C2672"/>
    <w:rsid w:val="004D1201"/>
    <w:rsid w:val="004D12D0"/>
    <w:rsid w:val="004D781A"/>
    <w:rsid w:val="004D7BE5"/>
    <w:rsid w:val="004D7C15"/>
    <w:rsid w:val="004E3066"/>
    <w:rsid w:val="004E490B"/>
    <w:rsid w:val="004F2284"/>
    <w:rsid w:val="004F6D87"/>
    <w:rsid w:val="0050277C"/>
    <w:rsid w:val="00503244"/>
    <w:rsid w:val="005045B3"/>
    <w:rsid w:val="00504B0F"/>
    <w:rsid w:val="00513394"/>
    <w:rsid w:val="00514F85"/>
    <w:rsid w:val="0051548B"/>
    <w:rsid w:val="00515EB7"/>
    <w:rsid w:val="00517B8A"/>
    <w:rsid w:val="00520A8F"/>
    <w:rsid w:val="00522441"/>
    <w:rsid w:val="00522A84"/>
    <w:rsid w:val="00523205"/>
    <w:rsid w:val="0052366C"/>
    <w:rsid w:val="005265EB"/>
    <w:rsid w:val="00526DB1"/>
    <w:rsid w:val="005367DB"/>
    <w:rsid w:val="00537400"/>
    <w:rsid w:val="00542CFA"/>
    <w:rsid w:val="00543149"/>
    <w:rsid w:val="00543FD3"/>
    <w:rsid w:val="00544050"/>
    <w:rsid w:val="0055414D"/>
    <w:rsid w:val="0055483D"/>
    <w:rsid w:val="00562666"/>
    <w:rsid w:val="00571203"/>
    <w:rsid w:val="0058033D"/>
    <w:rsid w:val="0058395F"/>
    <w:rsid w:val="00590E78"/>
    <w:rsid w:val="00592915"/>
    <w:rsid w:val="00595752"/>
    <w:rsid w:val="005A01EA"/>
    <w:rsid w:val="005A05FB"/>
    <w:rsid w:val="005A07A0"/>
    <w:rsid w:val="005A53A6"/>
    <w:rsid w:val="005A5BD2"/>
    <w:rsid w:val="005A654E"/>
    <w:rsid w:val="005B077E"/>
    <w:rsid w:val="005B1257"/>
    <w:rsid w:val="005B1E13"/>
    <w:rsid w:val="005B56D8"/>
    <w:rsid w:val="005B5890"/>
    <w:rsid w:val="005B7C76"/>
    <w:rsid w:val="005C2D23"/>
    <w:rsid w:val="005C5843"/>
    <w:rsid w:val="005C6CA7"/>
    <w:rsid w:val="005C78A8"/>
    <w:rsid w:val="005D0952"/>
    <w:rsid w:val="005E3E48"/>
    <w:rsid w:val="005E7CB6"/>
    <w:rsid w:val="005F2A6E"/>
    <w:rsid w:val="005F7485"/>
    <w:rsid w:val="00601B0A"/>
    <w:rsid w:val="00601D08"/>
    <w:rsid w:val="00601DA0"/>
    <w:rsid w:val="0060358E"/>
    <w:rsid w:val="0060442B"/>
    <w:rsid w:val="00604B7F"/>
    <w:rsid w:val="0060732E"/>
    <w:rsid w:val="00610C78"/>
    <w:rsid w:val="00612557"/>
    <w:rsid w:val="00616DC7"/>
    <w:rsid w:val="00621A6E"/>
    <w:rsid w:val="00625BAA"/>
    <w:rsid w:val="00630002"/>
    <w:rsid w:val="00630324"/>
    <w:rsid w:val="0063162F"/>
    <w:rsid w:val="00632D03"/>
    <w:rsid w:val="006345EC"/>
    <w:rsid w:val="00636159"/>
    <w:rsid w:val="00640659"/>
    <w:rsid w:val="00640FCF"/>
    <w:rsid w:val="00641483"/>
    <w:rsid w:val="006428F8"/>
    <w:rsid w:val="00647E6C"/>
    <w:rsid w:val="0065037A"/>
    <w:rsid w:val="0065195B"/>
    <w:rsid w:val="0065514D"/>
    <w:rsid w:val="006557BC"/>
    <w:rsid w:val="00655FA6"/>
    <w:rsid w:val="006605FF"/>
    <w:rsid w:val="00666CE4"/>
    <w:rsid w:val="006819D9"/>
    <w:rsid w:val="00683DD9"/>
    <w:rsid w:val="00692378"/>
    <w:rsid w:val="00695392"/>
    <w:rsid w:val="006A007B"/>
    <w:rsid w:val="006A0D47"/>
    <w:rsid w:val="006A4F1D"/>
    <w:rsid w:val="006A5431"/>
    <w:rsid w:val="006B0BA3"/>
    <w:rsid w:val="006B1601"/>
    <w:rsid w:val="006B5129"/>
    <w:rsid w:val="006B52DE"/>
    <w:rsid w:val="006B66D7"/>
    <w:rsid w:val="006C0FF4"/>
    <w:rsid w:val="006C1AE2"/>
    <w:rsid w:val="006C34E0"/>
    <w:rsid w:val="006C5EDF"/>
    <w:rsid w:val="006C765A"/>
    <w:rsid w:val="006C7A62"/>
    <w:rsid w:val="006D098F"/>
    <w:rsid w:val="006D0B88"/>
    <w:rsid w:val="006D0E01"/>
    <w:rsid w:val="006D3F0D"/>
    <w:rsid w:val="006D5FF3"/>
    <w:rsid w:val="006D749C"/>
    <w:rsid w:val="006D7FA8"/>
    <w:rsid w:val="006E030E"/>
    <w:rsid w:val="006E03E9"/>
    <w:rsid w:val="006E0E59"/>
    <w:rsid w:val="006E5817"/>
    <w:rsid w:val="006E6419"/>
    <w:rsid w:val="006E67B3"/>
    <w:rsid w:val="006F062F"/>
    <w:rsid w:val="006F2634"/>
    <w:rsid w:val="006F47C8"/>
    <w:rsid w:val="007035CC"/>
    <w:rsid w:val="00705463"/>
    <w:rsid w:val="007060DA"/>
    <w:rsid w:val="007103DA"/>
    <w:rsid w:val="007214D6"/>
    <w:rsid w:val="00724D1D"/>
    <w:rsid w:val="00727BAD"/>
    <w:rsid w:val="00733C5C"/>
    <w:rsid w:val="007351DB"/>
    <w:rsid w:val="00737583"/>
    <w:rsid w:val="007416FA"/>
    <w:rsid w:val="0074419B"/>
    <w:rsid w:val="0074586A"/>
    <w:rsid w:val="00747928"/>
    <w:rsid w:val="007502DE"/>
    <w:rsid w:val="007505BC"/>
    <w:rsid w:val="00753053"/>
    <w:rsid w:val="007538E6"/>
    <w:rsid w:val="007562F7"/>
    <w:rsid w:val="007566E9"/>
    <w:rsid w:val="00761100"/>
    <w:rsid w:val="00762681"/>
    <w:rsid w:val="00762ACC"/>
    <w:rsid w:val="00771B04"/>
    <w:rsid w:val="00772119"/>
    <w:rsid w:val="0077250C"/>
    <w:rsid w:val="00773C6B"/>
    <w:rsid w:val="007823A8"/>
    <w:rsid w:val="007848C7"/>
    <w:rsid w:val="007918B9"/>
    <w:rsid w:val="00792DC2"/>
    <w:rsid w:val="00797875"/>
    <w:rsid w:val="007A0130"/>
    <w:rsid w:val="007A1563"/>
    <w:rsid w:val="007A48B0"/>
    <w:rsid w:val="007A79DD"/>
    <w:rsid w:val="007B06DB"/>
    <w:rsid w:val="007B084B"/>
    <w:rsid w:val="007B0ED3"/>
    <w:rsid w:val="007B2BD3"/>
    <w:rsid w:val="007B527E"/>
    <w:rsid w:val="007B605C"/>
    <w:rsid w:val="007B6D56"/>
    <w:rsid w:val="007B7474"/>
    <w:rsid w:val="007C1937"/>
    <w:rsid w:val="007C2300"/>
    <w:rsid w:val="007C3A05"/>
    <w:rsid w:val="007C3FE7"/>
    <w:rsid w:val="007C6A37"/>
    <w:rsid w:val="007C6DB8"/>
    <w:rsid w:val="007D0EE9"/>
    <w:rsid w:val="007D131B"/>
    <w:rsid w:val="007D7B91"/>
    <w:rsid w:val="007E0E04"/>
    <w:rsid w:val="007E6B69"/>
    <w:rsid w:val="007F1E2B"/>
    <w:rsid w:val="007F3ED8"/>
    <w:rsid w:val="007F5257"/>
    <w:rsid w:val="007F6B93"/>
    <w:rsid w:val="007F7F8D"/>
    <w:rsid w:val="0080196E"/>
    <w:rsid w:val="00804162"/>
    <w:rsid w:val="008042B2"/>
    <w:rsid w:val="00806AB5"/>
    <w:rsid w:val="0081010C"/>
    <w:rsid w:val="00810B75"/>
    <w:rsid w:val="0081306B"/>
    <w:rsid w:val="0081311F"/>
    <w:rsid w:val="0082148C"/>
    <w:rsid w:val="008268F7"/>
    <w:rsid w:val="00832A0A"/>
    <w:rsid w:val="00837FAE"/>
    <w:rsid w:val="0084172C"/>
    <w:rsid w:val="00841FD0"/>
    <w:rsid w:val="008461FA"/>
    <w:rsid w:val="00852BA8"/>
    <w:rsid w:val="0085407A"/>
    <w:rsid w:val="00854406"/>
    <w:rsid w:val="00855B28"/>
    <w:rsid w:val="00861190"/>
    <w:rsid w:val="008624E4"/>
    <w:rsid w:val="00862864"/>
    <w:rsid w:val="00862C30"/>
    <w:rsid w:val="00863452"/>
    <w:rsid w:val="00863AED"/>
    <w:rsid w:val="008641E1"/>
    <w:rsid w:val="00864355"/>
    <w:rsid w:val="00865217"/>
    <w:rsid w:val="0086694E"/>
    <w:rsid w:val="008763ED"/>
    <w:rsid w:val="008779CE"/>
    <w:rsid w:val="00880343"/>
    <w:rsid w:val="00881AD3"/>
    <w:rsid w:val="00887E3A"/>
    <w:rsid w:val="0089011D"/>
    <w:rsid w:val="00890C0F"/>
    <w:rsid w:val="00892004"/>
    <w:rsid w:val="008945E5"/>
    <w:rsid w:val="00895C32"/>
    <w:rsid w:val="008A51B9"/>
    <w:rsid w:val="008B2572"/>
    <w:rsid w:val="008B4F7D"/>
    <w:rsid w:val="008C0977"/>
    <w:rsid w:val="008C0EBF"/>
    <w:rsid w:val="008C1220"/>
    <w:rsid w:val="008C4FCD"/>
    <w:rsid w:val="008D1010"/>
    <w:rsid w:val="008D2DD8"/>
    <w:rsid w:val="008D34D1"/>
    <w:rsid w:val="008D3C32"/>
    <w:rsid w:val="008D5C13"/>
    <w:rsid w:val="008D6026"/>
    <w:rsid w:val="008D6E51"/>
    <w:rsid w:val="008D7980"/>
    <w:rsid w:val="008E070B"/>
    <w:rsid w:val="008E2287"/>
    <w:rsid w:val="008E5C94"/>
    <w:rsid w:val="008F2995"/>
    <w:rsid w:val="008F61AF"/>
    <w:rsid w:val="00901947"/>
    <w:rsid w:val="00906AB5"/>
    <w:rsid w:val="00907522"/>
    <w:rsid w:val="00910F95"/>
    <w:rsid w:val="009127F1"/>
    <w:rsid w:val="00915D41"/>
    <w:rsid w:val="00915FBD"/>
    <w:rsid w:val="00917304"/>
    <w:rsid w:val="009178B3"/>
    <w:rsid w:val="00924FB8"/>
    <w:rsid w:val="009261BF"/>
    <w:rsid w:val="00926439"/>
    <w:rsid w:val="009319D7"/>
    <w:rsid w:val="009328E9"/>
    <w:rsid w:val="00933475"/>
    <w:rsid w:val="009344B5"/>
    <w:rsid w:val="0094080B"/>
    <w:rsid w:val="009422AC"/>
    <w:rsid w:val="00943CCF"/>
    <w:rsid w:val="00943D42"/>
    <w:rsid w:val="00944144"/>
    <w:rsid w:val="00947C1C"/>
    <w:rsid w:val="009507A7"/>
    <w:rsid w:val="009517F8"/>
    <w:rsid w:val="009534DE"/>
    <w:rsid w:val="00953544"/>
    <w:rsid w:val="0096259F"/>
    <w:rsid w:val="00963799"/>
    <w:rsid w:val="009664B3"/>
    <w:rsid w:val="009703B0"/>
    <w:rsid w:val="00970870"/>
    <w:rsid w:val="009717CE"/>
    <w:rsid w:val="0097514A"/>
    <w:rsid w:val="00975936"/>
    <w:rsid w:val="00975E76"/>
    <w:rsid w:val="00980F1D"/>
    <w:rsid w:val="0098397D"/>
    <w:rsid w:val="00986169"/>
    <w:rsid w:val="00994C40"/>
    <w:rsid w:val="00995E07"/>
    <w:rsid w:val="00996A48"/>
    <w:rsid w:val="00997905"/>
    <w:rsid w:val="009A24B7"/>
    <w:rsid w:val="009A2883"/>
    <w:rsid w:val="009A3588"/>
    <w:rsid w:val="009A48BD"/>
    <w:rsid w:val="009A514F"/>
    <w:rsid w:val="009B0928"/>
    <w:rsid w:val="009B6D76"/>
    <w:rsid w:val="009C04B8"/>
    <w:rsid w:val="009C2F6E"/>
    <w:rsid w:val="009C304C"/>
    <w:rsid w:val="009C4954"/>
    <w:rsid w:val="009C4E21"/>
    <w:rsid w:val="009C7448"/>
    <w:rsid w:val="009C7D38"/>
    <w:rsid w:val="009D001A"/>
    <w:rsid w:val="009D028E"/>
    <w:rsid w:val="009D53D4"/>
    <w:rsid w:val="009D745F"/>
    <w:rsid w:val="009E3358"/>
    <w:rsid w:val="009E376A"/>
    <w:rsid w:val="009E60F0"/>
    <w:rsid w:val="009E7FC5"/>
    <w:rsid w:val="009F3145"/>
    <w:rsid w:val="009F3712"/>
    <w:rsid w:val="009F3A3C"/>
    <w:rsid w:val="00A00D44"/>
    <w:rsid w:val="00A0116D"/>
    <w:rsid w:val="00A07188"/>
    <w:rsid w:val="00A10536"/>
    <w:rsid w:val="00A107A5"/>
    <w:rsid w:val="00A141E4"/>
    <w:rsid w:val="00A150CF"/>
    <w:rsid w:val="00A15643"/>
    <w:rsid w:val="00A17410"/>
    <w:rsid w:val="00A230BF"/>
    <w:rsid w:val="00A26F17"/>
    <w:rsid w:val="00A270A4"/>
    <w:rsid w:val="00A31777"/>
    <w:rsid w:val="00A34842"/>
    <w:rsid w:val="00A35327"/>
    <w:rsid w:val="00A3620F"/>
    <w:rsid w:val="00A4298A"/>
    <w:rsid w:val="00A4352E"/>
    <w:rsid w:val="00A445A0"/>
    <w:rsid w:val="00A51347"/>
    <w:rsid w:val="00A6000C"/>
    <w:rsid w:val="00A60C9F"/>
    <w:rsid w:val="00A62129"/>
    <w:rsid w:val="00A62486"/>
    <w:rsid w:val="00A66E15"/>
    <w:rsid w:val="00A749E7"/>
    <w:rsid w:val="00A75CD9"/>
    <w:rsid w:val="00A76DDC"/>
    <w:rsid w:val="00A84AE8"/>
    <w:rsid w:val="00A84D97"/>
    <w:rsid w:val="00A85593"/>
    <w:rsid w:val="00A863A8"/>
    <w:rsid w:val="00A86FA2"/>
    <w:rsid w:val="00A908C6"/>
    <w:rsid w:val="00A91222"/>
    <w:rsid w:val="00A91468"/>
    <w:rsid w:val="00A94155"/>
    <w:rsid w:val="00A94403"/>
    <w:rsid w:val="00A94FA1"/>
    <w:rsid w:val="00AA16B7"/>
    <w:rsid w:val="00AA2CEC"/>
    <w:rsid w:val="00AA3105"/>
    <w:rsid w:val="00AA47E6"/>
    <w:rsid w:val="00AB0278"/>
    <w:rsid w:val="00AB776B"/>
    <w:rsid w:val="00AC4B0D"/>
    <w:rsid w:val="00AC4F9F"/>
    <w:rsid w:val="00AC5C7E"/>
    <w:rsid w:val="00AC619F"/>
    <w:rsid w:val="00AD0990"/>
    <w:rsid w:val="00AD48E4"/>
    <w:rsid w:val="00AD5456"/>
    <w:rsid w:val="00AD5DCE"/>
    <w:rsid w:val="00AD798E"/>
    <w:rsid w:val="00AE1403"/>
    <w:rsid w:val="00AE71EF"/>
    <w:rsid w:val="00AF029A"/>
    <w:rsid w:val="00AF3004"/>
    <w:rsid w:val="00B01125"/>
    <w:rsid w:val="00B03B1C"/>
    <w:rsid w:val="00B06A3E"/>
    <w:rsid w:val="00B13B77"/>
    <w:rsid w:val="00B1449A"/>
    <w:rsid w:val="00B15950"/>
    <w:rsid w:val="00B162E0"/>
    <w:rsid w:val="00B16544"/>
    <w:rsid w:val="00B1667D"/>
    <w:rsid w:val="00B1787F"/>
    <w:rsid w:val="00B17ABC"/>
    <w:rsid w:val="00B210DD"/>
    <w:rsid w:val="00B21E86"/>
    <w:rsid w:val="00B22282"/>
    <w:rsid w:val="00B224A2"/>
    <w:rsid w:val="00B23C65"/>
    <w:rsid w:val="00B2650E"/>
    <w:rsid w:val="00B33929"/>
    <w:rsid w:val="00B3516A"/>
    <w:rsid w:val="00B36EA7"/>
    <w:rsid w:val="00B4743B"/>
    <w:rsid w:val="00B52596"/>
    <w:rsid w:val="00B53018"/>
    <w:rsid w:val="00B550EB"/>
    <w:rsid w:val="00B55535"/>
    <w:rsid w:val="00B561E0"/>
    <w:rsid w:val="00B604F1"/>
    <w:rsid w:val="00B6214F"/>
    <w:rsid w:val="00B63DD9"/>
    <w:rsid w:val="00B67870"/>
    <w:rsid w:val="00B70C9B"/>
    <w:rsid w:val="00B70F87"/>
    <w:rsid w:val="00B8268A"/>
    <w:rsid w:val="00B8762C"/>
    <w:rsid w:val="00B93F6B"/>
    <w:rsid w:val="00BA650A"/>
    <w:rsid w:val="00BB688C"/>
    <w:rsid w:val="00BC0DD2"/>
    <w:rsid w:val="00BC1D9D"/>
    <w:rsid w:val="00BC2485"/>
    <w:rsid w:val="00BC2FE1"/>
    <w:rsid w:val="00BC7DD5"/>
    <w:rsid w:val="00BD18DD"/>
    <w:rsid w:val="00BD4528"/>
    <w:rsid w:val="00BD4AB0"/>
    <w:rsid w:val="00BD4D75"/>
    <w:rsid w:val="00BD5269"/>
    <w:rsid w:val="00BD77C9"/>
    <w:rsid w:val="00BE29B3"/>
    <w:rsid w:val="00BE2A82"/>
    <w:rsid w:val="00BE4900"/>
    <w:rsid w:val="00BE4981"/>
    <w:rsid w:val="00BE61C2"/>
    <w:rsid w:val="00BE7AB4"/>
    <w:rsid w:val="00BF1DB4"/>
    <w:rsid w:val="00BF5314"/>
    <w:rsid w:val="00BF6B24"/>
    <w:rsid w:val="00BF7E5F"/>
    <w:rsid w:val="00C002C0"/>
    <w:rsid w:val="00C0086A"/>
    <w:rsid w:val="00C01434"/>
    <w:rsid w:val="00C0162E"/>
    <w:rsid w:val="00C04A2A"/>
    <w:rsid w:val="00C068B5"/>
    <w:rsid w:val="00C07573"/>
    <w:rsid w:val="00C10A38"/>
    <w:rsid w:val="00C10E74"/>
    <w:rsid w:val="00C11F70"/>
    <w:rsid w:val="00C13F6D"/>
    <w:rsid w:val="00C15417"/>
    <w:rsid w:val="00C164AF"/>
    <w:rsid w:val="00C16DDD"/>
    <w:rsid w:val="00C17045"/>
    <w:rsid w:val="00C17EE2"/>
    <w:rsid w:val="00C2029E"/>
    <w:rsid w:val="00C22B02"/>
    <w:rsid w:val="00C2329D"/>
    <w:rsid w:val="00C2455A"/>
    <w:rsid w:val="00C25C57"/>
    <w:rsid w:val="00C266BE"/>
    <w:rsid w:val="00C30352"/>
    <w:rsid w:val="00C31F98"/>
    <w:rsid w:val="00C33A4B"/>
    <w:rsid w:val="00C36FC4"/>
    <w:rsid w:val="00C3771A"/>
    <w:rsid w:val="00C408EE"/>
    <w:rsid w:val="00C62382"/>
    <w:rsid w:val="00C63F6A"/>
    <w:rsid w:val="00C653E0"/>
    <w:rsid w:val="00C6599D"/>
    <w:rsid w:val="00C66934"/>
    <w:rsid w:val="00C669DC"/>
    <w:rsid w:val="00C74DD4"/>
    <w:rsid w:val="00C77844"/>
    <w:rsid w:val="00C81ADF"/>
    <w:rsid w:val="00C839A1"/>
    <w:rsid w:val="00C94DA6"/>
    <w:rsid w:val="00C97626"/>
    <w:rsid w:val="00CA099D"/>
    <w:rsid w:val="00CA3DF3"/>
    <w:rsid w:val="00CA736E"/>
    <w:rsid w:val="00CB3984"/>
    <w:rsid w:val="00CB3DBE"/>
    <w:rsid w:val="00CB4531"/>
    <w:rsid w:val="00CB5605"/>
    <w:rsid w:val="00CC4E0B"/>
    <w:rsid w:val="00CC4E49"/>
    <w:rsid w:val="00CC5EC1"/>
    <w:rsid w:val="00CC6BF6"/>
    <w:rsid w:val="00CC6D2C"/>
    <w:rsid w:val="00CD2F6D"/>
    <w:rsid w:val="00CD5295"/>
    <w:rsid w:val="00CD5946"/>
    <w:rsid w:val="00CD63FF"/>
    <w:rsid w:val="00CD6E88"/>
    <w:rsid w:val="00CE0A8E"/>
    <w:rsid w:val="00CE2246"/>
    <w:rsid w:val="00CE4DBA"/>
    <w:rsid w:val="00CE62C6"/>
    <w:rsid w:val="00CF2936"/>
    <w:rsid w:val="00CF4A13"/>
    <w:rsid w:val="00CF6692"/>
    <w:rsid w:val="00CF77A9"/>
    <w:rsid w:val="00D0262D"/>
    <w:rsid w:val="00D045E0"/>
    <w:rsid w:val="00D04D35"/>
    <w:rsid w:val="00D11338"/>
    <w:rsid w:val="00D157B5"/>
    <w:rsid w:val="00D163F0"/>
    <w:rsid w:val="00D1689D"/>
    <w:rsid w:val="00D1745B"/>
    <w:rsid w:val="00D21BA0"/>
    <w:rsid w:val="00D2352F"/>
    <w:rsid w:val="00D24328"/>
    <w:rsid w:val="00D25AC5"/>
    <w:rsid w:val="00D300A0"/>
    <w:rsid w:val="00D3565C"/>
    <w:rsid w:val="00D35821"/>
    <w:rsid w:val="00D42500"/>
    <w:rsid w:val="00D42A45"/>
    <w:rsid w:val="00D4669B"/>
    <w:rsid w:val="00D46DB0"/>
    <w:rsid w:val="00D574FB"/>
    <w:rsid w:val="00D642B0"/>
    <w:rsid w:val="00D65FFA"/>
    <w:rsid w:val="00D7381E"/>
    <w:rsid w:val="00D738A5"/>
    <w:rsid w:val="00D81313"/>
    <w:rsid w:val="00D82057"/>
    <w:rsid w:val="00D827FB"/>
    <w:rsid w:val="00D84F46"/>
    <w:rsid w:val="00D8604A"/>
    <w:rsid w:val="00D910D5"/>
    <w:rsid w:val="00DA0283"/>
    <w:rsid w:val="00DA46C8"/>
    <w:rsid w:val="00DA49EC"/>
    <w:rsid w:val="00DA6FC2"/>
    <w:rsid w:val="00DB0E94"/>
    <w:rsid w:val="00DB182E"/>
    <w:rsid w:val="00DB1A77"/>
    <w:rsid w:val="00DB1B78"/>
    <w:rsid w:val="00DB2977"/>
    <w:rsid w:val="00DB3422"/>
    <w:rsid w:val="00DB5EB1"/>
    <w:rsid w:val="00DB71D0"/>
    <w:rsid w:val="00DC2211"/>
    <w:rsid w:val="00DC3AC4"/>
    <w:rsid w:val="00DC4A98"/>
    <w:rsid w:val="00DC7223"/>
    <w:rsid w:val="00DD1014"/>
    <w:rsid w:val="00DD4244"/>
    <w:rsid w:val="00DD547C"/>
    <w:rsid w:val="00DD5AD5"/>
    <w:rsid w:val="00DE5B5A"/>
    <w:rsid w:val="00DE6563"/>
    <w:rsid w:val="00DE7E6D"/>
    <w:rsid w:val="00DF46AB"/>
    <w:rsid w:val="00DF6922"/>
    <w:rsid w:val="00DF7022"/>
    <w:rsid w:val="00E079AD"/>
    <w:rsid w:val="00E07CAC"/>
    <w:rsid w:val="00E108A3"/>
    <w:rsid w:val="00E144F5"/>
    <w:rsid w:val="00E150F0"/>
    <w:rsid w:val="00E244A3"/>
    <w:rsid w:val="00E2722A"/>
    <w:rsid w:val="00E3299D"/>
    <w:rsid w:val="00E3350B"/>
    <w:rsid w:val="00E33C87"/>
    <w:rsid w:val="00E34309"/>
    <w:rsid w:val="00E35739"/>
    <w:rsid w:val="00E44751"/>
    <w:rsid w:val="00E50EB0"/>
    <w:rsid w:val="00E5228C"/>
    <w:rsid w:val="00E55B8A"/>
    <w:rsid w:val="00E55ED5"/>
    <w:rsid w:val="00E62849"/>
    <w:rsid w:val="00E638BD"/>
    <w:rsid w:val="00E654EF"/>
    <w:rsid w:val="00E73207"/>
    <w:rsid w:val="00E75186"/>
    <w:rsid w:val="00E7525E"/>
    <w:rsid w:val="00E75BB7"/>
    <w:rsid w:val="00E75D7A"/>
    <w:rsid w:val="00E808DC"/>
    <w:rsid w:val="00E82757"/>
    <w:rsid w:val="00E832AE"/>
    <w:rsid w:val="00E85417"/>
    <w:rsid w:val="00E91B21"/>
    <w:rsid w:val="00E943BE"/>
    <w:rsid w:val="00E95689"/>
    <w:rsid w:val="00EA554B"/>
    <w:rsid w:val="00EA56A3"/>
    <w:rsid w:val="00EA5848"/>
    <w:rsid w:val="00EB403A"/>
    <w:rsid w:val="00EB4F44"/>
    <w:rsid w:val="00EB61FF"/>
    <w:rsid w:val="00EC3583"/>
    <w:rsid w:val="00EC4AB8"/>
    <w:rsid w:val="00EC4B41"/>
    <w:rsid w:val="00ED33D8"/>
    <w:rsid w:val="00ED4565"/>
    <w:rsid w:val="00EF03C4"/>
    <w:rsid w:val="00EF08AD"/>
    <w:rsid w:val="00EF10C3"/>
    <w:rsid w:val="00EF2C38"/>
    <w:rsid w:val="00EF31E3"/>
    <w:rsid w:val="00EF5206"/>
    <w:rsid w:val="00EF5AE9"/>
    <w:rsid w:val="00F04159"/>
    <w:rsid w:val="00F0746B"/>
    <w:rsid w:val="00F102D3"/>
    <w:rsid w:val="00F116E4"/>
    <w:rsid w:val="00F16BC9"/>
    <w:rsid w:val="00F20924"/>
    <w:rsid w:val="00F21F6E"/>
    <w:rsid w:val="00F22176"/>
    <w:rsid w:val="00F22D61"/>
    <w:rsid w:val="00F23219"/>
    <w:rsid w:val="00F3022D"/>
    <w:rsid w:val="00F31732"/>
    <w:rsid w:val="00F437DC"/>
    <w:rsid w:val="00F45056"/>
    <w:rsid w:val="00F45739"/>
    <w:rsid w:val="00F47C03"/>
    <w:rsid w:val="00F503B2"/>
    <w:rsid w:val="00F50936"/>
    <w:rsid w:val="00F5135B"/>
    <w:rsid w:val="00F57D42"/>
    <w:rsid w:val="00F6160A"/>
    <w:rsid w:val="00F62FFF"/>
    <w:rsid w:val="00F70983"/>
    <w:rsid w:val="00F71DA1"/>
    <w:rsid w:val="00F72E46"/>
    <w:rsid w:val="00F731E8"/>
    <w:rsid w:val="00F75C12"/>
    <w:rsid w:val="00F7613E"/>
    <w:rsid w:val="00F823C2"/>
    <w:rsid w:val="00F82D6D"/>
    <w:rsid w:val="00F833CF"/>
    <w:rsid w:val="00F83761"/>
    <w:rsid w:val="00F87486"/>
    <w:rsid w:val="00F876AC"/>
    <w:rsid w:val="00F87AF2"/>
    <w:rsid w:val="00F87C41"/>
    <w:rsid w:val="00F95C0C"/>
    <w:rsid w:val="00F96862"/>
    <w:rsid w:val="00FA2B01"/>
    <w:rsid w:val="00FA3B39"/>
    <w:rsid w:val="00FA5559"/>
    <w:rsid w:val="00FA64E6"/>
    <w:rsid w:val="00FB08C9"/>
    <w:rsid w:val="00FB1666"/>
    <w:rsid w:val="00FB1966"/>
    <w:rsid w:val="00FB2ABF"/>
    <w:rsid w:val="00FB35DD"/>
    <w:rsid w:val="00FB7787"/>
    <w:rsid w:val="00FB7D3C"/>
    <w:rsid w:val="00FC0211"/>
    <w:rsid w:val="00FC1392"/>
    <w:rsid w:val="00FC16BA"/>
    <w:rsid w:val="00FD2491"/>
    <w:rsid w:val="00FD2862"/>
    <w:rsid w:val="00FD4AC8"/>
    <w:rsid w:val="00FD54A0"/>
    <w:rsid w:val="00FE02CD"/>
    <w:rsid w:val="00FE43FE"/>
    <w:rsid w:val="00FE695F"/>
    <w:rsid w:val="00FE6E40"/>
    <w:rsid w:val="00FE7696"/>
    <w:rsid w:val="00FF002B"/>
    <w:rsid w:val="00FF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558B90-7FDA-48D9-B574-040EFA7A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4F6D87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5C7E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C5C7E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AC5C7E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AC5C7E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5C7E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5C7E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5C7E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5C7E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A3C"/>
  </w:style>
  <w:style w:type="paragraph" w:styleId="Footer">
    <w:name w:val="footer"/>
    <w:basedOn w:val="Normal"/>
    <w:link w:val="FooterChar"/>
    <w:uiPriority w:val="99"/>
    <w:unhideWhenUsed/>
    <w:rsid w:val="009F3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A3C"/>
  </w:style>
  <w:style w:type="paragraph" w:styleId="BalloonText">
    <w:name w:val="Balloon Text"/>
    <w:basedOn w:val="Normal"/>
    <w:link w:val="BalloonTextChar"/>
    <w:uiPriority w:val="99"/>
    <w:semiHidden/>
    <w:unhideWhenUsed/>
    <w:rsid w:val="009F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A3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C5C7E"/>
    <w:rPr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AC5C7E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paragraph" w:customStyle="1" w:styleId="TableText">
    <w:name w:val="Table Text"/>
    <w:basedOn w:val="Heading4"/>
    <w:rsid w:val="0002128B"/>
    <w:pPr>
      <w:keepNext w:val="0"/>
      <w:spacing w:before="0" w:line="240" w:lineRule="auto"/>
      <w:outlineLvl w:val="9"/>
    </w:pPr>
    <w:rPr>
      <w:rFonts w:ascii="Arial" w:eastAsia="Times New Roman" w:hAnsi="Arial" w:cs="Times New Roman"/>
      <w:b w:val="0"/>
      <w:bCs w:val="0"/>
      <w:szCs w:val="20"/>
    </w:rPr>
  </w:style>
  <w:style w:type="paragraph" w:customStyle="1" w:styleId="SessPlanHeading">
    <w:name w:val="SessPlanHeading"/>
    <w:basedOn w:val="Heading7"/>
    <w:link w:val="SessPlanHeadingChar"/>
    <w:rsid w:val="00953544"/>
    <w:pPr>
      <w:spacing w:before="240" w:after="240"/>
    </w:pPr>
    <w:rPr>
      <w:rFonts w:ascii="Arial" w:hAnsi="Arial" w:cs="Arial"/>
      <w:b/>
      <w:bCs/>
    </w:rPr>
  </w:style>
  <w:style w:type="character" w:customStyle="1" w:styleId="SessPlanHeadingChar">
    <w:name w:val="SessPlanHeading Char"/>
    <w:basedOn w:val="Heading7Char"/>
    <w:link w:val="SessPlanHeading"/>
    <w:rsid w:val="00953544"/>
    <w:rPr>
      <w:rFonts w:ascii="Arial" w:eastAsiaTheme="majorEastAsia" w:hAnsi="Arial" w:cs="Arial"/>
      <w:b/>
      <w:bCs/>
      <w:i/>
      <w:iCs/>
      <w:color w:val="404040"/>
      <w:sz w:val="22"/>
      <w:szCs w:val="22"/>
      <w:lang w:val="en-AU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AC5C7E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5C7E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paragraph" w:styleId="BodyText">
    <w:name w:val="Body Text"/>
    <w:basedOn w:val="Normal"/>
    <w:link w:val="BodyTextChar"/>
    <w:rsid w:val="0002128B"/>
    <w:pPr>
      <w:spacing w:after="0" w:line="240" w:lineRule="auto"/>
      <w:jc w:val="both"/>
    </w:pPr>
    <w:rPr>
      <w:rFonts w:ascii="Arial" w:eastAsia="Times New Roman" w:hAnsi="Arial"/>
      <w:sz w:val="23"/>
      <w:szCs w:val="20"/>
      <w:lang w:val="en-US" w:eastAsia="en-AU"/>
    </w:rPr>
  </w:style>
  <w:style w:type="character" w:customStyle="1" w:styleId="BodyTextChar">
    <w:name w:val="Body Text Char"/>
    <w:basedOn w:val="DefaultParagraphFont"/>
    <w:link w:val="BodyText"/>
    <w:rsid w:val="0002128B"/>
    <w:rPr>
      <w:rFonts w:ascii="Arial" w:eastAsia="Times New Roman" w:hAnsi="Arial" w:cs="Times New Roman"/>
      <w:sz w:val="23"/>
      <w:szCs w:val="20"/>
      <w:lang w:val="en-US" w:eastAsia="en-AU"/>
    </w:rPr>
  </w:style>
  <w:style w:type="paragraph" w:customStyle="1" w:styleId="AAAQuestions">
    <w:name w:val="AAA Questions"/>
    <w:basedOn w:val="Normal"/>
    <w:link w:val="AAAQuestionsChar"/>
    <w:rsid w:val="00953544"/>
    <w:pPr>
      <w:numPr>
        <w:numId w:val="1"/>
      </w:numPr>
      <w:spacing w:after="0" w:line="240" w:lineRule="auto"/>
    </w:pPr>
    <w:rPr>
      <w:sz w:val="20"/>
      <w:szCs w:val="20"/>
      <w:lang w:val="en-GB" w:eastAsia="en-GB"/>
    </w:rPr>
  </w:style>
  <w:style w:type="character" w:customStyle="1" w:styleId="AAAQuestionsChar">
    <w:name w:val="AAA Questions Char"/>
    <w:basedOn w:val="DefaultParagraphFont"/>
    <w:link w:val="AAAQuestions"/>
    <w:rsid w:val="00953544"/>
  </w:style>
  <w:style w:type="paragraph" w:styleId="ListParagraph">
    <w:name w:val="List Paragraph"/>
    <w:basedOn w:val="Normal"/>
    <w:link w:val="ListParagraphChar"/>
    <w:uiPriority w:val="34"/>
    <w:qFormat/>
    <w:rsid w:val="00AC5C7E"/>
    <w:pPr>
      <w:ind w:left="720"/>
    </w:pPr>
  </w:style>
  <w:style w:type="character" w:styleId="Hyperlink">
    <w:name w:val="Hyperlink"/>
    <w:basedOn w:val="DefaultParagraphFont"/>
    <w:uiPriority w:val="99"/>
    <w:unhideWhenUsed/>
    <w:rsid w:val="00D7381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7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C5C7E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rmalWeb">
    <w:name w:val="Normal (Web)"/>
    <w:basedOn w:val="Normal"/>
    <w:uiPriority w:val="99"/>
    <w:semiHidden/>
    <w:unhideWhenUsed/>
    <w:rsid w:val="00C65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AU"/>
    </w:rPr>
  </w:style>
  <w:style w:type="character" w:customStyle="1" w:styleId="apple-converted-space">
    <w:name w:val="apple-converted-space"/>
    <w:basedOn w:val="DefaultParagraphFont"/>
    <w:rsid w:val="00C653E0"/>
  </w:style>
  <w:style w:type="character" w:customStyle="1" w:styleId="Heading1Char">
    <w:name w:val="Heading 1 Char"/>
    <w:basedOn w:val="DefaultParagraphFont"/>
    <w:link w:val="Heading1"/>
    <w:uiPriority w:val="9"/>
    <w:rsid w:val="00AC5C7E"/>
    <w:rPr>
      <w:rFonts w:cstheme="majorBidi"/>
      <w:b/>
      <w:bCs/>
      <w:color w:val="C00000"/>
      <w:sz w:val="36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54671"/>
    <w:rPr>
      <w:rFonts w:cstheme="majorBidi"/>
      <w:b/>
      <w:bCs/>
      <w:sz w:val="26"/>
      <w:szCs w:val="26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5C7E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5C7E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AC5C7E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AC5C7E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AC5C7E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AC5C7E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qFormat/>
    <w:rsid w:val="00AC5C7E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7"/>
    <w:rsid w:val="004F6D87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AC5C7E"/>
    <w:rPr>
      <w:b/>
      <w:bCs/>
    </w:rPr>
  </w:style>
  <w:style w:type="character" w:styleId="Emphasis">
    <w:name w:val="Emphasis"/>
    <w:basedOn w:val="DefaultParagraphFont"/>
    <w:qFormat/>
    <w:rsid w:val="00AC5C7E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AC5C7E"/>
    <w:rPr>
      <w:sz w:val="22"/>
      <w:szCs w:val="22"/>
      <w:lang w:val="en-US" w:eastAsia="en-US"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C5C7E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AC5C7E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AC5C7E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5C7E"/>
    <w:pPr>
      <w:outlineLvl w:val="9"/>
    </w:pPr>
  </w:style>
  <w:style w:type="paragraph" w:customStyle="1" w:styleId="Answers">
    <w:name w:val="Answers"/>
    <w:basedOn w:val="Normal"/>
    <w:qFormat/>
    <w:rsid w:val="00AC5C7E"/>
    <w:pPr>
      <w:spacing w:after="0" w:line="240" w:lineRule="auto"/>
    </w:pPr>
    <w:rPr>
      <w:i/>
    </w:rPr>
  </w:style>
  <w:style w:type="character" w:customStyle="1" w:styleId="BoldandItalics">
    <w:name w:val="Bold and Italics"/>
    <w:qFormat/>
    <w:rsid w:val="00AC5C7E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AC5C7E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AC5C7E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AC5C7E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AC5C7E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AC5C7E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AC5C7E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AC5C7E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Bullets">
    <w:name w:val="Bullets"/>
    <w:basedOn w:val="Normal"/>
    <w:link w:val="BulletsChar"/>
    <w:uiPriority w:val="9"/>
    <w:qFormat/>
    <w:rsid w:val="00AC5C7E"/>
    <w:pPr>
      <w:numPr>
        <w:numId w:val="6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354671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AC5C7E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AC5C7E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AC5C7E"/>
    <w:pPr>
      <w:numPr>
        <w:numId w:val="5"/>
      </w:numPr>
    </w:pPr>
  </w:style>
  <w:style w:type="character" w:customStyle="1" w:styleId="numersChar">
    <w:name w:val="numers Char"/>
    <w:basedOn w:val="BulletsChar"/>
    <w:link w:val="numers"/>
    <w:rsid w:val="00AC5C7E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AC5C7E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354671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AC5C7E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AC5C7E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AC5C7E"/>
    <w:rPr>
      <w:b/>
    </w:rPr>
  </w:style>
  <w:style w:type="character" w:customStyle="1" w:styleId="NUmber10Char">
    <w:name w:val="NUmber1.0 Char"/>
    <w:basedOn w:val="DefaultParagraphFont"/>
    <w:link w:val="NUmber10"/>
    <w:rsid w:val="00AC5C7E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AC5C7E"/>
    <w:pPr>
      <w:numPr>
        <w:ilvl w:val="1"/>
        <w:numId w:val="7"/>
      </w:numPr>
    </w:pPr>
  </w:style>
  <w:style w:type="character" w:customStyle="1" w:styleId="NUmber11Char">
    <w:name w:val="NUmber1.1 Char"/>
    <w:basedOn w:val="DefaultParagraphFont"/>
    <w:link w:val="NUmber11"/>
    <w:rsid w:val="00AC5C7E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AC5C7E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AC5C7E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AC5C7E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AC5C7E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AC5C7E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AC5C7E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AC5C7E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AC5C7E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AC5C7E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AC5C7E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AC5C7E"/>
    <w:pPr>
      <w:numPr>
        <w:ilvl w:val="2"/>
        <w:numId w:val="8"/>
      </w:numPr>
    </w:pPr>
  </w:style>
  <w:style w:type="character" w:customStyle="1" w:styleId="Bullet3Char1">
    <w:name w:val="Bullet3 Char1"/>
    <w:basedOn w:val="ListParagraphChar"/>
    <w:link w:val="Bullet3"/>
    <w:uiPriority w:val="8"/>
    <w:rsid w:val="004F6D87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AC5C7E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AC5C7E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AC5C7E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AC5C7E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AC5C7E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AC5C7E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AC5C7E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AC5C7E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AC5C7E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AC5C7E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AC5C7E"/>
    <w:pPr>
      <w:numPr>
        <w:numId w:val="9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AC5C7E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AC5C7E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AC5C7E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AC5C7E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354671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AC5C7E"/>
    <w:pPr>
      <w:numPr>
        <w:numId w:val="10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AC5C7E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AC5C7E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AC5C7E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AC5C7E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AC5C7E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AC5C7E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AC5C7E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AC5C7E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AC5C7E"/>
    <w:rPr>
      <w:rFonts w:cstheme="minorHAnsi"/>
      <w:b/>
      <w:sz w:val="22"/>
      <w:szCs w:val="22"/>
      <w:lang w:val="en-AU" w:eastAsia="en-US"/>
    </w:rPr>
  </w:style>
  <w:style w:type="paragraph" w:customStyle="1" w:styleId="boldbull">
    <w:name w:val="bold bull"/>
    <w:basedOn w:val="Bullets"/>
    <w:link w:val="boldbullChar"/>
    <w:rsid w:val="00953544"/>
    <w:pPr>
      <w:numPr>
        <w:numId w:val="0"/>
      </w:numPr>
    </w:pPr>
    <w:rPr>
      <w:b/>
    </w:rPr>
  </w:style>
  <w:style w:type="character" w:customStyle="1" w:styleId="boldbullChar">
    <w:name w:val="bold bull Char"/>
    <w:basedOn w:val="BulletsChar"/>
    <w:link w:val="boldbull"/>
    <w:rsid w:val="00953544"/>
    <w:rPr>
      <w:b/>
      <w:sz w:val="22"/>
      <w:szCs w:val="22"/>
      <w:lang w:val="en-AU" w:eastAsia="en-US"/>
    </w:rPr>
  </w:style>
  <w:style w:type="paragraph" w:styleId="ListBullet">
    <w:name w:val="List Bullet"/>
    <w:basedOn w:val="Normal"/>
    <w:unhideWhenUsed/>
    <w:rsid w:val="00D46DB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46DB0"/>
    <w:pPr>
      <w:numPr>
        <w:numId w:val="3"/>
      </w:numPr>
      <w:contextualSpacing/>
    </w:pPr>
  </w:style>
  <w:style w:type="paragraph" w:styleId="List">
    <w:name w:val="List"/>
    <w:basedOn w:val="Normal"/>
    <w:uiPriority w:val="99"/>
    <w:unhideWhenUsed/>
    <w:rsid w:val="00D46DB0"/>
    <w:pPr>
      <w:ind w:left="360" w:hanging="360"/>
      <w:contextualSpacing/>
    </w:pPr>
  </w:style>
  <w:style w:type="character" w:customStyle="1" w:styleId="SpecialBold">
    <w:name w:val="Special Bold"/>
    <w:rsid w:val="00D46DB0"/>
    <w:rPr>
      <w:b/>
      <w:spacing w:val="0"/>
    </w:rPr>
  </w:style>
  <w:style w:type="paragraph" w:styleId="List2">
    <w:name w:val="List 2"/>
    <w:basedOn w:val="Normal"/>
    <w:uiPriority w:val="99"/>
    <w:semiHidden/>
    <w:unhideWhenUsed/>
    <w:rsid w:val="00D46DB0"/>
    <w:pPr>
      <w:ind w:left="566" w:hanging="283"/>
      <w:contextualSpacing/>
    </w:pPr>
  </w:style>
  <w:style w:type="paragraph" w:customStyle="1" w:styleId="Default">
    <w:name w:val="Default"/>
    <w:rsid w:val="004D12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paragraph" w:styleId="TOC4">
    <w:name w:val="toc 4"/>
    <w:basedOn w:val="Normal"/>
    <w:next w:val="Normal"/>
    <w:autoRedefine/>
    <w:uiPriority w:val="39"/>
    <w:unhideWhenUsed/>
    <w:rsid w:val="00403E02"/>
    <w:pPr>
      <w:spacing w:after="100"/>
      <w:ind w:left="660"/>
    </w:pPr>
    <w:rPr>
      <w:rFonts w:asciiTheme="minorHAnsi" w:eastAsiaTheme="minorEastAsia" w:hAnsiTheme="minorHAnsi" w:cstheme="minorBidi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403E02"/>
    <w:pPr>
      <w:spacing w:after="100"/>
      <w:ind w:left="880"/>
    </w:pPr>
    <w:rPr>
      <w:rFonts w:asciiTheme="minorHAnsi" w:eastAsiaTheme="minorEastAsia" w:hAnsiTheme="minorHAnsi" w:cstheme="minorBidi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403E02"/>
    <w:pPr>
      <w:spacing w:after="100"/>
      <w:ind w:left="1100"/>
    </w:pPr>
    <w:rPr>
      <w:rFonts w:asciiTheme="minorHAnsi" w:eastAsiaTheme="minorEastAsia" w:hAnsiTheme="minorHAnsi" w:cstheme="minorBidi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403E02"/>
    <w:pPr>
      <w:spacing w:after="100"/>
      <w:ind w:left="1320"/>
    </w:pPr>
    <w:rPr>
      <w:rFonts w:asciiTheme="minorHAnsi" w:eastAsiaTheme="minorEastAsia" w:hAnsiTheme="minorHAnsi" w:cstheme="minorBidi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403E02"/>
    <w:pPr>
      <w:spacing w:after="100"/>
      <w:ind w:left="1540"/>
    </w:pPr>
    <w:rPr>
      <w:rFonts w:asciiTheme="minorHAnsi" w:eastAsiaTheme="minorEastAsia" w:hAnsiTheme="minorHAnsi" w:cstheme="minorBidi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403E02"/>
    <w:pPr>
      <w:spacing w:after="100"/>
      <w:ind w:left="1760"/>
    </w:pPr>
    <w:rPr>
      <w:rFonts w:asciiTheme="minorHAnsi" w:eastAsiaTheme="minorEastAsia" w:hAnsiTheme="minorHAnsi" w:cstheme="minorBidi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B07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065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8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w%20John%20Benett\Documents\Consultancy\RTO%20Materials\BSB30407%20Cert%20III%20Business%20Admin\Templates\Master%20TemplateAPL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0E4FC-A21F-4A26-A1AF-E0E212BF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 TemplateAPL4</Template>
  <TotalTime>1</TotalTime>
  <Pages>3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Microsoft account</cp:lastModifiedBy>
  <cp:revision>3</cp:revision>
  <dcterms:created xsi:type="dcterms:W3CDTF">2016-02-10T05:27:00Z</dcterms:created>
  <dcterms:modified xsi:type="dcterms:W3CDTF">2016-02-10T05:29:00Z</dcterms:modified>
</cp:coreProperties>
</file>