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bookmarkStart w:id="0" w:name="_GoBack"/>
      <w:bookmarkEnd w:id="0"/>
    </w:p>
    <w:p w:rsidR="0035414D" w:rsidRDefault="0035414D" w:rsidP="0035414D"/>
    <w:p w:rsidR="0035414D" w:rsidRDefault="00C14703"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0E85" w:rsidRDefault="009B0E85" w:rsidP="00EB61FF">
                            <w:pPr>
                              <w:spacing w:line="240" w:lineRule="auto"/>
                              <w:jc w:val="right"/>
                              <w:rPr>
                                <w:b/>
                                <w:color w:val="C00000"/>
                                <w:sz w:val="72"/>
                              </w:rPr>
                            </w:pPr>
                          </w:p>
                          <w:p w:rsidR="009B0E85" w:rsidRDefault="009B0E85" w:rsidP="00EB61FF">
                            <w:pPr>
                              <w:spacing w:line="240" w:lineRule="auto"/>
                              <w:jc w:val="right"/>
                              <w:rPr>
                                <w:b/>
                                <w:color w:val="C00000"/>
                                <w:sz w:val="72"/>
                              </w:rPr>
                            </w:pPr>
                          </w:p>
                          <w:p w:rsidR="009B0E85" w:rsidRDefault="009B0E85" w:rsidP="001F6AB8">
                            <w:pPr>
                              <w:spacing w:line="240" w:lineRule="auto"/>
                              <w:jc w:val="right"/>
                              <w:rPr>
                                <w:b/>
                                <w:color w:val="C00000"/>
                                <w:sz w:val="72"/>
                              </w:rPr>
                            </w:pPr>
                            <w:r>
                              <w:rPr>
                                <w:b/>
                                <w:color w:val="C00000"/>
                                <w:sz w:val="72"/>
                              </w:rPr>
                              <w:t>BSBINN301</w:t>
                            </w:r>
                          </w:p>
                          <w:p w:rsidR="009B0E85" w:rsidRDefault="009B0E85" w:rsidP="001F6AB8">
                            <w:pPr>
                              <w:spacing w:line="240" w:lineRule="auto"/>
                              <w:jc w:val="right"/>
                              <w:rPr>
                                <w:b/>
                                <w:color w:val="C00000"/>
                                <w:sz w:val="44"/>
                              </w:rPr>
                            </w:pPr>
                            <w:r>
                              <w:rPr>
                                <w:b/>
                                <w:color w:val="C00000"/>
                                <w:sz w:val="72"/>
                              </w:rPr>
                              <w:t>Promote innovation in a team environment</w:t>
                            </w:r>
                          </w:p>
                          <w:p w:rsidR="009B0E85" w:rsidRPr="009120AB" w:rsidRDefault="009B0E85" w:rsidP="00D46DB0">
                            <w:pPr>
                              <w:spacing w:line="240" w:lineRule="auto"/>
                              <w:jc w:val="right"/>
                              <w:rPr>
                                <w:b/>
                                <w:color w:val="C61002"/>
                                <w:sz w:val="48"/>
                                <w:szCs w:val="86"/>
                              </w:rPr>
                            </w:pPr>
                            <w:r w:rsidRPr="009120AB">
                              <w:rPr>
                                <w:b/>
                                <w:color w:val="C00000"/>
                                <w:sz w:val="32"/>
                              </w:rPr>
                              <w:t>Learner Guide</w:t>
                            </w:r>
                          </w:p>
                          <w:p w:rsidR="009B0E85" w:rsidRPr="00D82F1A" w:rsidRDefault="009B0E85"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9B0E85" w:rsidRDefault="009B0E85" w:rsidP="00EB61FF">
                      <w:pPr>
                        <w:spacing w:line="240" w:lineRule="auto"/>
                        <w:jc w:val="right"/>
                        <w:rPr>
                          <w:b/>
                          <w:color w:val="C00000"/>
                          <w:sz w:val="72"/>
                        </w:rPr>
                      </w:pPr>
                    </w:p>
                    <w:p w:rsidR="009B0E85" w:rsidRDefault="009B0E85" w:rsidP="00EB61FF">
                      <w:pPr>
                        <w:spacing w:line="240" w:lineRule="auto"/>
                        <w:jc w:val="right"/>
                        <w:rPr>
                          <w:b/>
                          <w:color w:val="C00000"/>
                          <w:sz w:val="72"/>
                        </w:rPr>
                      </w:pPr>
                    </w:p>
                    <w:p w:rsidR="009B0E85" w:rsidRDefault="009B0E85" w:rsidP="001F6AB8">
                      <w:pPr>
                        <w:spacing w:line="240" w:lineRule="auto"/>
                        <w:jc w:val="right"/>
                        <w:rPr>
                          <w:b/>
                          <w:color w:val="C00000"/>
                          <w:sz w:val="72"/>
                        </w:rPr>
                      </w:pPr>
                      <w:r>
                        <w:rPr>
                          <w:b/>
                          <w:color w:val="C00000"/>
                          <w:sz w:val="72"/>
                        </w:rPr>
                        <w:t>BSBINN301</w:t>
                      </w:r>
                    </w:p>
                    <w:p w:rsidR="009B0E85" w:rsidRDefault="009B0E85" w:rsidP="001F6AB8">
                      <w:pPr>
                        <w:spacing w:line="240" w:lineRule="auto"/>
                        <w:jc w:val="right"/>
                        <w:rPr>
                          <w:b/>
                          <w:color w:val="C00000"/>
                          <w:sz w:val="44"/>
                        </w:rPr>
                      </w:pPr>
                      <w:r>
                        <w:rPr>
                          <w:b/>
                          <w:color w:val="C00000"/>
                          <w:sz w:val="72"/>
                        </w:rPr>
                        <w:t>Promote innovation in a team environment</w:t>
                      </w:r>
                    </w:p>
                    <w:p w:rsidR="009B0E85" w:rsidRPr="009120AB" w:rsidRDefault="009B0E85" w:rsidP="00D46DB0">
                      <w:pPr>
                        <w:spacing w:line="240" w:lineRule="auto"/>
                        <w:jc w:val="right"/>
                        <w:rPr>
                          <w:b/>
                          <w:color w:val="C61002"/>
                          <w:sz w:val="48"/>
                          <w:szCs w:val="86"/>
                        </w:rPr>
                      </w:pPr>
                      <w:r w:rsidRPr="009120AB">
                        <w:rPr>
                          <w:b/>
                          <w:color w:val="C00000"/>
                          <w:sz w:val="32"/>
                        </w:rPr>
                        <w:t>Learner Guide</w:t>
                      </w:r>
                    </w:p>
                    <w:p w:rsidR="009B0E85" w:rsidRPr="00D82F1A" w:rsidRDefault="009B0E85"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274265" w:rsidP="00A62486">
      <w:r>
        <w:br w:type="page"/>
      </w:r>
      <w:r w:rsidR="001F6AB8">
        <w:rPr>
          <w:noProof/>
          <w:lang w:val="en-GB"/>
        </w:rPr>
        <w:drawing>
          <wp:anchor distT="0" distB="0" distL="114300" distR="114300" simplePos="0" relativeHeight="251730944" behindDoc="1" locked="0" layoutInCell="1" allowOverlap="1" wp14:anchorId="4C9142CB" wp14:editId="7BBC3DB5">
            <wp:simplePos x="0" y="0"/>
            <wp:positionH relativeFrom="column">
              <wp:posOffset>142875</wp:posOffset>
            </wp:positionH>
            <wp:positionV relativeFrom="paragraph">
              <wp:posOffset>3620770</wp:posOffset>
            </wp:positionV>
            <wp:extent cx="3889375" cy="3889375"/>
            <wp:effectExtent l="0" t="0" r="0" b="0"/>
            <wp:wrapTight wrapText="bothSides">
              <wp:wrapPolygon edited="0">
                <wp:start x="0" y="0"/>
                <wp:lineTo x="0" y="21477"/>
                <wp:lineTo x="21477" y="21477"/>
                <wp:lineTo x="21477" y="0"/>
                <wp:lineTo x="0" y="0"/>
              </wp:wrapPolygon>
            </wp:wrapTight>
            <wp:docPr id="22" name="Picture 22" descr="C:\Users\Sophie2\Desktop\ArtWork\Fotolia_11720065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11720065_X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89375" cy="3889375"/>
                    </a:xfrm>
                    <a:prstGeom prst="rect">
                      <a:avLst/>
                    </a:prstGeom>
                    <a:noFill/>
                    <a:ln>
                      <a:noFill/>
                    </a:ln>
                  </pic:spPr>
                </pic:pic>
              </a:graphicData>
            </a:graphic>
          </wp:anchor>
        </w:drawing>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A76A47"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A76A47" w:rsidRDefault="00A76A47">
      <w:pPr>
        <w:pStyle w:val="TOC1"/>
        <w:tabs>
          <w:tab w:val="right" w:leader="dot" w:pos="9322"/>
        </w:tabs>
        <w:rPr>
          <w:rFonts w:asciiTheme="minorHAnsi" w:eastAsiaTheme="minorEastAsia" w:hAnsiTheme="minorHAnsi" w:cstheme="minorBidi"/>
          <w:b w:val="0"/>
          <w:noProof/>
          <w:lang w:val="en-GB"/>
        </w:rPr>
      </w:pPr>
      <w:hyperlink w:anchor="_Toc476842394" w:history="1">
        <w:r w:rsidRPr="00E94E81">
          <w:rPr>
            <w:rStyle w:val="Hyperlink"/>
            <w:noProof/>
          </w:rPr>
          <w:t>Unit of Competency</w:t>
        </w:r>
        <w:r>
          <w:rPr>
            <w:noProof/>
            <w:webHidden/>
          </w:rPr>
          <w:tab/>
        </w:r>
        <w:r>
          <w:rPr>
            <w:noProof/>
            <w:webHidden/>
          </w:rPr>
          <w:fldChar w:fldCharType="begin"/>
        </w:r>
        <w:r>
          <w:rPr>
            <w:noProof/>
            <w:webHidden/>
          </w:rPr>
          <w:instrText xml:space="preserve"> PAGEREF _Toc476842394 \h </w:instrText>
        </w:r>
        <w:r>
          <w:rPr>
            <w:noProof/>
            <w:webHidden/>
          </w:rPr>
        </w:r>
        <w:r>
          <w:rPr>
            <w:noProof/>
            <w:webHidden/>
          </w:rPr>
          <w:fldChar w:fldCharType="separate"/>
        </w:r>
        <w:r>
          <w:rPr>
            <w:noProof/>
            <w:webHidden/>
          </w:rPr>
          <w:t>4</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395" w:history="1">
        <w:r w:rsidRPr="00E94E81">
          <w:rPr>
            <w:rStyle w:val="Hyperlink"/>
            <w:noProof/>
          </w:rPr>
          <w:t>Application</w:t>
        </w:r>
        <w:r>
          <w:rPr>
            <w:noProof/>
            <w:webHidden/>
          </w:rPr>
          <w:tab/>
        </w:r>
        <w:r>
          <w:rPr>
            <w:noProof/>
            <w:webHidden/>
          </w:rPr>
          <w:fldChar w:fldCharType="begin"/>
        </w:r>
        <w:r>
          <w:rPr>
            <w:noProof/>
            <w:webHidden/>
          </w:rPr>
          <w:instrText xml:space="preserve"> PAGEREF _Toc476842395 \h </w:instrText>
        </w:r>
        <w:r>
          <w:rPr>
            <w:noProof/>
            <w:webHidden/>
          </w:rPr>
        </w:r>
        <w:r>
          <w:rPr>
            <w:noProof/>
            <w:webHidden/>
          </w:rPr>
          <w:fldChar w:fldCharType="separate"/>
        </w:r>
        <w:r>
          <w:rPr>
            <w:noProof/>
            <w:webHidden/>
          </w:rPr>
          <w:t>4</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396" w:history="1">
        <w:r w:rsidRPr="00E94E81">
          <w:rPr>
            <w:rStyle w:val="Hyperlink"/>
            <w:noProof/>
          </w:rPr>
          <w:t>Performance Criteria</w:t>
        </w:r>
        <w:r>
          <w:rPr>
            <w:noProof/>
            <w:webHidden/>
          </w:rPr>
          <w:tab/>
        </w:r>
        <w:r>
          <w:rPr>
            <w:noProof/>
            <w:webHidden/>
          </w:rPr>
          <w:fldChar w:fldCharType="begin"/>
        </w:r>
        <w:r>
          <w:rPr>
            <w:noProof/>
            <w:webHidden/>
          </w:rPr>
          <w:instrText xml:space="preserve"> PAGEREF _Toc476842396 \h </w:instrText>
        </w:r>
        <w:r>
          <w:rPr>
            <w:noProof/>
            <w:webHidden/>
          </w:rPr>
        </w:r>
        <w:r>
          <w:rPr>
            <w:noProof/>
            <w:webHidden/>
          </w:rPr>
          <w:fldChar w:fldCharType="separate"/>
        </w:r>
        <w:r>
          <w:rPr>
            <w:noProof/>
            <w:webHidden/>
          </w:rPr>
          <w:t>5</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397" w:history="1">
        <w:r w:rsidRPr="00E94E81">
          <w:rPr>
            <w:rStyle w:val="Hyperlink"/>
            <w:noProof/>
          </w:rPr>
          <w:t>Foundation Skills</w:t>
        </w:r>
        <w:r>
          <w:rPr>
            <w:noProof/>
            <w:webHidden/>
          </w:rPr>
          <w:tab/>
        </w:r>
        <w:r>
          <w:rPr>
            <w:noProof/>
            <w:webHidden/>
          </w:rPr>
          <w:fldChar w:fldCharType="begin"/>
        </w:r>
        <w:r>
          <w:rPr>
            <w:noProof/>
            <w:webHidden/>
          </w:rPr>
          <w:instrText xml:space="preserve"> PAGEREF _Toc476842397 \h </w:instrText>
        </w:r>
        <w:r>
          <w:rPr>
            <w:noProof/>
            <w:webHidden/>
          </w:rPr>
        </w:r>
        <w:r>
          <w:rPr>
            <w:noProof/>
            <w:webHidden/>
          </w:rPr>
          <w:fldChar w:fldCharType="separate"/>
        </w:r>
        <w:r>
          <w:rPr>
            <w:noProof/>
            <w:webHidden/>
          </w:rPr>
          <w:t>6</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398" w:history="1">
        <w:r w:rsidRPr="00E94E81">
          <w:rPr>
            <w:rStyle w:val="Hyperlink"/>
            <w:noProof/>
          </w:rPr>
          <w:t>Assessment Requirements</w:t>
        </w:r>
        <w:r>
          <w:rPr>
            <w:noProof/>
            <w:webHidden/>
          </w:rPr>
          <w:tab/>
        </w:r>
        <w:r>
          <w:rPr>
            <w:noProof/>
            <w:webHidden/>
          </w:rPr>
          <w:fldChar w:fldCharType="begin"/>
        </w:r>
        <w:r>
          <w:rPr>
            <w:noProof/>
            <w:webHidden/>
          </w:rPr>
          <w:instrText xml:space="preserve"> PAGEREF _Toc476842398 \h </w:instrText>
        </w:r>
        <w:r>
          <w:rPr>
            <w:noProof/>
            <w:webHidden/>
          </w:rPr>
        </w:r>
        <w:r>
          <w:rPr>
            <w:noProof/>
            <w:webHidden/>
          </w:rPr>
          <w:fldChar w:fldCharType="separate"/>
        </w:r>
        <w:r>
          <w:rPr>
            <w:noProof/>
            <w:webHidden/>
          </w:rPr>
          <w:t>7</w:t>
        </w:r>
        <w:r>
          <w:rPr>
            <w:noProof/>
            <w:webHidden/>
          </w:rPr>
          <w:fldChar w:fldCharType="end"/>
        </w:r>
      </w:hyperlink>
    </w:p>
    <w:p w:rsidR="00A76A47" w:rsidRDefault="00A76A47">
      <w:pPr>
        <w:pStyle w:val="TOC1"/>
        <w:tabs>
          <w:tab w:val="right" w:leader="dot" w:pos="9322"/>
        </w:tabs>
        <w:rPr>
          <w:rFonts w:asciiTheme="minorHAnsi" w:eastAsiaTheme="minorEastAsia" w:hAnsiTheme="minorHAnsi" w:cstheme="minorBidi"/>
          <w:b w:val="0"/>
          <w:noProof/>
          <w:lang w:val="en-GB"/>
        </w:rPr>
      </w:pPr>
      <w:hyperlink w:anchor="_Toc476842399" w:history="1">
        <w:r w:rsidRPr="00E94E81">
          <w:rPr>
            <w:rStyle w:val="Hyperlink"/>
            <w:noProof/>
          </w:rPr>
          <w:t>1. Create opportunities to maximise innovation within  the team</w:t>
        </w:r>
        <w:r>
          <w:rPr>
            <w:noProof/>
            <w:webHidden/>
          </w:rPr>
          <w:tab/>
        </w:r>
        <w:r>
          <w:rPr>
            <w:noProof/>
            <w:webHidden/>
          </w:rPr>
          <w:fldChar w:fldCharType="begin"/>
        </w:r>
        <w:r>
          <w:rPr>
            <w:noProof/>
            <w:webHidden/>
          </w:rPr>
          <w:instrText xml:space="preserve"> PAGEREF _Toc476842399 \h </w:instrText>
        </w:r>
        <w:r>
          <w:rPr>
            <w:noProof/>
            <w:webHidden/>
          </w:rPr>
        </w:r>
        <w:r>
          <w:rPr>
            <w:noProof/>
            <w:webHidden/>
          </w:rPr>
          <w:fldChar w:fldCharType="separate"/>
        </w:r>
        <w:r>
          <w:rPr>
            <w:noProof/>
            <w:webHidden/>
          </w:rPr>
          <w:t>8</w:t>
        </w:r>
        <w:r>
          <w:rPr>
            <w:noProof/>
            <w:webHidden/>
          </w:rPr>
          <w:fldChar w:fldCharType="end"/>
        </w:r>
      </w:hyperlink>
    </w:p>
    <w:p w:rsidR="00A76A47" w:rsidRDefault="00A76A47">
      <w:pPr>
        <w:pStyle w:val="TOC2"/>
        <w:tabs>
          <w:tab w:val="right" w:leader="dot" w:pos="9322"/>
        </w:tabs>
        <w:rPr>
          <w:rFonts w:asciiTheme="minorHAnsi" w:eastAsiaTheme="minorEastAsia" w:hAnsiTheme="minorHAnsi" w:cstheme="minorBidi"/>
          <w:noProof/>
          <w:lang w:val="en-GB"/>
        </w:rPr>
      </w:pPr>
      <w:hyperlink w:anchor="_Toc476842400" w:history="1">
        <w:r w:rsidRPr="00E94E81">
          <w:rPr>
            <w:rStyle w:val="Hyperlink"/>
            <w:noProof/>
          </w:rPr>
          <w:t>1.1 – Evaluate and reflect on what the team needs and wants to achieve</w:t>
        </w:r>
        <w:r>
          <w:rPr>
            <w:noProof/>
            <w:webHidden/>
          </w:rPr>
          <w:tab/>
        </w:r>
        <w:r>
          <w:rPr>
            <w:noProof/>
            <w:webHidden/>
          </w:rPr>
          <w:fldChar w:fldCharType="begin"/>
        </w:r>
        <w:r>
          <w:rPr>
            <w:noProof/>
            <w:webHidden/>
          </w:rPr>
          <w:instrText xml:space="preserve"> PAGEREF _Toc476842400 \h </w:instrText>
        </w:r>
        <w:r>
          <w:rPr>
            <w:noProof/>
            <w:webHidden/>
          </w:rPr>
        </w:r>
        <w:r>
          <w:rPr>
            <w:noProof/>
            <w:webHidden/>
          </w:rPr>
          <w:fldChar w:fldCharType="separate"/>
        </w:r>
        <w:r>
          <w:rPr>
            <w:noProof/>
            <w:webHidden/>
          </w:rPr>
          <w:t>9</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01" w:history="1">
        <w:r w:rsidRPr="00E94E81">
          <w:rPr>
            <w:rStyle w:val="Hyperlink"/>
            <w:noProof/>
          </w:rPr>
          <w:t>Evaluate</w:t>
        </w:r>
        <w:r>
          <w:rPr>
            <w:noProof/>
            <w:webHidden/>
          </w:rPr>
          <w:tab/>
        </w:r>
        <w:r>
          <w:rPr>
            <w:noProof/>
            <w:webHidden/>
          </w:rPr>
          <w:fldChar w:fldCharType="begin"/>
        </w:r>
        <w:r>
          <w:rPr>
            <w:noProof/>
            <w:webHidden/>
          </w:rPr>
          <w:instrText xml:space="preserve"> PAGEREF _Toc476842401 \h </w:instrText>
        </w:r>
        <w:r>
          <w:rPr>
            <w:noProof/>
            <w:webHidden/>
          </w:rPr>
        </w:r>
        <w:r>
          <w:rPr>
            <w:noProof/>
            <w:webHidden/>
          </w:rPr>
          <w:fldChar w:fldCharType="separate"/>
        </w:r>
        <w:r>
          <w:rPr>
            <w:noProof/>
            <w:webHidden/>
          </w:rPr>
          <w:t>9</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02" w:history="1">
        <w:r w:rsidRPr="00E94E81">
          <w:rPr>
            <w:rStyle w:val="Hyperlink"/>
            <w:noProof/>
          </w:rPr>
          <w:t>Reflect</w:t>
        </w:r>
        <w:r>
          <w:rPr>
            <w:noProof/>
            <w:webHidden/>
          </w:rPr>
          <w:tab/>
        </w:r>
        <w:r>
          <w:rPr>
            <w:noProof/>
            <w:webHidden/>
          </w:rPr>
          <w:fldChar w:fldCharType="begin"/>
        </w:r>
        <w:r>
          <w:rPr>
            <w:noProof/>
            <w:webHidden/>
          </w:rPr>
          <w:instrText xml:space="preserve"> PAGEREF _Toc476842402 \h </w:instrText>
        </w:r>
        <w:r>
          <w:rPr>
            <w:noProof/>
            <w:webHidden/>
          </w:rPr>
        </w:r>
        <w:r>
          <w:rPr>
            <w:noProof/>
            <w:webHidden/>
          </w:rPr>
          <w:fldChar w:fldCharType="separate"/>
        </w:r>
        <w:r>
          <w:rPr>
            <w:noProof/>
            <w:webHidden/>
          </w:rPr>
          <w:t>10</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03" w:history="1">
        <w:r w:rsidRPr="00E94E81">
          <w:rPr>
            <w:rStyle w:val="Hyperlink"/>
            <w:noProof/>
          </w:rPr>
          <w:t>Your team</w:t>
        </w:r>
        <w:r>
          <w:rPr>
            <w:noProof/>
            <w:webHidden/>
          </w:rPr>
          <w:tab/>
        </w:r>
        <w:r>
          <w:rPr>
            <w:noProof/>
            <w:webHidden/>
          </w:rPr>
          <w:fldChar w:fldCharType="begin"/>
        </w:r>
        <w:r>
          <w:rPr>
            <w:noProof/>
            <w:webHidden/>
          </w:rPr>
          <w:instrText xml:space="preserve"> PAGEREF _Toc476842403 \h </w:instrText>
        </w:r>
        <w:r>
          <w:rPr>
            <w:noProof/>
            <w:webHidden/>
          </w:rPr>
        </w:r>
        <w:r>
          <w:rPr>
            <w:noProof/>
            <w:webHidden/>
          </w:rPr>
          <w:fldChar w:fldCharType="separate"/>
        </w:r>
        <w:r>
          <w:rPr>
            <w:noProof/>
            <w:webHidden/>
          </w:rPr>
          <w:t>10</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04" w:history="1">
        <w:r w:rsidRPr="00E94E81">
          <w:rPr>
            <w:rStyle w:val="Hyperlink"/>
            <w:noProof/>
          </w:rPr>
          <w:t>Activity 1A</w:t>
        </w:r>
        <w:r>
          <w:rPr>
            <w:noProof/>
            <w:webHidden/>
          </w:rPr>
          <w:tab/>
        </w:r>
        <w:r>
          <w:rPr>
            <w:noProof/>
            <w:webHidden/>
          </w:rPr>
          <w:fldChar w:fldCharType="begin"/>
        </w:r>
        <w:r>
          <w:rPr>
            <w:noProof/>
            <w:webHidden/>
          </w:rPr>
          <w:instrText xml:space="preserve"> PAGEREF _Toc476842404 \h </w:instrText>
        </w:r>
        <w:r>
          <w:rPr>
            <w:noProof/>
            <w:webHidden/>
          </w:rPr>
        </w:r>
        <w:r>
          <w:rPr>
            <w:noProof/>
            <w:webHidden/>
          </w:rPr>
          <w:fldChar w:fldCharType="separate"/>
        </w:r>
        <w:r>
          <w:rPr>
            <w:noProof/>
            <w:webHidden/>
          </w:rPr>
          <w:t>12</w:t>
        </w:r>
        <w:r>
          <w:rPr>
            <w:noProof/>
            <w:webHidden/>
          </w:rPr>
          <w:fldChar w:fldCharType="end"/>
        </w:r>
      </w:hyperlink>
    </w:p>
    <w:p w:rsidR="00A76A47" w:rsidRDefault="00A76A47">
      <w:pPr>
        <w:pStyle w:val="TOC2"/>
        <w:tabs>
          <w:tab w:val="right" w:leader="dot" w:pos="9322"/>
        </w:tabs>
        <w:rPr>
          <w:rFonts w:asciiTheme="minorHAnsi" w:eastAsiaTheme="minorEastAsia" w:hAnsiTheme="minorHAnsi" w:cstheme="minorBidi"/>
          <w:noProof/>
          <w:lang w:val="en-GB"/>
        </w:rPr>
      </w:pPr>
      <w:hyperlink w:anchor="_Toc476842405" w:history="1">
        <w:r w:rsidRPr="00E94E81">
          <w:rPr>
            <w:rStyle w:val="Hyperlink"/>
            <w:noProof/>
          </w:rPr>
          <w:t>1.2 – Check out information about current or potential team members' work in the context of developing a more innovative team</w:t>
        </w:r>
        <w:r>
          <w:rPr>
            <w:noProof/>
            <w:webHidden/>
          </w:rPr>
          <w:tab/>
        </w:r>
        <w:r>
          <w:rPr>
            <w:noProof/>
            <w:webHidden/>
          </w:rPr>
          <w:fldChar w:fldCharType="begin"/>
        </w:r>
        <w:r>
          <w:rPr>
            <w:noProof/>
            <w:webHidden/>
          </w:rPr>
          <w:instrText xml:space="preserve"> PAGEREF _Toc476842405 \h </w:instrText>
        </w:r>
        <w:r>
          <w:rPr>
            <w:noProof/>
            <w:webHidden/>
          </w:rPr>
        </w:r>
        <w:r>
          <w:rPr>
            <w:noProof/>
            <w:webHidden/>
          </w:rPr>
          <w:fldChar w:fldCharType="separate"/>
        </w:r>
        <w:r>
          <w:rPr>
            <w:noProof/>
            <w:webHidden/>
          </w:rPr>
          <w:t>13</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06" w:history="1">
        <w:r w:rsidRPr="00E94E81">
          <w:rPr>
            <w:rStyle w:val="Hyperlink"/>
            <w:noProof/>
          </w:rPr>
          <w:t>Team members’ skills</w:t>
        </w:r>
        <w:r>
          <w:rPr>
            <w:noProof/>
            <w:webHidden/>
          </w:rPr>
          <w:tab/>
        </w:r>
        <w:r>
          <w:rPr>
            <w:noProof/>
            <w:webHidden/>
          </w:rPr>
          <w:fldChar w:fldCharType="begin"/>
        </w:r>
        <w:r>
          <w:rPr>
            <w:noProof/>
            <w:webHidden/>
          </w:rPr>
          <w:instrText xml:space="preserve"> PAGEREF _Toc476842406 \h </w:instrText>
        </w:r>
        <w:r>
          <w:rPr>
            <w:noProof/>
            <w:webHidden/>
          </w:rPr>
        </w:r>
        <w:r>
          <w:rPr>
            <w:noProof/>
            <w:webHidden/>
          </w:rPr>
          <w:fldChar w:fldCharType="separate"/>
        </w:r>
        <w:r>
          <w:rPr>
            <w:noProof/>
            <w:webHidden/>
          </w:rPr>
          <w:t>13</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07" w:history="1">
        <w:r w:rsidRPr="00E94E81">
          <w:rPr>
            <w:rStyle w:val="Hyperlink"/>
            <w:noProof/>
          </w:rPr>
          <w:t>Team characteristics</w:t>
        </w:r>
        <w:r>
          <w:rPr>
            <w:noProof/>
            <w:webHidden/>
          </w:rPr>
          <w:tab/>
        </w:r>
        <w:r>
          <w:rPr>
            <w:noProof/>
            <w:webHidden/>
          </w:rPr>
          <w:fldChar w:fldCharType="begin"/>
        </w:r>
        <w:r>
          <w:rPr>
            <w:noProof/>
            <w:webHidden/>
          </w:rPr>
          <w:instrText xml:space="preserve"> PAGEREF _Toc476842407 \h </w:instrText>
        </w:r>
        <w:r>
          <w:rPr>
            <w:noProof/>
            <w:webHidden/>
          </w:rPr>
        </w:r>
        <w:r>
          <w:rPr>
            <w:noProof/>
            <w:webHidden/>
          </w:rPr>
          <w:fldChar w:fldCharType="separate"/>
        </w:r>
        <w:r>
          <w:rPr>
            <w:noProof/>
            <w:webHidden/>
          </w:rPr>
          <w:t>14</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08" w:history="1">
        <w:r w:rsidRPr="00E94E81">
          <w:rPr>
            <w:rStyle w:val="Hyperlink"/>
            <w:noProof/>
          </w:rPr>
          <w:t>Activity 1B</w:t>
        </w:r>
        <w:r>
          <w:rPr>
            <w:noProof/>
            <w:webHidden/>
          </w:rPr>
          <w:tab/>
        </w:r>
        <w:r>
          <w:rPr>
            <w:noProof/>
            <w:webHidden/>
          </w:rPr>
          <w:fldChar w:fldCharType="begin"/>
        </w:r>
        <w:r>
          <w:rPr>
            <w:noProof/>
            <w:webHidden/>
          </w:rPr>
          <w:instrText xml:space="preserve"> PAGEREF _Toc476842408 \h </w:instrText>
        </w:r>
        <w:r>
          <w:rPr>
            <w:noProof/>
            <w:webHidden/>
          </w:rPr>
        </w:r>
        <w:r>
          <w:rPr>
            <w:noProof/>
            <w:webHidden/>
          </w:rPr>
          <w:fldChar w:fldCharType="separate"/>
        </w:r>
        <w:r>
          <w:rPr>
            <w:noProof/>
            <w:webHidden/>
          </w:rPr>
          <w:t>16</w:t>
        </w:r>
        <w:r>
          <w:rPr>
            <w:noProof/>
            <w:webHidden/>
          </w:rPr>
          <w:fldChar w:fldCharType="end"/>
        </w:r>
      </w:hyperlink>
    </w:p>
    <w:p w:rsidR="00A76A47" w:rsidRDefault="00A76A47">
      <w:pPr>
        <w:pStyle w:val="TOC2"/>
        <w:tabs>
          <w:tab w:val="right" w:leader="dot" w:pos="9322"/>
        </w:tabs>
        <w:rPr>
          <w:rFonts w:asciiTheme="minorHAnsi" w:eastAsiaTheme="minorEastAsia" w:hAnsiTheme="minorHAnsi" w:cstheme="minorBidi"/>
          <w:noProof/>
          <w:lang w:val="en-GB"/>
        </w:rPr>
      </w:pPr>
      <w:hyperlink w:anchor="_Toc476842409" w:history="1">
        <w:r w:rsidRPr="00E94E81">
          <w:rPr>
            <w:rStyle w:val="Hyperlink"/>
            <w:noProof/>
          </w:rPr>
          <w:t>1.3 – Bring people into the team or make suggestions for team members based on what needs to be achieved and the potential for cross fertilising ideas</w:t>
        </w:r>
        <w:r>
          <w:rPr>
            <w:noProof/>
            <w:webHidden/>
          </w:rPr>
          <w:tab/>
        </w:r>
        <w:r>
          <w:rPr>
            <w:noProof/>
            <w:webHidden/>
          </w:rPr>
          <w:fldChar w:fldCharType="begin"/>
        </w:r>
        <w:r>
          <w:rPr>
            <w:noProof/>
            <w:webHidden/>
          </w:rPr>
          <w:instrText xml:space="preserve"> PAGEREF _Toc476842409 \h </w:instrText>
        </w:r>
        <w:r>
          <w:rPr>
            <w:noProof/>
            <w:webHidden/>
          </w:rPr>
        </w:r>
        <w:r>
          <w:rPr>
            <w:noProof/>
            <w:webHidden/>
          </w:rPr>
          <w:fldChar w:fldCharType="separate"/>
        </w:r>
        <w:r>
          <w:rPr>
            <w:noProof/>
            <w:webHidden/>
          </w:rPr>
          <w:t>17</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10" w:history="1">
        <w:r w:rsidRPr="00E94E81">
          <w:rPr>
            <w:rStyle w:val="Hyperlink"/>
            <w:noProof/>
          </w:rPr>
          <w:t>Interaction with other personnel</w:t>
        </w:r>
        <w:r>
          <w:rPr>
            <w:noProof/>
            <w:webHidden/>
          </w:rPr>
          <w:tab/>
        </w:r>
        <w:r>
          <w:rPr>
            <w:noProof/>
            <w:webHidden/>
          </w:rPr>
          <w:fldChar w:fldCharType="begin"/>
        </w:r>
        <w:r>
          <w:rPr>
            <w:noProof/>
            <w:webHidden/>
          </w:rPr>
          <w:instrText xml:space="preserve"> PAGEREF _Toc476842410 \h </w:instrText>
        </w:r>
        <w:r>
          <w:rPr>
            <w:noProof/>
            <w:webHidden/>
          </w:rPr>
        </w:r>
        <w:r>
          <w:rPr>
            <w:noProof/>
            <w:webHidden/>
          </w:rPr>
          <w:fldChar w:fldCharType="separate"/>
        </w:r>
        <w:r>
          <w:rPr>
            <w:noProof/>
            <w:webHidden/>
          </w:rPr>
          <w:t>17</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11" w:history="1">
        <w:r w:rsidRPr="00E94E81">
          <w:rPr>
            <w:rStyle w:val="Hyperlink"/>
            <w:noProof/>
          </w:rPr>
          <w:t>Complementary skills</w:t>
        </w:r>
        <w:r>
          <w:rPr>
            <w:noProof/>
            <w:webHidden/>
          </w:rPr>
          <w:tab/>
        </w:r>
        <w:r>
          <w:rPr>
            <w:noProof/>
            <w:webHidden/>
          </w:rPr>
          <w:fldChar w:fldCharType="begin"/>
        </w:r>
        <w:r>
          <w:rPr>
            <w:noProof/>
            <w:webHidden/>
          </w:rPr>
          <w:instrText xml:space="preserve"> PAGEREF _Toc476842411 \h </w:instrText>
        </w:r>
        <w:r>
          <w:rPr>
            <w:noProof/>
            <w:webHidden/>
          </w:rPr>
        </w:r>
        <w:r>
          <w:rPr>
            <w:noProof/>
            <w:webHidden/>
          </w:rPr>
          <w:fldChar w:fldCharType="separate"/>
        </w:r>
        <w:r>
          <w:rPr>
            <w:noProof/>
            <w:webHidden/>
          </w:rPr>
          <w:t>17</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12" w:history="1">
        <w:r w:rsidRPr="00E94E81">
          <w:rPr>
            <w:rStyle w:val="Hyperlink"/>
            <w:noProof/>
          </w:rPr>
          <w:t>Establish the makeup of the team</w:t>
        </w:r>
        <w:r>
          <w:rPr>
            <w:noProof/>
            <w:webHidden/>
          </w:rPr>
          <w:tab/>
        </w:r>
        <w:r>
          <w:rPr>
            <w:noProof/>
            <w:webHidden/>
          </w:rPr>
          <w:fldChar w:fldCharType="begin"/>
        </w:r>
        <w:r>
          <w:rPr>
            <w:noProof/>
            <w:webHidden/>
          </w:rPr>
          <w:instrText xml:space="preserve"> PAGEREF _Toc476842412 \h </w:instrText>
        </w:r>
        <w:r>
          <w:rPr>
            <w:noProof/>
            <w:webHidden/>
          </w:rPr>
        </w:r>
        <w:r>
          <w:rPr>
            <w:noProof/>
            <w:webHidden/>
          </w:rPr>
          <w:fldChar w:fldCharType="separate"/>
        </w:r>
        <w:r>
          <w:rPr>
            <w:noProof/>
            <w:webHidden/>
          </w:rPr>
          <w:t>18</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13" w:history="1">
        <w:r w:rsidRPr="00E94E81">
          <w:rPr>
            <w:rStyle w:val="Hyperlink"/>
            <w:noProof/>
          </w:rPr>
          <w:t>Cross-fertilising ideas</w:t>
        </w:r>
        <w:r>
          <w:rPr>
            <w:noProof/>
            <w:webHidden/>
          </w:rPr>
          <w:tab/>
        </w:r>
        <w:r>
          <w:rPr>
            <w:noProof/>
            <w:webHidden/>
          </w:rPr>
          <w:fldChar w:fldCharType="begin"/>
        </w:r>
        <w:r>
          <w:rPr>
            <w:noProof/>
            <w:webHidden/>
          </w:rPr>
          <w:instrText xml:space="preserve"> PAGEREF _Toc476842413 \h </w:instrText>
        </w:r>
        <w:r>
          <w:rPr>
            <w:noProof/>
            <w:webHidden/>
          </w:rPr>
        </w:r>
        <w:r>
          <w:rPr>
            <w:noProof/>
            <w:webHidden/>
          </w:rPr>
          <w:fldChar w:fldCharType="separate"/>
        </w:r>
        <w:r>
          <w:rPr>
            <w:noProof/>
            <w:webHidden/>
          </w:rPr>
          <w:t>19</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14" w:history="1">
        <w:r w:rsidRPr="00E94E81">
          <w:rPr>
            <w:rStyle w:val="Hyperlink"/>
            <w:noProof/>
          </w:rPr>
          <w:t>Activity 1C</w:t>
        </w:r>
        <w:r>
          <w:rPr>
            <w:noProof/>
            <w:webHidden/>
          </w:rPr>
          <w:tab/>
        </w:r>
        <w:r>
          <w:rPr>
            <w:noProof/>
            <w:webHidden/>
          </w:rPr>
          <w:fldChar w:fldCharType="begin"/>
        </w:r>
        <w:r>
          <w:rPr>
            <w:noProof/>
            <w:webHidden/>
          </w:rPr>
          <w:instrText xml:space="preserve"> PAGEREF _Toc476842414 \h </w:instrText>
        </w:r>
        <w:r>
          <w:rPr>
            <w:noProof/>
            <w:webHidden/>
          </w:rPr>
        </w:r>
        <w:r>
          <w:rPr>
            <w:noProof/>
            <w:webHidden/>
          </w:rPr>
          <w:fldChar w:fldCharType="separate"/>
        </w:r>
        <w:r>
          <w:rPr>
            <w:noProof/>
            <w:webHidden/>
          </w:rPr>
          <w:t>20</w:t>
        </w:r>
        <w:r>
          <w:rPr>
            <w:noProof/>
            <w:webHidden/>
          </w:rPr>
          <w:fldChar w:fldCharType="end"/>
        </w:r>
      </w:hyperlink>
    </w:p>
    <w:p w:rsidR="00A76A47" w:rsidRDefault="00A76A47">
      <w:pPr>
        <w:pStyle w:val="TOC2"/>
        <w:tabs>
          <w:tab w:val="right" w:leader="dot" w:pos="9322"/>
        </w:tabs>
        <w:rPr>
          <w:rFonts w:asciiTheme="minorHAnsi" w:eastAsiaTheme="minorEastAsia" w:hAnsiTheme="minorHAnsi" w:cstheme="minorBidi"/>
          <w:noProof/>
          <w:lang w:val="en-GB"/>
        </w:rPr>
      </w:pPr>
      <w:hyperlink w:anchor="_Toc476842415" w:history="1">
        <w:r w:rsidRPr="00E94E81">
          <w:rPr>
            <w:rStyle w:val="Hyperlink"/>
            <w:noProof/>
          </w:rPr>
          <w:t>1.4 – Acknowledge, respect and discuss the different ways that people may contribute to building or enhancing the team</w:t>
        </w:r>
        <w:r>
          <w:rPr>
            <w:noProof/>
            <w:webHidden/>
          </w:rPr>
          <w:tab/>
        </w:r>
        <w:r>
          <w:rPr>
            <w:noProof/>
            <w:webHidden/>
          </w:rPr>
          <w:fldChar w:fldCharType="begin"/>
        </w:r>
        <w:r>
          <w:rPr>
            <w:noProof/>
            <w:webHidden/>
          </w:rPr>
          <w:instrText xml:space="preserve"> PAGEREF _Toc476842415 \h </w:instrText>
        </w:r>
        <w:r>
          <w:rPr>
            <w:noProof/>
            <w:webHidden/>
          </w:rPr>
        </w:r>
        <w:r>
          <w:rPr>
            <w:noProof/>
            <w:webHidden/>
          </w:rPr>
          <w:fldChar w:fldCharType="separate"/>
        </w:r>
        <w:r>
          <w:rPr>
            <w:noProof/>
            <w:webHidden/>
          </w:rPr>
          <w:t>21</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16" w:history="1">
        <w:r w:rsidRPr="00E94E81">
          <w:rPr>
            <w:rStyle w:val="Hyperlink"/>
            <w:noProof/>
          </w:rPr>
          <w:t>Different ways that people may contribute</w:t>
        </w:r>
        <w:r>
          <w:rPr>
            <w:noProof/>
            <w:webHidden/>
          </w:rPr>
          <w:tab/>
        </w:r>
        <w:r>
          <w:rPr>
            <w:noProof/>
            <w:webHidden/>
          </w:rPr>
          <w:fldChar w:fldCharType="begin"/>
        </w:r>
        <w:r>
          <w:rPr>
            <w:noProof/>
            <w:webHidden/>
          </w:rPr>
          <w:instrText xml:space="preserve"> PAGEREF _Toc476842416 \h </w:instrText>
        </w:r>
        <w:r>
          <w:rPr>
            <w:noProof/>
            <w:webHidden/>
          </w:rPr>
        </w:r>
        <w:r>
          <w:rPr>
            <w:noProof/>
            <w:webHidden/>
          </w:rPr>
          <w:fldChar w:fldCharType="separate"/>
        </w:r>
        <w:r>
          <w:rPr>
            <w:noProof/>
            <w:webHidden/>
          </w:rPr>
          <w:t>21</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17" w:history="1">
        <w:r w:rsidRPr="00E94E81">
          <w:rPr>
            <w:rStyle w:val="Hyperlink"/>
            <w:noProof/>
          </w:rPr>
          <w:t>Effective communication between your team members</w:t>
        </w:r>
        <w:r>
          <w:rPr>
            <w:noProof/>
            <w:webHidden/>
          </w:rPr>
          <w:tab/>
        </w:r>
        <w:r>
          <w:rPr>
            <w:noProof/>
            <w:webHidden/>
          </w:rPr>
          <w:fldChar w:fldCharType="begin"/>
        </w:r>
        <w:r>
          <w:rPr>
            <w:noProof/>
            <w:webHidden/>
          </w:rPr>
          <w:instrText xml:space="preserve"> PAGEREF _Toc476842417 \h </w:instrText>
        </w:r>
        <w:r>
          <w:rPr>
            <w:noProof/>
            <w:webHidden/>
          </w:rPr>
        </w:r>
        <w:r>
          <w:rPr>
            <w:noProof/>
            <w:webHidden/>
          </w:rPr>
          <w:fldChar w:fldCharType="separate"/>
        </w:r>
        <w:r>
          <w:rPr>
            <w:noProof/>
            <w:webHidden/>
          </w:rPr>
          <w:t>23</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18" w:history="1">
        <w:r w:rsidRPr="00E94E81">
          <w:rPr>
            <w:rStyle w:val="Hyperlink"/>
            <w:noProof/>
          </w:rPr>
          <w:t>Group dynamics</w:t>
        </w:r>
        <w:r>
          <w:rPr>
            <w:noProof/>
            <w:webHidden/>
          </w:rPr>
          <w:tab/>
        </w:r>
        <w:r>
          <w:rPr>
            <w:noProof/>
            <w:webHidden/>
          </w:rPr>
          <w:fldChar w:fldCharType="begin"/>
        </w:r>
        <w:r>
          <w:rPr>
            <w:noProof/>
            <w:webHidden/>
          </w:rPr>
          <w:instrText xml:space="preserve"> PAGEREF _Toc476842418 \h </w:instrText>
        </w:r>
        <w:r>
          <w:rPr>
            <w:noProof/>
            <w:webHidden/>
          </w:rPr>
        </w:r>
        <w:r>
          <w:rPr>
            <w:noProof/>
            <w:webHidden/>
          </w:rPr>
          <w:fldChar w:fldCharType="separate"/>
        </w:r>
        <w:r>
          <w:rPr>
            <w:noProof/>
            <w:webHidden/>
          </w:rPr>
          <w:t>24</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19" w:history="1">
        <w:r w:rsidRPr="00E94E81">
          <w:rPr>
            <w:rStyle w:val="Hyperlink"/>
            <w:noProof/>
          </w:rPr>
          <w:t>Diversity</w:t>
        </w:r>
        <w:r>
          <w:rPr>
            <w:noProof/>
            <w:webHidden/>
          </w:rPr>
          <w:tab/>
        </w:r>
        <w:r>
          <w:rPr>
            <w:noProof/>
            <w:webHidden/>
          </w:rPr>
          <w:fldChar w:fldCharType="begin"/>
        </w:r>
        <w:r>
          <w:rPr>
            <w:noProof/>
            <w:webHidden/>
          </w:rPr>
          <w:instrText xml:space="preserve"> PAGEREF _Toc476842419 \h </w:instrText>
        </w:r>
        <w:r>
          <w:rPr>
            <w:noProof/>
            <w:webHidden/>
          </w:rPr>
        </w:r>
        <w:r>
          <w:rPr>
            <w:noProof/>
            <w:webHidden/>
          </w:rPr>
          <w:fldChar w:fldCharType="separate"/>
        </w:r>
        <w:r>
          <w:rPr>
            <w:noProof/>
            <w:webHidden/>
          </w:rPr>
          <w:t>25</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20" w:history="1">
        <w:r w:rsidRPr="00E94E81">
          <w:rPr>
            <w:rStyle w:val="Hyperlink"/>
            <w:noProof/>
          </w:rPr>
          <w:t>Activity 1D</w:t>
        </w:r>
        <w:r>
          <w:rPr>
            <w:noProof/>
            <w:webHidden/>
          </w:rPr>
          <w:tab/>
        </w:r>
        <w:r>
          <w:rPr>
            <w:noProof/>
            <w:webHidden/>
          </w:rPr>
          <w:fldChar w:fldCharType="begin"/>
        </w:r>
        <w:r>
          <w:rPr>
            <w:noProof/>
            <w:webHidden/>
          </w:rPr>
          <w:instrText xml:space="preserve"> PAGEREF _Toc476842420 \h </w:instrText>
        </w:r>
        <w:r>
          <w:rPr>
            <w:noProof/>
            <w:webHidden/>
          </w:rPr>
        </w:r>
        <w:r>
          <w:rPr>
            <w:noProof/>
            <w:webHidden/>
          </w:rPr>
          <w:fldChar w:fldCharType="separate"/>
        </w:r>
        <w:r>
          <w:rPr>
            <w:noProof/>
            <w:webHidden/>
          </w:rPr>
          <w:t>26</w:t>
        </w:r>
        <w:r>
          <w:rPr>
            <w:noProof/>
            <w:webHidden/>
          </w:rPr>
          <w:fldChar w:fldCharType="end"/>
        </w:r>
      </w:hyperlink>
    </w:p>
    <w:p w:rsidR="00A76A47" w:rsidRDefault="00A76A47">
      <w:pPr>
        <w:pStyle w:val="TOC1"/>
        <w:tabs>
          <w:tab w:val="right" w:leader="dot" w:pos="9322"/>
        </w:tabs>
        <w:rPr>
          <w:rFonts w:asciiTheme="minorHAnsi" w:eastAsiaTheme="minorEastAsia" w:hAnsiTheme="minorHAnsi" w:cstheme="minorBidi"/>
          <w:b w:val="0"/>
          <w:noProof/>
          <w:lang w:val="en-GB"/>
        </w:rPr>
      </w:pPr>
      <w:hyperlink w:anchor="_Toc476842421" w:history="1">
        <w:r w:rsidRPr="00E94E81">
          <w:rPr>
            <w:rStyle w:val="Hyperlink"/>
            <w:noProof/>
          </w:rPr>
          <w:t>2. Organise and agree effective ways of working</w:t>
        </w:r>
        <w:r>
          <w:rPr>
            <w:noProof/>
            <w:webHidden/>
          </w:rPr>
          <w:tab/>
        </w:r>
        <w:r>
          <w:rPr>
            <w:noProof/>
            <w:webHidden/>
          </w:rPr>
          <w:fldChar w:fldCharType="begin"/>
        </w:r>
        <w:r>
          <w:rPr>
            <w:noProof/>
            <w:webHidden/>
          </w:rPr>
          <w:instrText xml:space="preserve"> PAGEREF _Toc476842421 \h </w:instrText>
        </w:r>
        <w:r>
          <w:rPr>
            <w:noProof/>
            <w:webHidden/>
          </w:rPr>
        </w:r>
        <w:r>
          <w:rPr>
            <w:noProof/>
            <w:webHidden/>
          </w:rPr>
          <w:fldChar w:fldCharType="separate"/>
        </w:r>
        <w:r>
          <w:rPr>
            <w:noProof/>
            <w:webHidden/>
          </w:rPr>
          <w:t>27</w:t>
        </w:r>
        <w:r>
          <w:rPr>
            <w:noProof/>
            <w:webHidden/>
          </w:rPr>
          <w:fldChar w:fldCharType="end"/>
        </w:r>
      </w:hyperlink>
    </w:p>
    <w:p w:rsidR="00A76A47" w:rsidRDefault="00A76A47">
      <w:pPr>
        <w:pStyle w:val="TOC2"/>
        <w:tabs>
          <w:tab w:val="right" w:leader="dot" w:pos="9322"/>
        </w:tabs>
        <w:rPr>
          <w:rFonts w:asciiTheme="minorHAnsi" w:eastAsiaTheme="minorEastAsia" w:hAnsiTheme="minorHAnsi" w:cstheme="minorBidi"/>
          <w:noProof/>
          <w:lang w:val="en-GB"/>
        </w:rPr>
      </w:pPr>
      <w:hyperlink w:anchor="_Toc476842422" w:history="1">
        <w:r w:rsidRPr="00E94E81">
          <w:rPr>
            <w:rStyle w:val="Hyperlink"/>
            <w:noProof/>
          </w:rPr>
          <w:t>2.1 – Jointly establish ground rules for how the team will operate</w:t>
        </w:r>
        <w:r>
          <w:rPr>
            <w:noProof/>
            <w:webHidden/>
          </w:rPr>
          <w:tab/>
        </w:r>
        <w:r>
          <w:rPr>
            <w:noProof/>
            <w:webHidden/>
          </w:rPr>
          <w:fldChar w:fldCharType="begin"/>
        </w:r>
        <w:r>
          <w:rPr>
            <w:noProof/>
            <w:webHidden/>
          </w:rPr>
          <w:instrText xml:space="preserve"> PAGEREF _Toc476842422 \h </w:instrText>
        </w:r>
        <w:r>
          <w:rPr>
            <w:noProof/>
            <w:webHidden/>
          </w:rPr>
        </w:r>
        <w:r>
          <w:rPr>
            <w:noProof/>
            <w:webHidden/>
          </w:rPr>
          <w:fldChar w:fldCharType="separate"/>
        </w:r>
        <w:r>
          <w:rPr>
            <w:noProof/>
            <w:webHidden/>
          </w:rPr>
          <w:t>28</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23" w:history="1">
        <w:r w:rsidRPr="00E94E81">
          <w:rPr>
            <w:rStyle w:val="Hyperlink"/>
            <w:noProof/>
          </w:rPr>
          <w:t>Establish rules</w:t>
        </w:r>
        <w:r>
          <w:rPr>
            <w:noProof/>
            <w:webHidden/>
          </w:rPr>
          <w:tab/>
        </w:r>
        <w:r>
          <w:rPr>
            <w:noProof/>
            <w:webHidden/>
          </w:rPr>
          <w:fldChar w:fldCharType="begin"/>
        </w:r>
        <w:r>
          <w:rPr>
            <w:noProof/>
            <w:webHidden/>
          </w:rPr>
          <w:instrText xml:space="preserve"> PAGEREF _Toc476842423 \h </w:instrText>
        </w:r>
        <w:r>
          <w:rPr>
            <w:noProof/>
            <w:webHidden/>
          </w:rPr>
        </w:r>
        <w:r>
          <w:rPr>
            <w:noProof/>
            <w:webHidden/>
          </w:rPr>
          <w:fldChar w:fldCharType="separate"/>
        </w:r>
        <w:r>
          <w:rPr>
            <w:noProof/>
            <w:webHidden/>
          </w:rPr>
          <w:t>28</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24" w:history="1">
        <w:r w:rsidRPr="00E94E81">
          <w:rPr>
            <w:rStyle w:val="Hyperlink"/>
            <w:noProof/>
          </w:rPr>
          <w:t>Process for establishing ground rules</w:t>
        </w:r>
        <w:r>
          <w:rPr>
            <w:noProof/>
            <w:webHidden/>
          </w:rPr>
          <w:tab/>
        </w:r>
        <w:r>
          <w:rPr>
            <w:noProof/>
            <w:webHidden/>
          </w:rPr>
          <w:fldChar w:fldCharType="begin"/>
        </w:r>
        <w:r>
          <w:rPr>
            <w:noProof/>
            <w:webHidden/>
          </w:rPr>
          <w:instrText xml:space="preserve"> PAGEREF _Toc476842424 \h </w:instrText>
        </w:r>
        <w:r>
          <w:rPr>
            <w:noProof/>
            <w:webHidden/>
          </w:rPr>
        </w:r>
        <w:r>
          <w:rPr>
            <w:noProof/>
            <w:webHidden/>
          </w:rPr>
          <w:fldChar w:fldCharType="separate"/>
        </w:r>
        <w:r>
          <w:rPr>
            <w:noProof/>
            <w:webHidden/>
          </w:rPr>
          <w:t>32</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25" w:history="1">
        <w:r w:rsidRPr="00E94E81">
          <w:rPr>
            <w:rStyle w:val="Hyperlink"/>
            <w:noProof/>
          </w:rPr>
          <w:t>Activity 2A</w:t>
        </w:r>
        <w:r>
          <w:rPr>
            <w:noProof/>
            <w:webHidden/>
          </w:rPr>
          <w:tab/>
        </w:r>
        <w:r>
          <w:rPr>
            <w:noProof/>
            <w:webHidden/>
          </w:rPr>
          <w:fldChar w:fldCharType="begin"/>
        </w:r>
        <w:r>
          <w:rPr>
            <w:noProof/>
            <w:webHidden/>
          </w:rPr>
          <w:instrText xml:space="preserve"> PAGEREF _Toc476842425 \h </w:instrText>
        </w:r>
        <w:r>
          <w:rPr>
            <w:noProof/>
            <w:webHidden/>
          </w:rPr>
        </w:r>
        <w:r>
          <w:rPr>
            <w:noProof/>
            <w:webHidden/>
          </w:rPr>
          <w:fldChar w:fldCharType="separate"/>
        </w:r>
        <w:r>
          <w:rPr>
            <w:noProof/>
            <w:webHidden/>
          </w:rPr>
          <w:t>33</w:t>
        </w:r>
        <w:r>
          <w:rPr>
            <w:noProof/>
            <w:webHidden/>
          </w:rPr>
          <w:fldChar w:fldCharType="end"/>
        </w:r>
      </w:hyperlink>
    </w:p>
    <w:p w:rsidR="00A76A47" w:rsidRDefault="00A76A47">
      <w:pPr>
        <w:pStyle w:val="TOC2"/>
        <w:tabs>
          <w:tab w:val="right" w:leader="dot" w:pos="9322"/>
        </w:tabs>
        <w:rPr>
          <w:rFonts w:asciiTheme="minorHAnsi" w:eastAsiaTheme="minorEastAsia" w:hAnsiTheme="minorHAnsi" w:cstheme="minorBidi"/>
          <w:noProof/>
          <w:lang w:val="en-GB"/>
        </w:rPr>
      </w:pPr>
      <w:hyperlink w:anchor="_Toc476842426" w:history="1">
        <w:r w:rsidRPr="00E94E81">
          <w:rPr>
            <w:rStyle w:val="Hyperlink"/>
            <w:noProof/>
          </w:rPr>
          <w:t>2.2 – Agree and communicate responsibilities in ways that encourage and reinforce team-based innovation</w:t>
        </w:r>
        <w:r>
          <w:rPr>
            <w:noProof/>
            <w:webHidden/>
          </w:rPr>
          <w:tab/>
        </w:r>
        <w:r>
          <w:rPr>
            <w:noProof/>
            <w:webHidden/>
          </w:rPr>
          <w:fldChar w:fldCharType="begin"/>
        </w:r>
        <w:r>
          <w:rPr>
            <w:noProof/>
            <w:webHidden/>
          </w:rPr>
          <w:instrText xml:space="preserve"> PAGEREF _Toc476842426 \h </w:instrText>
        </w:r>
        <w:r>
          <w:rPr>
            <w:noProof/>
            <w:webHidden/>
          </w:rPr>
        </w:r>
        <w:r>
          <w:rPr>
            <w:noProof/>
            <w:webHidden/>
          </w:rPr>
          <w:fldChar w:fldCharType="separate"/>
        </w:r>
        <w:r>
          <w:rPr>
            <w:noProof/>
            <w:webHidden/>
          </w:rPr>
          <w:t>34</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27" w:history="1">
        <w:r w:rsidRPr="00E94E81">
          <w:rPr>
            <w:rStyle w:val="Hyperlink"/>
            <w:noProof/>
          </w:rPr>
          <w:t>Levels of skills</w:t>
        </w:r>
        <w:r>
          <w:rPr>
            <w:noProof/>
            <w:webHidden/>
          </w:rPr>
          <w:tab/>
        </w:r>
        <w:r>
          <w:rPr>
            <w:noProof/>
            <w:webHidden/>
          </w:rPr>
          <w:fldChar w:fldCharType="begin"/>
        </w:r>
        <w:r>
          <w:rPr>
            <w:noProof/>
            <w:webHidden/>
          </w:rPr>
          <w:instrText xml:space="preserve"> PAGEREF _Toc476842427 \h </w:instrText>
        </w:r>
        <w:r>
          <w:rPr>
            <w:noProof/>
            <w:webHidden/>
          </w:rPr>
        </w:r>
        <w:r>
          <w:rPr>
            <w:noProof/>
            <w:webHidden/>
          </w:rPr>
          <w:fldChar w:fldCharType="separate"/>
        </w:r>
        <w:r>
          <w:rPr>
            <w:noProof/>
            <w:webHidden/>
          </w:rPr>
          <w:t>35</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28" w:history="1">
        <w:r w:rsidRPr="00E94E81">
          <w:rPr>
            <w:rStyle w:val="Hyperlink"/>
            <w:noProof/>
          </w:rPr>
          <w:t>Activity 2B</w:t>
        </w:r>
        <w:r>
          <w:rPr>
            <w:noProof/>
            <w:webHidden/>
          </w:rPr>
          <w:tab/>
        </w:r>
        <w:r>
          <w:rPr>
            <w:noProof/>
            <w:webHidden/>
          </w:rPr>
          <w:fldChar w:fldCharType="begin"/>
        </w:r>
        <w:r>
          <w:rPr>
            <w:noProof/>
            <w:webHidden/>
          </w:rPr>
          <w:instrText xml:space="preserve"> PAGEREF _Toc476842428 \h </w:instrText>
        </w:r>
        <w:r>
          <w:rPr>
            <w:noProof/>
            <w:webHidden/>
          </w:rPr>
        </w:r>
        <w:r>
          <w:rPr>
            <w:noProof/>
            <w:webHidden/>
          </w:rPr>
          <w:fldChar w:fldCharType="separate"/>
        </w:r>
        <w:r>
          <w:rPr>
            <w:noProof/>
            <w:webHidden/>
          </w:rPr>
          <w:t>36</w:t>
        </w:r>
        <w:r>
          <w:rPr>
            <w:noProof/>
            <w:webHidden/>
          </w:rPr>
          <w:fldChar w:fldCharType="end"/>
        </w:r>
      </w:hyperlink>
    </w:p>
    <w:p w:rsidR="00A76A47" w:rsidRDefault="00A76A47">
      <w:pPr>
        <w:pStyle w:val="TOC2"/>
        <w:tabs>
          <w:tab w:val="right" w:leader="dot" w:pos="9322"/>
        </w:tabs>
        <w:rPr>
          <w:rFonts w:asciiTheme="minorHAnsi" w:eastAsiaTheme="minorEastAsia" w:hAnsiTheme="minorHAnsi" w:cstheme="minorBidi"/>
          <w:noProof/>
          <w:lang w:val="en-GB"/>
        </w:rPr>
      </w:pPr>
      <w:hyperlink w:anchor="_Toc476842429" w:history="1">
        <w:r w:rsidRPr="00E94E81">
          <w:rPr>
            <w:rStyle w:val="Hyperlink"/>
            <w:noProof/>
          </w:rPr>
          <w:t>2.3 – Agree and share tasks and activities to ensure the best use of skills and abilities within the team</w:t>
        </w:r>
        <w:r>
          <w:rPr>
            <w:noProof/>
            <w:webHidden/>
          </w:rPr>
          <w:tab/>
        </w:r>
        <w:r>
          <w:rPr>
            <w:noProof/>
            <w:webHidden/>
          </w:rPr>
          <w:fldChar w:fldCharType="begin"/>
        </w:r>
        <w:r>
          <w:rPr>
            <w:noProof/>
            <w:webHidden/>
          </w:rPr>
          <w:instrText xml:space="preserve"> PAGEREF _Toc476842429 \h </w:instrText>
        </w:r>
        <w:r>
          <w:rPr>
            <w:noProof/>
            <w:webHidden/>
          </w:rPr>
        </w:r>
        <w:r>
          <w:rPr>
            <w:noProof/>
            <w:webHidden/>
          </w:rPr>
          <w:fldChar w:fldCharType="separate"/>
        </w:r>
        <w:r>
          <w:rPr>
            <w:noProof/>
            <w:webHidden/>
          </w:rPr>
          <w:t>37</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30" w:history="1">
        <w:r w:rsidRPr="00E94E81">
          <w:rPr>
            <w:rStyle w:val="Hyperlink"/>
            <w:noProof/>
          </w:rPr>
          <w:t>Agree and share tasks</w:t>
        </w:r>
        <w:r>
          <w:rPr>
            <w:noProof/>
            <w:webHidden/>
          </w:rPr>
          <w:tab/>
        </w:r>
        <w:r>
          <w:rPr>
            <w:noProof/>
            <w:webHidden/>
          </w:rPr>
          <w:fldChar w:fldCharType="begin"/>
        </w:r>
        <w:r>
          <w:rPr>
            <w:noProof/>
            <w:webHidden/>
          </w:rPr>
          <w:instrText xml:space="preserve"> PAGEREF _Toc476842430 \h </w:instrText>
        </w:r>
        <w:r>
          <w:rPr>
            <w:noProof/>
            <w:webHidden/>
          </w:rPr>
        </w:r>
        <w:r>
          <w:rPr>
            <w:noProof/>
            <w:webHidden/>
          </w:rPr>
          <w:fldChar w:fldCharType="separate"/>
        </w:r>
        <w:r>
          <w:rPr>
            <w:noProof/>
            <w:webHidden/>
          </w:rPr>
          <w:t>37</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31" w:history="1">
        <w:r w:rsidRPr="00E94E81">
          <w:rPr>
            <w:rStyle w:val="Hyperlink"/>
            <w:noProof/>
          </w:rPr>
          <w:t>Team development model (Dr Bruce W. Tuckman)</w:t>
        </w:r>
        <w:r>
          <w:rPr>
            <w:noProof/>
            <w:webHidden/>
          </w:rPr>
          <w:tab/>
        </w:r>
        <w:r>
          <w:rPr>
            <w:noProof/>
            <w:webHidden/>
          </w:rPr>
          <w:fldChar w:fldCharType="begin"/>
        </w:r>
        <w:r>
          <w:rPr>
            <w:noProof/>
            <w:webHidden/>
          </w:rPr>
          <w:instrText xml:space="preserve"> PAGEREF _Toc476842431 \h </w:instrText>
        </w:r>
        <w:r>
          <w:rPr>
            <w:noProof/>
            <w:webHidden/>
          </w:rPr>
        </w:r>
        <w:r>
          <w:rPr>
            <w:noProof/>
            <w:webHidden/>
          </w:rPr>
          <w:fldChar w:fldCharType="separate"/>
        </w:r>
        <w:r>
          <w:rPr>
            <w:noProof/>
            <w:webHidden/>
          </w:rPr>
          <w:t>38</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32" w:history="1">
        <w:r w:rsidRPr="00E94E81">
          <w:rPr>
            <w:rStyle w:val="Hyperlink"/>
            <w:noProof/>
          </w:rPr>
          <w:t>Activity 2C</w:t>
        </w:r>
        <w:r>
          <w:rPr>
            <w:noProof/>
            <w:webHidden/>
          </w:rPr>
          <w:tab/>
        </w:r>
        <w:r>
          <w:rPr>
            <w:noProof/>
            <w:webHidden/>
          </w:rPr>
          <w:fldChar w:fldCharType="begin"/>
        </w:r>
        <w:r>
          <w:rPr>
            <w:noProof/>
            <w:webHidden/>
          </w:rPr>
          <w:instrText xml:space="preserve"> PAGEREF _Toc476842432 \h </w:instrText>
        </w:r>
        <w:r>
          <w:rPr>
            <w:noProof/>
            <w:webHidden/>
          </w:rPr>
        </w:r>
        <w:r>
          <w:rPr>
            <w:noProof/>
            <w:webHidden/>
          </w:rPr>
          <w:fldChar w:fldCharType="separate"/>
        </w:r>
        <w:r>
          <w:rPr>
            <w:noProof/>
            <w:webHidden/>
          </w:rPr>
          <w:t>40</w:t>
        </w:r>
        <w:r>
          <w:rPr>
            <w:noProof/>
            <w:webHidden/>
          </w:rPr>
          <w:fldChar w:fldCharType="end"/>
        </w:r>
      </w:hyperlink>
    </w:p>
    <w:p w:rsidR="00A76A47" w:rsidRDefault="00A76A47">
      <w:pPr>
        <w:pStyle w:val="TOC2"/>
        <w:tabs>
          <w:tab w:val="right" w:leader="dot" w:pos="9322"/>
        </w:tabs>
        <w:rPr>
          <w:rFonts w:asciiTheme="minorHAnsi" w:eastAsiaTheme="minorEastAsia" w:hAnsiTheme="minorHAnsi" w:cstheme="minorBidi"/>
          <w:noProof/>
          <w:lang w:val="en-GB"/>
        </w:rPr>
      </w:pPr>
      <w:hyperlink w:anchor="_Toc476842433" w:history="1">
        <w:r w:rsidRPr="00E94E81">
          <w:rPr>
            <w:rStyle w:val="Hyperlink"/>
            <w:noProof/>
          </w:rPr>
          <w:t>2.4 – Plan and schedule activities to allow time for thinking, challenging and collaboration</w:t>
        </w:r>
        <w:r>
          <w:rPr>
            <w:noProof/>
            <w:webHidden/>
          </w:rPr>
          <w:tab/>
        </w:r>
        <w:r>
          <w:rPr>
            <w:noProof/>
            <w:webHidden/>
          </w:rPr>
          <w:fldChar w:fldCharType="begin"/>
        </w:r>
        <w:r>
          <w:rPr>
            <w:noProof/>
            <w:webHidden/>
          </w:rPr>
          <w:instrText xml:space="preserve"> PAGEREF _Toc476842433 \h </w:instrText>
        </w:r>
        <w:r>
          <w:rPr>
            <w:noProof/>
            <w:webHidden/>
          </w:rPr>
        </w:r>
        <w:r>
          <w:rPr>
            <w:noProof/>
            <w:webHidden/>
          </w:rPr>
          <w:fldChar w:fldCharType="separate"/>
        </w:r>
        <w:r>
          <w:rPr>
            <w:noProof/>
            <w:webHidden/>
          </w:rPr>
          <w:t>41</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34" w:history="1">
        <w:r w:rsidRPr="00E94E81">
          <w:rPr>
            <w:rStyle w:val="Hyperlink"/>
            <w:noProof/>
          </w:rPr>
          <w:t>Business activities</w:t>
        </w:r>
        <w:r>
          <w:rPr>
            <w:noProof/>
            <w:webHidden/>
          </w:rPr>
          <w:tab/>
        </w:r>
        <w:r>
          <w:rPr>
            <w:noProof/>
            <w:webHidden/>
          </w:rPr>
          <w:fldChar w:fldCharType="begin"/>
        </w:r>
        <w:r>
          <w:rPr>
            <w:noProof/>
            <w:webHidden/>
          </w:rPr>
          <w:instrText xml:space="preserve"> PAGEREF _Toc476842434 \h </w:instrText>
        </w:r>
        <w:r>
          <w:rPr>
            <w:noProof/>
            <w:webHidden/>
          </w:rPr>
        </w:r>
        <w:r>
          <w:rPr>
            <w:noProof/>
            <w:webHidden/>
          </w:rPr>
          <w:fldChar w:fldCharType="separate"/>
        </w:r>
        <w:r>
          <w:rPr>
            <w:noProof/>
            <w:webHidden/>
          </w:rPr>
          <w:t>41</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35" w:history="1">
        <w:r w:rsidRPr="00E94E81">
          <w:rPr>
            <w:rStyle w:val="Hyperlink"/>
            <w:noProof/>
          </w:rPr>
          <w:t>Challenge and collaboration</w:t>
        </w:r>
        <w:r>
          <w:rPr>
            <w:noProof/>
            <w:webHidden/>
          </w:rPr>
          <w:tab/>
        </w:r>
        <w:r>
          <w:rPr>
            <w:noProof/>
            <w:webHidden/>
          </w:rPr>
          <w:fldChar w:fldCharType="begin"/>
        </w:r>
        <w:r>
          <w:rPr>
            <w:noProof/>
            <w:webHidden/>
          </w:rPr>
          <w:instrText xml:space="preserve"> PAGEREF _Toc476842435 \h </w:instrText>
        </w:r>
        <w:r>
          <w:rPr>
            <w:noProof/>
            <w:webHidden/>
          </w:rPr>
        </w:r>
        <w:r>
          <w:rPr>
            <w:noProof/>
            <w:webHidden/>
          </w:rPr>
          <w:fldChar w:fldCharType="separate"/>
        </w:r>
        <w:r>
          <w:rPr>
            <w:noProof/>
            <w:webHidden/>
          </w:rPr>
          <w:t>41</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36" w:history="1">
        <w:r w:rsidRPr="00E94E81">
          <w:rPr>
            <w:rStyle w:val="Hyperlink"/>
            <w:noProof/>
          </w:rPr>
          <w:t>Planning and scheduling activities</w:t>
        </w:r>
        <w:r>
          <w:rPr>
            <w:noProof/>
            <w:webHidden/>
          </w:rPr>
          <w:tab/>
        </w:r>
        <w:r>
          <w:rPr>
            <w:noProof/>
            <w:webHidden/>
          </w:rPr>
          <w:fldChar w:fldCharType="begin"/>
        </w:r>
        <w:r>
          <w:rPr>
            <w:noProof/>
            <w:webHidden/>
          </w:rPr>
          <w:instrText xml:space="preserve"> PAGEREF _Toc476842436 \h </w:instrText>
        </w:r>
        <w:r>
          <w:rPr>
            <w:noProof/>
            <w:webHidden/>
          </w:rPr>
        </w:r>
        <w:r>
          <w:rPr>
            <w:noProof/>
            <w:webHidden/>
          </w:rPr>
          <w:fldChar w:fldCharType="separate"/>
        </w:r>
        <w:r>
          <w:rPr>
            <w:noProof/>
            <w:webHidden/>
          </w:rPr>
          <w:t>42</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37" w:history="1">
        <w:r w:rsidRPr="00E94E81">
          <w:rPr>
            <w:rStyle w:val="Hyperlink"/>
            <w:noProof/>
          </w:rPr>
          <w:t>Activity 2D</w:t>
        </w:r>
        <w:r>
          <w:rPr>
            <w:noProof/>
            <w:webHidden/>
          </w:rPr>
          <w:tab/>
        </w:r>
        <w:r>
          <w:rPr>
            <w:noProof/>
            <w:webHidden/>
          </w:rPr>
          <w:fldChar w:fldCharType="begin"/>
        </w:r>
        <w:r>
          <w:rPr>
            <w:noProof/>
            <w:webHidden/>
          </w:rPr>
          <w:instrText xml:space="preserve"> PAGEREF _Toc476842437 \h </w:instrText>
        </w:r>
        <w:r>
          <w:rPr>
            <w:noProof/>
            <w:webHidden/>
          </w:rPr>
        </w:r>
        <w:r>
          <w:rPr>
            <w:noProof/>
            <w:webHidden/>
          </w:rPr>
          <w:fldChar w:fldCharType="separate"/>
        </w:r>
        <w:r>
          <w:rPr>
            <w:noProof/>
            <w:webHidden/>
          </w:rPr>
          <w:t>44</w:t>
        </w:r>
        <w:r>
          <w:rPr>
            <w:noProof/>
            <w:webHidden/>
          </w:rPr>
          <w:fldChar w:fldCharType="end"/>
        </w:r>
      </w:hyperlink>
    </w:p>
    <w:p w:rsidR="00A76A47" w:rsidRDefault="00A76A47">
      <w:pPr>
        <w:pStyle w:val="TOC2"/>
        <w:tabs>
          <w:tab w:val="right" w:leader="dot" w:pos="9322"/>
        </w:tabs>
        <w:rPr>
          <w:rFonts w:asciiTheme="minorHAnsi" w:eastAsiaTheme="minorEastAsia" w:hAnsiTheme="minorHAnsi" w:cstheme="minorBidi"/>
          <w:noProof/>
          <w:lang w:val="en-GB"/>
        </w:rPr>
      </w:pPr>
      <w:hyperlink w:anchor="_Toc476842438" w:history="1">
        <w:r w:rsidRPr="00E94E81">
          <w:rPr>
            <w:rStyle w:val="Hyperlink"/>
            <w:noProof/>
          </w:rPr>
          <w:t>2.5 – Establish personal reward and stimulation as an integral part of the team's way of working</w:t>
        </w:r>
        <w:r>
          <w:rPr>
            <w:noProof/>
            <w:webHidden/>
          </w:rPr>
          <w:tab/>
        </w:r>
        <w:r>
          <w:rPr>
            <w:noProof/>
            <w:webHidden/>
          </w:rPr>
          <w:fldChar w:fldCharType="begin"/>
        </w:r>
        <w:r>
          <w:rPr>
            <w:noProof/>
            <w:webHidden/>
          </w:rPr>
          <w:instrText xml:space="preserve"> PAGEREF _Toc476842438 \h </w:instrText>
        </w:r>
        <w:r>
          <w:rPr>
            <w:noProof/>
            <w:webHidden/>
          </w:rPr>
        </w:r>
        <w:r>
          <w:rPr>
            <w:noProof/>
            <w:webHidden/>
          </w:rPr>
          <w:fldChar w:fldCharType="separate"/>
        </w:r>
        <w:r>
          <w:rPr>
            <w:noProof/>
            <w:webHidden/>
          </w:rPr>
          <w:t>45</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39" w:history="1">
        <w:r w:rsidRPr="00E94E81">
          <w:rPr>
            <w:rStyle w:val="Hyperlink"/>
            <w:noProof/>
          </w:rPr>
          <w:t>Activity 2E</w:t>
        </w:r>
        <w:r>
          <w:rPr>
            <w:noProof/>
            <w:webHidden/>
          </w:rPr>
          <w:tab/>
        </w:r>
        <w:r>
          <w:rPr>
            <w:noProof/>
            <w:webHidden/>
          </w:rPr>
          <w:fldChar w:fldCharType="begin"/>
        </w:r>
        <w:r>
          <w:rPr>
            <w:noProof/>
            <w:webHidden/>
          </w:rPr>
          <w:instrText xml:space="preserve"> PAGEREF _Toc476842439 \h </w:instrText>
        </w:r>
        <w:r>
          <w:rPr>
            <w:noProof/>
            <w:webHidden/>
          </w:rPr>
        </w:r>
        <w:r>
          <w:rPr>
            <w:noProof/>
            <w:webHidden/>
          </w:rPr>
          <w:fldChar w:fldCharType="separate"/>
        </w:r>
        <w:r>
          <w:rPr>
            <w:noProof/>
            <w:webHidden/>
          </w:rPr>
          <w:t>47</w:t>
        </w:r>
        <w:r>
          <w:rPr>
            <w:noProof/>
            <w:webHidden/>
          </w:rPr>
          <w:fldChar w:fldCharType="end"/>
        </w:r>
      </w:hyperlink>
    </w:p>
    <w:p w:rsidR="00A76A47" w:rsidRDefault="00A76A47">
      <w:pPr>
        <w:pStyle w:val="TOC1"/>
        <w:tabs>
          <w:tab w:val="right" w:leader="dot" w:pos="9322"/>
        </w:tabs>
        <w:rPr>
          <w:rFonts w:asciiTheme="minorHAnsi" w:eastAsiaTheme="minorEastAsia" w:hAnsiTheme="minorHAnsi" w:cstheme="minorBidi"/>
          <w:b w:val="0"/>
          <w:noProof/>
          <w:lang w:val="en-GB"/>
        </w:rPr>
      </w:pPr>
      <w:hyperlink w:anchor="_Toc476842440" w:history="1">
        <w:r w:rsidRPr="00E94E81">
          <w:rPr>
            <w:rStyle w:val="Hyperlink"/>
            <w:noProof/>
          </w:rPr>
          <w:t>3. Support and guide colleagues</w:t>
        </w:r>
        <w:r>
          <w:rPr>
            <w:noProof/>
            <w:webHidden/>
          </w:rPr>
          <w:tab/>
        </w:r>
        <w:r>
          <w:rPr>
            <w:noProof/>
            <w:webHidden/>
          </w:rPr>
          <w:fldChar w:fldCharType="begin"/>
        </w:r>
        <w:r>
          <w:rPr>
            <w:noProof/>
            <w:webHidden/>
          </w:rPr>
          <w:instrText xml:space="preserve"> PAGEREF _Toc476842440 \h </w:instrText>
        </w:r>
        <w:r>
          <w:rPr>
            <w:noProof/>
            <w:webHidden/>
          </w:rPr>
        </w:r>
        <w:r>
          <w:rPr>
            <w:noProof/>
            <w:webHidden/>
          </w:rPr>
          <w:fldChar w:fldCharType="separate"/>
        </w:r>
        <w:r>
          <w:rPr>
            <w:noProof/>
            <w:webHidden/>
          </w:rPr>
          <w:t>48</w:t>
        </w:r>
        <w:r>
          <w:rPr>
            <w:noProof/>
            <w:webHidden/>
          </w:rPr>
          <w:fldChar w:fldCharType="end"/>
        </w:r>
      </w:hyperlink>
    </w:p>
    <w:p w:rsidR="00A76A47" w:rsidRDefault="00A76A47">
      <w:pPr>
        <w:pStyle w:val="TOC2"/>
        <w:tabs>
          <w:tab w:val="right" w:leader="dot" w:pos="9322"/>
        </w:tabs>
        <w:rPr>
          <w:rFonts w:asciiTheme="minorHAnsi" w:eastAsiaTheme="minorEastAsia" w:hAnsiTheme="minorHAnsi" w:cstheme="minorBidi"/>
          <w:noProof/>
          <w:lang w:val="en-GB"/>
        </w:rPr>
      </w:pPr>
      <w:hyperlink w:anchor="_Toc476842441" w:history="1">
        <w:r w:rsidRPr="00E94E81">
          <w:rPr>
            <w:rStyle w:val="Hyperlink"/>
            <w:noProof/>
          </w:rPr>
          <w:t>3.1 – Model behaviour that supports innovation</w:t>
        </w:r>
        <w:r>
          <w:rPr>
            <w:noProof/>
            <w:webHidden/>
          </w:rPr>
          <w:tab/>
        </w:r>
        <w:r>
          <w:rPr>
            <w:noProof/>
            <w:webHidden/>
          </w:rPr>
          <w:fldChar w:fldCharType="begin"/>
        </w:r>
        <w:r>
          <w:rPr>
            <w:noProof/>
            <w:webHidden/>
          </w:rPr>
          <w:instrText xml:space="preserve"> PAGEREF _Toc476842441 \h </w:instrText>
        </w:r>
        <w:r>
          <w:rPr>
            <w:noProof/>
            <w:webHidden/>
          </w:rPr>
        </w:r>
        <w:r>
          <w:rPr>
            <w:noProof/>
            <w:webHidden/>
          </w:rPr>
          <w:fldChar w:fldCharType="separate"/>
        </w:r>
        <w:r>
          <w:rPr>
            <w:noProof/>
            <w:webHidden/>
          </w:rPr>
          <w:t>49</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42" w:history="1">
        <w:r w:rsidRPr="00E94E81">
          <w:rPr>
            <w:rStyle w:val="Hyperlink"/>
            <w:noProof/>
          </w:rPr>
          <w:t>Supporting innovation</w:t>
        </w:r>
        <w:r>
          <w:rPr>
            <w:noProof/>
            <w:webHidden/>
          </w:rPr>
          <w:tab/>
        </w:r>
        <w:r>
          <w:rPr>
            <w:noProof/>
            <w:webHidden/>
          </w:rPr>
          <w:fldChar w:fldCharType="begin"/>
        </w:r>
        <w:r>
          <w:rPr>
            <w:noProof/>
            <w:webHidden/>
          </w:rPr>
          <w:instrText xml:space="preserve"> PAGEREF _Toc476842442 \h </w:instrText>
        </w:r>
        <w:r>
          <w:rPr>
            <w:noProof/>
            <w:webHidden/>
          </w:rPr>
        </w:r>
        <w:r>
          <w:rPr>
            <w:noProof/>
            <w:webHidden/>
          </w:rPr>
          <w:fldChar w:fldCharType="separate"/>
        </w:r>
        <w:r>
          <w:rPr>
            <w:noProof/>
            <w:webHidden/>
          </w:rPr>
          <w:t>49</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43" w:history="1">
        <w:r w:rsidRPr="00E94E81">
          <w:rPr>
            <w:rStyle w:val="Hyperlink"/>
            <w:noProof/>
          </w:rPr>
          <w:t>Open and respectful communications</w:t>
        </w:r>
        <w:r>
          <w:rPr>
            <w:noProof/>
            <w:webHidden/>
          </w:rPr>
          <w:tab/>
        </w:r>
        <w:r>
          <w:rPr>
            <w:noProof/>
            <w:webHidden/>
          </w:rPr>
          <w:fldChar w:fldCharType="begin"/>
        </w:r>
        <w:r>
          <w:rPr>
            <w:noProof/>
            <w:webHidden/>
          </w:rPr>
          <w:instrText xml:space="preserve"> PAGEREF _Toc476842443 \h </w:instrText>
        </w:r>
        <w:r>
          <w:rPr>
            <w:noProof/>
            <w:webHidden/>
          </w:rPr>
        </w:r>
        <w:r>
          <w:rPr>
            <w:noProof/>
            <w:webHidden/>
          </w:rPr>
          <w:fldChar w:fldCharType="separate"/>
        </w:r>
        <w:r>
          <w:rPr>
            <w:noProof/>
            <w:webHidden/>
          </w:rPr>
          <w:t>50</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44" w:history="1">
        <w:r w:rsidRPr="00E94E81">
          <w:rPr>
            <w:rStyle w:val="Hyperlink"/>
            <w:noProof/>
          </w:rPr>
          <w:t>Communication that encourages innovation</w:t>
        </w:r>
        <w:r>
          <w:rPr>
            <w:noProof/>
            <w:webHidden/>
          </w:rPr>
          <w:tab/>
        </w:r>
        <w:r>
          <w:rPr>
            <w:noProof/>
            <w:webHidden/>
          </w:rPr>
          <w:fldChar w:fldCharType="begin"/>
        </w:r>
        <w:r>
          <w:rPr>
            <w:noProof/>
            <w:webHidden/>
          </w:rPr>
          <w:instrText xml:space="preserve"> PAGEREF _Toc476842444 \h </w:instrText>
        </w:r>
        <w:r>
          <w:rPr>
            <w:noProof/>
            <w:webHidden/>
          </w:rPr>
        </w:r>
        <w:r>
          <w:rPr>
            <w:noProof/>
            <w:webHidden/>
          </w:rPr>
          <w:fldChar w:fldCharType="separate"/>
        </w:r>
        <w:r>
          <w:rPr>
            <w:noProof/>
            <w:webHidden/>
          </w:rPr>
          <w:t>51</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45" w:history="1">
        <w:r w:rsidRPr="00E94E81">
          <w:rPr>
            <w:rStyle w:val="Hyperlink"/>
            <w:noProof/>
          </w:rPr>
          <w:t>Activity 3A</w:t>
        </w:r>
        <w:r>
          <w:rPr>
            <w:noProof/>
            <w:webHidden/>
          </w:rPr>
          <w:tab/>
        </w:r>
        <w:r>
          <w:rPr>
            <w:noProof/>
            <w:webHidden/>
          </w:rPr>
          <w:fldChar w:fldCharType="begin"/>
        </w:r>
        <w:r>
          <w:rPr>
            <w:noProof/>
            <w:webHidden/>
          </w:rPr>
          <w:instrText xml:space="preserve"> PAGEREF _Toc476842445 \h </w:instrText>
        </w:r>
        <w:r>
          <w:rPr>
            <w:noProof/>
            <w:webHidden/>
          </w:rPr>
        </w:r>
        <w:r>
          <w:rPr>
            <w:noProof/>
            <w:webHidden/>
          </w:rPr>
          <w:fldChar w:fldCharType="separate"/>
        </w:r>
        <w:r>
          <w:rPr>
            <w:noProof/>
            <w:webHidden/>
          </w:rPr>
          <w:t>52</w:t>
        </w:r>
        <w:r>
          <w:rPr>
            <w:noProof/>
            <w:webHidden/>
          </w:rPr>
          <w:fldChar w:fldCharType="end"/>
        </w:r>
      </w:hyperlink>
    </w:p>
    <w:p w:rsidR="00A76A47" w:rsidRDefault="00A76A47">
      <w:pPr>
        <w:pStyle w:val="TOC2"/>
        <w:tabs>
          <w:tab w:val="right" w:leader="dot" w:pos="9322"/>
        </w:tabs>
        <w:rPr>
          <w:rFonts w:asciiTheme="minorHAnsi" w:eastAsiaTheme="minorEastAsia" w:hAnsiTheme="minorHAnsi" w:cstheme="minorBidi"/>
          <w:noProof/>
          <w:lang w:val="en-GB"/>
        </w:rPr>
      </w:pPr>
      <w:hyperlink w:anchor="_Toc476842446" w:history="1">
        <w:r w:rsidRPr="00E94E81">
          <w:rPr>
            <w:rStyle w:val="Hyperlink"/>
            <w:noProof/>
          </w:rPr>
          <w:t>3.2 – Seek external stimuli and ideas to feed into team activities</w:t>
        </w:r>
        <w:r>
          <w:rPr>
            <w:noProof/>
            <w:webHidden/>
          </w:rPr>
          <w:tab/>
        </w:r>
        <w:r>
          <w:rPr>
            <w:noProof/>
            <w:webHidden/>
          </w:rPr>
          <w:fldChar w:fldCharType="begin"/>
        </w:r>
        <w:r>
          <w:rPr>
            <w:noProof/>
            <w:webHidden/>
          </w:rPr>
          <w:instrText xml:space="preserve"> PAGEREF _Toc476842446 \h </w:instrText>
        </w:r>
        <w:r>
          <w:rPr>
            <w:noProof/>
            <w:webHidden/>
          </w:rPr>
        </w:r>
        <w:r>
          <w:rPr>
            <w:noProof/>
            <w:webHidden/>
          </w:rPr>
          <w:fldChar w:fldCharType="separate"/>
        </w:r>
        <w:r>
          <w:rPr>
            <w:noProof/>
            <w:webHidden/>
          </w:rPr>
          <w:t>53</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47" w:history="1">
        <w:r w:rsidRPr="00E94E81">
          <w:rPr>
            <w:rStyle w:val="Hyperlink"/>
            <w:noProof/>
          </w:rPr>
          <w:t>Sources of stimuli</w:t>
        </w:r>
        <w:r>
          <w:rPr>
            <w:noProof/>
            <w:webHidden/>
          </w:rPr>
          <w:tab/>
        </w:r>
        <w:r>
          <w:rPr>
            <w:noProof/>
            <w:webHidden/>
          </w:rPr>
          <w:fldChar w:fldCharType="begin"/>
        </w:r>
        <w:r>
          <w:rPr>
            <w:noProof/>
            <w:webHidden/>
          </w:rPr>
          <w:instrText xml:space="preserve"> PAGEREF _Toc476842447 \h </w:instrText>
        </w:r>
        <w:r>
          <w:rPr>
            <w:noProof/>
            <w:webHidden/>
          </w:rPr>
        </w:r>
        <w:r>
          <w:rPr>
            <w:noProof/>
            <w:webHidden/>
          </w:rPr>
          <w:fldChar w:fldCharType="separate"/>
        </w:r>
        <w:r>
          <w:rPr>
            <w:noProof/>
            <w:webHidden/>
          </w:rPr>
          <w:t>53</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48" w:history="1">
        <w:r w:rsidRPr="00E94E81">
          <w:rPr>
            <w:rStyle w:val="Hyperlink"/>
            <w:noProof/>
          </w:rPr>
          <w:t>Activity 3B</w:t>
        </w:r>
        <w:r>
          <w:rPr>
            <w:noProof/>
            <w:webHidden/>
          </w:rPr>
          <w:tab/>
        </w:r>
        <w:r>
          <w:rPr>
            <w:noProof/>
            <w:webHidden/>
          </w:rPr>
          <w:fldChar w:fldCharType="begin"/>
        </w:r>
        <w:r>
          <w:rPr>
            <w:noProof/>
            <w:webHidden/>
          </w:rPr>
          <w:instrText xml:space="preserve"> PAGEREF _Toc476842448 \h </w:instrText>
        </w:r>
        <w:r>
          <w:rPr>
            <w:noProof/>
            <w:webHidden/>
          </w:rPr>
        </w:r>
        <w:r>
          <w:rPr>
            <w:noProof/>
            <w:webHidden/>
          </w:rPr>
          <w:fldChar w:fldCharType="separate"/>
        </w:r>
        <w:r>
          <w:rPr>
            <w:noProof/>
            <w:webHidden/>
          </w:rPr>
          <w:t>55</w:t>
        </w:r>
        <w:r>
          <w:rPr>
            <w:noProof/>
            <w:webHidden/>
          </w:rPr>
          <w:fldChar w:fldCharType="end"/>
        </w:r>
      </w:hyperlink>
    </w:p>
    <w:p w:rsidR="00A76A47" w:rsidRDefault="00A76A47">
      <w:pPr>
        <w:pStyle w:val="TOC2"/>
        <w:tabs>
          <w:tab w:val="right" w:leader="dot" w:pos="9322"/>
        </w:tabs>
        <w:rPr>
          <w:rFonts w:asciiTheme="minorHAnsi" w:eastAsiaTheme="minorEastAsia" w:hAnsiTheme="minorHAnsi" w:cstheme="minorBidi"/>
          <w:noProof/>
          <w:lang w:val="en-GB"/>
        </w:rPr>
      </w:pPr>
      <w:hyperlink w:anchor="_Toc476842449" w:history="1">
        <w:r w:rsidRPr="00E94E81">
          <w:rPr>
            <w:rStyle w:val="Hyperlink"/>
            <w:noProof/>
          </w:rPr>
          <w:t>3.3 – Proactively share information, knowledge and experiences with other team members</w:t>
        </w:r>
        <w:r>
          <w:rPr>
            <w:noProof/>
            <w:webHidden/>
          </w:rPr>
          <w:tab/>
        </w:r>
        <w:r>
          <w:rPr>
            <w:noProof/>
            <w:webHidden/>
          </w:rPr>
          <w:fldChar w:fldCharType="begin"/>
        </w:r>
        <w:r>
          <w:rPr>
            <w:noProof/>
            <w:webHidden/>
          </w:rPr>
          <w:instrText xml:space="preserve"> PAGEREF _Toc476842449 \h </w:instrText>
        </w:r>
        <w:r>
          <w:rPr>
            <w:noProof/>
            <w:webHidden/>
          </w:rPr>
        </w:r>
        <w:r>
          <w:rPr>
            <w:noProof/>
            <w:webHidden/>
          </w:rPr>
          <w:fldChar w:fldCharType="separate"/>
        </w:r>
        <w:r>
          <w:rPr>
            <w:noProof/>
            <w:webHidden/>
          </w:rPr>
          <w:t>56</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50" w:history="1">
        <w:r w:rsidRPr="00E94E81">
          <w:rPr>
            <w:rStyle w:val="Hyperlink"/>
            <w:noProof/>
          </w:rPr>
          <w:t>Share your knowledge</w:t>
        </w:r>
        <w:r>
          <w:rPr>
            <w:noProof/>
            <w:webHidden/>
          </w:rPr>
          <w:tab/>
        </w:r>
        <w:r>
          <w:rPr>
            <w:noProof/>
            <w:webHidden/>
          </w:rPr>
          <w:fldChar w:fldCharType="begin"/>
        </w:r>
        <w:r>
          <w:rPr>
            <w:noProof/>
            <w:webHidden/>
          </w:rPr>
          <w:instrText xml:space="preserve"> PAGEREF _Toc476842450 \h </w:instrText>
        </w:r>
        <w:r>
          <w:rPr>
            <w:noProof/>
            <w:webHidden/>
          </w:rPr>
        </w:r>
        <w:r>
          <w:rPr>
            <w:noProof/>
            <w:webHidden/>
          </w:rPr>
          <w:fldChar w:fldCharType="separate"/>
        </w:r>
        <w:r>
          <w:rPr>
            <w:noProof/>
            <w:webHidden/>
          </w:rPr>
          <w:t>56</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51" w:history="1">
        <w:r w:rsidRPr="00E94E81">
          <w:rPr>
            <w:rStyle w:val="Hyperlink"/>
            <w:noProof/>
          </w:rPr>
          <w:t>Activity 3C</w:t>
        </w:r>
        <w:r>
          <w:rPr>
            <w:noProof/>
            <w:webHidden/>
          </w:rPr>
          <w:tab/>
        </w:r>
        <w:r>
          <w:rPr>
            <w:noProof/>
            <w:webHidden/>
          </w:rPr>
          <w:fldChar w:fldCharType="begin"/>
        </w:r>
        <w:r>
          <w:rPr>
            <w:noProof/>
            <w:webHidden/>
          </w:rPr>
          <w:instrText xml:space="preserve"> PAGEREF _Toc476842451 \h </w:instrText>
        </w:r>
        <w:r>
          <w:rPr>
            <w:noProof/>
            <w:webHidden/>
          </w:rPr>
        </w:r>
        <w:r>
          <w:rPr>
            <w:noProof/>
            <w:webHidden/>
          </w:rPr>
          <w:fldChar w:fldCharType="separate"/>
        </w:r>
        <w:r>
          <w:rPr>
            <w:noProof/>
            <w:webHidden/>
          </w:rPr>
          <w:t>57</w:t>
        </w:r>
        <w:r>
          <w:rPr>
            <w:noProof/>
            <w:webHidden/>
          </w:rPr>
          <w:fldChar w:fldCharType="end"/>
        </w:r>
      </w:hyperlink>
    </w:p>
    <w:p w:rsidR="00A76A47" w:rsidRDefault="00A76A47">
      <w:pPr>
        <w:pStyle w:val="TOC2"/>
        <w:tabs>
          <w:tab w:val="right" w:leader="dot" w:pos="9322"/>
        </w:tabs>
        <w:rPr>
          <w:rFonts w:asciiTheme="minorHAnsi" w:eastAsiaTheme="minorEastAsia" w:hAnsiTheme="minorHAnsi" w:cstheme="minorBidi"/>
          <w:noProof/>
          <w:lang w:val="en-GB"/>
        </w:rPr>
      </w:pPr>
      <w:hyperlink w:anchor="_Toc476842452" w:history="1">
        <w:r w:rsidRPr="00E94E81">
          <w:rPr>
            <w:rStyle w:val="Hyperlink"/>
            <w:noProof/>
          </w:rPr>
          <w:t>3.4 – Challenge and test ideas within the team in a positive and collaborative way</w:t>
        </w:r>
        <w:r>
          <w:rPr>
            <w:noProof/>
            <w:webHidden/>
          </w:rPr>
          <w:tab/>
        </w:r>
        <w:r>
          <w:rPr>
            <w:noProof/>
            <w:webHidden/>
          </w:rPr>
          <w:fldChar w:fldCharType="begin"/>
        </w:r>
        <w:r>
          <w:rPr>
            <w:noProof/>
            <w:webHidden/>
          </w:rPr>
          <w:instrText xml:space="preserve"> PAGEREF _Toc476842452 \h </w:instrText>
        </w:r>
        <w:r>
          <w:rPr>
            <w:noProof/>
            <w:webHidden/>
          </w:rPr>
        </w:r>
        <w:r>
          <w:rPr>
            <w:noProof/>
            <w:webHidden/>
          </w:rPr>
          <w:fldChar w:fldCharType="separate"/>
        </w:r>
        <w:r>
          <w:rPr>
            <w:noProof/>
            <w:webHidden/>
          </w:rPr>
          <w:t>58</w:t>
        </w:r>
        <w:r>
          <w:rPr>
            <w:noProof/>
            <w:webHidden/>
          </w:rPr>
          <w:fldChar w:fldCharType="end"/>
        </w:r>
      </w:hyperlink>
    </w:p>
    <w:p w:rsidR="00A76A47" w:rsidRDefault="00A76A47">
      <w:pPr>
        <w:pStyle w:val="TOC2"/>
        <w:tabs>
          <w:tab w:val="right" w:leader="dot" w:pos="9322"/>
        </w:tabs>
        <w:rPr>
          <w:rFonts w:asciiTheme="minorHAnsi" w:eastAsiaTheme="minorEastAsia" w:hAnsiTheme="minorHAnsi" w:cstheme="minorBidi"/>
          <w:noProof/>
          <w:lang w:val="en-GB"/>
        </w:rPr>
      </w:pPr>
      <w:hyperlink w:anchor="_Toc476842453" w:history="1">
        <w:r w:rsidRPr="00E94E81">
          <w:rPr>
            <w:rStyle w:val="Hyperlink"/>
            <w:noProof/>
          </w:rPr>
          <w:t>3.5 – Proactively discuss and explore ideas with other team members on an ongoing basis</w:t>
        </w:r>
        <w:r>
          <w:rPr>
            <w:noProof/>
            <w:webHidden/>
          </w:rPr>
          <w:tab/>
        </w:r>
        <w:r>
          <w:rPr>
            <w:noProof/>
            <w:webHidden/>
          </w:rPr>
          <w:fldChar w:fldCharType="begin"/>
        </w:r>
        <w:r>
          <w:rPr>
            <w:noProof/>
            <w:webHidden/>
          </w:rPr>
          <w:instrText xml:space="preserve"> PAGEREF _Toc476842453 \h </w:instrText>
        </w:r>
        <w:r>
          <w:rPr>
            <w:noProof/>
            <w:webHidden/>
          </w:rPr>
        </w:r>
        <w:r>
          <w:rPr>
            <w:noProof/>
            <w:webHidden/>
          </w:rPr>
          <w:fldChar w:fldCharType="separate"/>
        </w:r>
        <w:r>
          <w:rPr>
            <w:noProof/>
            <w:webHidden/>
          </w:rPr>
          <w:t>58</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54" w:history="1">
        <w:r w:rsidRPr="00E94E81">
          <w:rPr>
            <w:rStyle w:val="Hyperlink"/>
            <w:noProof/>
          </w:rPr>
          <w:t>Test ideas</w:t>
        </w:r>
        <w:r>
          <w:rPr>
            <w:noProof/>
            <w:webHidden/>
          </w:rPr>
          <w:tab/>
        </w:r>
        <w:r>
          <w:rPr>
            <w:noProof/>
            <w:webHidden/>
          </w:rPr>
          <w:fldChar w:fldCharType="begin"/>
        </w:r>
        <w:r>
          <w:rPr>
            <w:noProof/>
            <w:webHidden/>
          </w:rPr>
          <w:instrText xml:space="preserve"> PAGEREF _Toc476842454 \h </w:instrText>
        </w:r>
        <w:r>
          <w:rPr>
            <w:noProof/>
            <w:webHidden/>
          </w:rPr>
        </w:r>
        <w:r>
          <w:rPr>
            <w:noProof/>
            <w:webHidden/>
          </w:rPr>
          <w:fldChar w:fldCharType="separate"/>
        </w:r>
        <w:r>
          <w:rPr>
            <w:noProof/>
            <w:webHidden/>
          </w:rPr>
          <w:t>58</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55" w:history="1">
        <w:r w:rsidRPr="00E94E81">
          <w:rPr>
            <w:rStyle w:val="Hyperlink"/>
            <w:noProof/>
          </w:rPr>
          <w:t>Discuss and explore ideas</w:t>
        </w:r>
        <w:r>
          <w:rPr>
            <w:noProof/>
            <w:webHidden/>
          </w:rPr>
          <w:tab/>
        </w:r>
        <w:r>
          <w:rPr>
            <w:noProof/>
            <w:webHidden/>
          </w:rPr>
          <w:fldChar w:fldCharType="begin"/>
        </w:r>
        <w:r>
          <w:rPr>
            <w:noProof/>
            <w:webHidden/>
          </w:rPr>
          <w:instrText xml:space="preserve"> PAGEREF _Toc476842455 \h </w:instrText>
        </w:r>
        <w:r>
          <w:rPr>
            <w:noProof/>
            <w:webHidden/>
          </w:rPr>
        </w:r>
        <w:r>
          <w:rPr>
            <w:noProof/>
            <w:webHidden/>
          </w:rPr>
          <w:fldChar w:fldCharType="separate"/>
        </w:r>
        <w:r>
          <w:rPr>
            <w:noProof/>
            <w:webHidden/>
          </w:rPr>
          <w:t>58</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56" w:history="1">
        <w:r w:rsidRPr="00E94E81">
          <w:rPr>
            <w:rStyle w:val="Hyperlink"/>
            <w:noProof/>
          </w:rPr>
          <w:t>W.I.S.H. team review</w:t>
        </w:r>
        <w:r>
          <w:rPr>
            <w:noProof/>
            <w:webHidden/>
          </w:rPr>
          <w:tab/>
        </w:r>
        <w:r>
          <w:rPr>
            <w:noProof/>
            <w:webHidden/>
          </w:rPr>
          <w:fldChar w:fldCharType="begin"/>
        </w:r>
        <w:r>
          <w:rPr>
            <w:noProof/>
            <w:webHidden/>
          </w:rPr>
          <w:instrText xml:space="preserve"> PAGEREF _Toc476842456 \h </w:instrText>
        </w:r>
        <w:r>
          <w:rPr>
            <w:noProof/>
            <w:webHidden/>
          </w:rPr>
        </w:r>
        <w:r>
          <w:rPr>
            <w:noProof/>
            <w:webHidden/>
          </w:rPr>
          <w:fldChar w:fldCharType="separate"/>
        </w:r>
        <w:r>
          <w:rPr>
            <w:noProof/>
            <w:webHidden/>
          </w:rPr>
          <w:t>59</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57" w:history="1">
        <w:r w:rsidRPr="00E94E81">
          <w:rPr>
            <w:rStyle w:val="Hyperlink"/>
            <w:noProof/>
          </w:rPr>
          <w:t>Encouraging the team to innovate</w:t>
        </w:r>
        <w:r>
          <w:rPr>
            <w:noProof/>
            <w:webHidden/>
          </w:rPr>
          <w:tab/>
        </w:r>
        <w:r>
          <w:rPr>
            <w:noProof/>
            <w:webHidden/>
          </w:rPr>
          <w:fldChar w:fldCharType="begin"/>
        </w:r>
        <w:r>
          <w:rPr>
            <w:noProof/>
            <w:webHidden/>
          </w:rPr>
          <w:instrText xml:space="preserve"> PAGEREF _Toc476842457 \h </w:instrText>
        </w:r>
        <w:r>
          <w:rPr>
            <w:noProof/>
            <w:webHidden/>
          </w:rPr>
        </w:r>
        <w:r>
          <w:rPr>
            <w:noProof/>
            <w:webHidden/>
          </w:rPr>
          <w:fldChar w:fldCharType="separate"/>
        </w:r>
        <w:r>
          <w:rPr>
            <w:noProof/>
            <w:webHidden/>
          </w:rPr>
          <w:t>60</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58" w:history="1">
        <w:r w:rsidRPr="00E94E81">
          <w:rPr>
            <w:rStyle w:val="Hyperlink"/>
            <w:noProof/>
          </w:rPr>
          <w:t>Activity 3D</w:t>
        </w:r>
        <w:r>
          <w:rPr>
            <w:noProof/>
            <w:webHidden/>
          </w:rPr>
          <w:tab/>
        </w:r>
        <w:r>
          <w:rPr>
            <w:noProof/>
            <w:webHidden/>
          </w:rPr>
          <w:fldChar w:fldCharType="begin"/>
        </w:r>
        <w:r>
          <w:rPr>
            <w:noProof/>
            <w:webHidden/>
          </w:rPr>
          <w:instrText xml:space="preserve"> PAGEREF _Toc476842458 \h </w:instrText>
        </w:r>
        <w:r>
          <w:rPr>
            <w:noProof/>
            <w:webHidden/>
          </w:rPr>
        </w:r>
        <w:r>
          <w:rPr>
            <w:noProof/>
            <w:webHidden/>
          </w:rPr>
          <w:fldChar w:fldCharType="separate"/>
        </w:r>
        <w:r>
          <w:rPr>
            <w:noProof/>
            <w:webHidden/>
          </w:rPr>
          <w:t>61</w:t>
        </w:r>
        <w:r>
          <w:rPr>
            <w:noProof/>
            <w:webHidden/>
          </w:rPr>
          <w:fldChar w:fldCharType="end"/>
        </w:r>
      </w:hyperlink>
    </w:p>
    <w:p w:rsidR="00A76A47" w:rsidRDefault="00A76A47">
      <w:pPr>
        <w:pStyle w:val="TOC1"/>
        <w:tabs>
          <w:tab w:val="right" w:leader="dot" w:pos="9322"/>
        </w:tabs>
        <w:rPr>
          <w:rFonts w:asciiTheme="minorHAnsi" w:eastAsiaTheme="minorEastAsia" w:hAnsiTheme="minorHAnsi" w:cstheme="minorBidi"/>
          <w:b w:val="0"/>
          <w:noProof/>
          <w:lang w:val="en-GB"/>
        </w:rPr>
      </w:pPr>
      <w:hyperlink w:anchor="_Toc476842459" w:history="1">
        <w:r w:rsidRPr="00E94E81">
          <w:rPr>
            <w:rStyle w:val="Hyperlink"/>
            <w:noProof/>
          </w:rPr>
          <w:t>4. Reflect on how the team is working</w:t>
        </w:r>
        <w:r>
          <w:rPr>
            <w:noProof/>
            <w:webHidden/>
          </w:rPr>
          <w:tab/>
        </w:r>
        <w:r>
          <w:rPr>
            <w:noProof/>
            <w:webHidden/>
          </w:rPr>
          <w:fldChar w:fldCharType="begin"/>
        </w:r>
        <w:r>
          <w:rPr>
            <w:noProof/>
            <w:webHidden/>
          </w:rPr>
          <w:instrText xml:space="preserve"> PAGEREF _Toc476842459 \h </w:instrText>
        </w:r>
        <w:r>
          <w:rPr>
            <w:noProof/>
            <w:webHidden/>
          </w:rPr>
        </w:r>
        <w:r>
          <w:rPr>
            <w:noProof/>
            <w:webHidden/>
          </w:rPr>
          <w:fldChar w:fldCharType="separate"/>
        </w:r>
        <w:r>
          <w:rPr>
            <w:noProof/>
            <w:webHidden/>
          </w:rPr>
          <w:t>62</w:t>
        </w:r>
        <w:r>
          <w:rPr>
            <w:noProof/>
            <w:webHidden/>
          </w:rPr>
          <w:fldChar w:fldCharType="end"/>
        </w:r>
      </w:hyperlink>
    </w:p>
    <w:p w:rsidR="00A76A47" w:rsidRDefault="00A76A47">
      <w:pPr>
        <w:pStyle w:val="TOC2"/>
        <w:tabs>
          <w:tab w:val="right" w:leader="dot" w:pos="9322"/>
        </w:tabs>
        <w:rPr>
          <w:rFonts w:asciiTheme="minorHAnsi" w:eastAsiaTheme="minorEastAsia" w:hAnsiTheme="minorHAnsi" w:cstheme="minorBidi"/>
          <w:noProof/>
          <w:lang w:val="en-GB"/>
        </w:rPr>
      </w:pPr>
      <w:hyperlink w:anchor="_Toc476842460" w:history="1">
        <w:r w:rsidRPr="00E94E81">
          <w:rPr>
            <w:rStyle w:val="Hyperlink"/>
            <w:noProof/>
          </w:rPr>
          <w:t>4.1 – Debrief and reflect on activities and on opportunities for improvement and innovation</w:t>
        </w:r>
        <w:r>
          <w:rPr>
            <w:noProof/>
            <w:webHidden/>
          </w:rPr>
          <w:tab/>
        </w:r>
        <w:r>
          <w:rPr>
            <w:noProof/>
            <w:webHidden/>
          </w:rPr>
          <w:fldChar w:fldCharType="begin"/>
        </w:r>
        <w:r>
          <w:rPr>
            <w:noProof/>
            <w:webHidden/>
          </w:rPr>
          <w:instrText xml:space="preserve"> PAGEREF _Toc476842460 \h </w:instrText>
        </w:r>
        <w:r>
          <w:rPr>
            <w:noProof/>
            <w:webHidden/>
          </w:rPr>
        </w:r>
        <w:r>
          <w:rPr>
            <w:noProof/>
            <w:webHidden/>
          </w:rPr>
          <w:fldChar w:fldCharType="separate"/>
        </w:r>
        <w:r>
          <w:rPr>
            <w:noProof/>
            <w:webHidden/>
          </w:rPr>
          <w:t>63</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61" w:history="1">
        <w:r w:rsidRPr="00E94E81">
          <w:rPr>
            <w:rStyle w:val="Hyperlink"/>
            <w:noProof/>
          </w:rPr>
          <w:t>Debrief</w:t>
        </w:r>
        <w:r>
          <w:rPr>
            <w:noProof/>
            <w:webHidden/>
          </w:rPr>
          <w:tab/>
        </w:r>
        <w:r>
          <w:rPr>
            <w:noProof/>
            <w:webHidden/>
          </w:rPr>
          <w:fldChar w:fldCharType="begin"/>
        </w:r>
        <w:r>
          <w:rPr>
            <w:noProof/>
            <w:webHidden/>
          </w:rPr>
          <w:instrText xml:space="preserve"> PAGEREF _Toc476842461 \h </w:instrText>
        </w:r>
        <w:r>
          <w:rPr>
            <w:noProof/>
            <w:webHidden/>
          </w:rPr>
        </w:r>
        <w:r>
          <w:rPr>
            <w:noProof/>
            <w:webHidden/>
          </w:rPr>
          <w:fldChar w:fldCharType="separate"/>
        </w:r>
        <w:r>
          <w:rPr>
            <w:noProof/>
            <w:webHidden/>
          </w:rPr>
          <w:t>63</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62" w:history="1">
        <w:r w:rsidRPr="00E94E81">
          <w:rPr>
            <w:rStyle w:val="Hyperlink"/>
            <w:noProof/>
          </w:rPr>
          <w:t>Reflect</w:t>
        </w:r>
        <w:r>
          <w:rPr>
            <w:noProof/>
            <w:webHidden/>
          </w:rPr>
          <w:tab/>
        </w:r>
        <w:r>
          <w:rPr>
            <w:noProof/>
            <w:webHidden/>
          </w:rPr>
          <w:fldChar w:fldCharType="begin"/>
        </w:r>
        <w:r>
          <w:rPr>
            <w:noProof/>
            <w:webHidden/>
          </w:rPr>
          <w:instrText xml:space="preserve"> PAGEREF _Toc476842462 \h </w:instrText>
        </w:r>
        <w:r>
          <w:rPr>
            <w:noProof/>
            <w:webHidden/>
          </w:rPr>
        </w:r>
        <w:r>
          <w:rPr>
            <w:noProof/>
            <w:webHidden/>
          </w:rPr>
          <w:fldChar w:fldCharType="separate"/>
        </w:r>
        <w:r>
          <w:rPr>
            <w:noProof/>
            <w:webHidden/>
          </w:rPr>
          <w:t>64</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63" w:history="1">
        <w:r w:rsidRPr="00E94E81">
          <w:rPr>
            <w:rStyle w:val="Hyperlink"/>
            <w:noProof/>
          </w:rPr>
          <w:t>Activity 4A</w:t>
        </w:r>
        <w:r>
          <w:rPr>
            <w:noProof/>
            <w:webHidden/>
          </w:rPr>
          <w:tab/>
        </w:r>
        <w:r>
          <w:rPr>
            <w:noProof/>
            <w:webHidden/>
          </w:rPr>
          <w:fldChar w:fldCharType="begin"/>
        </w:r>
        <w:r>
          <w:rPr>
            <w:noProof/>
            <w:webHidden/>
          </w:rPr>
          <w:instrText xml:space="preserve"> PAGEREF _Toc476842463 \h </w:instrText>
        </w:r>
        <w:r>
          <w:rPr>
            <w:noProof/>
            <w:webHidden/>
          </w:rPr>
        </w:r>
        <w:r>
          <w:rPr>
            <w:noProof/>
            <w:webHidden/>
          </w:rPr>
          <w:fldChar w:fldCharType="separate"/>
        </w:r>
        <w:r>
          <w:rPr>
            <w:noProof/>
            <w:webHidden/>
          </w:rPr>
          <w:t>65</w:t>
        </w:r>
        <w:r>
          <w:rPr>
            <w:noProof/>
            <w:webHidden/>
          </w:rPr>
          <w:fldChar w:fldCharType="end"/>
        </w:r>
      </w:hyperlink>
    </w:p>
    <w:p w:rsidR="00A76A47" w:rsidRDefault="00A76A47">
      <w:pPr>
        <w:pStyle w:val="TOC2"/>
        <w:tabs>
          <w:tab w:val="right" w:leader="dot" w:pos="9322"/>
        </w:tabs>
        <w:rPr>
          <w:rFonts w:asciiTheme="minorHAnsi" w:eastAsiaTheme="minorEastAsia" w:hAnsiTheme="minorHAnsi" w:cstheme="minorBidi"/>
          <w:noProof/>
          <w:lang w:val="en-GB"/>
        </w:rPr>
      </w:pPr>
      <w:hyperlink w:anchor="_Toc476842464" w:history="1">
        <w:r w:rsidRPr="00E94E81">
          <w:rPr>
            <w:rStyle w:val="Hyperlink"/>
            <w:noProof/>
          </w:rPr>
          <w:t>4.2 – Gather and use feedback from within and outside the team to generate discussion and debate</w:t>
        </w:r>
        <w:r>
          <w:rPr>
            <w:noProof/>
            <w:webHidden/>
          </w:rPr>
          <w:tab/>
        </w:r>
        <w:r>
          <w:rPr>
            <w:noProof/>
            <w:webHidden/>
          </w:rPr>
          <w:fldChar w:fldCharType="begin"/>
        </w:r>
        <w:r>
          <w:rPr>
            <w:noProof/>
            <w:webHidden/>
          </w:rPr>
          <w:instrText xml:space="preserve"> PAGEREF _Toc476842464 \h </w:instrText>
        </w:r>
        <w:r>
          <w:rPr>
            <w:noProof/>
            <w:webHidden/>
          </w:rPr>
        </w:r>
        <w:r>
          <w:rPr>
            <w:noProof/>
            <w:webHidden/>
          </w:rPr>
          <w:fldChar w:fldCharType="separate"/>
        </w:r>
        <w:r>
          <w:rPr>
            <w:noProof/>
            <w:webHidden/>
          </w:rPr>
          <w:t>66</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65" w:history="1">
        <w:r w:rsidRPr="00E94E81">
          <w:rPr>
            <w:rStyle w:val="Hyperlink"/>
            <w:noProof/>
          </w:rPr>
          <w:t>Feedback</w:t>
        </w:r>
        <w:r>
          <w:rPr>
            <w:noProof/>
            <w:webHidden/>
          </w:rPr>
          <w:tab/>
        </w:r>
        <w:r>
          <w:rPr>
            <w:noProof/>
            <w:webHidden/>
          </w:rPr>
          <w:fldChar w:fldCharType="begin"/>
        </w:r>
        <w:r>
          <w:rPr>
            <w:noProof/>
            <w:webHidden/>
          </w:rPr>
          <w:instrText xml:space="preserve"> PAGEREF _Toc476842465 \h </w:instrText>
        </w:r>
        <w:r>
          <w:rPr>
            <w:noProof/>
            <w:webHidden/>
          </w:rPr>
        </w:r>
        <w:r>
          <w:rPr>
            <w:noProof/>
            <w:webHidden/>
          </w:rPr>
          <w:fldChar w:fldCharType="separate"/>
        </w:r>
        <w:r>
          <w:rPr>
            <w:noProof/>
            <w:webHidden/>
          </w:rPr>
          <w:t>66</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66" w:history="1">
        <w:r w:rsidRPr="00E94E81">
          <w:rPr>
            <w:rStyle w:val="Hyperlink"/>
            <w:noProof/>
          </w:rPr>
          <w:t>Discussion</w:t>
        </w:r>
        <w:r>
          <w:rPr>
            <w:noProof/>
            <w:webHidden/>
          </w:rPr>
          <w:tab/>
        </w:r>
        <w:r>
          <w:rPr>
            <w:noProof/>
            <w:webHidden/>
          </w:rPr>
          <w:fldChar w:fldCharType="begin"/>
        </w:r>
        <w:r>
          <w:rPr>
            <w:noProof/>
            <w:webHidden/>
          </w:rPr>
          <w:instrText xml:space="preserve"> PAGEREF _Toc476842466 \h </w:instrText>
        </w:r>
        <w:r>
          <w:rPr>
            <w:noProof/>
            <w:webHidden/>
          </w:rPr>
        </w:r>
        <w:r>
          <w:rPr>
            <w:noProof/>
            <w:webHidden/>
          </w:rPr>
          <w:fldChar w:fldCharType="separate"/>
        </w:r>
        <w:r>
          <w:rPr>
            <w:noProof/>
            <w:webHidden/>
          </w:rPr>
          <w:t>66</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67" w:history="1">
        <w:r w:rsidRPr="00E94E81">
          <w:rPr>
            <w:rStyle w:val="Hyperlink"/>
            <w:noProof/>
          </w:rPr>
          <w:t>Debate</w:t>
        </w:r>
        <w:r>
          <w:rPr>
            <w:noProof/>
            <w:webHidden/>
          </w:rPr>
          <w:tab/>
        </w:r>
        <w:r>
          <w:rPr>
            <w:noProof/>
            <w:webHidden/>
          </w:rPr>
          <w:fldChar w:fldCharType="begin"/>
        </w:r>
        <w:r>
          <w:rPr>
            <w:noProof/>
            <w:webHidden/>
          </w:rPr>
          <w:instrText xml:space="preserve"> PAGEREF _Toc476842467 \h </w:instrText>
        </w:r>
        <w:r>
          <w:rPr>
            <w:noProof/>
            <w:webHidden/>
          </w:rPr>
        </w:r>
        <w:r>
          <w:rPr>
            <w:noProof/>
            <w:webHidden/>
          </w:rPr>
          <w:fldChar w:fldCharType="separate"/>
        </w:r>
        <w:r>
          <w:rPr>
            <w:noProof/>
            <w:webHidden/>
          </w:rPr>
          <w:t>66</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68" w:history="1">
        <w:r w:rsidRPr="00E94E81">
          <w:rPr>
            <w:rStyle w:val="Hyperlink"/>
            <w:noProof/>
          </w:rPr>
          <w:t>Methods of gathering feedback</w:t>
        </w:r>
        <w:r>
          <w:rPr>
            <w:noProof/>
            <w:webHidden/>
          </w:rPr>
          <w:tab/>
        </w:r>
        <w:r>
          <w:rPr>
            <w:noProof/>
            <w:webHidden/>
          </w:rPr>
          <w:fldChar w:fldCharType="begin"/>
        </w:r>
        <w:r>
          <w:rPr>
            <w:noProof/>
            <w:webHidden/>
          </w:rPr>
          <w:instrText xml:space="preserve"> PAGEREF _Toc476842468 \h </w:instrText>
        </w:r>
        <w:r>
          <w:rPr>
            <w:noProof/>
            <w:webHidden/>
          </w:rPr>
        </w:r>
        <w:r>
          <w:rPr>
            <w:noProof/>
            <w:webHidden/>
          </w:rPr>
          <w:fldChar w:fldCharType="separate"/>
        </w:r>
        <w:r>
          <w:rPr>
            <w:noProof/>
            <w:webHidden/>
          </w:rPr>
          <w:t>67</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69" w:history="1">
        <w:r w:rsidRPr="00E94E81">
          <w:rPr>
            <w:rStyle w:val="Hyperlink"/>
            <w:noProof/>
          </w:rPr>
          <w:t>Leading a feedback session</w:t>
        </w:r>
        <w:r>
          <w:rPr>
            <w:noProof/>
            <w:webHidden/>
          </w:rPr>
          <w:tab/>
        </w:r>
        <w:r>
          <w:rPr>
            <w:noProof/>
            <w:webHidden/>
          </w:rPr>
          <w:fldChar w:fldCharType="begin"/>
        </w:r>
        <w:r>
          <w:rPr>
            <w:noProof/>
            <w:webHidden/>
          </w:rPr>
          <w:instrText xml:space="preserve"> PAGEREF _Toc476842469 \h </w:instrText>
        </w:r>
        <w:r>
          <w:rPr>
            <w:noProof/>
            <w:webHidden/>
          </w:rPr>
        </w:r>
        <w:r>
          <w:rPr>
            <w:noProof/>
            <w:webHidden/>
          </w:rPr>
          <w:fldChar w:fldCharType="separate"/>
        </w:r>
        <w:r>
          <w:rPr>
            <w:noProof/>
            <w:webHidden/>
          </w:rPr>
          <w:t>67</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70" w:history="1">
        <w:r w:rsidRPr="00E94E81">
          <w:rPr>
            <w:rStyle w:val="Hyperlink"/>
            <w:noProof/>
          </w:rPr>
          <w:t>Activity 4B</w:t>
        </w:r>
        <w:r>
          <w:rPr>
            <w:noProof/>
            <w:webHidden/>
          </w:rPr>
          <w:tab/>
        </w:r>
        <w:r>
          <w:rPr>
            <w:noProof/>
            <w:webHidden/>
          </w:rPr>
          <w:fldChar w:fldCharType="begin"/>
        </w:r>
        <w:r>
          <w:rPr>
            <w:noProof/>
            <w:webHidden/>
          </w:rPr>
          <w:instrText xml:space="preserve"> PAGEREF _Toc476842470 \h </w:instrText>
        </w:r>
        <w:r>
          <w:rPr>
            <w:noProof/>
            <w:webHidden/>
          </w:rPr>
        </w:r>
        <w:r>
          <w:rPr>
            <w:noProof/>
            <w:webHidden/>
          </w:rPr>
          <w:fldChar w:fldCharType="separate"/>
        </w:r>
        <w:r>
          <w:rPr>
            <w:noProof/>
            <w:webHidden/>
          </w:rPr>
          <w:t>68</w:t>
        </w:r>
        <w:r>
          <w:rPr>
            <w:noProof/>
            <w:webHidden/>
          </w:rPr>
          <w:fldChar w:fldCharType="end"/>
        </w:r>
      </w:hyperlink>
    </w:p>
    <w:p w:rsidR="00A76A47" w:rsidRDefault="00A76A47">
      <w:pPr>
        <w:pStyle w:val="TOC2"/>
        <w:tabs>
          <w:tab w:val="right" w:leader="dot" w:pos="9322"/>
        </w:tabs>
        <w:rPr>
          <w:rFonts w:asciiTheme="minorHAnsi" w:eastAsiaTheme="minorEastAsia" w:hAnsiTheme="minorHAnsi" w:cstheme="minorBidi"/>
          <w:noProof/>
          <w:lang w:val="en-GB"/>
        </w:rPr>
      </w:pPr>
      <w:hyperlink w:anchor="_Toc476842471" w:history="1">
        <w:r w:rsidRPr="00E94E81">
          <w:rPr>
            <w:rStyle w:val="Hyperlink"/>
            <w:noProof/>
          </w:rPr>
          <w:t>4.3 – Discuss the challenges of being innovative in a constructive and open way</w:t>
        </w:r>
        <w:r>
          <w:rPr>
            <w:noProof/>
            <w:webHidden/>
          </w:rPr>
          <w:tab/>
        </w:r>
        <w:r>
          <w:rPr>
            <w:noProof/>
            <w:webHidden/>
          </w:rPr>
          <w:fldChar w:fldCharType="begin"/>
        </w:r>
        <w:r>
          <w:rPr>
            <w:noProof/>
            <w:webHidden/>
          </w:rPr>
          <w:instrText xml:space="preserve"> PAGEREF _Toc476842471 \h </w:instrText>
        </w:r>
        <w:r>
          <w:rPr>
            <w:noProof/>
            <w:webHidden/>
          </w:rPr>
        </w:r>
        <w:r>
          <w:rPr>
            <w:noProof/>
            <w:webHidden/>
          </w:rPr>
          <w:fldChar w:fldCharType="separate"/>
        </w:r>
        <w:r>
          <w:rPr>
            <w:noProof/>
            <w:webHidden/>
          </w:rPr>
          <w:t>69</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72" w:history="1">
        <w:r w:rsidRPr="00E94E81">
          <w:rPr>
            <w:rStyle w:val="Hyperlink"/>
            <w:noProof/>
          </w:rPr>
          <w:t>Innovation</w:t>
        </w:r>
        <w:r>
          <w:rPr>
            <w:noProof/>
            <w:webHidden/>
          </w:rPr>
          <w:tab/>
        </w:r>
        <w:r>
          <w:rPr>
            <w:noProof/>
            <w:webHidden/>
          </w:rPr>
          <w:fldChar w:fldCharType="begin"/>
        </w:r>
        <w:r>
          <w:rPr>
            <w:noProof/>
            <w:webHidden/>
          </w:rPr>
          <w:instrText xml:space="preserve"> PAGEREF _Toc476842472 \h </w:instrText>
        </w:r>
        <w:r>
          <w:rPr>
            <w:noProof/>
            <w:webHidden/>
          </w:rPr>
        </w:r>
        <w:r>
          <w:rPr>
            <w:noProof/>
            <w:webHidden/>
          </w:rPr>
          <w:fldChar w:fldCharType="separate"/>
        </w:r>
        <w:r>
          <w:rPr>
            <w:noProof/>
            <w:webHidden/>
          </w:rPr>
          <w:t>69</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73" w:history="1">
        <w:r w:rsidRPr="00E94E81">
          <w:rPr>
            <w:rStyle w:val="Hyperlink"/>
            <w:noProof/>
          </w:rPr>
          <w:t>Challenges to innovation</w:t>
        </w:r>
        <w:r>
          <w:rPr>
            <w:noProof/>
            <w:webHidden/>
          </w:rPr>
          <w:tab/>
        </w:r>
        <w:r>
          <w:rPr>
            <w:noProof/>
            <w:webHidden/>
          </w:rPr>
          <w:fldChar w:fldCharType="begin"/>
        </w:r>
        <w:r>
          <w:rPr>
            <w:noProof/>
            <w:webHidden/>
          </w:rPr>
          <w:instrText xml:space="preserve"> PAGEREF _Toc476842473 \h </w:instrText>
        </w:r>
        <w:r>
          <w:rPr>
            <w:noProof/>
            <w:webHidden/>
          </w:rPr>
        </w:r>
        <w:r>
          <w:rPr>
            <w:noProof/>
            <w:webHidden/>
          </w:rPr>
          <w:fldChar w:fldCharType="separate"/>
        </w:r>
        <w:r>
          <w:rPr>
            <w:noProof/>
            <w:webHidden/>
          </w:rPr>
          <w:t>70</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74" w:history="1">
        <w:r w:rsidRPr="00E94E81">
          <w:rPr>
            <w:rStyle w:val="Hyperlink"/>
            <w:noProof/>
          </w:rPr>
          <w:t>Problem-solving processes</w:t>
        </w:r>
        <w:r>
          <w:rPr>
            <w:noProof/>
            <w:webHidden/>
          </w:rPr>
          <w:tab/>
        </w:r>
        <w:r>
          <w:rPr>
            <w:noProof/>
            <w:webHidden/>
          </w:rPr>
          <w:fldChar w:fldCharType="begin"/>
        </w:r>
        <w:r>
          <w:rPr>
            <w:noProof/>
            <w:webHidden/>
          </w:rPr>
          <w:instrText xml:space="preserve"> PAGEREF _Toc476842474 \h </w:instrText>
        </w:r>
        <w:r>
          <w:rPr>
            <w:noProof/>
            <w:webHidden/>
          </w:rPr>
        </w:r>
        <w:r>
          <w:rPr>
            <w:noProof/>
            <w:webHidden/>
          </w:rPr>
          <w:fldChar w:fldCharType="separate"/>
        </w:r>
        <w:r>
          <w:rPr>
            <w:noProof/>
            <w:webHidden/>
          </w:rPr>
          <w:t>72</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75" w:history="1">
        <w:r w:rsidRPr="00E94E81">
          <w:rPr>
            <w:rStyle w:val="Hyperlink"/>
            <w:noProof/>
          </w:rPr>
          <w:t>Activity 4C</w:t>
        </w:r>
        <w:r>
          <w:rPr>
            <w:noProof/>
            <w:webHidden/>
          </w:rPr>
          <w:tab/>
        </w:r>
        <w:r>
          <w:rPr>
            <w:noProof/>
            <w:webHidden/>
          </w:rPr>
          <w:fldChar w:fldCharType="begin"/>
        </w:r>
        <w:r>
          <w:rPr>
            <w:noProof/>
            <w:webHidden/>
          </w:rPr>
          <w:instrText xml:space="preserve"> PAGEREF _Toc476842475 \h </w:instrText>
        </w:r>
        <w:r>
          <w:rPr>
            <w:noProof/>
            <w:webHidden/>
          </w:rPr>
        </w:r>
        <w:r>
          <w:rPr>
            <w:noProof/>
            <w:webHidden/>
          </w:rPr>
          <w:fldChar w:fldCharType="separate"/>
        </w:r>
        <w:r>
          <w:rPr>
            <w:noProof/>
            <w:webHidden/>
          </w:rPr>
          <w:t>73</w:t>
        </w:r>
        <w:r>
          <w:rPr>
            <w:noProof/>
            <w:webHidden/>
          </w:rPr>
          <w:fldChar w:fldCharType="end"/>
        </w:r>
      </w:hyperlink>
    </w:p>
    <w:p w:rsidR="00A76A47" w:rsidRDefault="00A76A47">
      <w:pPr>
        <w:pStyle w:val="TOC2"/>
        <w:tabs>
          <w:tab w:val="right" w:leader="dot" w:pos="9322"/>
        </w:tabs>
        <w:rPr>
          <w:rFonts w:asciiTheme="minorHAnsi" w:eastAsiaTheme="minorEastAsia" w:hAnsiTheme="minorHAnsi" w:cstheme="minorBidi"/>
          <w:noProof/>
          <w:lang w:val="en-GB"/>
        </w:rPr>
      </w:pPr>
      <w:hyperlink w:anchor="_Toc476842476" w:history="1">
        <w:r w:rsidRPr="00E94E81">
          <w:rPr>
            <w:rStyle w:val="Hyperlink"/>
            <w:noProof/>
          </w:rPr>
          <w:t>4.4 – Take ideas for improvement, build them into future activities and communicate key issues to relevant colleagues</w:t>
        </w:r>
        <w:r>
          <w:rPr>
            <w:noProof/>
            <w:webHidden/>
          </w:rPr>
          <w:tab/>
        </w:r>
        <w:r>
          <w:rPr>
            <w:noProof/>
            <w:webHidden/>
          </w:rPr>
          <w:fldChar w:fldCharType="begin"/>
        </w:r>
        <w:r>
          <w:rPr>
            <w:noProof/>
            <w:webHidden/>
          </w:rPr>
          <w:instrText xml:space="preserve"> PAGEREF _Toc476842476 \h </w:instrText>
        </w:r>
        <w:r>
          <w:rPr>
            <w:noProof/>
            <w:webHidden/>
          </w:rPr>
        </w:r>
        <w:r>
          <w:rPr>
            <w:noProof/>
            <w:webHidden/>
          </w:rPr>
          <w:fldChar w:fldCharType="separate"/>
        </w:r>
        <w:r>
          <w:rPr>
            <w:noProof/>
            <w:webHidden/>
          </w:rPr>
          <w:t>74</w:t>
        </w:r>
        <w:r>
          <w:rPr>
            <w:noProof/>
            <w:webHidden/>
          </w:rPr>
          <w:fldChar w:fldCharType="end"/>
        </w:r>
      </w:hyperlink>
    </w:p>
    <w:p w:rsidR="00A76A47" w:rsidRDefault="00A76A47">
      <w:pPr>
        <w:pStyle w:val="TOC2"/>
        <w:tabs>
          <w:tab w:val="right" w:leader="dot" w:pos="9322"/>
        </w:tabs>
        <w:rPr>
          <w:rFonts w:asciiTheme="minorHAnsi" w:eastAsiaTheme="minorEastAsia" w:hAnsiTheme="minorHAnsi" w:cstheme="minorBidi"/>
          <w:noProof/>
          <w:lang w:val="en-GB"/>
        </w:rPr>
      </w:pPr>
      <w:hyperlink w:anchor="_Toc476842477" w:history="1">
        <w:r w:rsidRPr="00E94E81">
          <w:rPr>
            <w:rStyle w:val="Hyperlink"/>
            <w:noProof/>
          </w:rPr>
          <w:t>4.5 – Identify, promote and celebrate successes and examples of successful innovation</w:t>
        </w:r>
        <w:r>
          <w:rPr>
            <w:noProof/>
            <w:webHidden/>
          </w:rPr>
          <w:tab/>
        </w:r>
        <w:r>
          <w:rPr>
            <w:noProof/>
            <w:webHidden/>
          </w:rPr>
          <w:fldChar w:fldCharType="begin"/>
        </w:r>
        <w:r>
          <w:rPr>
            <w:noProof/>
            <w:webHidden/>
          </w:rPr>
          <w:instrText xml:space="preserve"> PAGEREF _Toc476842477 \h </w:instrText>
        </w:r>
        <w:r>
          <w:rPr>
            <w:noProof/>
            <w:webHidden/>
          </w:rPr>
        </w:r>
        <w:r>
          <w:rPr>
            <w:noProof/>
            <w:webHidden/>
          </w:rPr>
          <w:fldChar w:fldCharType="separate"/>
        </w:r>
        <w:r>
          <w:rPr>
            <w:noProof/>
            <w:webHidden/>
          </w:rPr>
          <w:t>74</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78" w:history="1">
        <w:r w:rsidRPr="00E94E81">
          <w:rPr>
            <w:rStyle w:val="Hyperlink"/>
            <w:noProof/>
          </w:rPr>
          <w:t>Reward and/or recognise achievement in a manner that encourages future innovation.</w:t>
        </w:r>
        <w:r>
          <w:rPr>
            <w:noProof/>
            <w:webHidden/>
          </w:rPr>
          <w:tab/>
        </w:r>
        <w:r>
          <w:rPr>
            <w:noProof/>
            <w:webHidden/>
          </w:rPr>
          <w:fldChar w:fldCharType="begin"/>
        </w:r>
        <w:r>
          <w:rPr>
            <w:noProof/>
            <w:webHidden/>
          </w:rPr>
          <w:instrText xml:space="preserve"> PAGEREF _Toc476842478 \h </w:instrText>
        </w:r>
        <w:r>
          <w:rPr>
            <w:noProof/>
            <w:webHidden/>
          </w:rPr>
        </w:r>
        <w:r>
          <w:rPr>
            <w:noProof/>
            <w:webHidden/>
          </w:rPr>
          <w:fldChar w:fldCharType="separate"/>
        </w:r>
        <w:r>
          <w:rPr>
            <w:noProof/>
            <w:webHidden/>
          </w:rPr>
          <w:t>74</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79" w:history="1">
        <w:r w:rsidRPr="00E94E81">
          <w:rPr>
            <w:rStyle w:val="Hyperlink"/>
            <w:noProof/>
          </w:rPr>
          <w:t>Identifying and implementing improvements</w:t>
        </w:r>
        <w:r>
          <w:rPr>
            <w:noProof/>
            <w:webHidden/>
          </w:rPr>
          <w:tab/>
        </w:r>
        <w:r>
          <w:rPr>
            <w:noProof/>
            <w:webHidden/>
          </w:rPr>
          <w:fldChar w:fldCharType="begin"/>
        </w:r>
        <w:r>
          <w:rPr>
            <w:noProof/>
            <w:webHidden/>
          </w:rPr>
          <w:instrText xml:space="preserve"> PAGEREF _Toc476842479 \h </w:instrText>
        </w:r>
        <w:r>
          <w:rPr>
            <w:noProof/>
            <w:webHidden/>
          </w:rPr>
        </w:r>
        <w:r>
          <w:rPr>
            <w:noProof/>
            <w:webHidden/>
          </w:rPr>
          <w:fldChar w:fldCharType="separate"/>
        </w:r>
        <w:r>
          <w:rPr>
            <w:noProof/>
            <w:webHidden/>
          </w:rPr>
          <w:t>74</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80" w:history="1">
        <w:r w:rsidRPr="00E94E81">
          <w:rPr>
            <w:rStyle w:val="Hyperlink"/>
            <w:noProof/>
          </w:rPr>
          <w:t>Successes</w:t>
        </w:r>
        <w:r>
          <w:rPr>
            <w:noProof/>
            <w:webHidden/>
          </w:rPr>
          <w:tab/>
        </w:r>
        <w:r>
          <w:rPr>
            <w:noProof/>
            <w:webHidden/>
          </w:rPr>
          <w:fldChar w:fldCharType="begin"/>
        </w:r>
        <w:r>
          <w:rPr>
            <w:noProof/>
            <w:webHidden/>
          </w:rPr>
          <w:instrText xml:space="preserve"> PAGEREF _Toc476842480 \h </w:instrText>
        </w:r>
        <w:r>
          <w:rPr>
            <w:noProof/>
            <w:webHidden/>
          </w:rPr>
        </w:r>
        <w:r>
          <w:rPr>
            <w:noProof/>
            <w:webHidden/>
          </w:rPr>
          <w:fldChar w:fldCharType="separate"/>
        </w:r>
        <w:r>
          <w:rPr>
            <w:noProof/>
            <w:webHidden/>
          </w:rPr>
          <w:t>76</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81" w:history="1">
        <w:r w:rsidRPr="00E94E81">
          <w:rPr>
            <w:rStyle w:val="Hyperlink"/>
            <w:noProof/>
          </w:rPr>
          <w:t>Communicate key issues to relevant colleagues</w:t>
        </w:r>
        <w:r>
          <w:rPr>
            <w:noProof/>
            <w:webHidden/>
          </w:rPr>
          <w:tab/>
        </w:r>
        <w:r>
          <w:rPr>
            <w:noProof/>
            <w:webHidden/>
          </w:rPr>
          <w:fldChar w:fldCharType="begin"/>
        </w:r>
        <w:r>
          <w:rPr>
            <w:noProof/>
            <w:webHidden/>
          </w:rPr>
          <w:instrText xml:space="preserve"> PAGEREF _Toc476842481 \h </w:instrText>
        </w:r>
        <w:r>
          <w:rPr>
            <w:noProof/>
            <w:webHidden/>
          </w:rPr>
        </w:r>
        <w:r>
          <w:rPr>
            <w:noProof/>
            <w:webHidden/>
          </w:rPr>
          <w:fldChar w:fldCharType="separate"/>
        </w:r>
        <w:r>
          <w:rPr>
            <w:noProof/>
            <w:webHidden/>
          </w:rPr>
          <w:t>76</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82" w:history="1">
        <w:r w:rsidRPr="00E94E81">
          <w:rPr>
            <w:rStyle w:val="Hyperlink"/>
            <w:noProof/>
          </w:rPr>
          <w:t>Celebrate results</w:t>
        </w:r>
        <w:r>
          <w:rPr>
            <w:noProof/>
            <w:webHidden/>
          </w:rPr>
          <w:tab/>
        </w:r>
        <w:r>
          <w:rPr>
            <w:noProof/>
            <w:webHidden/>
          </w:rPr>
          <w:fldChar w:fldCharType="begin"/>
        </w:r>
        <w:r>
          <w:rPr>
            <w:noProof/>
            <w:webHidden/>
          </w:rPr>
          <w:instrText xml:space="preserve"> PAGEREF _Toc476842482 \h </w:instrText>
        </w:r>
        <w:r>
          <w:rPr>
            <w:noProof/>
            <w:webHidden/>
          </w:rPr>
        </w:r>
        <w:r>
          <w:rPr>
            <w:noProof/>
            <w:webHidden/>
          </w:rPr>
          <w:fldChar w:fldCharType="separate"/>
        </w:r>
        <w:r>
          <w:rPr>
            <w:noProof/>
            <w:webHidden/>
          </w:rPr>
          <w:t>76</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83" w:history="1">
        <w:r w:rsidRPr="00E94E81">
          <w:rPr>
            <w:rStyle w:val="Hyperlink"/>
            <w:noProof/>
          </w:rPr>
          <w:t>Reward and recognition</w:t>
        </w:r>
        <w:r>
          <w:rPr>
            <w:noProof/>
            <w:webHidden/>
          </w:rPr>
          <w:tab/>
        </w:r>
        <w:r>
          <w:rPr>
            <w:noProof/>
            <w:webHidden/>
          </w:rPr>
          <w:fldChar w:fldCharType="begin"/>
        </w:r>
        <w:r>
          <w:rPr>
            <w:noProof/>
            <w:webHidden/>
          </w:rPr>
          <w:instrText xml:space="preserve"> PAGEREF _Toc476842483 \h </w:instrText>
        </w:r>
        <w:r>
          <w:rPr>
            <w:noProof/>
            <w:webHidden/>
          </w:rPr>
        </w:r>
        <w:r>
          <w:rPr>
            <w:noProof/>
            <w:webHidden/>
          </w:rPr>
          <w:fldChar w:fldCharType="separate"/>
        </w:r>
        <w:r>
          <w:rPr>
            <w:noProof/>
            <w:webHidden/>
          </w:rPr>
          <w:t>77</w:t>
        </w:r>
        <w:r>
          <w:rPr>
            <w:noProof/>
            <w:webHidden/>
          </w:rPr>
          <w:fldChar w:fldCharType="end"/>
        </w:r>
      </w:hyperlink>
    </w:p>
    <w:p w:rsidR="00A76A47" w:rsidRDefault="00A76A47">
      <w:pPr>
        <w:pStyle w:val="TOC3"/>
        <w:tabs>
          <w:tab w:val="right" w:leader="dot" w:pos="9322"/>
        </w:tabs>
        <w:rPr>
          <w:rFonts w:asciiTheme="minorHAnsi" w:eastAsiaTheme="minorEastAsia" w:hAnsiTheme="minorHAnsi" w:cstheme="minorBidi"/>
          <w:noProof/>
          <w:lang w:val="en-GB"/>
        </w:rPr>
      </w:pPr>
      <w:hyperlink w:anchor="_Toc476842484" w:history="1">
        <w:r w:rsidRPr="00E94E81">
          <w:rPr>
            <w:rStyle w:val="Hyperlink"/>
            <w:noProof/>
          </w:rPr>
          <w:t>Activity 4D</w:t>
        </w:r>
        <w:r>
          <w:rPr>
            <w:noProof/>
            <w:webHidden/>
          </w:rPr>
          <w:tab/>
        </w:r>
        <w:r>
          <w:rPr>
            <w:noProof/>
            <w:webHidden/>
          </w:rPr>
          <w:fldChar w:fldCharType="begin"/>
        </w:r>
        <w:r>
          <w:rPr>
            <w:noProof/>
            <w:webHidden/>
          </w:rPr>
          <w:instrText xml:space="preserve"> PAGEREF _Toc476842484 \h </w:instrText>
        </w:r>
        <w:r>
          <w:rPr>
            <w:noProof/>
            <w:webHidden/>
          </w:rPr>
        </w:r>
        <w:r>
          <w:rPr>
            <w:noProof/>
            <w:webHidden/>
          </w:rPr>
          <w:fldChar w:fldCharType="separate"/>
        </w:r>
        <w:r>
          <w:rPr>
            <w:noProof/>
            <w:webHidden/>
          </w:rPr>
          <w:t>78</w:t>
        </w:r>
        <w:r>
          <w:rPr>
            <w:noProof/>
            <w:webHidden/>
          </w:rPr>
          <w:fldChar w:fldCharType="end"/>
        </w:r>
      </w:hyperlink>
    </w:p>
    <w:p w:rsidR="00A76A47" w:rsidRDefault="00A76A47">
      <w:pPr>
        <w:pStyle w:val="TOC2"/>
        <w:tabs>
          <w:tab w:val="right" w:leader="dot" w:pos="9322"/>
        </w:tabs>
        <w:rPr>
          <w:rFonts w:asciiTheme="minorHAnsi" w:eastAsiaTheme="minorEastAsia" w:hAnsiTheme="minorHAnsi" w:cstheme="minorBidi"/>
          <w:noProof/>
          <w:lang w:val="en-GB"/>
        </w:rPr>
      </w:pPr>
      <w:hyperlink w:anchor="_Toc476842485" w:history="1">
        <w:r w:rsidRPr="00E94E81">
          <w:rPr>
            <w:rStyle w:val="Hyperlink"/>
            <w:noProof/>
          </w:rPr>
          <w:t>Summative Assessments</w:t>
        </w:r>
        <w:r>
          <w:rPr>
            <w:noProof/>
            <w:webHidden/>
          </w:rPr>
          <w:tab/>
        </w:r>
        <w:r>
          <w:rPr>
            <w:noProof/>
            <w:webHidden/>
          </w:rPr>
          <w:fldChar w:fldCharType="begin"/>
        </w:r>
        <w:r>
          <w:rPr>
            <w:noProof/>
            <w:webHidden/>
          </w:rPr>
          <w:instrText xml:space="preserve"> PAGEREF _Toc476842485 \h </w:instrText>
        </w:r>
        <w:r>
          <w:rPr>
            <w:noProof/>
            <w:webHidden/>
          </w:rPr>
        </w:r>
        <w:r>
          <w:rPr>
            <w:noProof/>
            <w:webHidden/>
          </w:rPr>
          <w:fldChar w:fldCharType="separate"/>
        </w:r>
        <w:r>
          <w:rPr>
            <w:noProof/>
            <w:webHidden/>
          </w:rPr>
          <w:t>79</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1" w:name="_Toc415143422"/>
      <w:bookmarkStart w:id="2" w:name="_Toc476842394"/>
      <w:r>
        <w:lastRenderedPageBreak/>
        <w:t>Unit of Competency</w:t>
      </w:r>
      <w:bookmarkEnd w:id="1"/>
      <w:bookmarkEnd w:id="2"/>
    </w:p>
    <w:p w:rsidR="008945E5" w:rsidRDefault="008945E5" w:rsidP="009D378D">
      <w:pPr>
        <w:pStyle w:val="Heading3"/>
        <w:spacing w:after="0" w:line="240" w:lineRule="auto"/>
      </w:pPr>
      <w:bookmarkStart w:id="3" w:name="_Toc476842395"/>
      <w:r>
        <w:t>Application</w:t>
      </w:r>
      <w:bookmarkEnd w:id="3"/>
    </w:p>
    <w:p w:rsidR="009D378D" w:rsidRDefault="009D378D" w:rsidP="00206263">
      <w:pPr>
        <w:spacing w:after="0" w:line="240" w:lineRule="auto"/>
        <w:contextualSpacing/>
        <w:rPr>
          <w:highlight w:val="yellow"/>
        </w:rPr>
      </w:pPr>
    </w:p>
    <w:p w:rsidR="001F6AB8" w:rsidRDefault="001F6AB8" w:rsidP="001F6AB8">
      <w:pPr>
        <w:spacing w:after="0" w:line="240" w:lineRule="auto"/>
        <w:contextualSpacing/>
      </w:pPr>
      <w:r w:rsidRPr="00C45866">
        <w:t>This unit describes the skills and knowledge required to be an effective and proactive member of an innovative team.</w:t>
      </w:r>
    </w:p>
    <w:p w:rsidR="001F6AB8" w:rsidRPr="00C45866" w:rsidRDefault="001F6AB8" w:rsidP="001F6AB8">
      <w:pPr>
        <w:spacing w:after="0" w:line="240" w:lineRule="auto"/>
        <w:contextualSpacing/>
      </w:pPr>
    </w:p>
    <w:p w:rsidR="001F6AB8" w:rsidRDefault="001F6AB8" w:rsidP="001F6AB8">
      <w:pPr>
        <w:spacing w:after="0" w:line="240" w:lineRule="auto"/>
        <w:contextualSpacing/>
      </w:pPr>
      <w:r w:rsidRPr="00C45866">
        <w:t>It applies to individuals who play a proactive role in demonstrating, encouraging or supporting innovation in a team environment. The individual may be a team participant or a team leader. Teams may be formal or informal and may comprise a range of personnel.</w:t>
      </w:r>
    </w:p>
    <w:p w:rsidR="001F6AB8" w:rsidRPr="00C45866" w:rsidRDefault="001F6AB8" w:rsidP="001F6AB8">
      <w:pPr>
        <w:spacing w:after="0" w:line="240" w:lineRule="auto"/>
        <w:contextualSpacing/>
      </w:pPr>
    </w:p>
    <w:p w:rsidR="001F6AB8" w:rsidRPr="00C45866" w:rsidRDefault="001F6AB8" w:rsidP="001F6AB8">
      <w:pPr>
        <w:spacing w:after="0" w:line="240" w:lineRule="auto"/>
        <w:contextualSpacing/>
      </w:pPr>
      <w:r w:rsidRPr="00C45866">
        <w:t>No licensing, legislative, regulatory or certification requirements apply to this unit at the time of publication.</w:t>
      </w:r>
    </w:p>
    <w:p w:rsidR="007B084B" w:rsidRPr="00B249C8" w:rsidRDefault="007B084B" w:rsidP="00206263">
      <w:pPr>
        <w:spacing w:after="0" w:line="240" w:lineRule="auto"/>
        <w:contextualSpacing/>
      </w:pPr>
    </w:p>
    <w:p w:rsidR="009D378D" w:rsidRPr="009D378D" w:rsidRDefault="009D378D">
      <w:pPr>
        <w:spacing w:after="0" w:line="240" w:lineRule="auto"/>
        <w:rPr>
          <w:b/>
          <w:sz w:val="26"/>
          <w:szCs w:val="26"/>
        </w:rPr>
      </w:pPr>
      <w:bookmarkStart w:id="4" w:name="_Toc329018037"/>
      <w:r w:rsidRPr="009D378D">
        <w:rPr>
          <w:b/>
          <w:sz w:val="26"/>
          <w:szCs w:val="26"/>
        </w:rPr>
        <w:t>Unit Sector</w:t>
      </w:r>
    </w:p>
    <w:p w:rsidR="009D378D" w:rsidRDefault="009D378D">
      <w:pPr>
        <w:spacing w:after="0" w:line="240" w:lineRule="auto"/>
      </w:pPr>
    </w:p>
    <w:p w:rsidR="001F6AB8" w:rsidRDefault="001F6AB8" w:rsidP="001F6AB8">
      <w:pPr>
        <w:spacing w:after="0" w:line="240" w:lineRule="auto"/>
        <w:contextualSpacing/>
      </w:pPr>
      <w:r>
        <w:t xml:space="preserve">Creativity and innovation – Innovation </w:t>
      </w:r>
    </w:p>
    <w:p w:rsidR="00A62486" w:rsidRPr="009D378D" w:rsidRDefault="00A62486">
      <w:pPr>
        <w:spacing w:after="0" w:line="240" w:lineRule="auto"/>
      </w:pPr>
      <w:r>
        <w:br w:type="page"/>
      </w:r>
    </w:p>
    <w:p w:rsidR="00305E76" w:rsidRDefault="00D46DB0" w:rsidP="00A62486">
      <w:pPr>
        <w:pStyle w:val="Heading3"/>
      </w:pPr>
      <w:bookmarkStart w:id="5" w:name="_Toc476842396"/>
      <w:r w:rsidRPr="00683D32">
        <w:lastRenderedPageBreak/>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1F6AB8" w:rsidRPr="00305E76" w:rsidTr="00347112">
        <w:trPr>
          <w:cantSplit/>
        </w:trPr>
        <w:tc>
          <w:tcPr>
            <w:tcW w:w="2580" w:type="dxa"/>
            <w:tcMar>
              <w:top w:w="0" w:type="dxa"/>
              <w:left w:w="62" w:type="dxa"/>
              <w:bottom w:w="0" w:type="dxa"/>
              <w:right w:w="62" w:type="dxa"/>
            </w:tcMar>
          </w:tcPr>
          <w:p w:rsidR="001F6AB8" w:rsidRPr="00620A64" w:rsidRDefault="001F6AB8" w:rsidP="004B1AB5">
            <w:pPr>
              <w:pStyle w:val="BodyText"/>
              <w:numPr>
                <w:ilvl w:val="0"/>
                <w:numId w:val="8"/>
              </w:numPr>
              <w:jc w:val="left"/>
              <w:rPr>
                <w:rFonts w:asciiTheme="minorHAnsi" w:hAnsiTheme="minorHAnsi"/>
                <w:b/>
                <w:sz w:val="22"/>
                <w:szCs w:val="22"/>
                <w:lang w:val="en-NZ"/>
              </w:rPr>
            </w:pPr>
            <w:r w:rsidRPr="00620A64">
              <w:rPr>
                <w:rFonts w:asciiTheme="minorHAnsi" w:hAnsiTheme="minorHAnsi"/>
                <w:b/>
                <w:sz w:val="22"/>
                <w:szCs w:val="22"/>
              </w:rPr>
              <w:t>Create opportunities to maximise innovation within the team</w:t>
            </w:r>
          </w:p>
        </w:tc>
        <w:tc>
          <w:tcPr>
            <w:tcW w:w="5942" w:type="dxa"/>
            <w:tcMar>
              <w:top w:w="0" w:type="dxa"/>
              <w:left w:w="62" w:type="dxa"/>
              <w:bottom w:w="0" w:type="dxa"/>
              <w:right w:w="62" w:type="dxa"/>
            </w:tcMar>
          </w:tcPr>
          <w:p w:rsidR="001F6AB8" w:rsidRPr="00C93031" w:rsidRDefault="001F6AB8" w:rsidP="004B1AB5">
            <w:pPr>
              <w:pStyle w:val="BodyText"/>
              <w:numPr>
                <w:ilvl w:val="0"/>
                <w:numId w:val="9"/>
              </w:numPr>
              <w:jc w:val="left"/>
              <w:rPr>
                <w:rFonts w:asciiTheme="minorHAnsi" w:hAnsiTheme="minorHAnsi"/>
                <w:sz w:val="22"/>
                <w:szCs w:val="22"/>
              </w:rPr>
            </w:pPr>
            <w:r w:rsidRPr="00C93031">
              <w:rPr>
                <w:rFonts w:asciiTheme="minorHAnsi" w:hAnsiTheme="minorHAnsi"/>
                <w:sz w:val="22"/>
                <w:szCs w:val="22"/>
              </w:rPr>
              <w:t>Evaluate and reflect on what the team needs and wants to achieve</w:t>
            </w:r>
          </w:p>
          <w:p w:rsidR="001F6AB8" w:rsidRPr="00C93031" w:rsidRDefault="001F6AB8" w:rsidP="004B1AB5">
            <w:pPr>
              <w:pStyle w:val="BodyText"/>
              <w:numPr>
                <w:ilvl w:val="0"/>
                <w:numId w:val="9"/>
              </w:numPr>
              <w:jc w:val="left"/>
              <w:rPr>
                <w:rFonts w:asciiTheme="minorHAnsi" w:hAnsiTheme="minorHAnsi"/>
                <w:sz w:val="22"/>
                <w:szCs w:val="22"/>
              </w:rPr>
            </w:pPr>
            <w:r w:rsidRPr="00C93031">
              <w:rPr>
                <w:rFonts w:asciiTheme="minorHAnsi" w:hAnsiTheme="minorHAnsi"/>
                <w:sz w:val="22"/>
                <w:szCs w:val="22"/>
              </w:rPr>
              <w:t>Check out information about current or potential team members’ work in the context of developing a more innovative team</w:t>
            </w:r>
          </w:p>
          <w:p w:rsidR="001F6AB8" w:rsidRPr="00C93031" w:rsidRDefault="001F6AB8" w:rsidP="004B1AB5">
            <w:pPr>
              <w:pStyle w:val="BodyText"/>
              <w:numPr>
                <w:ilvl w:val="0"/>
                <w:numId w:val="9"/>
              </w:numPr>
              <w:jc w:val="left"/>
              <w:rPr>
                <w:rFonts w:asciiTheme="minorHAnsi" w:hAnsiTheme="minorHAnsi"/>
                <w:sz w:val="22"/>
                <w:szCs w:val="22"/>
              </w:rPr>
            </w:pPr>
            <w:r w:rsidRPr="00C93031">
              <w:rPr>
                <w:rFonts w:asciiTheme="minorHAnsi" w:hAnsiTheme="minorHAnsi"/>
                <w:sz w:val="22"/>
                <w:szCs w:val="22"/>
              </w:rPr>
              <w:t xml:space="preserve">Bring people into the team or make suggestions for team members based on what needs to be achieved and the potential for </w:t>
            </w:r>
            <w:r w:rsidRPr="005172FD">
              <w:rPr>
                <w:rFonts w:asciiTheme="minorHAnsi" w:hAnsiTheme="minorHAnsi"/>
                <w:noProof/>
                <w:sz w:val="22"/>
                <w:szCs w:val="22"/>
              </w:rPr>
              <w:t>cross fertilising</w:t>
            </w:r>
            <w:r w:rsidRPr="00C93031">
              <w:rPr>
                <w:rFonts w:asciiTheme="minorHAnsi" w:hAnsiTheme="minorHAnsi"/>
                <w:sz w:val="22"/>
                <w:szCs w:val="22"/>
              </w:rPr>
              <w:t xml:space="preserve"> ideas</w:t>
            </w:r>
          </w:p>
          <w:p w:rsidR="001F6AB8" w:rsidRPr="00C45866" w:rsidRDefault="001F6AB8" w:rsidP="004B1AB5">
            <w:pPr>
              <w:pStyle w:val="BodyText"/>
              <w:numPr>
                <w:ilvl w:val="0"/>
                <w:numId w:val="9"/>
              </w:numPr>
              <w:jc w:val="left"/>
              <w:rPr>
                <w:rFonts w:asciiTheme="minorHAnsi" w:hAnsiTheme="minorHAnsi"/>
                <w:sz w:val="22"/>
                <w:szCs w:val="22"/>
                <w:lang w:val="en-NZ"/>
              </w:rPr>
            </w:pPr>
            <w:r w:rsidRPr="00C93031">
              <w:rPr>
                <w:rFonts w:asciiTheme="minorHAnsi" w:hAnsiTheme="minorHAnsi"/>
                <w:sz w:val="22"/>
                <w:szCs w:val="22"/>
              </w:rPr>
              <w:t>Acknowledge, respect and discuss the different ways that people may contribute to building or enhancing the team</w:t>
            </w:r>
          </w:p>
          <w:p w:rsidR="001F6AB8" w:rsidRPr="00C93031" w:rsidRDefault="001F6AB8" w:rsidP="00475178">
            <w:pPr>
              <w:pStyle w:val="BodyText"/>
              <w:ind w:left="360"/>
              <w:jc w:val="left"/>
              <w:rPr>
                <w:rFonts w:asciiTheme="minorHAnsi" w:hAnsiTheme="minorHAnsi"/>
                <w:sz w:val="22"/>
                <w:szCs w:val="22"/>
                <w:lang w:val="en-NZ"/>
              </w:rPr>
            </w:pPr>
          </w:p>
        </w:tc>
      </w:tr>
      <w:tr w:rsidR="001F6AB8" w:rsidRPr="00305E76" w:rsidTr="00347112">
        <w:trPr>
          <w:cantSplit/>
        </w:trPr>
        <w:tc>
          <w:tcPr>
            <w:tcW w:w="2580" w:type="dxa"/>
            <w:tcMar>
              <w:top w:w="0" w:type="dxa"/>
              <w:left w:w="62" w:type="dxa"/>
              <w:bottom w:w="0" w:type="dxa"/>
              <w:right w:w="62" w:type="dxa"/>
            </w:tcMar>
          </w:tcPr>
          <w:p w:rsidR="001F6AB8" w:rsidRPr="00620A64" w:rsidRDefault="001F6AB8" w:rsidP="004B1AB5">
            <w:pPr>
              <w:pStyle w:val="BodyText"/>
              <w:numPr>
                <w:ilvl w:val="0"/>
                <w:numId w:val="8"/>
              </w:numPr>
              <w:jc w:val="left"/>
              <w:rPr>
                <w:rFonts w:asciiTheme="minorHAnsi" w:hAnsiTheme="minorHAnsi"/>
                <w:b/>
                <w:sz w:val="22"/>
                <w:szCs w:val="22"/>
                <w:lang w:val="en-NZ"/>
              </w:rPr>
            </w:pPr>
            <w:r w:rsidRPr="00620A64">
              <w:rPr>
                <w:rFonts w:asciiTheme="minorHAnsi" w:hAnsiTheme="minorHAnsi"/>
                <w:b/>
                <w:sz w:val="22"/>
                <w:szCs w:val="22"/>
              </w:rPr>
              <w:t>Organise and agree effective ways of working</w:t>
            </w:r>
          </w:p>
        </w:tc>
        <w:tc>
          <w:tcPr>
            <w:tcW w:w="5942" w:type="dxa"/>
            <w:tcMar>
              <w:top w:w="0" w:type="dxa"/>
              <w:left w:w="62" w:type="dxa"/>
              <w:bottom w:w="0" w:type="dxa"/>
              <w:right w:w="62" w:type="dxa"/>
            </w:tcMar>
          </w:tcPr>
          <w:p w:rsidR="001F6AB8" w:rsidRPr="00C93031" w:rsidRDefault="001F6AB8" w:rsidP="004B1AB5">
            <w:pPr>
              <w:pStyle w:val="BodyText"/>
              <w:numPr>
                <w:ilvl w:val="0"/>
                <w:numId w:val="10"/>
              </w:numPr>
              <w:jc w:val="left"/>
              <w:rPr>
                <w:rFonts w:asciiTheme="minorHAnsi" w:hAnsiTheme="minorHAnsi"/>
                <w:sz w:val="22"/>
                <w:szCs w:val="22"/>
              </w:rPr>
            </w:pPr>
            <w:r w:rsidRPr="00C93031">
              <w:rPr>
                <w:rFonts w:asciiTheme="minorHAnsi" w:hAnsiTheme="minorHAnsi"/>
                <w:sz w:val="22"/>
                <w:szCs w:val="22"/>
              </w:rPr>
              <w:t>Jointly establish ground rules for how the team will operate</w:t>
            </w:r>
          </w:p>
          <w:p w:rsidR="001F6AB8" w:rsidRPr="00C93031" w:rsidRDefault="001F6AB8" w:rsidP="004B1AB5">
            <w:pPr>
              <w:pStyle w:val="BodyText"/>
              <w:numPr>
                <w:ilvl w:val="0"/>
                <w:numId w:val="10"/>
              </w:numPr>
              <w:jc w:val="left"/>
              <w:rPr>
                <w:rFonts w:asciiTheme="minorHAnsi" w:hAnsiTheme="minorHAnsi"/>
                <w:sz w:val="22"/>
                <w:szCs w:val="22"/>
              </w:rPr>
            </w:pPr>
            <w:r w:rsidRPr="00C93031">
              <w:rPr>
                <w:rFonts w:asciiTheme="minorHAnsi" w:hAnsiTheme="minorHAnsi"/>
                <w:sz w:val="22"/>
                <w:szCs w:val="22"/>
              </w:rPr>
              <w:t xml:space="preserve">Agree and communicate responsibilities in ways that encourage and reinforce </w:t>
            </w:r>
            <w:r w:rsidRPr="005172FD">
              <w:rPr>
                <w:rFonts w:asciiTheme="minorHAnsi" w:hAnsiTheme="minorHAnsi"/>
                <w:noProof/>
                <w:sz w:val="22"/>
                <w:szCs w:val="22"/>
              </w:rPr>
              <w:t>team</w:t>
            </w:r>
            <w:r w:rsidRPr="005172FD">
              <w:rPr>
                <w:rFonts w:asciiTheme="minorHAnsi" w:hAnsiTheme="minorHAnsi"/>
                <w:noProof/>
                <w:sz w:val="22"/>
                <w:szCs w:val="22"/>
              </w:rPr>
              <w:noBreakHyphen/>
              <w:t>based</w:t>
            </w:r>
            <w:r w:rsidRPr="00C93031">
              <w:rPr>
                <w:rFonts w:asciiTheme="minorHAnsi" w:hAnsiTheme="minorHAnsi"/>
                <w:sz w:val="22"/>
                <w:szCs w:val="22"/>
              </w:rPr>
              <w:t xml:space="preserve"> innovation</w:t>
            </w:r>
          </w:p>
          <w:p w:rsidR="001F6AB8" w:rsidRPr="00C93031" w:rsidRDefault="001F6AB8" w:rsidP="004B1AB5">
            <w:pPr>
              <w:pStyle w:val="BodyText"/>
              <w:numPr>
                <w:ilvl w:val="0"/>
                <w:numId w:val="10"/>
              </w:numPr>
              <w:jc w:val="left"/>
              <w:rPr>
                <w:rFonts w:asciiTheme="minorHAnsi" w:hAnsiTheme="minorHAnsi"/>
                <w:sz w:val="22"/>
                <w:szCs w:val="22"/>
              </w:rPr>
            </w:pPr>
            <w:r w:rsidRPr="00C93031">
              <w:rPr>
                <w:rFonts w:asciiTheme="minorHAnsi" w:hAnsiTheme="minorHAnsi"/>
                <w:sz w:val="22"/>
                <w:szCs w:val="22"/>
              </w:rPr>
              <w:t>Agree and share tasks and activities to ensure the best use of skills and abilities within the team</w:t>
            </w:r>
          </w:p>
          <w:p w:rsidR="001F6AB8" w:rsidRPr="00C93031" w:rsidRDefault="001F6AB8" w:rsidP="004B1AB5">
            <w:pPr>
              <w:pStyle w:val="BodyText"/>
              <w:numPr>
                <w:ilvl w:val="0"/>
                <w:numId w:val="10"/>
              </w:numPr>
              <w:jc w:val="left"/>
              <w:rPr>
                <w:rFonts w:asciiTheme="minorHAnsi" w:hAnsiTheme="minorHAnsi"/>
                <w:sz w:val="22"/>
                <w:szCs w:val="22"/>
              </w:rPr>
            </w:pPr>
            <w:r w:rsidRPr="00C93031">
              <w:rPr>
                <w:rFonts w:asciiTheme="minorHAnsi" w:hAnsiTheme="minorHAnsi"/>
                <w:sz w:val="22"/>
                <w:szCs w:val="22"/>
              </w:rPr>
              <w:t xml:space="preserve">Plan and schedule activities to allow time for thinking, challenging and collaboration </w:t>
            </w:r>
          </w:p>
          <w:p w:rsidR="001F6AB8" w:rsidRPr="00C45866" w:rsidRDefault="001F6AB8" w:rsidP="004B1AB5">
            <w:pPr>
              <w:pStyle w:val="BodyText"/>
              <w:numPr>
                <w:ilvl w:val="0"/>
                <w:numId w:val="10"/>
              </w:numPr>
              <w:jc w:val="left"/>
              <w:rPr>
                <w:rFonts w:asciiTheme="minorHAnsi" w:hAnsiTheme="minorHAnsi"/>
                <w:sz w:val="22"/>
                <w:szCs w:val="22"/>
                <w:lang w:val="en-NZ"/>
              </w:rPr>
            </w:pPr>
            <w:r w:rsidRPr="00C93031">
              <w:rPr>
                <w:rFonts w:asciiTheme="minorHAnsi" w:hAnsiTheme="minorHAnsi"/>
                <w:sz w:val="22"/>
                <w:szCs w:val="22"/>
              </w:rPr>
              <w:t>Establish personal reward and stimulation as an integral part of the team’s way of working</w:t>
            </w:r>
          </w:p>
          <w:p w:rsidR="001F6AB8" w:rsidRPr="00C93031" w:rsidRDefault="001F6AB8" w:rsidP="00475178">
            <w:pPr>
              <w:pStyle w:val="BodyText"/>
              <w:ind w:left="360"/>
              <w:jc w:val="left"/>
              <w:rPr>
                <w:rFonts w:asciiTheme="minorHAnsi" w:hAnsiTheme="minorHAnsi"/>
                <w:sz w:val="22"/>
                <w:szCs w:val="22"/>
                <w:lang w:val="en-NZ"/>
              </w:rPr>
            </w:pPr>
          </w:p>
        </w:tc>
      </w:tr>
      <w:tr w:rsidR="001F6AB8" w:rsidRPr="00305E76" w:rsidTr="00347112">
        <w:trPr>
          <w:cantSplit/>
        </w:trPr>
        <w:tc>
          <w:tcPr>
            <w:tcW w:w="2580" w:type="dxa"/>
            <w:tcMar>
              <w:top w:w="0" w:type="dxa"/>
              <w:left w:w="62" w:type="dxa"/>
              <w:bottom w:w="0" w:type="dxa"/>
              <w:right w:w="62" w:type="dxa"/>
            </w:tcMar>
          </w:tcPr>
          <w:p w:rsidR="001F6AB8" w:rsidRPr="00620A64" w:rsidRDefault="001F6AB8" w:rsidP="004B1AB5">
            <w:pPr>
              <w:pStyle w:val="BodyText"/>
              <w:numPr>
                <w:ilvl w:val="0"/>
                <w:numId w:val="8"/>
              </w:numPr>
              <w:jc w:val="left"/>
              <w:rPr>
                <w:rFonts w:asciiTheme="minorHAnsi" w:hAnsiTheme="minorHAnsi"/>
                <w:b/>
                <w:sz w:val="22"/>
                <w:szCs w:val="22"/>
                <w:lang w:val="en-NZ"/>
              </w:rPr>
            </w:pPr>
            <w:r w:rsidRPr="00620A64">
              <w:rPr>
                <w:rFonts w:asciiTheme="minorHAnsi" w:hAnsiTheme="minorHAnsi"/>
                <w:b/>
                <w:sz w:val="22"/>
                <w:szCs w:val="22"/>
              </w:rPr>
              <w:t>Support and guide colleagues</w:t>
            </w:r>
          </w:p>
        </w:tc>
        <w:tc>
          <w:tcPr>
            <w:tcW w:w="5942" w:type="dxa"/>
            <w:tcMar>
              <w:top w:w="0" w:type="dxa"/>
              <w:left w:w="62" w:type="dxa"/>
              <w:bottom w:w="0" w:type="dxa"/>
              <w:right w:w="62" w:type="dxa"/>
            </w:tcMar>
          </w:tcPr>
          <w:p w:rsidR="001F6AB8" w:rsidRPr="00C93031" w:rsidRDefault="001F6AB8" w:rsidP="004B1AB5">
            <w:pPr>
              <w:pStyle w:val="BodyText"/>
              <w:numPr>
                <w:ilvl w:val="0"/>
                <w:numId w:val="11"/>
              </w:numPr>
              <w:jc w:val="left"/>
              <w:rPr>
                <w:rFonts w:asciiTheme="minorHAnsi" w:hAnsiTheme="minorHAnsi"/>
                <w:sz w:val="22"/>
                <w:szCs w:val="22"/>
              </w:rPr>
            </w:pPr>
            <w:r w:rsidRPr="00C93031">
              <w:rPr>
                <w:rFonts w:asciiTheme="minorHAnsi" w:hAnsiTheme="minorHAnsi"/>
                <w:sz w:val="22"/>
                <w:szCs w:val="22"/>
              </w:rPr>
              <w:t xml:space="preserve">Model behaviour that supports innovation </w:t>
            </w:r>
          </w:p>
          <w:p w:rsidR="001F6AB8" w:rsidRPr="00C93031" w:rsidRDefault="001F6AB8" w:rsidP="004B1AB5">
            <w:pPr>
              <w:pStyle w:val="BodyText"/>
              <w:numPr>
                <w:ilvl w:val="0"/>
                <w:numId w:val="11"/>
              </w:numPr>
              <w:jc w:val="left"/>
              <w:rPr>
                <w:rFonts w:asciiTheme="minorHAnsi" w:hAnsiTheme="minorHAnsi"/>
                <w:sz w:val="22"/>
                <w:szCs w:val="22"/>
              </w:rPr>
            </w:pPr>
            <w:r w:rsidRPr="00C93031">
              <w:rPr>
                <w:rFonts w:asciiTheme="minorHAnsi" w:hAnsiTheme="minorHAnsi"/>
                <w:sz w:val="22"/>
                <w:szCs w:val="22"/>
              </w:rPr>
              <w:t>Seek external stimuli and ideas to feed into team activities</w:t>
            </w:r>
          </w:p>
          <w:p w:rsidR="001F6AB8" w:rsidRPr="00C93031" w:rsidRDefault="001F6AB8" w:rsidP="004B1AB5">
            <w:pPr>
              <w:pStyle w:val="BodyText"/>
              <w:numPr>
                <w:ilvl w:val="0"/>
                <w:numId w:val="11"/>
              </w:numPr>
              <w:jc w:val="left"/>
              <w:rPr>
                <w:rFonts w:asciiTheme="minorHAnsi" w:hAnsiTheme="minorHAnsi"/>
                <w:sz w:val="22"/>
                <w:szCs w:val="22"/>
              </w:rPr>
            </w:pPr>
            <w:r w:rsidRPr="00C93031">
              <w:rPr>
                <w:rFonts w:asciiTheme="minorHAnsi" w:hAnsiTheme="minorHAnsi"/>
                <w:sz w:val="22"/>
                <w:szCs w:val="22"/>
              </w:rPr>
              <w:t>Proactively share information, knowledge and experiences with other team members</w:t>
            </w:r>
          </w:p>
          <w:p w:rsidR="001F6AB8" w:rsidRPr="00C93031" w:rsidRDefault="001F6AB8" w:rsidP="004B1AB5">
            <w:pPr>
              <w:pStyle w:val="BodyText"/>
              <w:numPr>
                <w:ilvl w:val="0"/>
                <w:numId w:val="11"/>
              </w:numPr>
              <w:jc w:val="left"/>
              <w:rPr>
                <w:rFonts w:asciiTheme="minorHAnsi" w:hAnsiTheme="minorHAnsi"/>
                <w:sz w:val="22"/>
                <w:szCs w:val="22"/>
              </w:rPr>
            </w:pPr>
            <w:r w:rsidRPr="00C93031">
              <w:rPr>
                <w:rFonts w:asciiTheme="minorHAnsi" w:hAnsiTheme="minorHAnsi"/>
                <w:sz w:val="22"/>
                <w:szCs w:val="22"/>
              </w:rPr>
              <w:t>Challenge and test ideas within the team in a positive and collaborative way</w:t>
            </w:r>
          </w:p>
          <w:p w:rsidR="001F6AB8" w:rsidRPr="00C45866" w:rsidRDefault="001F6AB8" w:rsidP="004B1AB5">
            <w:pPr>
              <w:pStyle w:val="BodyText"/>
              <w:numPr>
                <w:ilvl w:val="0"/>
                <w:numId w:val="11"/>
              </w:numPr>
              <w:jc w:val="left"/>
              <w:rPr>
                <w:rFonts w:asciiTheme="minorHAnsi" w:hAnsiTheme="minorHAnsi"/>
                <w:sz w:val="22"/>
                <w:szCs w:val="22"/>
                <w:lang w:val="en-NZ"/>
              </w:rPr>
            </w:pPr>
            <w:r w:rsidRPr="00C93031">
              <w:rPr>
                <w:rFonts w:asciiTheme="minorHAnsi" w:hAnsiTheme="minorHAnsi"/>
                <w:sz w:val="22"/>
                <w:szCs w:val="22"/>
              </w:rPr>
              <w:t>Proactively discuss and explore ideas with other team members on an ongoing basis</w:t>
            </w:r>
          </w:p>
          <w:p w:rsidR="001F6AB8" w:rsidRPr="00C93031" w:rsidRDefault="001F6AB8" w:rsidP="00475178">
            <w:pPr>
              <w:pStyle w:val="BodyText"/>
              <w:ind w:left="360"/>
              <w:jc w:val="left"/>
              <w:rPr>
                <w:rFonts w:asciiTheme="minorHAnsi" w:hAnsiTheme="minorHAnsi"/>
                <w:sz w:val="22"/>
                <w:szCs w:val="22"/>
                <w:lang w:val="en-NZ"/>
              </w:rPr>
            </w:pPr>
          </w:p>
        </w:tc>
      </w:tr>
      <w:tr w:rsidR="001F6AB8" w:rsidRPr="00305E76" w:rsidTr="00347112">
        <w:trPr>
          <w:cantSplit/>
        </w:trPr>
        <w:tc>
          <w:tcPr>
            <w:tcW w:w="2580" w:type="dxa"/>
            <w:tcMar>
              <w:top w:w="0" w:type="dxa"/>
              <w:left w:w="62" w:type="dxa"/>
              <w:bottom w:w="0" w:type="dxa"/>
              <w:right w:w="62" w:type="dxa"/>
            </w:tcMar>
          </w:tcPr>
          <w:p w:rsidR="001F6AB8" w:rsidRPr="00620A64" w:rsidRDefault="001F6AB8" w:rsidP="004B1AB5">
            <w:pPr>
              <w:pStyle w:val="BodyText"/>
              <w:numPr>
                <w:ilvl w:val="0"/>
                <w:numId w:val="8"/>
              </w:numPr>
              <w:jc w:val="left"/>
              <w:rPr>
                <w:rFonts w:asciiTheme="minorHAnsi" w:hAnsiTheme="minorHAnsi"/>
                <w:b/>
                <w:sz w:val="22"/>
                <w:szCs w:val="22"/>
                <w:lang w:val="en-NZ"/>
              </w:rPr>
            </w:pPr>
            <w:r w:rsidRPr="00620A64">
              <w:rPr>
                <w:rFonts w:asciiTheme="minorHAnsi" w:hAnsiTheme="minorHAnsi"/>
                <w:b/>
                <w:sz w:val="22"/>
                <w:szCs w:val="22"/>
              </w:rPr>
              <w:t>Reflect on how the team is working</w:t>
            </w:r>
          </w:p>
        </w:tc>
        <w:tc>
          <w:tcPr>
            <w:tcW w:w="5942" w:type="dxa"/>
            <w:tcMar>
              <w:top w:w="0" w:type="dxa"/>
              <w:left w:w="62" w:type="dxa"/>
              <w:bottom w:w="0" w:type="dxa"/>
              <w:right w:w="62" w:type="dxa"/>
            </w:tcMar>
          </w:tcPr>
          <w:p w:rsidR="001F6AB8" w:rsidRPr="00C93031" w:rsidRDefault="001F6AB8" w:rsidP="004B1AB5">
            <w:pPr>
              <w:pStyle w:val="BodyText"/>
              <w:numPr>
                <w:ilvl w:val="0"/>
                <w:numId w:val="12"/>
              </w:numPr>
              <w:jc w:val="left"/>
              <w:rPr>
                <w:rFonts w:asciiTheme="minorHAnsi" w:hAnsiTheme="minorHAnsi"/>
                <w:sz w:val="22"/>
                <w:szCs w:val="22"/>
              </w:rPr>
            </w:pPr>
            <w:r w:rsidRPr="00C93031">
              <w:rPr>
                <w:rFonts w:asciiTheme="minorHAnsi" w:hAnsiTheme="minorHAnsi"/>
                <w:sz w:val="22"/>
                <w:szCs w:val="22"/>
              </w:rPr>
              <w:t>Debrief and reflect on activities and on opportunities for improvement and innovation</w:t>
            </w:r>
          </w:p>
          <w:p w:rsidR="001F6AB8" w:rsidRPr="00C93031" w:rsidRDefault="001F6AB8" w:rsidP="004B1AB5">
            <w:pPr>
              <w:pStyle w:val="BodyText"/>
              <w:numPr>
                <w:ilvl w:val="0"/>
                <w:numId w:val="12"/>
              </w:numPr>
              <w:jc w:val="left"/>
              <w:rPr>
                <w:rFonts w:asciiTheme="minorHAnsi" w:hAnsiTheme="minorHAnsi"/>
                <w:sz w:val="22"/>
                <w:szCs w:val="22"/>
              </w:rPr>
            </w:pPr>
            <w:r w:rsidRPr="00C93031">
              <w:rPr>
                <w:rFonts w:asciiTheme="minorHAnsi" w:hAnsiTheme="minorHAnsi"/>
                <w:sz w:val="22"/>
                <w:szCs w:val="22"/>
              </w:rPr>
              <w:t>Gather and use feedback from within and outside the team to generate discussion and debate</w:t>
            </w:r>
          </w:p>
          <w:p w:rsidR="001F6AB8" w:rsidRPr="00C93031" w:rsidRDefault="001F6AB8" w:rsidP="004B1AB5">
            <w:pPr>
              <w:pStyle w:val="BodyText"/>
              <w:numPr>
                <w:ilvl w:val="0"/>
                <w:numId w:val="12"/>
              </w:numPr>
              <w:jc w:val="left"/>
              <w:rPr>
                <w:rFonts w:asciiTheme="minorHAnsi" w:hAnsiTheme="minorHAnsi"/>
                <w:sz w:val="22"/>
                <w:szCs w:val="22"/>
              </w:rPr>
            </w:pPr>
            <w:r w:rsidRPr="00C93031">
              <w:rPr>
                <w:rFonts w:asciiTheme="minorHAnsi" w:hAnsiTheme="minorHAnsi"/>
                <w:sz w:val="22"/>
                <w:szCs w:val="22"/>
              </w:rPr>
              <w:t>Discuss the challenges of being innovative in a constructive and open way</w:t>
            </w:r>
          </w:p>
          <w:p w:rsidR="001F6AB8" w:rsidRPr="00C93031" w:rsidRDefault="001F6AB8" w:rsidP="004B1AB5">
            <w:pPr>
              <w:pStyle w:val="BodyText"/>
              <w:numPr>
                <w:ilvl w:val="0"/>
                <w:numId w:val="12"/>
              </w:numPr>
              <w:jc w:val="left"/>
              <w:rPr>
                <w:rFonts w:asciiTheme="minorHAnsi" w:hAnsiTheme="minorHAnsi"/>
                <w:sz w:val="22"/>
                <w:szCs w:val="22"/>
              </w:rPr>
            </w:pPr>
            <w:r w:rsidRPr="00C93031">
              <w:rPr>
                <w:rFonts w:asciiTheme="minorHAnsi" w:hAnsiTheme="minorHAnsi"/>
                <w:sz w:val="22"/>
                <w:szCs w:val="22"/>
              </w:rPr>
              <w:t>Take ideas for improvement, build them into future activities and communicate key issues to relevant colleagues</w:t>
            </w:r>
          </w:p>
          <w:p w:rsidR="001F6AB8" w:rsidRPr="00C93031" w:rsidRDefault="001F6AB8" w:rsidP="004B1AB5">
            <w:pPr>
              <w:pStyle w:val="BodyText"/>
              <w:numPr>
                <w:ilvl w:val="0"/>
                <w:numId w:val="12"/>
              </w:numPr>
              <w:jc w:val="left"/>
              <w:rPr>
                <w:rFonts w:asciiTheme="minorHAnsi" w:hAnsiTheme="minorHAnsi"/>
                <w:sz w:val="22"/>
                <w:szCs w:val="22"/>
              </w:rPr>
            </w:pPr>
            <w:r w:rsidRPr="00C93031">
              <w:rPr>
                <w:rFonts w:asciiTheme="minorHAnsi" w:hAnsiTheme="minorHAnsi"/>
                <w:sz w:val="22"/>
                <w:szCs w:val="22"/>
              </w:rPr>
              <w:t>Identify, promote and celebrate successes and examples of successful innovation</w:t>
            </w:r>
          </w:p>
        </w:tc>
      </w:tr>
    </w:tbl>
    <w:p w:rsidR="00D46DB0" w:rsidRDefault="00D46DB0" w:rsidP="00305E76">
      <w:pPr>
        <w:pStyle w:val="Heading3"/>
        <w:rPr>
          <w:b w:val="0"/>
          <w:bCs w:val="0"/>
        </w:rPr>
      </w:pPr>
      <w:r>
        <w:br w:type="page"/>
      </w:r>
    </w:p>
    <w:p w:rsidR="00304343" w:rsidRDefault="00304343" w:rsidP="00304343">
      <w:pPr>
        <w:pStyle w:val="Heading3"/>
      </w:pPr>
      <w:bookmarkStart w:id="7" w:name="_Toc415143424"/>
      <w:bookmarkStart w:id="8" w:name="_Toc329018039"/>
      <w:bookmarkStart w:id="9" w:name="_Toc476842397"/>
      <w:bookmarkEnd w:id="6"/>
      <w:r>
        <w:lastRenderedPageBreak/>
        <w:t>Foundation Skills</w:t>
      </w:r>
      <w:bookmarkEnd w:id="7"/>
      <w:bookmarkEnd w:id="9"/>
    </w:p>
    <w:p w:rsidR="00304343" w:rsidRPr="00944F03" w:rsidRDefault="00304343" w:rsidP="00304343">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304343" w:rsidRPr="00944F03" w:rsidRDefault="00304343" w:rsidP="00304343">
      <w:pPr>
        <w:pStyle w:val="BodyText"/>
        <w:jc w:val="left"/>
        <w:rPr>
          <w:rStyle w:val="SpecialBold"/>
          <w:rFonts w:asciiTheme="minorHAnsi" w:hAnsiTheme="minorHAnsi" w:cstheme="minorHAnsi"/>
          <w:sz w:val="22"/>
          <w:szCs w:val="22"/>
        </w:rPr>
      </w:pPr>
    </w:p>
    <w:p w:rsidR="00FE558C" w:rsidRPr="00BE6BB5" w:rsidRDefault="00FE558C" w:rsidP="00FE558C">
      <w:pPr>
        <w:pStyle w:val="Bullets"/>
        <w:numPr>
          <w:ilvl w:val="0"/>
          <w:numId w:val="0"/>
        </w:numPr>
        <w:spacing w:before="120" w:after="120" w:line="240" w:lineRule="auto"/>
      </w:pPr>
      <w:bookmarkStart w:id="10" w:name="_Toc329018040"/>
      <w:bookmarkEnd w:id="8"/>
      <w:r>
        <w:t>Reading:</w:t>
      </w:r>
    </w:p>
    <w:p w:rsidR="00FE558C" w:rsidRDefault="00FE558C" w:rsidP="004B1AB5">
      <w:pPr>
        <w:pStyle w:val="ListParagraph"/>
        <w:numPr>
          <w:ilvl w:val="0"/>
          <w:numId w:val="13"/>
        </w:numPr>
      </w:pPr>
      <w:r w:rsidRPr="0046182C">
        <w:t xml:space="preserve">Interprets and analyses textual information, from a wide range of sources, to identify information relevant to team activities </w:t>
      </w:r>
    </w:p>
    <w:p w:rsidR="00FE558C" w:rsidRPr="00BE6BB5" w:rsidRDefault="00FE558C" w:rsidP="00FE558C">
      <w:pPr>
        <w:pStyle w:val="Bullets"/>
        <w:numPr>
          <w:ilvl w:val="0"/>
          <w:numId w:val="0"/>
        </w:numPr>
        <w:spacing w:before="120" w:after="120" w:line="240" w:lineRule="auto"/>
      </w:pPr>
      <w:r>
        <w:t>Writing:</w:t>
      </w:r>
    </w:p>
    <w:p w:rsidR="00FE558C" w:rsidRPr="0046182C" w:rsidRDefault="00FE558C" w:rsidP="004B1AB5">
      <w:pPr>
        <w:pStyle w:val="ListParagraph"/>
        <w:numPr>
          <w:ilvl w:val="0"/>
          <w:numId w:val="13"/>
        </w:numPr>
      </w:pPr>
      <w:r w:rsidRPr="0046182C">
        <w:rPr>
          <w:rFonts w:asciiTheme="minorHAnsi" w:hAnsiTheme="minorHAnsi"/>
        </w:rPr>
        <w:t>Uses clear language and formats appropriate for the audience to highlight and present specific information</w:t>
      </w:r>
    </w:p>
    <w:p w:rsidR="00FE558C" w:rsidRDefault="00FE558C" w:rsidP="00FE558C">
      <w:r>
        <w:t>Oral communication:</w:t>
      </w:r>
    </w:p>
    <w:p w:rsidR="00FE558C" w:rsidRDefault="00FE558C" w:rsidP="004B1AB5">
      <w:pPr>
        <w:pStyle w:val="ListParagraph"/>
        <w:numPr>
          <w:ilvl w:val="0"/>
          <w:numId w:val="14"/>
        </w:numPr>
      </w:pPr>
      <w:r>
        <w:t>Actively participates in verbal exchanges of ideas and elicits the views and opinions of team members by listening and questioning</w:t>
      </w:r>
    </w:p>
    <w:p w:rsidR="00FE558C" w:rsidRDefault="00FE558C" w:rsidP="004B1AB5">
      <w:pPr>
        <w:pStyle w:val="ListParagraph"/>
        <w:numPr>
          <w:ilvl w:val="0"/>
          <w:numId w:val="13"/>
        </w:numPr>
      </w:pPr>
      <w:r>
        <w:t>Uses clear language to clarify rules and roles relating to team activities in formal and informal situations</w:t>
      </w:r>
    </w:p>
    <w:p w:rsidR="00FE558C" w:rsidRPr="00BE6BB5" w:rsidRDefault="00FE558C" w:rsidP="00FE558C">
      <w:pPr>
        <w:pStyle w:val="Bullets"/>
        <w:numPr>
          <w:ilvl w:val="0"/>
          <w:numId w:val="0"/>
        </w:numPr>
        <w:spacing w:before="120" w:after="120" w:line="240" w:lineRule="auto"/>
      </w:pPr>
      <w:r>
        <w:t>Numeracy:</w:t>
      </w:r>
    </w:p>
    <w:p w:rsidR="00FE558C" w:rsidRPr="0046182C" w:rsidRDefault="00FE558C" w:rsidP="004B1AB5">
      <w:pPr>
        <w:pStyle w:val="ListParagraph"/>
        <w:numPr>
          <w:ilvl w:val="0"/>
          <w:numId w:val="13"/>
        </w:numPr>
      </w:pPr>
      <w:r w:rsidRPr="0046182C">
        <w:rPr>
          <w:rFonts w:asciiTheme="minorHAnsi" w:hAnsiTheme="minorHAnsi"/>
        </w:rPr>
        <w:t>Interprets numeric information relevant to team activities</w:t>
      </w:r>
    </w:p>
    <w:p w:rsidR="00FE558C" w:rsidRDefault="00FE558C" w:rsidP="00FE558C">
      <w:r>
        <w:t>Navigate the world of work:</w:t>
      </w:r>
    </w:p>
    <w:p w:rsidR="00FE558C" w:rsidRPr="0046182C" w:rsidRDefault="00FE558C" w:rsidP="004B1AB5">
      <w:pPr>
        <w:pStyle w:val="ListParagraph"/>
        <w:numPr>
          <w:ilvl w:val="0"/>
          <w:numId w:val="13"/>
        </w:numPr>
      </w:pPr>
      <w:r>
        <w:t>Understands the nature and purpose of own role and how it affects others in the work context</w:t>
      </w:r>
    </w:p>
    <w:p w:rsidR="00FE558C" w:rsidRDefault="00FE558C" w:rsidP="00FE558C">
      <w:pPr>
        <w:pStyle w:val="Bullets"/>
        <w:numPr>
          <w:ilvl w:val="0"/>
          <w:numId w:val="0"/>
        </w:numPr>
        <w:spacing w:before="120" w:after="120" w:line="240" w:lineRule="auto"/>
      </w:pPr>
      <w:r>
        <w:t>Interact with others</w:t>
      </w:r>
    </w:p>
    <w:p w:rsidR="00FE558C" w:rsidRPr="0046182C" w:rsidRDefault="00FE558C" w:rsidP="004B1AB5">
      <w:pPr>
        <w:pStyle w:val="ListParagraph"/>
        <w:numPr>
          <w:ilvl w:val="0"/>
          <w:numId w:val="15"/>
        </w:numPr>
      </w:pPr>
      <w:r w:rsidRPr="0046182C">
        <w:t>Uses inclusive techniques to initiate, contribute and promote discussion amongst potentially diverse team members</w:t>
      </w:r>
    </w:p>
    <w:p w:rsidR="00FE558C" w:rsidRPr="0046182C" w:rsidRDefault="00FE558C" w:rsidP="004B1AB5">
      <w:pPr>
        <w:pStyle w:val="ListParagraph"/>
        <w:numPr>
          <w:ilvl w:val="0"/>
          <w:numId w:val="15"/>
        </w:numPr>
      </w:pPr>
      <w:r w:rsidRPr="0046182C">
        <w:t>Recognises the importance of establishing and building effective working relationships</w:t>
      </w:r>
    </w:p>
    <w:p w:rsidR="00FE558C" w:rsidRDefault="00FE558C" w:rsidP="004B1AB5">
      <w:pPr>
        <w:pStyle w:val="ListParagraph"/>
        <w:numPr>
          <w:ilvl w:val="0"/>
          <w:numId w:val="15"/>
        </w:numPr>
      </w:pPr>
      <w:r w:rsidRPr="0046182C">
        <w:t>Selects the appropriate form, channel and mode of communication for a specific purpose relevant to own role</w:t>
      </w:r>
    </w:p>
    <w:p w:rsidR="00FE558C" w:rsidRDefault="00FE558C" w:rsidP="00FE558C">
      <w:pPr>
        <w:pStyle w:val="Bullets"/>
        <w:numPr>
          <w:ilvl w:val="0"/>
          <w:numId w:val="0"/>
        </w:numPr>
        <w:spacing w:after="120" w:line="240" w:lineRule="auto"/>
      </w:pPr>
      <w:r>
        <w:t>Get the work done</w:t>
      </w:r>
    </w:p>
    <w:p w:rsidR="00FE558C" w:rsidRPr="0046182C" w:rsidRDefault="00FE558C" w:rsidP="004B1AB5">
      <w:pPr>
        <w:pStyle w:val="ListParagraph"/>
        <w:numPr>
          <w:ilvl w:val="0"/>
          <w:numId w:val="16"/>
        </w:numPr>
      </w:pPr>
      <w:r w:rsidRPr="0046182C">
        <w:t>Plans, sequences and prioritises tasks for efficient and effective outcomes</w:t>
      </w:r>
    </w:p>
    <w:p w:rsidR="00FE558C" w:rsidRPr="0046182C" w:rsidRDefault="00FE558C" w:rsidP="004B1AB5">
      <w:pPr>
        <w:pStyle w:val="ListParagraph"/>
        <w:numPr>
          <w:ilvl w:val="0"/>
          <w:numId w:val="16"/>
        </w:numPr>
      </w:pPr>
      <w:r w:rsidRPr="0046182C">
        <w:t>Contributes to continuous improvement of current work practices by applying basic principles of analytical and lateral thinking</w:t>
      </w:r>
    </w:p>
    <w:p w:rsidR="00FE558C" w:rsidRPr="0046182C" w:rsidRDefault="00FE558C" w:rsidP="004B1AB5">
      <w:pPr>
        <w:pStyle w:val="ListParagraph"/>
        <w:numPr>
          <w:ilvl w:val="0"/>
          <w:numId w:val="16"/>
        </w:numPr>
      </w:pPr>
      <w:r w:rsidRPr="0046182C">
        <w:t xml:space="preserve">Uses problem-solving processes to address less predictable problems, and when appropriate, seeking input from others </w:t>
      </w:r>
    </w:p>
    <w:p w:rsidR="00FE558C" w:rsidRPr="0046182C" w:rsidRDefault="00FE558C" w:rsidP="004B1AB5">
      <w:pPr>
        <w:pStyle w:val="ListParagraph"/>
        <w:numPr>
          <w:ilvl w:val="0"/>
          <w:numId w:val="16"/>
        </w:numPr>
      </w:pPr>
      <w:r w:rsidRPr="0046182C">
        <w:t>Reflects on outcomes and further explores own and the team’s role in implementing innovation</w:t>
      </w:r>
    </w:p>
    <w:p w:rsidR="00304343" w:rsidRPr="00304343" w:rsidRDefault="00304343" w:rsidP="00304343">
      <w:pPr>
        <w:spacing w:after="0" w:line="240" w:lineRule="auto"/>
      </w:pPr>
    </w:p>
    <w:p w:rsidR="00304343" w:rsidRDefault="00304343" w:rsidP="00304343">
      <w:pPr>
        <w:pStyle w:val="Heading3"/>
      </w:pPr>
      <w:bookmarkStart w:id="11" w:name="_Toc415143425"/>
      <w:bookmarkStart w:id="12" w:name="_Toc285113079"/>
      <w:bookmarkStart w:id="13" w:name="_Toc326743761"/>
      <w:bookmarkStart w:id="14" w:name="_Toc328654777"/>
      <w:bookmarkStart w:id="15" w:name="_Toc330386596"/>
      <w:bookmarkStart w:id="16" w:name="_Toc476842398"/>
      <w:bookmarkEnd w:id="10"/>
      <w:r>
        <w:lastRenderedPageBreak/>
        <w:t>Assessment Requirements</w:t>
      </w:r>
      <w:bookmarkEnd w:id="11"/>
      <w:bookmarkEnd w:id="16"/>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304343">
      <w:pPr>
        <w:spacing w:after="0" w:line="240" w:lineRule="auto"/>
        <w:rPr>
          <w:rFonts w:asciiTheme="minorHAnsi" w:hAnsiTheme="minorHAnsi" w:cs="Calibri"/>
          <w:b/>
          <w:color w:val="000000"/>
        </w:rPr>
      </w:pPr>
    </w:p>
    <w:p w:rsidR="00FE558C" w:rsidRDefault="00FE558C" w:rsidP="00FE558C">
      <w:r w:rsidRPr="00B1137B">
        <w:t>Evidence of the ability to:</w:t>
      </w:r>
    </w:p>
    <w:p w:rsidR="00FE558C" w:rsidRPr="00C45866" w:rsidRDefault="00FE558C" w:rsidP="004B1AB5">
      <w:pPr>
        <w:pStyle w:val="ListParagraph"/>
        <w:numPr>
          <w:ilvl w:val="0"/>
          <w:numId w:val="18"/>
        </w:numPr>
        <w:spacing w:after="0" w:line="240" w:lineRule="auto"/>
        <w:contextualSpacing/>
      </w:pPr>
      <w:r w:rsidRPr="00C45866">
        <w:t>Apply practices that promote innovation within a team including:</w:t>
      </w:r>
    </w:p>
    <w:p w:rsidR="00FE558C" w:rsidRPr="00C45866" w:rsidRDefault="00FE558C" w:rsidP="004B1AB5">
      <w:pPr>
        <w:pStyle w:val="ListParagraph"/>
        <w:numPr>
          <w:ilvl w:val="0"/>
          <w:numId w:val="19"/>
        </w:numPr>
        <w:spacing w:after="0" w:line="240" w:lineRule="auto"/>
        <w:contextualSpacing/>
      </w:pPr>
      <w:r w:rsidRPr="00C45866">
        <w:t>modelling open and respectful communications</w:t>
      </w:r>
    </w:p>
    <w:p w:rsidR="00FE558C" w:rsidRPr="00C45866" w:rsidRDefault="00FE558C" w:rsidP="004B1AB5">
      <w:pPr>
        <w:pStyle w:val="ListParagraph"/>
        <w:numPr>
          <w:ilvl w:val="0"/>
          <w:numId w:val="19"/>
        </w:numPr>
        <w:spacing w:after="0" w:line="240" w:lineRule="auto"/>
        <w:contextualSpacing/>
      </w:pPr>
      <w:r w:rsidRPr="00C45866">
        <w:t xml:space="preserve">contributing to the </w:t>
      </w:r>
      <w:r w:rsidRPr="005172FD">
        <w:rPr>
          <w:noProof/>
        </w:rPr>
        <w:t>make-up</w:t>
      </w:r>
      <w:r w:rsidRPr="00C45866">
        <w:t xml:space="preserve"> and rules of the team</w:t>
      </w:r>
    </w:p>
    <w:p w:rsidR="00FE558C" w:rsidRPr="00C45866" w:rsidRDefault="00FE558C" w:rsidP="004B1AB5">
      <w:pPr>
        <w:pStyle w:val="ListParagraph"/>
        <w:numPr>
          <w:ilvl w:val="0"/>
          <w:numId w:val="19"/>
        </w:numPr>
        <w:spacing w:after="0" w:line="240" w:lineRule="auto"/>
        <w:contextualSpacing/>
      </w:pPr>
      <w:r w:rsidRPr="00C45866">
        <w:t>planning and scheduling of activities</w:t>
      </w:r>
    </w:p>
    <w:p w:rsidR="00FE558C" w:rsidRPr="00C45866" w:rsidRDefault="00FE558C" w:rsidP="004B1AB5">
      <w:pPr>
        <w:pStyle w:val="ListParagraph"/>
        <w:numPr>
          <w:ilvl w:val="0"/>
          <w:numId w:val="19"/>
        </w:numPr>
        <w:spacing w:after="0" w:line="240" w:lineRule="auto"/>
        <w:contextualSpacing/>
      </w:pPr>
      <w:r w:rsidRPr="00C45866">
        <w:t xml:space="preserve">reflecting on activities, feedback and challenges to </w:t>
      </w:r>
      <w:r w:rsidRPr="005172FD">
        <w:rPr>
          <w:noProof/>
        </w:rPr>
        <w:t>identity</w:t>
      </w:r>
      <w:r w:rsidRPr="00C45866">
        <w:t xml:space="preserve"> improvement options</w:t>
      </w:r>
    </w:p>
    <w:p w:rsidR="00FE558C" w:rsidRPr="00C45866" w:rsidRDefault="00FE558C" w:rsidP="004B1AB5">
      <w:pPr>
        <w:pStyle w:val="ListParagraph"/>
        <w:numPr>
          <w:ilvl w:val="0"/>
          <w:numId w:val="17"/>
        </w:numPr>
        <w:spacing w:after="0" w:line="240" w:lineRule="auto"/>
        <w:contextualSpacing/>
      </w:pPr>
      <w:r w:rsidRPr="00C45866">
        <w:t>Encourage others to contribute to innovation in the team</w:t>
      </w:r>
    </w:p>
    <w:p w:rsidR="00FE558C" w:rsidRDefault="00FE558C" w:rsidP="004B1AB5">
      <w:pPr>
        <w:pStyle w:val="ListParagraph"/>
        <w:numPr>
          <w:ilvl w:val="0"/>
          <w:numId w:val="17"/>
        </w:numPr>
        <w:spacing w:after="0" w:line="240" w:lineRule="auto"/>
        <w:contextualSpacing/>
      </w:pPr>
      <w:r w:rsidRPr="00C45866">
        <w:t>Implement improvem</w:t>
      </w:r>
      <w:r>
        <w:t>ents and communicate about them</w:t>
      </w:r>
    </w:p>
    <w:p w:rsidR="00A76A47" w:rsidRDefault="00A76A47" w:rsidP="00A76A47">
      <w:pPr>
        <w:spacing w:after="0" w:line="240" w:lineRule="auto"/>
        <w:contextualSpacing/>
      </w:pPr>
    </w:p>
    <w:p w:rsidR="00A76A47" w:rsidRPr="00C45866" w:rsidRDefault="00A76A47" w:rsidP="00A76A47">
      <w:pPr>
        <w:spacing w:after="0" w:line="240" w:lineRule="auto"/>
        <w:contextualSpacing/>
      </w:pPr>
      <w:r w:rsidRPr="00A76A47">
        <w:t>Note: If a specific volume or frequency is not stated, then evidence must be provided at least once.</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FE558C" w:rsidRDefault="00FE558C" w:rsidP="00FE558C">
      <w:r w:rsidRPr="00B1137B">
        <w:t>To complete the unit requirements safely and effectively, the individual must:</w:t>
      </w:r>
    </w:p>
    <w:p w:rsidR="00FE558C" w:rsidRPr="00C45866" w:rsidRDefault="00FE558C" w:rsidP="004B1AB5">
      <w:pPr>
        <w:pStyle w:val="ListParagraph"/>
        <w:numPr>
          <w:ilvl w:val="0"/>
          <w:numId w:val="20"/>
        </w:numPr>
        <w:spacing w:after="0" w:line="240" w:lineRule="auto"/>
        <w:contextualSpacing/>
      </w:pPr>
      <w:r w:rsidRPr="00C45866">
        <w:t>Explain what innovation is, the different types of innovation and the benefits of innovation</w:t>
      </w:r>
    </w:p>
    <w:p w:rsidR="00FE558C" w:rsidRPr="00C45866" w:rsidRDefault="00FE558C" w:rsidP="004B1AB5">
      <w:pPr>
        <w:pStyle w:val="ListParagraph"/>
        <w:numPr>
          <w:ilvl w:val="0"/>
          <w:numId w:val="20"/>
        </w:numPr>
        <w:spacing w:after="0" w:line="240" w:lineRule="auto"/>
        <w:contextualSpacing/>
      </w:pPr>
      <w:r w:rsidRPr="00C45866">
        <w:t>Describe the internal and external factors that contribute to a team becoming and remaining innovative including:</w:t>
      </w:r>
    </w:p>
    <w:p w:rsidR="00FE558C" w:rsidRPr="00C45866" w:rsidRDefault="00FE558C" w:rsidP="004B1AB5">
      <w:pPr>
        <w:pStyle w:val="ListParagraph"/>
        <w:numPr>
          <w:ilvl w:val="0"/>
          <w:numId w:val="21"/>
        </w:numPr>
        <w:spacing w:after="0" w:line="240" w:lineRule="auto"/>
        <w:contextualSpacing/>
      </w:pPr>
      <w:r w:rsidRPr="00C45866">
        <w:t>team characteristics</w:t>
      </w:r>
    </w:p>
    <w:p w:rsidR="00FE558C" w:rsidRPr="00C45866" w:rsidRDefault="00FE558C" w:rsidP="004B1AB5">
      <w:pPr>
        <w:pStyle w:val="ListParagraph"/>
        <w:numPr>
          <w:ilvl w:val="0"/>
          <w:numId w:val="21"/>
        </w:numPr>
        <w:spacing w:after="0" w:line="240" w:lineRule="auto"/>
        <w:contextualSpacing/>
      </w:pPr>
      <w:r w:rsidRPr="00C45866">
        <w:t>the role of group dynamics and diversity</w:t>
      </w:r>
    </w:p>
    <w:p w:rsidR="00FE558C" w:rsidRPr="00C45866" w:rsidRDefault="00FE558C" w:rsidP="004B1AB5">
      <w:pPr>
        <w:pStyle w:val="ListParagraph"/>
        <w:numPr>
          <w:ilvl w:val="0"/>
          <w:numId w:val="21"/>
        </w:numPr>
        <w:spacing w:after="0" w:line="240" w:lineRule="auto"/>
        <w:contextualSpacing/>
      </w:pPr>
      <w:r w:rsidRPr="00C45866">
        <w:t>broader environmental factors</w:t>
      </w:r>
    </w:p>
    <w:p w:rsidR="00FE558C" w:rsidRPr="00C45866" w:rsidRDefault="00FE558C" w:rsidP="004B1AB5">
      <w:pPr>
        <w:pStyle w:val="ListParagraph"/>
        <w:numPr>
          <w:ilvl w:val="0"/>
          <w:numId w:val="22"/>
        </w:numPr>
        <w:spacing w:after="0" w:line="240" w:lineRule="auto"/>
        <w:contextualSpacing/>
      </w:pPr>
      <w:r w:rsidRPr="00C45866">
        <w:t>Explain how activities can encourage or hinder innovation in a team including:</w:t>
      </w:r>
    </w:p>
    <w:p w:rsidR="00FE558C" w:rsidRPr="00C45866" w:rsidRDefault="00FE558C" w:rsidP="004B1AB5">
      <w:pPr>
        <w:pStyle w:val="ListParagraph"/>
        <w:numPr>
          <w:ilvl w:val="0"/>
          <w:numId w:val="23"/>
        </w:numPr>
        <w:spacing w:after="0" w:line="240" w:lineRule="auto"/>
        <w:contextualSpacing/>
      </w:pPr>
      <w:r w:rsidRPr="00C45866">
        <w:t>allocation of time and activities</w:t>
      </w:r>
    </w:p>
    <w:p w:rsidR="00FE558C" w:rsidRPr="00C45866" w:rsidRDefault="00FE558C" w:rsidP="004B1AB5">
      <w:pPr>
        <w:pStyle w:val="ListParagraph"/>
        <w:numPr>
          <w:ilvl w:val="0"/>
          <w:numId w:val="23"/>
        </w:numPr>
        <w:spacing w:after="0" w:line="240" w:lineRule="auto"/>
        <w:contextualSpacing/>
      </w:pPr>
      <w:r w:rsidRPr="00C45866">
        <w:t>modelling behaviour</w:t>
      </w:r>
    </w:p>
    <w:p w:rsidR="00FE558C" w:rsidRPr="00C45866" w:rsidRDefault="00FE558C" w:rsidP="004B1AB5">
      <w:pPr>
        <w:pStyle w:val="ListParagraph"/>
        <w:numPr>
          <w:ilvl w:val="0"/>
          <w:numId w:val="23"/>
        </w:numPr>
        <w:spacing w:after="0" w:line="240" w:lineRule="auto"/>
        <w:contextualSpacing/>
      </w:pPr>
      <w:r w:rsidRPr="00C45866">
        <w:t>rewards and recognition</w:t>
      </w:r>
    </w:p>
    <w:p w:rsidR="00FE558C" w:rsidRPr="00C45866" w:rsidRDefault="00FE558C" w:rsidP="004B1AB5">
      <w:pPr>
        <w:pStyle w:val="ListParagraph"/>
        <w:numPr>
          <w:ilvl w:val="0"/>
          <w:numId w:val="23"/>
        </w:numPr>
        <w:spacing w:after="0" w:line="240" w:lineRule="auto"/>
        <w:contextualSpacing/>
      </w:pPr>
      <w:r w:rsidRPr="00C45866">
        <w:t>communications</w:t>
      </w:r>
    </w:p>
    <w:p w:rsidR="00FE558C" w:rsidRDefault="00FE558C" w:rsidP="004B1AB5">
      <w:pPr>
        <w:pStyle w:val="ListParagraph"/>
        <w:numPr>
          <w:ilvl w:val="0"/>
          <w:numId w:val="23"/>
        </w:numPr>
        <w:spacing w:after="0" w:line="240" w:lineRule="auto"/>
        <w:contextualSpacing/>
      </w:pPr>
      <w:r w:rsidRPr="00C45866">
        <w:t>feedback</w:t>
      </w:r>
      <w:r>
        <w:t>.</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304343">
      <w:pPr>
        <w:spacing w:after="0" w:line="240" w:lineRule="auto"/>
        <w:rPr>
          <w:rFonts w:asciiTheme="minorHAnsi" w:hAnsiTheme="minorHAnsi" w:cs="Calibri"/>
          <w:b/>
          <w:color w:val="000000"/>
        </w:rPr>
      </w:pPr>
    </w:p>
    <w:p w:rsidR="00FE558C" w:rsidRDefault="00FE558C" w:rsidP="00FE558C">
      <w:pPr>
        <w:spacing w:after="0" w:line="240" w:lineRule="auto"/>
        <w:contextualSpacing/>
      </w:pPr>
      <w:r w:rsidRPr="00C45866">
        <w:t>Assessment must be conducted in a safe environment where evidence gathered demonstrates consistent performance of typical activities experienced in the creativity and innovation and include access to:</w:t>
      </w:r>
    </w:p>
    <w:p w:rsidR="00FE558C" w:rsidRPr="00C45866" w:rsidRDefault="00FE558C" w:rsidP="00FE558C">
      <w:pPr>
        <w:spacing w:after="0" w:line="240" w:lineRule="auto"/>
        <w:contextualSpacing/>
      </w:pPr>
    </w:p>
    <w:p w:rsidR="00FE558C" w:rsidRPr="00C45866" w:rsidRDefault="00FE558C" w:rsidP="004B1AB5">
      <w:pPr>
        <w:pStyle w:val="ListParagraph"/>
        <w:numPr>
          <w:ilvl w:val="0"/>
          <w:numId w:val="24"/>
        </w:numPr>
        <w:spacing w:after="0" w:line="240" w:lineRule="auto"/>
        <w:contextualSpacing/>
      </w:pPr>
      <w:r w:rsidRPr="00C45866">
        <w:t>Workplace documents</w:t>
      </w:r>
    </w:p>
    <w:p w:rsidR="00FE558C" w:rsidRPr="00C45866" w:rsidRDefault="00FE558C" w:rsidP="004B1AB5">
      <w:pPr>
        <w:pStyle w:val="ListParagraph"/>
        <w:numPr>
          <w:ilvl w:val="0"/>
          <w:numId w:val="24"/>
        </w:numPr>
        <w:spacing w:after="0" w:line="240" w:lineRule="auto"/>
        <w:contextualSpacing/>
      </w:pPr>
      <w:r w:rsidRPr="00C45866">
        <w:t>Case studies and, where possible, real situations</w:t>
      </w:r>
    </w:p>
    <w:p w:rsidR="00FE558C" w:rsidRPr="00C45866" w:rsidRDefault="00FE558C" w:rsidP="004B1AB5">
      <w:pPr>
        <w:pStyle w:val="ListParagraph"/>
        <w:numPr>
          <w:ilvl w:val="0"/>
          <w:numId w:val="24"/>
        </w:numPr>
        <w:spacing w:after="0" w:line="240" w:lineRule="auto"/>
        <w:contextualSpacing/>
      </w:pPr>
      <w:r w:rsidRPr="00C45866">
        <w:t>Office equipment and resources</w:t>
      </w:r>
    </w:p>
    <w:p w:rsidR="00FE558C" w:rsidRPr="00C45866" w:rsidRDefault="00FE558C" w:rsidP="004B1AB5">
      <w:pPr>
        <w:pStyle w:val="ListParagraph"/>
        <w:numPr>
          <w:ilvl w:val="0"/>
          <w:numId w:val="24"/>
        </w:numPr>
        <w:spacing w:after="0" w:line="240" w:lineRule="auto"/>
        <w:contextualSpacing/>
      </w:pPr>
      <w:r w:rsidRPr="00C45866">
        <w:t>Interaction with others.</w:t>
      </w:r>
    </w:p>
    <w:p w:rsidR="00FE558C" w:rsidRDefault="00FE558C" w:rsidP="00FE558C">
      <w:pPr>
        <w:spacing w:after="0" w:line="240" w:lineRule="auto"/>
        <w:contextualSpacing/>
      </w:pPr>
    </w:p>
    <w:p w:rsidR="00FE558C" w:rsidRDefault="00FE558C" w:rsidP="00FE558C">
      <w:pPr>
        <w:spacing w:after="0" w:line="240" w:lineRule="auto"/>
        <w:contextualSpacing/>
      </w:pPr>
      <w:r w:rsidRPr="00C45866">
        <w:t>Assessors must satisfy NVR/AQTF assessor requirements.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FE558C" w:rsidRPr="00FE558C" w:rsidRDefault="00FE558C" w:rsidP="00FE558C">
      <w:r w:rsidRPr="00FE558C">
        <w:t>Companion volumes available from the IBSA website: http://www.ibsa.org.au/companion_volumes - http://www.ibsa.org.au/companion_volumes</w:t>
      </w:r>
    </w:p>
    <w:p w:rsidR="00304343" w:rsidRDefault="00304343" w:rsidP="00304343">
      <w:pPr>
        <w:rPr>
          <w:rFonts w:cs="Calibri"/>
          <w:color w:val="C00000"/>
          <w:sz w:val="28"/>
          <w:szCs w:val="28"/>
        </w:rPr>
      </w:pPr>
      <w:r>
        <w:br w:type="page"/>
      </w:r>
    </w:p>
    <w:p w:rsidR="00475178" w:rsidRPr="00206263" w:rsidRDefault="00475178" w:rsidP="00475178">
      <w:pPr>
        <w:pStyle w:val="Heading1"/>
        <w:spacing w:after="240"/>
      </w:pPr>
      <w:bookmarkStart w:id="17" w:name="_Toc412546444"/>
      <w:bookmarkStart w:id="18" w:name="_Toc415483438"/>
      <w:bookmarkStart w:id="19" w:name="_Toc476842399"/>
      <w:bookmarkEnd w:id="12"/>
      <w:bookmarkEnd w:id="13"/>
      <w:bookmarkEnd w:id="14"/>
      <w:bookmarkEnd w:id="15"/>
      <w:r w:rsidRPr="00953544">
        <w:lastRenderedPageBreak/>
        <w:t xml:space="preserve">1. </w:t>
      </w:r>
      <w:r w:rsidRPr="00813A1E">
        <w:t xml:space="preserve">Create opportunities to maximise innovation within </w:t>
      </w:r>
      <w:r>
        <w:br/>
      </w:r>
      <w:r w:rsidRPr="00813A1E">
        <w:t>the team</w:t>
      </w:r>
      <w:bookmarkEnd w:id="17"/>
      <w:bookmarkEnd w:id="18"/>
      <w:bookmarkEnd w:id="19"/>
    </w:p>
    <w:p w:rsidR="00475178" w:rsidRPr="00FC1392" w:rsidRDefault="00475178" w:rsidP="00475178">
      <w:r w:rsidRPr="00953544">
        <w:rPr>
          <w:b/>
          <w:sz w:val="28"/>
        </w:rPr>
        <w:t>1.1.</w:t>
      </w:r>
      <w:r w:rsidRPr="00953544">
        <w:rPr>
          <w:sz w:val="28"/>
        </w:rPr>
        <w:t xml:space="preserve"> </w:t>
      </w:r>
      <w:r>
        <w:tab/>
      </w:r>
      <w:r w:rsidRPr="000C0395">
        <w:rPr>
          <w:rFonts w:asciiTheme="minorHAnsi" w:hAnsiTheme="minorHAnsi"/>
        </w:rPr>
        <w:t xml:space="preserve">Evaluate and reflect on </w:t>
      </w:r>
      <w:r w:rsidRPr="00620A64">
        <w:t>what the team needs and wants to achieve</w:t>
      </w:r>
    </w:p>
    <w:p w:rsidR="00475178" w:rsidRDefault="00475178" w:rsidP="00475178">
      <w:pPr>
        <w:ind w:left="720" w:hanging="720"/>
        <w:rPr>
          <w:rFonts w:asciiTheme="minorHAnsi" w:hAnsiTheme="minorHAnsi"/>
        </w:rPr>
      </w:pPr>
      <w:r w:rsidRPr="00953544">
        <w:rPr>
          <w:b/>
          <w:sz w:val="28"/>
        </w:rPr>
        <w:t>1.2.</w:t>
      </w:r>
      <w:r w:rsidRPr="00953544">
        <w:rPr>
          <w:sz w:val="28"/>
        </w:rPr>
        <w:t xml:space="preserve"> </w:t>
      </w:r>
      <w:r>
        <w:tab/>
      </w:r>
      <w:r w:rsidRPr="000C0395">
        <w:rPr>
          <w:rFonts w:asciiTheme="minorHAnsi" w:hAnsiTheme="minorHAnsi"/>
        </w:rPr>
        <w:t xml:space="preserve">Check out </w:t>
      </w:r>
      <w:r w:rsidRPr="00A76A47">
        <w:rPr>
          <w:rStyle w:val="BoldandItalics"/>
          <w:rFonts w:asciiTheme="minorHAnsi" w:hAnsiTheme="minorHAnsi"/>
          <w:b w:val="0"/>
          <w:i w:val="0"/>
        </w:rPr>
        <w:t>i</w:t>
      </w:r>
      <w:r w:rsidRPr="00A76A47">
        <w:t>n</w:t>
      </w:r>
      <w:r w:rsidRPr="00620A64">
        <w:t>formation about current or potential team members' work in the context of developing a more innovative team</w:t>
      </w:r>
    </w:p>
    <w:p w:rsidR="00475178" w:rsidRDefault="00475178" w:rsidP="00475178">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Pr="000C0395">
        <w:rPr>
          <w:rFonts w:asciiTheme="minorHAnsi" w:hAnsiTheme="minorHAnsi"/>
        </w:rPr>
        <w:t>Bring people into the team or make suggestions for team members based on what needs to be achie</w:t>
      </w:r>
      <w:r>
        <w:rPr>
          <w:rFonts w:asciiTheme="minorHAnsi" w:hAnsiTheme="minorHAnsi"/>
        </w:rPr>
        <w:t xml:space="preserve">ved and the potential for </w:t>
      </w:r>
      <w:r w:rsidRPr="005172FD">
        <w:rPr>
          <w:rFonts w:asciiTheme="minorHAnsi" w:hAnsiTheme="minorHAnsi"/>
          <w:noProof/>
        </w:rPr>
        <w:t>cross fertilising</w:t>
      </w:r>
      <w:r w:rsidRPr="000C0395">
        <w:rPr>
          <w:rFonts w:asciiTheme="minorHAnsi" w:hAnsiTheme="minorHAnsi"/>
        </w:rPr>
        <w:t xml:space="preserve"> ideas</w:t>
      </w:r>
      <w:r w:rsidRPr="00CD5946">
        <w:rPr>
          <w:rStyle w:val="Strong"/>
          <w:rFonts w:asciiTheme="minorHAnsi" w:hAnsiTheme="minorHAnsi"/>
          <w:sz w:val="28"/>
          <w:szCs w:val="28"/>
        </w:rPr>
        <w:t xml:space="preserve"> </w:t>
      </w:r>
    </w:p>
    <w:p w:rsidR="00475178" w:rsidRPr="00CD5946" w:rsidRDefault="00475178" w:rsidP="00475178">
      <w:pPr>
        <w:ind w:left="720" w:hanging="720"/>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Pr="000C0395">
        <w:rPr>
          <w:rFonts w:asciiTheme="minorHAnsi" w:hAnsiTheme="minorHAnsi"/>
        </w:rPr>
        <w:t xml:space="preserve">Acknowledge, respect and discuss the </w:t>
      </w:r>
      <w:r w:rsidRPr="00620A64">
        <w:t>different ways that people may contribute to building</w:t>
      </w:r>
      <w:r w:rsidRPr="000C0395">
        <w:rPr>
          <w:rFonts w:asciiTheme="minorHAnsi" w:hAnsiTheme="minorHAnsi"/>
        </w:rPr>
        <w:t xml:space="preserve"> or enhancing the team</w:t>
      </w:r>
    </w:p>
    <w:p w:rsidR="00475178" w:rsidRDefault="00475178" w:rsidP="00475178">
      <w:r>
        <w:rPr>
          <w:noProof/>
          <w:lang w:val="en-GB"/>
        </w:rPr>
        <w:drawing>
          <wp:anchor distT="0" distB="0" distL="114300" distR="114300" simplePos="0" relativeHeight="251732992" behindDoc="1" locked="0" layoutInCell="1" allowOverlap="1" wp14:anchorId="1CD181DF" wp14:editId="2C701903">
            <wp:simplePos x="0" y="0"/>
            <wp:positionH relativeFrom="column">
              <wp:posOffset>433705</wp:posOffset>
            </wp:positionH>
            <wp:positionV relativeFrom="paragraph">
              <wp:posOffset>1612900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a:ln>
                      <a:noFill/>
                    </a:ln>
                    <a:effectLst>
                      <a:softEdge rad="112500"/>
                    </a:effectLst>
                  </pic:spPr>
                </pic:pic>
              </a:graphicData>
            </a:graphic>
          </wp:anchor>
        </w:drawing>
      </w:r>
      <w:r>
        <w:br w:type="page"/>
      </w:r>
    </w:p>
    <w:p w:rsidR="00475178" w:rsidRPr="00AA70DB" w:rsidRDefault="00AA70DB" w:rsidP="00AA70DB">
      <w:pPr>
        <w:pStyle w:val="Heading2"/>
      </w:pPr>
      <w:bookmarkStart w:id="20" w:name="_Toc412546445"/>
      <w:bookmarkStart w:id="21" w:name="_Toc415483439"/>
      <w:bookmarkStart w:id="22" w:name="_Toc476842400"/>
      <w:r w:rsidRPr="00AA70DB">
        <w:lastRenderedPageBreak/>
        <w:t xml:space="preserve">1.1 </w:t>
      </w:r>
      <w:r w:rsidR="00475178" w:rsidRPr="00AA70DB">
        <w:t>– Evaluate and reflect on what the team needs and wants to achieve</w:t>
      </w:r>
      <w:bookmarkEnd w:id="20"/>
      <w:bookmarkEnd w:id="21"/>
      <w:bookmarkEnd w:id="22"/>
    </w:p>
    <w:p w:rsidR="00AA70DB" w:rsidRDefault="00AA70DB" w:rsidP="007C7AE8">
      <w:pPr>
        <w:pStyle w:val="BoldBulTight0"/>
      </w:pPr>
    </w:p>
    <w:p w:rsidR="007C7AE8" w:rsidRDefault="007C7AE8" w:rsidP="007C7AE8">
      <w:pPr>
        <w:pStyle w:val="BoldBulTight0"/>
      </w:pPr>
      <w:r>
        <w:t>By the end of this chapter, the learner should be able to:</w:t>
      </w:r>
    </w:p>
    <w:p w:rsidR="003F1C65" w:rsidRDefault="003F1C65" w:rsidP="003F1C65">
      <w:pPr>
        <w:pStyle w:val="Bullets"/>
      </w:pPr>
      <w:r>
        <w:t xml:space="preserve">Consult their team on what they believe works well and what achievements they would like to make. </w:t>
      </w:r>
    </w:p>
    <w:p w:rsidR="003F1C65" w:rsidRDefault="003F1C65" w:rsidP="003F1C65">
      <w:pPr>
        <w:pStyle w:val="Bullets"/>
      </w:pPr>
      <w:r>
        <w:t>Make staff aware of the reason for evaluation and ask their team if they have any ideas or experiences they can share.</w:t>
      </w:r>
    </w:p>
    <w:p w:rsidR="003F1C65" w:rsidRDefault="003F1C65" w:rsidP="003F1C65">
      <w:pPr>
        <w:pStyle w:val="Bullets"/>
      </w:pPr>
      <w:r>
        <w:t>Take time to reflect on their findings and the input from staff before taking further action.</w:t>
      </w:r>
    </w:p>
    <w:p w:rsidR="007C7AE8" w:rsidRDefault="003F1C65" w:rsidP="003F1C65">
      <w:pPr>
        <w:pStyle w:val="Bullets"/>
      </w:pPr>
      <w:r>
        <w:t>The learner should provide clear, achievable goals for their team, orientated around small tasks.</w:t>
      </w:r>
    </w:p>
    <w:p w:rsidR="00475178" w:rsidRDefault="00475178" w:rsidP="00475178">
      <w:pPr>
        <w:spacing w:before="240"/>
      </w:pPr>
      <w:r>
        <w:t>Within an organisation, the needs of business are to meet targets and to increase profitability. To create longevity and stability in the business market, an organisation needs</w:t>
      </w:r>
      <w:r w:rsidRPr="00764C4A">
        <w:t xml:space="preserve"> </w:t>
      </w:r>
      <w:r>
        <w:t>to be a market leader, or at the very least to keep pace with its competitors. An organisation should create a secure and reputable business which looks after the needs of their customers.</w:t>
      </w:r>
    </w:p>
    <w:p w:rsidR="00475178" w:rsidRDefault="00475178" w:rsidP="00475178">
      <w:r>
        <w:t xml:space="preserve">In order to keep your organisation moving forwards, there will be times when innovation within the workplace is required. New ideas and working methods will need to be considered as businesses evolve in a constantly changing economic environment. </w:t>
      </w:r>
    </w:p>
    <w:p w:rsidR="00475178" w:rsidRDefault="00475178" w:rsidP="00475178">
      <w:r>
        <w:t xml:space="preserve">As part of your role, you will need to promote innovation within your team to help inspire and develop working practices and any necessary changes to keep pace with your organisation’s business needs. </w:t>
      </w:r>
    </w:p>
    <w:p w:rsidR="00475178" w:rsidRDefault="00475178" w:rsidP="00475178">
      <w:pPr>
        <w:pStyle w:val="Heading3"/>
      </w:pPr>
      <w:bookmarkStart w:id="23" w:name="_Toc412546446"/>
      <w:bookmarkStart w:id="24" w:name="_Toc415483440"/>
      <w:bookmarkStart w:id="25" w:name="_Toc476842401"/>
      <w:r>
        <w:t>Evaluate</w:t>
      </w:r>
      <w:bookmarkEnd w:id="23"/>
      <w:bookmarkEnd w:id="24"/>
      <w:bookmarkEnd w:id="25"/>
    </w:p>
    <w:p w:rsidR="00475178" w:rsidRDefault="00475178" w:rsidP="00475178">
      <w:r>
        <w:rPr>
          <w:noProof/>
          <w:lang w:val="en-GB"/>
        </w:rPr>
        <w:drawing>
          <wp:anchor distT="0" distB="0" distL="114300" distR="114300" simplePos="0" relativeHeight="251752448" behindDoc="1" locked="0" layoutInCell="1" allowOverlap="1" wp14:anchorId="53316388" wp14:editId="28C43611">
            <wp:simplePos x="0" y="0"/>
            <wp:positionH relativeFrom="column">
              <wp:posOffset>4867275</wp:posOffset>
            </wp:positionH>
            <wp:positionV relativeFrom="paragraph">
              <wp:posOffset>466090</wp:posOffset>
            </wp:positionV>
            <wp:extent cx="1495425" cy="1552575"/>
            <wp:effectExtent l="0" t="0" r="9525" b="9525"/>
            <wp:wrapTight wrapText="bothSides">
              <wp:wrapPolygon edited="0">
                <wp:start x="1101" y="0"/>
                <wp:lineTo x="0" y="530"/>
                <wp:lineTo x="0" y="20142"/>
                <wp:lineTo x="275" y="21202"/>
                <wp:lineTo x="1101" y="21467"/>
                <wp:lineTo x="20362" y="21467"/>
                <wp:lineTo x="21187" y="21202"/>
                <wp:lineTo x="21462" y="20142"/>
                <wp:lineTo x="21462" y="530"/>
                <wp:lineTo x="20362" y="0"/>
                <wp:lineTo x="1101" y="0"/>
              </wp:wrapPolygon>
            </wp:wrapTight>
            <wp:docPr id="2" name="Picture 2" descr="C:\Users\Sophie2\Desktop\ArtWork\Fotolia_15998379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15998379_XS.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792" t="4852" r="3932" b="2612"/>
                    <a:stretch/>
                  </pic:blipFill>
                  <pic:spPr bwMode="auto">
                    <a:xfrm>
                      <a:off x="0" y="0"/>
                      <a:ext cx="1495425" cy="155257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t xml:space="preserve">In order to promote </w:t>
      </w:r>
      <w:r w:rsidR="00620A64">
        <w:t>innovation,</w:t>
      </w:r>
      <w:r>
        <w:t xml:space="preserve"> you will need to know precisely how your business works and who your customers are. You should check your customers’ needs and if these are being met. </w:t>
      </w:r>
    </w:p>
    <w:p w:rsidR="00475178" w:rsidRDefault="00475178" w:rsidP="00475178">
      <w:pPr>
        <w:pStyle w:val="BoldBulTight0"/>
      </w:pPr>
      <w:r>
        <w:t xml:space="preserve">You </w:t>
      </w:r>
      <w:r w:rsidRPr="00454811">
        <w:t>should</w:t>
      </w:r>
      <w:r>
        <w:t>:</w:t>
      </w:r>
    </w:p>
    <w:p w:rsidR="00475178" w:rsidRPr="00F319B4" w:rsidRDefault="00475178" w:rsidP="004B1AB5">
      <w:pPr>
        <w:pStyle w:val="Bullets"/>
        <w:numPr>
          <w:ilvl w:val="0"/>
          <w:numId w:val="4"/>
        </w:numPr>
      </w:pPr>
      <w:r w:rsidRPr="00F319B4">
        <w:t xml:space="preserve">Check the effectiveness of your customer services </w:t>
      </w:r>
    </w:p>
    <w:p w:rsidR="00475178" w:rsidRPr="00F319B4" w:rsidRDefault="00475178" w:rsidP="004B1AB5">
      <w:pPr>
        <w:pStyle w:val="Bullets"/>
        <w:numPr>
          <w:ilvl w:val="0"/>
          <w:numId w:val="4"/>
        </w:numPr>
      </w:pPr>
      <w:r w:rsidRPr="00F319B4">
        <w:t>Look at your complaints procedure and the number of complaints handled over a period of time</w:t>
      </w:r>
    </w:p>
    <w:p w:rsidR="00475178" w:rsidRPr="00F319B4" w:rsidRDefault="00475178" w:rsidP="004B1AB5">
      <w:pPr>
        <w:pStyle w:val="Bullets"/>
        <w:numPr>
          <w:ilvl w:val="0"/>
          <w:numId w:val="4"/>
        </w:numPr>
      </w:pPr>
      <w:r>
        <w:t>Compile information on your services and strategies, and a</w:t>
      </w:r>
      <w:r w:rsidRPr="00F319B4">
        <w:t>nalys</w:t>
      </w:r>
      <w:r>
        <w:t>e</w:t>
      </w:r>
      <w:r w:rsidRPr="00F319B4">
        <w:t xml:space="preserve"> performance and profitability</w:t>
      </w:r>
      <w:r>
        <w:t>.</w:t>
      </w:r>
    </w:p>
    <w:p w:rsidR="00475178" w:rsidRDefault="00475178" w:rsidP="00475178">
      <w:r>
        <w:t>You also need to know your organisation’s ethos and how your organisation wants to develop within the business market. Their ideals and goals need to be incorporated into your team’s achievements.</w:t>
      </w:r>
    </w:p>
    <w:p w:rsidR="00475178" w:rsidRDefault="00475178" w:rsidP="00475178">
      <w:r>
        <w:t xml:space="preserve">You should also look at your team and their work performance. Take note of how they work as individuals and together, see which tasks are done well and which tasks are disliked or left until last. You should also evaluate the current working practices that your team follow and question which work well and which do not meet the changing needs of your organisation’s business. </w:t>
      </w:r>
    </w:p>
    <w:p w:rsidR="00475178" w:rsidRPr="00AC4DC7" w:rsidRDefault="00475178" w:rsidP="00475178">
      <w:pPr>
        <w:pStyle w:val="BoldBulTight0"/>
        <w:rPr>
          <w:u w:val="single"/>
        </w:rPr>
      </w:pPr>
      <w:r w:rsidRPr="00AC4DC7">
        <w:rPr>
          <w:u w:val="single"/>
        </w:rPr>
        <w:lastRenderedPageBreak/>
        <w:t>Include your team</w:t>
      </w:r>
    </w:p>
    <w:p w:rsidR="00E752BF" w:rsidRDefault="00475178" w:rsidP="00475178">
      <w:r>
        <w:t xml:space="preserve">Check with your team on what they believe works well and what achievements they would like to make. Explain your evaluation to them so they can be involved and fully understand that you are looking to make improvements and to increase innovation. </w:t>
      </w:r>
      <w:r>
        <w:rPr>
          <w:rStyle w:val="BoldandItalics"/>
          <w:rFonts w:asciiTheme="minorHAnsi" w:hAnsiTheme="minorHAnsi"/>
          <w:b w:val="0"/>
          <w:i w:val="0"/>
        </w:rPr>
        <w:t xml:space="preserve">There will be particular needs that each member of your team will be able to identify. Ask your team what they would want to </w:t>
      </w:r>
      <w:r w:rsidRPr="005172FD">
        <w:rPr>
          <w:rStyle w:val="BoldandItalics"/>
          <w:rFonts w:asciiTheme="minorHAnsi" w:hAnsiTheme="minorHAnsi"/>
          <w:b w:val="0"/>
          <w:i w:val="0"/>
          <w:noProof/>
        </w:rPr>
        <w:t>change</w:t>
      </w:r>
      <w:r>
        <w:rPr>
          <w:rStyle w:val="BoldandItalics"/>
          <w:rFonts w:asciiTheme="minorHAnsi" w:hAnsiTheme="minorHAnsi"/>
          <w:b w:val="0"/>
          <w:i w:val="0"/>
        </w:rPr>
        <w:t xml:space="preserve"> and if they have any </w:t>
      </w:r>
      <w:r w:rsidRPr="005172FD">
        <w:rPr>
          <w:noProof/>
        </w:rPr>
        <w:t>experiences</w:t>
      </w:r>
      <w:r>
        <w:t xml:space="preserve"> they would like to share. This inclusion will validate their input as important within the team and organisation, and they will feel more connected to making positive changes with you. </w:t>
      </w:r>
    </w:p>
    <w:p w:rsidR="00475178" w:rsidRPr="00764C4A" w:rsidRDefault="00475178" w:rsidP="00475178">
      <w:pPr>
        <w:pStyle w:val="Heading3"/>
      </w:pPr>
      <w:bookmarkStart w:id="26" w:name="_Toc412546447"/>
      <w:bookmarkStart w:id="27" w:name="_Toc415483441"/>
      <w:bookmarkStart w:id="28" w:name="_Toc476842402"/>
      <w:r w:rsidRPr="00912C90">
        <w:t>Reflect</w:t>
      </w:r>
      <w:bookmarkEnd w:id="26"/>
      <w:bookmarkEnd w:id="27"/>
      <w:bookmarkEnd w:id="28"/>
    </w:p>
    <w:p w:rsidR="00475178" w:rsidRDefault="00475178" w:rsidP="00475178">
      <w:r>
        <w:t>From your initial evaluation look at what your team needs so they can perform their work tasks even better than before. Reflect upon where the improvements could be made and how this fits with the needs of the team and organisation. Think on how you and your team could improve on performance and growth and how to promote the required innovation within your team to make the changes.</w:t>
      </w:r>
    </w:p>
    <w:p w:rsidR="00475178" w:rsidRPr="005323C5" w:rsidRDefault="00475178" w:rsidP="00475178">
      <w:pPr>
        <w:pStyle w:val="Heading3"/>
      </w:pPr>
      <w:bookmarkStart w:id="29" w:name="_Toc412546448"/>
      <w:bookmarkStart w:id="30" w:name="_Toc415483442"/>
      <w:bookmarkStart w:id="31" w:name="_Toc476842403"/>
      <w:r w:rsidRPr="005323C5">
        <w:t>Your team</w:t>
      </w:r>
      <w:bookmarkEnd w:id="29"/>
      <w:bookmarkEnd w:id="30"/>
      <w:bookmarkEnd w:id="31"/>
    </w:p>
    <w:p w:rsidR="00475178" w:rsidRDefault="00475178" w:rsidP="00475178">
      <w:r>
        <w:t xml:space="preserve">Innovation can be a difficult concept to materialise into business operations. You should talk more about the drives and goals that you want to achieve with your team. Your team are the best people to drive forwards new ideas as they have the direct work experience and understand the customers’ needs. Your team are working to the same objectives to fulfil performance goals that they are accountable for. You should look at defining specific goals and working at tangible </w:t>
      </w:r>
      <w:r w:rsidRPr="005172FD">
        <w:rPr>
          <w:noProof/>
        </w:rPr>
        <w:t>ideals</w:t>
      </w:r>
      <w:r>
        <w:t xml:space="preserve"> with them.</w:t>
      </w:r>
    </w:p>
    <w:p w:rsidR="00475178" w:rsidRDefault="00475178" w:rsidP="00475178">
      <w:r>
        <w:t>Your team can include as little as two people or could be much larger and contain over twenty people. However small or large your team is, you will need to ensure you consider all the needs of your team and include every member in your team discussions/meetings.</w:t>
      </w:r>
    </w:p>
    <w:p w:rsidR="00475178" w:rsidRPr="00764C4A" w:rsidRDefault="00475178" w:rsidP="00475178">
      <w:pPr>
        <w:pStyle w:val="BoldBulTight0"/>
      </w:pPr>
      <w:r w:rsidRPr="00764C4A">
        <w:rPr>
          <w:rStyle w:val="BoldandItalics"/>
          <w:b/>
          <w:i w:val="0"/>
        </w:rPr>
        <w:t>What the team needs and wants to achieve</w:t>
      </w:r>
      <w:r w:rsidRPr="00764C4A">
        <w:t xml:space="preserve"> may relate to:</w:t>
      </w:r>
    </w:p>
    <w:p w:rsidR="00475178" w:rsidRPr="00764C4A" w:rsidRDefault="00475178" w:rsidP="004B1AB5">
      <w:pPr>
        <w:pStyle w:val="Bullets"/>
        <w:numPr>
          <w:ilvl w:val="0"/>
          <w:numId w:val="4"/>
        </w:numPr>
      </w:pPr>
      <w:r w:rsidRPr="00764C4A">
        <w:t>Addressing particular customer feedback</w:t>
      </w:r>
    </w:p>
    <w:p w:rsidR="00475178" w:rsidRPr="00764C4A" w:rsidRDefault="00475178" w:rsidP="004B1AB5">
      <w:pPr>
        <w:pStyle w:val="Bullets"/>
        <w:numPr>
          <w:ilvl w:val="0"/>
          <w:numId w:val="4"/>
        </w:numPr>
      </w:pPr>
      <w:r w:rsidRPr="00764C4A">
        <w:t>Conceiving and implementing a particular project</w:t>
      </w:r>
    </w:p>
    <w:p w:rsidR="00475178" w:rsidRPr="00764C4A" w:rsidRDefault="00475178" w:rsidP="004B1AB5">
      <w:pPr>
        <w:pStyle w:val="Bullets"/>
        <w:numPr>
          <w:ilvl w:val="0"/>
          <w:numId w:val="4"/>
        </w:numPr>
      </w:pPr>
      <w:r w:rsidRPr="00764C4A">
        <w:t>Developing new services or products</w:t>
      </w:r>
    </w:p>
    <w:p w:rsidR="00475178" w:rsidRPr="00764C4A" w:rsidRDefault="00475178" w:rsidP="004B1AB5">
      <w:pPr>
        <w:pStyle w:val="Bullets"/>
        <w:numPr>
          <w:ilvl w:val="0"/>
          <w:numId w:val="4"/>
        </w:numPr>
      </w:pPr>
      <w:r w:rsidRPr="00764C4A">
        <w:t>Generating ongoing ideas within the work unit</w:t>
      </w:r>
    </w:p>
    <w:p w:rsidR="00475178" w:rsidRPr="00764C4A" w:rsidRDefault="00475178" w:rsidP="004B1AB5">
      <w:pPr>
        <w:pStyle w:val="Bullets"/>
        <w:numPr>
          <w:ilvl w:val="0"/>
          <w:numId w:val="4"/>
        </w:numPr>
      </w:pPr>
      <w:r w:rsidRPr="00764C4A">
        <w:t>Improving budgetary performance</w:t>
      </w:r>
    </w:p>
    <w:p w:rsidR="00475178" w:rsidRDefault="00475178" w:rsidP="004B1AB5">
      <w:pPr>
        <w:pStyle w:val="Bullets"/>
        <w:numPr>
          <w:ilvl w:val="0"/>
          <w:numId w:val="4"/>
        </w:numPr>
      </w:pPr>
      <w:r w:rsidRPr="00764C4A">
        <w:t>Improving or changing work conditions</w:t>
      </w:r>
    </w:p>
    <w:p w:rsidR="00475178" w:rsidRPr="00905845" w:rsidRDefault="00C4475D" w:rsidP="004B1AB5">
      <w:pPr>
        <w:pStyle w:val="Bullets"/>
        <w:numPr>
          <w:ilvl w:val="0"/>
          <w:numId w:val="4"/>
        </w:numPr>
      </w:pPr>
      <w:r>
        <w:rPr>
          <w:noProof/>
          <w:lang w:val="en-GB"/>
        </w:rPr>
        <w:drawing>
          <wp:anchor distT="0" distB="0" distL="114300" distR="114300" simplePos="0" relativeHeight="251753472" behindDoc="1" locked="0" layoutInCell="1" allowOverlap="1" wp14:anchorId="4E3C6FC0" wp14:editId="7F97F6A2">
            <wp:simplePos x="0" y="0"/>
            <wp:positionH relativeFrom="column">
              <wp:posOffset>895350</wp:posOffset>
            </wp:positionH>
            <wp:positionV relativeFrom="paragraph">
              <wp:posOffset>508635</wp:posOffset>
            </wp:positionV>
            <wp:extent cx="3867150" cy="1953260"/>
            <wp:effectExtent l="0" t="0" r="0" b="8890"/>
            <wp:wrapTight wrapText="bothSides">
              <wp:wrapPolygon edited="0">
                <wp:start x="426" y="0"/>
                <wp:lineTo x="0" y="421"/>
                <wp:lineTo x="0" y="21277"/>
                <wp:lineTo x="426" y="21488"/>
                <wp:lineTo x="21068" y="21488"/>
                <wp:lineTo x="21494" y="21277"/>
                <wp:lineTo x="21494" y="421"/>
                <wp:lineTo x="21068" y="0"/>
                <wp:lineTo x="426" y="0"/>
              </wp:wrapPolygon>
            </wp:wrapTight>
            <wp:docPr id="6" name="Picture 6" descr="C:\Users\Sophie2\Desktop\ArtWork\MHappyGro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MHappyGroup.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0332"/>
                    <a:stretch/>
                  </pic:blipFill>
                  <pic:spPr bwMode="auto">
                    <a:xfrm>
                      <a:off x="0" y="0"/>
                      <a:ext cx="3867150" cy="195326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5178" w:rsidRPr="00764C4A">
        <w:t>New ideas that impact beyond the workplace (e.g</w:t>
      </w:r>
      <w:r w:rsidR="00475178">
        <w:t xml:space="preserve">. that have a broader social or </w:t>
      </w:r>
      <w:r w:rsidR="00475178" w:rsidRPr="00764C4A">
        <w:t>community impact)</w:t>
      </w:r>
      <w:r w:rsidR="00475178">
        <w:t>.</w:t>
      </w:r>
      <w:r w:rsidR="00475178" w:rsidRPr="00905845">
        <w:rPr>
          <w:u w:val="single"/>
        </w:rPr>
        <w:br w:type="page"/>
      </w:r>
    </w:p>
    <w:p w:rsidR="00475178" w:rsidRPr="00A254A2" w:rsidRDefault="00475178" w:rsidP="00475178">
      <w:pPr>
        <w:pStyle w:val="BoldBulTight0"/>
        <w:rPr>
          <w:u w:val="single"/>
        </w:rPr>
      </w:pPr>
      <w:r>
        <w:rPr>
          <w:rFonts w:ascii="Times New Roman" w:eastAsia="Times New Roman" w:hAnsi="Times New Roman"/>
          <w:noProof/>
          <w:color w:val="000000"/>
          <w:w w:val="0"/>
          <w:sz w:val="0"/>
          <w:szCs w:val="0"/>
          <w:u w:color="000000"/>
          <w:bdr w:val="none" w:sz="0" w:space="0" w:color="000000"/>
          <w:shd w:val="clear" w:color="000000" w:fill="000000"/>
          <w:lang w:val="en-GB"/>
        </w:rPr>
        <w:lastRenderedPageBreak/>
        <w:drawing>
          <wp:anchor distT="0" distB="0" distL="114300" distR="114300" simplePos="0" relativeHeight="251771904" behindDoc="1" locked="0" layoutInCell="1" allowOverlap="1" wp14:anchorId="2EA7811C" wp14:editId="6B10ED81">
            <wp:simplePos x="0" y="0"/>
            <wp:positionH relativeFrom="column">
              <wp:posOffset>3162300</wp:posOffset>
            </wp:positionH>
            <wp:positionV relativeFrom="paragraph">
              <wp:posOffset>-203200</wp:posOffset>
            </wp:positionV>
            <wp:extent cx="3035300" cy="2387600"/>
            <wp:effectExtent l="0" t="0" r="0" b="0"/>
            <wp:wrapSquare wrapText="bothSides"/>
            <wp:docPr id="34" name="Picture 34" descr="C:\Users\Sophie2\Desktop\ArtWork\Fotolia_509013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Fotolia_5090137_XS.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82" t="17549" b="3001"/>
                    <a:stretch/>
                  </pic:blipFill>
                  <pic:spPr bwMode="auto">
                    <a:xfrm>
                      <a:off x="0" y="0"/>
                      <a:ext cx="3035300" cy="2387600"/>
                    </a:xfrm>
                    <a:prstGeom prst="rect">
                      <a:avLst/>
                    </a:prstGeom>
                    <a:noFill/>
                    <a:ln>
                      <a:noFill/>
                    </a:ln>
                    <a:extLst>
                      <a:ext uri="{53640926-AAD7-44D8-BBD7-CCE9431645EC}">
                        <a14:shadowObscured xmlns:a14="http://schemas.microsoft.com/office/drawing/2010/main"/>
                      </a:ext>
                    </a:extLst>
                  </pic:spPr>
                </pic:pic>
              </a:graphicData>
            </a:graphic>
          </wp:anchor>
        </w:drawing>
      </w:r>
      <w:r w:rsidRPr="00A254A2">
        <w:rPr>
          <w:u w:val="single"/>
        </w:rPr>
        <w:t>Setting goals</w:t>
      </w:r>
    </w:p>
    <w:p w:rsidR="00475178" w:rsidRDefault="00475178" w:rsidP="00475178">
      <w:r>
        <w:t xml:space="preserve">Do not overwhelm your team with a list of goals that are </w:t>
      </w:r>
      <w:r w:rsidRPr="005172FD">
        <w:rPr>
          <w:noProof/>
        </w:rPr>
        <w:t>undefined</w:t>
      </w:r>
      <w:r w:rsidR="005172FD">
        <w:rPr>
          <w:noProof/>
        </w:rPr>
        <w:t>;</w:t>
      </w:r>
      <w:r w:rsidRPr="005172FD">
        <w:rPr>
          <w:noProof/>
        </w:rPr>
        <w:t xml:space="preserve"> you</w:t>
      </w:r>
      <w:r>
        <w:t xml:space="preserve"> should break down the achievements that need to be made into smaller tasks. Look at the goals of the team against the larger goal(s) of the organisation/managing director. You will need to align your team’s goals to work with the organisational goals. Make them clear and defined so that the smaller goals can be worked through successfully. This will affirm to your team that they are making achievements.</w:t>
      </w:r>
    </w:p>
    <w:p w:rsidR="00475178" w:rsidRDefault="00475178" w:rsidP="00475178">
      <w:r>
        <w:t>Your goals should be achievable and far-reaching. It is good to introduce goals which can be ticked off along the way, but it is also important to work at more creative and ambitious goals that drive your organisation forwards in the business arena.</w:t>
      </w:r>
    </w:p>
    <w:p w:rsidR="00475178" w:rsidRDefault="00475178" w:rsidP="00475178">
      <w:pPr>
        <w:rPr>
          <w:rFonts w:cs="Calibri"/>
          <w:b/>
          <w:bCs/>
          <w:color w:val="C00000"/>
          <w:sz w:val="28"/>
          <w:szCs w:val="28"/>
        </w:rPr>
      </w:pPr>
      <w:r>
        <w:t>Make sure you prioritise your team’s goals and that this is made clear to all; agree with your team on the goals and how you should all go about meeting these. Check that your team’s interpretations of the goals are the same as your understanding of them so you can make sure all of your team know the parameters.</w:t>
      </w:r>
      <w:r w:rsidRPr="007D1083">
        <w:rPr>
          <w:rFonts w:ascii="Times New Roman" w:eastAsia="Times New Roman" w:hAnsi="Times New Roman"/>
          <w:snapToGrid w:val="0"/>
          <w:color w:val="000000"/>
          <w:w w:val="0"/>
          <w:sz w:val="0"/>
          <w:szCs w:val="0"/>
          <w:u w:color="000000"/>
          <w:bdr w:val="none" w:sz="0" w:space="0" w:color="000000"/>
          <w:shd w:val="clear" w:color="000000" w:fill="000000"/>
        </w:rPr>
        <w:t xml:space="preserve"> </w:t>
      </w:r>
      <w:r>
        <w:br w:type="page"/>
      </w:r>
    </w:p>
    <w:p w:rsidR="00475178" w:rsidRDefault="00475178" w:rsidP="00475178">
      <w:pPr>
        <w:pStyle w:val="Heading3"/>
      </w:pPr>
      <w:bookmarkStart w:id="32" w:name="_Toc412546449"/>
      <w:bookmarkStart w:id="33" w:name="_Toc415483443"/>
      <w:bookmarkStart w:id="34" w:name="_Toc476842404"/>
      <w:r>
        <w:rPr>
          <w:noProof/>
        </w:rPr>
        <w:lastRenderedPageBreak/>
        <w:drawing>
          <wp:anchor distT="0" distB="0" distL="114300" distR="114300" simplePos="0" relativeHeight="251740160" behindDoc="1" locked="0" layoutInCell="1" allowOverlap="1" wp14:anchorId="08BC2F94" wp14:editId="3679F18B">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1A</w:t>
      </w:r>
      <w:bookmarkEnd w:id="32"/>
      <w:bookmarkEnd w:id="33"/>
      <w:bookmarkEnd w:id="34"/>
    </w:p>
    <w:p w:rsidR="00475178" w:rsidRDefault="00475178" w:rsidP="00475178">
      <w:pPr>
        <w:spacing w:after="0" w:line="240" w:lineRule="auto"/>
        <w:rPr>
          <w:rFonts w:cs="Calibri"/>
          <w:b/>
          <w:bCs/>
          <w:color w:val="C00000"/>
          <w:sz w:val="28"/>
          <w:szCs w:val="28"/>
        </w:rPr>
      </w:pPr>
      <w:r>
        <w:br w:type="page"/>
      </w:r>
    </w:p>
    <w:p w:rsidR="00475178" w:rsidRDefault="00475178" w:rsidP="00475178">
      <w:pPr>
        <w:pStyle w:val="Heading2"/>
      </w:pPr>
      <w:bookmarkStart w:id="35" w:name="_Toc412546450"/>
      <w:bookmarkStart w:id="36" w:name="_Toc415483444"/>
      <w:bookmarkStart w:id="37" w:name="_Toc476842405"/>
      <w:r w:rsidRPr="00813A1E">
        <w:lastRenderedPageBreak/>
        <w:t xml:space="preserve">1.2 – Check out </w:t>
      </w:r>
      <w:r w:rsidRPr="00813A1E">
        <w:rPr>
          <w:rStyle w:val="BoldandItalics"/>
          <w:b/>
          <w:i w:val="0"/>
        </w:rPr>
        <w:t>information about current or potential team members' work</w:t>
      </w:r>
      <w:r w:rsidRPr="00813A1E">
        <w:t xml:space="preserve"> in the context of developing a more innovative team</w:t>
      </w:r>
      <w:bookmarkEnd w:id="35"/>
      <w:bookmarkEnd w:id="36"/>
      <w:bookmarkEnd w:id="37"/>
    </w:p>
    <w:p w:rsidR="007C7AE8" w:rsidRDefault="007C7AE8" w:rsidP="007C7AE8">
      <w:pPr>
        <w:pStyle w:val="BoldBulTight0"/>
      </w:pPr>
    </w:p>
    <w:p w:rsidR="007C7AE8" w:rsidRPr="00AF0001" w:rsidRDefault="007C7AE8" w:rsidP="00AF0001">
      <w:pPr>
        <w:pStyle w:val="BoldBulTight0"/>
      </w:pPr>
      <w:r w:rsidRPr="00AF0001">
        <w:t>By the end of this chapter, the learner should be able to:</w:t>
      </w:r>
    </w:p>
    <w:p w:rsidR="00AF0001" w:rsidRPr="00AF0001" w:rsidRDefault="00AF0001" w:rsidP="00AF0001">
      <w:pPr>
        <w:pStyle w:val="Bullets"/>
        <w:rPr>
          <w:lang w:val="en-GB"/>
        </w:rPr>
      </w:pPr>
      <w:r w:rsidRPr="00AF0001">
        <w:rPr>
          <w:lang w:val="en-GB"/>
        </w:rPr>
        <w:t>Research characteristics of team members, such as their interests, lifestyle preference, past jobs, technical strengths, work preferences, and working team styles.</w:t>
      </w:r>
    </w:p>
    <w:p w:rsidR="00475178" w:rsidRDefault="00475178" w:rsidP="00475178">
      <w:pPr>
        <w:spacing w:before="240"/>
      </w:pPr>
      <w:r>
        <w:t xml:space="preserve">With current work practices, look at the strengths and weaknesses within your team. There will be a variety of work experience that your team will </w:t>
      </w:r>
      <w:r w:rsidRPr="005172FD">
        <w:rPr>
          <w:noProof/>
        </w:rPr>
        <w:t>have</w:t>
      </w:r>
      <w:r>
        <w:t xml:space="preserve"> and you should look to maximise this valuable resource. Some personnel will thrive with certain tasks, such as working directly with customers, and there may be others who would prefer to be less customer-facing. </w:t>
      </w:r>
    </w:p>
    <w:p w:rsidR="00475178" w:rsidRPr="00053946" w:rsidRDefault="00475178" w:rsidP="00475178">
      <w:pPr>
        <w:pStyle w:val="Heading3"/>
      </w:pPr>
      <w:bookmarkStart w:id="38" w:name="_Toc412546451"/>
      <w:bookmarkStart w:id="39" w:name="_Toc415483445"/>
      <w:bookmarkStart w:id="40" w:name="_Toc476842406"/>
      <w:r>
        <w:rPr>
          <w:noProof/>
        </w:rPr>
        <w:drawing>
          <wp:anchor distT="0" distB="0" distL="114300" distR="114300" simplePos="0" relativeHeight="251754496" behindDoc="1" locked="0" layoutInCell="1" allowOverlap="1" wp14:anchorId="79BCDEA0" wp14:editId="5DB5A199">
            <wp:simplePos x="0" y="0"/>
            <wp:positionH relativeFrom="column">
              <wp:posOffset>3489325</wp:posOffset>
            </wp:positionH>
            <wp:positionV relativeFrom="paragraph">
              <wp:posOffset>253365</wp:posOffset>
            </wp:positionV>
            <wp:extent cx="2707005" cy="2921000"/>
            <wp:effectExtent l="0" t="0" r="0" b="0"/>
            <wp:wrapTight wrapText="bothSides">
              <wp:wrapPolygon edited="0">
                <wp:start x="608" y="0"/>
                <wp:lineTo x="0" y="282"/>
                <wp:lineTo x="0" y="21271"/>
                <wp:lineTo x="608" y="21412"/>
                <wp:lineTo x="20825" y="21412"/>
                <wp:lineTo x="21433" y="21271"/>
                <wp:lineTo x="21433" y="282"/>
                <wp:lineTo x="20825" y="0"/>
                <wp:lineTo x="608" y="0"/>
              </wp:wrapPolygon>
            </wp:wrapTight>
            <wp:docPr id="23" name="Picture 23" descr="C:\Users\Sophie2\Desktop\ArtWork\Fotolia_15998535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15998535_XS.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7306"/>
                    <a:stretch/>
                  </pic:blipFill>
                  <pic:spPr bwMode="auto">
                    <a:xfrm>
                      <a:off x="0" y="0"/>
                      <a:ext cx="2707005" cy="292100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Pr="00053946">
        <w:t>Team members’ skills</w:t>
      </w:r>
      <w:bookmarkEnd w:id="38"/>
      <w:bookmarkEnd w:id="39"/>
      <w:bookmarkEnd w:id="40"/>
    </w:p>
    <w:p w:rsidR="00475178" w:rsidRDefault="00475178" w:rsidP="00475178">
      <w:r>
        <w:t xml:space="preserve">A team of people will provide you with a range of skills and experience that should complement each other and work effectively when brought together. There will be a range of personalities and outlooks in your team. You should take the time to talk to your team members and understand who they are and what motivates them. By finding out more </w:t>
      </w:r>
      <w:r w:rsidRPr="005172FD">
        <w:rPr>
          <w:noProof/>
        </w:rPr>
        <w:t>information</w:t>
      </w:r>
      <w:r w:rsidR="005172FD">
        <w:rPr>
          <w:noProof/>
        </w:rPr>
        <w:t>,</w:t>
      </w:r>
      <w:r>
        <w:t xml:space="preserve"> you can find the best way to utilise each individual’s skills and to promote innovation within your team. Work towards making the achievements that will benefit all. </w:t>
      </w:r>
    </w:p>
    <w:p w:rsidR="00475178" w:rsidRDefault="00475178" w:rsidP="00475178">
      <w:r>
        <w:t xml:space="preserve">You could also spend time with each team member, as they work, and look at the tasks that they perform. This will help you to understand the work that they do and will also help you to get to know your team members more thoroughly. </w:t>
      </w:r>
    </w:p>
    <w:p w:rsidR="00475178" w:rsidRPr="00053946" w:rsidRDefault="00475178" w:rsidP="00475178">
      <w:pPr>
        <w:pStyle w:val="BoldBulTight0"/>
        <w:rPr>
          <w:u w:val="single"/>
        </w:rPr>
      </w:pPr>
      <w:r w:rsidRPr="00053946">
        <w:rPr>
          <w:u w:val="single"/>
        </w:rPr>
        <w:t xml:space="preserve">Potential </w:t>
      </w:r>
      <w:r>
        <w:rPr>
          <w:u w:val="single"/>
        </w:rPr>
        <w:t xml:space="preserve">new </w:t>
      </w:r>
      <w:r w:rsidRPr="00053946">
        <w:rPr>
          <w:u w:val="single"/>
        </w:rPr>
        <w:t>team members</w:t>
      </w:r>
    </w:p>
    <w:p w:rsidR="00475178" w:rsidRDefault="00475178" w:rsidP="00475178">
      <w:r>
        <w:t>If you evaluate that additional skills and work tasks would greatly benefit the direction and growth of your team, you could look to adding new personnel to fill the gaps. If you are looking to expand your team and have the budgetary allowance from your organisation to do so, you should include them in your findings so that they are aware of any potential changes. It is important not to isolate individuals or your team as this will undo some of the good work that you have started.</w:t>
      </w:r>
    </w:p>
    <w:p w:rsidR="00475178" w:rsidRPr="00CB10F6" w:rsidRDefault="00475178" w:rsidP="00475178">
      <w:pPr>
        <w:pStyle w:val="BoldBulTight0"/>
      </w:pPr>
      <w:r w:rsidRPr="00CB10F6">
        <w:rPr>
          <w:rStyle w:val="BoldandItalics"/>
          <w:b/>
          <w:i w:val="0"/>
        </w:rPr>
        <w:t>Information about current or potential team members' work</w:t>
      </w:r>
      <w:r w:rsidRPr="00CB10F6">
        <w:t xml:space="preserve"> may relate to:</w:t>
      </w:r>
    </w:p>
    <w:p w:rsidR="00475178" w:rsidRPr="00CB10F6" w:rsidRDefault="00475178" w:rsidP="004B1AB5">
      <w:pPr>
        <w:pStyle w:val="Bullets"/>
        <w:numPr>
          <w:ilvl w:val="0"/>
          <w:numId w:val="4"/>
        </w:numPr>
      </w:pPr>
      <w:r w:rsidRPr="00BE2E71">
        <w:rPr>
          <w:b/>
        </w:rPr>
        <w:t>Interests:</w:t>
      </w:r>
      <w:r>
        <w:t xml:space="preserve"> Your team may have common shared interests and/or belong to a sports team which promotes an excellent team spirit, or you may find that some individuals have specific interests outside of work which takes a lot of their time and energy. You should consider how your team spend their time outside of work in order to maintain a healthy work/life balance.</w:t>
      </w:r>
    </w:p>
    <w:p w:rsidR="00475178" w:rsidRPr="00CB10F6" w:rsidRDefault="00BC00D6" w:rsidP="004B1AB5">
      <w:pPr>
        <w:pStyle w:val="Bullets"/>
        <w:numPr>
          <w:ilvl w:val="0"/>
          <w:numId w:val="4"/>
        </w:numPr>
      </w:pPr>
      <w:r>
        <w:rPr>
          <w:noProof/>
          <w:lang w:val="en-GB"/>
        </w:rPr>
        <w:lastRenderedPageBreak/>
        <w:drawing>
          <wp:anchor distT="0" distB="0" distL="114300" distR="114300" simplePos="0" relativeHeight="251755520" behindDoc="1" locked="0" layoutInCell="1" allowOverlap="1" wp14:anchorId="78EBD739" wp14:editId="0AAC9DAC">
            <wp:simplePos x="0" y="0"/>
            <wp:positionH relativeFrom="column">
              <wp:posOffset>4243705</wp:posOffset>
            </wp:positionH>
            <wp:positionV relativeFrom="paragraph">
              <wp:posOffset>862965</wp:posOffset>
            </wp:positionV>
            <wp:extent cx="1710055" cy="1885950"/>
            <wp:effectExtent l="0" t="0" r="4445" b="0"/>
            <wp:wrapTight wrapText="bothSides">
              <wp:wrapPolygon edited="0">
                <wp:start x="0" y="0"/>
                <wp:lineTo x="0" y="21382"/>
                <wp:lineTo x="21416" y="21382"/>
                <wp:lineTo x="21416" y="0"/>
                <wp:lineTo x="0" y="0"/>
              </wp:wrapPolygon>
            </wp:wrapTight>
            <wp:docPr id="1026" name="Picture 2" descr="C:\Users\Sophie2\Desktop\ArtWork\Fotolia_2222697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ophie2\Desktop\ArtWork\Fotolia_22226979_S.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6729" r="19107"/>
                    <a:stretch/>
                  </pic:blipFill>
                  <pic:spPr bwMode="auto">
                    <a:xfrm>
                      <a:off x="0" y="0"/>
                      <a:ext cx="1710055" cy="1885950"/>
                    </a:xfrm>
                    <a:prstGeom prst="rect">
                      <a:avLst/>
                    </a:prstGeom>
                    <a:noFill/>
                    <a:extLst/>
                  </pic:spPr>
                </pic:pic>
              </a:graphicData>
            </a:graphic>
          </wp:anchor>
        </w:drawing>
      </w:r>
      <w:r w:rsidR="00475178" w:rsidRPr="00BE2E71">
        <w:rPr>
          <w:b/>
        </w:rPr>
        <w:t>Lifestyle preferences:</w:t>
      </w:r>
      <w:r w:rsidR="00475178">
        <w:t xml:space="preserve"> Understand your team members and who they are as individuals. You may have staff with family/childcare commitments who need to have structured working </w:t>
      </w:r>
      <w:r w:rsidR="00475178" w:rsidRPr="005172FD">
        <w:rPr>
          <w:noProof/>
        </w:rPr>
        <w:t>hours,</w:t>
      </w:r>
      <w:r w:rsidR="00475178">
        <w:t xml:space="preserve"> or staff who work early or late and have no set working pattern. </w:t>
      </w:r>
    </w:p>
    <w:p w:rsidR="00475178" w:rsidRPr="00CB10F6" w:rsidRDefault="00475178" w:rsidP="004B1AB5">
      <w:pPr>
        <w:pStyle w:val="Bullets"/>
        <w:numPr>
          <w:ilvl w:val="0"/>
          <w:numId w:val="4"/>
        </w:numPr>
      </w:pPr>
      <w:r w:rsidRPr="00352645">
        <w:rPr>
          <w:b/>
        </w:rPr>
        <w:t>Past jobs:</w:t>
      </w:r>
      <w:r>
        <w:t xml:space="preserve"> This will indicate their work experiences gained and also the kind of company cultures they have been a part of. It will also show previous achievements and skills that may prove relevant but are as yet may be an untapped resource.</w:t>
      </w:r>
    </w:p>
    <w:p w:rsidR="00475178" w:rsidRPr="00CB10F6" w:rsidRDefault="00475178" w:rsidP="004B1AB5">
      <w:pPr>
        <w:pStyle w:val="Bullets"/>
        <w:numPr>
          <w:ilvl w:val="0"/>
          <w:numId w:val="4"/>
        </w:numPr>
      </w:pPr>
      <w:r w:rsidRPr="00EC4048">
        <w:rPr>
          <w:b/>
        </w:rPr>
        <w:t>Technical strengths:</w:t>
      </w:r>
      <w:r>
        <w:t xml:space="preserve"> You need to know your team’s capabilities and leanings, for example, if you have an individual that has a real flair for data analysis, encourage them to use this skill.</w:t>
      </w:r>
    </w:p>
    <w:p w:rsidR="00475178" w:rsidRPr="00CB10F6" w:rsidRDefault="00475178" w:rsidP="004B1AB5">
      <w:pPr>
        <w:pStyle w:val="Bullets"/>
        <w:numPr>
          <w:ilvl w:val="0"/>
          <w:numId w:val="4"/>
        </w:numPr>
      </w:pPr>
      <w:r w:rsidRPr="008D0BD9">
        <w:rPr>
          <w:b/>
        </w:rPr>
        <w:t>Work preferences:</w:t>
      </w:r>
      <w:r>
        <w:t xml:space="preserve"> Look at the preferences that your team have with work tasks they perform and use this as a way to build upon the skills of the team. Try to incorporate as many of your team member’s preferred aspects to suit individuals. This will encourage an increase in positive energy and a more innovative approach through the tasks that are enjoyed.</w:t>
      </w:r>
    </w:p>
    <w:p w:rsidR="00475178" w:rsidRPr="00CB10F6" w:rsidRDefault="00475178" w:rsidP="004B1AB5">
      <w:pPr>
        <w:pStyle w:val="Bullets"/>
        <w:numPr>
          <w:ilvl w:val="0"/>
          <w:numId w:val="4"/>
        </w:numPr>
      </w:pPr>
      <w:r w:rsidRPr="008D0BD9">
        <w:rPr>
          <w:b/>
        </w:rPr>
        <w:t>Working</w:t>
      </w:r>
      <w:r>
        <w:rPr>
          <w:b/>
        </w:rPr>
        <w:t>/Teamwork</w:t>
      </w:r>
      <w:r w:rsidRPr="008D0BD9">
        <w:rPr>
          <w:b/>
        </w:rPr>
        <w:t xml:space="preserve"> styles:</w:t>
      </w:r>
      <w:r>
        <w:t xml:space="preserve"> Check the different ways that your team members work, you may have some individuals who relish the team environment and enjoy a competitive </w:t>
      </w:r>
      <w:r w:rsidRPr="005172FD">
        <w:rPr>
          <w:noProof/>
        </w:rPr>
        <w:t>rapport</w:t>
      </w:r>
      <w:r w:rsidR="005172FD">
        <w:rPr>
          <w:noProof/>
        </w:rPr>
        <w:t>. A</w:t>
      </w:r>
      <w:r w:rsidRPr="005172FD">
        <w:rPr>
          <w:noProof/>
        </w:rPr>
        <w:t>lternatively</w:t>
      </w:r>
      <w:r w:rsidR="005172FD">
        <w:rPr>
          <w:noProof/>
        </w:rPr>
        <w:t>,</w:t>
      </w:r>
      <w:r>
        <w:t xml:space="preserve"> you may have individuals who prefer set tasks that they can work through independently of others. Both are of equal importance and should be nurtured to increase your team’s strengths.</w:t>
      </w:r>
    </w:p>
    <w:p w:rsidR="004B0C94" w:rsidRDefault="004B0C94" w:rsidP="004B0C94">
      <w:pPr>
        <w:pStyle w:val="BoldBulTight0"/>
        <w:rPr>
          <w:u w:val="single"/>
        </w:rPr>
      </w:pPr>
      <w:r w:rsidRPr="004B0C94">
        <w:rPr>
          <w:u w:val="single"/>
        </w:rPr>
        <w:t>Obtaining information</w:t>
      </w:r>
    </w:p>
    <w:p w:rsidR="004B0C94" w:rsidRPr="004B0C94" w:rsidRDefault="004B0C94" w:rsidP="004B0C94">
      <w:pPr>
        <w:pStyle w:val="BoldBulTight0"/>
      </w:pPr>
      <w:r w:rsidRPr="004B0C94">
        <w:t>You may obtain information about team members in a number of ways, including:</w:t>
      </w:r>
    </w:p>
    <w:p w:rsidR="004B0C94" w:rsidRPr="004B0C94" w:rsidRDefault="004B0C94" w:rsidP="004B0C94">
      <w:pPr>
        <w:pStyle w:val="Bullets"/>
      </w:pPr>
      <w:r w:rsidRPr="004B0C94">
        <w:t>Talking with or interviewing team members</w:t>
      </w:r>
    </w:p>
    <w:p w:rsidR="004B0C94" w:rsidRPr="004B0C94" w:rsidRDefault="004B0C94" w:rsidP="004B0C94">
      <w:pPr>
        <w:pStyle w:val="Bullets"/>
      </w:pPr>
      <w:r w:rsidRPr="004B0C94">
        <w:t>Asking team members to complete self-assessments or questionnaires</w:t>
      </w:r>
    </w:p>
    <w:p w:rsidR="004B0C94" w:rsidRPr="004B0C94" w:rsidRDefault="004B0C94" w:rsidP="004B0C94">
      <w:pPr>
        <w:pStyle w:val="Bullets"/>
      </w:pPr>
      <w:r w:rsidRPr="004B0C94">
        <w:t>Considering the team members’ current role in their organisation and/or their work history</w:t>
      </w:r>
      <w:r>
        <w:t>.</w:t>
      </w:r>
    </w:p>
    <w:p w:rsidR="00C27F8F" w:rsidRDefault="00C27F8F" w:rsidP="00C27F8F">
      <w:pPr>
        <w:pStyle w:val="Heading3"/>
      </w:pPr>
      <w:bookmarkStart w:id="41" w:name="_Toc476842407"/>
      <w:r>
        <w:t>Team characteristics</w:t>
      </w:r>
      <w:bookmarkEnd w:id="41"/>
    </w:p>
    <w:p w:rsidR="00475178" w:rsidRDefault="00475178" w:rsidP="00475178">
      <w:pPr>
        <w:pStyle w:val="BoldBulTight0"/>
      </w:pPr>
      <w:r>
        <w:t>You should also look at developing the following characteristics within your team:</w:t>
      </w:r>
    </w:p>
    <w:p w:rsidR="00475178" w:rsidRDefault="00475178" w:rsidP="004B1AB5">
      <w:pPr>
        <w:pStyle w:val="Bullets"/>
        <w:numPr>
          <w:ilvl w:val="0"/>
          <w:numId w:val="4"/>
        </w:numPr>
      </w:pPr>
      <w:r>
        <w:t>Ability to take direction and show initiative</w:t>
      </w:r>
    </w:p>
    <w:p w:rsidR="00475178" w:rsidRDefault="00475178" w:rsidP="004B1AB5">
      <w:pPr>
        <w:pStyle w:val="Bullets"/>
        <w:numPr>
          <w:ilvl w:val="0"/>
          <w:numId w:val="4"/>
        </w:numPr>
      </w:pPr>
      <w:r>
        <w:t>A positive, proactive approach</w:t>
      </w:r>
    </w:p>
    <w:p w:rsidR="00475178" w:rsidRDefault="00475178" w:rsidP="004B1AB5">
      <w:pPr>
        <w:pStyle w:val="Bullets"/>
        <w:numPr>
          <w:ilvl w:val="0"/>
          <w:numId w:val="4"/>
        </w:numPr>
      </w:pPr>
      <w:r>
        <w:t>Productivity</w:t>
      </w:r>
    </w:p>
    <w:p w:rsidR="00475178" w:rsidRDefault="00475178" w:rsidP="004B1AB5">
      <w:pPr>
        <w:pStyle w:val="Bullets"/>
        <w:numPr>
          <w:ilvl w:val="0"/>
          <w:numId w:val="4"/>
        </w:numPr>
      </w:pPr>
      <w:r>
        <w:t>Flexibility</w:t>
      </w:r>
    </w:p>
    <w:p w:rsidR="00475178" w:rsidRDefault="00475178" w:rsidP="004B1AB5">
      <w:pPr>
        <w:pStyle w:val="Bullets"/>
        <w:numPr>
          <w:ilvl w:val="0"/>
          <w:numId w:val="4"/>
        </w:numPr>
      </w:pPr>
      <w:r>
        <w:t>Integrity, honesty and loyalty</w:t>
      </w:r>
    </w:p>
    <w:p w:rsidR="00475178" w:rsidRDefault="00475178" w:rsidP="004B1AB5">
      <w:pPr>
        <w:pStyle w:val="Bullets"/>
        <w:numPr>
          <w:ilvl w:val="0"/>
          <w:numId w:val="4"/>
        </w:numPr>
      </w:pPr>
      <w:r>
        <w:lastRenderedPageBreak/>
        <w:t>Willingness to learn and progress</w:t>
      </w:r>
    </w:p>
    <w:p w:rsidR="00475178" w:rsidRDefault="00475178" w:rsidP="004B1AB5">
      <w:pPr>
        <w:pStyle w:val="Bullets"/>
        <w:numPr>
          <w:ilvl w:val="0"/>
          <w:numId w:val="4"/>
        </w:numPr>
      </w:pPr>
      <w:r>
        <w:t>Communication and interpersonal skills.</w:t>
      </w:r>
    </w:p>
    <w:p w:rsidR="00475178" w:rsidRPr="007574A1" w:rsidRDefault="00475178" w:rsidP="00475178">
      <w:pPr>
        <w:pStyle w:val="BoldBulTight0"/>
      </w:pPr>
      <w:r w:rsidRPr="007574A1">
        <w:t>You should work with the team dynamics and use this effectively to develop an innovative team that work</w:t>
      </w:r>
      <w:r>
        <w:t>s</w:t>
      </w:r>
      <w:r w:rsidRPr="007574A1">
        <w:t xml:space="preserve"> well together.</w:t>
      </w:r>
    </w:p>
    <w:p w:rsidR="00475178" w:rsidRPr="00B35584" w:rsidRDefault="00475178" w:rsidP="00475178">
      <w:pPr>
        <w:pStyle w:val="BoldBulTight0"/>
        <w:rPr>
          <w:u w:val="single"/>
        </w:rPr>
      </w:pPr>
      <w:r w:rsidRPr="00B35584">
        <w:rPr>
          <w:u w:val="single"/>
        </w:rPr>
        <w:t>Motivation</w:t>
      </w:r>
    </w:p>
    <w:p w:rsidR="00475178" w:rsidRDefault="00475178" w:rsidP="00475178">
      <w:r>
        <w:t xml:space="preserve">How willing are your team members to embrace taking on challenges and working innovatively? Do they have the ability to take on these new challenges? </w:t>
      </w:r>
    </w:p>
    <w:p w:rsidR="00475178" w:rsidRDefault="00475178" w:rsidP="00475178">
      <w:r>
        <w:t xml:space="preserve">You should talk to your team members and assess how they feel about the changes. Look to support them in any areas of learning or with </w:t>
      </w:r>
      <w:r w:rsidRPr="005172FD">
        <w:rPr>
          <w:noProof/>
        </w:rPr>
        <w:t>motivation</w:t>
      </w:r>
      <w:r w:rsidR="005172FD" w:rsidRPr="005172FD">
        <w:rPr>
          <w:noProof/>
        </w:rPr>
        <w:t>.</w:t>
      </w:r>
      <w:r w:rsidRPr="005172FD">
        <w:rPr>
          <w:noProof/>
        </w:rPr>
        <w:t xml:space="preserve"> </w:t>
      </w:r>
      <w:r w:rsidR="005172FD">
        <w:rPr>
          <w:noProof/>
        </w:rPr>
        <w:t>S</w:t>
      </w:r>
      <w:r w:rsidRPr="005172FD">
        <w:rPr>
          <w:noProof/>
        </w:rPr>
        <w:t>ome</w:t>
      </w:r>
      <w:r>
        <w:t xml:space="preserve"> personnel may find changes at work uncomfortable or even a little scary. You may find that some are not convinced that any changes will happen at all. By supporting their needs, you can break down the barriers they may have and ultimately improve their work experiences. It may take time, but look at the individual and try to nurture their needs towards achieving team-wide purpose and working innovatively together.</w:t>
      </w:r>
    </w:p>
    <w:p w:rsidR="00475178" w:rsidRPr="006B656C" w:rsidRDefault="00A76A47" w:rsidP="00475178">
      <w:pPr>
        <w:pStyle w:val="BoldBulTight0"/>
      </w:pPr>
      <w:r>
        <w:rPr>
          <w:noProof/>
          <w:lang w:val="en-GB"/>
        </w:rPr>
        <w:drawing>
          <wp:anchor distT="0" distB="0" distL="114300" distR="114300" simplePos="0" relativeHeight="251772928" behindDoc="1" locked="0" layoutInCell="1" allowOverlap="1" wp14:anchorId="6A043BF7" wp14:editId="3F7D740F">
            <wp:simplePos x="0" y="0"/>
            <wp:positionH relativeFrom="column">
              <wp:posOffset>2878455</wp:posOffset>
            </wp:positionH>
            <wp:positionV relativeFrom="paragraph">
              <wp:posOffset>335915</wp:posOffset>
            </wp:positionV>
            <wp:extent cx="3331210" cy="1662430"/>
            <wp:effectExtent l="0" t="0" r="0" b="0"/>
            <wp:wrapSquare wrapText="bothSides"/>
            <wp:docPr id="35" name="Picture 35" descr="C:\Users\Sophie2\Desktop\ArtWork\employee_work_complete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employee_work_completed_800_wht.pn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552" t="-105" r="-21264" b="-4206"/>
                    <a:stretch/>
                  </pic:blipFill>
                  <pic:spPr bwMode="auto">
                    <a:xfrm>
                      <a:off x="0" y="0"/>
                      <a:ext cx="3331210" cy="16624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5178" w:rsidRPr="006B656C">
        <w:t>To help your team in their tasks, you should look to developing the following requirements for cooperation within your team:</w:t>
      </w:r>
    </w:p>
    <w:p w:rsidR="00475178" w:rsidRPr="006B656C" w:rsidRDefault="00475178" w:rsidP="004B1AB5">
      <w:pPr>
        <w:pStyle w:val="Bullets"/>
        <w:numPr>
          <w:ilvl w:val="0"/>
          <w:numId w:val="4"/>
        </w:numPr>
      </w:pPr>
      <w:r w:rsidRPr="006B656C">
        <w:t>Share management of tasks</w:t>
      </w:r>
    </w:p>
    <w:p w:rsidR="00475178" w:rsidRPr="006B656C" w:rsidRDefault="00475178" w:rsidP="004B1AB5">
      <w:pPr>
        <w:pStyle w:val="Bullets"/>
        <w:numPr>
          <w:ilvl w:val="0"/>
          <w:numId w:val="4"/>
        </w:numPr>
      </w:pPr>
      <w:r w:rsidRPr="006B656C">
        <w:t>Planning tasks</w:t>
      </w:r>
    </w:p>
    <w:p w:rsidR="00475178" w:rsidRPr="006B656C" w:rsidRDefault="00475178" w:rsidP="004B1AB5">
      <w:pPr>
        <w:pStyle w:val="Bullets"/>
        <w:numPr>
          <w:ilvl w:val="0"/>
          <w:numId w:val="4"/>
        </w:numPr>
      </w:pPr>
      <w:r w:rsidRPr="006B656C">
        <w:t>Organising tasks</w:t>
      </w:r>
    </w:p>
    <w:p w:rsidR="00475178" w:rsidRPr="006B656C" w:rsidRDefault="00475178" w:rsidP="004B1AB5">
      <w:pPr>
        <w:pStyle w:val="Bullets"/>
        <w:numPr>
          <w:ilvl w:val="0"/>
          <w:numId w:val="4"/>
        </w:numPr>
      </w:pPr>
      <w:r w:rsidRPr="006B656C">
        <w:t>Setting performance targets</w:t>
      </w:r>
    </w:p>
    <w:p w:rsidR="00475178" w:rsidRPr="006B656C" w:rsidRDefault="00475178" w:rsidP="004B1AB5">
      <w:pPr>
        <w:pStyle w:val="Bullets"/>
        <w:numPr>
          <w:ilvl w:val="0"/>
          <w:numId w:val="4"/>
        </w:numPr>
      </w:pPr>
      <w:r w:rsidRPr="006B656C">
        <w:t>Assessing team performance</w:t>
      </w:r>
    </w:p>
    <w:p w:rsidR="00475178" w:rsidRPr="006B656C" w:rsidRDefault="00475178" w:rsidP="004B1AB5">
      <w:pPr>
        <w:pStyle w:val="Bullets"/>
        <w:numPr>
          <w:ilvl w:val="0"/>
          <w:numId w:val="4"/>
        </w:numPr>
      </w:pPr>
      <w:r w:rsidRPr="006B656C">
        <w:t>Encouraging your team to develop their own strategies for change</w:t>
      </w:r>
    </w:p>
    <w:p w:rsidR="00475178" w:rsidRDefault="00475178" w:rsidP="004B1AB5">
      <w:pPr>
        <w:pStyle w:val="Bullets"/>
        <w:numPr>
          <w:ilvl w:val="0"/>
          <w:numId w:val="4"/>
        </w:numPr>
      </w:pPr>
      <w:r w:rsidRPr="006B656C">
        <w:t>Obtaining the required resources.</w:t>
      </w:r>
    </w:p>
    <w:p w:rsidR="00475178" w:rsidRPr="00B35584" w:rsidRDefault="00475178" w:rsidP="00475178">
      <w:r>
        <w:t>By giving your team certain responsibilities in structuring their needs, you will develop accountability within your team. You should allow them to develop their own working practices with you and build upon a mutual trust and commitment to the goals of the team.</w:t>
      </w:r>
      <w:r w:rsidRPr="00401AFC">
        <w:rPr>
          <w:rFonts w:ascii="Times New Roman" w:eastAsia="Times New Roman" w:hAnsi="Times New Roman"/>
          <w:snapToGrid w:val="0"/>
          <w:color w:val="000000"/>
          <w:w w:val="0"/>
          <w:sz w:val="0"/>
          <w:szCs w:val="0"/>
          <w:u w:color="000000"/>
          <w:bdr w:val="none" w:sz="0" w:space="0" w:color="000000"/>
          <w:shd w:val="clear" w:color="000000" w:fill="000000"/>
        </w:rPr>
        <w:t xml:space="preserve"> </w:t>
      </w:r>
      <w:r>
        <w:br w:type="page"/>
      </w:r>
    </w:p>
    <w:p w:rsidR="00475178" w:rsidRDefault="00475178" w:rsidP="00475178">
      <w:pPr>
        <w:pStyle w:val="Heading3"/>
      </w:pPr>
      <w:bookmarkStart w:id="42" w:name="_Toc412546452"/>
      <w:bookmarkStart w:id="43" w:name="_Toc415483446"/>
      <w:bookmarkStart w:id="44" w:name="_Toc476842408"/>
      <w:r>
        <w:rPr>
          <w:noProof/>
        </w:rPr>
        <w:lastRenderedPageBreak/>
        <w:drawing>
          <wp:anchor distT="0" distB="0" distL="114300" distR="114300" simplePos="0" relativeHeight="251741184" behindDoc="1" locked="0" layoutInCell="1" allowOverlap="1" wp14:anchorId="6C3BF716" wp14:editId="5382F702">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1B</w:t>
      </w:r>
      <w:bookmarkEnd w:id="42"/>
      <w:bookmarkEnd w:id="43"/>
      <w:bookmarkEnd w:id="44"/>
    </w:p>
    <w:p w:rsidR="00475178" w:rsidRDefault="00475178" w:rsidP="00475178">
      <w:pPr>
        <w:spacing w:after="0" w:line="240" w:lineRule="auto"/>
        <w:rPr>
          <w:rFonts w:cs="Calibri"/>
          <w:b/>
          <w:bCs/>
          <w:color w:val="C00000"/>
          <w:sz w:val="28"/>
          <w:szCs w:val="28"/>
        </w:rPr>
      </w:pPr>
      <w:r>
        <w:br w:type="page"/>
      </w:r>
    </w:p>
    <w:p w:rsidR="00475178" w:rsidRDefault="00475178" w:rsidP="00475178">
      <w:pPr>
        <w:pStyle w:val="Heading2"/>
      </w:pPr>
      <w:bookmarkStart w:id="45" w:name="_Toc412546453"/>
      <w:bookmarkStart w:id="46" w:name="_Toc415483447"/>
      <w:bookmarkStart w:id="47" w:name="_Toc476842409"/>
      <w:r w:rsidRPr="00813A1E">
        <w:lastRenderedPageBreak/>
        <w:t>1.3 – Bring people into the team or make suggestions for team members based on what needs to be achie</w:t>
      </w:r>
      <w:r>
        <w:t xml:space="preserve">ved and the potential for </w:t>
      </w:r>
      <w:r w:rsidRPr="005172FD">
        <w:rPr>
          <w:noProof/>
        </w:rPr>
        <w:t>cross fertilising</w:t>
      </w:r>
      <w:r w:rsidRPr="00813A1E">
        <w:t xml:space="preserve"> ideas</w:t>
      </w:r>
      <w:bookmarkEnd w:id="45"/>
      <w:bookmarkEnd w:id="46"/>
      <w:bookmarkEnd w:id="47"/>
    </w:p>
    <w:p w:rsidR="007C7AE8" w:rsidRDefault="007C7AE8" w:rsidP="007C7AE8">
      <w:pPr>
        <w:pStyle w:val="BoldBulTight0"/>
      </w:pPr>
      <w:bookmarkStart w:id="48" w:name="_Toc412546454"/>
      <w:bookmarkStart w:id="49" w:name="_Toc415483448"/>
    </w:p>
    <w:p w:rsidR="007C7AE8" w:rsidRDefault="007C7AE8" w:rsidP="007C7AE8">
      <w:pPr>
        <w:pStyle w:val="BoldBulTight0"/>
      </w:pPr>
      <w:r>
        <w:t>By the end of this chapter, the learner should be able to:</w:t>
      </w:r>
    </w:p>
    <w:p w:rsidR="00096822" w:rsidRPr="00EC5669" w:rsidRDefault="00096822" w:rsidP="00096822">
      <w:pPr>
        <w:pStyle w:val="Bullets"/>
      </w:pPr>
      <w:r>
        <w:t xml:space="preserve">Liaise with other departments/teams in order to assess the potential for cross-overs or collaborative work. </w:t>
      </w:r>
    </w:p>
    <w:p w:rsidR="003D12F1" w:rsidRDefault="003D12F1" w:rsidP="003D12F1">
      <w:pPr>
        <w:pStyle w:val="Bullets"/>
      </w:pPr>
      <w:r>
        <w:t>Bring additional people to the team to promote innovation.</w:t>
      </w:r>
    </w:p>
    <w:p w:rsidR="00096822" w:rsidRDefault="00096822" w:rsidP="00096822">
      <w:pPr>
        <w:pStyle w:val="Bullets"/>
      </w:pPr>
      <w:r>
        <w:t>Work alongside team members, frequently asking for their input rather t</w:t>
      </w:r>
      <w:r w:rsidR="00AF0001">
        <w:t>han just overseeing the process</w:t>
      </w:r>
    </w:p>
    <w:p w:rsidR="00AF0001" w:rsidRPr="00AF0001" w:rsidRDefault="00AF0001" w:rsidP="00AF0001">
      <w:pPr>
        <w:pStyle w:val="Bullets"/>
      </w:pPr>
      <w:r w:rsidRPr="00AF0001">
        <w:t>Understand and take into account the potential for the cross-fertilisation of ideas when selecting team members.</w:t>
      </w:r>
    </w:p>
    <w:p w:rsidR="00475178" w:rsidRPr="00A251E4" w:rsidRDefault="00475178" w:rsidP="00475178">
      <w:pPr>
        <w:pStyle w:val="Heading3"/>
      </w:pPr>
      <w:bookmarkStart w:id="50" w:name="_Toc476842410"/>
      <w:r w:rsidRPr="00A251E4">
        <w:t xml:space="preserve">Interaction with other </w:t>
      </w:r>
      <w:r>
        <w:t>personnel</w:t>
      </w:r>
      <w:bookmarkEnd w:id="48"/>
      <w:bookmarkEnd w:id="49"/>
      <w:bookmarkEnd w:id="50"/>
    </w:p>
    <w:p w:rsidR="00475178" w:rsidRDefault="00C4475D" w:rsidP="00475178">
      <w:r>
        <w:rPr>
          <w:noProof/>
          <w:lang w:val="en-GB"/>
        </w:rPr>
        <w:drawing>
          <wp:anchor distT="0" distB="0" distL="114300" distR="114300" simplePos="0" relativeHeight="251756544" behindDoc="1" locked="0" layoutInCell="1" allowOverlap="1" wp14:anchorId="25FD2D78" wp14:editId="7CC6242A">
            <wp:simplePos x="0" y="0"/>
            <wp:positionH relativeFrom="column">
              <wp:posOffset>3400425</wp:posOffset>
            </wp:positionH>
            <wp:positionV relativeFrom="paragraph">
              <wp:posOffset>1297940</wp:posOffset>
            </wp:positionV>
            <wp:extent cx="1781175" cy="2192020"/>
            <wp:effectExtent l="0" t="0" r="0" b="0"/>
            <wp:wrapTight wrapText="bothSides">
              <wp:wrapPolygon edited="0">
                <wp:start x="0" y="0"/>
                <wp:lineTo x="0" y="21400"/>
                <wp:lineTo x="20098" y="21400"/>
                <wp:lineTo x="20098" y="0"/>
                <wp:lineTo x="0" y="0"/>
              </wp:wrapPolygon>
            </wp:wrapTight>
            <wp:docPr id="24" name="Picture 24" descr="C:\Users\Sophie2\Desktop\ArtWork\stick_figure_liste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stick_figure_listen_800_wht.pn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8673" r="-8673" b="7500"/>
                    <a:stretch/>
                  </pic:blipFill>
                  <pic:spPr bwMode="auto">
                    <a:xfrm>
                      <a:off x="0" y="0"/>
                      <a:ext cx="1781175" cy="2192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5178">
        <w:t>To create a more innovative environment, you and your team could look at meeting with people from other departments/teams within your organisation, to discuss your needs and goals. It could provide beneficial insights by knowing what others think and how they work themselves. It is very useful to look at possible cross-overs of work which can help strengthen your team’s performance. You may discover useful information, not commonly known within your organisation, which helps your team to make links between tasks. It also builds upon organisational camaraderie and opens the possibilities to improved cross-departmental work processes.</w:t>
      </w:r>
    </w:p>
    <w:p w:rsidR="00475178" w:rsidRDefault="00475178" w:rsidP="00475178">
      <w:pPr>
        <w:pStyle w:val="BoldBulTight0"/>
      </w:pPr>
      <w:r>
        <w:t>Other departments may include:</w:t>
      </w:r>
    </w:p>
    <w:p w:rsidR="00475178" w:rsidRPr="0080199E" w:rsidRDefault="00475178" w:rsidP="004B1AB5">
      <w:pPr>
        <w:pStyle w:val="Bullets"/>
        <w:numPr>
          <w:ilvl w:val="0"/>
          <w:numId w:val="4"/>
        </w:numPr>
      </w:pPr>
      <w:r w:rsidRPr="0080199E">
        <w:t>Marketing</w:t>
      </w:r>
      <w:r w:rsidRPr="00361859">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475178" w:rsidRPr="0080199E" w:rsidRDefault="00475178" w:rsidP="004B1AB5">
      <w:pPr>
        <w:pStyle w:val="Bullets"/>
        <w:numPr>
          <w:ilvl w:val="0"/>
          <w:numId w:val="4"/>
        </w:numPr>
      </w:pPr>
      <w:r w:rsidRPr="0080199E">
        <w:t>Accounts</w:t>
      </w:r>
    </w:p>
    <w:p w:rsidR="00475178" w:rsidRPr="0080199E" w:rsidRDefault="00475178" w:rsidP="004B1AB5">
      <w:pPr>
        <w:pStyle w:val="Bullets"/>
        <w:numPr>
          <w:ilvl w:val="0"/>
          <w:numId w:val="4"/>
        </w:numPr>
      </w:pPr>
      <w:r w:rsidRPr="0080199E">
        <w:t>Sales</w:t>
      </w:r>
    </w:p>
    <w:p w:rsidR="00475178" w:rsidRPr="0080199E" w:rsidRDefault="00475178" w:rsidP="004B1AB5">
      <w:pPr>
        <w:pStyle w:val="Bullets"/>
        <w:numPr>
          <w:ilvl w:val="0"/>
          <w:numId w:val="4"/>
        </w:numPr>
      </w:pPr>
      <w:r w:rsidRPr="0080199E">
        <w:t>Quality Assurance</w:t>
      </w:r>
    </w:p>
    <w:p w:rsidR="00475178" w:rsidRDefault="00475178" w:rsidP="004B1AB5">
      <w:pPr>
        <w:pStyle w:val="Bullets"/>
        <w:numPr>
          <w:ilvl w:val="0"/>
          <w:numId w:val="4"/>
        </w:numPr>
      </w:pPr>
      <w:r w:rsidRPr="0080199E">
        <w:t>Facilities</w:t>
      </w:r>
      <w:r>
        <w:t>.</w:t>
      </w:r>
    </w:p>
    <w:p w:rsidR="00475178" w:rsidRDefault="00475178" w:rsidP="00475178">
      <w:pPr>
        <w:pStyle w:val="Heading3"/>
      </w:pPr>
      <w:bookmarkStart w:id="51" w:name="_Toc412546455"/>
      <w:bookmarkStart w:id="52" w:name="_Toc415483449"/>
      <w:bookmarkStart w:id="53" w:name="_Toc476842411"/>
      <w:r w:rsidRPr="00EF2348">
        <w:t>Complementary skills</w:t>
      </w:r>
      <w:bookmarkEnd w:id="51"/>
      <w:bookmarkEnd w:id="52"/>
      <w:bookmarkEnd w:id="53"/>
    </w:p>
    <w:p w:rsidR="00475178" w:rsidRPr="00EF2348" w:rsidRDefault="00475178" w:rsidP="00475178">
      <w:r>
        <w:t>Other teams and personnel within your organisation may have complementary skills that could benefit your team. Technical expertise to complete tasks – the fundamental skills needed to physically perform tasks, problem-solving and decision-making – the ability to take action, and interpersonal skills – to be able to work effectively with others. These are important skills that your team will need to carry out their work and should develop these skills and look to others for support if needed.</w:t>
      </w:r>
    </w:p>
    <w:p w:rsidR="00475178" w:rsidRPr="003462D0" w:rsidRDefault="00475178" w:rsidP="00475178">
      <w:pPr>
        <w:pStyle w:val="BoldBulTight0"/>
        <w:rPr>
          <w:u w:val="single"/>
        </w:rPr>
      </w:pPr>
      <w:r w:rsidRPr="003462D0">
        <w:rPr>
          <w:u w:val="single"/>
        </w:rPr>
        <w:t>Different levels of staff</w:t>
      </w:r>
    </w:p>
    <w:p w:rsidR="00475178" w:rsidRDefault="00475178" w:rsidP="00475178">
      <w:r>
        <w:t>It is helpful to include all levels of staff in your discussions with your teams. All will bring their own perspectives and add valid contributions from their experiences. It is more commonplace to see managers and directors interacting with their employees. This is a much healthier working environment for all and helps to promote a cross-over of skills and ideas.</w:t>
      </w:r>
    </w:p>
    <w:p w:rsidR="00475178" w:rsidRPr="00186CD8" w:rsidRDefault="00475178" w:rsidP="00475178">
      <w:pPr>
        <w:pStyle w:val="BoldBulTight0"/>
      </w:pPr>
      <w:r w:rsidRPr="00186CD8">
        <w:lastRenderedPageBreak/>
        <w:t xml:space="preserve">To help </w:t>
      </w:r>
      <w:r>
        <w:t xml:space="preserve">the cross fertilisation </w:t>
      </w:r>
      <w:r w:rsidRPr="00186CD8">
        <w:t>of ideas you should:</w:t>
      </w:r>
    </w:p>
    <w:p w:rsidR="00475178" w:rsidRDefault="00475178" w:rsidP="004B1AB5">
      <w:pPr>
        <w:pStyle w:val="Bullets"/>
        <w:numPr>
          <w:ilvl w:val="0"/>
          <w:numId w:val="4"/>
        </w:numPr>
      </w:pPr>
      <w:r>
        <w:t>Bring experienced individuals in who can spark ideas</w:t>
      </w:r>
    </w:p>
    <w:p w:rsidR="00475178" w:rsidRDefault="00475178" w:rsidP="004B1AB5">
      <w:pPr>
        <w:pStyle w:val="Bullets"/>
        <w:numPr>
          <w:ilvl w:val="0"/>
          <w:numId w:val="4"/>
        </w:numPr>
      </w:pPr>
      <w:r>
        <w:t>Bring in technical advisors to make your team aware of the technical possibilities</w:t>
      </w:r>
    </w:p>
    <w:p w:rsidR="00475178" w:rsidRDefault="00475178" w:rsidP="004B1AB5">
      <w:pPr>
        <w:pStyle w:val="Bullets"/>
        <w:numPr>
          <w:ilvl w:val="0"/>
          <w:numId w:val="4"/>
        </w:numPr>
      </w:pPr>
      <w:r>
        <w:t>Bring in individuals who have no knowledge of your work for fresh perspectives.</w:t>
      </w:r>
    </w:p>
    <w:p w:rsidR="00475178" w:rsidRPr="00EA19F7" w:rsidRDefault="00475178" w:rsidP="00475178">
      <w:pPr>
        <w:pStyle w:val="BoldBulTight0"/>
        <w:rPr>
          <w:u w:val="single"/>
        </w:rPr>
      </w:pPr>
      <w:r w:rsidRPr="00EA19F7">
        <w:rPr>
          <w:u w:val="single"/>
        </w:rPr>
        <w:t>Add your own comments</w:t>
      </w:r>
    </w:p>
    <w:p w:rsidR="00475178" w:rsidRDefault="00475178" w:rsidP="00475178">
      <w:r>
        <w:t xml:space="preserve">Rather than just overseeing the process, you should also sit with your team and suggest possible ideas for them to consider. From your evaluations and task to promote innovation, you will be able to see other directions that could be </w:t>
      </w:r>
      <w:r w:rsidRPr="005172FD">
        <w:rPr>
          <w:noProof/>
        </w:rPr>
        <w:t>taken</w:t>
      </w:r>
      <w:r>
        <w:t xml:space="preserve"> and you should be open with your team on this. Discuss your thoughts, ask your team what they think and be open to some frank discussions. Your team need to know that you are with them so that they can respond correctly to your motivations. </w:t>
      </w:r>
    </w:p>
    <w:p w:rsidR="00475178" w:rsidRDefault="00C24EAC" w:rsidP="00475178">
      <w:pPr>
        <w:pStyle w:val="BoldBulTight0"/>
      </w:pPr>
      <w:r>
        <w:rPr>
          <w:noProof/>
          <w:lang w:val="en-GB"/>
        </w:rPr>
        <w:drawing>
          <wp:anchor distT="0" distB="0" distL="114300" distR="114300" simplePos="0" relativeHeight="251773952" behindDoc="1" locked="0" layoutInCell="1" allowOverlap="1" wp14:anchorId="4A279573" wp14:editId="6B9D374A">
            <wp:simplePos x="0" y="0"/>
            <wp:positionH relativeFrom="column">
              <wp:posOffset>3257550</wp:posOffset>
            </wp:positionH>
            <wp:positionV relativeFrom="paragraph">
              <wp:posOffset>96520</wp:posOffset>
            </wp:positionV>
            <wp:extent cx="2562225" cy="2562225"/>
            <wp:effectExtent l="0" t="0" r="9525" b="9525"/>
            <wp:wrapTight wrapText="bothSides">
              <wp:wrapPolygon edited="0">
                <wp:start x="0" y="0"/>
                <wp:lineTo x="0" y="21520"/>
                <wp:lineTo x="21520" y="21520"/>
                <wp:lineTo x="21520" y="0"/>
                <wp:lineTo x="0" y="0"/>
              </wp:wrapPolygon>
            </wp:wrapTight>
            <wp:docPr id="36" name="Picture 2" descr="C:\Users\Sophie2\Desktop\ArtWork\team_high_fiv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ophie2\Desktop\ArtWork\team_high_five_800_wht.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62225" cy="2562225"/>
                    </a:xfrm>
                    <a:prstGeom prst="rect">
                      <a:avLst/>
                    </a:prstGeom>
                    <a:noFill/>
                    <a:extLst/>
                  </pic:spPr>
                </pic:pic>
              </a:graphicData>
            </a:graphic>
          </wp:anchor>
        </w:drawing>
      </w:r>
      <w:r w:rsidR="00475178">
        <w:t>Talking to others will help your team to gain:</w:t>
      </w:r>
    </w:p>
    <w:p w:rsidR="00475178" w:rsidRDefault="00475178" w:rsidP="004B1AB5">
      <w:pPr>
        <w:pStyle w:val="Bullets"/>
        <w:numPr>
          <w:ilvl w:val="0"/>
          <w:numId w:val="4"/>
        </w:numPr>
      </w:pPr>
      <w:r>
        <w:t xml:space="preserve">Fresh perspectives </w:t>
      </w:r>
    </w:p>
    <w:p w:rsidR="00475178" w:rsidRDefault="00475178" w:rsidP="004B1AB5">
      <w:pPr>
        <w:pStyle w:val="Bullets"/>
        <w:numPr>
          <w:ilvl w:val="0"/>
          <w:numId w:val="4"/>
        </w:numPr>
      </w:pPr>
      <w:r>
        <w:t>Unbiased feedback</w:t>
      </w:r>
    </w:p>
    <w:p w:rsidR="00475178" w:rsidRDefault="00475178" w:rsidP="004B1AB5">
      <w:pPr>
        <w:pStyle w:val="Bullets"/>
        <w:numPr>
          <w:ilvl w:val="0"/>
          <w:numId w:val="4"/>
        </w:numPr>
      </w:pPr>
      <w:r>
        <w:t>New ideas.</w:t>
      </w:r>
    </w:p>
    <w:p w:rsidR="00247BB3" w:rsidRDefault="00475178" w:rsidP="00475178">
      <w:r>
        <w:t xml:space="preserve">This will empower your team with knowledge and encourage a more innovative approach to achieving new goals. It is about drawing forth information from all sources available to you and your team to make progress. From a range of </w:t>
      </w:r>
      <w:r w:rsidRPr="005172FD">
        <w:rPr>
          <w:noProof/>
        </w:rPr>
        <w:t>thoughts</w:t>
      </w:r>
      <w:r>
        <w:t xml:space="preserve"> you can bring forth more developed ideas and generate real working possibilities for your team.</w:t>
      </w:r>
    </w:p>
    <w:p w:rsidR="00247BB3" w:rsidRDefault="00247BB3" w:rsidP="00247BB3">
      <w:pPr>
        <w:pStyle w:val="Heading3"/>
      </w:pPr>
      <w:bookmarkStart w:id="54" w:name="_Toc476842412"/>
      <w:r>
        <w:t>Establish the makeup of the team</w:t>
      </w:r>
      <w:bookmarkEnd w:id="54"/>
    </w:p>
    <w:p w:rsidR="00247BB3" w:rsidRDefault="00247BB3" w:rsidP="00247BB3">
      <w:r>
        <w:t xml:space="preserve">As a team leader, you should contribute towards the makeup of your team. You should be mindful of the ultimate team purpose and goal, and consider the strengths and weaknesses of each team member and how each person may best contribute towards the achievement of this goal. </w:t>
      </w:r>
    </w:p>
    <w:p w:rsidR="00247BB3" w:rsidRDefault="00247BB3" w:rsidP="00247BB3">
      <w:pPr>
        <w:pStyle w:val="BoldBulTight0"/>
      </w:pPr>
      <w:r>
        <w:t>To contribute to establishing the makeup of your team, you should:</w:t>
      </w:r>
    </w:p>
    <w:p w:rsidR="00247BB3" w:rsidRPr="00247BB3" w:rsidRDefault="00247BB3" w:rsidP="00247BB3">
      <w:pPr>
        <w:pStyle w:val="Bullets"/>
        <w:rPr>
          <w:lang w:val="en-GB"/>
        </w:rPr>
      </w:pPr>
      <w:r w:rsidRPr="00247BB3">
        <w:rPr>
          <w:lang w:val="en-GB"/>
        </w:rPr>
        <w:t>Assess the skills, experiences, qualifications and knowledge of each team member and how these will relate to upcoming work tasks</w:t>
      </w:r>
    </w:p>
    <w:p w:rsidR="00247BB3" w:rsidRPr="00247BB3" w:rsidRDefault="00247BB3" w:rsidP="00247BB3">
      <w:pPr>
        <w:pStyle w:val="Bullets"/>
        <w:rPr>
          <w:lang w:val="en-GB"/>
        </w:rPr>
      </w:pPr>
      <w:r w:rsidRPr="00247BB3">
        <w:rPr>
          <w:lang w:val="en-GB"/>
        </w:rPr>
        <w:t>Consult with team members to provide an opportunity for preferences of team members to be taken into account</w:t>
      </w:r>
    </w:p>
    <w:p w:rsidR="00247BB3" w:rsidRDefault="00247BB3" w:rsidP="00247BB3">
      <w:pPr>
        <w:pStyle w:val="Bullets"/>
        <w:rPr>
          <w:lang w:val="en-GB"/>
        </w:rPr>
      </w:pPr>
      <w:r w:rsidRPr="00247BB3">
        <w:rPr>
          <w:lang w:val="en-GB"/>
        </w:rPr>
        <w:t>Consider the working relationships between team members, personal characteristics and the team dynamic, and consider who will work well together.</w:t>
      </w:r>
    </w:p>
    <w:p w:rsidR="003271AF" w:rsidRDefault="00247BB3" w:rsidP="00247BB3">
      <w:r>
        <w:t>Creating a table, spreadsheet or columned list can help you to identify and organise the strengths and weakness of each team member, and evaluate how these relate to specific work tasks.</w:t>
      </w:r>
    </w:p>
    <w:p w:rsidR="003271AF" w:rsidRDefault="003271AF">
      <w:pPr>
        <w:spacing w:after="0" w:line="240" w:lineRule="auto"/>
      </w:pPr>
      <w:r>
        <w:br w:type="page"/>
      </w:r>
    </w:p>
    <w:p w:rsidR="00247BB3" w:rsidRDefault="003271AF" w:rsidP="003271AF">
      <w:pPr>
        <w:pStyle w:val="Heading3"/>
      </w:pPr>
      <w:bookmarkStart w:id="55" w:name="_Toc476842413"/>
      <w:r>
        <w:lastRenderedPageBreak/>
        <w:t>Cross-fertilising ideas</w:t>
      </w:r>
      <w:bookmarkEnd w:id="55"/>
    </w:p>
    <w:p w:rsidR="003271AF" w:rsidRPr="003271AF" w:rsidRDefault="003271AF" w:rsidP="003271AF">
      <w:r>
        <w:t>The cross-fertilisation of ideas refers to the process of bringing together ideas from different sources. Selecting a diverse set of team members within a team can help to facilitate the cross-fertilisation of ideas and inspire innovation. This is because the unique characteristics of each person come with a unique insight and perspective. When brought together, a range of insights and perspectives can help to generate new and innovative ideas.</w:t>
      </w:r>
    </w:p>
    <w:p w:rsidR="00475178" w:rsidRPr="00905845" w:rsidRDefault="00475178" w:rsidP="00247BB3">
      <w:r>
        <w:br w:type="page"/>
      </w:r>
    </w:p>
    <w:p w:rsidR="00475178" w:rsidRDefault="00475178" w:rsidP="00475178">
      <w:pPr>
        <w:pStyle w:val="Heading3"/>
      </w:pPr>
      <w:bookmarkStart w:id="56" w:name="_Toc412546456"/>
      <w:bookmarkStart w:id="57" w:name="_Toc415483450"/>
      <w:bookmarkStart w:id="58" w:name="_Toc476842414"/>
      <w:r>
        <w:rPr>
          <w:noProof/>
        </w:rPr>
        <w:lastRenderedPageBreak/>
        <w:drawing>
          <wp:anchor distT="0" distB="0" distL="114300" distR="114300" simplePos="0" relativeHeight="251757568" behindDoc="1" locked="0" layoutInCell="1" allowOverlap="1" wp14:anchorId="1A979D45" wp14:editId="45793110">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1C</w:t>
      </w:r>
      <w:bookmarkEnd w:id="56"/>
      <w:bookmarkEnd w:id="57"/>
      <w:bookmarkEnd w:id="58"/>
    </w:p>
    <w:p w:rsidR="00475178" w:rsidRDefault="00475178" w:rsidP="00475178">
      <w:pPr>
        <w:spacing w:after="0" w:line="240" w:lineRule="auto"/>
        <w:rPr>
          <w:rStyle w:val="Strong"/>
          <w:rFonts w:cs="Calibri"/>
          <w:color w:val="C00000"/>
          <w:sz w:val="28"/>
          <w:szCs w:val="28"/>
        </w:rPr>
      </w:pPr>
      <w:r>
        <w:rPr>
          <w:rStyle w:val="Strong"/>
          <w:b w:val="0"/>
          <w:bCs w:val="0"/>
        </w:rPr>
        <w:br w:type="page"/>
      </w:r>
    </w:p>
    <w:p w:rsidR="00475178" w:rsidRDefault="00475178" w:rsidP="00475178">
      <w:pPr>
        <w:pStyle w:val="Heading2"/>
      </w:pPr>
      <w:bookmarkStart w:id="59" w:name="_Toc412546457"/>
      <w:bookmarkStart w:id="60" w:name="_Toc415483451"/>
      <w:bookmarkStart w:id="61" w:name="_Toc476842415"/>
      <w:r w:rsidRPr="00813A1E">
        <w:rPr>
          <w:rStyle w:val="Strong"/>
          <w:b/>
          <w:bCs/>
        </w:rPr>
        <w:lastRenderedPageBreak/>
        <w:t xml:space="preserve">1.4 – </w:t>
      </w:r>
      <w:r w:rsidRPr="00813A1E">
        <w:t xml:space="preserve">Acknowledge, respect and discuss the </w:t>
      </w:r>
      <w:r w:rsidRPr="00813A1E">
        <w:rPr>
          <w:rStyle w:val="BoldandItalics"/>
          <w:b/>
          <w:i w:val="0"/>
        </w:rPr>
        <w:t>different ways that people may contribute</w:t>
      </w:r>
      <w:r w:rsidRPr="00813A1E">
        <w:t xml:space="preserve"> to building or enhancing the team</w:t>
      </w:r>
      <w:bookmarkEnd w:id="59"/>
      <w:bookmarkEnd w:id="60"/>
      <w:bookmarkEnd w:id="61"/>
    </w:p>
    <w:p w:rsidR="00A34945" w:rsidRDefault="00A34945" w:rsidP="00A34945">
      <w:pPr>
        <w:pStyle w:val="BoldBulTight0"/>
      </w:pPr>
    </w:p>
    <w:p w:rsidR="00A34945" w:rsidRDefault="00A34945" w:rsidP="00A34945">
      <w:pPr>
        <w:pStyle w:val="BoldBulTight0"/>
      </w:pPr>
      <w:r>
        <w:t>By the end of this chapter, the learner should be able to:</w:t>
      </w:r>
    </w:p>
    <w:p w:rsidR="00A34945" w:rsidRDefault="00A34945" w:rsidP="00C24EAC">
      <w:pPr>
        <w:pStyle w:val="Bullets"/>
      </w:pPr>
      <w:r>
        <w:t>Listen to ideas from team members and discuss them with respect</w:t>
      </w:r>
    </w:p>
    <w:p w:rsidR="00A34945" w:rsidRDefault="00A34945" w:rsidP="00C24EAC">
      <w:pPr>
        <w:pStyle w:val="Bullets"/>
      </w:pPr>
      <w:r>
        <w:t>Keep a record of all input from staff members so that their ideas may be used in the future</w:t>
      </w:r>
    </w:p>
    <w:p w:rsidR="00A34945" w:rsidRDefault="00A34945" w:rsidP="00C24EAC">
      <w:pPr>
        <w:pStyle w:val="Bullets"/>
      </w:pPr>
      <w:r>
        <w:t>Demonstrate they understand the importance of effective communicating through the way that they interact with every team member</w:t>
      </w:r>
    </w:p>
    <w:p w:rsidR="00A34945" w:rsidRPr="00CA0239" w:rsidRDefault="00A34945" w:rsidP="00C24EAC">
      <w:pPr>
        <w:pStyle w:val="Bullets"/>
      </w:pPr>
      <w:r>
        <w:t>Demonstrate effective communication.</w:t>
      </w:r>
    </w:p>
    <w:p w:rsidR="00475178" w:rsidRDefault="00475178" w:rsidP="00475178">
      <w:pPr>
        <w:spacing w:before="240"/>
      </w:pPr>
      <w:r>
        <w:t xml:space="preserve">No idea is too small or abstract. From all </w:t>
      </w:r>
      <w:r w:rsidRPr="005172FD">
        <w:rPr>
          <w:noProof/>
        </w:rPr>
        <w:t>ideas</w:t>
      </w:r>
      <w:r w:rsidR="005172FD">
        <w:rPr>
          <w:noProof/>
        </w:rPr>
        <w:t>,</w:t>
      </w:r>
      <w:r>
        <w:t xml:space="preserve"> you can bring forth realistic working solutions and make developments towards your achievements. You and your team should be respectful of all contributions gathered from other departments. Even if some ideas are not possible or too unrealistic at this time, acknowledge the contributions and make sure you remember to thank all that participated. Keep a record of all comments received as it may be that an idea not used at the current time may become a real option within six months.</w:t>
      </w:r>
    </w:p>
    <w:p w:rsidR="00475178" w:rsidRPr="004971C3" w:rsidRDefault="00475178" w:rsidP="00475178">
      <w:pPr>
        <w:spacing w:before="240"/>
        <w:rPr>
          <w:rFonts w:ascii="Times New Roman" w:eastAsia="Times New Roman" w:hAnsi="Times New Roman"/>
          <w:snapToGrid w:val="0"/>
          <w:color w:val="000000"/>
          <w:w w:val="0"/>
          <w:sz w:val="0"/>
          <w:szCs w:val="0"/>
          <w:u w:color="000000"/>
          <w:bdr w:val="none" w:sz="0" w:space="0" w:color="000000"/>
          <w:shd w:val="clear" w:color="000000" w:fill="000000"/>
        </w:rPr>
      </w:pPr>
      <w:r>
        <w:rPr>
          <w:noProof/>
          <w:lang w:val="en-GB"/>
        </w:rPr>
        <w:drawing>
          <wp:anchor distT="0" distB="0" distL="114300" distR="114300" simplePos="0" relativeHeight="251758592" behindDoc="1" locked="0" layoutInCell="1" allowOverlap="1" wp14:anchorId="7527B120" wp14:editId="0EC3147C">
            <wp:simplePos x="0" y="0"/>
            <wp:positionH relativeFrom="column">
              <wp:posOffset>4127500</wp:posOffset>
            </wp:positionH>
            <wp:positionV relativeFrom="paragraph">
              <wp:posOffset>32385</wp:posOffset>
            </wp:positionV>
            <wp:extent cx="2217420" cy="3042285"/>
            <wp:effectExtent l="0" t="0" r="0" b="0"/>
            <wp:wrapSquare wrapText="bothSides"/>
            <wp:docPr id="28" name="Picture 28" descr="C:\Users\Sophie2\Desktop\ArtWork\creative_thinking_on_a_park_bench_400_clr_151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creative_thinking_on_a_park_bench_400_clr_15171.pn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4386" t="-3327" r="-4386"/>
                    <a:stretch/>
                  </pic:blipFill>
                  <pic:spPr bwMode="auto">
                    <a:xfrm>
                      <a:off x="0" y="0"/>
                      <a:ext cx="2217420" cy="3042285"/>
                    </a:xfrm>
                    <a:prstGeom prst="rect">
                      <a:avLst/>
                    </a:prstGeom>
                    <a:noFill/>
                    <a:ln>
                      <a:noFill/>
                    </a:ln>
                    <a:extLst>
                      <a:ext uri="{53640926-AAD7-44D8-BBD7-CCE9431645EC}">
                        <a14:shadowObscured xmlns:a14="http://schemas.microsoft.com/office/drawing/2010/main"/>
                      </a:ext>
                    </a:extLst>
                  </pic:spPr>
                </pic:pic>
              </a:graphicData>
            </a:graphic>
          </wp:anchor>
        </w:drawing>
      </w:r>
      <w:r>
        <w:t>Set the goal and purpose with your team and determine the motivation and aspiration. To achieve future success, you must make the purpose clear to your team and enable them to take the steps needed to fulfil this.</w:t>
      </w:r>
      <w:r w:rsidRPr="00C2382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475178" w:rsidRDefault="00475178" w:rsidP="00475178">
      <w:pPr>
        <w:pStyle w:val="Heading3"/>
      </w:pPr>
      <w:bookmarkStart w:id="62" w:name="_Toc412546458"/>
      <w:bookmarkStart w:id="63" w:name="_Toc415483452"/>
      <w:bookmarkStart w:id="64" w:name="_Toc476842416"/>
      <w:r w:rsidRPr="001F2FA6">
        <w:t>Different ways that people may contribute</w:t>
      </w:r>
      <w:bookmarkEnd w:id="62"/>
      <w:bookmarkEnd w:id="63"/>
      <w:bookmarkEnd w:id="64"/>
      <w:r w:rsidRPr="001F2FA6">
        <w:t xml:space="preserve"> </w:t>
      </w:r>
    </w:p>
    <w:p w:rsidR="00475178" w:rsidRPr="00EC4415" w:rsidRDefault="00475178" w:rsidP="00475178">
      <w:r>
        <w:t>From your discussions with other personnel, you will not only benefit from the variety of thoughts and opinions given but also from other influences.</w:t>
      </w:r>
    </w:p>
    <w:p w:rsidR="00475178" w:rsidRPr="00BF47F7" w:rsidRDefault="00475178" w:rsidP="00475178">
      <w:pPr>
        <w:pStyle w:val="BoldBulTight0"/>
        <w:rPr>
          <w:u w:val="single"/>
        </w:rPr>
      </w:pPr>
      <w:r w:rsidRPr="00BF47F7">
        <w:rPr>
          <w:u w:val="single"/>
        </w:rPr>
        <w:t>Creat</w:t>
      </w:r>
      <w:r>
        <w:rPr>
          <w:u w:val="single"/>
        </w:rPr>
        <w:t>ing</w:t>
      </w:r>
      <w:r w:rsidRPr="00BF47F7">
        <w:rPr>
          <w:u w:val="single"/>
        </w:rPr>
        <w:t xml:space="preserve"> positive energy within the team </w:t>
      </w:r>
    </w:p>
    <w:p w:rsidR="00475178" w:rsidRPr="000C0395" w:rsidRDefault="00475178" w:rsidP="00475178">
      <w:r>
        <w:t xml:space="preserve">By talking with others that you do not normally interact with, you may find that your team gain </w:t>
      </w:r>
      <w:r w:rsidRPr="005172FD">
        <w:rPr>
          <w:noProof/>
        </w:rPr>
        <w:t>fresh</w:t>
      </w:r>
      <w:r>
        <w:t xml:space="preserve"> positive energy into your team. This will help your team to be inspired to push forwards and develop their creative thought processes.</w:t>
      </w:r>
    </w:p>
    <w:p w:rsidR="00475178" w:rsidRPr="00160213" w:rsidRDefault="00475178" w:rsidP="00475178">
      <w:pPr>
        <w:pStyle w:val="BoldBulTight0"/>
        <w:rPr>
          <w:u w:val="single"/>
        </w:rPr>
      </w:pPr>
      <w:r w:rsidRPr="00160213">
        <w:rPr>
          <w:u w:val="single"/>
        </w:rPr>
        <w:t>Fundamental literacy strengths</w:t>
      </w:r>
    </w:p>
    <w:p w:rsidR="00475178" w:rsidRPr="000C0395" w:rsidRDefault="00475178" w:rsidP="00475178">
      <w:r>
        <w:t xml:space="preserve">Others may be able to assist in helping your team to shape their visions. It is important to have a strong skillset in your communications and reports. Your team can look at how others produce their communications, such as reports and presentations. The use of </w:t>
      </w:r>
      <w:r w:rsidRPr="000C0395">
        <w:t>visual literacy</w:t>
      </w:r>
      <w:r>
        <w:t xml:space="preserve">, for example, charts and graphs to show projected growth illustrations is a great way to highlight important facts. From other personnel with strong literacy </w:t>
      </w:r>
      <w:r w:rsidRPr="005172FD">
        <w:rPr>
          <w:noProof/>
        </w:rPr>
        <w:t>skills</w:t>
      </w:r>
      <w:r w:rsidR="005172FD">
        <w:rPr>
          <w:noProof/>
        </w:rPr>
        <w:t>,</w:t>
      </w:r>
      <w:r>
        <w:t xml:space="preserve"> your team can benefit from improved written, visual and spoken communications.</w:t>
      </w:r>
    </w:p>
    <w:p w:rsidR="00C24EAC" w:rsidRDefault="00C24EAC">
      <w:pPr>
        <w:spacing w:after="0" w:line="240" w:lineRule="auto"/>
        <w:rPr>
          <w:b/>
          <w:u w:val="single"/>
        </w:rPr>
      </w:pPr>
      <w:r>
        <w:rPr>
          <w:u w:val="single"/>
        </w:rPr>
        <w:br w:type="page"/>
      </w:r>
    </w:p>
    <w:p w:rsidR="00475178" w:rsidRPr="00160213" w:rsidRDefault="00475178" w:rsidP="00475178">
      <w:pPr>
        <w:pStyle w:val="BoldBulTight0"/>
        <w:rPr>
          <w:u w:val="single"/>
        </w:rPr>
      </w:pPr>
      <w:r w:rsidRPr="00160213">
        <w:rPr>
          <w:u w:val="single"/>
        </w:rPr>
        <w:lastRenderedPageBreak/>
        <w:t>Generating ideas</w:t>
      </w:r>
    </w:p>
    <w:p w:rsidR="00475178" w:rsidRPr="000C0395" w:rsidRDefault="00475178" w:rsidP="00475178">
      <w:r>
        <w:t>Your team can be inspired by the input of others. They could work with other teams or personnel to help with developing ideas. Arrange separate discussions and group sessions to promote interaction throughout your organisation.</w:t>
      </w:r>
      <w:r w:rsidRPr="000C0395">
        <w:t xml:space="preserve"> </w:t>
      </w:r>
    </w:p>
    <w:p w:rsidR="00475178" w:rsidRPr="00160213" w:rsidRDefault="00475178" w:rsidP="00475178">
      <w:pPr>
        <w:pStyle w:val="BoldBulTight0"/>
        <w:rPr>
          <w:u w:val="single"/>
        </w:rPr>
      </w:pPr>
      <w:r w:rsidRPr="00160213">
        <w:rPr>
          <w:u w:val="single"/>
        </w:rPr>
        <w:t>Networks or spheres of influence</w:t>
      </w:r>
    </w:p>
    <w:p w:rsidR="003D54F9" w:rsidRDefault="00475178" w:rsidP="00475178">
      <w:r>
        <w:t xml:space="preserve">Networks are groups of like-minded individuals who are normally looking to further themselves or their profession by sharing thoughts, experiences and giving advice. By listening and sharing ideas with appropriate business networks, your team could find new </w:t>
      </w:r>
      <w:r w:rsidRPr="005172FD">
        <w:rPr>
          <w:noProof/>
        </w:rPr>
        <w:t>perspectives</w:t>
      </w:r>
      <w:r>
        <w:t xml:space="preserve"> and this could provide another source of inspiration for your team. </w:t>
      </w:r>
    </w:p>
    <w:p w:rsidR="00475178" w:rsidRPr="00647E55" w:rsidRDefault="00475178" w:rsidP="00475178">
      <w:pPr>
        <w:pStyle w:val="BoldBulTight0"/>
      </w:pPr>
      <w:r>
        <w:rPr>
          <w:noProof/>
          <w:lang w:val="en-GB"/>
        </w:rPr>
        <w:drawing>
          <wp:anchor distT="0" distB="0" distL="114300" distR="114300" simplePos="0" relativeHeight="251759616" behindDoc="1" locked="0" layoutInCell="1" allowOverlap="1" wp14:anchorId="614D7FF6" wp14:editId="7532EC09">
            <wp:simplePos x="0" y="0"/>
            <wp:positionH relativeFrom="column">
              <wp:posOffset>2425700</wp:posOffset>
            </wp:positionH>
            <wp:positionV relativeFrom="paragraph">
              <wp:posOffset>-147955</wp:posOffset>
            </wp:positionV>
            <wp:extent cx="4203700" cy="1823085"/>
            <wp:effectExtent l="0" t="0" r="0" b="0"/>
            <wp:wrapTight wrapText="bothSides">
              <wp:wrapPolygon edited="0">
                <wp:start x="6950" y="0"/>
                <wp:lineTo x="6460" y="903"/>
                <wp:lineTo x="6167" y="2483"/>
                <wp:lineTo x="6265" y="4063"/>
                <wp:lineTo x="2937" y="7674"/>
                <wp:lineTo x="979" y="8125"/>
                <wp:lineTo x="1077" y="9254"/>
                <wp:lineTo x="6558" y="11285"/>
                <wp:lineTo x="6363" y="14897"/>
                <wp:lineTo x="5579" y="15799"/>
                <wp:lineTo x="4601" y="17831"/>
                <wp:lineTo x="4503" y="20539"/>
                <wp:lineTo x="6754" y="21442"/>
                <wp:lineTo x="11061" y="21442"/>
                <wp:lineTo x="14487" y="21442"/>
                <wp:lineTo x="14879" y="21442"/>
                <wp:lineTo x="15368" y="19636"/>
                <wp:lineTo x="15270" y="18282"/>
                <wp:lineTo x="14487" y="16476"/>
                <wp:lineTo x="13508" y="14897"/>
                <wp:lineTo x="19969" y="13317"/>
                <wp:lineTo x="20654" y="12865"/>
                <wp:lineTo x="19381" y="10834"/>
                <wp:lineTo x="17032" y="8803"/>
                <wp:lineTo x="15172" y="7674"/>
                <wp:lineTo x="15270" y="5191"/>
                <wp:lineTo x="13117" y="4063"/>
                <wp:lineTo x="8712" y="4063"/>
                <wp:lineTo x="8908" y="3160"/>
                <wp:lineTo x="8516" y="1580"/>
                <wp:lineTo x="7929" y="0"/>
                <wp:lineTo x="6950" y="0"/>
              </wp:wrapPolygon>
            </wp:wrapTight>
            <wp:docPr id="64" name="Picture 64" descr="C:\Users\Sophie2\Desktop\ArtWork\riding_the_winds_139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riding_the_winds_13990.pn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25" t="239" r="125" b="7143"/>
                    <a:stretch/>
                  </pic:blipFill>
                  <pic:spPr bwMode="auto">
                    <a:xfrm>
                      <a:off x="0" y="0"/>
                      <a:ext cx="4203700" cy="1823085"/>
                    </a:xfrm>
                    <a:prstGeom prst="rect">
                      <a:avLst/>
                    </a:prstGeom>
                    <a:noFill/>
                    <a:ln>
                      <a:noFill/>
                    </a:ln>
                    <a:extLst>
                      <a:ext uri="{53640926-AAD7-44D8-BBD7-CCE9431645EC}">
                        <a14:shadowObscured xmlns:a14="http://schemas.microsoft.com/office/drawing/2010/main"/>
                      </a:ext>
                    </a:extLst>
                  </pic:spPr>
                </pic:pic>
              </a:graphicData>
            </a:graphic>
          </wp:anchor>
        </w:drawing>
      </w:r>
      <w:r w:rsidRPr="00647E55">
        <w:t xml:space="preserve">Spheres of influence could </w:t>
      </w:r>
      <w:r>
        <w:t>include</w:t>
      </w:r>
      <w:r w:rsidRPr="00647E55">
        <w:t>:</w:t>
      </w:r>
    </w:p>
    <w:p w:rsidR="00475178" w:rsidRPr="00647E55" w:rsidRDefault="00475178" w:rsidP="004B1AB5">
      <w:pPr>
        <w:pStyle w:val="Bullets"/>
        <w:numPr>
          <w:ilvl w:val="0"/>
          <w:numId w:val="4"/>
        </w:numPr>
      </w:pPr>
      <w:r w:rsidRPr="00647E55">
        <w:t>Business peers</w:t>
      </w:r>
    </w:p>
    <w:p w:rsidR="00475178" w:rsidRPr="00647E55" w:rsidRDefault="00475178" w:rsidP="004B1AB5">
      <w:pPr>
        <w:pStyle w:val="Bullets"/>
        <w:numPr>
          <w:ilvl w:val="0"/>
          <w:numId w:val="4"/>
        </w:numPr>
      </w:pPr>
      <w:r w:rsidRPr="00647E55">
        <w:t>Business entrepreneurs</w:t>
      </w:r>
    </w:p>
    <w:p w:rsidR="00475178" w:rsidRDefault="00475178" w:rsidP="004B1AB5">
      <w:pPr>
        <w:pStyle w:val="Bullets"/>
        <w:numPr>
          <w:ilvl w:val="0"/>
          <w:numId w:val="4"/>
        </w:numPr>
      </w:pPr>
      <w:r w:rsidRPr="00647E55">
        <w:t xml:space="preserve"> Other professionals</w:t>
      </w:r>
      <w:r>
        <w:t>/organisations</w:t>
      </w:r>
    </w:p>
    <w:p w:rsidR="00475178" w:rsidRDefault="00475178" w:rsidP="004B1AB5">
      <w:pPr>
        <w:pStyle w:val="Bullets"/>
        <w:numPr>
          <w:ilvl w:val="0"/>
          <w:numId w:val="4"/>
        </w:numPr>
      </w:pPr>
      <w:r>
        <w:t>Books</w:t>
      </w:r>
    </w:p>
    <w:p w:rsidR="00475178" w:rsidRDefault="00475178" w:rsidP="004B1AB5">
      <w:pPr>
        <w:pStyle w:val="Bullets"/>
        <w:numPr>
          <w:ilvl w:val="0"/>
          <w:numId w:val="4"/>
        </w:numPr>
      </w:pPr>
      <w:r>
        <w:t>Business papers/reports</w:t>
      </w:r>
    </w:p>
    <w:p w:rsidR="00475178" w:rsidRPr="00647E55" w:rsidRDefault="00475178" w:rsidP="004B1AB5">
      <w:pPr>
        <w:pStyle w:val="Bullets"/>
        <w:numPr>
          <w:ilvl w:val="0"/>
          <w:numId w:val="4"/>
        </w:numPr>
      </w:pPr>
      <w:r>
        <w:t>Fields of research.</w:t>
      </w:r>
    </w:p>
    <w:p w:rsidR="00475178" w:rsidRPr="000C0395" w:rsidRDefault="00475178" w:rsidP="00475178">
      <w:r>
        <w:t xml:space="preserve">All spheres of influence are usually leaps ahead of where your team/organisation wants to be. They may show proven experience as leaders and innovators within the professional arena, or with their own very personal goals that have set them apart from others. They can originate from many areas of business or walks of life, but all will be </w:t>
      </w:r>
      <w:r w:rsidRPr="005172FD">
        <w:rPr>
          <w:noProof/>
        </w:rPr>
        <w:t>trailblazers</w:t>
      </w:r>
      <w:r>
        <w:t xml:space="preserve"> that pushed through barriers to reach achievements.</w:t>
      </w:r>
    </w:p>
    <w:p w:rsidR="00475178" w:rsidRPr="00160213" w:rsidRDefault="00475178" w:rsidP="00475178">
      <w:pPr>
        <w:pStyle w:val="BoldBulTight0"/>
        <w:rPr>
          <w:u w:val="single"/>
        </w:rPr>
      </w:pPr>
      <w:r w:rsidRPr="00160213">
        <w:rPr>
          <w:u w:val="single"/>
        </w:rPr>
        <w:t xml:space="preserve">Particular ways of thinking </w:t>
      </w:r>
    </w:p>
    <w:p w:rsidR="00475178" w:rsidRPr="000C0395" w:rsidRDefault="00475178" w:rsidP="00475178">
      <w:r>
        <w:t xml:space="preserve">Your team may think in very set </w:t>
      </w:r>
      <w:r w:rsidRPr="005172FD">
        <w:rPr>
          <w:noProof/>
        </w:rPr>
        <w:t>ways</w:t>
      </w:r>
      <w:r>
        <w:t xml:space="preserve"> and it is helpful to bring in other types of people who use different approaches/thought processes. Over time team dynamics can also settle into regular, less creative patterns and introducing other personnel can bring new perspectives which enliven your team.</w:t>
      </w:r>
    </w:p>
    <w:p w:rsidR="00475178" w:rsidRPr="00160213" w:rsidRDefault="00475178" w:rsidP="00475178">
      <w:pPr>
        <w:pStyle w:val="BoldBulTight0"/>
        <w:rPr>
          <w:u w:val="single"/>
        </w:rPr>
      </w:pPr>
      <w:r w:rsidRPr="00160213">
        <w:rPr>
          <w:u w:val="single"/>
        </w:rPr>
        <w:t>Powers of persuasion</w:t>
      </w:r>
    </w:p>
    <w:p w:rsidR="00475178" w:rsidRPr="000C0395" w:rsidRDefault="00475178" w:rsidP="00475178">
      <w:r>
        <w:t xml:space="preserve">Persuasion may not necessarily be an obvious contribution to your team’s success, but in this </w:t>
      </w:r>
      <w:r w:rsidRPr="005172FD">
        <w:rPr>
          <w:noProof/>
        </w:rPr>
        <w:t>situation</w:t>
      </w:r>
      <w:r w:rsidR="005172FD">
        <w:rPr>
          <w:noProof/>
        </w:rPr>
        <w:t>,</w:t>
      </w:r>
      <w:r>
        <w:t xml:space="preserve"> it can be used to help instil positivity and belief into making achievements. Others can literally persuade your team that they can make great changes and that they have the abilities and skills to make innovative decisions. As long as persuasion is used positively to help push through boundaries, this can be a great asset.</w:t>
      </w:r>
    </w:p>
    <w:p w:rsidR="00475178" w:rsidRPr="00160213" w:rsidRDefault="00475178" w:rsidP="00475178">
      <w:pPr>
        <w:pStyle w:val="BoldBulTight0"/>
        <w:rPr>
          <w:u w:val="single"/>
        </w:rPr>
      </w:pPr>
      <w:r w:rsidRPr="00160213">
        <w:rPr>
          <w:u w:val="single"/>
        </w:rPr>
        <w:t>Problem-solving capacities</w:t>
      </w:r>
    </w:p>
    <w:p w:rsidR="00475178" w:rsidRDefault="00475178" w:rsidP="00475178">
      <w:r>
        <w:t>Look at how others solve problems. By approaching things in a different way or by emulating how others may deal with situations can also help your team. This can inspire your team to look at different ways to solve issues that they may have almost given up on. By changing viewpoints, answers to problems can become easier to find. Your team may also discover that by discussing problems directly with others, that they are able to reach solutions. Sometimes a fresh mind can pick out a thought that no one else had reached.</w:t>
      </w:r>
    </w:p>
    <w:p w:rsidR="00475178" w:rsidRPr="008D171B" w:rsidRDefault="00475178" w:rsidP="00475178">
      <w:pPr>
        <w:pStyle w:val="BoldBulTight0"/>
        <w:rPr>
          <w:u w:val="single"/>
        </w:rPr>
      </w:pPr>
      <w:r w:rsidRPr="008D171B">
        <w:rPr>
          <w:u w:val="single"/>
        </w:rPr>
        <w:lastRenderedPageBreak/>
        <w:t>Specific technical skills or knowledge</w:t>
      </w:r>
    </w:p>
    <w:p w:rsidR="003D54F9" w:rsidRDefault="00475178" w:rsidP="00475178">
      <w:r>
        <w:t>Others outside of your team may have skills and knowledge that can help in certain areas of progress and in making developments. You should encourage your team to make use of other personnel’s expertise and gain advice on how they too can use this to further their ideas and work.</w:t>
      </w:r>
    </w:p>
    <w:p w:rsidR="00475178" w:rsidRDefault="00475178" w:rsidP="00475178">
      <w:pPr>
        <w:pStyle w:val="Heading3"/>
      </w:pPr>
      <w:bookmarkStart w:id="65" w:name="_Toc412546459"/>
      <w:bookmarkStart w:id="66" w:name="_Toc415483453"/>
      <w:bookmarkStart w:id="67" w:name="_Toc476842417"/>
      <w:r w:rsidRPr="00912C90">
        <w:t>Effective</w:t>
      </w:r>
      <w:r>
        <w:t xml:space="preserve"> communication between your team members</w:t>
      </w:r>
      <w:bookmarkEnd w:id="65"/>
      <w:bookmarkEnd w:id="66"/>
      <w:bookmarkEnd w:id="67"/>
    </w:p>
    <w:p w:rsidR="00475178" w:rsidRDefault="00475178" w:rsidP="00475178">
      <w:r>
        <w:t>Communication is key to achieving innovation in the workplace. Make sure your team acknowledge other team member’s thoughts and comments, respect what has been said and then take this forward into a discussion with all the team. Treat all your team member’s input with respect, however abstract, as it may prove useful at some point.</w:t>
      </w:r>
    </w:p>
    <w:p w:rsidR="00475178" w:rsidRDefault="00475178" w:rsidP="00475178">
      <w:r>
        <w:t xml:space="preserve">Don’t put blame on others – your team will lose respect for individuals who are not seen to be achieving. You want your team to work well </w:t>
      </w:r>
      <w:r w:rsidRPr="005172FD">
        <w:rPr>
          <w:noProof/>
        </w:rPr>
        <w:t>together</w:t>
      </w:r>
      <w:r>
        <w:t xml:space="preserve"> and you should be assisting them in meeting their goals as best you can. If you have a team member who is struggling with any aspect of their </w:t>
      </w:r>
      <w:r w:rsidRPr="005172FD">
        <w:rPr>
          <w:noProof/>
        </w:rPr>
        <w:t>work,</w:t>
      </w:r>
      <w:r>
        <w:t xml:space="preserve"> or is not meeting deadlines because of high workloads, look to supporting them.</w:t>
      </w:r>
    </w:p>
    <w:p w:rsidR="00475178" w:rsidRDefault="00475178" w:rsidP="00475178">
      <w:r>
        <w:t xml:space="preserve">As chief motivator for your team, make sure you listen to your team member’s ideas and consider how an idea could fit into the goals. If the idea is not quite right or is lacking in any part, see if you/your team could add to it and </w:t>
      </w:r>
      <w:r w:rsidRPr="005172FD">
        <w:rPr>
          <w:noProof/>
        </w:rPr>
        <w:t>shape</w:t>
      </w:r>
      <w:r>
        <w:t xml:space="preserve"> it more fully. Engage your team in collaborative thinking and show interest in all ideas. This will promote good team-working skills.</w:t>
      </w:r>
    </w:p>
    <w:p w:rsidR="00475178" w:rsidRPr="00795F0F" w:rsidRDefault="00475178" w:rsidP="00475178">
      <w:pPr>
        <w:pStyle w:val="BoldBulTight0"/>
      </w:pPr>
      <w:r w:rsidRPr="00795F0F">
        <w:t>Good team leaders do:</w:t>
      </w:r>
    </w:p>
    <w:p w:rsidR="00475178" w:rsidRPr="00795F0F" w:rsidRDefault="00475178" w:rsidP="004B1AB5">
      <w:pPr>
        <w:pStyle w:val="Bullets"/>
        <w:numPr>
          <w:ilvl w:val="0"/>
          <w:numId w:val="4"/>
        </w:numPr>
      </w:pPr>
      <w:r w:rsidRPr="00795F0F">
        <w:t>Celebrate team successes</w:t>
      </w:r>
    </w:p>
    <w:p w:rsidR="00475178" w:rsidRPr="00795F0F" w:rsidRDefault="00475178" w:rsidP="004B1AB5">
      <w:pPr>
        <w:pStyle w:val="Bullets"/>
        <w:numPr>
          <w:ilvl w:val="0"/>
          <w:numId w:val="4"/>
        </w:numPr>
      </w:pPr>
      <w:r w:rsidRPr="00795F0F">
        <w:t>Let the team take the credit for good work done</w:t>
      </w:r>
    </w:p>
    <w:p w:rsidR="00475178" w:rsidRDefault="00475178" w:rsidP="004B1AB5">
      <w:pPr>
        <w:pStyle w:val="Bullets"/>
        <w:numPr>
          <w:ilvl w:val="0"/>
          <w:numId w:val="4"/>
        </w:numPr>
      </w:pPr>
      <w:r w:rsidRPr="00795F0F">
        <w:t>Recognise individual achievements and acknowledge the contribution with a thank you.</w:t>
      </w:r>
    </w:p>
    <w:p w:rsidR="00475178" w:rsidRPr="00786C97" w:rsidRDefault="00475178" w:rsidP="00475178">
      <w:pPr>
        <w:pStyle w:val="BoldBulTight0"/>
        <w:rPr>
          <w:u w:val="single"/>
        </w:rPr>
      </w:pPr>
      <w:r w:rsidRPr="00786C97">
        <w:rPr>
          <w:u w:val="single"/>
        </w:rPr>
        <w:t>Assigning a team leader within your team</w:t>
      </w:r>
    </w:p>
    <w:p w:rsidR="00475178" w:rsidRDefault="003D54F9" w:rsidP="00475178">
      <w:r>
        <w:rPr>
          <w:noProof/>
          <w:lang w:val="en-GB"/>
        </w:rPr>
        <w:drawing>
          <wp:anchor distT="0" distB="0" distL="114300" distR="114300" simplePos="0" relativeHeight="251774976" behindDoc="1" locked="0" layoutInCell="1" allowOverlap="1" wp14:anchorId="59A3E7ED" wp14:editId="00054EDC">
            <wp:simplePos x="0" y="0"/>
            <wp:positionH relativeFrom="column">
              <wp:posOffset>4448175</wp:posOffset>
            </wp:positionH>
            <wp:positionV relativeFrom="paragraph">
              <wp:posOffset>127000</wp:posOffset>
            </wp:positionV>
            <wp:extent cx="1943100" cy="1704975"/>
            <wp:effectExtent l="0" t="0" r="0" b="9525"/>
            <wp:wrapTight wrapText="bothSides">
              <wp:wrapPolygon edited="0">
                <wp:start x="847" y="0"/>
                <wp:lineTo x="0" y="483"/>
                <wp:lineTo x="0" y="21238"/>
                <wp:lineTo x="847" y="21479"/>
                <wp:lineTo x="20541" y="21479"/>
                <wp:lineTo x="21388" y="21238"/>
                <wp:lineTo x="21388" y="483"/>
                <wp:lineTo x="20541" y="0"/>
                <wp:lineTo x="847" y="0"/>
              </wp:wrapPolygon>
            </wp:wrapTight>
            <wp:docPr id="37" name="Picture 37" descr="C:\Users\Sophie2\Desktop\ArtWork\Fotolia_500614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Fotolia_5006143_S.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4324" b="7900"/>
                    <a:stretch/>
                  </pic:blipFill>
                  <pic:spPr bwMode="auto">
                    <a:xfrm>
                      <a:off x="0" y="0"/>
                      <a:ext cx="1943100" cy="170497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5178">
        <w:t xml:space="preserve">Most teams will have a team member who tends to take the lead on tasks. This could be down to the team member having the most experience or being the most ambitious. There are many reasons as to why this may occur and you, as overall team leader, should assign certain team members to take the lead on certain tasks. This will help structure your team’s work and also enable </w:t>
      </w:r>
      <w:r w:rsidR="00475178" w:rsidRPr="005172FD">
        <w:rPr>
          <w:noProof/>
        </w:rPr>
        <w:t>them</w:t>
      </w:r>
      <w:r w:rsidR="00475178">
        <w:t xml:space="preserve"> to take accountability for their work.</w:t>
      </w:r>
    </w:p>
    <w:p w:rsidR="00475178" w:rsidRDefault="00475178" w:rsidP="00475178">
      <w:pPr>
        <w:pStyle w:val="BoldBulTight0"/>
      </w:pPr>
      <w:r>
        <w:t>Value that they can bring may include:</w:t>
      </w:r>
    </w:p>
    <w:p w:rsidR="00475178" w:rsidRPr="00786C97" w:rsidRDefault="00475178" w:rsidP="004B1AB5">
      <w:pPr>
        <w:pStyle w:val="Bullets"/>
        <w:numPr>
          <w:ilvl w:val="0"/>
          <w:numId w:val="4"/>
        </w:numPr>
      </w:pPr>
      <w:r w:rsidRPr="00786C97">
        <w:t>Setting the direction and pace</w:t>
      </w:r>
    </w:p>
    <w:p w:rsidR="00475178" w:rsidRPr="00786C97" w:rsidRDefault="00475178" w:rsidP="004B1AB5">
      <w:pPr>
        <w:pStyle w:val="Bullets"/>
        <w:numPr>
          <w:ilvl w:val="0"/>
          <w:numId w:val="4"/>
        </w:numPr>
      </w:pPr>
      <w:r w:rsidRPr="00786C97">
        <w:t>Planning work and setting agendas</w:t>
      </w:r>
    </w:p>
    <w:p w:rsidR="00475178" w:rsidRPr="00786C97" w:rsidRDefault="00475178" w:rsidP="004B1AB5">
      <w:pPr>
        <w:pStyle w:val="Bullets"/>
        <w:numPr>
          <w:ilvl w:val="0"/>
          <w:numId w:val="4"/>
        </w:numPr>
      </w:pPr>
      <w:r w:rsidRPr="00786C97">
        <w:t>Interacting with managers/other colleagues to approve work strategies</w:t>
      </w:r>
    </w:p>
    <w:p w:rsidR="00475178" w:rsidRPr="00786C97" w:rsidRDefault="00475178" w:rsidP="004B1AB5">
      <w:pPr>
        <w:pStyle w:val="Bullets"/>
        <w:numPr>
          <w:ilvl w:val="0"/>
          <w:numId w:val="4"/>
        </w:numPr>
      </w:pPr>
      <w:r w:rsidRPr="00786C97">
        <w:t>Central leadership within the team</w:t>
      </w:r>
    </w:p>
    <w:p w:rsidR="00475178" w:rsidRPr="00786C97" w:rsidRDefault="00475178" w:rsidP="004B1AB5">
      <w:pPr>
        <w:pStyle w:val="Bullets"/>
        <w:numPr>
          <w:ilvl w:val="0"/>
          <w:numId w:val="4"/>
        </w:numPr>
      </w:pPr>
      <w:r w:rsidRPr="00786C97">
        <w:t>Creating milestones and scheduling tasks for completion</w:t>
      </w:r>
    </w:p>
    <w:p w:rsidR="00C27F8F" w:rsidRDefault="00475178" w:rsidP="00882FF5">
      <w:pPr>
        <w:pStyle w:val="Bullets"/>
        <w:numPr>
          <w:ilvl w:val="0"/>
          <w:numId w:val="4"/>
        </w:numPr>
        <w:rPr>
          <w:rFonts w:ascii="Times New Roman" w:eastAsia="Times New Roman" w:hAnsi="Times New Roman"/>
          <w:snapToGrid w:val="0"/>
          <w:color w:val="000000"/>
          <w:w w:val="0"/>
          <w:sz w:val="0"/>
          <w:szCs w:val="0"/>
          <w:u w:color="000000"/>
          <w:bdr w:val="none" w:sz="0" w:space="0" w:color="000000"/>
          <w:shd w:val="clear" w:color="000000" w:fill="000000"/>
        </w:rPr>
      </w:pPr>
      <w:r w:rsidRPr="00786C97">
        <w:t>Monitoring work with colleagues and managing day-to-day achievements.</w:t>
      </w:r>
      <w:r>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27F8F" w:rsidRDefault="00C27F8F" w:rsidP="00C27F8F">
      <w:pPr>
        <w:pStyle w:val="Heading3"/>
      </w:pPr>
      <w:bookmarkStart w:id="68" w:name="_Toc476842418"/>
      <w:r w:rsidRPr="00C27F8F">
        <w:lastRenderedPageBreak/>
        <w:t>Group dynamics</w:t>
      </w:r>
      <w:bookmarkEnd w:id="68"/>
    </w:p>
    <w:p w:rsidR="002A3D52" w:rsidRPr="002A3D52" w:rsidRDefault="002A3D52" w:rsidP="002A3D52">
      <w:pPr>
        <w:rPr>
          <w:lang w:val="en-GB"/>
        </w:rPr>
      </w:pPr>
      <w:r>
        <w:rPr>
          <w:lang w:val="en-GB"/>
        </w:rPr>
        <w:t>Modified from source: ‘Improving Group Dynamics: helping your team work more effectively’</w:t>
      </w:r>
      <w:r w:rsidR="00601BB1">
        <w:rPr>
          <w:lang w:val="en-GB"/>
        </w:rPr>
        <w:t xml:space="preserve">, </w:t>
      </w:r>
      <w:hyperlink r:id="rId23" w:history="1">
        <w:r w:rsidR="00601BB1" w:rsidRPr="006D6F9A">
          <w:rPr>
            <w:rStyle w:val="Hyperlink"/>
            <w:lang w:val="en-GB"/>
          </w:rPr>
          <w:t>https://www.mindtools.com/pages/article/improving-group-dynamics.htm</w:t>
        </w:r>
      </w:hyperlink>
      <w:r w:rsidR="00601BB1">
        <w:rPr>
          <w:lang w:val="en-GB"/>
        </w:rPr>
        <w:t xml:space="preserve"> (09/03/17)</w:t>
      </w:r>
    </w:p>
    <w:p w:rsidR="002A3D52" w:rsidRDefault="002A3D52" w:rsidP="00C27F8F">
      <w:r>
        <w:t>‘Group dynamics’ is a term coined by social psychologist Kurt Lewin, and is used to describe how people work together when they are in a group. Notably, the term relates to the different roles that may emerge in a group setting.</w:t>
      </w:r>
    </w:p>
    <w:p w:rsidR="002A3D52" w:rsidRDefault="002A3D52" w:rsidP="00C27F8F">
      <w:r>
        <w:t>These roles can be either positive or negative. A team that works well together has a positive group dynamic.</w:t>
      </w:r>
    </w:p>
    <w:p w:rsidR="002A3D52" w:rsidRDefault="002A3D52" w:rsidP="002A3D52">
      <w:pPr>
        <w:pStyle w:val="BoldBulTight0"/>
      </w:pPr>
      <w:r>
        <w:t>Features of a positive group dynamic include:</w:t>
      </w:r>
    </w:p>
    <w:p w:rsidR="002A3D52" w:rsidRDefault="00601BB1" w:rsidP="002A3D52">
      <w:pPr>
        <w:pStyle w:val="Bullets"/>
      </w:pPr>
      <w:r>
        <w:rPr>
          <w:noProof/>
          <w:lang w:val="en-GB"/>
        </w:rPr>
        <w:drawing>
          <wp:anchor distT="0" distB="0" distL="114300" distR="114300" simplePos="0" relativeHeight="251792384" behindDoc="0" locked="0" layoutInCell="1" allowOverlap="1" wp14:anchorId="25E39317" wp14:editId="268E8F9B">
            <wp:simplePos x="0" y="0"/>
            <wp:positionH relativeFrom="column">
              <wp:posOffset>2908935</wp:posOffset>
            </wp:positionH>
            <wp:positionV relativeFrom="paragraph">
              <wp:posOffset>271145</wp:posOffset>
            </wp:positionV>
            <wp:extent cx="3084195" cy="2505075"/>
            <wp:effectExtent l="0" t="0" r="0"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sh_the_bullseye_400_clr_18524.png"/>
                    <pic:cNvPicPr/>
                  </pic:nvPicPr>
                  <pic:blipFill>
                    <a:blip r:embed="rId24">
                      <a:extLst>
                        <a:ext uri="{28A0092B-C50C-407E-A947-70E740481C1C}">
                          <a14:useLocalDpi xmlns:a14="http://schemas.microsoft.com/office/drawing/2010/main" val="0"/>
                        </a:ext>
                      </a:extLst>
                    </a:blip>
                    <a:stretch>
                      <a:fillRect/>
                    </a:stretch>
                  </pic:blipFill>
                  <pic:spPr>
                    <a:xfrm>
                      <a:off x="0" y="0"/>
                      <a:ext cx="3084195" cy="2505075"/>
                    </a:xfrm>
                    <a:prstGeom prst="rect">
                      <a:avLst/>
                    </a:prstGeom>
                  </pic:spPr>
                </pic:pic>
              </a:graphicData>
            </a:graphic>
            <wp14:sizeRelH relativeFrom="page">
              <wp14:pctWidth>0</wp14:pctWidth>
            </wp14:sizeRelH>
            <wp14:sizeRelV relativeFrom="page">
              <wp14:pctHeight>0</wp14:pctHeight>
            </wp14:sizeRelV>
          </wp:anchor>
        </w:drawing>
      </w:r>
      <w:r w:rsidR="002A3D52">
        <w:t>Strong leadership</w:t>
      </w:r>
    </w:p>
    <w:p w:rsidR="002A3D52" w:rsidRDefault="002A3D52" w:rsidP="002A3D52">
      <w:pPr>
        <w:pStyle w:val="Bullets"/>
      </w:pPr>
      <w:r>
        <w:t>Defined roles and responsibilities</w:t>
      </w:r>
    </w:p>
    <w:p w:rsidR="002A3D52" w:rsidRDefault="002A3D52" w:rsidP="002A3D52">
      <w:pPr>
        <w:pStyle w:val="Bullets"/>
      </w:pPr>
      <w:r>
        <w:t>Strong accountability (i.e. team members hold each other responsible for their actions and take responsibility for their own)</w:t>
      </w:r>
    </w:p>
    <w:p w:rsidR="002A3D52" w:rsidRDefault="002A3D52" w:rsidP="002A3D52">
      <w:pPr>
        <w:pStyle w:val="Bullets"/>
      </w:pPr>
      <w:r>
        <w:t>Excellent communication</w:t>
      </w:r>
    </w:p>
    <w:p w:rsidR="002A3D52" w:rsidRDefault="002A3D52" w:rsidP="002A3D52">
      <w:pPr>
        <w:pStyle w:val="Bullets"/>
      </w:pPr>
      <w:r>
        <w:t>Trust</w:t>
      </w:r>
    </w:p>
    <w:p w:rsidR="002A3D52" w:rsidRDefault="002A3D52" w:rsidP="002A3D52">
      <w:pPr>
        <w:pStyle w:val="Bullets"/>
      </w:pPr>
      <w:r>
        <w:t>Effective problem-solving procedures.</w:t>
      </w:r>
    </w:p>
    <w:p w:rsidR="002A3D52" w:rsidRDefault="002A3D52" w:rsidP="002A3D52">
      <w:pPr>
        <w:pStyle w:val="BoldBulTight0"/>
      </w:pPr>
      <w:r>
        <w:t>Conversely, a negative group dynamic may feature:</w:t>
      </w:r>
    </w:p>
    <w:p w:rsidR="002A3D52" w:rsidRDefault="002A3D52" w:rsidP="002A3D52">
      <w:pPr>
        <w:pStyle w:val="Bullets"/>
      </w:pPr>
      <w:r>
        <w:t>A weak leader</w:t>
      </w:r>
    </w:p>
    <w:p w:rsidR="002A3D52" w:rsidRDefault="002A3D52" w:rsidP="002A3D52">
      <w:pPr>
        <w:pStyle w:val="Bullets"/>
      </w:pPr>
      <w:r>
        <w:t>A tendency to always agree with the leader even if the team doesn’t agree</w:t>
      </w:r>
    </w:p>
    <w:p w:rsidR="002A3D52" w:rsidRDefault="002A3D52" w:rsidP="002A3D52">
      <w:pPr>
        <w:pStyle w:val="Bullets"/>
      </w:pPr>
      <w:r>
        <w:t>‘Groupthink’ – a term used to describe what happens when a team believes there has to be a consensus to move forward, which results in good ideas not being explored</w:t>
      </w:r>
    </w:p>
    <w:p w:rsidR="002A3D52" w:rsidRDefault="002A3D52" w:rsidP="002A3D52">
      <w:pPr>
        <w:pStyle w:val="Bullets"/>
      </w:pPr>
      <w:r>
        <w:t>‘</w:t>
      </w:r>
      <w:r w:rsidRPr="005172FD">
        <w:rPr>
          <w:noProof/>
        </w:rPr>
        <w:t>Free riding</w:t>
      </w:r>
      <w:r>
        <w:t>’ – a term used to describe team members who let others do all the work and do not contribute themselves</w:t>
      </w:r>
    </w:p>
    <w:p w:rsidR="00601BB1" w:rsidRDefault="002A3D52" w:rsidP="002A3D52">
      <w:pPr>
        <w:pStyle w:val="Bullets"/>
      </w:pPr>
      <w:r>
        <w:t>‘Evaluation apprehension’ – a term used to describe team members holding back on their contributions and ideas because they are afraid of being judged of viewed poorly by their team.</w:t>
      </w:r>
    </w:p>
    <w:p w:rsidR="00601BB1" w:rsidRDefault="00601BB1">
      <w:pPr>
        <w:spacing w:after="0" w:line="240" w:lineRule="auto"/>
        <w:rPr>
          <w:rFonts w:cstheme="majorBidi"/>
          <w:b/>
          <w:bCs/>
          <w:sz w:val="26"/>
          <w:szCs w:val="26"/>
          <w:lang w:val="en-GB"/>
        </w:rPr>
      </w:pPr>
      <w:r>
        <w:br w:type="page"/>
      </w:r>
    </w:p>
    <w:p w:rsidR="00601BB1" w:rsidRPr="00E314E3" w:rsidRDefault="00601BB1" w:rsidP="00E314E3">
      <w:pPr>
        <w:pStyle w:val="BoldBulTight0"/>
        <w:rPr>
          <w:u w:val="single"/>
        </w:rPr>
      </w:pPr>
      <w:r w:rsidRPr="00E314E3">
        <w:rPr>
          <w:u w:val="single"/>
        </w:rPr>
        <w:lastRenderedPageBreak/>
        <w:t>‘</w:t>
      </w:r>
      <w:r w:rsidRPr="005172FD">
        <w:rPr>
          <w:noProof/>
          <w:u w:val="single"/>
        </w:rPr>
        <w:t>Blockers’</w:t>
      </w:r>
    </w:p>
    <w:p w:rsidR="00601BB1" w:rsidRDefault="00601BB1" w:rsidP="00601BB1">
      <w:pPr>
        <w:pStyle w:val="BoldBulTight0"/>
      </w:pPr>
      <w:r>
        <w:t>Blocking roles are roles that are disruptive to the team. They can include:</w:t>
      </w:r>
    </w:p>
    <w:p w:rsidR="00601BB1" w:rsidRPr="00601BB1" w:rsidRDefault="00601BB1" w:rsidP="00601BB1">
      <w:pPr>
        <w:pStyle w:val="Bullets"/>
      </w:pPr>
      <w:r w:rsidRPr="00E314E3">
        <w:rPr>
          <w:b/>
        </w:rPr>
        <w:t>The aggressor:</w:t>
      </w:r>
      <w:r w:rsidRPr="00601BB1">
        <w:t> this person often disagrees with others, or is inappropriately outspoken.</w:t>
      </w:r>
    </w:p>
    <w:p w:rsidR="00601BB1" w:rsidRPr="00601BB1" w:rsidRDefault="00601BB1" w:rsidP="00601BB1">
      <w:pPr>
        <w:pStyle w:val="Bullets"/>
      </w:pPr>
      <w:r w:rsidRPr="00E314E3">
        <w:rPr>
          <w:b/>
        </w:rPr>
        <w:t>The negator:</w:t>
      </w:r>
      <w:r w:rsidRPr="00601BB1">
        <w:t> this group member is often critical of others' ideas.</w:t>
      </w:r>
    </w:p>
    <w:p w:rsidR="00601BB1" w:rsidRPr="00601BB1" w:rsidRDefault="00601BB1" w:rsidP="00601BB1">
      <w:pPr>
        <w:pStyle w:val="Bullets"/>
      </w:pPr>
      <w:r w:rsidRPr="00E314E3">
        <w:rPr>
          <w:b/>
        </w:rPr>
        <w:t>The withdrawer:</w:t>
      </w:r>
      <w:r w:rsidRPr="00601BB1">
        <w:t> this person doesn't participate in the discussion.</w:t>
      </w:r>
    </w:p>
    <w:p w:rsidR="00601BB1" w:rsidRPr="00601BB1" w:rsidRDefault="00601BB1" w:rsidP="00601BB1">
      <w:pPr>
        <w:pStyle w:val="Bullets"/>
      </w:pPr>
      <w:r w:rsidRPr="00E314E3">
        <w:rPr>
          <w:b/>
        </w:rPr>
        <w:t>The recognition seeker</w:t>
      </w:r>
      <w:r w:rsidRPr="00FD1EDC">
        <w:rPr>
          <w:b/>
        </w:rPr>
        <w:t>:</w:t>
      </w:r>
      <w:r w:rsidRPr="00601BB1">
        <w:t> this group member is boastful, or dominates the session.</w:t>
      </w:r>
    </w:p>
    <w:p w:rsidR="00601BB1" w:rsidRPr="00601BB1" w:rsidRDefault="00601BB1" w:rsidP="00601BB1">
      <w:pPr>
        <w:pStyle w:val="Bullets"/>
        <w:rPr>
          <w:lang w:val="en-GB"/>
        </w:rPr>
      </w:pPr>
      <w:r w:rsidRPr="00E314E3">
        <w:rPr>
          <w:b/>
        </w:rPr>
        <w:t>The joker:</w:t>
      </w:r>
      <w:r w:rsidRPr="00601BB1">
        <w:t> this person introduces humo</w:t>
      </w:r>
      <w:r>
        <w:t>u</w:t>
      </w:r>
      <w:r w:rsidRPr="00601BB1">
        <w:t>r at inappropriate times.</w:t>
      </w:r>
    </w:p>
    <w:p w:rsidR="00601BB1" w:rsidRDefault="00601BB1" w:rsidP="00601BB1">
      <w:r>
        <w:t>As a leader, it is essential to recognise when certain team members are behaving in a way that is causing issues for the team and to address these issues.</w:t>
      </w:r>
    </w:p>
    <w:p w:rsidR="009B493C" w:rsidRDefault="009B493C" w:rsidP="009B493C">
      <w:pPr>
        <w:pStyle w:val="Heading3"/>
      </w:pPr>
      <w:bookmarkStart w:id="69" w:name="_Toc476842419"/>
      <w:r>
        <w:t>Diversity</w:t>
      </w:r>
      <w:bookmarkEnd w:id="69"/>
    </w:p>
    <w:p w:rsidR="009B493C" w:rsidRDefault="009B493C" w:rsidP="009B493C">
      <w:r>
        <w:t>Diversity describes the way in which team members are different.</w:t>
      </w:r>
    </w:p>
    <w:p w:rsidR="009B493C" w:rsidRDefault="009B493C" w:rsidP="009B493C">
      <w:pPr>
        <w:pStyle w:val="BoldBulTight0"/>
      </w:pPr>
      <w:r>
        <w:rPr>
          <w:noProof/>
          <w:lang w:val="en-GB"/>
        </w:rPr>
        <w:drawing>
          <wp:anchor distT="0" distB="0" distL="114300" distR="114300" simplePos="0" relativeHeight="251793408" behindDoc="0" locked="0" layoutInCell="1" allowOverlap="1" wp14:anchorId="2627620E" wp14:editId="4FE97E3D">
            <wp:simplePos x="0" y="0"/>
            <wp:positionH relativeFrom="column">
              <wp:posOffset>2853690</wp:posOffset>
            </wp:positionH>
            <wp:positionV relativeFrom="paragraph">
              <wp:posOffset>43815</wp:posOffset>
            </wp:positionV>
            <wp:extent cx="2889885" cy="2406015"/>
            <wp:effectExtent l="0" t="0" r="5715"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gnifyquestion.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89885" cy="2406015"/>
                    </a:xfrm>
                    <a:prstGeom prst="rect">
                      <a:avLst/>
                    </a:prstGeom>
                  </pic:spPr>
                </pic:pic>
              </a:graphicData>
            </a:graphic>
            <wp14:sizeRelH relativeFrom="page">
              <wp14:pctWidth>0</wp14:pctWidth>
            </wp14:sizeRelH>
            <wp14:sizeRelV relativeFrom="page">
              <wp14:pctHeight>0</wp14:pctHeight>
            </wp14:sizeRelV>
          </wp:anchor>
        </w:drawing>
      </w:r>
      <w:r>
        <w:t>Diversity may relate to:</w:t>
      </w:r>
    </w:p>
    <w:p w:rsidR="009B493C" w:rsidRDefault="009B493C" w:rsidP="009B493C">
      <w:pPr>
        <w:pStyle w:val="Bullets"/>
      </w:pPr>
      <w:r>
        <w:t>Race</w:t>
      </w:r>
    </w:p>
    <w:p w:rsidR="009B493C" w:rsidRDefault="009B493C" w:rsidP="009B493C">
      <w:pPr>
        <w:pStyle w:val="Bullets"/>
      </w:pPr>
      <w:r>
        <w:t>Gender</w:t>
      </w:r>
    </w:p>
    <w:p w:rsidR="009B493C" w:rsidRDefault="009B493C" w:rsidP="009B493C">
      <w:pPr>
        <w:pStyle w:val="Bullets"/>
      </w:pPr>
      <w:r>
        <w:t>Age</w:t>
      </w:r>
    </w:p>
    <w:p w:rsidR="009B493C" w:rsidRDefault="009B493C" w:rsidP="009B493C">
      <w:pPr>
        <w:pStyle w:val="Bullets"/>
      </w:pPr>
      <w:r>
        <w:t>Education</w:t>
      </w:r>
    </w:p>
    <w:p w:rsidR="009B493C" w:rsidRDefault="009B493C" w:rsidP="009B493C">
      <w:pPr>
        <w:pStyle w:val="Bullets"/>
      </w:pPr>
      <w:r>
        <w:t>Experience</w:t>
      </w:r>
    </w:p>
    <w:p w:rsidR="009B493C" w:rsidRDefault="009B493C" w:rsidP="009B493C">
      <w:pPr>
        <w:pStyle w:val="Bullets"/>
      </w:pPr>
      <w:r>
        <w:t>Values</w:t>
      </w:r>
    </w:p>
    <w:p w:rsidR="009B493C" w:rsidRDefault="009B493C" w:rsidP="009B493C">
      <w:pPr>
        <w:pStyle w:val="Bullets"/>
      </w:pPr>
      <w:r>
        <w:t>Goals.</w:t>
      </w:r>
    </w:p>
    <w:p w:rsidR="009B493C" w:rsidRPr="009B493C" w:rsidRDefault="009B493C" w:rsidP="009B493C">
      <w:r>
        <w:t>The more diverse a team, the more innovative it may be. Diversity allows for a range of insights and perspectives within a team that can help the team to think creatively and recognise a broad range of opportunities, that may not be possible without a diversity of team members.</w:t>
      </w:r>
    </w:p>
    <w:p w:rsidR="00C27F8F" w:rsidRPr="00C27F8F" w:rsidRDefault="00C27F8F" w:rsidP="00601BB1">
      <w:r w:rsidRPr="00C27F8F">
        <w:br w:type="page"/>
      </w:r>
    </w:p>
    <w:p w:rsidR="00475178" w:rsidRDefault="00475178" w:rsidP="00475178">
      <w:pPr>
        <w:pStyle w:val="Heading3"/>
      </w:pPr>
      <w:bookmarkStart w:id="70" w:name="_Toc412546460"/>
      <w:bookmarkStart w:id="71" w:name="_Toc415483454"/>
      <w:bookmarkStart w:id="72" w:name="_Toc476842420"/>
      <w:r w:rsidRPr="00FB7D3C">
        <w:lastRenderedPageBreak/>
        <w:t xml:space="preserve">Activity </w:t>
      </w:r>
      <w:r>
        <w:t>1D</w:t>
      </w:r>
      <w:bookmarkEnd w:id="70"/>
      <w:bookmarkEnd w:id="71"/>
      <w:bookmarkEnd w:id="72"/>
    </w:p>
    <w:p w:rsidR="00475178" w:rsidRDefault="003D54F9" w:rsidP="00475178">
      <w:r>
        <w:rPr>
          <w:noProof/>
          <w:lang w:val="en-GB"/>
        </w:rPr>
        <w:drawing>
          <wp:anchor distT="0" distB="0" distL="114300" distR="114300" simplePos="0" relativeHeight="251736064" behindDoc="1" locked="0" layoutInCell="1" allowOverlap="1" wp14:anchorId="2A7B16B4" wp14:editId="4F22B941">
            <wp:simplePos x="0" y="0"/>
            <wp:positionH relativeFrom="column">
              <wp:posOffset>19050</wp:posOffset>
            </wp:positionH>
            <wp:positionV relativeFrom="paragraph">
              <wp:posOffset>218440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00475178">
        <w:br w:type="page"/>
      </w:r>
    </w:p>
    <w:p w:rsidR="00475178" w:rsidRPr="00804162" w:rsidRDefault="00475178" w:rsidP="00475178">
      <w:pPr>
        <w:pStyle w:val="Heading1"/>
        <w:spacing w:after="240"/>
      </w:pPr>
      <w:bookmarkStart w:id="73" w:name="_Toc412546461"/>
      <w:bookmarkStart w:id="74" w:name="_Toc415483455"/>
      <w:bookmarkStart w:id="75" w:name="_Toc476842421"/>
      <w:r w:rsidRPr="007B2BD3">
        <w:lastRenderedPageBreak/>
        <w:t xml:space="preserve">2. </w:t>
      </w:r>
      <w:r w:rsidRPr="00813A1E">
        <w:t>Organise and agree effective ways of working</w:t>
      </w:r>
      <w:bookmarkEnd w:id="73"/>
      <w:bookmarkEnd w:id="74"/>
      <w:bookmarkEnd w:id="75"/>
    </w:p>
    <w:p w:rsidR="00475178" w:rsidRDefault="00475178" w:rsidP="00475178">
      <w:pPr>
        <w:rPr>
          <w:rFonts w:asciiTheme="minorHAnsi" w:hAnsiTheme="minorHAnsi"/>
        </w:rPr>
      </w:pPr>
      <w:r w:rsidRPr="007B2BD3">
        <w:rPr>
          <w:b/>
          <w:sz w:val="28"/>
        </w:rPr>
        <w:t>2.1.</w:t>
      </w:r>
      <w:r w:rsidRPr="007B2BD3">
        <w:rPr>
          <w:sz w:val="28"/>
        </w:rPr>
        <w:t xml:space="preserve"> </w:t>
      </w:r>
      <w:r>
        <w:tab/>
      </w:r>
      <w:r w:rsidRPr="000C0395">
        <w:rPr>
          <w:rFonts w:asciiTheme="minorHAnsi" w:hAnsiTheme="minorHAnsi"/>
        </w:rPr>
        <w:t xml:space="preserve">Jointly establish </w:t>
      </w:r>
      <w:r w:rsidRPr="00620A64">
        <w:t>ground rules for how</w:t>
      </w:r>
      <w:r w:rsidRPr="000C0395">
        <w:rPr>
          <w:rFonts w:asciiTheme="minorHAnsi" w:hAnsiTheme="minorHAnsi"/>
        </w:rPr>
        <w:t xml:space="preserve"> the team will operate</w:t>
      </w:r>
    </w:p>
    <w:p w:rsidR="00475178" w:rsidRDefault="00475178" w:rsidP="00475178">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Pr="000C0395">
        <w:rPr>
          <w:rFonts w:asciiTheme="minorHAnsi" w:hAnsiTheme="minorHAnsi"/>
        </w:rPr>
        <w:t>Agree and comm</w:t>
      </w:r>
      <w:r w:rsidRPr="00620A64">
        <w:t>unicate responsibilities in ways that encourage and reinforce team-based innovation</w:t>
      </w:r>
    </w:p>
    <w:p w:rsidR="00475178" w:rsidRDefault="00475178" w:rsidP="00475178">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Pr="000C0395">
        <w:rPr>
          <w:rFonts w:asciiTheme="minorHAnsi" w:hAnsiTheme="minorHAnsi"/>
        </w:rPr>
        <w:t>Agree and share tasks and activities to ensure the best use of skills and abilities within the team</w:t>
      </w:r>
    </w:p>
    <w:p w:rsidR="00475178" w:rsidRDefault="00475178" w:rsidP="00475178">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Pr="000C0395">
        <w:rPr>
          <w:rFonts w:asciiTheme="minorHAnsi" w:hAnsiTheme="minorHAnsi"/>
        </w:rPr>
        <w:t>Plan and schedule activities to allow time for thinking, challenging and collaboration</w:t>
      </w:r>
    </w:p>
    <w:p w:rsidR="00475178" w:rsidRPr="00773C6B" w:rsidRDefault="00475178" w:rsidP="00475178">
      <w:pPr>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Pr="000C0395">
        <w:rPr>
          <w:rFonts w:asciiTheme="minorHAnsi" w:hAnsiTheme="minorHAnsi"/>
        </w:rPr>
        <w:t>Establish personal reward and stimulation as an integral part of the team's way of working</w:t>
      </w:r>
    </w:p>
    <w:p w:rsidR="00475178" w:rsidRPr="00773C6B" w:rsidRDefault="00475178" w:rsidP="00475178">
      <w:pPr>
        <w:rPr>
          <w:b/>
          <w:sz w:val="28"/>
          <w:szCs w:val="28"/>
        </w:rPr>
      </w:pPr>
    </w:p>
    <w:p w:rsidR="00475178" w:rsidRDefault="00475178" w:rsidP="00475178">
      <w:r>
        <w:rPr>
          <w:noProof/>
          <w:lang w:val="en-GB"/>
        </w:rPr>
        <w:drawing>
          <wp:anchor distT="0" distB="0" distL="114300" distR="114300" simplePos="0" relativeHeight="251734016" behindDoc="1" locked="0" layoutInCell="1" allowOverlap="1" wp14:anchorId="22C5D6E5" wp14:editId="1AD1E43D">
            <wp:simplePos x="0" y="0"/>
            <wp:positionH relativeFrom="column">
              <wp:posOffset>486410</wp:posOffset>
            </wp:positionH>
            <wp:positionV relativeFrom="paragraph">
              <wp:posOffset>1355090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a:ln>
                      <a:noFill/>
                    </a:ln>
                    <a:effectLst>
                      <a:softEdge rad="112500"/>
                    </a:effectLst>
                  </pic:spPr>
                </pic:pic>
              </a:graphicData>
            </a:graphic>
          </wp:anchor>
        </w:drawing>
      </w:r>
      <w:r>
        <w:br w:type="page"/>
      </w:r>
    </w:p>
    <w:p w:rsidR="00475178" w:rsidRDefault="00475178" w:rsidP="00475178">
      <w:pPr>
        <w:pStyle w:val="Heading2"/>
      </w:pPr>
      <w:bookmarkStart w:id="76" w:name="_Toc412546462"/>
      <w:bookmarkStart w:id="77" w:name="_Toc415483456"/>
      <w:bookmarkStart w:id="78" w:name="_Toc476842422"/>
      <w:r w:rsidRPr="00813A1E">
        <w:lastRenderedPageBreak/>
        <w:t xml:space="preserve">2.1 – Jointly establish </w:t>
      </w:r>
      <w:r w:rsidRPr="00813A1E">
        <w:rPr>
          <w:rStyle w:val="BoldandItalics"/>
          <w:b/>
          <w:i w:val="0"/>
        </w:rPr>
        <w:t>ground rules</w:t>
      </w:r>
      <w:r w:rsidRPr="00813A1E">
        <w:t xml:space="preserve"> for how the team will operate</w:t>
      </w:r>
      <w:bookmarkEnd w:id="76"/>
      <w:bookmarkEnd w:id="77"/>
      <w:bookmarkEnd w:id="78"/>
    </w:p>
    <w:p w:rsidR="007C7AE8" w:rsidRDefault="007C7AE8" w:rsidP="007C7AE8">
      <w:pPr>
        <w:pStyle w:val="BoldBulTight0"/>
      </w:pPr>
    </w:p>
    <w:p w:rsidR="007C7AE8" w:rsidRDefault="007C7AE8" w:rsidP="007C7AE8">
      <w:pPr>
        <w:pStyle w:val="BoldBulTight0"/>
      </w:pPr>
      <w:r>
        <w:t>By the end of this chapter, the learner should be able to:</w:t>
      </w:r>
    </w:p>
    <w:p w:rsidR="003D12F1" w:rsidRDefault="00611216" w:rsidP="009B0E85">
      <w:pPr>
        <w:pStyle w:val="Bullets"/>
      </w:pPr>
      <w:r>
        <w:t>Establish ground rules for their team.</w:t>
      </w:r>
    </w:p>
    <w:p w:rsidR="00475178" w:rsidRDefault="00BB730B" w:rsidP="00475178">
      <w:pPr>
        <w:spacing w:before="240"/>
      </w:pPr>
      <w:r>
        <w:rPr>
          <w:noProof/>
          <w:lang w:val="en-GB"/>
        </w:rPr>
        <w:drawing>
          <wp:anchor distT="0" distB="0" distL="114300" distR="114300" simplePos="0" relativeHeight="251764736" behindDoc="1" locked="0" layoutInCell="1" allowOverlap="1" wp14:anchorId="36CDDE74" wp14:editId="12DBC9B5">
            <wp:simplePos x="0" y="0"/>
            <wp:positionH relativeFrom="column">
              <wp:posOffset>4543425</wp:posOffset>
            </wp:positionH>
            <wp:positionV relativeFrom="paragraph">
              <wp:posOffset>671830</wp:posOffset>
            </wp:positionV>
            <wp:extent cx="1400175" cy="1965325"/>
            <wp:effectExtent l="0" t="0" r="9525" b="0"/>
            <wp:wrapTight wrapText="bothSides">
              <wp:wrapPolygon edited="0">
                <wp:start x="0" y="0"/>
                <wp:lineTo x="0" y="21356"/>
                <wp:lineTo x="21453" y="21356"/>
                <wp:lineTo x="21453" y="0"/>
                <wp:lineTo x="0" y="0"/>
              </wp:wrapPolygon>
            </wp:wrapTight>
            <wp:docPr id="66" name="Picture 66" descr="C:\Users\Sophie2\Desktop\ArtWork\Fotolia_2668128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26681287_S.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00175" cy="1965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5178">
        <w:t>You need to organise the most effective way for your team to work innovatively. Once you have looked at the best use of skills, team dynamics and motivations within your team, arrange a team meeting to discuss how you can work together and create the processes that should be followed to support your team. Your team should be committed to a common approach.</w:t>
      </w:r>
    </w:p>
    <w:p w:rsidR="00475178" w:rsidRDefault="00475178" w:rsidP="00475178">
      <w:pPr>
        <w:pStyle w:val="Heading3"/>
      </w:pPr>
      <w:bookmarkStart w:id="79" w:name="_Toc412546463"/>
      <w:bookmarkStart w:id="80" w:name="_Toc415483457"/>
      <w:bookmarkStart w:id="81" w:name="_Toc476842423"/>
      <w:r>
        <w:t>Establish rules</w:t>
      </w:r>
      <w:bookmarkEnd w:id="79"/>
      <w:bookmarkEnd w:id="80"/>
      <w:bookmarkEnd w:id="81"/>
    </w:p>
    <w:p w:rsidR="00475178" w:rsidRDefault="00475178" w:rsidP="00475178">
      <w:r>
        <w:t xml:space="preserve">Make sure your team are aware of their boundaries. If you do not make this clear, you are opening up possible conflicts of interest with the direction your team should be moving towards. Team activities should be made </w:t>
      </w:r>
      <w:r w:rsidRPr="005172FD">
        <w:rPr>
          <w:noProof/>
        </w:rPr>
        <w:t>clear</w:t>
      </w:r>
      <w:r>
        <w:t xml:space="preserve"> and discussions and ideas progressed cohesively. Your team will work more confidently together if they know what is expected of them. Make sure that you guide your team along the process.</w:t>
      </w:r>
      <w:r w:rsidRPr="00943BF4">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475178" w:rsidRPr="009649AC" w:rsidRDefault="00475178" w:rsidP="00475178">
      <w:pPr>
        <w:pStyle w:val="BoldBulTight0"/>
        <w:rPr>
          <w:u w:val="single"/>
        </w:rPr>
      </w:pPr>
      <w:r w:rsidRPr="009649AC">
        <w:rPr>
          <w:u w:val="single"/>
        </w:rPr>
        <w:t>Roles and responsibilities</w:t>
      </w:r>
    </w:p>
    <w:p w:rsidR="00475178" w:rsidRDefault="00475178" w:rsidP="00475178">
      <w:r>
        <w:t xml:space="preserve">Discuss the key roles and responsibilities with your team so that everyone knows who is doing what, and how this will work for the team. You need to be clear with your requirements for your team and also on what your team’s requirements are with themselves. If you are to play an involved role within your team make this clear and work with them accordingly. </w:t>
      </w:r>
      <w:r w:rsidRPr="005172FD">
        <w:rPr>
          <w:noProof/>
        </w:rPr>
        <w:t>Alternatively</w:t>
      </w:r>
      <w:r w:rsidR="005172FD">
        <w:rPr>
          <w:noProof/>
        </w:rPr>
        <w:t>,</w:t>
      </w:r>
      <w:r>
        <w:t xml:space="preserve"> if you are giving certain responsibilities to members within your team, let them and all of your team know. By giving part-ownership of the roles and responsibilities to your team, you will involve them in the decision-making </w:t>
      </w:r>
      <w:r w:rsidRPr="005172FD">
        <w:rPr>
          <w:noProof/>
        </w:rPr>
        <w:t>process</w:t>
      </w:r>
      <w:r>
        <w:t xml:space="preserve"> and they will become more invested in the changes.</w:t>
      </w:r>
    </w:p>
    <w:p w:rsidR="00475178" w:rsidRDefault="00475178" w:rsidP="00475178">
      <w:pPr>
        <w:pStyle w:val="BoldBulTight0"/>
      </w:pPr>
      <w:r>
        <w:t>Your team needs to:</w:t>
      </w:r>
    </w:p>
    <w:p w:rsidR="00475178" w:rsidRPr="00263685" w:rsidRDefault="00475178" w:rsidP="004B1AB5">
      <w:pPr>
        <w:pStyle w:val="Bullets"/>
        <w:numPr>
          <w:ilvl w:val="0"/>
          <w:numId w:val="4"/>
        </w:numPr>
      </w:pPr>
      <w:r w:rsidRPr="00263685">
        <w:t>Develop a clear working approach to achieve the purpose</w:t>
      </w:r>
    </w:p>
    <w:p w:rsidR="00475178" w:rsidRPr="00263685" w:rsidRDefault="00475178" w:rsidP="004B1AB5">
      <w:pPr>
        <w:pStyle w:val="Bullets"/>
        <w:numPr>
          <w:ilvl w:val="0"/>
          <w:numId w:val="4"/>
        </w:numPr>
      </w:pPr>
      <w:r w:rsidRPr="00263685">
        <w:t>Look at the social, economic and administrative details of the project</w:t>
      </w:r>
    </w:p>
    <w:p w:rsidR="00475178" w:rsidRPr="00263685" w:rsidRDefault="00475178" w:rsidP="004B1AB5">
      <w:pPr>
        <w:pStyle w:val="Bullets"/>
        <w:numPr>
          <w:ilvl w:val="0"/>
          <w:numId w:val="4"/>
        </w:numPr>
      </w:pPr>
      <w:r w:rsidRPr="00263685">
        <w:t>Agree and allocate specific tasks to individuals within the team</w:t>
      </w:r>
    </w:p>
    <w:p w:rsidR="00475178" w:rsidRPr="00263685" w:rsidRDefault="00475178" w:rsidP="004B1AB5">
      <w:pPr>
        <w:pStyle w:val="Bullets"/>
        <w:numPr>
          <w:ilvl w:val="0"/>
          <w:numId w:val="4"/>
        </w:numPr>
      </w:pPr>
      <w:r w:rsidRPr="00263685">
        <w:t>Use their preferred working styles to achieve the team goals.</w:t>
      </w:r>
    </w:p>
    <w:p w:rsidR="00BB730B" w:rsidRDefault="00BB730B">
      <w:pPr>
        <w:spacing w:after="0" w:line="240" w:lineRule="auto"/>
        <w:rPr>
          <w:b/>
          <w:u w:val="single"/>
        </w:rPr>
      </w:pPr>
      <w:r>
        <w:rPr>
          <w:u w:val="single"/>
        </w:rPr>
        <w:br w:type="page"/>
      </w:r>
    </w:p>
    <w:p w:rsidR="00475178" w:rsidRPr="004771EE" w:rsidRDefault="00475178" w:rsidP="00475178">
      <w:pPr>
        <w:pStyle w:val="BoldBulTight0"/>
        <w:rPr>
          <w:u w:val="single"/>
        </w:rPr>
      </w:pPr>
      <w:r w:rsidRPr="004771EE">
        <w:rPr>
          <w:u w:val="single"/>
        </w:rPr>
        <w:lastRenderedPageBreak/>
        <w:t>Timelines</w:t>
      </w:r>
    </w:p>
    <w:p w:rsidR="00475178" w:rsidRDefault="00475178" w:rsidP="00475178">
      <w:r>
        <w:t>To work innovatively will require structure and planning. In order to free up the creative side of producing ideas and visions, you will need firm guidelines for your team to work within. Timelines are important to keep on track. Without such parameters, your team could be forever discussing possibilities that are never taken to the next stage of development.</w:t>
      </w:r>
    </w:p>
    <w:p w:rsidR="00475178" w:rsidRDefault="00475178" w:rsidP="00475178">
      <w:r>
        <w:t xml:space="preserve">Encourage your team to set timelines for each step to progress, by putting this down onto paper or into a document for others to </w:t>
      </w:r>
      <w:r w:rsidRPr="005172FD">
        <w:rPr>
          <w:noProof/>
        </w:rPr>
        <w:t>see, you</w:t>
      </w:r>
      <w:r>
        <w:t xml:space="preserve"> are making a commitment to fulfil another step. For example, you could allow your team one-week to work on their own ideas and suggestions for producing a new script to use for conversations with customers. You could plan a meeting at the start of week two and discuss all of the team’s suggestions, take forwards the ideas that work best and produce a new script. </w:t>
      </w:r>
    </w:p>
    <w:p w:rsidR="00475178" w:rsidRDefault="00475178" w:rsidP="00475178">
      <w:r>
        <w:t xml:space="preserve">At the beginning of week </w:t>
      </w:r>
      <w:r w:rsidRPr="005172FD">
        <w:rPr>
          <w:noProof/>
        </w:rPr>
        <w:t>three</w:t>
      </w:r>
      <w:r w:rsidR="005172FD">
        <w:rPr>
          <w:noProof/>
        </w:rPr>
        <w:t>,</w:t>
      </w:r>
      <w:r>
        <w:t xml:space="preserve"> you could seek sign-off with management to use the new script and have this implemented at the start of week four.</w:t>
      </w:r>
    </w:p>
    <w:p w:rsidR="00475178" w:rsidRDefault="00475178" w:rsidP="00475178">
      <w:r>
        <w:t xml:space="preserve">Without timelines, your positive projects may never see the light of day. Timelines allow you to assess progress, make revisions, keep on track and see tasks through to completion. </w:t>
      </w:r>
    </w:p>
    <w:p w:rsidR="00475178" w:rsidRPr="00943BF4" w:rsidRDefault="00475178" w:rsidP="00475178">
      <w:pPr>
        <w:pStyle w:val="BoldBulTight0"/>
      </w:pPr>
      <w:r w:rsidRPr="00943BF4">
        <w:t>Example Gantt chart</w:t>
      </w:r>
      <w:r>
        <w:t>:</w:t>
      </w:r>
    </w:p>
    <w:tbl>
      <w:tblPr>
        <w:tblStyle w:val="TableGrid"/>
        <w:tblW w:w="0" w:type="auto"/>
        <w:tblLook w:val="04A0" w:firstRow="1" w:lastRow="0" w:firstColumn="1" w:lastColumn="0" w:noHBand="0" w:noVBand="1"/>
      </w:tblPr>
      <w:tblGrid>
        <w:gridCol w:w="3075"/>
        <w:gridCol w:w="1618"/>
        <w:gridCol w:w="1618"/>
        <w:gridCol w:w="1618"/>
        <w:gridCol w:w="1619"/>
      </w:tblGrid>
      <w:tr w:rsidR="00475178" w:rsidTr="00475178">
        <w:tc>
          <w:tcPr>
            <w:tcW w:w="3075" w:type="dxa"/>
            <w:shd w:val="clear" w:color="auto" w:fill="D99594" w:themeFill="accent2" w:themeFillTint="99"/>
          </w:tcPr>
          <w:p w:rsidR="00475178" w:rsidRDefault="00475178" w:rsidP="00475178">
            <w:pPr>
              <w:spacing w:before="120" w:after="120" w:line="240" w:lineRule="auto"/>
            </w:pPr>
          </w:p>
        </w:tc>
        <w:tc>
          <w:tcPr>
            <w:tcW w:w="1618" w:type="dxa"/>
            <w:shd w:val="clear" w:color="auto" w:fill="D99594" w:themeFill="accent2" w:themeFillTint="99"/>
          </w:tcPr>
          <w:p w:rsidR="00475178" w:rsidRPr="009649AC" w:rsidRDefault="00475178" w:rsidP="00475178">
            <w:pPr>
              <w:spacing w:before="120" w:after="120" w:line="240" w:lineRule="auto"/>
              <w:rPr>
                <w:b/>
              </w:rPr>
            </w:pPr>
            <w:r w:rsidRPr="009649AC">
              <w:rPr>
                <w:b/>
              </w:rPr>
              <w:t>W</w:t>
            </w:r>
            <w:r>
              <w:rPr>
                <w:b/>
              </w:rPr>
              <w:t>/C 2nd</w:t>
            </w:r>
          </w:p>
        </w:tc>
        <w:tc>
          <w:tcPr>
            <w:tcW w:w="1618" w:type="dxa"/>
            <w:shd w:val="clear" w:color="auto" w:fill="D99594" w:themeFill="accent2" w:themeFillTint="99"/>
          </w:tcPr>
          <w:p w:rsidR="00475178" w:rsidRPr="009649AC" w:rsidRDefault="00475178" w:rsidP="00475178">
            <w:pPr>
              <w:spacing w:before="120" w:after="120" w:line="240" w:lineRule="auto"/>
              <w:rPr>
                <w:b/>
              </w:rPr>
            </w:pPr>
            <w:r w:rsidRPr="009649AC">
              <w:rPr>
                <w:b/>
              </w:rPr>
              <w:t>W</w:t>
            </w:r>
            <w:r>
              <w:rPr>
                <w:b/>
              </w:rPr>
              <w:t>/C 9th</w:t>
            </w:r>
          </w:p>
        </w:tc>
        <w:tc>
          <w:tcPr>
            <w:tcW w:w="1618" w:type="dxa"/>
            <w:shd w:val="clear" w:color="auto" w:fill="D99594" w:themeFill="accent2" w:themeFillTint="99"/>
          </w:tcPr>
          <w:p w:rsidR="00475178" w:rsidRPr="009649AC" w:rsidRDefault="00475178" w:rsidP="00475178">
            <w:pPr>
              <w:spacing w:before="120" w:after="120" w:line="240" w:lineRule="auto"/>
              <w:rPr>
                <w:b/>
              </w:rPr>
            </w:pPr>
            <w:r>
              <w:rPr>
                <w:b/>
              </w:rPr>
              <w:t>W/C 16th</w:t>
            </w:r>
          </w:p>
        </w:tc>
        <w:tc>
          <w:tcPr>
            <w:tcW w:w="1619" w:type="dxa"/>
            <w:shd w:val="clear" w:color="auto" w:fill="D99594" w:themeFill="accent2" w:themeFillTint="99"/>
          </w:tcPr>
          <w:p w:rsidR="00475178" w:rsidRPr="009649AC" w:rsidRDefault="00475178" w:rsidP="00475178">
            <w:pPr>
              <w:spacing w:before="120" w:after="120" w:line="240" w:lineRule="auto"/>
              <w:rPr>
                <w:b/>
              </w:rPr>
            </w:pPr>
            <w:r>
              <w:rPr>
                <w:b/>
              </w:rPr>
              <w:t>W/C 23rd</w:t>
            </w:r>
          </w:p>
        </w:tc>
      </w:tr>
      <w:tr w:rsidR="00475178" w:rsidTr="00475178">
        <w:tc>
          <w:tcPr>
            <w:tcW w:w="3075" w:type="dxa"/>
            <w:shd w:val="clear" w:color="auto" w:fill="E5B8B7" w:themeFill="accent2" w:themeFillTint="66"/>
          </w:tcPr>
          <w:p w:rsidR="00475178" w:rsidRDefault="00475178" w:rsidP="00475178">
            <w:pPr>
              <w:spacing w:before="120" w:after="120" w:line="240" w:lineRule="auto"/>
            </w:pPr>
            <w:r>
              <w:t>Work on own ideas for new customer script</w:t>
            </w:r>
          </w:p>
        </w:tc>
        <w:tc>
          <w:tcPr>
            <w:tcW w:w="1618" w:type="dxa"/>
            <w:shd w:val="clear" w:color="auto" w:fill="D99594" w:themeFill="accent2" w:themeFillTint="99"/>
          </w:tcPr>
          <w:p w:rsidR="00475178" w:rsidRDefault="00475178" w:rsidP="00475178">
            <w:pPr>
              <w:spacing w:before="120" w:after="120" w:line="240" w:lineRule="auto"/>
            </w:pPr>
          </w:p>
        </w:tc>
        <w:tc>
          <w:tcPr>
            <w:tcW w:w="1618" w:type="dxa"/>
          </w:tcPr>
          <w:p w:rsidR="00475178" w:rsidRDefault="00475178" w:rsidP="00475178">
            <w:pPr>
              <w:spacing w:before="120" w:after="120" w:line="240" w:lineRule="auto"/>
            </w:pPr>
          </w:p>
        </w:tc>
        <w:tc>
          <w:tcPr>
            <w:tcW w:w="1618" w:type="dxa"/>
          </w:tcPr>
          <w:p w:rsidR="00475178" w:rsidRDefault="00475178" w:rsidP="00475178">
            <w:pPr>
              <w:spacing w:before="120" w:after="120" w:line="240" w:lineRule="auto"/>
            </w:pPr>
          </w:p>
        </w:tc>
        <w:tc>
          <w:tcPr>
            <w:tcW w:w="1619" w:type="dxa"/>
          </w:tcPr>
          <w:p w:rsidR="00475178" w:rsidRDefault="00475178" w:rsidP="00475178">
            <w:pPr>
              <w:spacing w:before="120" w:after="120" w:line="240" w:lineRule="auto"/>
            </w:pPr>
          </w:p>
        </w:tc>
      </w:tr>
      <w:tr w:rsidR="00475178" w:rsidTr="00475178">
        <w:tc>
          <w:tcPr>
            <w:tcW w:w="3075" w:type="dxa"/>
            <w:shd w:val="clear" w:color="auto" w:fill="E5B8B7" w:themeFill="accent2" w:themeFillTint="66"/>
          </w:tcPr>
          <w:p w:rsidR="00475178" w:rsidRDefault="00475178" w:rsidP="00475178">
            <w:pPr>
              <w:spacing w:before="120" w:after="120" w:line="240" w:lineRule="auto"/>
            </w:pPr>
            <w:r>
              <w:t>Meeting to discuss ideas and produce definitive script</w:t>
            </w:r>
          </w:p>
        </w:tc>
        <w:tc>
          <w:tcPr>
            <w:tcW w:w="1618" w:type="dxa"/>
          </w:tcPr>
          <w:p w:rsidR="00475178" w:rsidRDefault="00475178" w:rsidP="00475178">
            <w:pPr>
              <w:spacing w:before="120" w:after="120" w:line="240" w:lineRule="auto"/>
            </w:pPr>
          </w:p>
        </w:tc>
        <w:tc>
          <w:tcPr>
            <w:tcW w:w="1618" w:type="dxa"/>
            <w:shd w:val="clear" w:color="auto" w:fill="D99594" w:themeFill="accent2" w:themeFillTint="99"/>
          </w:tcPr>
          <w:p w:rsidR="00475178" w:rsidRDefault="00475178" w:rsidP="00475178">
            <w:pPr>
              <w:spacing w:before="120" w:after="120" w:line="240" w:lineRule="auto"/>
            </w:pPr>
          </w:p>
        </w:tc>
        <w:tc>
          <w:tcPr>
            <w:tcW w:w="1618" w:type="dxa"/>
          </w:tcPr>
          <w:p w:rsidR="00475178" w:rsidRDefault="00475178" w:rsidP="00475178">
            <w:pPr>
              <w:spacing w:before="120" w:after="120" w:line="240" w:lineRule="auto"/>
            </w:pPr>
          </w:p>
        </w:tc>
        <w:tc>
          <w:tcPr>
            <w:tcW w:w="1619" w:type="dxa"/>
          </w:tcPr>
          <w:p w:rsidR="00475178" w:rsidRDefault="00475178" w:rsidP="00475178">
            <w:pPr>
              <w:spacing w:before="120" w:after="120" w:line="240" w:lineRule="auto"/>
            </w:pPr>
          </w:p>
        </w:tc>
      </w:tr>
      <w:tr w:rsidR="00475178" w:rsidTr="00475178">
        <w:tc>
          <w:tcPr>
            <w:tcW w:w="3075" w:type="dxa"/>
            <w:shd w:val="clear" w:color="auto" w:fill="E5B8B7" w:themeFill="accent2" w:themeFillTint="66"/>
          </w:tcPr>
          <w:p w:rsidR="00475178" w:rsidRDefault="00475178" w:rsidP="00475178">
            <w:pPr>
              <w:spacing w:before="120" w:after="120" w:line="240" w:lineRule="auto"/>
            </w:pPr>
            <w:r>
              <w:t>Meet with management to sign-off new script</w:t>
            </w:r>
          </w:p>
        </w:tc>
        <w:tc>
          <w:tcPr>
            <w:tcW w:w="1618" w:type="dxa"/>
          </w:tcPr>
          <w:p w:rsidR="00475178" w:rsidRDefault="00475178" w:rsidP="00475178">
            <w:pPr>
              <w:spacing w:before="120" w:after="120" w:line="240" w:lineRule="auto"/>
            </w:pPr>
          </w:p>
        </w:tc>
        <w:tc>
          <w:tcPr>
            <w:tcW w:w="1618" w:type="dxa"/>
          </w:tcPr>
          <w:p w:rsidR="00475178" w:rsidRDefault="00475178" w:rsidP="00475178">
            <w:pPr>
              <w:spacing w:before="120" w:after="120" w:line="240" w:lineRule="auto"/>
            </w:pPr>
          </w:p>
        </w:tc>
        <w:tc>
          <w:tcPr>
            <w:tcW w:w="1618" w:type="dxa"/>
            <w:shd w:val="clear" w:color="auto" w:fill="D99594" w:themeFill="accent2" w:themeFillTint="99"/>
          </w:tcPr>
          <w:p w:rsidR="00475178" w:rsidRDefault="00475178" w:rsidP="00475178">
            <w:pPr>
              <w:spacing w:before="120" w:after="120" w:line="240" w:lineRule="auto"/>
            </w:pPr>
          </w:p>
        </w:tc>
        <w:tc>
          <w:tcPr>
            <w:tcW w:w="1619" w:type="dxa"/>
          </w:tcPr>
          <w:p w:rsidR="00475178" w:rsidRDefault="00475178" w:rsidP="00475178">
            <w:pPr>
              <w:spacing w:before="120" w:after="120" w:line="240" w:lineRule="auto"/>
            </w:pPr>
          </w:p>
        </w:tc>
      </w:tr>
      <w:tr w:rsidR="00475178" w:rsidTr="00475178">
        <w:tc>
          <w:tcPr>
            <w:tcW w:w="3075" w:type="dxa"/>
            <w:shd w:val="clear" w:color="auto" w:fill="E5B8B7" w:themeFill="accent2" w:themeFillTint="66"/>
          </w:tcPr>
          <w:p w:rsidR="00475178" w:rsidRDefault="00475178" w:rsidP="00475178">
            <w:pPr>
              <w:spacing w:before="120" w:after="120" w:line="240" w:lineRule="auto"/>
            </w:pPr>
            <w:r>
              <w:t>Implement use of new script</w:t>
            </w:r>
          </w:p>
        </w:tc>
        <w:tc>
          <w:tcPr>
            <w:tcW w:w="1618" w:type="dxa"/>
          </w:tcPr>
          <w:p w:rsidR="00475178" w:rsidRDefault="00475178" w:rsidP="00475178">
            <w:pPr>
              <w:spacing w:before="120" w:after="120" w:line="240" w:lineRule="auto"/>
            </w:pPr>
          </w:p>
        </w:tc>
        <w:tc>
          <w:tcPr>
            <w:tcW w:w="1618" w:type="dxa"/>
          </w:tcPr>
          <w:p w:rsidR="00475178" w:rsidRDefault="00475178" w:rsidP="00475178">
            <w:pPr>
              <w:spacing w:before="120" w:after="120" w:line="240" w:lineRule="auto"/>
            </w:pPr>
          </w:p>
        </w:tc>
        <w:tc>
          <w:tcPr>
            <w:tcW w:w="1618" w:type="dxa"/>
          </w:tcPr>
          <w:p w:rsidR="00475178" w:rsidRDefault="00475178" w:rsidP="00475178">
            <w:pPr>
              <w:spacing w:before="120" w:after="120" w:line="240" w:lineRule="auto"/>
            </w:pPr>
          </w:p>
        </w:tc>
        <w:tc>
          <w:tcPr>
            <w:tcW w:w="1619" w:type="dxa"/>
            <w:shd w:val="clear" w:color="auto" w:fill="D99594" w:themeFill="accent2" w:themeFillTint="99"/>
          </w:tcPr>
          <w:p w:rsidR="00475178" w:rsidRDefault="00475178" w:rsidP="00475178">
            <w:pPr>
              <w:spacing w:before="120" w:after="120" w:line="240" w:lineRule="auto"/>
            </w:pPr>
          </w:p>
        </w:tc>
      </w:tr>
    </w:tbl>
    <w:p w:rsidR="00475178" w:rsidRPr="00B73265" w:rsidRDefault="00475178" w:rsidP="00475178">
      <w:pPr>
        <w:spacing w:before="120"/>
        <w:rPr>
          <w:b/>
        </w:rPr>
      </w:pPr>
      <w:r w:rsidRPr="00B73265">
        <w:rPr>
          <w:b/>
        </w:rPr>
        <w:t>The above chart illustrates the example timeline given in the text on the previous page.</w:t>
      </w:r>
    </w:p>
    <w:p w:rsidR="00475178" w:rsidRDefault="00475178" w:rsidP="00475178">
      <w:r>
        <w:t xml:space="preserve">This type of chart is known as a Gantt chart and allows you to visually present a project schedule of the tasks that need to be done. By laying out the project tasks and events in the order they should be completed in, the Gantt chart helps to sequence those events and tasks. It will show the project activities displayed against time and the time is broken down into increments; days, weeks or months. To the left of the chart is the list of activities and along the </w:t>
      </w:r>
      <w:r w:rsidRPr="005172FD">
        <w:rPr>
          <w:noProof/>
        </w:rPr>
        <w:t>top</w:t>
      </w:r>
      <w:r>
        <w:t xml:space="preserve"> there is a suitable time scale. The activities are represented by </w:t>
      </w:r>
      <w:r w:rsidRPr="005172FD">
        <w:rPr>
          <w:noProof/>
        </w:rPr>
        <w:t>bars</w:t>
      </w:r>
      <w:r>
        <w:t xml:space="preserve"> and the position and length of that bar reflects the start date, duration and end date of each activity. This chart uses the horizontal lines to show the amount of work that is done in certain periods of time in relation to the amount of time that was originally planned for those periods. </w:t>
      </w:r>
    </w:p>
    <w:p w:rsidR="00BB730B" w:rsidRDefault="00BB730B">
      <w:pPr>
        <w:spacing w:after="0" w:line="240" w:lineRule="auto"/>
        <w:rPr>
          <w:b/>
        </w:rPr>
      </w:pPr>
      <w:r>
        <w:br w:type="page"/>
      </w:r>
    </w:p>
    <w:p w:rsidR="00475178" w:rsidRDefault="00475178" w:rsidP="00475178">
      <w:pPr>
        <w:pStyle w:val="BoldBulTight0"/>
      </w:pPr>
      <w:r>
        <w:lastRenderedPageBreak/>
        <w:t>A Gantt chart allows you to easily see:</w:t>
      </w:r>
    </w:p>
    <w:p w:rsidR="00475178" w:rsidRDefault="00475178" w:rsidP="004B1AB5">
      <w:pPr>
        <w:pStyle w:val="Bullets"/>
        <w:numPr>
          <w:ilvl w:val="0"/>
          <w:numId w:val="4"/>
        </w:numPr>
        <w:spacing w:after="160" w:line="240" w:lineRule="auto"/>
        <w:ind w:left="1491" w:hanging="357"/>
      </w:pPr>
      <w:r>
        <w:t>The start and end date of the whole project</w:t>
      </w:r>
    </w:p>
    <w:p w:rsidR="00475178" w:rsidRDefault="00475178" w:rsidP="004B1AB5">
      <w:pPr>
        <w:pStyle w:val="Bullets"/>
        <w:numPr>
          <w:ilvl w:val="0"/>
          <w:numId w:val="4"/>
        </w:numPr>
        <w:spacing w:after="160" w:line="240" w:lineRule="auto"/>
        <w:ind w:left="1491" w:hanging="357"/>
      </w:pPr>
      <w:r>
        <w:t>What the various activities are</w:t>
      </w:r>
    </w:p>
    <w:p w:rsidR="00475178" w:rsidRDefault="00475178" w:rsidP="004B1AB5">
      <w:pPr>
        <w:pStyle w:val="Bullets"/>
        <w:numPr>
          <w:ilvl w:val="0"/>
          <w:numId w:val="4"/>
        </w:numPr>
        <w:spacing w:after="160" w:line="240" w:lineRule="auto"/>
        <w:ind w:left="1491" w:hanging="357"/>
      </w:pPr>
      <w:r>
        <w:t>When each activity begins and ends</w:t>
      </w:r>
    </w:p>
    <w:p w:rsidR="00475178" w:rsidRDefault="00475178" w:rsidP="004B1AB5">
      <w:pPr>
        <w:pStyle w:val="Bullets"/>
        <w:numPr>
          <w:ilvl w:val="0"/>
          <w:numId w:val="4"/>
        </w:numPr>
        <w:spacing w:after="160" w:line="240" w:lineRule="auto"/>
        <w:ind w:left="1491" w:hanging="357"/>
      </w:pPr>
      <w:r>
        <w:t>How long each activity is scheduled to last</w:t>
      </w:r>
    </w:p>
    <w:p w:rsidR="00475178" w:rsidRDefault="00475178" w:rsidP="004B1AB5">
      <w:pPr>
        <w:pStyle w:val="Bullets"/>
        <w:numPr>
          <w:ilvl w:val="0"/>
          <w:numId w:val="4"/>
        </w:numPr>
        <w:spacing w:after="160" w:line="240" w:lineRule="auto"/>
        <w:ind w:left="1491" w:hanging="357"/>
      </w:pPr>
      <w:r>
        <w:t>Where activities overlap with other activities, and by how much.</w:t>
      </w:r>
    </w:p>
    <w:p w:rsidR="00475178" w:rsidRPr="00F55742" w:rsidRDefault="00475178" w:rsidP="00475178">
      <w:pPr>
        <w:pStyle w:val="BoldBulTight0"/>
        <w:rPr>
          <w:u w:val="single"/>
        </w:rPr>
      </w:pPr>
      <w:r w:rsidRPr="00F55742">
        <w:rPr>
          <w:u w:val="single"/>
        </w:rPr>
        <w:t>Confidentiality</w:t>
      </w:r>
    </w:p>
    <w:p w:rsidR="00475178" w:rsidRPr="000C0395" w:rsidRDefault="00475178" w:rsidP="00475178">
      <w:r>
        <w:t>When your team develop ideas, look at the best ways to nurture these and bring the achievements to fruition. Some ideas will benefit from asking opinions with other teams and personnel within your organisation, but others may need to be developed in confidential surroundings. Work out which ideas need to remain confidential through the development phase, discuss this with your team and make sure they all know which should remain in confidence.</w:t>
      </w:r>
    </w:p>
    <w:p w:rsidR="00475178" w:rsidRPr="00F55742" w:rsidRDefault="00475178" w:rsidP="00475178">
      <w:pPr>
        <w:pStyle w:val="BoldBulTight0"/>
        <w:rPr>
          <w:u w:val="single"/>
        </w:rPr>
      </w:pPr>
      <w:r>
        <w:rPr>
          <w:noProof/>
          <w:lang w:val="en-GB"/>
        </w:rPr>
        <w:drawing>
          <wp:anchor distT="0" distB="0" distL="114300" distR="114300" simplePos="0" relativeHeight="251776000" behindDoc="1" locked="0" layoutInCell="1" allowOverlap="1" wp14:anchorId="4348C247" wp14:editId="5951F1DC">
            <wp:simplePos x="0" y="0"/>
            <wp:positionH relativeFrom="column">
              <wp:posOffset>4343400</wp:posOffset>
            </wp:positionH>
            <wp:positionV relativeFrom="paragraph">
              <wp:posOffset>-236855</wp:posOffset>
            </wp:positionV>
            <wp:extent cx="2139315" cy="1676400"/>
            <wp:effectExtent l="0" t="0" r="0" b="0"/>
            <wp:wrapTight wrapText="bothSides">
              <wp:wrapPolygon edited="0">
                <wp:start x="0" y="0"/>
                <wp:lineTo x="0" y="21355"/>
                <wp:lineTo x="21350" y="21355"/>
                <wp:lineTo x="21350" y="0"/>
                <wp:lineTo x="0" y="0"/>
              </wp:wrapPolygon>
            </wp:wrapTight>
            <wp:docPr id="38" name="Picture 38" descr="C:\Users\Sophie2\Desktop\ArtWork\bored_reading_pap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bored_reading_paper_800_wht.pn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3597" t="6369"/>
                    <a:stretch/>
                  </pic:blipFill>
                  <pic:spPr bwMode="auto">
                    <a:xfrm>
                      <a:off x="0" y="0"/>
                      <a:ext cx="2139315" cy="1676400"/>
                    </a:xfrm>
                    <a:prstGeom prst="rect">
                      <a:avLst/>
                    </a:prstGeom>
                    <a:noFill/>
                    <a:ln>
                      <a:noFill/>
                    </a:ln>
                    <a:extLst>
                      <a:ext uri="{53640926-AAD7-44D8-BBD7-CCE9431645EC}">
                        <a14:shadowObscured xmlns:a14="http://schemas.microsoft.com/office/drawing/2010/main"/>
                      </a:ext>
                    </a:extLst>
                  </pic:spPr>
                </pic:pic>
              </a:graphicData>
            </a:graphic>
          </wp:anchor>
        </w:drawing>
      </w:r>
      <w:r w:rsidRPr="00F55742">
        <w:rPr>
          <w:u w:val="single"/>
        </w:rPr>
        <w:t>Copyright, moral rights or intellectual property</w:t>
      </w:r>
    </w:p>
    <w:p w:rsidR="00475178" w:rsidRDefault="00475178" w:rsidP="00475178">
      <w:r>
        <w:t>Be aware of any copyrights or intellectual property (IP) that may exist on any new ideas or products that you are developing. When developing ideas, it is encouraged to be as creative as possible, but sometimes looking at other successes in business can also be an inspiration. Be wary of copying another’s idea(s) and if looking to launch a new business product, check that no patent or trademark/IP already exists for this.</w:t>
      </w:r>
    </w:p>
    <w:p w:rsidR="00475178" w:rsidRDefault="00475178" w:rsidP="00475178">
      <w:r>
        <w:t xml:space="preserve">Alternatively, if your team’s ideas or developments result in a final product/service, you may need to look at obtaining IP protection. Intellectual property is taken very seriously in </w:t>
      </w:r>
      <w:r w:rsidRPr="005172FD">
        <w:rPr>
          <w:noProof/>
        </w:rPr>
        <w:t>business</w:t>
      </w:r>
      <w:r>
        <w:t xml:space="preserve"> and you should include time to factor this aspect in. Your team/organisation can produce the most innovative work and invest time and money into developing a new product/service, only to discover that without correct IP, you could lose the rights to use this and/or make profits.</w:t>
      </w:r>
    </w:p>
    <w:p w:rsidR="00475178" w:rsidRDefault="00475178" w:rsidP="00475178">
      <w:r>
        <w:t xml:space="preserve">You can find more information on this at the Australian Government IP Australia website: </w:t>
      </w:r>
      <w:hyperlink r:id="rId28" w:history="1">
        <w:r w:rsidRPr="00EC3C8C">
          <w:rPr>
            <w:rStyle w:val="Hyperlink"/>
          </w:rPr>
          <w:t>http://www.ipaustralia.gov.au/</w:t>
        </w:r>
      </w:hyperlink>
      <w:r>
        <w:t xml:space="preserve"> (access date: 11.02.2015). There is a wide range of advice given on the many aspects of Intellectual property in Australia, and how this works. </w:t>
      </w:r>
    </w:p>
    <w:p w:rsidR="00475178" w:rsidRDefault="00475178" w:rsidP="00475178">
      <w:r>
        <w:t xml:space="preserve">You should also take the time to check with your team that moral issues/rights are not infringed. Your team should be considerate to all others in their developments. For example, if another team within your organisation has started developments on an idea that your team would also like to work on, is it right for you to compete with the other team, or could you join forces and work together? Do not </w:t>
      </w:r>
      <w:r w:rsidRPr="005172FD">
        <w:rPr>
          <w:noProof/>
        </w:rPr>
        <w:t>overstep</w:t>
      </w:r>
      <w:r>
        <w:t xml:space="preserve"> the moral line; be sensitive to how others may see the actions of your team.</w:t>
      </w:r>
    </w:p>
    <w:p w:rsidR="00475178" w:rsidRPr="00B8271E" w:rsidRDefault="00475178" w:rsidP="00475178">
      <w:pPr>
        <w:pStyle w:val="BoldBulTight0"/>
        <w:rPr>
          <w:u w:val="single"/>
        </w:rPr>
      </w:pPr>
      <w:r>
        <w:rPr>
          <w:u w:val="single"/>
        </w:rPr>
        <w:t>C</w:t>
      </w:r>
      <w:r w:rsidRPr="00B8271E">
        <w:rPr>
          <w:u w:val="single"/>
        </w:rPr>
        <w:t>ommunication</w:t>
      </w:r>
    </w:p>
    <w:p w:rsidR="00475178" w:rsidRDefault="00475178" w:rsidP="00475178">
      <w:r>
        <w:t>Your team will need to communicate with each other through the project and to reach the goals of the work set. Your team could approach the task by brainstorming a list of items that cover the work needed to be done, in order to ensure that everyone understands the requirements.</w:t>
      </w:r>
    </w:p>
    <w:p w:rsidR="00BB730B" w:rsidRDefault="00BB730B">
      <w:pPr>
        <w:spacing w:after="0" w:line="240" w:lineRule="auto"/>
        <w:rPr>
          <w:b/>
        </w:rPr>
      </w:pPr>
      <w:r>
        <w:br w:type="page"/>
      </w:r>
    </w:p>
    <w:p w:rsidR="00475178" w:rsidRDefault="00C4475D" w:rsidP="00475178">
      <w:pPr>
        <w:pStyle w:val="BoldBulTight0"/>
      </w:pPr>
      <w:r>
        <w:rPr>
          <w:noProof/>
          <w:lang w:val="en-GB"/>
        </w:rPr>
        <w:lastRenderedPageBreak/>
        <w:drawing>
          <wp:anchor distT="0" distB="0" distL="114300" distR="114300" simplePos="0" relativeHeight="251788288" behindDoc="1" locked="0" layoutInCell="1" allowOverlap="1" wp14:anchorId="51D60F98" wp14:editId="1C21237F">
            <wp:simplePos x="0" y="0"/>
            <wp:positionH relativeFrom="column">
              <wp:posOffset>3857625</wp:posOffset>
            </wp:positionH>
            <wp:positionV relativeFrom="paragraph">
              <wp:posOffset>-9525</wp:posOffset>
            </wp:positionV>
            <wp:extent cx="1933575" cy="1933575"/>
            <wp:effectExtent l="0" t="0" r="0" b="0"/>
            <wp:wrapTight wrapText="bothSides">
              <wp:wrapPolygon edited="0">
                <wp:start x="3192" y="638"/>
                <wp:lineTo x="1915" y="1702"/>
                <wp:lineTo x="1702" y="2554"/>
                <wp:lineTo x="1915" y="4469"/>
                <wp:lineTo x="638" y="7874"/>
                <wp:lineTo x="638" y="9576"/>
                <wp:lineTo x="5959" y="11279"/>
                <wp:lineTo x="2341" y="11279"/>
                <wp:lineTo x="1915" y="12343"/>
                <wp:lineTo x="2554" y="15535"/>
                <wp:lineTo x="6171" y="18089"/>
                <wp:lineTo x="7448" y="18089"/>
                <wp:lineTo x="7235" y="19791"/>
                <wp:lineTo x="7661" y="20642"/>
                <wp:lineTo x="8725" y="21068"/>
                <wp:lineTo x="12343" y="21068"/>
                <wp:lineTo x="13194" y="20642"/>
                <wp:lineTo x="13833" y="19366"/>
                <wp:lineTo x="14045" y="18089"/>
                <wp:lineTo x="18514" y="15109"/>
                <wp:lineTo x="18514" y="14684"/>
                <wp:lineTo x="19791" y="12343"/>
                <wp:lineTo x="18089" y="11279"/>
                <wp:lineTo x="15961" y="11279"/>
                <wp:lineTo x="21281" y="9576"/>
                <wp:lineTo x="21068" y="7874"/>
                <wp:lineTo x="19578" y="4469"/>
                <wp:lineTo x="20217" y="3192"/>
                <wp:lineTo x="19578" y="1702"/>
                <wp:lineTo x="18514" y="638"/>
                <wp:lineTo x="3192" y="638"/>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le_of_people_400_clr_12312.png"/>
                    <pic:cNvPicPr/>
                  </pic:nvPicPr>
                  <pic:blipFill>
                    <a:blip r:embed="rId29">
                      <a:extLst>
                        <a:ext uri="{28A0092B-C50C-407E-A947-70E740481C1C}">
                          <a14:useLocalDpi xmlns:a14="http://schemas.microsoft.com/office/drawing/2010/main" val="0"/>
                        </a:ext>
                      </a:extLst>
                    </a:blip>
                    <a:stretch>
                      <a:fillRect/>
                    </a:stretch>
                  </pic:blipFill>
                  <pic:spPr>
                    <a:xfrm>
                      <a:off x="0" y="0"/>
                      <a:ext cx="1933575" cy="1933575"/>
                    </a:xfrm>
                    <a:prstGeom prst="rect">
                      <a:avLst/>
                    </a:prstGeom>
                  </pic:spPr>
                </pic:pic>
              </a:graphicData>
            </a:graphic>
            <wp14:sizeRelH relativeFrom="page">
              <wp14:pctWidth>0</wp14:pctWidth>
            </wp14:sizeRelH>
            <wp14:sizeRelV relativeFrom="page">
              <wp14:pctHeight>0</wp14:pctHeight>
            </wp14:sizeRelV>
          </wp:anchor>
        </w:drawing>
      </w:r>
      <w:r w:rsidR="00475178">
        <w:t>Operational standards may include:</w:t>
      </w:r>
    </w:p>
    <w:p w:rsidR="00475178" w:rsidRDefault="00475178" w:rsidP="004B1AB5">
      <w:pPr>
        <w:pStyle w:val="Bullets"/>
        <w:numPr>
          <w:ilvl w:val="0"/>
          <w:numId w:val="4"/>
        </w:numPr>
      </w:pPr>
      <w:r>
        <w:t>Meeting at an arranged time to brainstorm</w:t>
      </w:r>
    </w:p>
    <w:p w:rsidR="00475178" w:rsidRDefault="00475178" w:rsidP="004B1AB5">
      <w:pPr>
        <w:pStyle w:val="Bullets"/>
        <w:numPr>
          <w:ilvl w:val="0"/>
          <w:numId w:val="4"/>
        </w:numPr>
      </w:pPr>
      <w:r>
        <w:t>Having a prepared agenda with objectives and outcomes</w:t>
      </w:r>
    </w:p>
    <w:p w:rsidR="00475178" w:rsidRDefault="00475178" w:rsidP="004B1AB5">
      <w:pPr>
        <w:pStyle w:val="Bullets"/>
        <w:numPr>
          <w:ilvl w:val="0"/>
          <w:numId w:val="4"/>
        </w:numPr>
      </w:pPr>
      <w:r>
        <w:t>Complete actions listed</w:t>
      </w:r>
    </w:p>
    <w:p w:rsidR="00475178" w:rsidRDefault="00475178" w:rsidP="004B1AB5">
      <w:pPr>
        <w:pStyle w:val="Bullets"/>
        <w:numPr>
          <w:ilvl w:val="0"/>
          <w:numId w:val="4"/>
        </w:numPr>
      </w:pPr>
      <w:r>
        <w:t>Allow each team member to speak and contribute</w:t>
      </w:r>
    </w:p>
    <w:p w:rsidR="00475178" w:rsidRDefault="00475178" w:rsidP="004B1AB5">
      <w:pPr>
        <w:pStyle w:val="Bullets"/>
        <w:numPr>
          <w:ilvl w:val="0"/>
          <w:numId w:val="4"/>
        </w:numPr>
      </w:pPr>
      <w:r>
        <w:t>Treat all team members equally</w:t>
      </w:r>
    </w:p>
    <w:p w:rsidR="00475178" w:rsidRDefault="00475178" w:rsidP="004B1AB5">
      <w:pPr>
        <w:pStyle w:val="Bullets"/>
        <w:numPr>
          <w:ilvl w:val="0"/>
          <w:numId w:val="4"/>
        </w:numPr>
      </w:pPr>
      <w:r>
        <w:t xml:space="preserve">Address any conflicts by looking at the </w:t>
      </w:r>
      <w:r w:rsidRPr="005172FD">
        <w:rPr>
          <w:noProof/>
        </w:rPr>
        <w:t>issues</w:t>
      </w:r>
      <w:r w:rsidR="005172FD">
        <w:rPr>
          <w:noProof/>
        </w:rPr>
        <w:t>,</w:t>
      </w:r>
      <w:r>
        <w:t xml:space="preserve"> not the individuals</w:t>
      </w:r>
    </w:p>
    <w:p w:rsidR="00475178" w:rsidRDefault="00475178" w:rsidP="004B1AB5">
      <w:pPr>
        <w:pStyle w:val="Bullets"/>
        <w:numPr>
          <w:ilvl w:val="0"/>
          <w:numId w:val="4"/>
        </w:numPr>
      </w:pPr>
      <w:r>
        <w:t>Create an ‘off the record’ environment in your meeting so that all views can be discussed without negative consequences</w:t>
      </w:r>
    </w:p>
    <w:p w:rsidR="00475178" w:rsidRDefault="00475178" w:rsidP="004B1AB5">
      <w:pPr>
        <w:pStyle w:val="Bullets"/>
        <w:numPr>
          <w:ilvl w:val="0"/>
          <w:numId w:val="4"/>
        </w:numPr>
      </w:pPr>
      <w:r>
        <w:t>Have fun with your discussions but never at the expense of another colleague/person</w:t>
      </w:r>
    </w:p>
    <w:p w:rsidR="00475178" w:rsidRDefault="00475178" w:rsidP="004B1AB5">
      <w:pPr>
        <w:pStyle w:val="Bullets"/>
        <w:numPr>
          <w:ilvl w:val="0"/>
          <w:numId w:val="4"/>
        </w:numPr>
      </w:pPr>
      <w:r>
        <w:t>Other items discussed; this could be unrelated to the initial goal but could be additional goals or objectives.</w:t>
      </w:r>
      <w:r w:rsidRPr="00790CBE">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475178" w:rsidRPr="000C0395" w:rsidRDefault="00475178" w:rsidP="00475178">
      <w:r>
        <w:t xml:space="preserve">Make sure that your team’s development is monitored and communicated. It is helpful to have regular communications to both assess work developments within your team and to share successes within your organisation. Communication is key to maintaining an innovative working environment; it allows for expression, and exchange of ideas and information. You or your team could make regular announcements to key personnel within your organisation on progress and achievements. Encourage your </w:t>
      </w:r>
      <w:r w:rsidRPr="005172FD">
        <w:rPr>
          <w:noProof/>
        </w:rPr>
        <w:t>team</w:t>
      </w:r>
      <w:r>
        <w:t xml:space="preserve"> to take part in communicating their developments to others as it will promote your team’s efforts and alert other persons within your organisation to the work you and your team are doing. </w:t>
      </w:r>
      <w:r w:rsidRPr="005172FD">
        <w:rPr>
          <w:noProof/>
        </w:rPr>
        <w:t>This</w:t>
      </w:r>
      <w:r w:rsidR="005172FD">
        <w:rPr>
          <w:noProof/>
        </w:rPr>
        <w:t>, in turn,</w:t>
      </w:r>
      <w:r>
        <w:t xml:space="preserve"> may also inspire others to innovation.</w:t>
      </w:r>
    </w:p>
    <w:p w:rsidR="00475178" w:rsidRPr="00962795" w:rsidRDefault="00475178" w:rsidP="00475178">
      <w:pPr>
        <w:pStyle w:val="BoldBulTight0"/>
      </w:pPr>
      <w:r w:rsidRPr="00962795">
        <w:t>Ways of communicating</w:t>
      </w:r>
      <w:r>
        <w:t xml:space="preserve"> to others include:</w:t>
      </w:r>
    </w:p>
    <w:p w:rsidR="00475178" w:rsidRDefault="00475178" w:rsidP="004B1AB5">
      <w:pPr>
        <w:pStyle w:val="Bullets"/>
        <w:numPr>
          <w:ilvl w:val="0"/>
          <w:numId w:val="4"/>
        </w:numPr>
      </w:pPr>
      <w:r w:rsidRPr="00962795">
        <w:t>Email updates</w:t>
      </w:r>
    </w:p>
    <w:p w:rsidR="00475178" w:rsidRPr="00962795" w:rsidRDefault="00475178" w:rsidP="004B1AB5">
      <w:pPr>
        <w:pStyle w:val="Bullets"/>
        <w:numPr>
          <w:ilvl w:val="0"/>
          <w:numId w:val="4"/>
        </w:numPr>
      </w:pPr>
      <w:r>
        <w:t>Reports/newsletters</w:t>
      </w:r>
    </w:p>
    <w:p w:rsidR="00475178" w:rsidRPr="00962795" w:rsidRDefault="00475178" w:rsidP="004B1AB5">
      <w:pPr>
        <w:pStyle w:val="Bullets"/>
        <w:numPr>
          <w:ilvl w:val="0"/>
          <w:numId w:val="4"/>
        </w:numPr>
      </w:pPr>
      <w:r w:rsidRPr="00962795">
        <w:t>Memos</w:t>
      </w:r>
    </w:p>
    <w:p w:rsidR="00475178" w:rsidRDefault="00475178" w:rsidP="004B1AB5">
      <w:pPr>
        <w:pStyle w:val="Bullets"/>
        <w:numPr>
          <w:ilvl w:val="0"/>
          <w:numId w:val="4"/>
        </w:numPr>
      </w:pPr>
      <w:r w:rsidRPr="00962795">
        <w:t>Verbal communications</w:t>
      </w:r>
      <w:r>
        <w:t>,</w:t>
      </w:r>
      <w:r w:rsidRPr="00962795">
        <w:t xml:space="preserve"> such as group discussions</w:t>
      </w:r>
      <w:r>
        <w:t>.</w:t>
      </w:r>
    </w:p>
    <w:p w:rsidR="00475178" w:rsidRPr="00292B15" w:rsidRDefault="00475178" w:rsidP="00475178">
      <w:pPr>
        <w:pStyle w:val="BoldBulTight0"/>
        <w:rPr>
          <w:u w:val="single"/>
        </w:rPr>
      </w:pPr>
      <w:r w:rsidRPr="00292B15">
        <w:rPr>
          <w:u w:val="single"/>
        </w:rPr>
        <w:t>Team culture</w:t>
      </w:r>
    </w:p>
    <w:p w:rsidR="00475178" w:rsidRDefault="00475178" w:rsidP="00475178">
      <w:r>
        <w:t xml:space="preserve">Keep a check on how your team work together and on any cultural or lifestyle differences that may cause difficulties within your team. All your team will be valued members that have a lot to </w:t>
      </w:r>
      <w:r w:rsidRPr="005172FD">
        <w:rPr>
          <w:noProof/>
        </w:rPr>
        <w:t>contribute</w:t>
      </w:r>
      <w:r>
        <w:t xml:space="preserve"> and you should help your team to embrace differences.</w:t>
      </w:r>
    </w:p>
    <w:p w:rsidR="00C4475D" w:rsidRDefault="00C4475D">
      <w:pPr>
        <w:spacing w:after="0" w:line="240" w:lineRule="auto"/>
        <w:rPr>
          <w:b/>
        </w:rPr>
      </w:pPr>
      <w:r>
        <w:br w:type="page"/>
      </w:r>
    </w:p>
    <w:p w:rsidR="00475178" w:rsidRPr="00292B15" w:rsidRDefault="00C4475D" w:rsidP="00475178">
      <w:pPr>
        <w:pStyle w:val="BoldBulTight0"/>
      </w:pPr>
      <w:r w:rsidRPr="00962795">
        <w:rPr>
          <w:noProof/>
          <w:lang w:val="en-GB"/>
        </w:rPr>
        <w:lastRenderedPageBreak/>
        <w:drawing>
          <wp:anchor distT="0" distB="0" distL="114300" distR="114300" simplePos="0" relativeHeight="251760640" behindDoc="1" locked="0" layoutInCell="1" allowOverlap="1" wp14:anchorId="4EDA8DC2" wp14:editId="317D1A01">
            <wp:simplePos x="0" y="0"/>
            <wp:positionH relativeFrom="column">
              <wp:posOffset>3689350</wp:posOffset>
            </wp:positionH>
            <wp:positionV relativeFrom="paragraph">
              <wp:posOffset>84455</wp:posOffset>
            </wp:positionV>
            <wp:extent cx="2347595" cy="2501900"/>
            <wp:effectExtent l="0" t="0" r="0" b="0"/>
            <wp:wrapSquare wrapText="bothSides"/>
            <wp:docPr id="30" name="Picture 30" descr="C:\Users\Sophie2\Desktop\ArtWork\drawing_bubble_tasks_skills_11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drawing_bubble_tasks_skills_11017.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47595" cy="2501900"/>
                    </a:xfrm>
                    <a:prstGeom prst="rect">
                      <a:avLst/>
                    </a:prstGeom>
                    <a:noFill/>
                    <a:ln>
                      <a:noFill/>
                    </a:ln>
                  </pic:spPr>
                </pic:pic>
              </a:graphicData>
            </a:graphic>
          </wp:anchor>
        </w:drawing>
      </w:r>
      <w:r w:rsidR="00475178" w:rsidRPr="00292B15">
        <w:t>Your team should:</w:t>
      </w:r>
    </w:p>
    <w:p w:rsidR="00475178" w:rsidRDefault="00475178" w:rsidP="004B1AB5">
      <w:pPr>
        <w:pStyle w:val="Bullets"/>
        <w:numPr>
          <w:ilvl w:val="0"/>
          <w:numId w:val="4"/>
        </w:numPr>
      </w:pPr>
      <w:r>
        <w:t>Treat each other with respect</w:t>
      </w:r>
    </w:p>
    <w:p w:rsidR="00475178" w:rsidRDefault="00475178" w:rsidP="004B1AB5">
      <w:pPr>
        <w:pStyle w:val="Bullets"/>
        <w:numPr>
          <w:ilvl w:val="0"/>
          <w:numId w:val="4"/>
        </w:numPr>
      </w:pPr>
      <w:r>
        <w:t>Get to know one another as people and develop better personal relationships with their colleagues to enhance trust and good communication</w:t>
      </w:r>
    </w:p>
    <w:p w:rsidR="00475178" w:rsidRDefault="00475178" w:rsidP="004B1AB5">
      <w:pPr>
        <w:pStyle w:val="Bullets"/>
        <w:numPr>
          <w:ilvl w:val="0"/>
          <w:numId w:val="4"/>
        </w:numPr>
      </w:pPr>
      <w:r>
        <w:t>Value constructive feedback, both in receiving and in giving</w:t>
      </w:r>
    </w:p>
    <w:p w:rsidR="00475178" w:rsidRDefault="00475178" w:rsidP="004B1AB5">
      <w:pPr>
        <w:pStyle w:val="Bullets"/>
        <w:numPr>
          <w:ilvl w:val="0"/>
          <w:numId w:val="4"/>
        </w:numPr>
      </w:pPr>
      <w:r>
        <w:t>Treat visitors to the team as they would expect themselves, or their team members to be treated</w:t>
      </w:r>
    </w:p>
    <w:p w:rsidR="00475178" w:rsidRDefault="00475178" w:rsidP="004B1AB5">
      <w:pPr>
        <w:pStyle w:val="Bullets"/>
        <w:numPr>
          <w:ilvl w:val="0"/>
          <w:numId w:val="4"/>
        </w:numPr>
      </w:pPr>
      <w:r>
        <w:t>Recognise and value individual and team accomplishments</w:t>
      </w:r>
    </w:p>
    <w:p w:rsidR="001B6372" w:rsidRDefault="00475178" w:rsidP="004B1AB5">
      <w:pPr>
        <w:pStyle w:val="Bullets"/>
        <w:numPr>
          <w:ilvl w:val="0"/>
          <w:numId w:val="4"/>
        </w:numPr>
      </w:pPr>
      <w:r>
        <w:t>Help their fellow team members and pitch-in if needed to solve issues.</w:t>
      </w:r>
    </w:p>
    <w:p w:rsidR="00AB5FA3" w:rsidRDefault="00AB5FA3" w:rsidP="00AB5FA3">
      <w:pPr>
        <w:pStyle w:val="Heading3"/>
      </w:pPr>
      <w:bookmarkStart w:id="82" w:name="_Toc476842424"/>
      <w:r>
        <w:t>Process for establishing ground rules</w:t>
      </w:r>
      <w:bookmarkEnd w:id="82"/>
    </w:p>
    <w:p w:rsidR="00AB5FA3" w:rsidRPr="00AB5FA3" w:rsidRDefault="00AB5FA3" w:rsidP="00AB5FA3">
      <w:pPr>
        <w:pStyle w:val="BoldBulTight0"/>
      </w:pPr>
      <w:r w:rsidRPr="00AB5FA3">
        <w:t xml:space="preserve">To </w:t>
      </w:r>
      <w:r>
        <w:t xml:space="preserve">effectively </w:t>
      </w:r>
      <w:r w:rsidRPr="00AB5FA3">
        <w:t xml:space="preserve">establish ground rules, </w:t>
      </w:r>
      <w:r>
        <w:t>you will need to:</w:t>
      </w:r>
    </w:p>
    <w:p w:rsidR="00AB5FA3" w:rsidRPr="00AB5FA3" w:rsidRDefault="00AB5FA3" w:rsidP="00AB5FA3">
      <w:pPr>
        <w:pStyle w:val="Bullets"/>
      </w:pPr>
      <w:r w:rsidRPr="00AB5FA3">
        <w:t>Clarify the roles and responsibilities of each team member, including any chain of command that will operate within the team</w:t>
      </w:r>
    </w:p>
    <w:p w:rsidR="00AB5FA3" w:rsidRPr="00AB5FA3" w:rsidRDefault="00AB5FA3" w:rsidP="00AB5FA3">
      <w:pPr>
        <w:pStyle w:val="Bullets"/>
      </w:pPr>
      <w:r w:rsidRPr="00AB5FA3">
        <w:t>Outline any legislative or organisational policies, procedures or other requirements that will govern the team’s work processes</w:t>
      </w:r>
    </w:p>
    <w:p w:rsidR="00AB5FA3" w:rsidRPr="00AB5FA3" w:rsidRDefault="00AB5FA3" w:rsidP="00AB5FA3">
      <w:pPr>
        <w:pStyle w:val="Bullets"/>
      </w:pPr>
      <w:r w:rsidRPr="00AB5FA3">
        <w:t>Lay out expectations in regards to attitude, work ethic and team culture</w:t>
      </w:r>
    </w:p>
    <w:p w:rsidR="00AB5FA3" w:rsidRPr="00AB5FA3" w:rsidRDefault="00AB5FA3" w:rsidP="00AB5FA3">
      <w:pPr>
        <w:pStyle w:val="Bullets"/>
      </w:pPr>
      <w:r w:rsidRPr="00AB5FA3">
        <w:t>Explain proper procedures for expressing grievances or concerns</w:t>
      </w:r>
    </w:p>
    <w:p w:rsidR="00AB5FA3" w:rsidRPr="00AB5FA3" w:rsidRDefault="00AB5FA3" w:rsidP="00AB5FA3">
      <w:pPr>
        <w:pStyle w:val="Bullets"/>
      </w:pPr>
      <w:r w:rsidRPr="00AB5FA3">
        <w:t>Describe any reporting structures that will be in place</w:t>
      </w:r>
    </w:p>
    <w:p w:rsidR="00AB5FA3" w:rsidRDefault="00AB5FA3" w:rsidP="00AB5FA3">
      <w:pPr>
        <w:pStyle w:val="Bullets"/>
      </w:pPr>
      <w:r w:rsidRPr="00AB5FA3">
        <w:t>Outline modes and means of communication between the team</w:t>
      </w:r>
    </w:p>
    <w:p w:rsidR="007E15A3" w:rsidRDefault="007E15A3" w:rsidP="007E15A3">
      <w:pPr>
        <w:pStyle w:val="Bullets"/>
      </w:pPr>
      <w:r>
        <w:t>Assign work allocations</w:t>
      </w:r>
    </w:p>
    <w:p w:rsidR="007E15A3" w:rsidRDefault="007E15A3" w:rsidP="007E15A3">
      <w:pPr>
        <w:pStyle w:val="Bullets"/>
      </w:pPr>
      <w:r>
        <w:t>Set out any other expectations or obligations, e.g. attendance at team meetings, notice of leave, etc.</w:t>
      </w:r>
    </w:p>
    <w:p w:rsidR="007E15A3" w:rsidRDefault="007E15A3" w:rsidP="007E15A3">
      <w:pPr>
        <w:pStyle w:val="Bullets"/>
      </w:pPr>
      <w:r>
        <w:t>Allow team members to ask questions and clarify any issues.</w:t>
      </w:r>
    </w:p>
    <w:p w:rsidR="007E15A3" w:rsidRPr="00AB5FA3" w:rsidRDefault="007E15A3" w:rsidP="007E15A3">
      <w:pPr>
        <w:pStyle w:val="Bullets"/>
        <w:numPr>
          <w:ilvl w:val="0"/>
          <w:numId w:val="0"/>
        </w:numPr>
        <w:ind w:left="1491"/>
      </w:pPr>
    </w:p>
    <w:p w:rsidR="00475178" w:rsidRPr="00962795" w:rsidRDefault="00475178" w:rsidP="00AB5FA3">
      <w:r>
        <w:br w:type="page"/>
      </w:r>
    </w:p>
    <w:p w:rsidR="00475178" w:rsidRDefault="00475178" w:rsidP="00475178">
      <w:pPr>
        <w:pStyle w:val="Heading3"/>
      </w:pPr>
      <w:bookmarkStart w:id="83" w:name="_Toc412546464"/>
      <w:bookmarkStart w:id="84" w:name="_Toc415483458"/>
      <w:bookmarkStart w:id="85" w:name="_Toc476842425"/>
      <w:r>
        <w:rPr>
          <w:noProof/>
        </w:rPr>
        <w:lastRenderedPageBreak/>
        <w:drawing>
          <wp:anchor distT="0" distB="0" distL="114300" distR="114300" simplePos="0" relativeHeight="251742208" behindDoc="1" locked="0" layoutInCell="1" allowOverlap="1" wp14:anchorId="68867238" wp14:editId="08D8AE68">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2A</w:t>
      </w:r>
      <w:bookmarkEnd w:id="83"/>
      <w:bookmarkEnd w:id="84"/>
      <w:bookmarkEnd w:id="85"/>
    </w:p>
    <w:p w:rsidR="00475178" w:rsidRDefault="00475178" w:rsidP="00475178">
      <w:pPr>
        <w:spacing w:after="0" w:line="240" w:lineRule="auto"/>
        <w:rPr>
          <w:rFonts w:cs="Calibri"/>
          <w:b/>
          <w:bCs/>
          <w:color w:val="C00000"/>
          <w:sz w:val="28"/>
          <w:szCs w:val="28"/>
        </w:rPr>
      </w:pPr>
      <w:r>
        <w:br w:type="page"/>
      </w:r>
    </w:p>
    <w:p w:rsidR="00475178" w:rsidRDefault="00475178" w:rsidP="00475178">
      <w:pPr>
        <w:pStyle w:val="Heading2"/>
        <w:rPr>
          <w:rStyle w:val="BoldandItalics"/>
          <w:b/>
          <w:i w:val="0"/>
        </w:rPr>
      </w:pPr>
      <w:bookmarkStart w:id="86" w:name="_Toc412546465"/>
      <w:bookmarkStart w:id="87" w:name="_Toc415483459"/>
      <w:bookmarkStart w:id="88" w:name="_Toc476842426"/>
      <w:r w:rsidRPr="00813A1E">
        <w:lastRenderedPageBreak/>
        <w:t xml:space="preserve">2.2 – Agree and communicate responsibilities in ways that encourage and reinforce </w:t>
      </w:r>
      <w:r w:rsidRPr="00813A1E">
        <w:rPr>
          <w:rStyle w:val="BoldandItalics"/>
          <w:b/>
          <w:i w:val="0"/>
        </w:rPr>
        <w:t>team</w:t>
      </w:r>
      <w:r w:rsidRPr="00813A1E">
        <w:t>-</w:t>
      </w:r>
      <w:r w:rsidRPr="00813A1E">
        <w:rPr>
          <w:rStyle w:val="BoldandItalics"/>
          <w:b/>
          <w:i w:val="0"/>
        </w:rPr>
        <w:t>based innovation</w:t>
      </w:r>
      <w:bookmarkEnd w:id="86"/>
      <w:bookmarkEnd w:id="87"/>
      <w:bookmarkEnd w:id="88"/>
    </w:p>
    <w:p w:rsidR="007C7AE8" w:rsidRDefault="007C7AE8" w:rsidP="007C7AE8">
      <w:pPr>
        <w:pStyle w:val="BoldBulTight0"/>
      </w:pPr>
    </w:p>
    <w:p w:rsidR="007C7AE8" w:rsidRDefault="007C7AE8" w:rsidP="007C7AE8">
      <w:pPr>
        <w:pStyle w:val="BoldBulTight0"/>
      </w:pPr>
      <w:r>
        <w:t>By the end of this chapter, the learner should be able to:</w:t>
      </w:r>
    </w:p>
    <w:p w:rsidR="00707C14" w:rsidRDefault="00707C14" w:rsidP="00707C14">
      <w:pPr>
        <w:pStyle w:val="Bullets"/>
      </w:pPr>
      <w:r>
        <w:t xml:space="preserve">Communicate in a positive manner with team members and create general discussion about the needs of roles and responsibilities within the team. </w:t>
      </w:r>
    </w:p>
    <w:p w:rsidR="00707C14" w:rsidRDefault="00707C14" w:rsidP="00707C14">
      <w:pPr>
        <w:pStyle w:val="Bullets"/>
      </w:pPr>
      <w:r>
        <w:t xml:space="preserve">Match the skills of team members to given roles and duties to best promote innovation. </w:t>
      </w:r>
    </w:p>
    <w:p w:rsidR="00475178" w:rsidRDefault="00475178" w:rsidP="00475178">
      <w:pPr>
        <w:spacing w:before="240"/>
      </w:pPr>
      <w:r>
        <w:rPr>
          <w:b/>
          <w:noProof/>
          <w:lang w:val="en-GB"/>
        </w:rPr>
        <w:drawing>
          <wp:anchor distT="0" distB="0" distL="114300" distR="114300" simplePos="0" relativeHeight="251765760" behindDoc="1" locked="0" layoutInCell="1" allowOverlap="1" wp14:anchorId="4C97A3CE" wp14:editId="7073F9F0">
            <wp:simplePos x="0" y="0"/>
            <wp:positionH relativeFrom="column">
              <wp:posOffset>3707765</wp:posOffset>
            </wp:positionH>
            <wp:positionV relativeFrom="paragraph">
              <wp:posOffset>86360</wp:posOffset>
            </wp:positionV>
            <wp:extent cx="2829560" cy="2374900"/>
            <wp:effectExtent l="0" t="0" r="0" b="0"/>
            <wp:wrapTight wrapText="bothSides">
              <wp:wrapPolygon edited="0">
                <wp:start x="0" y="0"/>
                <wp:lineTo x="0" y="21484"/>
                <wp:lineTo x="21522" y="21484"/>
                <wp:lineTo x="21522" y="0"/>
                <wp:lineTo x="0" y="0"/>
              </wp:wrapPolygon>
            </wp:wrapTight>
            <wp:docPr id="67" name="Picture 67" descr="C:\Users\Sophie2\Desktop\ArtWork\MP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MPie.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5765" r="6810" b="13369"/>
                    <a:stretch/>
                  </pic:blipFill>
                  <pic:spPr bwMode="auto">
                    <a:xfrm>
                      <a:off x="0" y="0"/>
                      <a:ext cx="2829560" cy="2374900"/>
                    </a:xfrm>
                    <a:prstGeom prst="rect">
                      <a:avLst/>
                    </a:prstGeom>
                    <a:noFill/>
                    <a:ln>
                      <a:noFill/>
                    </a:ln>
                    <a:extLst>
                      <a:ext uri="{53640926-AAD7-44D8-BBD7-CCE9431645EC}">
                        <a14:shadowObscured xmlns:a14="http://schemas.microsoft.com/office/drawing/2010/main"/>
                      </a:ext>
                    </a:extLst>
                  </pic:spPr>
                </pic:pic>
              </a:graphicData>
            </a:graphic>
          </wp:anchor>
        </w:drawing>
      </w:r>
      <w:r>
        <w:t xml:space="preserve">You should agree upon the responsibilities to be allocated and discuss this openly within your team. Make sure that you communicate with your team positively; you could start with a general discussion on the needs of roles and responsibilities within the team and open up the discussion to your team to see what they think. </w:t>
      </w:r>
    </w:p>
    <w:p w:rsidR="00475178" w:rsidRDefault="00475178" w:rsidP="00475178">
      <w:r>
        <w:t xml:space="preserve">Match the skills of your team to the roles/responsibilities that need to be performed. Work together to determine the best outcomes and how these are best achieved. Assign the tasks to suit the individuals within your team and to achieve the most positive results. </w:t>
      </w:r>
    </w:p>
    <w:p w:rsidR="00475178" w:rsidRDefault="00475178" w:rsidP="00475178">
      <w:r>
        <w:t>Remind your team that the purpose is first and foremost to ensure that the team draws on its strengths and produces the ultimate performance. You should also be aware of which of your team members will be better at maintaining team motivation and momentum – these individuals are better placed to drive the team ahead and may be best placed in key roles. Do you need to consider sub-teams to get the work done? Think about the logistics of your team.</w:t>
      </w:r>
    </w:p>
    <w:p w:rsidR="00475178" w:rsidRPr="00FB512D" w:rsidRDefault="00475178" w:rsidP="00475178">
      <w:pPr>
        <w:pStyle w:val="BoldBulTight0"/>
        <w:rPr>
          <w:u w:val="single"/>
        </w:rPr>
      </w:pPr>
      <w:r w:rsidRPr="00FB512D">
        <w:rPr>
          <w:u w:val="single"/>
        </w:rPr>
        <w:t>Team-based innovation</w:t>
      </w:r>
    </w:p>
    <w:p w:rsidR="00475178" w:rsidRPr="00E92BAA" w:rsidRDefault="00475178" w:rsidP="004B1AB5">
      <w:pPr>
        <w:pStyle w:val="Bullets"/>
        <w:numPr>
          <w:ilvl w:val="0"/>
          <w:numId w:val="4"/>
        </w:numPr>
        <w:rPr>
          <w:b/>
        </w:rPr>
      </w:pPr>
      <w:r w:rsidRPr="00E92BAA">
        <w:rPr>
          <w:b/>
        </w:rPr>
        <w:t xml:space="preserve">Accessing training and learning opportunities </w:t>
      </w:r>
    </w:p>
    <w:p w:rsidR="00475178" w:rsidRPr="00FB512D" w:rsidRDefault="00475178" w:rsidP="00475178">
      <w:pPr>
        <w:pStyle w:val="Bullets"/>
        <w:numPr>
          <w:ilvl w:val="0"/>
          <w:numId w:val="0"/>
        </w:numPr>
        <w:ind w:left="1494"/>
      </w:pPr>
      <w:r w:rsidRPr="00FB512D">
        <w:t xml:space="preserve">Your team could take part in training </w:t>
      </w:r>
      <w:r>
        <w:t>opportunities to help them in their work. Check the options available through your organisation; they may be able to attend events such as training days, seminars and business talks. There is a wealth of opportunities that your team could tap into for improved knowledge through your organisation or through their own research into the matter. This will keep them inspired and motivated to maintain innovative approaches within their work.</w:t>
      </w:r>
    </w:p>
    <w:p w:rsidR="00475178" w:rsidRPr="00FB512D" w:rsidRDefault="00475178" w:rsidP="004B1AB5">
      <w:pPr>
        <w:pStyle w:val="Bullets"/>
        <w:numPr>
          <w:ilvl w:val="0"/>
          <w:numId w:val="4"/>
        </w:numPr>
        <w:rPr>
          <w:b/>
        </w:rPr>
      </w:pPr>
      <w:r w:rsidRPr="00FB512D">
        <w:rPr>
          <w:b/>
        </w:rPr>
        <w:t>Enough but not too much guidance and structure</w:t>
      </w:r>
    </w:p>
    <w:p w:rsidR="00475178" w:rsidRPr="00FB512D" w:rsidRDefault="00475178" w:rsidP="00475178">
      <w:pPr>
        <w:pStyle w:val="Bullets"/>
        <w:numPr>
          <w:ilvl w:val="0"/>
          <w:numId w:val="0"/>
        </w:numPr>
        <w:ind w:left="1494"/>
      </w:pPr>
      <w:r>
        <w:t xml:space="preserve">Let your team know that you are there to help and guide them through their work. Make them aware that the responsibilities and roles are their </w:t>
      </w:r>
      <w:r w:rsidRPr="005172FD">
        <w:rPr>
          <w:noProof/>
        </w:rPr>
        <w:t>tasks</w:t>
      </w:r>
      <w:r w:rsidR="005172FD">
        <w:rPr>
          <w:noProof/>
        </w:rPr>
        <w:t>,</w:t>
      </w:r>
      <w:r>
        <w:t xml:space="preserve"> but you are available to assist and help them to maximise upon their ideas and projects. Manage from a distance, but check regularly on progress and on any current developments; you could add input and also inspire further innovation.</w:t>
      </w:r>
    </w:p>
    <w:p w:rsidR="00475178" w:rsidRPr="00F34F8B" w:rsidRDefault="00475178" w:rsidP="004B1AB5">
      <w:pPr>
        <w:pStyle w:val="Bullets"/>
        <w:numPr>
          <w:ilvl w:val="0"/>
          <w:numId w:val="4"/>
        </w:numPr>
        <w:rPr>
          <w:b/>
        </w:rPr>
      </w:pPr>
      <w:r w:rsidRPr="00F34F8B">
        <w:rPr>
          <w:b/>
        </w:rPr>
        <w:lastRenderedPageBreak/>
        <w:t>Equitable sharing of workload</w:t>
      </w:r>
    </w:p>
    <w:p w:rsidR="00707C14" w:rsidRDefault="00475178" w:rsidP="00475178">
      <w:pPr>
        <w:pStyle w:val="Bullets"/>
        <w:numPr>
          <w:ilvl w:val="0"/>
          <w:numId w:val="0"/>
        </w:numPr>
        <w:ind w:left="1494"/>
      </w:pPr>
      <w:r>
        <w:t>Make sure tasks are shared evenly between your team. Ask what your team members would like to do and where they can bring value. Monitor tasks over time and check to see if the current task-sharing is working. If you need to make adjustments or help your team to re-allocate work tasks, you should do so.</w:t>
      </w:r>
    </w:p>
    <w:p w:rsidR="00475178" w:rsidRPr="0099669B" w:rsidRDefault="00475178" w:rsidP="004B1AB5">
      <w:pPr>
        <w:pStyle w:val="Bullets"/>
        <w:numPr>
          <w:ilvl w:val="0"/>
          <w:numId w:val="4"/>
        </w:numPr>
        <w:rPr>
          <w:rFonts w:asciiTheme="minorHAnsi" w:hAnsiTheme="minorHAnsi"/>
          <w:b/>
        </w:rPr>
      </w:pPr>
      <w:r w:rsidRPr="0099669B">
        <w:rPr>
          <w:rFonts w:asciiTheme="minorHAnsi" w:hAnsiTheme="minorHAnsi"/>
          <w:b/>
        </w:rPr>
        <w:t>Follow-through with ideas</w:t>
      </w:r>
    </w:p>
    <w:p w:rsidR="00475178" w:rsidRDefault="00475178" w:rsidP="00475178">
      <w:pPr>
        <w:pStyle w:val="Bullets"/>
        <w:numPr>
          <w:ilvl w:val="0"/>
          <w:numId w:val="0"/>
        </w:numPr>
        <w:ind w:left="1494"/>
        <w:rPr>
          <w:rFonts w:asciiTheme="minorHAnsi" w:hAnsiTheme="minorHAnsi"/>
        </w:rPr>
      </w:pPr>
      <w:r>
        <w:rPr>
          <w:rFonts w:asciiTheme="minorHAnsi" w:hAnsiTheme="minorHAnsi"/>
        </w:rPr>
        <w:t>Make sure your team work on ideas and develop them into real working goals. Not all ideas will be suitable or realistic, but there will be real possibilities that come through the ideas stage. Guide your team to bring these ideas along, encourage them to use timelines to develop and progress work. When work is broken down into smaller tasks, the smaller tasks become more achievable and are less daunting.</w:t>
      </w:r>
    </w:p>
    <w:p w:rsidR="00475178" w:rsidRPr="0099669B" w:rsidRDefault="00475178" w:rsidP="004B1AB5">
      <w:pPr>
        <w:pStyle w:val="Bullets"/>
        <w:numPr>
          <w:ilvl w:val="0"/>
          <w:numId w:val="4"/>
        </w:numPr>
        <w:rPr>
          <w:rFonts w:asciiTheme="minorHAnsi" w:hAnsiTheme="minorHAnsi"/>
          <w:b/>
        </w:rPr>
      </w:pPr>
      <w:r w:rsidRPr="0099669B">
        <w:rPr>
          <w:rFonts w:asciiTheme="minorHAnsi" w:hAnsiTheme="minorHAnsi"/>
          <w:b/>
        </w:rPr>
        <w:t>Supportive communication</w:t>
      </w:r>
    </w:p>
    <w:p w:rsidR="00475178" w:rsidRPr="00C924D6" w:rsidRDefault="00475178" w:rsidP="00475178">
      <w:pPr>
        <w:pStyle w:val="Bullets"/>
        <w:numPr>
          <w:ilvl w:val="0"/>
          <w:numId w:val="0"/>
        </w:numPr>
        <w:ind w:left="1494"/>
        <w:rPr>
          <w:rFonts w:asciiTheme="minorHAnsi" w:hAnsiTheme="minorHAnsi"/>
        </w:rPr>
      </w:pPr>
      <w:r>
        <w:rPr>
          <w:rFonts w:asciiTheme="minorHAnsi" w:hAnsiTheme="minorHAnsi"/>
        </w:rPr>
        <w:t>Be positive with your team and encourage them to be positive back. You should embrace a supportive team environment where all tasks within the team are seen as achieving the same goal. If one team member needs advice or is stuck, openly advocate group discussion to see if others in the team can resolve any problem encountered. You could also promote group work and encourage certain tasks to be done together. Keep your team talking through work issues and keep them interested in their goals.</w:t>
      </w:r>
    </w:p>
    <w:p w:rsidR="00475178" w:rsidRDefault="003816A7" w:rsidP="00475178">
      <w:pPr>
        <w:pStyle w:val="Heading3"/>
      </w:pPr>
      <w:bookmarkStart w:id="89" w:name="_Toc412546466"/>
      <w:bookmarkStart w:id="90" w:name="_Toc415483460"/>
      <w:bookmarkStart w:id="91" w:name="_Toc476842427"/>
      <w:r>
        <w:rPr>
          <w:noProof/>
        </w:rPr>
        <w:drawing>
          <wp:anchor distT="0" distB="0" distL="114300" distR="114300" simplePos="0" relativeHeight="251766784" behindDoc="1" locked="0" layoutInCell="1" allowOverlap="1" wp14:anchorId="55048AE0" wp14:editId="2A50898B">
            <wp:simplePos x="0" y="0"/>
            <wp:positionH relativeFrom="column">
              <wp:posOffset>4200525</wp:posOffset>
            </wp:positionH>
            <wp:positionV relativeFrom="paragraph">
              <wp:posOffset>241935</wp:posOffset>
            </wp:positionV>
            <wp:extent cx="2169795" cy="3966210"/>
            <wp:effectExtent l="0" t="0" r="1905" b="0"/>
            <wp:wrapTight wrapText="bothSides">
              <wp:wrapPolygon edited="0">
                <wp:start x="0" y="0"/>
                <wp:lineTo x="0" y="21476"/>
                <wp:lineTo x="21429" y="21476"/>
                <wp:lineTo x="21429" y="0"/>
                <wp:lineTo x="0" y="0"/>
              </wp:wrapPolygon>
            </wp:wrapTight>
            <wp:docPr id="68" name="Picture 68" descr="C:\Users\Sophie2\Desktop\ArtWork\Fotolia_1457635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14576350_S.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22647" r="22647"/>
                    <a:stretch/>
                  </pic:blipFill>
                  <pic:spPr bwMode="auto">
                    <a:xfrm>
                      <a:off x="0" y="0"/>
                      <a:ext cx="2169795" cy="39662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5178">
        <w:t>Levels of skills</w:t>
      </w:r>
      <w:bookmarkEnd w:id="89"/>
      <w:bookmarkEnd w:id="90"/>
      <w:bookmarkEnd w:id="91"/>
    </w:p>
    <w:p w:rsidR="00475178" w:rsidRDefault="00475178" w:rsidP="00475178">
      <w:r>
        <w:t xml:space="preserve">Do your team members have the required technical, problem-solving/decision-making and interpersonal skills to do the tasks required? If you need to combine skills within your team to fill these </w:t>
      </w:r>
      <w:r w:rsidRPr="005172FD">
        <w:rPr>
          <w:noProof/>
        </w:rPr>
        <w:t>categories</w:t>
      </w:r>
      <w:r w:rsidR="005172FD">
        <w:rPr>
          <w:noProof/>
        </w:rPr>
        <w:t>,</w:t>
      </w:r>
      <w:r>
        <w:t xml:space="preserve"> then look at the best ways to do this. You may recommend that certain people work together, or that tasks are ordered and passed in sequence to colleagues. Discuss the best methods to use with your team and if needed, arrange for training to fill any gaps in skills.</w:t>
      </w:r>
    </w:p>
    <w:p w:rsidR="00475178" w:rsidRDefault="00475178" w:rsidP="00475178">
      <w:pPr>
        <w:pStyle w:val="BoldBulTight0"/>
      </w:pPr>
      <w:r>
        <w:t>Team purpose may include:</w:t>
      </w:r>
    </w:p>
    <w:p w:rsidR="00475178" w:rsidRPr="00B659FE" w:rsidRDefault="00475178" w:rsidP="004B1AB5">
      <w:pPr>
        <w:pStyle w:val="Bullets"/>
        <w:numPr>
          <w:ilvl w:val="0"/>
          <w:numId w:val="4"/>
        </w:numPr>
      </w:pPr>
      <w:r w:rsidRPr="00B659FE">
        <w:t>Understanding and articulating the goals in the same way as others</w:t>
      </w:r>
    </w:p>
    <w:p w:rsidR="00475178" w:rsidRPr="00B659FE" w:rsidRDefault="00475178" w:rsidP="004B1AB5">
      <w:pPr>
        <w:pStyle w:val="Bullets"/>
        <w:numPr>
          <w:ilvl w:val="0"/>
          <w:numId w:val="4"/>
        </w:numPr>
      </w:pPr>
      <w:r w:rsidRPr="00B659FE">
        <w:t>Defining goals in discussions with other personnel outside of your team</w:t>
      </w:r>
    </w:p>
    <w:p w:rsidR="00475178" w:rsidRPr="00B659FE" w:rsidRDefault="00475178" w:rsidP="004B1AB5">
      <w:pPr>
        <w:pStyle w:val="Bullets"/>
        <w:numPr>
          <w:ilvl w:val="0"/>
          <w:numId w:val="4"/>
        </w:numPr>
      </w:pPr>
      <w:r w:rsidRPr="00B659FE">
        <w:t>Exploring implications and outcomes of the intended goal</w:t>
      </w:r>
    </w:p>
    <w:p w:rsidR="00475178" w:rsidRPr="00B659FE" w:rsidRDefault="00475178" w:rsidP="004B1AB5">
      <w:pPr>
        <w:pStyle w:val="Bullets"/>
        <w:numPr>
          <w:ilvl w:val="0"/>
          <w:numId w:val="4"/>
        </w:numPr>
      </w:pPr>
      <w:r w:rsidRPr="00B659FE">
        <w:t>Meaningful subjects/themes set as goals</w:t>
      </w:r>
    </w:p>
    <w:p w:rsidR="00475178" w:rsidRPr="003816A7" w:rsidRDefault="00475178" w:rsidP="003816A7">
      <w:pPr>
        <w:pStyle w:val="Bullets"/>
      </w:pPr>
      <w:r w:rsidRPr="003816A7">
        <w:t>Ensuring that the purpose is important and worthwhile.</w:t>
      </w:r>
      <w:r w:rsidRPr="003816A7">
        <w:br w:type="page"/>
      </w:r>
    </w:p>
    <w:p w:rsidR="00475178" w:rsidRDefault="00475178" w:rsidP="00475178">
      <w:pPr>
        <w:pStyle w:val="Heading3"/>
      </w:pPr>
      <w:bookmarkStart w:id="92" w:name="_Toc412546467"/>
      <w:bookmarkStart w:id="93" w:name="_Toc415483461"/>
      <w:bookmarkStart w:id="94" w:name="_Toc476842428"/>
      <w:r w:rsidRPr="00FB7D3C">
        <w:lastRenderedPageBreak/>
        <w:t xml:space="preserve">Activity </w:t>
      </w:r>
      <w:r>
        <w:t>2B</w:t>
      </w:r>
      <w:bookmarkEnd w:id="92"/>
      <w:bookmarkEnd w:id="93"/>
      <w:bookmarkEnd w:id="94"/>
    </w:p>
    <w:p w:rsidR="00475178" w:rsidRDefault="00707C14" w:rsidP="00475178">
      <w:pPr>
        <w:spacing w:after="0" w:line="240" w:lineRule="auto"/>
        <w:rPr>
          <w:rFonts w:cs="Calibri"/>
          <w:b/>
          <w:bCs/>
          <w:color w:val="C00000"/>
          <w:sz w:val="28"/>
          <w:szCs w:val="28"/>
        </w:rPr>
      </w:pPr>
      <w:r>
        <w:rPr>
          <w:noProof/>
          <w:lang w:val="en-GB"/>
        </w:rPr>
        <w:drawing>
          <wp:anchor distT="0" distB="0" distL="114300" distR="114300" simplePos="0" relativeHeight="251767808" behindDoc="1" locked="0" layoutInCell="1" allowOverlap="1" wp14:anchorId="115C8AB6" wp14:editId="264232AC">
            <wp:simplePos x="0" y="0"/>
            <wp:positionH relativeFrom="column">
              <wp:posOffset>76200</wp:posOffset>
            </wp:positionH>
            <wp:positionV relativeFrom="paragraph">
              <wp:posOffset>236855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00475178">
        <w:br w:type="page"/>
      </w:r>
    </w:p>
    <w:p w:rsidR="00475178" w:rsidRPr="005E2725" w:rsidRDefault="00475178" w:rsidP="00475178">
      <w:pPr>
        <w:pStyle w:val="Heading2"/>
      </w:pPr>
      <w:bookmarkStart w:id="95" w:name="_Toc412546468"/>
      <w:bookmarkStart w:id="96" w:name="_Toc415483462"/>
      <w:bookmarkStart w:id="97" w:name="_Toc476842429"/>
      <w:r w:rsidRPr="00813A1E">
        <w:lastRenderedPageBreak/>
        <w:t>2.3 – Agree and share tasks and activities to ensure the best use of skills and abilities within the team</w:t>
      </w:r>
      <w:bookmarkEnd w:id="95"/>
      <w:bookmarkEnd w:id="96"/>
      <w:bookmarkEnd w:id="97"/>
    </w:p>
    <w:p w:rsidR="007C7AE8" w:rsidRDefault="007C7AE8" w:rsidP="007C7AE8">
      <w:pPr>
        <w:pStyle w:val="BoldBulTight0"/>
      </w:pPr>
      <w:bookmarkStart w:id="98" w:name="_Toc412546469"/>
      <w:bookmarkStart w:id="99" w:name="_Toc415483463"/>
    </w:p>
    <w:p w:rsidR="007C7AE8" w:rsidRDefault="007C7AE8" w:rsidP="007C7AE8">
      <w:pPr>
        <w:pStyle w:val="BoldBulTight0"/>
      </w:pPr>
      <w:r>
        <w:t>By the end of this chapter, the learner should be able to:</w:t>
      </w:r>
    </w:p>
    <w:p w:rsidR="008D4D34" w:rsidRPr="00C450D9" w:rsidRDefault="008D4D34" w:rsidP="008D4D34">
      <w:pPr>
        <w:pStyle w:val="Bullets"/>
      </w:pPr>
      <w:r>
        <w:t xml:space="preserve">Be able to delegate tasks based on the skills shown by their team. </w:t>
      </w:r>
    </w:p>
    <w:p w:rsidR="008D4D34" w:rsidRDefault="008D4D34" w:rsidP="008D4D34">
      <w:pPr>
        <w:pStyle w:val="Bullets"/>
      </w:pPr>
      <w:r>
        <w:t>Try to ensure that team members will enjoy the tasks and activities they have been given as this will promote of cohesive team all working to the same goal.</w:t>
      </w:r>
    </w:p>
    <w:p w:rsidR="008D4D34" w:rsidRDefault="008D4D34" w:rsidP="008D4D34">
      <w:pPr>
        <w:pStyle w:val="Bullets"/>
      </w:pPr>
      <w:r>
        <w:t xml:space="preserve">Use team development models to create an effective team. </w:t>
      </w:r>
    </w:p>
    <w:p w:rsidR="00475178" w:rsidRPr="00FB512D" w:rsidRDefault="00475178" w:rsidP="00475178">
      <w:pPr>
        <w:pStyle w:val="Heading3"/>
      </w:pPr>
      <w:bookmarkStart w:id="100" w:name="_Toc476842430"/>
      <w:r w:rsidRPr="00FB512D">
        <w:t>Agree and share tasks</w:t>
      </w:r>
      <w:bookmarkEnd w:id="98"/>
      <w:bookmarkEnd w:id="99"/>
      <w:bookmarkEnd w:id="100"/>
    </w:p>
    <w:p w:rsidR="00475178" w:rsidRDefault="00475178" w:rsidP="00475178">
      <w:r>
        <w:t>Agree to share the various tasks and activities and work out the best ways to do this. Some of your team members will be enthusiastic with certain tasks and others may be less complicit. Use the skills of your team to yours and their best advantage, and work out who is better at taking on which task/activity. Talk to your team and try to keep in mind that your team need to enjoy their work to maintain an innovative approach. Choose the right tasks for the individual and help your team to work well and to be happy. They are more likely to enjoy the tasks that they have strong skills for.</w:t>
      </w:r>
    </w:p>
    <w:p w:rsidR="00475178" w:rsidRDefault="00475178" w:rsidP="00475178">
      <w:r>
        <w:t xml:space="preserve">If you find that one task is disliked by all your team members, one way to ensure the task is effectively performed is to rotate the task between some/all of your team members. This way no one person will be left with a task for too </w:t>
      </w:r>
      <w:r w:rsidRPr="005172FD">
        <w:rPr>
          <w:noProof/>
        </w:rPr>
        <w:t>long</w:t>
      </w:r>
      <w:r>
        <w:t xml:space="preserve"> and this will greatly reduce the chance of de-motivation.</w:t>
      </w:r>
    </w:p>
    <w:p w:rsidR="00475178" w:rsidRPr="00256D73" w:rsidRDefault="00475178" w:rsidP="00475178">
      <w:pPr>
        <w:pStyle w:val="BoldBulTight0"/>
      </w:pPr>
      <w:r w:rsidRPr="00256D73">
        <w:t>Skills your team may have include:</w:t>
      </w:r>
    </w:p>
    <w:p w:rsidR="00475178" w:rsidRDefault="008D4D34" w:rsidP="004B1AB5">
      <w:pPr>
        <w:pStyle w:val="Bullets"/>
        <w:numPr>
          <w:ilvl w:val="0"/>
          <w:numId w:val="4"/>
        </w:numPr>
      </w:pPr>
      <w:r>
        <w:rPr>
          <w:noProof/>
          <w:lang w:val="en-GB"/>
        </w:rPr>
        <w:drawing>
          <wp:anchor distT="0" distB="0" distL="114300" distR="114300" simplePos="0" relativeHeight="251768832" behindDoc="1" locked="0" layoutInCell="1" allowOverlap="1" wp14:anchorId="52C13F79" wp14:editId="5AACF6EC">
            <wp:simplePos x="0" y="0"/>
            <wp:positionH relativeFrom="column">
              <wp:posOffset>3543300</wp:posOffset>
            </wp:positionH>
            <wp:positionV relativeFrom="paragraph">
              <wp:posOffset>22225</wp:posOffset>
            </wp:positionV>
            <wp:extent cx="1885950" cy="2701925"/>
            <wp:effectExtent l="0" t="0" r="0" b="3175"/>
            <wp:wrapTight wrapText="bothSides">
              <wp:wrapPolygon edited="0">
                <wp:start x="873" y="0"/>
                <wp:lineTo x="0" y="305"/>
                <wp:lineTo x="0" y="21321"/>
                <wp:lineTo x="873" y="21473"/>
                <wp:lineTo x="20509" y="21473"/>
                <wp:lineTo x="21382" y="21321"/>
                <wp:lineTo x="21382" y="305"/>
                <wp:lineTo x="20509" y="0"/>
                <wp:lineTo x="873" y="0"/>
              </wp:wrapPolygon>
            </wp:wrapTight>
            <wp:docPr id="70" name="Picture 70" descr="C:\Users\Sophie2\Desktop\ArtWork\Fotolia_500618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Fotolia_5006183_S.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7624" r="12660"/>
                    <a:stretch/>
                  </pic:blipFill>
                  <pic:spPr bwMode="auto">
                    <a:xfrm>
                      <a:off x="0" y="0"/>
                      <a:ext cx="1885950" cy="270192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5178" w:rsidRPr="00256D73">
        <w:t xml:space="preserve">Good customer service </w:t>
      </w:r>
      <w:r w:rsidR="00475178">
        <w:t>skills</w:t>
      </w:r>
    </w:p>
    <w:p w:rsidR="00475178" w:rsidRDefault="00475178" w:rsidP="004B1AB5">
      <w:pPr>
        <w:pStyle w:val="Bullets"/>
        <w:numPr>
          <w:ilvl w:val="0"/>
          <w:numId w:val="4"/>
        </w:numPr>
      </w:pPr>
      <w:r>
        <w:t>Excellent verbal skills</w:t>
      </w:r>
    </w:p>
    <w:p w:rsidR="00475178" w:rsidRPr="00256D73" w:rsidRDefault="00475178" w:rsidP="004B1AB5">
      <w:pPr>
        <w:pStyle w:val="Bullets"/>
        <w:numPr>
          <w:ilvl w:val="0"/>
          <w:numId w:val="4"/>
        </w:numPr>
        <w:rPr>
          <w:rStyle w:val="Strong"/>
          <w:b w:val="0"/>
          <w:bCs w:val="0"/>
        </w:rPr>
      </w:pPr>
      <w:r>
        <w:t>Excellent literacy skills</w:t>
      </w:r>
    </w:p>
    <w:p w:rsidR="00475178" w:rsidRPr="00256D73" w:rsidRDefault="00475178" w:rsidP="004B1AB5">
      <w:pPr>
        <w:pStyle w:val="Bullets"/>
        <w:numPr>
          <w:ilvl w:val="0"/>
          <w:numId w:val="4"/>
        </w:numPr>
      </w:pPr>
      <w:r>
        <w:t>Mathematical/budgetary skills</w:t>
      </w:r>
    </w:p>
    <w:p w:rsidR="00475178" w:rsidRPr="00256D73" w:rsidRDefault="00475178" w:rsidP="004B1AB5">
      <w:pPr>
        <w:pStyle w:val="Bullets"/>
        <w:numPr>
          <w:ilvl w:val="0"/>
          <w:numId w:val="4"/>
        </w:numPr>
      </w:pPr>
      <w:r w:rsidRPr="00256D73">
        <w:t>Negotiating skills</w:t>
      </w:r>
    </w:p>
    <w:p w:rsidR="00475178" w:rsidRPr="00256D73" w:rsidRDefault="00475178" w:rsidP="004B1AB5">
      <w:pPr>
        <w:pStyle w:val="Bullets"/>
        <w:numPr>
          <w:ilvl w:val="0"/>
          <w:numId w:val="4"/>
        </w:numPr>
      </w:pPr>
      <w:r w:rsidRPr="00256D73">
        <w:t>Organisational skills</w:t>
      </w:r>
    </w:p>
    <w:p w:rsidR="00475178" w:rsidRPr="00256D73" w:rsidRDefault="00475178" w:rsidP="004B1AB5">
      <w:pPr>
        <w:pStyle w:val="Bullets"/>
        <w:numPr>
          <w:ilvl w:val="0"/>
          <w:numId w:val="4"/>
        </w:numPr>
      </w:pPr>
      <w:r w:rsidRPr="00256D73">
        <w:t>Administration skills</w:t>
      </w:r>
    </w:p>
    <w:p w:rsidR="00475178" w:rsidRPr="00256D73" w:rsidRDefault="00475178" w:rsidP="004B1AB5">
      <w:pPr>
        <w:pStyle w:val="Bullets"/>
        <w:numPr>
          <w:ilvl w:val="0"/>
          <w:numId w:val="4"/>
        </w:numPr>
      </w:pPr>
      <w:r w:rsidRPr="00256D73">
        <w:t xml:space="preserve">Sales </w:t>
      </w:r>
      <w:r>
        <w:t>skills</w:t>
      </w:r>
    </w:p>
    <w:p w:rsidR="00475178" w:rsidRPr="00256D73" w:rsidRDefault="00475178" w:rsidP="004B1AB5">
      <w:pPr>
        <w:pStyle w:val="Bullets"/>
        <w:numPr>
          <w:ilvl w:val="0"/>
          <w:numId w:val="4"/>
        </w:numPr>
      </w:pPr>
      <w:r w:rsidRPr="00256D73">
        <w:t xml:space="preserve">ICT </w:t>
      </w:r>
      <w:r>
        <w:t>skills</w:t>
      </w:r>
    </w:p>
    <w:p w:rsidR="00475178" w:rsidRPr="00A2125E" w:rsidRDefault="00475178" w:rsidP="004B1AB5">
      <w:pPr>
        <w:pStyle w:val="Bullets"/>
        <w:numPr>
          <w:ilvl w:val="0"/>
          <w:numId w:val="4"/>
        </w:numPr>
      </w:pPr>
      <w:r w:rsidRPr="00256D73">
        <w:t>Speak</w:t>
      </w:r>
      <w:r>
        <w:t>er</w:t>
      </w:r>
      <w:r w:rsidRPr="00256D73">
        <w:t>/presentation meeting skills</w:t>
      </w:r>
      <w:r>
        <w:t>.</w:t>
      </w:r>
      <w:r w:rsidRPr="00D41C4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475178" w:rsidRDefault="00475178" w:rsidP="00475178">
      <w:r>
        <w:t xml:space="preserve">By including all of your team, your team members will cooperate in the shared tasks and goals that they need to fulfil. This includes management aspects such as planning, organising, setting performance goals and developing strategies. These shared mental models will allow your team to have their own predictions and expectations about their fellow team members’ roles and tasks. This will enable them to </w:t>
      </w:r>
      <w:r>
        <w:lastRenderedPageBreak/>
        <w:t>make adjustments to keep an effective team performance. (Shared mental models in team processes has been researched by Cannon-Bowers, Salas &amp; Converse, 1993.)</w:t>
      </w:r>
    </w:p>
    <w:p w:rsidR="00475178" w:rsidRDefault="0088736F" w:rsidP="00475178">
      <w:pPr>
        <w:pStyle w:val="Heading3"/>
      </w:pPr>
      <w:bookmarkStart w:id="101" w:name="_Toc412546470"/>
      <w:bookmarkStart w:id="102" w:name="_Toc415483464"/>
      <w:bookmarkStart w:id="103" w:name="_Toc476842431"/>
      <w:r>
        <w:rPr>
          <w:noProof/>
        </w:rPr>
        <w:drawing>
          <wp:anchor distT="0" distB="0" distL="114300" distR="114300" simplePos="0" relativeHeight="251786240" behindDoc="1" locked="0" layoutInCell="1" allowOverlap="1" wp14:anchorId="246E87C3" wp14:editId="3F5B0BFF">
            <wp:simplePos x="0" y="0"/>
            <wp:positionH relativeFrom="column">
              <wp:posOffset>4147185</wp:posOffset>
            </wp:positionH>
            <wp:positionV relativeFrom="paragraph">
              <wp:posOffset>101600</wp:posOffset>
            </wp:positionV>
            <wp:extent cx="1778000" cy="1858645"/>
            <wp:effectExtent l="0" t="0" r="0" b="8255"/>
            <wp:wrapTight wrapText="bothSides">
              <wp:wrapPolygon edited="0">
                <wp:start x="0" y="0"/>
                <wp:lineTo x="0" y="21475"/>
                <wp:lineTo x="21291" y="21475"/>
                <wp:lineTo x="21291" y="0"/>
                <wp:lineTo x="0" y="0"/>
              </wp:wrapPolygon>
            </wp:wrapTight>
            <wp:docPr id="53" name="Picture 25" descr="group_meeting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up_meeting_pc_800_wht.png"/>
                    <pic:cNvPicPr/>
                  </pic:nvPicPr>
                  <pic:blipFill>
                    <a:blip r:embed="rId34" cstate="print"/>
                    <a:stretch>
                      <a:fillRect/>
                    </a:stretch>
                  </pic:blipFill>
                  <pic:spPr>
                    <a:xfrm>
                      <a:off x="0" y="0"/>
                      <a:ext cx="1778000" cy="1858645"/>
                    </a:xfrm>
                    <a:prstGeom prst="rect">
                      <a:avLst/>
                    </a:prstGeom>
                  </pic:spPr>
                </pic:pic>
              </a:graphicData>
            </a:graphic>
          </wp:anchor>
        </w:drawing>
      </w:r>
      <w:r w:rsidR="00475178">
        <w:t>Team development model (Dr Bruce W. Tuckman)</w:t>
      </w:r>
      <w:bookmarkEnd w:id="101"/>
      <w:bookmarkEnd w:id="102"/>
      <w:bookmarkEnd w:id="103"/>
    </w:p>
    <w:p w:rsidR="00475178" w:rsidRDefault="00475178" w:rsidP="00475178">
      <w:r>
        <w:t xml:space="preserve">The </w:t>
      </w:r>
      <w:r w:rsidRPr="005172FD">
        <w:rPr>
          <w:noProof/>
        </w:rPr>
        <w:t>American</w:t>
      </w:r>
      <w:r w:rsidR="005172FD">
        <w:rPr>
          <w:noProof/>
        </w:rPr>
        <w:t>-</w:t>
      </w:r>
      <w:r w:rsidRPr="005172FD">
        <w:rPr>
          <w:noProof/>
        </w:rPr>
        <w:t>born</w:t>
      </w:r>
      <w:r>
        <w:t xml:space="preserve"> psychologist, Bruce Tuckman researched group dynamics and published one of his theories known as ‘Tuckman’s Stages' in 1965. This model originally had four stages to describe the phases of team development. Teams could go through some or all of the stages, depending on the nature of the group. Tuckman advocated that teams needed to go through all stages to grow and work effectively, and to overcome challenges in order to find solutions for producing successful results. In 1977, he added an additional fifth stage to this model. </w:t>
      </w:r>
    </w:p>
    <w:p w:rsidR="00475178" w:rsidRDefault="00475178" w:rsidP="00475178">
      <w:pPr>
        <w:pStyle w:val="BoldBulTight0"/>
      </w:pPr>
      <w:r>
        <w:t>This model is outlined below:</w:t>
      </w:r>
    </w:p>
    <w:p w:rsidR="00475178" w:rsidRPr="00086C78" w:rsidRDefault="00475178" w:rsidP="004B1AB5">
      <w:pPr>
        <w:pStyle w:val="Bullets"/>
        <w:numPr>
          <w:ilvl w:val="0"/>
          <w:numId w:val="4"/>
        </w:numPr>
        <w:spacing w:after="160"/>
        <w:ind w:left="1491" w:hanging="357"/>
        <w:rPr>
          <w:b/>
        </w:rPr>
      </w:pPr>
      <w:r w:rsidRPr="00086C78">
        <w:rPr>
          <w:b/>
        </w:rPr>
        <w:t>Stage 1 – Forming</w:t>
      </w:r>
    </w:p>
    <w:p w:rsidR="00475178" w:rsidRPr="00916294" w:rsidRDefault="00475178" w:rsidP="00475178">
      <w:pPr>
        <w:pStyle w:val="Bullets"/>
        <w:numPr>
          <w:ilvl w:val="0"/>
          <w:numId w:val="0"/>
        </w:numPr>
        <w:ind w:left="1494"/>
      </w:pPr>
      <w:r>
        <w:t xml:space="preserve">The development of the individual into team member occurs; there is still a need for a team leader to guide processes and initiate work. Roles and responsibilities are unclear at this </w:t>
      </w:r>
      <w:r w:rsidRPr="005172FD">
        <w:rPr>
          <w:noProof/>
        </w:rPr>
        <w:t>point</w:t>
      </w:r>
      <w:r>
        <w:t xml:space="preserve"> and some friction within the team may result.</w:t>
      </w:r>
    </w:p>
    <w:p w:rsidR="00475178" w:rsidRPr="00086C78" w:rsidRDefault="00475178" w:rsidP="004B1AB5">
      <w:pPr>
        <w:pStyle w:val="Bullets"/>
        <w:numPr>
          <w:ilvl w:val="0"/>
          <w:numId w:val="4"/>
        </w:numPr>
        <w:spacing w:after="160"/>
        <w:ind w:left="1491" w:hanging="357"/>
        <w:rPr>
          <w:b/>
        </w:rPr>
      </w:pPr>
      <w:r w:rsidRPr="00086C78">
        <w:rPr>
          <w:b/>
        </w:rPr>
        <w:t>Stage 2 – Storming</w:t>
      </w:r>
    </w:p>
    <w:p w:rsidR="00475178" w:rsidRPr="00916294" w:rsidRDefault="00475178" w:rsidP="00475178">
      <w:pPr>
        <w:pStyle w:val="Bullets"/>
        <w:numPr>
          <w:ilvl w:val="0"/>
          <w:numId w:val="0"/>
        </w:numPr>
        <w:ind w:left="1494"/>
      </w:pPr>
      <w:r>
        <w:t>Team members are looking to find their position within the team and challenges between the individuals begins. This stage is one of conflict as all individuals find their place within the team. Compromises need to be made so that work can be carried out and clarity of purpose can be formed.</w:t>
      </w:r>
    </w:p>
    <w:p w:rsidR="00475178" w:rsidRPr="00086C78" w:rsidRDefault="00475178" w:rsidP="004B1AB5">
      <w:pPr>
        <w:pStyle w:val="Bullets"/>
        <w:numPr>
          <w:ilvl w:val="0"/>
          <w:numId w:val="4"/>
        </w:numPr>
        <w:spacing w:after="160"/>
        <w:ind w:left="1491" w:hanging="357"/>
        <w:rPr>
          <w:b/>
        </w:rPr>
      </w:pPr>
      <w:r w:rsidRPr="00086C78">
        <w:rPr>
          <w:b/>
        </w:rPr>
        <w:t>Stage 3 – Norming</w:t>
      </w:r>
    </w:p>
    <w:p w:rsidR="00475178" w:rsidRPr="00916294" w:rsidRDefault="00475178" w:rsidP="00475178">
      <w:pPr>
        <w:pStyle w:val="Bullets"/>
        <w:numPr>
          <w:ilvl w:val="0"/>
          <w:numId w:val="0"/>
        </w:numPr>
        <w:ind w:left="1491"/>
      </w:pPr>
      <w:r>
        <w:t>The team begin to agree on roles and responsibilities and decisions are made more easily. An understanding and bond begins to develop within the team and working together occurs.</w:t>
      </w:r>
    </w:p>
    <w:p w:rsidR="00475178" w:rsidRPr="00086C78" w:rsidRDefault="00475178" w:rsidP="004B1AB5">
      <w:pPr>
        <w:pStyle w:val="Bullets"/>
        <w:numPr>
          <w:ilvl w:val="0"/>
          <w:numId w:val="4"/>
        </w:numPr>
        <w:spacing w:after="160"/>
        <w:ind w:left="1491" w:hanging="357"/>
        <w:rPr>
          <w:b/>
        </w:rPr>
      </w:pPr>
      <w:r w:rsidRPr="00086C78">
        <w:rPr>
          <w:b/>
        </w:rPr>
        <w:t>Stage 4 – Performing</w:t>
      </w:r>
    </w:p>
    <w:p w:rsidR="00475178" w:rsidRPr="00916294" w:rsidRDefault="00475178" w:rsidP="00475178">
      <w:pPr>
        <w:pStyle w:val="Bullets"/>
        <w:numPr>
          <w:ilvl w:val="0"/>
          <w:numId w:val="0"/>
        </w:numPr>
        <w:ind w:left="1491"/>
      </w:pPr>
      <w:r>
        <w:t>The team develop strategies and processes and works towards the common goal within the team. Any disagreements that happen are sorted easily and work is now performed without the need of constant guidance by the team leader.</w:t>
      </w:r>
    </w:p>
    <w:p w:rsidR="00475178" w:rsidRPr="00086C78" w:rsidRDefault="00475178" w:rsidP="004B1AB5">
      <w:pPr>
        <w:pStyle w:val="Bullets"/>
        <w:numPr>
          <w:ilvl w:val="0"/>
          <w:numId w:val="4"/>
        </w:numPr>
        <w:spacing w:after="160"/>
        <w:ind w:left="1491" w:hanging="357"/>
        <w:rPr>
          <w:b/>
        </w:rPr>
      </w:pPr>
      <w:r w:rsidRPr="00086C78">
        <w:rPr>
          <w:b/>
        </w:rPr>
        <w:t>Stage 5 – Adjourning</w:t>
      </w:r>
    </w:p>
    <w:p w:rsidR="00475178" w:rsidRDefault="00475178" w:rsidP="00475178">
      <w:pPr>
        <w:pStyle w:val="Bullets"/>
        <w:numPr>
          <w:ilvl w:val="0"/>
          <w:numId w:val="0"/>
        </w:numPr>
        <w:ind w:left="1491"/>
      </w:pPr>
      <w:r>
        <w:t xml:space="preserve">The final stage is the end of the </w:t>
      </w:r>
      <w:r w:rsidRPr="005172FD">
        <w:rPr>
          <w:noProof/>
        </w:rPr>
        <w:t>group,</w:t>
      </w:r>
      <w:r>
        <w:t xml:space="preserve"> or conclusion of the project. The members of the team can move on to new projects and can have a feeling of satisfaction at a job well done. The team members at this point may also feel vulnerable to new changes and have a sense of loss from the end of the team.</w:t>
      </w:r>
    </w:p>
    <w:p w:rsidR="00475178" w:rsidRPr="004B1555" w:rsidRDefault="00475178" w:rsidP="00475178">
      <w:r>
        <w:t xml:space="preserve">This has become widely used as a basis for other models of team behaviour. Tuckman spent time observing teams in action and described the phases of development that he saw them go through, </w:t>
      </w:r>
      <w:r>
        <w:lastRenderedPageBreak/>
        <w:t xml:space="preserve">whether the team were aware or not. A team will work well in the ‘norming’ or ‘performing’ </w:t>
      </w:r>
      <w:r w:rsidRPr="005172FD">
        <w:rPr>
          <w:noProof/>
        </w:rPr>
        <w:t>stages</w:t>
      </w:r>
      <w:r w:rsidR="005172FD">
        <w:rPr>
          <w:noProof/>
        </w:rPr>
        <w:t>,</w:t>
      </w:r>
      <w:r>
        <w:t xml:space="preserve"> but if the team changes, such as a new member joining, it could put the team back into the ‘storming’ phase which could cause difficulties with performance. An experienced team leader should be aware of this change and help the team transition back to ‘performing’ as quickly as possible, which is where all teams want to be.</w:t>
      </w:r>
      <w:r>
        <w:br w:type="page"/>
      </w:r>
    </w:p>
    <w:p w:rsidR="00475178" w:rsidRDefault="00475178" w:rsidP="00475178">
      <w:pPr>
        <w:pStyle w:val="Heading3"/>
      </w:pPr>
      <w:bookmarkStart w:id="104" w:name="_Toc412546471"/>
      <w:bookmarkStart w:id="105" w:name="_Toc415483465"/>
      <w:bookmarkStart w:id="106" w:name="_Toc476842432"/>
      <w:r>
        <w:rPr>
          <w:noProof/>
        </w:rPr>
        <w:lastRenderedPageBreak/>
        <w:drawing>
          <wp:anchor distT="0" distB="0" distL="114300" distR="114300" simplePos="0" relativeHeight="251743232" behindDoc="1" locked="0" layoutInCell="1" allowOverlap="1" wp14:anchorId="37079D3D" wp14:editId="3A27F0AC">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2C</w:t>
      </w:r>
      <w:bookmarkEnd w:id="104"/>
      <w:bookmarkEnd w:id="105"/>
      <w:bookmarkEnd w:id="106"/>
    </w:p>
    <w:p w:rsidR="00475178" w:rsidRDefault="00475178" w:rsidP="00475178">
      <w:pPr>
        <w:spacing w:after="0" w:line="240" w:lineRule="auto"/>
        <w:rPr>
          <w:rStyle w:val="Strong"/>
          <w:rFonts w:cs="Calibri"/>
          <w:color w:val="C00000"/>
          <w:sz w:val="28"/>
          <w:szCs w:val="28"/>
        </w:rPr>
      </w:pPr>
      <w:r>
        <w:rPr>
          <w:rStyle w:val="Strong"/>
          <w:b w:val="0"/>
          <w:bCs w:val="0"/>
        </w:rPr>
        <w:br w:type="page"/>
      </w:r>
    </w:p>
    <w:p w:rsidR="00475178" w:rsidRPr="00813A1E" w:rsidRDefault="00475178" w:rsidP="00475178">
      <w:pPr>
        <w:pStyle w:val="Heading2"/>
      </w:pPr>
      <w:bookmarkStart w:id="107" w:name="_Toc412546472"/>
      <w:bookmarkStart w:id="108" w:name="_Toc415483466"/>
      <w:bookmarkStart w:id="109" w:name="_Toc476842433"/>
      <w:r w:rsidRPr="00813A1E">
        <w:rPr>
          <w:rStyle w:val="Strong"/>
          <w:b/>
          <w:bCs/>
        </w:rPr>
        <w:lastRenderedPageBreak/>
        <w:t xml:space="preserve">2.4 – </w:t>
      </w:r>
      <w:r w:rsidRPr="00813A1E">
        <w:t>Plan and schedule activities to allow time for thinking, challenging and collaboration</w:t>
      </w:r>
      <w:bookmarkEnd w:id="107"/>
      <w:bookmarkEnd w:id="108"/>
      <w:bookmarkEnd w:id="109"/>
    </w:p>
    <w:p w:rsidR="007C7AE8" w:rsidRDefault="007C7AE8" w:rsidP="007C7AE8">
      <w:pPr>
        <w:pStyle w:val="BoldBulTight0"/>
      </w:pPr>
      <w:bookmarkStart w:id="110" w:name="_Toc412546473"/>
      <w:bookmarkStart w:id="111" w:name="_Toc415483467"/>
    </w:p>
    <w:p w:rsidR="007C7AE8" w:rsidRDefault="007C7AE8" w:rsidP="007C7AE8">
      <w:pPr>
        <w:pStyle w:val="BoldBulTight0"/>
      </w:pPr>
      <w:r>
        <w:t>By the end of this chapter, the learner should be able to:</w:t>
      </w:r>
    </w:p>
    <w:p w:rsidR="00611216" w:rsidRPr="00611216" w:rsidRDefault="00611216" w:rsidP="00611216">
      <w:pPr>
        <w:pStyle w:val="Bullets"/>
      </w:pPr>
      <w:r w:rsidRPr="00611216">
        <w:t>Go through a process to plan and schedule activities that takes into account the full scope of work activities, requirements and possible constraints.</w:t>
      </w:r>
    </w:p>
    <w:p w:rsidR="00475178" w:rsidRDefault="00475178" w:rsidP="00475178">
      <w:pPr>
        <w:pStyle w:val="Heading3"/>
      </w:pPr>
      <w:bookmarkStart w:id="112" w:name="_Toc476842434"/>
      <w:r>
        <w:t>Business activities</w:t>
      </w:r>
      <w:bookmarkEnd w:id="110"/>
      <w:bookmarkEnd w:id="111"/>
      <w:bookmarkEnd w:id="112"/>
    </w:p>
    <w:p w:rsidR="00475178" w:rsidRDefault="00475178" w:rsidP="00475178">
      <w:r>
        <w:t>Business activities, also known as business operations, are there to help your organisation make a healthy profit and to perform good business. You should also look to include other work activities that help your team to perform innovatively. These activities can be a great tool to provide motivation, collegiality and to further work opportunities.</w:t>
      </w:r>
    </w:p>
    <w:p w:rsidR="00475178" w:rsidRPr="00AC7C8E" w:rsidRDefault="00475178" w:rsidP="00475178">
      <w:r>
        <w:t>The types of activities that help free-up thought processes are informal team meetings, group discussions, team-building activities and attending inspirational events such as a business/industry-related conference or hosting a well-respected guest speaker to lead a motivational talk. Try to make a range of activities available to your team during the course of their work. They will need constant positive influences to keep an open and creative mind, which in turn will greatly aid the development of their ideas.</w:t>
      </w:r>
    </w:p>
    <w:p w:rsidR="00475178" w:rsidRPr="00B1738B" w:rsidRDefault="00475178" w:rsidP="00475178">
      <w:pPr>
        <w:pStyle w:val="BoldBulTight0"/>
        <w:rPr>
          <w:u w:val="single"/>
        </w:rPr>
      </w:pPr>
      <w:r w:rsidRPr="00B1738B">
        <w:rPr>
          <w:u w:val="single"/>
        </w:rPr>
        <w:t>Thinking</w:t>
      </w:r>
    </w:p>
    <w:p w:rsidR="00475178" w:rsidRDefault="00A76A47" w:rsidP="00475178">
      <w:r>
        <w:rPr>
          <w:noProof/>
          <w:lang w:val="en-GB"/>
        </w:rPr>
        <w:drawing>
          <wp:anchor distT="0" distB="0" distL="114300" distR="114300" simplePos="0" relativeHeight="251762688" behindDoc="0" locked="0" layoutInCell="1" allowOverlap="1" wp14:anchorId="6A8EE35D" wp14:editId="06B560D9">
            <wp:simplePos x="0" y="0"/>
            <wp:positionH relativeFrom="column">
              <wp:posOffset>3265170</wp:posOffset>
            </wp:positionH>
            <wp:positionV relativeFrom="paragraph">
              <wp:posOffset>61595</wp:posOffset>
            </wp:positionV>
            <wp:extent cx="2908935" cy="1892300"/>
            <wp:effectExtent l="0" t="0" r="0" b="0"/>
            <wp:wrapSquare wrapText="bothSides"/>
            <wp:docPr id="31" name="Picture 31" descr="C:\Users\Sophie2\Desktop\ArtWork\puzzle_piece_hole_business_400_clr_63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puzzle_piece_hole_business_400_clr_6354.pn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4488" r="-810"/>
                    <a:stretch/>
                  </pic:blipFill>
                  <pic:spPr bwMode="auto">
                    <a:xfrm>
                      <a:off x="0" y="0"/>
                      <a:ext cx="2908935" cy="1892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5178">
        <w:t>Some thought processes need time to develop or shape into workable solutions. You should look into planning appropriate inspirational events that may help free-up the creativity of your team. If there is an evening event, such as a leading business entrepreneur speaking about his experiences in business, you could invite your team out to attend. An out of work event could also be a good social event and team bonding experience. Your team will work better together if they have a more social relationship as they will have a better understanding of the people in their team.</w:t>
      </w:r>
    </w:p>
    <w:p w:rsidR="00475178" w:rsidRPr="00AC7C8E" w:rsidRDefault="00475178" w:rsidP="00475178">
      <w:pPr>
        <w:pStyle w:val="Heading3"/>
      </w:pPr>
      <w:bookmarkStart w:id="113" w:name="_Toc412546474"/>
      <w:bookmarkStart w:id="114" w:name="_Toc415483468"/>
      <w:bookmarkStart w:id="115" w:name="_Toc476842435"/>
      <w:r w:rsidRPr="00AC7C8E">
        <w:t>Challenge</w:t>
      </w:r>
      <w:r>
        <w:t xml:space="preserve"> and collaboration</w:t>
      </w:r>
      <w:bookmarkEnd w:id="113"/>
      <w:bookmarkEnd w:id="114"/>
      <w:bookmarkEnd w:id="115"/>
    </w:p>
    <w:p w:rsidR="00475178" w:rsidRDefault="00475178" w:rsidP="00475178">
      <w:r>
        <w:t xml:space="preserve">Include activities that also promote challenge and collaboration within your team. An activity that allows open and frank interactions such as a team-building day would be an ideal forum to get your team to open up and talk. They will need to work together on solving </w:t>
      </w:r>
      <w:r w:rsidRPr="005172FD">
        <w:rPr>
          <w:noProof/>
        </w:rPr>
        <w:t>challenges</w:t>
      </w:r>
      <w:r>
        <w:t xml:space="preserve"> and this kind of activity is usually fun-based and imaginative. It allows your team to let go of their inhibitions and to get creative.</w:t>
      </w:r>
    </w:p>
    <w:p w:rsidR="00475178" w:rsidRPr="00424D4D" w:rsidRDefault="00475178" w:rsidP="00A76A47">
      <w:pPr>
        <w:pStyle w:val="BoldBulTight0"/>
        <w:spacing w:after="120" w:line="276" w:lineRule="auto"/>
      </w:pPr>
      <w:r w:rsidRPr="00424D4D">
        <w:t>Tasks on team building activities can include:</w:t>
      </w:r>
    </w:p>
    <w:p w:rsidR="00475178" w:rsidRPr="00424D4D" w:rsidRDefault="00475178" w:rsidP="00A76A47">
      <w:pPr>
        <w:pStyle w:val="Bullets"/>
        <w:numPr>
          <w:ilvl w:val="0"/>
          <w:numId w:val="4"/>
        </w:numPr>
        <w:spacing w:after="120"/>
      </w:pPr>
      <w:r w:rsidRPr="00424D4D">
        <w:t>Solving puzzles</w:t>
      </w:r>
    </w:p>
    <w:p w:rsidR="00475178" w:rsidRPr="00424D4D" w:rsidRDefault="00475178" w:rsidP="00A76A47">
      <w:pPr>
        <w:pStyle w:val="Bullets"/>
        <w:numPr>
          <w:ilvl w:val="0"/>
          <w:numId w:val="4"/>
        </w:numPr>
        <w:spacing w:after="120"/>
      </w:pPr>
      <w:r w:rsidRPr="00424D4D">
        <w:t xml:space="preserve">Relying on another team member to help you in a task (e.g. being blind-folded and allowing a colleague to verbally guide you to a designated point) </w:t>
      </w:r>
    </w:p>
    <w:p w:rsidR="00475178" w:rsidRPr="00424D4D" w:rsidRDefault="00247BB3" w:rsidP="00A76A47">
      <w:pPr>
        <w:pStyle w:val="Bullets"/>
        <w:numPr>
          <w:ilvl w:val="0"/>
          <w:numId w:val="4"/>
        </w:numPr>
        <w:spacing w:after="120"/>
      </w:pPr>
      <w:r>
        <w:rPr>
          <w:noProof/>
          <w:lang w:val="en-GB"/>
        </w:rPr>
        <w:lastRenderedPageBreak/>
        <w:drawing>
          <wp:anchor distT="0" distB="0" distL="114300" distR="114300" simplePos="0" relativeHeight="251777024" behindDoc="1" locked="0" layoutInCell="1" allowOverlap="1" wp14:anchorId="0FC58250" wp14:editId="2724ED9D">
            <wp:simplePos x="0" y="0"/>
            <wp:positionH relativeFrom="column">
              <wp:posOffset>2995930</wp:posOffset>
            </wp:positionH>
            <wp:positionV relativeFrom="paragraph">
              <wp:posOffset>154305</wp:posOffset>
            </wp:positionV>
            <wp:extent cx="3200400" cy="3200400"/>
            <wp:effectExtent l="0" t="0" r="0" b="0"/>
            <wp:wrapTight wrapText="bothSides">
              <wp:wrapPolygon edited="0">
                <wp:start x="514" y="0"/>
                <wp:lineTo x="0" y="257"/>
                <wp:lineTo x="0" y="21343"/>
                <wp:lineTo x="514" y="21471"/>
                <wp:lineTo x="20957" y="21471"/>
                <wp:lineTo x="21471" y="21343"/>
                <wp:lineTo x="21471" y="257"/>
                <wp:lineTo x="20957" y="0"/>
                <wp:lineTo x="514" y="0"/>
              </wp:wrapPolygon>
            </wp:wrapTight>
            <wp:docPr id="39" name="Picture 39" descr="C:\Users\Sophie2\Desktop\ArtWork\Fotolia_348503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Fotolia_3485037_S.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200400" cy="3200400"/>
                    </a:xfrm>
                    <a:prstGeom prst="rect">
                      <a:avLst/>
                    </a:prstGeom>
                    <a:ln>
                      <a:noFill/>
                    </a:ln>
                    <a:effectLst>
                      <a:softEdge rad="112500"/>
                    </a:effectLst>
                  </pic:spPr>
                </pic:pic>
              </a:graphicData>
            </a:graphic>
          </wp:anchor>
        </w:drawing>
      </w:r>
      <w:r w:rsidR="00475178" w:rsidRPr="00424D4D">
        <w:t>Making a video/</w:t>
      </w:r>
      <w:r w:rsidR="00475178" w:rsidRPr="005172FD">
        <w:rPr>
          <w:noProof/>
        </w:rPr>
        <w:t>short-film</w:t>
      </w:r>
      <w:r w:rsidR="00475178">
        <w:t>.</w:t>
      </w:r>
    </w:p>
    <w:p w:rsidR="00475178" w:rsidRDefault="00475178" w:rsidP="00475178">
      <w:r>
        <w:t xml:space="preserve">As this tends to be a more competitive </w:t>
      </w:r>
      <w:r w:rsidRPr="005172FD">
        <w:rPr>
          <w:noProof/>
        </w:rPr>
        <w:t>activity</w:t>
      </w:r>
      <w:r w:rsidR="005172FD">
        <w:rPr>
          <w:noProof/>
        </w:rPr>
        <w:t>,</w:t>
      </w:r>
      <w:r>
        <w:t xml:space="preserve"> you could try different team combinations so that your team have an opportunity to get to know all their colleagues in the team. You need to challenge and see how your team collaborate with one another. Check to see who works well together and if there are any conflicts.</w:t>
      </w:r>
    </w:p>
    <w:p w:rsidR="00247BB3" w:rsidRDefault="00475178" w:rsidP="00475178">
      <w:r>
        <w:t>Group discussions should also be used within your team to keep a good flow of communications, Ask your team questions that may challenge them, be direct and help them work through their thought processes.</w:t>
      </w:r>
    </w:p>
    <w:p w:rsidR="00247BB3" w:rsidRDefault="00713311" w:rsidP="00713311">
      <w:pPr>
        <w:pStyle w:val="Heading3"/>
      </w:pPr>
      <w:bookmarkStart w:id="116" w:name="_Toc476842436"/>
      <w:r>
        <w:t>Planning and scheduling activities</w:t>
      </w:r>
      <w:bookmarkEnd w:id="116"/>
    </w:p>
    <w:p w:rsidR="00713311" w:rsidRDefault="00713311" w:rsidP="00713311">
      <w:r>
        <w:t>Planning and scheduling work activities can be a complex process that will require you to take into account a number of variables such as the availability of resources and deadlines that must be met.</w:t>
      </w:r>
    </w:p>
    <w:p w:rsidR="00713311" w:rsidRDefault="00713311" w:rsidP="00713311">
      <w:pPr>
        <w:pStyle w:val="BoldBulTight0"/>
      </w:pPr>
      <w:r>
        <w:t>When planning and scheduling activities, you must:</w:t>
      </w:r>
    </w:p>
    <w:p w:rsidR="00713311" w:rsidRPr="00713311" w:rsidRDefault="00713311" w:rsidP="00713311">
      <w:pPr>
        <w:pStyle w:val="Bullets"/>
      </w:pPr>
      <w:r w:rsidRPr="00713311">
        <w:t>Identify objectives – what needs to be done?</w:t>
      </w:r>
    </w:p>
    <w:p w:rsidR="00713311" w:rsidRPr="00713311" w:rsidRDefault="00713311" w:rsidP="00713311">
      <w:pPr>
        <w:pStyle w:val="Bullets"/>
      </w:pPr>
      <w:r w:rsidRPr="00713311">
        <w:t>Establish priorities – what needs to be done first? What is the most important task(s)?</w:t>
      </w:r>
    </w:p>
    <w:p w:rsidR="00713311" w:rsidRPr="00713311" w:rsidRDefault="00713311" w:rsidP="00713311">
      <w:pPr>
        <w:pStyle w:val="Bullets"/>
      </w:pPr>
      <w:r w:rsidRPr="00713311">
        <w:t>Establish sequence – in what order should tasks be carried out?</w:t>
      </w:r>
    </w:p>
    <w:p w:rsidR="00713311" w:rsidRPr="00713311" w:rsidRDefault="00713311" w:rsidP="00713311">
      <w:pPr>
        <w:pStyle w:val="Bullets"/>
      </w:pPr>
      <w:r w:rsidRPr="00713311">
        <w:t>Determine who is needed to complete the task</w:t>
      </w:r>
    </w:p>
    <w:p w:rsidR="00713311" w:rsidRPr="00713311" w:rsidRDefault="00713311" w:rsidP="00713311">
      <w:pPr>
        <w:pStyle w:val="Bullets"/>
      </w:pPr>
      <w:r w:rsidRPr="00713311">
        <w:t>Establish timeline – when must this task be completed? Are there deadlines for each stage of the task? When are these?</w:t>
      </w:r>
    </w:p>
    <w:p w:rsidR="00713311" w:rsidRPr="00713311" w:rsidRDefault="00713311" w:rsidP="00713311">
      <w:pPr>
        <w:pStyle w:val="Bullets"/>
      </w:pPr>
      <w:r w:rsidRPr="00713311">
        <w:t xml:space="preserve">Consider resources requirements and limitations – what is needed to complete this task? </w:t>
      </w:r>
      <w:r w:rsidRPr="005172FD">
        <w:rPr>
          <w:noProof/>
        </w:rPr>
        <w:t>E.g</w:t>
      </w:r>
      <w:r w:rsidRPr="00713311">
        <w:t xml:space="preserve">. </w:t>
      </w:r>
      <w:r w:rsidRPr="005172FD">
        <w:rPr>
          <w:noProof/>
        </w:rPr>
        <w:t>personnel</w:t>
      </w:r>
      <w:r w:rsidRPr="00713311">
        <w:t>, man hours, venue, equipment, etc.</w:t>
      </w:r>
    </w:p>
    <w:p w:rsidR="00713311" w:rsidRDefault="00713311" w:rsidP="00713311">
      <w:pPr>
        <w:pStyle w:val="Bullets"/>
      </w:pPr>
      <w:r w:rsidRPr="00713311">
        <w:t>Consider potential problems or obstacles, e.g. pre-arranged holidays of team members, lack of access to buildings or equipment, public holidays, etc.</w:t>
      </w:r>
    </w:p>
    <w:p w:rsidR="00713311" w:rsidRDefault="00713311" w:rsidP="00713311">
      <w:r>
        <w:t>By taking into account all of the above, you will most easily be able to construct a working schedule for your team with the fewest potential issues.</w:t>
      </w:r>
    </w:p>
    <w:p w:rsidR="00713311" w:rsidRPr="00713311" w:rsidRDefault="00713311" w:rsidP="00713311">
      <w:pPr>
        <w:pStyle w:val="BoldBulTight0"/>
      </w:pPr>
      <w:r w:rsidRPr="00713311">
        <w:t>It is important that a proper planning process is undertaken to ensure that:</w:t>
      </w:r>
    </w:p>
    <w:p w:rsidR="00713311" w:rsidRPr="00713311" w:rsidRDefault="00713311" w:rsidP="00713311">
      <w:pPr>
        <w:pStyle w:val="Bullets"/>
      </w:pPr>
      <w:r w:rsidRPr="00713311">
        <w:t xml:space="preserve">The necessary staff will be </w:t>
      </w:r>
      <w:r w:rsidRPr="005172FD">
        <w:rPr>
          <w:noProof/>
        </w:rPr>
        <w:t>available</w:t>
      </w:r>
      <w:r w:rsidRPr="00713311">
        <w:t xml:space="preserve"> and that scheduling conflicts are resolved (e.g. if different team members have different availabilities)</w:t>
      </w:r>
    </w:p>
    <w:p w:rsidR="00713311" w:rsidRPr="00713311" w:rsidRDefault="00713311" w:rsidP="00713311">
      <w:pPr>
        <w:pStyle w:val="Bullets"/>
      </w:pPr>
      <w:r w:rsidRPr="00713311">
        <w:t>The necessary equipment will be available for use</w:t>
      </w:r>
    </w:p>
    <w:p w:rsidR="00713311" w:rsidRPr="00713311" w:rsidRDefault="00713311" w:rsidP="00713311">
      <w:pPr>
        <w:pStyle w:val="Bullets"/>
      </w:pPr>
      <w:r w:rsidRPr="00713311">
        <w:t>Timelines are realistic</w:t>
      </w:r>
    </w:p>
    <w:p w:rsidR="00713311" w:rsidRPr="00713311" w:rsidRDefault="00713311" w:rsidP="00713311">
      <w:pPr>
        <w:pStyle w:val="Bullets"/>
      </w:pPr>
      <w:r w:rsidRPr="00713311">
        <w:lastRenderedPageBreak/>
        <w:t>Solutions for potential obstacles or issues are prepared, and alternative options arranged.</w:t>
      </w:r>
    </w:p>
    <w:p w:rsidR="00713311" w:rsidRPr="00713311" w:rsidRDefault="00713311" w:rsidP="00713311">
      <w:pPr>
        <w:pStyle w:val="BoldBulTight0"/>
        <w:rPr>
          <w:u w:val="single"/>
        </w:rPr>
      </w:pPr>
      <w:r w:rsidRPr="00713311">
        <w:rPr>
          <w:u w:val="single"/>
        </w:rPr>
        <w:t>Communicating scheduled activities</w:t>
      </w:r>
    </w:p>
    <w:p w:rsidR="00713311" w:rsidRPr="00713311" w:rsidRDefault="00713311" w:rsidP="00713311">
      <w:r w:rsidRPr="00713311">
        <w:t>Once activities have been planned and scheduled, they must be communicated effectively to team members. Options for communicating scheduled activities may include:</w:t>
      </w:r>
    </w:p>
    <w:p w:rsidR="00713311" w:rsidRPr="00713311" w:rsidRDefault="00713311" w:rsidP="00713311">
      <w:pPr>
        <w:pStyle w:val="Bullets"/>
      </w:pPr>
      <w:r w:rsidRPr="00713311">
        <w:t>Filling out digital or online calendar tools with the arranged activities</w:t>
      </w:r>
    </w:p>
    <w:p w:rsidR="00713311" w:rsidRPr="00713311" w:rsidRDefault="00713311" w:rsidP="00713311">
      <w:pPr>
        <w:pStyle w:val="Bullets"/>
      </w:pPr>
      <w:r w:rsidRPr="00713311">
        <w:t>Using organisational tools such as Gantt charts as visual reminders of arranged activities</w:t>
      </w:r>
    </w:p>
    <w:p w:rsidR="00713311" w:rsidRPr="00713311" w:rsidRDefault="00713311" w:rsidP="00713311">
      <w:pPr>
        <w:pStyle w:val="Bullets"/>
      </w:pPr>
      <w:r w:rsidRPr="00713311">
        <w:t>Use of an online project management program</w:t>
      </w:r>
    </w:p>
    <w:p w:rsidR="00713311" w:rsidRPr="00713311" w:rsidRDefault="00713311" w:rsidP="00713311">
      <w:pPr>
        <w:pStyle w:val="Bullets"/>
      </w:pPr>
      <w:r w:rsidRPr="00713311">
        <w:t xml:space="preserve">Establishing an intra-team communication </w:t>
      </w:r>
      <w:r w:rsidRPr="005172FD">
        <w:rPr>
          <w:noProof/>
        </w:rPr>
        <w:t>network</w:t>
      </w:r>
      <w:r w:rsidRPr="00713311">
        <w:t xml:space="preserve"> so that team members are able to collaborate effectively</w:t>
      </w:r>
    </w:p>
    <w:p w:rsidR="00713311" w:rsidRPr="00713311" w:rsidRDefault="00713311" w:rsidP="00713311">
      <w:pPr>
        <w:pStyle w:val="Bullets"/>
      </w:pPr>
      <w:r>
        <w:rPr>
          <w:noProof/>
          <w:lang w:val="en-GB"/>
        </w:rPr>
        <w:drawing>
          <wp:anchor distT="0" distB="0" distL="114300" distR="114300" simplePos="0" relativeHeight="251789312" behindDoc="0" locked="0" layoutInCell="1" allowOverlap="1" wp14:anchorId="5C6F91B5" wp14:editId="3F35BEDF">
            <wp:simplePos x="0" y="0"/>
            <wp:positionH relativeFrom="column">
              <wp:posOffset>2267585</wp:posOffset>
            </wp:positionH>
            <wp:positionV relativeFrom="paragraph">
              <wp:posOffset>328295</wp:posOffset>
            </wp:positionV>
            <wp:extent cx="3810000" cy="2743200"/>
            <wp:effectExtent l="0" t="0" r="0"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ltiple_signs_questions_400_clr_13402.png"/>
                    <pic:cNvPicPr/>
                  </pic:nvPicPr>
                  <pic:blipFill>
                    <a:blip r:embed="rId37">
                      <a:extLst>
                        <a:ext uri="{28A0092B-C50C-407E-A947-70E740481C1C}">
                          <a14:useLocalDpi xmlns:a14="http://schemas.microsoft.com/office/drawing/2010/main" val="0"/>
                        </a:ext>
                      </a:extLst>
                    </a:blip>
                    <a:stretch>
                      <a:fillRect/>
                    </a:stretch>
                  </pic:blipFill>
                  <pic:spPr>
                    <a:xfrm>
                      <a:off x="0" y="0"/>
                      <a:ext cx="3810000" cy="2743200"/>
                    </a:xfrm>
                    <a:prstGeom prst="rect">
                      <a:avLst/>
                    </a:prstGeom>
                  </pic:spPr>
                </pic:pic>
              </a:graphicData>
            </a:graphic>
            <wp14:sizeRelH relativeFrom="page">
              <wp14:pctWidth>0</wp14:pctWidth>
            </wp14:sizeRelH>
            <wp14:sizeRelV relativeFrom="page">
              <wp14:pctHeight>0</wp14:pctHeight>
            </wp14:sizeRelV>
          </wp:anchor>
        </w:drawing>
      </w:r>
      <w:r w:rsidRPr="00713311">
        <w:t>Setting up email reminders or other digital notifications</w:t>
      </w:r>
    </w:p>
    <w:p w:rsidR="00713311" w:rsidRPr="00713311" w:rsidRDefault="00713311" w:rsidP="00713311">
      <w:pPr>
        <w:pStyle w:val="Bullets"/>
      </w:pPr>
      <w:r w:rsidRPr="00713311">
        <w:t>Arranging a group meeting to discuss upcoming activities</w:t>
      </w:r>
    </w:p>
    <w:p w:rsidR="00713311" w:rsidRPr="00713311" w:rsidRDefault="00713311" w:rsidP="00713311">
      <w:pPr>
        <w:pStyle w:val="Bullets"/>
      </w:pPr>
      <w:r w:rsidRPr="00713311">
        <w:t>Scheduling progress meetings.</w:t>
      </w:r>
    </w:p>
    <w:p w:rsidR="00713311" w:rsidRPr="00713311" w:rsidRDefault="00713311" w:rsidP="00713311"/>
    <w:p w:rsidR="00713311" w:rsidRPr="00713311" w:rsidRDefault="00713311" w:rsidP="00713311"/>
    <w:p w:rsidR="00475178" w:rsidRPr="004B1555" w:rsidRDefault="00475178" w:rsidP="00247BB3">
      <w:r>
        <w:br w:type="page"/>
      </w:r>
    </w:p>
    <w:p w:rsidR="00475178" w:rsidRDefault="00475178" w:rsidP="00475178">
      <w:pPr>
        <w:pStyle w:val="Heading3"/>
      </w:pPr>
      <w:bookmarkStart w:id="117" w:name="_Toc412546475"/>
      <w:bookmarkStart w:id="118" w:name="_Toc415483469"/>
      <w:bookmarkStart w:id="119" w:name="_Toc476842437"/>
      <w:r>
        <w:rPr>
          <w:noProof/>
        </w:rPr>
        <w:lastRenderedPageBreak/>
        <w:drawing>
          <wp:anchor distT="0" distB="0" distL="114300" distR="114300" simplePos="0" relativeHeight="251744256" behindDoc="1" locked="0" layoutInCell="1" allowOverlap="1" wp14:anchorId="7823541F" wp14:editId="7E5F336D">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2D</w:t>
      </w:r>
      <w:bookmarkEnd w:id="117"/>
      <w:bookmarkEnd w:id="118"/>
      <w:bookmarkEnd w:id="119"/>
    </w:p>
    <w:p w:rsidR="00475178" w:rsidRDefault="00475178" w:rsidP="00475178">
      <w:pPr>
        <w:spacing w:after="0" w:line="240" w:lineRule="auto"/>
        <w:rPr>
          <w:rFonts w:cs="Calibri"/>
          <w:b/>
          <w:bCs/>
          <w:color w:val="C00000"/>
          <w:sz w:val="28"/>
          <w:szCs w:val="28"/>
        </w:rPr>
      </w:pPr>
      <w:r>
        <w:br w:type="page"/>
      </w:r>
    </w:p>
    <w:p w:rsidR="00475178" w:rsidRPr="00813A1E" w:rsidRDefault="00475178" w:rsidP="00475178">
      <w:pPr>
        <w:pStyle w:val="Heading2"/>
      </w:pPr>
      <w:bookmarkStart w:id="120" w:name="_Toc412546476"/>
      <w:bookmarkStart w:id="121" w:name="_Toc415483470"/>
      <w:bookmarkStart w:id="122" w:name="_Toc476842438"/>
      <w:r w:rsidRPr="00813A1E">
        <w:lastRenderedPageBreak/>
        <w:t>2.5 – Establish personal reward and stimulation as an integral part of the team's way of working</w:t>
      </w:r>
      <w:bookmarkEnd w:id="120"/>
      <w:bookmarkEnd w:id="121"/>
      <w:bookmarkEnd w:id="122"/>
    </w:p>
    <w:p w:rsidR="007C7AE8" w:rsidRDefault="007C7AE8" w:rsidP="007C7AE8">
      <w:pPr>
        <w:pStyle w:val="BoldBulTight0"/>
      </w:pPr>
    </w:p>
    <w:p w:rsidR="007C7AE8" w:rsidRDefault="007C7AE8" w:rsidP="007C7AE8">
      <w:pPr>
        <w:pStyle w:val="BoldBulTight0"/>
      </w:pPr>
      <w:r>
        <w:t>By the end of this chapter, the learner should be able to:</w:t>
      </w:r>
    </w:p>
    <w:p w:rsidR="008C0625" w:rsidRDefault="008C0625" w:rsidP="008C0625">
      <w:pPr>
        <w:pStyle w:val="Bullets"/>
      </w:pPr>
      <w:r>
        <w:t>Show an understanding of the link between rewards and team member drive and productivity</w:t>
      </w:r>
    </w:p>
    <w:p w:rsidR="008C0625" w:rsidRDefault="008C0625" w:rsidP="008C0625">
      <w:pPr>
        <w:pStyle w:val="Bullets"/>
      </w:pPr>
      <w:r>
        <w:rPr>
          <w:rFonts w:ascii="Times New Roman" w:eastAsia="Times New Roman" w:hAnsi="Times New Roman"/>
          <w:noProof/>
          <w:color w:val="000000"/>
          <w:w w:val="0"/>
          <w:sz w:val="0"/>
          <w:szCs w:val="0"/>
          <w:u w:color="000000"/>
          <w:bdr w:val="none" w:sz="0" w:space="0" w:color="000000"/>
          <w:shd w:val="clear" w:color="000000" w:fill="000000"/>
          <w:lang w:val="en-GB"/>
        </w:rPr>
        <w:drawing>
          <wp:anchor distT="0" distB="0" distL="114300" distR="114300" simplePos="0" relativeHeight="251769856" behindDoc="1" locked="0" layoutInCell="1" allowOverlap="1" wp14:anchorId="2B94826B" wp14:editId="7B5C185C">
            <wp:simplePos x="0" y="0"/>
            <wp:positionH relativeFrom="column">
              <wp:posOffset>4343400</wp:posOffset>
            </wp:positionH>
            <wp:positionV relativeFrom="paragraph">
              <wp:posOffset>264795</wp:posOffset>
            </wp:positionV>
            <wp:extent cx="1930400" cy="1869440"/>
            <wp:effectExtent l="0" t="0" r="0" b="0"/>
            <wp:wrapTight wrapText="bothSides">
              <wp:wrapPolygon edited="0">
                <wp:start x="0" y="0"/>
                <wp:lineTo x="0" y="21351"/>
                <wp:lineTo x="21316" y="21351"/>
                <wp:lineTo x="21316" y="0"/>
                <wp:lineTo x="0" y="0"/>
              </wp:wrapPolygon>
            </wp:wrapTight>
            <wp:docPr id="72" name="Picture 72" descr="C:\Users\Sophie2\Desktop\ArtWork\MC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MCup.jpg"/>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t="3158"/>
                    <a:stretch/>
                  </pic:blipFill>
                  <pic:spPr bwMode="auto">
                    <a:xfrm>
                      <a:off x="0" y="0"/>
                      <a:ext cx="1930400" cy="18694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Use rewards systems effectively and appropriately.</w:t>
      </w:r>
    </w:p>
    <w:p w:rsidR="00475178" w:rsidRDefault="00475178" w:rsidP="00475178">
      <w:pPr>
        <w:spacing w:before="240"/>
      </w:pPr>
      <w:r>
        <w:t xml:space="preserve">To recognise and celebrate the efforts and successes of your team, you could establish a reward system. This would show that achievements are valued and that it is acceptable to recognise and reward efforts made. Be proud of your team. </w:t>
      </w:r>
    </w:p>
    <w:p w:rsidR="00475178" w:rsidRDefault="00475178" w:rsidP="00475178">
      <w:pPr>
        <w:spacing w:before="240"/>
      </w:pPr>
      <w:r>
        <w:t>A reward system would also help to motivate your team to make achievements and could also promote a healthy competitiveness to encourage your team in their work. This stimulation would give your team the ability to make innovative changes and the benefits that ultimately will push your team and organisation forwards.</w:t>
      </w:r>
    </w:p>
    <w:p w:rsidR="00475178" w:rsidRPr="009B6F13" w:rsidRDefault="00475178" w:rsidP="00475178">
      <w:pPr>
        <w:pStyle w:val="BoldBulTight0"/>
      </w:pPr>
      <w:r w:rsidRPr="009B6F13">
        <w:t xml:space="preserve">Rewards </w:t>
      </w:r>
      <w:r>
        <w:t>may include:</w:t>
      </w:r>
    </w:p>
    <w:p w:rsidR="00475178" w:rsidRPr="009B6F13" w:rsidRDefault="00475178" w:rsidP="004B1AB5">
      <w:pPr>
        <w:pStyle w:val="Bullets"/>
        <w:numPr>
          <w:ilvl w:val="0"/>
          <w:numId w:val="4"/>
        </w:numPr>
      </w:pPr>
      <w:r w:rsidRPr="009B6F13">
        <w:t>Recognition</w:t>
      </w:r>
      <w:r>
        <w:t xml:space="preserve"> of the team’s/individual’s achievements – celebrate all successes and share the positivity within your team</w:t>
      </w:r>
    </w:p>
    <w:p w:rsidR="00475178" w:rsidRPr="009B6F13" w:rsidRDefault="00475178" w:rsidP="004B1AB5">
      <w:pPr>
        <w:pStyle w:val="Bullets"/>
        <w:numPr>
          <w:ilvl w:val="0"/>
          <w:numId w:val="4"/>
        </w:numPr>
      </w:pPr>
      <w:r w:rsidRPr="009B6F13">
        <w:t>Prais</w:t>
      </w:r>
      <w:r>
        <w:t>ing efforts and successes – thank your team for their work and acknowledge the progress that is made</w:t>
      </w:r>
    </w:p>
    <w:p w:rsidR="00475178" w:rsidRPr="009B6F13" w:rsidRDefault="00475178" w:rsidP="004B1AB5">
      <w:pPr>
        <w:pStyle w:val="Bullets"/>
        <w:numPr>
          <w:ilvl w:val="0"/>
          <w:numId w:val="4"/>
        </w:numPr>
      </w:pPr>
      <w:r w:rsidRPr="009B6F13">
        <w:t>Flexible hours</w:t>
      </w:r>
      <w:r>
        <w:t xml:space="preserve"> – if within your organisation’s remit, individuals could negotiate suitable working practices</w:t>
      </w:r>
    </w:p>
    <w:p w:rsidR="00475178" w:rsidRPr="009B6F13" w:rsidRDefault="00475178" w:rsidP="004B1AB5">
      <w:pPr>
        <w:pStyle w:val="Bullets"/>
        <w:numPr>
          <w:ilvl w:val="0"/>
          <w:numId w:val="4"/>
        </w:numPr>
      </w:pPr>
      <w:r w:rsidRPr="009B6F13">
        <w:t>Mak</w:t>
      </w:r>
      <w:r>
        <w:t>ing</w:t>
      </w:r>
      <w:r w:rsidRPr="009B6F13">
        <w:t xml:space="preserve"> work fun – celebrate </w:t>
      </w:r>
      <w:r>
        <w:t xml:space="preserve">occasions such as </w:t>
      </w:r>
      <w:r w:rsidRPr="009B6F13">
        <w:t>birthdays</w:t>
      </w:r>
      <w:r>
        <w:t xml:space="preserve"> and allow your team to enjoy a little social interaction</w:t>
      </w:r>
    </w:p>
    <w:p w:rsidR="00475178" w:rsidRPr="009B6F13" w:rsidRDefault="00475178" w:rsidP="004B1AB5">
      <w:pPr>
        <w:pStyle w:val="Bullets"/>
        <w:numPr>
          <w:ilvl w:val="0"/>
          <w:numId w:val="4"/>
        </w:numPr>
      </w:pPr>
      <w:r w:rsidRPr="009B6F13">
        <w:t>Help</w:t>
      </w:r>
      <w:r>
        <w:t>ing</w:t>
      </w:r>
      <w:r w:rsidRPr="009B6F13">
        <w:t xml:space="preserve"> people connect – </w:t>
      </w:r>
      <w:r>
        <w:t xml:space="preserve">to acknowledge your team’s progress, you could </w:t>
      </w:r>
      <w:r w:rsidRPr="009B6F13">
        <w:t xml:space="preserve">arrange </w:t>
      </w:r>
      <w:r>
        <w:t>meetings with suppliers/customers and involve them in establishing those contacts</w:t>
      </w:r>
    </w:p>
    <w:p w:rsidR="00475178" w:rsidRPr="009B6F13" w:rsidRDefault="00475178" w:rsidP="004B1AB5">
      <w:pPr>
        <w:pStyle w:val="Bullets"/>
        <w:numPr>
          <w:ilvl w:val="0"/>
          <w:numId w:val="4"/>
        </w:numPr>
      </w:pPr>
      <w:r w:rsidRPr="009B6F13">
        <w:t>Reward</w:t>
      </w:r>
      <w:r>
        <w:t>ing</w:t>
      </w:r>
      <w:r w:rsidRPr="009B6F13">
        <w:t xml:space="preserve"> effort as well as success</w:t>
      </w:r>
      <w:r>
        <w:t xml:space="preserve"> – no achievement is too small, celebrate all your team’s work</w:t>
      </w:r>
    </w:p>
    <w:p w:rsidR="00475178" w:rsidRPr="009B6F13" w:rsidRDefault="00475178" w:rsidP="004B1AB5">
      <w:pPr>
        <w:pStyle w:val="Bullets"/>
        <w:numPr>
          <w:ilvl w:val="0"/>
          <w:numId w:val="4"/>
        </w:numPr>
      </w:pPr>
      <w:r w:rsidRPr="009B6F13">
        <w:t>Arrang</w:t>
      </w:r>
      <w:r>
        <w:t>ing</w:t>
      </w:r>
      <w:r w:rsidRPr="009B6F13">
        <w:t xml:space="preserve"> </w:t>
      </w:r>
      <w:r>
        <w:t>coffee mornings/refreshments during work – you could combine this with a departmental/staff meeting and allow all personnel to celebrate achievements</w:t>
      </w:r>
    </w:p>
    <w:p w:rsidR="00475178" w:rsidRPr="009B6F13" w:rsidRDefault="00475178" w:rsidP="004B1AB5">
      <w:pPr>
        <w:pStyle w:val="Bullets"/>
        <w:numPr>
          <w:ilvl w:val="0"/>
          <w:numId w:val="4"/>
        </w:numPr>
      </w:pPr>
      <w:r w:rsidRPr="009B6F13">
        <w:t>Offer</w:t>
      </w:r>
      <w:r>
        <w:t>ing</w:t>
      </w:r>
      <w:r w:rsidRPr="009B6F13">
        <w:t xml:space="preserve"> a project of the</w:t>
      </w:r>
      <w:r>
        <w:t xml:space="preserve"> individual’s/team’s </w:t>
      </w:r>
      <w:r w:rsidRPr="009B6F13">
        <w:t>choosing</w:t>
      </w:r>
      <w:r>
        <w:t xml:space="preserve"> – with achievements made, you could ask your team which ideas they would like to develop next</w:t>
      </w:r>
    </w:p>
    <w:p w:rsidR="00475178" w:rsidRPr="009B6F13" w:rsidRDefault="00475178" w:rsidP="004B1AB5">
      <w:pPr>
        <w:pStyle w:val="Bullets"/>
        <w:numPr>
          <w:ilvl w:val="0"/>
          <w:numId w:val="4"/>
        </w:numPr>
      </w:pPr>
      <w:r w:rsidRPr="009B6F13">
        <w:t>Receiving a voucher</w:t>
      </w:r>
      <w:r>
        <w:t xml:space="preserve"> – this could be redeemed f</w:t>
      </w:r>
      <w:r w:rsidRPr="009B6F13">
        <w:t xml:space="preserve">or </w:t>
      </w:r>
      <w:r>
        <w:t>a leisure activity of the individual’s choice, for example, collecting</w:t>
      </w:r>
      <w:r w:rsidRPr="009B6F13">
        <w:t xml:space="preserve"> </w:t>
      </w:r>
      <w:r>
        <w:t>five</w:t>
      </w:r>
      <w:r w:rsidRPr="009B6F13">
        <w:t xml:space="preserve"> vouc</w:t>
      </w:r>
      <w:r>
        <w:t>hers in exchange for theatre tickets</w:t>
      </w:r>
    </w:p>
    <w:p w:rsidR="00475178" w:rsidRPr="009B6F13" w:rsidRDefault="00475178" w:rsidP="004B1AB5">
      <w:pPr>
        <w:pStyle w:val="Bullets"/>
        <w:numPr>
          <w:ilvl w:val="0"/>
          <w:numId w:val="4"/>
        </w:numPr>
      </w:pPr>
      <w:r w:rsidRPr="009B6F13">
        <w:lastRenderedPageBreak/>
        <w:t>Wall of fame</w:t>
      </w:r>
      <w:r>
        <w:t xml:space="preserve"> – You could put staff photos on the wall with an explanation of their achievements</w:t>
      </w:r>
    </w:p>
    <w:p w:rsidR="00475178" w:rsidRPr="004B1555" w:rsidRDefault="00475178" w:rsidP="004B1AB5">
      <w:pPr>
        <w:pStyle w:val="Bullets"/>
        <w:numPr>
          <w:ilvl w:val="0"/>
          <w:numId w:val="4"/>
        </w:numPr>
      </w:pPr>
      <w:r w:rsidRPr="009B6F13">
        <w:t>Create a chill zone/</w:t>
      </w:r>
      <w:r>
        <w:t>break-out area – This could provide a place for breaks, informal team meetings and, for individuals working early or late, just a quiet place to relax.</w:t>
      </w:r>
      <w:r w:rsidRPr="003C393F">
        <w:rPr>
          <w:rFonts w:ascii="Times New Roman" w:eastAsia="Times New Roman" w:hAnsi="Times New Roman"/>
          <w:snapToGrid w:val="0"/>
          <w:color w:val="000000"/>
          <w:w w:val="0"/>
          <w:sz w:val="0"/>
          <w:szCs w:val="0"/>
          <w:u w:color="000000"/>
          <w:bdr w:val="none" w:sz="0" w:space="0" w:color="000000"/>
          <w:shd w:val="clear" w:color="000000" w:fill="000000"/>
        </w:rPr>
        <w:t xml:space="preserve"> </w:t>
      </w:r>
      <w:r>
        <w:br w:type="page"/>
      </w:r>
    </w:p>
    <w:p w:rsidR="00475178" w:rsidRDefault="00475178" w:rsidP="00475178">
      <w:pPr>
        <w:pStyle w:val="Heading3"/>
      </w:pPr>
      <w:bookmarkStart w:id="123" w:name="_Toc412546477"/>
      <w:bookmarkStart w:id="124" w:name="_Toc415483471"/>
      <w:bookmarkStart w:id="125" w:name="_Toc476842439"/>
      <w:r>
        <w:rPr>
          <w:noProof/>
        </w:rPr>
        <w:lastRenderedPageBreak/>
        <w:drawing>
          <wp:anchor distT="0" distB="0" distL="114300" distR="114300" simplePos="0" relativeHeight="251737088" behindDoc="1" locked="0" layoutInCell="1" allowOverlap="1" wp14:anchorId="6A2D0B5A" wp14:editId="5D196378">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t>Activity 2E</w:t>
      </w:r>
      <w:bookmarkEnd w:id="123"/>
      <w:bookmarkEnd w:id="124"/>
      <w:bookmarkEnd w:id="125"/>
    </w:p>
    <w:p w:rsidR="00475178" w:rsidRPr="000A3826" w:rsidRDefault="00475178" w:rsidP="00475178">
      <w:pPr>
        <w:rPr>
          <w:rFonts w:cstheme="majorBidi"/>
          <w:b/>
          <w:bCs/>
          <w:sz w:val="26"/>
          <w:szCs w:val="26"/>
        </w:rPr>
      </w:pPr>
      <w:r>
        <w:br w:type="page"/>
      </w:r>
    </w:p>
    <w:p w:rsidR="00475178" w:rsidRPr="006E5817" w:rsidRDefault="00475178" w:rsidP="00475178">
      <w:pPr>
        <w:pStyle w:val="Heading1"/>
        <w:spacing w:after="240"/>
      </w:pPr>
      <w:bookmarkStart w:id="126" w:name="_Toc412546478"/>
      <w:bookmarkStart w:id="127" w:name="_Toc415483472"/>
      <w:bookmarkStart w:id="128" w:name="_Toc476842440"/>
      <w:r w:rsidRPr="00683DD9">
        <w:lastRenderedPageBreak/>
        <w:t xml:space="preserve">3. </w:t>
      </w:r>
      <w:r w:rsidRPr="00813A1E">
        <w:t>Support and guide colleagues</w:t>
      </w:r>
      <w:bookmarkEnd w:id="126"/>
      <w:bookmarkEnd w:id="127"/>
      <w:bookmarkEnd w:id="128"/>
    </w:p>
    <w:p w:rsidR="00475178" w:rsidRDefault="00475178" w:rsidP="00475178">
      <w:pPr>
        <w:rPr>
          <w:b/>
          <w:sz w:val="28"/>
        </w:rPr>
      </w:pPr>
      <w:r w:rsidRPr="008E070B">
        <w:rPr>
          <w:b/>
          <w:sz w:val="28"/>
        </w:rPr>
        <w:t>3.1.</w:t>
      </w:r>
      <w:r w:rsidRPr="008E070B">
        <w:rPr>
          <w:sz w:val="28"/>
        </w:rPr>
        <w:t xml:space="preserve"> </w:t>
      </w:r>
      <w:r>
        <w:tab/>
      </w:r>
      <w:r w:rsidRPr="000C0395">
        <w:rPr>
          <w:rFonts w:asciiTheme="minorHAnsi" w:hAnsiTheme="minorHAnsi"/>
        </w:rPr>
        <w:t xml:space="preserve">Model </w:t>
      </w:r>
      <w:r w:rsidRPr="00620A64">
        <w:t>behaviour that supports innovation</w:t>
      </w:r>
    </w:p>
    <w:p w:rsidR="00475178" w:rsidRDefault="00475178" w:rsidP="00475178">
      <w:pPr>
        <w:rPr>
          <w:rFonts w:asciiTheme="minorHAnsi" w:hAnsiTheme="minorHAnsi"/>
        </w:rPr>
      </w:pPr>
      <w:r w:rsidRPr="008E070B">
        <w:rPr>
          <w:b/>
          <w:sz w:val="28"/>
        </w:rPr>
        <w:t>3.2.</w:t>
      </w:r>
      <w:r w:rsidRPr="008E070B">
        <w:rPr>
          <w:sz w:val="28"/>
        </w:rPr>
        <w:t xml:space="preserve"> </w:t>
      </w:r>
      <w:r>
        <w:tab/>
      </w:r>
      <w:r w:rsidRPr="000C0395">
        <w:rPr>
          <w:rFonts w:asciiTheme="minorHAnsi" w:hAnsiTheme="minorHAnsi"/>
        </w:rPr>
        <w:t xml:space="preserve">Seek </w:t>
      </w:r>
      <w:r w:rsidRPr="00620A64">
        <w:t>external stimuli and ideas to feed</w:t>
      </w:r>
      <w:r w:rsidRPr="000C0395">
        <w:rPr>
          <w:rFonts w:asciiTheme="minorHAnsi" w:hAnsiTheme="minorHAnsi"/>
        </w:rPr>
        <w:t xml:space="preserve"> into team activities</w:t>
      </w:r>
    </w:p>
    <w:p w:rsidR="00475178" w:rsidRPr="00C31F98" w:rsidRDefault="00475178" w:rsidP="00475178">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Pr>
          <w:rFonts w:asciiTheme="minorHAnsi" w:hAnsiTheme="minorHAnsi"/>
        </w:rPr>
        <w:t>Proactively</w:t>
      </w:r>
      <w:r w:rsidRPr="000C0395">
        <w:rPr>
          <w:rFonts w:asciiTheme="minorHAnsi" w:hAnsiTheme="minorHAnsi"/>
        </w:rPr>
        <w:t xml:space="preserve"> share information, knowledge and experiences with other team members</w:t>
      </w:r>
    </w:p>
    <w:p w:rsidR="00475178" w:rsidRDefault="00475178" w:rsidP="00475178">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Pr="000C0395">
        <w:rPr>
          <w:rFonts w:asciiTheme="minorHAnsi" w:hAnsiTheme="minorHAnsi"/>
        </w:rPr>
        <w:t>Challenge and test ideas within the team in a positive and collaborative way</w:t>
      </w:r>
    </w:p>
    <w:p w:rsidR="00475178" w:rsidRDefault="00475178" w:rsidP="00475178">
      <w:pPr>
        <w:rPr>
          <w:rFonts w:asciiTheme="minorHAnsi" w:hAnsiTheme="minorHAnsi"/>
        </w:rPr>
      </w:pPr>
      <w:r w:rsidRPr="00057DD4">
        <w:rPr>
          <w:rFonts w:asciiTheme="minorHAnsi" w:hAnsiTheme="minorHAnsi"/>
          <w:b/>
          <w:sz w:val="28"/>
          <w:szCs w:val="28"/>
        </w:rPr>
        <w:t>3.5.</w:t>
      </w:r>
      <w:r>
        <w:rPr>
          <w:rFonts w:asciiTheme="minorHAnsi" w:hAnsiTheme="minorHAnsi"/>
        </w:rPr>
        <w:tab/>
        <w:t>Proactively</w:t>
      </w:r>
      <w:r w:rsidRPr="000C0395">
        <w:rPr>
          <w:rFonts w:asciiTheme="minorHAnsi" w:hAnsiTheme="minorHAnsi"/>
        </w:rPr>
        <w:t xml:space="preserve"> discuss and explore ideas with other team members on an ongoing basis</w:t>
      </w:r>
    </w:p>
    <w:p w:rsidR="00475178" w:rsidRDefault="00475178" w:rsidP="00475178">
      <w:pPr>
        <w:spacing w:after="0" w:line="240" w:lineRule="auto"/>
        <w:rPr>
          <w:u w:val="single"/>
        </w:rPr>
      </w:pPr>
      <w:r>
        <w:rPr>
          <w:noProof/>
          <w:u w:val="single"/>
          <w:lang w:val="en-GB"/>
        </w:rPr>
        <w:drawing>
          <wp:anchor distT="0" distB="0" distL="114300" distR="114300" simplePos="0" relativeHeight="251735040" behindDoc="1" locked="0" layoutInCell="1" allowOverlap="1" wp14:anchorId="010FFE5C" wp14:editId="5D9DAD64">
            <wp:simplePos x="0" y="0"/>
            <wp:positionH relativeFrom="column">
              <wp:posOffset>495300</wp:posOffset>
            </wp:positionH>
            <wp:positionV relativeFrom="paragraph">
              <wp:posOffset>1891030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br w:type="page"/>
      </w:r>
    </w:p>
    <w:p w:rsidR="00475178" w:rsidRDefault="00475178" w:rsidP="00475178">
      <w:pPr>
        <w:pStyle w:val="Heading2"/>
        <w:rPr>
          <w:rStyle w:val="BoldandItalics"/>
          <w:b/>
          <w:i w:val="0"/>
        </w:rPr>
      </w:pPr>
      <w:bookmarkStart w:id="129" w:name="_Toc412546479"/>
      <w:bookmarkStart w:id="130" w:name="_Toc415483473"/>
      <w:bookmarkStart w:id="131" w:name="_Toc476842441"/>
      <w:r w:rsidRPr="00813A1E">
        <w:lastRenderedPageBreak/>
        <w:t xml:space="preserve">3.1 – Model </w:t>
      </w:r>
      <w:r w:rsidRPr="00813A1E">
        <w:rPr>
          <w:rStyle w:val="BoldandItalics"/>
          <w:b/>
          <w:i w:val="0"/>
        </w:rPr>
        <w:t>behaviour that supports innovation</w:t>
      </w:r>
      <w:bookmarkEnd w:id="129"/>
      <w:bookmarkEnd w:id="130"/>
      <w:bookmarkEnd w:id="131"/>
    </w:p>
    <w:p w:rsidR="007C7AE8" w:rsidRDefault="007C7AE8" w:rsidP="007C7AE8">
      <w:pPr>
        <w:pStyle w:val="BoldBulTight0"/>
      </w:pPr>
    </w:p>
    <w:p w:rsidR="007C7AE8" w:rsidRDefault="007C7AE8" w:rsidP="007C7AE8">
      <w:pPr>
        <w:pStyle w:val="BoldBulTight0"/>
      </w:pPr>
      <w:r>
        <w:t>By the end of this chapter, the learner should be able to:</w:t>
      </w:r>
    </w:p>
    <w:p w:rsidR="0009160B" w:rsidRDefault="0009160B" w:rsidP="0009160B">
      <w:pPr>
        <w:pStyle w:val="Bullets"/>
      </w:pPr>
      <w:r>
        <w:t xml:space="preserve">Implement a workplace behaviour system that encourages positivity, creativity and cooperation </w:t>
      </w:r>
    </w:p>
    <w:p w:rsidR="0009160B" w:rsidRDefault="0009160B" w:rsidP="0009160B">
      <w:pPr>
        <w:pStyle w:val="Bullets"/>
      </w:pPr>
      <w:r>
        <w:t>Promote, through their own actions, positive behaviours amongst team members.</w:t>
      </w:r>
    </w:p>
    <w:p w:rsidR="008C617A" w:rsidRDefault="008C617A" w:rsidP="008C617A">
      <w:pPr>
        <w:pStyle w:val="Heading3"/>
      </w:pPr>
      <w:bookmarkStart w:id="132" w:name="_Toc476842442"/>
      <w:r>
        <w:t>Supporting innovation</w:t>
      </w:r>
      <w:bookmarkEnd w:id="132"/>
    </w:p>
    <w:p w:rsidR="00475178" w:rsidRPr="00D55EC8" w:rsidRDefault="00475178" w:rsidP="00D55EC8">
      <w:r w:rsidRPr="00D55EC8">
        <w:t xml:space="preserve">To lead your team to innovation, you should introduce a behaviour system that supports this. You will need a structure that encourages positivity, creativity and cooperation. Influence your team to develop the best behaviour that supports their innovation. </w:t>
      </w:r>
    </w:p>
    <w:p w:rsidR="00475178" w:rsidRPr="00BD09F0" w:rsidRDefault="00475178" w:rsidP="00475178">
      <w:pPr>
        <w:pStyle w:val="BoldBulTight0"/>
        <w:rPr>
          <w:u w:val="single"/>
        </w:rPr>
      </w:pPr>
      <w:r w:rsidRPr="00BD09F0">
        <w:rPr>
          <w:u w:val="single"/>
        </w:rPr>
        <w:t>Collaborative</w:t>
      </w:r>
    </w:p>
    <w:p w:rsidR="00475178" w:rsidRPr="000C0395" w:rsidRDefault="00475178" w:rsidP="00475178">
      <w:r>
        <w:t>Encourage your team to collaborate, let them know that being part of a team has its own strengths. It is healthy to have a friendly competitive nature between individuals, to spark debates and ideas, but this should not be at the expense of others. Ultimately your strength to innovation is through collaboration, which draws on combined talents.</w:t>
      </w:r>
    </w:p>
    <w:p w:rsidR="00475178" w:rsidRPr="006E3B17" w:rsidRDefault="00475178" w:rsidP="00475178">
      <w:pPr>
        <w:pStyle w:val="BoldBulTight0"/>
        <w:rPr>
          <w:u w:val="single"/>
        </w:rPr>
      </w:pPr>
      <w:r w:rsidRPr="006E3B17">
        <w:rPr>
          <w:u w:val="single"/>
        </w:rPr>
        <w:t>Equitable/fair</w:t>
      </w:r>
    </w:p>
    <w:p w:rsidR="00475178" w:rsidRPr="000C0395" w:rsidRDefault="00475178" w:rsidP="00475178">
      <w:pPr>
        <w:rPr>
          <w:rFonts w:asciiTheme="minorHAnsi" w:hAnsiTheme="minorHAnsi"/>
        </w:rPr>
      </w:pPr>
      <w:r>
        <w:rPr>
          <w:rFonts w:asciiTheme="minorHAnsi" w:hAnsiTheme="minorHAnsi"/>
        </w:rPr>
        <w:t xml:space="preserve">Work should be fairly allocated, equally distributed and there should be a chance for all your team members to perform and add value. Each team member should be recognised for their own achievements as well as the team’s achievements as a whole. </w:t>
      </w:r>
    </w:p>
    <w:p w:rsidR="00475178" w:rsidRPr="00C35689" w:rsidRDefault="00475178" w:rsidP="00475178">
      <w:pPr>
        <w:pStyle w:val="BoldBulTight0"/>
        <w:rPr>
          <w:u w:val="single"/>
        </w:rPr>
      </w:pPr>
      <w:r w:rsidRPr="00C35689">
        <w:rPr>
          <w:u w:val="single"/>
        </w:rPr>
        <w:t>Fun</w:t>
      </w:r>
    </w:p>
    <w:p w:rsidR="00475178" w:rsidRPr="000C0395" w:rsidRDefault="00475178" w:rsidP="00475178">
      <w:pPr>
        <w:rPr>
          <w:rFonts w:asciiTheme="minorHAnsi" w:hAnsiTheme="minorHAnsi"/>
        </w:rPr>
      </w:pPr>
      <w:r>
        <w:rPr>
          <w:rFonts w:asciiTheme="minorHAnsi" w:hAnsiTheme="minorHAnsi"/>
        </w:rPr>
        <w:t xml:space="preserve">If you introduce a fun element into the </w:t>
      </w:r>
      <w:r w:rsidRPr="005172FD">
        <w:rPr>
          <w:rFonts w:asciiTheme="minorHAnsi" w:hAnsiTheme="minorHAnsi"/>
          <w:noProof/>
        </w:rPr>
        <w:t>workplace</w:t>
      </w:r>
      <w:r w:rsidR="005172FD">
        <w:rPr>
          <w:rFonts w:asciiTheme="minorHAnsi" w:hAnsiTheme="minorHAnsi"/>
          <w:noProof/>
        </w:rPr>
        <w:t>,</w:t>
      </w:r>
      <w:r>
        <w:rPr>
          <w:rFonts w:asciiTheme="minorHAnsi" w:hAnsiTheme="minorHAnsi"/>
        </w:rPr>
        <w:t xml:space="preserve"> you will have happy staff that will enjoy coming to work. This will reflect onto your </w:t>
      </w:r>
      <w:r w:rsidRPr="005172FD">
        <w:rPr>
          <w:rFonts w:asciiTheme="minorHAnsi" w:hAnsiTheme="minorHAnsi"/>
          <w:noProof/>
        </w:rPr>
        <w:t>customers/clients</w:t>
      </w:r>
      <w:r>
        <w:rPr>
          <w:rFonts w:asciiTheme="minorHAnsi" w:hAnsiTheme="minorHAnsi"/>
        </w:rPr>
        <w:t xml:space="preserve"> and they will enjoy your business contact. It is also a good way to relieve stress or boredom, especially if your team encounter blocks or problems with their work development. It is an important tool to keep your team balanced and also to help them bond, as long as they do not put fun before work goals. If your organisation allows, you could introduce some fun activities, such as ten-minute brain teasers, joke of the week competition, lateral thinking puzzles and even introduce a charity money box for when staff say certain words (e.g. for over-used business cliché terms).</w:t>
      </w:r>
    </w:p>
    <w:p w:rsidR="00475178" w:rsidRDefault="0009160B" w:rsidP="00475178">
      <w:pPr>
        <w:pStyle w:val="BoldBulTight0"/>
        <w:rPr>
          <w:u w:val="single"/>
        </w:rPr>
      </w:pPr>
      <w:r>
        <w:rPr>
          <w:noProof/>
          <w:lang w:val="en-GB"/>
        </w:rPr>
        <w:drawing>
          <wp:anchor distT="0" distB="0" distL="114300" distR="114300" simplePos="0" relativeHeight="251778048" behindDoc="1" locked="0" layoutInCell="1" allowOverlap="1" wp14:anchorId="7BA09AC5" wp14:editId="5B5E7B5D">
            <wp:simplePos x="0" y="0"/>
            <wp:positionH relativeFrom="column">
              <wp:posOffset>3799840</wp:posOffset>
            </wp:positionH>
            <wp:positionV relativeFrom="paragraph">
              <wp:posOffset>79375</wp:posOffset>
            </wp:positionV>
            <wp:extent cx="2047875" cy="1885950"/>
            <wp:effectExtent l="0" t="0" r="0" b="0"/>
            <wp:wrapSquare wrapText="bothSides"/>
            <wp:docPr id="40" name="Picture 40" descr="C:\Users\Sophie2\Desktop\ArtWork\read_together_sto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ophie2\Desktop\ArtWork\read_together_story.pn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1" r="-8797"/>
                    <a:stretch/>
                  </pic:blipFill>
                  <pic:spPr bwMode="auto">
                    <a:xfrm>
                      <a:off x="0" y="0"/>
                      <a:ext cx="2047875" cy="1885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5178">
        <w:rPr>
          <w:u w:val="single"/>
        </w:rPr>
        <w:t>Hard working</w:t>
      </w:r>
    </w:p>
    <w:p w:rsidR="00475178" w:rsidRPr="0096041E" w:rsidRDefault="00475178" w:rsidP="00475178">
      <w:r>
        <w:t>Help your team to set themselves goals. If you empower your team to do work tasks that they can manage and control, this will automatically bring a better working ethos into the team. By handing your team certain responsibilities, they will rise to the position and work hard to achieve the desired results. Treat your staff with respect, listen to their thoughts and ideas and encourage them to move in the direction that works best. Your team will connect more closely with their work and will want to work to produce results.</w:t>
      </w:r>
    </w:p>
    <w:p w:rsidR="0009160B" w:rsidRDefault="0009160B">
      <w:pPr>
        <w:spacing w:after="0" w:line="240" w:lineRule="auto"/>
        <w:rPr>
          <w:b/>
          <w:u w:val="single"/>
        </w:rPr>
      </w:pPr>
      <w:r>
        <w:rPr>
          <w:u w:val="single"/>
        </w:rPr>
        <w:br w:type="page"/>
      </w:r>
    </w:p>
    <w:p w:rsidR="00475178" w:rsidRPr="00C35689" w:rsidRDefault="00475178" w:rsidP="00475178">
      <w:pPr>
        <w:pStyle w:val="BoldBulTight0"/>
        <w:rPr>
          <w:u w:val="single"/>
        </w:rPr>
      </w:pPr>
      <w:r w:rsidRPr="00C35689">
        <w:rPr>
          <w:u w:val="single"/>
        </w:rPr>
        <w:lastRenderedPageBreak/>
        <w:t>Reflective</w:t>
      </w:r>
    </w:p>
    <w:p w:rsidR="0009160B" w:rsidRDefault="00475178" w:rsidP="00475178">
      <w:pPr>
        <w:rPr>
          <w:rFonts w:asciiTheme="minorHAnsi" w:hAnsiTheme="minorHAnsi"/>
        </w:rPr>
      </w:pPr>
      <w:r>
        <w:rPr>
          <w:rFonts w:asciiTheme="minorHAnsi" w:hAnsiTheme="minorHAnsi"/>
        </w:rPr>
        <w:t xml:space="preserve">It is not all about generating as much volume of work as </w:t>
      </w:r>
      <w:r w:rsidRPr="005172FD">
        <w:rPr>
          <w:rFonts w:asciiTheme="minorHAnsi" w:hAnsiTheme="minorHAnsi"/>
          <w:noProof/>
        </w:rPr>
        <w:t>possible</w:t>
      </w:r>
      <w:r w:rsidR="005172FD">
        <w:rPr>
          <w:rFonts w:asciiTheme="minorHAnsi" w:hAnsiTheme="minorHAnsi"/>
          <w:noProof/>
        </w:rPr>
        <w:t>;</w:t>
      </w:r>
      <w:r w:rsidRPr="005172FD">
        <w:rPr>
          <w:rFonts w:asciiTheme="minorHAnsi" w:hAnsiTheme="minorHAnsi"/>
          <w:noProof/>
        </w:rPr>
        <w:t xml:space="preserve"> your</w:t>
      </w:r>
      <w:r>
        <w:rPr>
          <w:rFonts w:asciiTheme="minorHAnsi" w:hAnsiTheme="minorHAnsi"/>
        </w:rPr>
        <w:t xml:space="preserve"> team also need to take time to reflect on work as projects develop. Allow some breathing time so that your team can analyse and test their work, them make improvements before taking it to the next stage. Your team should have the time to experiment and explore all possibilities to create a well-rounded product/service.</w:t>
      </w:r>
    </w:p>
    <w:p w:rsidR="00475178" w:rsidRPr="00C35689" w:rsidRDefault="00475178" w:rsidP="00475178">
      <w:pPr>
        <w:pStyle w:val="BoldBulTight0"/>
        <w:rPr>
          <w:u w:val="single"/>
        </w:rPr>
      </w:pPr>
      <w:r w:rsidRPr="00C35689">
        <w:rPr>
          <w:u w:val="single"/>
        </w:rPr>
        <w:t>Responsible</w:t>
      </w:r>
    </w:p>
    <w:p w:rsidR="00475178" w:rsidRDefault="005858C2" w:rsidP="00475178">
      <w:pPr>
        <w:rPr>
          <w:rFonts w:asciiTheme="minorHAnsi" w:hAnsiTheme="minorHAnsi"/>
        </w:rPr>
      </w:pPr>
      <w:r>
        <w:rPr>
          <w:rFonts w:asciiTheme="minorHAnsi" w:hAnsiTheme="minorHAnsi"/>
          <w:noProof/>
          <w:lang w:val="en-GB"/>
        </w:rPr>
        <w:drawing>
          <wp:anchor distT="0" distB="0" distL="114300" distR="114300" simplePos="0" relativeHeight="251779072" behindDoc="1" locked="0" layoutInCell="1" allowOverlap="1" wp14:anchorId="57DE6B5E" wp14:editId="0AC9C939">
            <wp:simplePos x="0" y="0"/>
            <wp:positionH relativeFrom="column">
              <wp:posOffset>3739515</wp:posOffset>
            </wp:positionH>
            <wp:positionV relativeFrom="paragraph">
              <wp:posOffset>127000</wp:posOffset>
            </wp:positionV>
            <wp:extent cx="2386330" cy="2886710"/>
            <wp:effectExtent l="0" t="0" r="0" b="8890"/>
            <wp:wrapTight wrapText="bothSides">
              <wp:wrapPolygon edited="0">
                <wp:start x="690" y="0"/>
                <wp:lineTo x="0" y="285"/>
                <wp:lineTo x="0" y="21381"/>
                <wp:lineTo x="690" y="21524"/>
                <wp:lineTo x="20692" y="21524"/>
                <wp:lineTo x="21382" y="21381"/>
                <wp:lineTo x="21382" y="285"/>
                <wp:lineTo x="20692" y="0"/>
                <wp:lineTo x="690" y="0"/>
              </wp:wrapPolygon>
            </wp:wrapTight>
            <wp:docPr id="41" name="Picture 41" descr="C:\Users\Sophie2\Desktop\ArtWork\Fotolia_26239612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ophie2\Desktop\ArtWork\Fotolia_26239612_S.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386330" cy="28867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475178">
        <w:rPr>
          <w:rFonts w:asciiTheme="minorHAnsi" w:hAnsiTheme="minorHAnsi"/>
        </w:rPr>
        <w:t>Allow your team to be responsible within their work, not only does this encourage your team to work well and hard, but it also allows them to rise to challenges. By empowering your team to be responsible, you are helping them to grow and develop as people within the workplace. Your team will make better and more confident decisions.</w:t>
      </w:r>
    </w:p>
    <w:p w:rsidR="00475178" w:rsidRPr="00C35689" w:rsidRDefault="00475178" w:rsidP="00475178">
      <w:pPr>
        <w:pStyle w:val="BoldBulTight0"/>
        <w:rPr>
          <w:u w:val="single"/>
        </w:rPr>
      </w:pPr>
      <w:r w:rsidRPr="00C35689">
        <w:rPr>
          <w:u w:val="single"/>
        </w:rPr>
        <w:t>Sympathetic</w:t>
      </w:r>
    </w:p>
    <w:p w:rsidR="008C617A" w:rsidRDefault="00475178" w:rsidP="00475178">
      <w:pPr>
        <w:rPr>
          <w:rFonts w:asciiTheme="minorHAnsi" w:hAnsiTheme="minorHAnsi"/>
        </w:rPr>
      </w:pPr>
      <w:r>
        <w:rPr>
          <w:rFonts w:asciiTheme="minorHAnsi" w:hAnsiTheme="minorHAnsi"/>
        </w:rPr>
        <w:t xml:space="preserve">It is also healthy for your team to have a sympathetic side to them. This capability will enable them to listen to others and to understand different viewpoints more clearly. Although it is a good quality to be driven and </w:t>
      </w:r>
      <w:r w:rsidRPr="005172FD">
        <w:rPr>
          <w:rFonts w:asciiTheme="minorHAnsi" w:hAnsiTheme="minorHAnsi"/>
          <w:noProof/>
        </w:rPr>
        <w:t>focussed</w:t>
      </w:r>
      <w:r w:rsidR="005172FD">
        <w:rPr>
          <w:rFonts w:asciiTheme="minorHAnsi" w:hAnsiTheme="minorHAnsi"/>
          <w:noProof/>
        </w:rPr>
        <w:t>,</w:t>
      </w:r>
      <w:r>
        <w:rPr>
          <w:rFonts w:asciiTheme="minorHAnsi" w:hAnsiTheme="minorHAnsi"/>
        </w:rPr>
        <w:t xml:space="preserve"> there are times when this approach can be detrimental to your colleagues or customers. It is a strength to be able to visualise yourself on the receiving end of either your conversation or actions at work. Encourage your team to be aware of the impact they may have on other persons.</w:t>
      </w:r>
    </w:p>
    <w:p w:rsidR="008C617A" w:rsidRDefault="008C617A" w:rsidP="008C617A">
      <w:pPr>
        <w:pStyle w:val="Heading3"/>
      </w:pPr>
      <w:bookmarkStart w:id="133" w:name="_Toc476842443"/>
      <w:r>
        <w:t>Open and respectful communications</w:t>
      </w:r>
      <w:bookmarkEnd w:id="133"/>
    </w:p>
    <w:p w:rsidR="008C617A" w:rsidRDefault="008C617A" w:rsidP="008C617A">
      <w:r>
        <w:t>As a team leader, you should always model ideal behaviour. This includes always communicating with your team in a manner that is open and respectful.</w:t>
      </w:r>
    </w:p>
    <w:p w:rsidR="008C617A" w:rsidRDefault="008C617A" w:rsidP="008C617A">
      <w:pPr>
        <w:pStyle w:val="BoldBulTight0"/>
      </w:pPr>
      <w:r>
        <w:t>To demonstrate open and respectful communication, you must:</w:t>
      </w:r>
    </w:p>
    <w:p w:rsidR="008C617A" w:rsidRPr="008C617A" w:rsidRDefault="008C617A" w:rsidP="008C617A">
      <w:pPr>
        <w:pStyle w:val="Bullets"/>
      </w:pPr>
      <w:r w:rsidRPr="008C617A">
        <w:t>Use clear language to clarify rules and roles relating to team members in both formal and informal situations</w:t>
      </w:r>
    </w:p>
    <w:p w:rsidR="008C617A" w:rsidRPr="008C617A" w:rsidRDefault="008C617A" w:rsidP="008C617A">
      <w:pPr>
        <w:pStyle w:val="Bullets"/>
      </w:pPr>
      <w:r w:rsidRPr="008C617A">
        <w:t xml:space="preserve">Actively participate in verbal exchanges of ideas </w:t>
      </w:r>
    </w:p>
    <w:p w:rsidR="008C617A" w:rsidRPr="008C617A" w:rsidRDefault="008C617A" w:rsidP="008C617A">
      <w:pPr>
        <w:pStyle w:val="Bullets"/>
      </w:pPr>
      <w:r w:rsidRPr="008C617A">
        <w:t>Elicit the views and opinions of team members by listening and questioning, taking on board the views of others</w:t>
      </w:r>
    </w:p>
    <w:p w:rsidR="008C617A" w:rsidRPr="008C617A" w:rsidRDefault="008C617A" w:rsidP="008C617A">
      <w:pPr>
        <w:pStyle w:val="Bullets"/>
      </w:pPr>
      <w:r w:rsidRPr="008C617A">
        <w:t>Use inclusive techniques to initiate, contribute ad promote discussion amongst potentially diverse team members</w:t>
      </w:r>
    </w:p>
    <w:p w:rsidR="008C617A" w:rsidRPr="008C617A" w:rsidRDefault="008C617A" w:rsidP="008C617A">
      <w:pPr>
        <w:pStyle w:val="Bullets2"/>
      </w:pPr>
      <w:r w:rsidRPr="008C617A">
        <w:t>remain unbiased</w:t>
      </w:r>
    </w:p>
    <w:p w:rsidR="008C617A" w:rsidRPr="008C617A" w:rsidRDefault="008C617A" w:rsidP="008C617A">
      <w:pPr>
        <w:pStyle w:val="Bullets2"/>
      </w:pPr>
      <w:r w:rsidRPr="008C617A">
        <w:t>adjust communication style for specific audiences, cultures or group</w:t>
      </w:r>
    </w:p>
    <w:p w:rsidR="008C617A" w:rsidRPr="008C617A" w:rsidRDefault="008C617A" w:rsidP="008C617A">
      <w:pPr>
        <w:pStyle w:val="Bullets2"/>
      </w:pPr>
      <w:r w:rsidRPr="008C617A">
        <w:t>encourage a collaborative team culture</w:t>
      </w:r>
    </w:p>
    <w:p w:rsidR="008C617A" w:rsidRPr="008C617A" w:rsidRDefault="008C617A" w:rsidP="008C617A">
      <w:pPr>
        <w:pStyle w:val="Bullets"/>
      </w:pPr>
      <w:r w:rsidRPr="008C617A">
        <w:lastRenderedPageBreak/>
        <w:t>Be transparent in what and how they communicate expectations</w:t>
      </w:r>
    </w:p>
    <w:p w:rsidR="008C617A" w:rsidRPr="008C617A" w:rsidRDefault="008C617A" w:rsidP="008C617A">
      <w:pPr>
        <w:pStyle w:val="Bullets"/>
      </w:pPr>
      <w:r w:rsidRPr="008C617A">
        <w:t>Be mindful of tone, volume and type of language that is used, being consciously respectful at all times</w:t>
      </w:r>
    </w:p>
    <w:p w:rsidR="008C617A" w:rsidRPr="008C617A" w:rsidRDefault="008C617A" w:rsidP="008C617A">
      <w:pPr>
        <w:pStyle w:val="Bullets"/>
      </w:pPr>
      <w:r w:rsidRPr="008C617A">
        <w:t>Demonstrate patience, calm and approachability as a leader</w:t>
      </w:r>
    </w:p>
    <w:p w:rsidR="008C617A" w:rsidRDefault="008C617A" w:rsidP="008C617A">
      <w:pPr>
        <w:pStyle w:val="Bullets"/>
      </w:pPr>
      <w:r w:rsidRPr="008C617A">
        <w:t>Follow organisational protocol for communications.</w:t>
      </w:r>
    </w:p>
    <w:p w:rsidR="005858C2" w:rsidRDefault="005858C2" w:rsidP="005858C2">
      <w:pPr>
        <w:pStyle w:val="Heading3"/>
      </w:pPr>
      <w:bookmarkStart w:id="134" w:name="_Toc476842444"/>
      <w:r>
        <w:t>Communication that encourages innovation</w:t>
      </w:r>
      <w:bookmarkEnd w:id="134"/>
    </w:p>
    <w:p w:rsidR="005858C2" w:rsidRDefault="005858C2" w:rsidP="005858C2">
      <w:r>
        <w:t>Successful communication is essential to driving innovation. Team members need to be able to collaborate, to share knowledge and ideas and to give and receive feedback.</w:t>
      </w:r>
    </w:p>
    <w:p w:rsidR="005858C2" w:rsidRPr="005858C2" w:rsidRDefault="005858C2" w:rsidP="005858C2">
      <w:pPr>
        <w:pStyle w:val="BoldBulTight0"/>
      </w:pPr>
      <w:r w:rsidRPr="005858C2">
        <w:t>Consider:</w:t>
      </w:r>
    </w:p>
    <w:p w:rsidR="005858C2" w:rsidRDefault="005858C2" w:rsidP="005858C2">
      <w:pPr>
        <w:pStyle w:val="Bullets"/>
      </w:pPr>
      <w:r>
        <w:t>The communication strategies you have in place for team members – e.g. IM, email, face-to-face meetings</w:t>
      </w:r>
    </w:p>
    <w:p w:rsidR="005858C2" w:rsidRDefault="005858C2" w:rsidP="005858C2">
      <w:pPr>
        <w:pStyle w:val="Bullets"/>
      </w:pPr>
      <w:r>
        <w:t>Your communication structure, e.g. scheduled meetings, scheduled performance reviews, chain of command, etc.</w:t>
      </w:r>
    </w:p>
    <w:p w:rsidR="005858C2" w:rsidRDefault="005858C2" w:rsidP="005858C2">
      <w:pPr>
        <w:pStyle w:val="Bullets"/>
      </w:pPr>
      <w:r>
        <w:t>Feedback loops – how and when are team members given the opportunity to give and receive feedback?</w:t>
      </w:r>
    </w:p>
    <w:p w:rsidR="005858C2" w:rsidRDefault="005858C2" w:rsidP="005858C2">
      <w:pPr>
        <w:pStyle w:val="Bullets"/>
      </w:pPr>
      <w:r>
        <w:t>Style of communication – does your team atmosphere support and encourage innovation? Do team members treat each other with respect? Are new ideas explored, even if there is the possibility of failure?</w:t>
      </w:r>
    </w:p>
    <w:p w:rsidR="005858C2" w:rsidRDefault="005858C2" w:rsidP="005858C2">
      <w:r>
        <w:t>You should aim to encourage communications from yourself and between team members that supports and encourages innovation.</w:t>
      </w:r>
    </w:p>
    <w:p w:rsidR="005858C2" w:rsidRDefault="005858C2" w:rsidP="005858C2">
      <w:pPr>
        <w:pStyle w:val="BoldBulTight0"/>
      </w:pPr>
      <w:r>
        <w:t>Innovation is supported when:</w:t>
      </w:r>
    </w:p>
    <w:p w:rsidR="005858C2" w:rsidRDefault="005858C2" w:rsidP="005858C2">
      <w:pPr>
        <w:pStyle w:val="Bullets"/>
      </w:pPr>
      <w:r>
        <w:t>Team members are given the opportunity to share knowledge, contribute ideas and collaborate with others team members</w:t>
      </w:r>
    </w:p>
    <w:p w:rsidR="005858C2" w:rsidRDefault="005858C2" w:rsidP="005858C2">
      <w:pPr>
        <w:pStyle w:val="Bullets"/>
      </w:pPr>
      <w:r>
        <w:t>Feedback is regularly given and received</w:t>
      </w:r>
    </w:p>
    <w:p w:rsidR="005858C2" w:rsidRDefault="005858C2" w:rsidP="005858C2">
      <w:pPr>
        <w:pStyle w:val="Bullets"/>
      </w:pPr>
      <w:r>
        <w:rPr>
          <w:noProof/>
          <w:lang w:val="en-GB"/>
        </w:rPr>
        <w:drawing>
          <wp:anchor distT="0" distB="0" distL="114300" distR="114300" simplePos="0" relativeHeight="251795456" behindDoc="0" locked="0" layoutInCell="1" allowOverlap="1" wp14:anchorId="70FDCC9B" wp14:editId="539F3AB7">
            <wp:simplePos x="0" y="0"/>
            <wp:positionH relativeFrom="column">
              <wp:posOffset>3289935</wp:posOffset>
            </wp:positionH>
            <wp:positionV relativeFrom="paragraph">
              <wp:posOffset>242570</wp:posOffset>
            </wp:positionV>
            <wp:extent cx="2940050" cy="1893570"/>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ardroom.gif"/>
                    <pic:cNvPicPr/>
                  </pic:nvPicPr>
                  <pic:blipFill>
                    <a:blip r:embed="rId41">
                      <a:extLst>
                        <a:ext uri="{28A0092B-C50C-407E-A947-70E740481C1C}">
                          <a14:useLocalDpi xmlns:a14="http://schemas.microsoft.com/office/drawing/2010/main" val="0"/>
                        </a:ext>
                      </a:extLst>
                    </a:blip>
                    <a:stretch>
                      <a:fillRect/>
                    </a:stretch>
                  </pic:blipFill>
                  <pic:spPr>
                    <a:xfrm>
                      <a:off x="0" y="0"/>
                      <a:ext cx="2940050" cy="1893570"/>
                    </a:xfrm>
                    <a:prstGeom prst="rect">
                      <a:avLst/>
                    </a:prstGeom>
                  </pic:spPr>
                </pic:pic>
              </a:graphicData>
            </a:graphic>
            <wp14:sizeRelH relativeFrom="page">
              <wp14:pctWidth>0</wp14:pctWidth>
            </wp14:sizeRelH>
            <wp14:sizeRelV relativeFrom="page">
              <wp14:pctHeight>0</wp14:pctHeight>
            </wp14:sizeRelV>
          </wp:anchor>
        </w:drawing>
      </w:r>
      <w:r>
        <w:t>Respect is given and shown.</w:t>
      </w:r>
    </w:p>
    <w:p w:rsidR="005858C2" w:rsidRPr="005858C2" w:rsidRDefault="005858C2" w:rsidP="005858C2">
      <w:pPr>
        <w:pStyle w:val="BoldBulTight0"/>
      </w:pPr>
      <w:r w:rsidRPr="005858C2">
        <w:t>Innovation is hindered when:</w:t>
      </w:r>
    </w:p>
    <w:p w:rsidR="005858C2" w:rsidRDefault="005858C2" w:rsidP="005858C2">
      <w:pPr>
        <w:pStyle w:val="Bullets"/>
      </w:pPr>
      <w:r>
        <w:t>Team members do not have the opportunity to share knowledge, contribute ideas and collaborate with team members</w:t>
      </w:r>
    </w:p>
    <w:p w:rsidR="005858C2" w:rsidRPr="005858C2" w:rsidRDefault="005858C2" w:rsidP="005858C2">
      <w:pPr>
        <w:pStyle w:val="Bullets"/>
      </w:pPr>
      <w:r>
        <w:t>Team members do not feel safe to contribute innovative ideas for fear of failure or reprimand.</w:t>
      </w:r>
    </w:p>
    <w:p w:rsidR="005858C2" w:rsidRDefault="005858C2" w:rsidP="005858C2"/>
    <w:p w:rsidR="00475178" w:rsidRDefault="00475178" w:rsidP="00475178">
      <w:pPr>
        <w:pStyle w:val="Heading3"/>
      </w:pPr>
      <w:bookmarkStart w:id="135" w:name="_Toc412546480"/>
      <w:bookmarkStart w:id="136" w:name="_Toc415483474"/>
      <w:bookmarkStart w:id="137" w:name="_Toc476842445"/>
      <w:r>
        <w:rPr>
          <w:noProof/>
        </w:rPr>
        <w:lastRenderedPageBreak/>
        <w:drawing>
          <wp:anchor distT="0" distB="0" distL="114300" distR="114300" simplePos="0" relativeHeight="251745280" behindDoc="1" locked="0" layoutInCell="1" allowOverlap="1" wp14:anchorId="03CBC2FB" wp14:editId="3B03C4D1">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3A</w:t>
      </w:r>
      <w:bookmarkEnd w:id="135"/>
      <w:bookmarkEnd w:id="136"/>
      <w:bookmarkEnd w:id="137"/>
    </w:p>
    <w:p w:rsidR="00475178" w:rsidRDefault="00475178" w:rsidP="00475178">
      <w:pPr>
        <w:spacing w:after="0" w:line="240" w:lineRule="auto"/>
        <w:rPr>
          <w:rFonts w:cs="Calibri"/>
          <w:b/>
          <w:bCs/>
          <w:color w:val="C00000"/>
          <w:sz w:val="28"/>
          <w:szCs w:val="28"/>
        </w:rPr>
      </w:pPr>
      <w:r>
        <w:br w:type="page"/>
      </w:r>
    </w:p>
    <w:p w:rsidR="00475178" w:rsidRDefault="00475178" w:rsidP="00475178">
      <w:pPr>
        <w:pStyle w:val="Heading2"/>
      </w:pPr>
      <w:bookmarkStart w:id="138" w:name="_Toc412546481"/>
      <w:bookmarkStart w:id="139" w:name="_Toc415483475"/>
      <w:bookmarkStart w:id="140" w:name="_Toc476842446"/>
      <w:r w:rsidRPr="00813A1E">
        <w:lastRenderedPageBreak/>
        <w:t xml:space="preserve">3.2 – Seek </w:t>
      </w:r>
      <w:r w:rsidRPr="00813A1E">
        <w:rPr>
          <w:rStyle w:val="BoldandItalics"/>
          <w:b/>
          <w:i w:val="0"/>
        </w:rPr>
        <w:t>external stimuli and ideas</w:t>
      </w:r>
      <w:r w:rsidRPr="00813A1E">
        <w:t xml:space="preserve"> to feed into team activities</w:t>
      </w:r>
      <w:bookmarkEnd w:id="138"/>
      <w:bookmarkEnd w:id="139"/>
      <w:bookmarkEnd w:id="140"/>
    </w:p>
    <w:p w:rsidR="007C7AE8" w:rsidRDefault="007C7AE8" w:rsidP="007C7AE8">
      <w:pPr>
        <w:pStyle w:val="BoldBulTight0"/>
      </w:pPr>
    </w:p>
    <w:p w:rsidR="007C7AE8" w:rsidRDefault="007C7AE8" w:rsidP="007C7AE8">
      <w:pPr>
        <w:pStyle w:val="BoldBulTight0"/>
      </w:pPr>
      <w:r>
        <w:t>By the end of this chapter, the learner should be able to:</w:t>
      </w:r>
    </w:p>
    <w:p w:rsidR="00405E74" w:rsidRDefault="00405E74" w:rsidP="00405E74">
      <w:pPr>
        <w:pStyle w:val="Bullets"/>
      </w:pPr>
      <w:r>
        <w:t xml:space="preserve">Provide team members with access to stimuli outside their own workplace/team in order to </w:t>
      </w:r>
      <w:r w:rsidR="00744428">
        <w:t>keep them inspired and promote innovation</w:t>
      </w:r>
    </w:p>
    <w:p w:rsidR="00744428" w:rsidRDefault="00744428" w:rsidP="00405E74">
      <w:pPr>
        <w:pStyle w:val="Bullets"/>
      </w:pPr>
      <w:r>
        <w:t>Use a range of sources for stimuli.</w:t>
      </w:r>
    </w:p>
    <w:p w:rsidR="00475178" w:rsidRDefault="00475178" w:rsidP="00475178">
      <w:pPr>
        <w:spacing w:before="240"/>
      </w:pPr>
      <w:r>
        <w:t>Keep your team inspired with team activities that provide external influences to support innovation. It is all too easy for personnel to settle into workplace routines and to forget what is going on around them. You should be there to constantly introduce sources of stimuli as part of your promoting innovation to your team.</w:t>
      </w:r>
    </w:p>
    <w:p w:rsidR="00475178" w:rsidRDefault="00475178" w:rsidP="00475178">
      <w:pPr>
        <w:pStyle w:val="Heading3"/>
      </w:pPr>
      <w:bookmarkStart w:id="141" w:name="_Toc412546482"/>
      <w:bookmarkStart w:id="142" w:name="_Toc415483476"/>
      <w:bookmarkStart w:id="143" w:name="_Toc476842447"/>
      <w:r>
        <w:t>Sources of stimuli</w:t>
      </w:r>
      <w:bookmarkEnd w:id="141"/>
      <w:bookmarkEnd w:id="142"/>
      <w:bookmarkEnd w:id="143"/>
    </w:p>
    <w:p w:rsidR="00475178" w:rsidRDefault="00475178" w:rsidP="00475178">
      <w:r>
        <w:t>Look at other areas to bring in ideas to the team. There is a wealth of information outside of your organisation that can be used to inspire your team and provide motivation through ideas, developments and the actions of others.</w:t>
      </w:r>
    </w:p>
    <w:p w:rsidR="00475178" w:rsidRDefault="00475178" w:rsidP="00475178">
      <w:r>
        <w:t>To add to the fun element of introducing stimuli at work, you could introduce a monthly quiz for your team; this could draw on a range of subjects that could interest your team. Use business trends/developments as well as more personal acts of inspiration. Why not try introducing an interesting fact every week to your team, or you could ask your team to share any interesting facts/news that they have heard about.</w:t>
      </w:r>
    </w:p>
    <w:p w:rsidR="00475178" w:rsidRPr="00155E5A" w:rsidRDefault="00475178" w:rsidP="00475178">
      <w:pPr>
        <w:pStyle w:val="BoldBulTight0"/>
        <w:rPr>
          <w:u w:val="single"/>
        </w:rPr>
      </w:pPr>
      <w:r w:rsidRPr="00155E5A">
        <w:rPr>
          <w:u w:val="single"/>
        </w:rPr>
        <w:t>Australia or overseas</w:t>
      </w:r>
    </w:p>
    <w:p w:rsidR="00475178" w:rsidRPr="000C0395" w:rsidRDefault="00475178" w:rsidP="00475178">
      <w:r>
        <w:t xml:space="preserve">Look at what is happening throughout Australia and around the world. Find inspirational acts to talk about. Look at more off-beat news, such as unusual businesses, young entrepreneurs or emerging economy trends. </w:t>
      </w:r>
    </w:p>
    <w:p w:rsidR="00475178" w:rsidRPr="00CA74F7" w:rsidRDefault="00475178" w:rsidP="00475178">
      <w:pPr>
        <w:pStyle w:val="BoldBulTight0"/>
        <w:rPr>
          <w:u w:val="single"/>
        </w:rPr>
      </w:pPr>
      <w:r w:rsidRPr="00CA74F7">
        <w:rPr>
          <w:u w:val="single"/>
        </w:rPr>
        <w:t>Colleagues outside of the team</w:t>
      </w:r>
    </w:p>
    <w:p w:rsidR="00475178" w:rsidRPr="000C0395" w:rsidRDefault="00744428" w:rsidP="00475178">
      <w:r>
        <w:rPr>
          <w:rFonts w:asciiTheme="minorHAnsi" w:hAnsiTheme="minorHAnsi"/>
          <w:noProof/>
          <w:lang w:val="en-GB"/>
        </w:rPr>
        <w:drawing>
          <wp:anchor distT="0" distB="0" distL="114300" distR="114300" simplePos="0" relativeHeight="251761664" behindDoc="1" locked="0" layoutInCell="1" allowOverlap="1" wp14:anchorId="068AA4CF" wp14:editId="0FE14676">
            <wp:simplePos x="0" y="0"/>
            <wp:positionH relativeFrom="column">
              <wp:posOffset>2351405</wp:posOffset>
            </wp:positionH>
            <wp:positionV relativeFrom="paragraph">
              <wp:posOffset>549275</wp:posOffset>
            </wp:positionV>
            <wp:extent cx="3791585" cy="2238375"/>
            <wp:effectExtent l="0" t="0" r="0" b="9525"/>
            <wp:wrapSquare wrapText="bothSides"/>
            <wp:docPr id="29" name="Picture 29" descr="C:\Users\Sophie2\Desktop\ArtWork\stick_figures_team_puzz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stick_figures_team_puzzle.pn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3340" t="5234" r="-3264" b="12253"/>
                    <a:stretch/>
                  </pic:blipFill>
                  <pic:spPr bwMode="auto">
                    <a:xfrm>
                      <a:off x="0" y="0"/>
                      <a:ext cx="3791585" cy="2238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5178">
        <w:t>Bring in other colleagues to your team environment, encourage a friendly banter and build on these relationships within your team. This is a great way to exchange information and to spark ideas through conversation.</w:t>
      </w:r>
    </w:p>
    <w:p w:rsidR="00475178" w:rsidRPr="00CA74F7" w:rsidRDefault="00475178" w:rsidP="00475178">
      <w:pPr>
        <w:pStyle w:val="BoldBulTight0"/>
        <w:rPr>
          <w:u w:val="single"/>
        </w:rPr>
      </w:pPr>
      <w:r w:rsidRPr="00CA74F7">
        <w:rPr>
          <w:u w:val="single"/>
        </w:rPr>
        <w:t>Family and friends</w:t>
      </w:r>
    </w:p>
    <w:p w:rsidR="00475178" w:rsidRPr="00CA74F7" w:rsidRDefault="00475178" w:rsidP="00475178">
      <w:r>
        <w:t>Encourage your team to talk to their family and friend and to the people that always have their best interests at heart. Not only is this a great release at the end of the working day/week, it also may bring in different views and perspectives on work situations. A comment said in isolation may be a great way to turn around a thought or idea.</w:t>
      </w:r>
    </w:p>
    <w:p w:rsidR="00475178" w:rsidRPr="00CA74F7" w:rsidRDefault="00744428" w:rsidP="00475178">
      <w:pPr>
        <w:pStyle w:val="BoldBulTight0"/>
        <w:rPr>
          <w:u w:val="single"/>
        </w:rPr>
      </w:pPr>
      <w:r>
        <w:rPr>
          <w:rFonts w:asciiTheme="minorHAnsi" w:hAnsiTheme="minorHAnsi"/>
          <w:noProof/>
          <w:lang w:val="en-GB"/>
        </w:rPr>
        <w:lastRenderedPageBreak/>
        <w:drawing>
          <wp:anchor distT="0" distB="0" distL="114300" distR="114300" simplePos="0" relativeHeight="251780096" behindDoc="1" locked="0" layoutInCell="1" allowOverlap="1" wp14:anchorId="1D94482E" wp14:editId="5CA1DAB6">
            <wp:simplePos x="0" y="0"/>
            <wp:positionH relativeFrom="column">
              <wp:posOffset>3661410</wp:posOffset>
            </wp:positionH>
            <wp:positionV relativeFrom="paragraph">
              <wp:posOffset>-304800</wp:posOffset>
            </wp:positionV>
            <wp:extent cx="2085340" cy="1485900"/>
            <wp:effectExtent l="0" t="0" r="0" b="0"/>
            <wp:wrapSquare wrapText="bothSides"/>
            <wp:docPr id="5" name="Picture 5" descr="C:\Users\Sophie2\Desktop\ArtWork\computer_monitor_tech_code_800_wht_58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computer_monitor_tech_code_800_wht_5829.pn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947" t="-1" r="-4763" b="-2723"/>
                    <a:stretch/>
                  </pic:blipFill>
                  <pic:spPr bwMode="auto">
                    <a:xfrm>
                      <a:off x="0" y="0"/>
                      <a:ext cx="2085340" cy="1485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5178" w:rsidRPr="00CA74F7">
        <w:rPr>
          <w:u w:val="single"/>
        </w:rPr>
        <w:t>Internet</w:t>
      </w:r>
    </w:p>
    <w:p w:rsidR="00475178" w:rsidRPr="000C0395" w:rsidRDefault="00475178" w:rsidP="00475178">
      <w:r>
        <w:t xml:space="preserve">The internet is a great source for finding quirky news and to follow interesting trends. With so much information to hand, this should be a </w:t>
      </w:r>
      <w:r w:rsidRPr="005172FD">
        <w:rPr>
          <w:noProof/>
        </w:rPr>
        <w:t>much</w:t>
      </w:r>
      <w:r w:rsidR="005172FD">
        <w:rPr>
          <w:noProof/>
        </w:rPr>
        <w:t>-</w:t>
      </w:r>
      <w:r w:rsidRPr="005172FD">
        <w:rPr>
          <w:noProof/>
        </w:rPr>
        <w:t>valued</w:t>
      </w:r>
      <w:r>
        <w:t xml:space="preserve"> resource to inspire your team.</w:t>
      </w:r>
    </w:p>
    <w:p w:rsidR="00475178" w:rsidRPr="00155E5A" w:rsidRDefault="00475178" w:rsidP="00475178">
      <w:pPr>
        <w:pStyle w:val="BoldBulTight0"/>
        <w:rPr>
          <w:u w:val="single"/>
        </w:rPr>
      </w:pPr>
      <w:r w:rsidRPr="00155E5A">
        <w:rPr>
          <w:u w:val="single"/>
        </w:rPr>
        <w:t>Journals</w:t>
      </w:r>
    </w:p>
    <w:p w:rsidR="00475178" w:rsidRPr="000C0395" w:rsidRDefault="00475178" w:rsidP="00475178">
      <w:r>
        <w:t xml:space="preserve">Read specific business journal and discuss the interesting articles with your team. You could bring the journals into your organisation and if you do have a break area, leave the journals on coffee tables and encourage your team to take the time to read them. </w:t>
      </w:r>
    </w:p>
    <w:p w:rsidR="00475178" w:rsidRPr="00510E83" w:rsidRDefault="00475178" w:rsidP="00475178">
      <w:pPr>
        <w:pStyle w:val="BoldBulTight0"/>
        <w:rPr>
          <w:u w:val="single"/>
        </w:rPr>
      </w:pPr>
      <w:r w:rsidRPr="00510E83">
        <w:rPr>
          <w:u w:val="single"/>
        </w:rPr>
        <w:t>Networks or technical experts</w:t>
      </w:r>
    </w:p>
    <w:p w:rsidR="00475178" w:rsidRDefault="00475178" w:rsidP="00475178">
      <w:r>
        <w:t>These will provide professional sources of information for your team and is a great way to exchange information.</w:t>
      </w:r>
    </w:p>
    <w:p w:rsidR="00475178" w:rsidRPr="00510E83" w:rsidRDefault="00475178" w:rsidP="00475178">
      <w:pPr>
        <w:pStyle w:val="BoldBulTight0"/>
        <w:rPr>
          <w:u w:val="single"/>
        </w:rPr>
      </w:pPr>
      <w:r w:rsidRPr="00510E83">
        <w:rPr>
          <w:u w:val="single"/>
        </w:rPr>
        <w:t>Other organisations</w:t>
      </w:r>
    </w:p>
    <w:p w:rsidR="00475178" w:rsidRPr="004B1555" w:rsidRDefault="00475178" w:rsidP="00475178">
      <w:r>
        <w:t>Look at how other organisations operate, if a process works well for them, you could consider if it would work well for you/your organisation. Be inspired by your business peers.</w:t>
      </w:r>
      <w:r>
        <w:br w:type="page"/>
      </w:r>
    </w:p>
    <w:p w:rsidR="00475178" w:rsidRDefault="00475178" w:rsidP="00475178">
      <w:pPr>
        <w:pStyle w:val="Heading3"/>
      </w:pPr>
      <w:bookmarkStart w:id="144" w:name="_Toc412546483"/>
      <w:bookmarkStart w:id="145" w:name="_Toc415483477"/>
      <w:bookmarkStart w:id="146" w:name="_Toc476842448"/>
      <w:r>
        <w:rPr>
          <w:noProof/>
        </w:rPr>
        <w:lastRenderedPageBreak/>
        <w:drawing>
          <wp:anchor distT="0" distB="0" distL="114300" distR="114300" simplePos="0" relativeHeight="251746304" behindDoc="1" locked="0" layoutInCell="1" allowOverlap="1" wp14:anchorId="140A5A13" wp14:editId="6C2E438C">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3B</w:t>
      </w:r>
      <w:bookmarkEnd w:id="144"/>
      <w:bookmarkEnd w:id="145"/>
      <w:bookmarkEnd w:id="146"/>
    </w:p>
    <w:p w:rsidR="00475178" w:rsidRDefault="00475178" w:rsidP="00475178">
      <w:pPr>
        <w:spacing w:after="0" w:line="240" w:lineRule="auto"/>
        <w:rPr>
          <w:rFonts w:cs="Calibri"/>
          <w:b/>
          <w:bCs/>
          <w:color w:val="C00000"/>
          <w:sz w:val="28"/>
          <w:szCs w:val="28"/>
        </w:rPr>
      </w:pPr>
      <w:r>
        <w:br w:type="page"/>
      </w:r>
    </w:p>
    <w:p w:rsidR="00475178" w:rsidRPr="00813A1E" w:rsidRDefault="00475178" w:rsidP="00475178">
      <w:pPr>
        <w:pStyle w:val="Heading2"/>
      </w:pPr>
      <w:bookmarkStart w:id="147" w:name="_Toc412546484"/>
      <w:bookmarkStart w:id="148" w:name="_Toc415483478"/>
      <w:bookmarkStart w:id="149" w:name="_Toc476842449"/>
      <w:r w:rsidRPr="00813A1E">
        <w:lastRenderedPageBreak/>
        <w:t xml:space="preserve">3.3 – </w:t>
      </w:r>
      <w:r>
        <w:t>Proactively</w:t>
      </w:r>
      <w:r w:rsidRPr="00813A1E">
        <w:t xml:space="preserve"> share information, knowledge and experiences with other team members</w:t>
      </w:r>
      <w:bookmarkEnd w:id="147"/>
      <w:bookmarkEnd w:id="148"/>
      <w:bookmarkEnd w:id="149"/>
    </w:p>
    <w:p w:rsidR="007C7AE8" w:rsidRDefault="007C7AE8" w:rsidP="007C7AE8">
      <w:pPr>
        <w:pStyle w:val="BoldBulTight0"/>
      </w:pPr>
    </w:p>
    <w:p w:rsidR="007C7AE8" w:rsidRDefault="007C7AE8" w:rsidP="007C7AE8">
      <w:pPr>
        <w:pStyle w:val="BoldBulTight0"/>
      </w:pPr>
      <w:r>
        <w:t>By the end of this chapter, the learner should be able to:</w:t>
      </w:r>
    </w:p>
    <w:p w:rsidR="00111F3B" w:rsidRDefault="00111F3B" w:rsidP="00111F3B">
      <w:pPr>
        <w:pStyle w:val="Bullets"/>
      </w:pPr>
      <w:r>
        <w:t>Encourage team members to share their enthusiasm, knowledge, experiences and findings with other colleagues</w:t>
      </w:r>
    </w:p>
    <w:p w:rsidR="00111F3B" w:rsidRDefault="00111F3B" w:rsidP="00111F3B">
      <w:pPr>
        <w:pStyle w:val="Bullets"/>
      </w:pPr>
      <w:r>
        <w:t xml:space="preserve">Provide adequate opportunities for team members to do share information. </w:t>
      </w:r>
    </w:p>
    <w:p w:rsidR="00475178" w:rsidRDefault="00475178" w:rsidP="00475178">
      <w:pPr>
        <w:spacing w:before="240"/>
      </w:pPr>
      <w:r>
        <w:t xml:space="preserve">Share your enthusiasm and your findings. You and your team’s combined knowledge and experiences should be inspiring to all and you should all share as much as possible. Let your team know that knowledge should be </w:t>
      </w:r>
      <w:r w:rsidRPr="005172FD">
        <w:rPr>
          <w:noProof/>
        </w:rPr>
        <w:t>shared</w:t>
      </w:r>
      <w:r>
        <w:t xml:space="preserve"> and by sharing </w:t>
      </w:r>
      <w:r w:rsidRPr="005172FD">
        <w:rPr>
          <w:noProof/>
        </w:rPr>
        <w:t>knowledge</w:t>
      </w:r>
      <w:r w:rsidR="005172FD" w:rsidRPr="005172FD">
        <w:rPr>
          <w:noProof/>
        </w:rPr>
        <w:t>,</w:t>
      </w:r>
      <w:r w:rsidRPr="005172FD">
        <w:rPr>
          <w:noProof/>
        </w:rPr>
        <w:t xml:space="preserve"> you</w:t>
      </w:r>
      <w:r>
        <w:t xml:space="preserve"> will empower yourselves and others. </w:t>
      </w:r>
    </w:p>
    <w:p w:rsidR="00475178" w:rsidRDefault="00475178" w:rsidP="00475178">
      <w:pPr>
        <w:spacing w:before="240"/>
      </w:pPr>
      <w:r>
        <w:t xml:space="preserve">By sharing information, knowledge and experiences, you will attract this back from your colleagues. This circulation of information will increase both you and your team’s awareness and promote a creative and innovative environment. </w:t>
      </w:r>
    </w:p>
    <w:p w:rsidR="00475178" w:rsidRDefault="00475178" w:rsidP="00475178">
      <w:pPr>
        <w:pStyle w:val="Heading3"/>
      </w:pPr>
      <w:bookmarkStart w:id="150" w:name="_Toc412546485"/>
      <w:bookmarkStart w:id="151" w:name="_Toc415483479"/>
      <w:bookmarkStart w:id="152" w:name="_Toc476842450"/>
      <w:r>
        <w:t>Share your knowledge</w:t>
      </w:r>
      <w:bookmarkEnd w:id="150"/>
      <w:bookmarkEnd w:id="151"/>
      <w:bookmarkEnd w:id="152"/>
    </w:p>
    <w:p w:rsidR="00475178" w:rsidRPr="0095395C" w:rsidRDefault="00475178" w:rsidP="00475178">
      <w:r>
        <w:rPr>
          <w:noProof/>
          <w:lang w:val="en-GB"/>
        </w:rPr>
        <w:drawing>
          <wp:anchor distT="0" distB="0" distL="114300" distR="114300" simplePos="0" relativeHeight="251770880" behindDoc="1" locked="0" layoutInCell="1" allowOverlap="1" wp14:anchorId="590291C3" wp14:editId="529ED09D">
            <wp:simplePos x="0" y="0"/>
            <wp:positionH relativeFrom="column">
              <wp:posOffset>981075</wp:posOffset>
            </wp:positionH>
            <wp:positionV relativeFrom="paragraph">
              <wp:posOffset>976630</wp:posOffset>
            </wp:positionV>
            <wp:extent cx="3857625" cy="2895600"/>
            <wp:effectExtent l="19050" t="0" r="9525" b="0"/>
            <wp:wrapNone/>
            <wp:docPr id="32" name="Picture 31" descr="laptop_hand_shak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ptop_hand_shake_800_wht.png"/>
                    <pic:cNvPicPr/>
                  </pic:nvPicPr>
                  <pic:blipFill>
                    <a:blip r:embed="rId44" cstate="print"/>
                    <a:stretch>
                      <a:fillRect/>
                    </a:stretch>
                  </pic:blipFill>
                  <pic:spPr>
                    <a:xfrm>
                      <a:off x="0" y="0"/>
                      <a:ext cx="3857625" cy="2895600"/>
                    </a:xfrm>
                    <a:prstGeom prst="rect">
                      <a:avLst/>
                    </a:prstGeom>
                  </pic:spPr>
                </pic:pic>
              </a:graphicData>
            </a:graphic>
          </wp:anchor>
        </w:drawing>
      </w:r>
      <w:r>
        <w:t xml:space="preserve">Arrange regular team </w:t>
      </w:r>
      <w:r w:rsidRPr="005172FD">
        <w:rPr>
          <w:noProof/>
        </w:rPr>
        <w:t>meetings</w:t>
      </w:r>
      <w:r>
        <w:t xml:space="preserve"> or you could have a regular ten-minute morning conversation with your team. This will be a perfect way to share your knowledge and will also start the working day positively. By talking to your team and including them, you will automatically create a more positive frame of mind for the day </w:t>
      </w:r>
      <w:r w:rsidRPr="005172FD">
        <w:rPr>
          <w:noProof/>
        </w:rPr>
        <w:t>ahead</w:t>
      </w:r>
      <w:r>
        <w:t xml:space="preserve"> and if there are issues to be raised, you can discuss this together. </w:t>
      </w:r>
      <w:r>
        <w:br w:type="page"/>
      </w:r>
    </w:p>
    <w:p w:rsidR="00475178" w:rsidRDefault="00475178" w:rsidP="00475178">
      <w:pPr>
        <w:pStyle w:val="Heading3"/>
      </w:pPr>
      <w:bookmarkStart w:id="153" w:name="_Toc412546486"/>
      <w:bookmarkStart w:id="154" w:name="_Toc415483480"/>
      <w:bookmarkStart w:id="155" w:name="_Toc476842451"/>
      <w:r>
        <w:rPr>
          <w:noProof/>
        </w:rPr>
        <w:lastRenderedPageBreak/>
        <w:drawing>
          <wp:anchor distT="0" distB="0" distL="114300" distR="114300" simplePos="0" relativeHeight="251747328" behindDoc="1" locked="0" layoutInCell="1" allowOverlap="1" wp14:anchorId="31B5EAA8" wp14:editId="2AF7FDC8">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3C</w:t>
      </w:r>
      <w:bookmarkEnd w:id="153"/>
      <w:bookmarkEnd w:id="154"/>
      <w:bookmarkEnd w:id="155"/>
    </w:p>
    <w:p w:rsidR="00475178" w:rsidRDefault="00475178" w:rsidP="00475178">
      <w:pPr>
        <w:spacing w:after="0" w:line="240" w:lineRule="auto"/>
        <w:rPr>
          <w:rFonts w:cs="Calibri"/>
          <w:b/>
          <w:bCs/>
          <w:color w:val="C00000"/>
          <w:sz w:val="28"/>
          <w:szCs w:val="28"/>
        </w:rPr>
      </w:pPr>
      <w:r>
        <w:br w:type="page"/>
      </w:r>
    </w:p>
    <w:p w:rsidR="00475178" w:rsidRDefault="00475178" w:rsidP="00475178">
      <w:pPr>
        <w:pStyle w:val="Heading2"/>
      </w:pPr>
      <w:bookmarkStart w:id="156" w:name="_Toc412546487"/>
      <w:bookmarkStart w:id="157" w:name="_Toc415483481"/>
      <w:bookmarkStart w:id="158" w:name="_Toc476842452"/>
      <w:r w:rsidRPr="00813A1E">
        <w:lastRenderedPageBreak/>
        <w:t>3.4 – Challenge and test ideas within the team in a positive and collaborative way</w:t>
      </w:r>
      <w:bookmarkEnd w:id="156"/>
      <w:bookmarkEnd w:id="157"/>
      <w:bookmarkEnd w:id="158"/>
    </w:p>
    <w:p w:rsidR="00475178" w:rsidRPr="00813A1E" w:rsidRDefault="00475178" w:rsidP="00475178">
      <w:pPr>
        <w:pStyle w:val="Heading2"/>
      </w:pPr>
      <w:bookmarkStart w:id="159" w:name="_Toc412546488"/>
      <w:bookmarkStart w:id="160" w:name="_Toc415483482"/>
      <w:bookmarkStart w:id="161" w:name="_Toc476842453"/>
      <w:r w:rsidRPr="00813A1E">
        <w:t xml:space="preserve">3.5 – </w:t>
      </w:r>
      <w:r>
        <w:t>Proactively</w:t>
      </w:r>
      <w:r w:rsidRPr="00813A1E">
        <w:t xml:space="preserve"> discuss and explore ideas with other team members on an ongoing basis</w:t>
      </w:r>
      <w:bookmarkEnd w:id="159"/>
      <w:bookmarkEnd w:id="160"/>
      <w:bookmarkEnd w:id="161"/>
    </w:p>
    <w:p w:rsidR="007C7AE8" w:rsidRDefault="007C7AE8" w:rsidP="007C7AE8">
      <w:pPr>
        <w:pStyle w:val="BoldBulTight0"/>
      </w:pPr>
    </w:p>
    <w:p w:rsidR="007C7AE8" w:rsidRDefault="007C7AE8" w:rsidP="007C7AE8">
      <w:pPr>
        <w:pStyle w:val="BoldBulTight0"/>
      </w:pPr>
      <w:r>
        <w:t>By the end of this chapter, the learner should be able to:</w:t>
      </w:r>
    </w:p>
    <w:p w:rsidR="00111F3B" w:rsidRPr="00111F3B" w:rsidRDefault="00111F3B" w:rsidP="00111F3B">
      <w:pPr>
        <w:pStyle w:val="Bullets"/>
      </w:pPr>
      <w:r w:rsidRPr="00111F3B">
        <w:t>Provide opportunities for the team to test their work and discuss the outcomes in a positive way</w:t>
      </w:r>
    </w:p>
    <w:p w:rsidR="00111F3B" w:rsidRPr="00111F3B" w:rsidRDefault="00111F3B" w:rsidP="00111F3B">
      <w:pPr>
        <w:pStyle w:val="Bullets"/>
      </w:pPr>
      <w:r w:rsidRPr="00111F3B">
        <w:t>Promote a positive attitude from team members when approaching challenges and tests.</w:t>
      </w:r>
    </w:p>
    <w:p w:rsidR="00111F3B" w:rsidRPr="00111F3B" w:rsidRDefault="00111F3B" w:rsidP="00111F3B">
      <w:pPr>
        <w:pStyle w:val="Bullets"/>
      </w:pPr>
      <w:r w:rsidRPr="00111F3B">
        <w:t>Encourage their team to ask questions about their products and practice</w:t>
      </w:r>
    </w:p>
    <w:p w:rsidR="00111F3B" w:rsidRPr="00111F3B" w:rsidRDefault="00111F3B" w:rsidP="00111F3B">
      <w:pPr>
        <w:pStyle w:val="Bullets"/>
      </w:pPr>
      <w:r w:rsidRPr="00111F3B">
        <w:t>Provide opportunities for team members to talk about the development of their ideas using the WISH team review.</w:t>
      </w:r>
    </w:p>
    <w:p w:rsidR="00475178" w:rsidRDefault="00475178" w:rsidP="00475178">
      <w:pPr>
        <w:spacing w:before="240"/>
      </w:pPr>
      <w:r w:rsidRPr="0032149E">
        <w:t xml:space="preserve">Your team should </w:t>
      </w:r>
      <w:r w:rsidRPr="005172FD">
        <w:rPr>
          <w:noProof/>
        </w:rPr>
        <w:t>challe</w:t>
      </w:r>
      <w:r w:rsidRPr="0032149E">
        <w:t>nge and test their ideas</w:t>
      </w:r>
      <w:r>
        <w:t>;</w:t>
      </w:r>
      <w:r w:rsidRPr="0032149E">
        <w:t xml:space="preserve"> this is part of the developmental phase of creating new work</w:t>
      </w:r>
      <w:r>
        <w:t>.</w:t>
      </w:r>
    </w:p>
    <w:p w:rsidR="00475178" w:rsidRPr="0044034C" w:rsidRDefault="00475178" w:rsidP="00475178">
      <w:pPr>
        <w:pStyle w:val="Heading3"/>
      </w:pPr>
      <w:bookmarkStart w:id="162" w:name="_Toc412546489"/>
      <w:bookmarkStart w:id="163" w:name="_Toc415483483"/>
      <w:bookmarkStart w:id="164" w:name="_Toc476842454"/>
      <w:r w:rsidRPr="0044034C">
        <w:t>Test</w:t>
      </w:r>
      <w:r>
        <w:t xml:space="preserve"> ideas</w:t>
      </w:r>
      <w:bookmarkEnd w:id="162"/>
      <w:bookmarkEnd w:id="163"/>
      <w:bookmarkEnd w:id="164"/>
    </w:p>
    <w:p w:rsidR="00475178" w:rsidRDefault="00475178" w:rsidP="00475178">
      <w:r>
        <w:t>Your team should test their work; get them to talk through the options, possibilities and outcomes of the work produced. Make this a team collaboration exercise and look at what works well.</w:t>
      </w:r>
    </w:p>
    <w:p w:rsidR="00475178" w:rsidRPr="0032149E" w:rsidRDefault="00111F3B" w:rsidP="00475178">
      <w:pPr>
        <w:pStyle w:val="BoldBulTight0"/>
      </w:pPr>
      <w:r>
        <w:rPr>
          <w:noProof/>
          <w:lang w:val="en-GB"/>
        </w:rPr>
        <w:drawing>
          <wp:anchor distT="0" distB="0" distL="114300" distR="114300" simplePos="0" relativeHeight="251763712" behindDoc="1" locked="0" layoutInCell="1" allowOverlap="1" wp14:anchorId="4D667F1D" wp14:editId="702762DC">
            <wp:simplePos x="0" y="0"/>
            <wp:positionH relativeFrom="column">
              <wp:posOffset>3819525</wp:posOffset>
            </wp:positionH>
            <wp:positionV relativeFrom="paragraph">
              <wp:posOffset>220345</wp:posOffset>
            </wp:positionV>
            <wp:extent cx="2118995" cy="1678305"/>
            <wp:effectExtent l="0" t="0" r="0" b="0"/>
            <wp:wrapTight wrapText="bothSides">
              <wp:wrapPolygon edited="0">
                <wp:start x="0" y="0"/>
                <wp:lineTo x="0" y="21330"/>
                <wp:lineTo x="21361" y="21330"/>
                <wp:lineTo x="21361" y="0"/>
                <wp:lineTo x="0" y="0"/>
              </wp:wrapPolygon>
            </wp:wrapTight>
            <wp:docPr id="65" name="Picture 65" descr="C:\Users\Sophie2\Desktop\ArtWork\Fotolia_2225226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22252264_S.jpg"/>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t="10373" b="10373"/>
                    <a:stretch/>
                  </pic:blipFill>
                  <pic:spPr bwMode="auto">
                    <a:xfrm>
                      <a:off x="0" y="0"/>
                      <a:ext cx="2118995" cy="16783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5178" w:rsidRPr="0032149E">
        <w:t>Discuss and explore ideas with your team and ask your team the following:</w:t>
      </w:r>
    </w:p>
    <w:p w:rsidR="00475178" w:rsidRDefault="00475178" w:rsidP="004B1AB5">
      <w:pPr>
        <w:pStyle w:val="Bullets"/>
        <w:numPr>
          <w:ilvl w:val="0"/>
          <w:numId w:val="4"/>
        </w:numPr>
      </w:pPr>
      <w:r>
        <w:t>How does this perform?</w:t>
      </w:r>
    </w:p>
    <w:p w:rsidR="00475178" w:rsidRDefault="00475178" w:rsidP="004B1AB5">
      <w:pPr>
        <w:pStyle w:val="Bullets"/>
        <w:numPr>
          <w:ilvl w:val="0"/>
          <w:numId w:val="4"/>
        </w:numPr>
      </w:pPr>
      <w:r>
        <w:t>Have you tried to use this model and if so, does it work to the expected outcomes?</w:t>
      </w:r>
    </w:p>
    <w:p w:rsidR="00475178" w:rsidRDefault="00475178" w:rsidP="004B1AB5">
      <w:pPr>
        <w:pStyle w:val="Bullets"/>
        <w:numPr>
          <w:ilvl w:val="0"/>
          <w:numId w:val="4"/>
        </w:numPr>
      </w:pPr>
      <w:r>
        <w:t>Does it fulfil the original goal set?</w:t>
      </w:r>
    </w:p>
    <w:p w:rsidR="00475178" w:rsidRDefault="00475178" w:rsidP="004B1AB5">
      <w:pPr>
        <w:pStyle w:val="Bullets"/>
        <w:numPr>
          <w:ilvl w:val="0"/>
          <w:numId w:val="4"/>
        </w:numPr>
      </w:pPr>
      <w:r>
        <w:t>Does it add value to the overall objectives?</w:t>
      </w:r>
    </w:p>
    <w:p w:rsidR="00475178" w:rsidRDefault="00475178" w:rsidP="004B1AB5">
      <w:pPr>
        <w:pStyle w:val="Bullets"/>
        <w:numPr>
          <w:ilvl w:val="0"/>
          <w:numId w:val="4"/>
        </w:numPr>
      </w:pPr>
      <w:r>
        <w:t>Could this be improved?</w:t>
      </w:r>
    </w:p>
    <w:p w:rsidR="00475178" w:rsidRDefault="00475178" w:rsidP="00475178">
      <w:r>
        <w:t>You and your team should review all work developments and remind yourselves of your original objectives. Make sure you stay on target, review, improve and move forwards.</w:t>
      </w:r>
    </w:p>
    <w:p w:rsidR="00475178" w:rsidRPr="00FA453B" w:rsidRDefault="00475178" w:rsidP="00475178">
      <w:pPr>
        <w:pStyle w:val="Heading3"/>
      </w:pPr>
      <w:bookmarkStart w:id="165" w:name="_Toc412546490"/>
      <w:bookmarkStart w:id="166" w:name="_Toc415483484"/>
      <w:bookmarkStart w:id="167" w:name="_Toc476842455"/>
      <w:r>
        <w:t>Discuss and explore ideas</w:t>
      </w:r>
      <w:bookmarkEnd w:id="165"/>
      <w:bookmarkEnd w:id="166"/>
      <w:bookmarkEnd w:id="167"/>
    </w:p>
    <w:p w:rsidR="00475178" w:rsidRDefault="00475178" w:rsidP="00475178">
      <w:r>
        <w:t xml:space="preserve">Regularly discuss and explore your work ideas within your team. This is important to keep a free-flow of ideas and to keep a track of what everyone in the team is working on. Team members will value the </w:t>
      </w:r>
      <w:r w:rsidRPr="005172FD">
        <w:rPr>
          <w:noProof/>
        </w:rPr>
        <w:t>interaction</w:t>
      </w:r>
      <w:r>
        <w:t xml:space="preserve"> and it will help break through on sticking points and difficult issues. It also is a great way to reset your original objectives and goals to make sure no one is working along on a different tangent.</w:t>
      </w:r>
    </w:p>
    <w:p w:rsidR="00111F3B" w:rsidRDefault="00475178" w:rsidP="00475178">
      <w:r>
        <w:t xml:space="preserve">Frequent communications can be used to explore a variety of opportunities which could be catalogued into a central resource area. If you keep relevant information and ideas that are discussed, it will give </w:t>
      </w:r>
      <w:r>
        <w:lastRenderedPageBreak/>
        <w:t>you an opportunity to explore these in more depth over time and to revisit and develop unformed visions.</w:t>
      </w:r>
    </w:p>
    <w:p w:rsidR="00475178" w:rsidRPr="00E56A5A" w:rsidRDefault="00475178" w:rsidP="00475178">
      <w:pPr>
        <w:pStyle w:val="Heading3"/>
      </w:pPr>
      <w:bookmarkStart w:id="168" w:name="_Toc412546491"/>
      <w:bookmarkStart w:id="169" w:name="_Toc415483485"/>
      <w:bookmarkStart w:id="170" w:name="_Toc476842456"/>
      <w:r w:rsidRPr="00E56A5A">
        <w:t>W.I.S.H. team review</w:t>
      </w:r>
      <w:bookmarkEnd w:id="168"/>
      <w:bookmarkEnd w:id="169"/>
      <w:bookmarkEnd w:id="170"/>
    </w:p>
    <w:p w:rsidR="00475178" w:rsidRDefault="00475178" w:rsidP="00475178">
      <w:r>
        <w:rPr>
          <w:noProof/>
          <w:lang w:val="en-GB"/>
        </w:rPr>
        <w:drawing>
          <wp:anchor distT="0" distB="0" distL="114300" distR="114300" simplePos="0" relativeHeight="251787264" behindDoc="1" locked="0" layoutInCell="1" allowOverlap="1" wp14:anchorId="51D8FC59" wp14:editId="0C55D101">
            <wp:simplePos x="0" y="0"/>
            <wp:positionH relativeFrom="column">
              <wp:posOffset>4029075</wp:posOffset>
            </wp:positionH>
            <wp:positionV relativeFrom="paragraph">
              <wp:posOffset>507365</wp:posOffset>
            </wp:positionV>
            <wp:extent cx="2228215" cy="1847850"/>
            <wp:effectExtent l="0" t="0" r="635" b="0"/>
            <wp:wrapTight wrapText="bothSides">
              <wp:wrapPolygon edited="0">
                <wp:start x="739" y="0"/>
                <wp:lineTo x="0" y="445"/>
                <wp:lineTo x="0" y="21155"/>
                <wp:lineTo x="739" y="21377"/>
                <wp:lineTo x="20683" y="21377"/>
                <wp:lineTo x="21421" y="21155"/>
                <wp:lineTo x="21421" y="445"/>
                <wp:lineTo x="20683" y="0"/>
                <wp:lineTo x="739" y="0"/>
              </wp:wrapPolygon>
            </wp:wrapTight>
            <wp:docPr id="54" name="Picture 54" descr="C:\Users\Sophie2\Desktop\ArtWork\Fotolia_23643125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23643125_S.jpg"/>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b="17073"/>
                    <a:stretch/>
                  </pic:blipFill>
                  <pic:spPr bwMode="auto">
                    <a:xfrm>
                      <a:off x="0" y="0"/>
                      <a:ext cx="2228215" cy="184785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The W.I.S.H. team review is a process for analysing where your team are at in their development. It can help you to plan how to move your team forward and progress to the next level.</w:t>
      </w:r>
      <w:r w:rsidRPr="00EE6A2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475178" w:rsidRDefault="00475178" w:rsidP="00475178">
      <w:pPr>
        <w:pStyle w:val="BoldBulTight0"/>
      </w:pPr>
      <w:r>
        <w:t>This involves:</w:t>
      </w:r>
    </w:p>
    <w:p w:rsidR="00475178" w:rsidRPr="00E56A5A" w:rsidRDefault="00475178" w:rsidP="004B1AB5">
      <w:pPr>
        <w:pStyle w:val="Bullets"/>
        <w:numPr>
          <w:ilvl w:val="0"/>
          <w:numId w:val="4"/>
        </w:numPr>
      </w:pPr>
      <w:r w:rsidRPr="00E56A5A">
        <w:rPr>
          <w:b/>
        </w:rPr>
        <w:t xml:space="preserve">Well </w:t>
      </w:r>
      <w:r w:rsidRPr="00E56A5A">
        <w:t>– looking at what your team does well</w:t>
      </w:r>
    </w:p>
    <w:p w:rsidR="00475178" w:rsidRPr="00E56A5A" w:rsidRDefault="00475178" w:rsidP="004B1AB5">
      <w:pPr>
        <w:pStyle w:val="Bullets"/>
        <w:numPr>
          <w:ilvl w:val="0"/>
          <w:numId w:val="4"/>
        </w:numPr>
      </w:pPr>
      <w:r w:rsidRPr="00E56A5A">
        <w:rPr>
          <w:b/>
        </w:rPr>
        <w:t>Improve</w:t>
      </w:r>
      <w:r w:rsidRPr="00E56A5A">
        <w:t xml:space="preserve"> – looking at the ways your team can improve</w:t>
      </w:r>
    </w:p>
    <w:p w:rsidR="00475178" w:rsidRPr="00E56A5A" w:rsidRDefault="00475178" w:rsidP="004B1AB5">
      <w:pPr>
        <w:pStyle w:val="Bullets"/>
        <w:numPr>
          <w:ilvl w:val="0"/>
          <w:numId w:val="4"/>
        </w:numPr>
      </w:pPr>
      <w:r w:rsidRPr="00E56A5A">
        <w:rPr>
          <w:b/>
        </w:rPr>
        <w:t>Strategy</w:t>
      </w:r>
      <w:r w:rsidRPr="00E56A5A">
        <w:t xml:space="preserve"> – developing the right strategy to further your teamwork</w:t>
      </w:r>
    </w:p>
    <w:p w:rsidR="00475178" w:rsidRPr="00E56A5A" w:rsidRDefault="00475178" w:rsidP="004B1AB5">
      <w:pPr>
        <w:pStyle w:val="Bullets"/>
        <w:numPr>
          <w:ilvl w:val="0"/>
          <w:numId w:val="4"/>
        </w:numPr>
      </w:pPr>
      <w:r w:rsidRPr="00E56A5A">
        <w:rPr>
          <w:b/>
        </w:rPr>
        <w:t>How</w:t>
      </w:r>
      <w:r w:rsidRPr="00E56A5A">
        <w:t xml:space="preserve"> – finally, how you </w:t>
      </w:r>
      <w:r>
        <w:t xml:space="preserve">are </w:t>
      </w:r>
      <w:r w:rsidRPr="00E56A5A">
        <w:t>going to implement your strategy with your team</w:t>
      </w:r>
      <w:r>
        <w:t>.</w:t>
      </w:r>
    </w:p>
    <w:p w:rsidR="00475178" w:rsidRDefault="00475178" w:rsidP="00475178">
      <w:r>
        <w:t xml:space="preserve">The result of the above process can help your team to enhance on what they do well and show any areas that may need to be worked on. It can show the elements that may be causing blocks to your team’s growth. Look at your team and analyse how they function and what influences them. </w:t>
      </w:r>
      <w:r w:rsidRPr="00BB32A9">
        <w:t xml:space="preserve">By </w:t>
      </w:r>
      <w:r>
        <w:t xml:space="preserve">focusing on the strategy, you can help your team to develop their potential. Make sure you take the time to implement the strategy with your team so that real development can occur. </w:t>
      </w:r>
    </w:p>
    <w:p w:rsidR="00475178" w:rsidRDefault="00475178" w:rsidP="00475178">
      <w:pPr>
        <w:pStyle w:val="BoldBulTight0"/>
      </w:pPr>
      <w:r>
        <w:t>In your review, you should consider the following:</w:t>
      </w:r>
    </w:p>
    <w:p w:rsidR="00475178" w:rsidRPr="00EE6A26" w:rsidRDefault="00475178" w:rsidP="004B1AB5">
      <w:pPr>
        <w:pStyle w:val="Bullets"/>
        <w:numPr>
          <w:ilvl w:val="0"/>
          <w:numId w:val="4"/>
        </w:numPr>
      </w:pPr>
      <w:r w:rsidRPr="00EE6A26">
        <w:t>Attitude</w:t>
      </w:r>
    </w:p>
    <w:p w:rsidR="00475178" w:rsidRPr="00EE6A26" w:rsidRDefault="00475178" w:rsidP="004B1AB5">
      <w:pPr>
        <w:pStyle w:val="Bullets"/>
        <w:numPr>
          <w:ilvl w:val="0"/>
          <w:numId w:val="4"/>
        </w:numPr>
      </w:pPr>
      <w:r w:rsidRPr="00EE6A26">
        <w:t>Skills</w:t>
      </w:r>
    </w:p>
    <w:p w:rsidR="00475178" w:rsidRPr="00EE6A26" w:rsidRDefault="00475178" w:rsidP="004B1AB5">
      <w:pPr>
        <w:pStyle w:val="Bullets"/>
        <w:numPr>
          <w:ilvl w:val="0"/>
          <w:numId w:val="4"/>
        </w:numPr>
      </w:pPr>
      <w:r w:rsidRPr="00EE6A26">
        <w:t>Communication</w:t>
      </w:r>
    </w:p>
    <w:p w:rsidR="00475178" w:rsidRPr="00EE6A26" w:rsidRDefault="00475178" w:rsidP="004B1AB5">
      <w:pPr>
        <w:pStyle w:val="Bullets"/>
        <w:numPr>
          <w:ilvl w:val="0"/>
          <w:numId w:val="4"/>
        </w:numPr>
      </w:pPr>
      <w:r w:rsidRPr="00EE6A26">
        <w:t>Abilities</w:t>
      </w:r>
    </w:p>
    <w:p w:rsidR="00475178" w:rsidRPr="00EE6A26" w:rsidRDefault="00475178" w:rsidP="004B1AB5">
      <w:pPr>
        <w:pStyle w:val="Bullets"/>
        <w:numPr>
          <w:ilvl w:val="0"/>
          <w:numId w:val="4"/>
        </w:numPr>
      </w:pPr>
      <w:r w:rsidRPr="00EE6A26">
        <w:t xml:space="preserve">Cooperation </w:t>
      </w:r>
    </w:p>
    <w:p w:rsidR="00475178" w:rsidRPr="00EE6A26" w:rsidRDefault="00475178" w:rsidP="004B1AB5">
      <w:pPr>
        <w:pStyle w:val="Bullets"/>
        <w:numPr>
          <w:ilvl w:val="0"/>
          <w:numId w:val="4"/>
        </w:numPr>
      </w:pPr>
      <w:r w:rsidRPr="00EE6A26">
        <w:t>Compatibility</w:t>
      </w:r>
      <w:r>
        <w:t>.</w:t>
      </w:r>
    </w:p>
    <w:p w:rsidR="00475178" w:rsidRDefault="00475178" w:rsidP="00475178">
      <w:r>
        <w:t xml:space="preserve">Use the W.I.S.H. model against each of the above and see where your team are currently at. For example, does your team’s attitude work </w:t>
      </w:r>
      <w:r w:rsidRPr="00EE6A26">
        <w:rPr>
          <w:b/>
        </w:rPr>
        <w:t>well</w:t>
      </w:r>
      <w:r>
        <w:t xml:space="preserve">, or does your team need to make </w:t>
      </w:r>
      <w:r w:rsidRPr="00EE6A26">
        <w:rPr>
          <w:b/>
        </w:rPr>
        <w:t xml:space="preserve">improvements </w:t>
      </w:r>
      <w:r>
        <w:t>on any aspects of their attitude? This process is helpful in breaking down the questions that you need to ask so that you can see clearly how your team work together.</w:t>
      </w:r>
    </w:p>
    <w:p w:rsidR="00202020" w:rsidRDefault="00202020">
      <w:pPr>
        <w:spacing w:after="0" w:line="240" w:lineRule="auto"/>
        <w:rPr>
          <w:rStyle w:val="Heading3Char"/>
          <w:lang w:val="en-GB"/>
        </w:rPr>
      </w:pPr>
      <w:bookmarkStart w:id="171" w:name="_Toc476737123"/>
      <w:r>
        <w:rPr>
          <w:rStyle w:val="Heading3Char"/>
          <w:b w:val="0"/>
          <w:bCs w:val="0"/>
        </w:rPr>
        <w:br w:type="page"/>
      </w:r>
    </w:p>
    <w:p w:rsidR="00202020" w:rsidRDefault="00202020" w:rsidP="00202020">
      <w:pPr>
        <w:pStyle w:val="Heading3"/>
        <w:rPr>
          <w:rStyle w:val="Heading3Char"/>
          <w:b/>
          <w:bCs/>
        </w:rPr>
      </w:pPr>
      <w:bookmarkStart w:id="172" w:name="_Toc476842457"/>
      <w:r>
        <w:rPr>
          <w:rStyle w:val="Heading3Char"/>
          <w:b/>
          <w:bCs/>
        </w:rPr>
        <w:lastRenderedPageBreak/>
        <w:t>Encouraging the team to innovate</w:t>
      </w:r>
      <w:bookmarkEnd w:id="171"/>
      <w:bookmarkEnd w:id="172"/>
    </w:p>
    <w:p w:rsidR="00202020" w:rsidRDefault="00202020" w:rsidP="00202020">
      <w:r w:rsidRPr="003B5A9B">
        <w:t>Innovative ideas are those that think outside the box and identify new or improved ways of doing business.</w:t>
      </w:r>
      <w:r>
        <w:t xml:space="preserve"> Team members who are able to innovate can find creative solutions to problems, recognise new opportunities and lead projects forward with strength.</w:t>
      </w:r>
    </w:p>
    <w:p w:rsidR="00202020" w:rsidRDefault="00202020" w:rsidP="007820F5">
      <w:pPr>
        <w:pStyle w:val="BoldBulTight0"/>
      </w:pPr>
      <w:r>
        <w:t>The Harvard Business Review outlines the following steps to encouraging innovation:</w:t>
      </w:r>
    </w:p>
    <w:p w:rsidR="00202020" w:rsidRDefault="00202020" w:rsidP="005931CC">
      <w:pPr>
        <w:pStyle w:val="Bullets"/>
        <w:numPr>
          <w:ilvl w:val="0"/>
          <w:numId w:val="29"/>
        </w:numPr>
      </w:pPr>
      <w:r w:rsidRPr="003B5A9B">
        <w:rPr>
          <w:b/>
        </w:rPr>
        <w:t>A compelling vision</w:t>
      </w:r>
      <w:r>
        <w:t xml:space="preserve"> – clear and valued objectives</w:t>
      </w:r>
    </w:p>
    <w:p w:rsidR="00202020" w:rsidRDefault="00202020" w:rsidP="005931CC">
      <w:pPr>
        <w:pStyle w:val="Bullets"/>
        <w:numPr>
          <w:ilvl w:val="0"/>
          <w:numId w:val="29"/>
        </w:numPr>
      </w:pPr>
      <w:r w:rsidRPr="003B5A9B">
        <w:rPr>
          <w:b/>
        </w:rPr>
        <w:t>Goal interdependence</w:t>
      </w:r>
      <w:r>
        <w:t xml:space="preserve"> – team members cannot succeed without each other as their personal goals relate to team goals</w:t>
      </w:r>
    </w:p>
    <w:p w:rsidR="00202020" w:rsidRDefault="00202020" w:rsidP="005931CC">
      <w:pPr>
        <w:pStyle w:val="Bullets"/>
        <w:numPr>
          <w:ilvl w:val="0"/>
          <w:numId w:val="29"/>
        </w:numPr>
      </w:pPr>
      <w:r w:rsidRPr="003B5A9B">
        <w:rPr>
          <w:b/>
        </w:rPr>
        <w:t>Support of innovation</w:t>
      </w:r>
      <w:r>
        <w:t xml:space="preserve"> – the team leader supports and encourages innovation, even if ideas aren’t always successful</w:t>
      </w:r>
    </w:p>
    <w:p w:rsidR="00202020" w:rsidRDefault="00202020" w:rsidP="005931CC">
      <w:pPr>
        <w:pStyle w:val="Bullets"/>
        <w:numPr>
          <w:ilvl w:val="0"/>
          <w:numId w:val="29"/>
        </w:numPr>
      </w:pPr>
      <w:r w:rsidRPr="003B5A9B">
        <w:rPr>
          <w:b/>
        </w:rPr>
        <w:t>A cohesive team</w:t>
      </w:r>
      <w:r>
        <w:t xml:space="preserve"> – the team works well </w:t>
      </w:r>
      <w:r w:rsidRPr="005172FD">
        <w:rPr>
          <w:noProof/>
        </w:rPr>
        <w:t>together</w:t>
      </w:r>
      <w:r>
        <w:t xml:space="preserve"> and each member feels safe to contribute their own thoughts, ideas and concerns</w:t>
      </w:r>
    </w:p>
    <w:p w:rsidR="00202020" w:rsidRDefault="00202020" w:rsidP="005931CC">
      <w:pPr>
        <w:pStyle w:val="Bullets"/>
        <w:numPr>
          <w:ilvl w:val="0"/>
          <w:numId w:val="29"/>
        </w:numPr>
      </w:pPr>
      <w:r w:rsidRPr="003B5A9B">
        <w:rPr>
          <w:b/>
        </w:rPr>
        <w:t>Strong internal and external communication</w:t>
      </w:r>
      <w:r>
        <w:t xml:space="preserve"> – team members are given plenty of opportunities to share knowledge and ideas, and to give and receive feedback.</w:t>
      </w:r>
    </w:p>
    <w:p w:rsidR="00202020" w:rsidRPr="003B5A9B" w:rsidRDefault="00202020" w:rsidP="00202020">
      <w:pPr>
        <w:rPr>
          <w:bCs/>
        </w:rPr>
      </w:pPr>
      <w:r>
        <w:t>Modified from ‘</w:t>
      </w:r>
      <w:r w:rsidRPr="003B5A9B">
        <w:rPr>
          <w:bCs/>
        </w:rPr>
        <w:t>What the Research Tells Us About Team Creativity and Innovation</w:t>
      </w:r>
      <w:r>
        <w:rPr>
          <w:bCs/>
        </w:rPr>
        <w:t xml:space="preserve">’, Roger Schwarz, </w:t>
      </w:r>
      <w:r>
        <w:rPr>
          <w:bCs/>
          <w:i/>
        </w:rPr>
        <w:t>Harvard Business Review</w:t>
      </w:r>
      <w:r>
        <w:rPr>
          <w:bCs/>
        </w:rPr>
        <w:t xml:space="preserve">, </w:t>
      </w:r>
      <w:hyperlink r:id="rId47" w:history="1">
        <w:r w:rsidRPr="00F2143D">
          <w:rPr>
            <w:rStyle w:val="Hyperlink"/>
            <w:bCs/>
          </w:rPr>
          <w:t>https://hbr.org/2015/12/what-the-research-tells-us-about-team-creativity-and-innovation</w:t>
        </w:r>
      </w:hyperlink>
      <w:r>
        <w:rPr>
          <w:bCs/>
        </w:rPr>
        <w:t xml:space="preserve"> (08/03/17).</w:t>
      </w:r>
    </w:p>
    <w:p w:rsidR="00202020" w:rsidRPr="00BB32A9" w:rsidRDefault="00202020" w:rsidP="00475178"/>
    <w:p w:rsidR="00475178" w:rsidRDefault="00475178" w:rsidP="00475178">
      <w:pPr>
        <w:spacing w:after="0" w:line="240" w:lineRule="auto"/>
        <w:rPr>
          <w:rFonts w:cstheme="majorBidi"/>
          <w:b/>
          <w:bCs/>
          <w:sz w:val="26"/>
          <w:szCs w:val="26"/>
        </w:rPr>
      </w:pPr>
      <w:r>
        <w:br w:type="page"/>
      </w:r>
    </w:p>
    <w:p w:rsidR="00475178" w:rsidRDefault="00475178" w:rsidP="00475178">
      <w:pPr>
        <w:pStyle w:val="Heading3"/>
      </w:pPr>
      <w:bookmarkStart w:id="173" w:name="_Toc412546492"/>
      <w:bookmarkStart w:id="174" w:name="_Toc415483486"/>
      <w:bookmarkStart w:id="175" w:name="_Toc476842458"/>
      <w:r w:rsidRPr="005B7C76">
        <w:lastRenderedPageBreak/>
        <w:t xml:space="preserve">Activity </w:t>
      </w:r>
      <w:r>
        <w:t>3D</w:t>
      </w:r>
      <w:bookmarkEnd w:id="173"/>
      <w:bookmarkEnd w:id="174"/>
      <w:bookmarkEnd w:id="175"/>
    </w:p>
    <w:p w:rsidR="00475178" w:rsidRPr="00A62486" w:rsidRDefault="00475178" w:rsidP="00475178">
      <w:pPr>
        <w:rPr>
          <w:rFonts w:cstheme="majorBidi"/>
          <w:b/>
          <w:bCs/>
          <w:sz w:val="26"/>
          <w:szCs w:val="26"/>
        </w:rPr>
      </w:pPr>
      <w:r>
        <w:rPr>
          <w:noProof/>
          <w:lang w:val="en-GB"/>
        </w:rPr>
        <w:drawing>
          <wp:anchor distT="0" distB="0" distL="114300" distR="114300" simplePos="0" relativeHeight="251738112" behindDoc="1" locked="0" layoutInCell="1" allowOverlap="1" wp14:anchorId="6CD122A2" wp14:editId="2E2A8BA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475178" w:rsidRPr="006E5817" w:rsidRDefault="00475178" w:rsidP="00475178">
      <w:pPr>
        <w:pStyle w:val="Heading1"/>
        <w:spacing w:after="240"/>
      </w:pPr>
      <w:bookmarkStart w:id="176" w:name="_Toc412546493"/>
      <w:bookmarkStart w:id="177" w:name="_Toc415483487"/>
      <w:bookmarkStart w:id="178" w:name="_Toc476842459"/>
      <w:r>
        <w:lastRenderedPageBreak/>
        <w:t>4</w:t>
      </w:r>
      <w:r w:rsidRPr="00683DD9">
        <w:t xml:space="preserve">. </w:t>
      </w:r>
      <w:r w:rsidRPr="00813A1E">
        <w:t>Reflect on how the team is working</w:t>
      </w:r>
      <w:bookmarkEnd w:id="176"/>
      <w:bookmarkEnd w:id="177"/>
      <w:bookmarkEnd w:id="178"/>
    </w:p>
    <w:p w:rsidR="00475178" w:rsidRPr="00CD5295" w:rsidRDefault="00475178" w:rsidP="00475178">
      <w:r>
        <w:rPr>
          <w:b/>
          <w:sz w:val="28"/>
        </w:rPr>
        <w:t>4</w:t>
      </w:r>
      <w:r w:rsidRPr="008E070B">
        <w:rPr>
          <w:b/>
          <w:sz w:val="28"/>
        </w:rPr>
        <w:t>.1.</w:t>
      </w:r>
      <w:r w:rsidRPr="008E070B">
        <w:rPr>
          <w:sz w:val="28"/>
        </w:rPr>
        <w:t xml:space="preserve"> </w:t>
      </w:r>
      <w:r>
        <w:tab/>
      </w:r>
      <w:r>
        <w:rPr>
          <w:rFonts w:asciiTheme="minorHAnsi" w:hAnsiTheme="minorHAnsi"/>
        </w:rPr>
        <w:t>Debrief</w:t>
      </w:r>
      <w:r w:rsidRPr="000C0395">
        <w:rPr>
          <w:rFonts w:asciiTheme="minorHAnsi" w:hAnsiTheme="minorHAnsi"/>
        </w:rPr>
        <w:t xml:space="preserve"> and reflect on activities and on opportunities for improvement and innovation</w:t>
      </w:r>
    </w:p>
    <w:p w:rsidR="00475178" w:rsidRDefault="00475178" w:rsidP="00475178">
      <w:pPr>
        <w:rPr>
          <w:rFonts w:asciiTheme="minorHAnsi" w:hAnsiTheme="minorHAnsi"/>
          <w:b/>
          <w:sz w:val="28"/>
          <w:szCs w:val="28"/>
        </w:rPr>
      </w:pPr>
      <w:r>
        <w:rPr>
          <w:b/>
          <w:sz w:val="28"/>
        </w:rPr>
        <w:t>4</w:t>
      </w:r>
      <w:r w:rsidRPr="008E070B">
        <w:rPr>
          <w:b/>
          <w:sz w:val="28"/>
        </w:rPr>
        <w:t>.2.</w:t>
      </w:r>
      <w:r w:rsidRPr="008E070B">
        <w:rPr>
          <w:sz w:val="28"/>
        </w:rPr>
        <w:t xml:space="preserve"> </w:t>
      </w:r>
      <w:r>
        <w:tab/>
      </w:r>
      <w:r w:rsidRPr="000C0395">
        <w:rPr>
          <w:rFonts w:asciiTheme="minorHAnsi" w:hAnsiTheme="minorHAnsi"/>
        </w:rPr>
        <w:t>Gather and use feedback from within and outside the team to generate discussion and debate</w:t>
      </w:r>
    </w:p>
    <w:p w:rsidR="00475178" w:rsidRPr="00C31F98" w:rsidRDefault="00475178" w:rsidP="00475178">
      <w:pPr>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Pr="000C0395">
        <w:rPr>
          <w:rFonts w:asciiTheme="minorHAnsi" w:hAnsiTheme="minorHAnsi"/>
        </w:rPr>
        <w:t xml:space="preserve">Discuss the </w:t>
      </w:r>
      <w:r w:rsidRPr="00620A64">
        <w:t>challenges of being innovative in a constructive</w:t>
      </w:r>
      <w:r w:rsidRPr="000C0395">
        <w:rPr>
          <w:rFonts w:asciiTheme="minorHAnsi" w:hAnsiTheme="minorHAnsi"/>
        </w:rPr>
        <w:t xml:space="preserve"> and open way</w:t>
      </w:r>
    </w:p>
    <w:p w:rsidR="00475178" w:rsidRDefault="00475178" w:rsidP="00475178">
      <w:pPr>
        <w:ind w:left="720" w:hanging="720"/>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Pr="000C0395">
        <w:rPr>
          <w:rFonts w:asciiTheme="minorHAnsi" w:hAnsiTheme="minorHAnsi"/>
        </w:rPr>
        <w:t>Take ideas for improvement, build them into future activities and communicate key issues to relevant colleagues</w:t>
      </w:r>
    </w:p>
    <w:p w:rsidR="00475178" w:rsidRPr="00A84AE8" w:rsidRDefault="00475178" w:rsidP="00475178">
      <w:pPr>
        <w:rPr>
          <w:rFonts w:asciiTheme="minorHAnsi" w:hAnsiTheme="minorHAnsi"/>
          <w:b/>
          <w:sz w:val="28"/>
          <w:szCs w:val="28"/>
        </w:rPr>
      </w:pPr>
      <w:r w:rsidRPr="00A84AE8">
        <w:rPr>
          <w:rFonts w:asciiTheme="minorHAnsi" w:hAnsiTheme="minorHAnsi"/>
          <w:b/>
          <w:sz w:val="28"/>
          <w:szCs w:val="28"/>
        </w:rPr>
        <w:t>4.5.</w:t>
      </w:r>
      <w:r w:rsidRPr="00A84AE8">
        <w:rPr>
          <w:rFonts w:asciiTheme="minorHAnsi" w:hAnsiTheme="minorHAnsi"/>
          <w:b/>
          <w:sz w:val="28"/>
          <w:szCs w:val="28"/>
        </w:rPr>
        <w:tab/>
      </w:r>
      <w:r w:rsidRPr="000C0395">
        <w:rPr>
          <w:rFonts w:asciiTheme="minorHAnsi" w:hAnsiTheme="minorHAnsi"/>
        </w:rPr>
        <w:t>Identify, promote and celebrate successes and examples of successful innovation</w:t>
      </w:r>
    </w:p>
    <w:p w:rsidR="00475178" w:rsidRDefault="00475178" w:rsidP="00475178">
      <w:pPr>
        <w:rPr>
          <w:u w:val="single"/>
        </w:rPr>
      </w:pPr>
      <w:r w:rsidRPr="00057DD4">
        <w:rPr>
          <w:b/>
          <w:noProof/>
          <w:sz w:val="28"/>
          <w:szCs w:val="28"/>
          <w:lang w:val="en-GB"/>
        </w:rPr>
        <w:drawing>
          <wp:anchor distT="0" distB="0" distL="114300" distR="114300" simplePos="0" relativeHeight="251739136" behindDoc="1" locked="0" layoutInCell="1" allowOverlap="1" wp14:anchorId="720045AA" wp14:editId="0F7D8A10">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Pr>
          <w:u w:val="single"/>
        </w:rPr>
        <w:br w:type="page"/>
      </w:r>
    </w:p>
    <w:p w:rsidR="00475178" w:rsidRPr="00813A1E" w:rsidRDefault="00475178" w:rsidP="00475178">
      <w:pPr>
        <w:pStyle w:val="Heading2"/>
      </w:pPr>
      <w:bookmarkStart w:id="179" w:name="_Toc412546494"/>
      <w:bookmarkStart w:id="180" w:name="_Toc415483488"/>
      <w:bookmarkStart w:id="181" w:name="_Toc476842460"/>
      <w:r w:rsidRPr="00813A1E">
        <w:lastRenderedPageBreak/>
        <w:t xml:space="preserve">4.1 – </w:t>
      </w:r>
      <w:r>
        <w:t>Debrief</w:t>
      </w:r>
      <w:r w:rsidRPr="00813A1E">
        <w:t xml:space="preserve"> and reflect on activities and on opportunities for improvement and innovation</w:t>
      </w:r>
      <w:bookmarkEnd w:id="179"/>
      <w:bookmarkEnd w:id="180"/>
      <w:bookmarkEnd w:id="181"/>
    </w:p>
    <w:p w:rsidR="007C7AE8" w:rsidRDefault="007C7AE8" w:rsidP="007C7AE8">
      <w:pPr>
        <w:pStyle w:val="BoldBulTight0"/>
      </w:pPr>
    </w:p>
    <w:p w:rsidR="007C7AE8" w:rsidRDefault="007C7AE8" w:rsidP="007C7AE8">
      <w:pPr>
        <w:pStyle w:val="BoldBulTight0"/>
      </w:pPr>
      <w:r>
        <w:t>By the end of this chapter, the learner should be able to:</w:t>
      </w:r>
    </w:p>
    <w:p w:rsidR="00BD362E" w:rsidRPr="00BD362E" w:rsidRDefault="00BD362E" w:rsidP="00BD362E">
      <w:pPr>
        <w:pStyle w:val="Bullets"/>
      </w:pPr>
      <w:r w:rsidRPr="00BD362E">
        <w:t xml:space="preserve">Provide opportunities for debriefing and reflection so that the results of the team’s work can be truly understood. </w:t>
      </w:r>
    </w:p>
    <w:p w:rsidR="00BD362E" w:rsidRPr="00BD362E" w:rsidRDefault="00BD362E" w:rsidP="00BD362E">
      <w:pPr>
        <w:pStyle w:val="Bullets"/>
      </w:pPr>
      <w:r w:rsidRPr="00BD362E">
        <w:t>During debriefing include discussion of results and outcomes</w:t>
      </w:r>
    </w:p>
    <w:p w:rsidR="00BD362E" w:rsidRPr="00BD362E" w:rsidRDefault="00BD362E" w:rsidP="00BD362E">
      <w:pPr>
        <w:pStyle w:val="Bullets"/>
      </w:pPr>
      <w:r w:rsidRPr="00BD362E">
        <w:t>Should seek feedback from team members about the work and ask if there are any concerns</w:t>
      </w:r>
    </w:p>
    <w:p w:rsidR="00BD362E" w:rsidRDefault="00BD362E" w:rsidP="00BD362E">
      <w:pPr>
        <w:pStyle w:val="Bullets"/>
      </w:pPr>
      <w:r w:rsidRPr="00BD362E">
        <w:t>Ensure that debriefing is an open forum to discuss absolutely everything about the work withou</w:t>
      </w:r>
      <w:r w:rsidR="008F5CAD">
        <w:t>t judgement</w:t>
      </w:r>
    </w:p>
    <w:p w:rsidR="008F5CAD" w:rsidRPr="00BD362E" w:rsidRDefault="008F5CAD" w:rsidP="00BD362E">
      <w:pPr>
        <w:pStyle w:val="Bullets"/>
      </w:pPr>
      <w:r>
        <w:t>Engage in the reflective process.</w:t>
      </w:r>
    </w:p>
    <w:p w:rsidR="00475178" w:rsidRDefault="00475178" w:rsidP="00475178">
      <w:pPr>
        <w:spacing w:before="240"/>
      </w:pPr>
      <w:r>
        <w:t>To truly understand the results of your team’s work, you will need to come together and analyse the results of their work and their experiences. How did the activities work and what opportunities arose for further improvement and/or innovation?</w:t>
      </w:r>
    </w:p>
    <w:p w:rsidR="00475178" w:rsidRPr="00FF3D41" w:rsidRDefault="00475178" w:rsidP="00475178">
      <w:pPr>
        <w:pStyle w:val="Heading3"/>
      </w:pPr>
      <w:bookmarkStart w:id="182" w:name="_Toc412546495"/>
      <w:bookmarkStart w:id="183" w:name="_Toc415483489"/>
      <w:bookmarkStart w:id="184" w:name="_Toc476842461"/>
      <w:r>
        <w:rPr>
          <w:noProof/>
        </w:rPr>
        <w:drawing>
          <wp:anchor distT="0" distB="0" distL="114300" distR="114300" simplePos="0" relativeHeight="251783168" behindDoc="1" locked="0" layoutInCell="1" allowOverlap="1" wp14:anchorId="663DF362" wp14:editId="71AED71B">
            <wp:simplePos x="0" y="0"/>
            <wp:positionH relativeFrom="column">
              <wp:posOffset>4000500</wp:posOffset>
            </wp:positionH>
            <wp:positionV relativeFrom="paragraph">
              <wp:posOffset>19050</wp:posOffset>
            </wp:positionV>
            <wp:extent cx="2019300" cy="2997200"/>
            <wp:effectExtent l="0" t="0" r="0" b="0"/>
            <wp:wrapTight wrapText="bothSides">
              <wp:wrapPolygon edited="0">
                <wp:start x="0" y="0"/>
                <wp:lineTo x="0" y="21417"/>
                <wp:lineTo x="21396" y="21417"/>
                <wp:lineTo x="21396" y="0"/>
                <wp:lineTo x="0" y="0"/>
              </wp:wrapPolygon>
            </wp:wrapTight>
            <wp:docPr id="43" name="Picture 43" descr="C:\Users\Sophie2\Desktop\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stick_figure_drawing_checklist_800_wht.png"/>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r="-158" b="7087"/>
                    <a:stretch/>
                  </pic:blipFill>
                  <pic:spPr bwMode="auto">
                    <a:xfrm>
                      <a:off x="0" y="0"/>
                      <a:ext cx="2019300" cy="2997200"/>
                    </a:xfrm>
                    <a:prstGeom prst="rect">
                      <a:avLst/>
                    </a:prstGeom>
                    <a:noFill/>
                    <a:ln>
                      <a:noFill/>
                    </a:ln>
                    <a:extLst>
                      <a:ext uri="{53640926-AAD7-44D8-BBD7-CCE9431645EC}">
                        <a14:shadowObscured xmlns:a14="http://schemas.microsoft.com/office/drawing/2010/main"/>
                      </a:ext>
                    </a:extLst>
                  </pic:spPr>
                </pic:pic>
              </a:graphicData>
            </a:graphic>
          </wp:anchor>
        </w:drawing>
      </w:r>
      <w:r w:rsidRPr="00FF3D41">
        <w:t>Debrief</w:t>
      </w:r>
      <w:bookmarkEnd w:id="182"/>
      <w:bookmarkEnd w:id="183"/>
      <w:bookmarkEnd w:id="184"/>
    </w:p>
    <w:p w:rsidR="00475178" w:rsidRDefault="00475178" w:rsidP="00475178">
      <w:r>
        <w:t>Arrange a meeting to bring your team together. You should ask your team to prepare beforehand on the activities that have taken place. Ask them to bring a record of all that has been done and their supporting work and evidence. You should meet together to discuss what has been done and what has resulted from this.</w:t>
      </w:r>
    </w:p>
    <w:p w:rsidR="00475178" w:rsidRDefault="00475178" w:rsidP="00475178">
      <w:pPr>
        <w:pStyle w:val="BoldBulTight0"/>
      </w:pPr>
      <w:r>
        <w:t>Debriefing may include:</w:t>
      </w:r>
    </w:p>
    <w:p w:rsidR="00475178" w:rsidRPr="00FF3D41" w:rsidRDefault="00475178" w:rsidP="004B1AB5">
      <w:pPr>
        <w:pStyle w:val="Bullets"/>
        <w:numPr>
          <w:ilvl w:val="0"/>
          <w:numId w:val="4"/>
        </w:numPr>
      </w:pPr>
      <w:r w:rsidRPr="00FF3D41">
        <w:t>Explain</w:t>
      </w:r>
      <w:r>
        <w:t>ing</w:t>
      </w:r>
      <w:r w:rsidRPr="00FF3D41">
        <w:t xml:space="preserve"> the activities</w:t>
      </w:r>
    </w:p>
    <w:p w:rsidR="00475178" w:rsidRPr="00FF3D41" w:rsidRDefault="00475178" w:rsidP="004B1AB5">
      <w:pPr>
        <w:pStyle w:val="Bullets"/>
        <w:numPr>
          <w:ilvl w:val="0"/>
          <w:numId w:val="4"/>
        </w:numPr>
      </w:pPr>
      <w:r w:rsidRPr="00FF3D41">
        <w:t xml:space="preserve">How the activities were </w:t>
      </w:r>
      <w:r>
        <w:t>performed</w:t>
      </w:r>
    </w:p>
    <w:p w:rsidR="00475178" w:rsidRPr="00FF3D41" w:rsidRDefault="00475178" w:rsidP="004B1AB5">
      <w:pPr>
        <w:pStyle w:val="Bullets"/>
        <w:numPr>
          <w:ilvl w:val="0"/>
          <w:numId w:val="4"/>
        </w:numPr>
      </w:pPr>
      <w:r w:rsidRPr="00FF3D41">
        <w:t>The outcome</w:t>
      </w:r>
    </w:p>
    <w:p w:rsidR="00475178" w:rsidRPr="00FF3D41" w:rsidRDefault="00475178" w:rsidP="004B1AB5">
      <w:pPr>
        <w:pStyle w:val="Bullets"/>
        <w:numPr>
          <w:ilvl w:val="0"/>
          <w:numId w:val="4"/>
        </w:numPr>
      </w:pPr>
      <w:r w:rsidRPr="00FF3D41">
        <w:t>The results of this.</w:t>
      </w:r>
      <w:r w:rsidRPr="0009315D">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475178" w:rsidRPr="0085370E" w:rsidRDefault="00475178" w:rsidP="00475178">
      <w:pPr>
        <w:pStyle w:val="BoldBulTight0"/>
        <w:rPr>
          <w:u w:val="single"/>
        </w:rPr>
      </w:pPr>
      <w:r w:rsidRPr="0085370E">
        <w:rPr>
          <w:u w:val="single"/>
        </w:rPr>
        <w:t>Debriefing discussions</w:t>
      </w:r>
    </w:p>
    <w:p w:rsidR="00475178" w:rsidRDefault="00475178" w:rsidP="00475178">
      <w:r>
        <w:t>You should talk about the events that have happened and what outcomes have led you to this point. Discuss all the good and the bad, and whether the outcomes have proven to be successful. You should look at any misconceptions that may have occurred, and why these happened and how you addressed these as individuals and as a team.</w:t>
      </w:r>
    </w:p>
    <w:p w:rsidR="00475178" w:rsidRPr="00EA18A8" w:rsidRDefault="00475178" w:rsidP="00475178">
      <w:r>
        <w:t xml:space="preserve">Ask your team if there are any concerns that they have on the work performed. The debriefing should be an open forum to discuss absolutely </w:t>
      </w:r>
      <w:r w:rsidRPr="005172FD">
        <w:rPr>
          <w:noProof/>
        </w:rPr>
        <w:t>everything</w:t>
      </w:r>
      <w:r>
        <w:t xml:space="preserve"> and you should encourage your team to voice all their opinions and concerns about processes and functions. </w:t>
      </w:r>
    </w:p>
    <w:p w:rsidR="00475178" w:rsidRPr="00EA18A8" w:rsidRDefault="00475178" w:rsidP="00475178">
      <w:r>
        <w:lastRenderedPageBreak/>
        <w:t>What did your team find to be their main a</w:t>
      </w:r>
      <w:r w:rsidRPr="00EA18A8">
        <w:t>ccomplishments</w:t>
      </w:r>
      <w:r>
        <w:t>? Ask them to explain in detail how they concluded this and did they measure this by the success of the outcomes.</w:t>
      </w:r>
    </w:p>
    <w:p w:rsidR="00475178" w:rsidRPr="00EA18A8" w:rsidRDefault="00526441" w:rsidP="00475178">
      <w:r w:rsidRPr="00526441">
        <w:rPr>
          <w:noProof/>
          <w:u w:val="single"/>
          <w:lang w:val="en-GB"/>
        </w:rPr>
        <w:drawing>
          <wp:anchor distT="0" distB="0" distL="114300" distR="114300" simplePos="0" relativeHeight="251782144" behindDoc="1" locked="0" layoutInCell="1" allowOverlap="1" wp14:anchorId="72AF5264" wp14:editId="4AF8AD21">
            <wp:simplePos x="0" y="0"/>
            <wp:positionH relativeFrom="column">
              <wp:posOffset>3479165</wp:posOffset>
            </wp:positionH>
            <wp:positionV relativeFrom="paragraph">
              <wp:posOffset>723900</wp:posOffset>
            </wp:positionV>
            <wp:extent cx="2743200" cy="2058670"/>
            <wp:effectExtent l="0" t="0" r="0" b="0"/>
            <wp:wrapTight wrapText="bothSides">
              <wp:wrapPolygon edited="0">
                <wp:start x="0" y="0"/>
                <wp:lineTo x="0" y="21387"/>
                <wp:lineTo x="21450" y="21387"/>
                <wp:lineTo x="21450" y="0"/>
                <wp:lineTo x="0" y="0"/>
              </wp:wrapPolygon>
            </wp:wrapTight>
            <wp:docPr id="42" name="Picture 42" descr="C:\Users\Sophie2\Desktop\ArtWork\stick_figure_chart_data_tren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stick_figure_chart_data_trend_800_wht.pn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43200" cy="2058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5178">
        <w:t xml:space="preserve">Did all of your team feel included in the work, or did any feel their involvement in the task was not of value? It is important for all of your team to be </w:t>
      </w:r>
      <w:r w:rsidR="00475178" w:rsidRPr="005172FD">
        <w:rPr>
          <w:noProof/>
        </w:rPr>
        <w:t>included</w:t>
      </w:r>
      <w:r w:rsidR="00475178">
        <w:t xml:space="preserve"> and your debriefing should include these issues. Check with your team on whether they felt that their working methods and assigned tasks worked well. </w:t>
      </w:r>
    </w:p>
    <w:p w:rsidR="00475178" w:rsidRPr="00EA18A8" w:rsidRDefault="00475178" w:rsidP="00475178">
      <w:r w:rsidRPr="00EA18A8">
        <w:t xml:space="preserve">Share </w:t>
      </w:r>
      <w:r>
        <w:t xml:space="preserve">the </w:t>
      </w:r>
      <w:r w:rsidRPr="00EA18A8">
        <w:t>experience</w:t>
      </w:r>
      <w:r>
        <w:t xml:space="preserve">s, </w:t>
      </w:r>
      <w:r w:rsidRPr="00EA18A8">
        <w:t>emotions</w:t>
      </w:r>
      <w:r>
        <w:t xml:space="preserve"> and </w:t>
      </w:r>
      <w:r w:rsidRPr="00EA18A8">
        <w:t>reactions</w:t>
      </w:r>
      <w:r>
        <w:t xml:space="preserve"> of your team through their experiences. What did they get from this as a working project and what do they feel could be improved or changed for the next time?</w:t>
      </w:r>
    </w:p>
    <w:p w:rsidR="00475178" w:rsidRDefault="00475178" w:rsidP="00475178">
      <w:r>
        <w:t>Debriefing can be performed over a series of sessions and should be constructed to allow your team members to relay their accounts and achievements honestly and accurately.</w:t>
      </w:r>
    </w:p>
    <w:p w:rsidR="00475178" w:rsidRPr="007507A0" w:rsidRDefault="00475178" w:rsidP="00475178">
      <w:pPr>
        <w:pStyle w:val="Heading3"/>
      </w:pPr>
      <w:bookmarkStart w:id="185" w:name="_Toc412546496"/>
      <w:bookmarkStart w:id="186" w:name="_Toc415483490"/>
      <w:bookmarkStart w:id="187" w:name="_Toc476842462"/>
      <w:r w:rsidRPr="007507A0">
        <w:t>Reflect</w:t>
      </w:r>
      <w:bookmarkEnd w:id="185"/>
      <w:bookmarkEnd w:id="186"/>
      <w:bookmarkEnd w:id="187"/>
    </w:p>
    <w:p w:rsidR="00526441" w:rsidRDefault="00475178" w:rsidP="00475178">
      <w:r>
        <w:t>You should also look at further opportunities and other innovations that can be pushed forwards. Keep the momentum on your innovative approach. If you slow down or stop, you will find that your team will also stop. It is good practice to make innovation a natural part of the working day. Encourage your team to express their thoughts and ideas regularly and celebrate successes, achievements and experiences.</w:t>
      </w:r>
    </w:p>
    <w:p w:rsidR="00526441" w:rsidRDefault="00526441" w:rsidP="00526441">
      <w:pPr>
        <w:pStyle w:val="BoldBulTight0"/>
        <w:rPr>
          <w:u w:val="single"/>
        </w:rPr>
      </w:pPr>
      <w:r w:rsidRPr="00526441">
        <w:rPr>
          <w:u w:val="single"/>
        </w:rPr>
        <w:t>The reflective process</w:t>
      </w:r>
    </w:p>
    <w:p w:rsidR="00526441" w:rsidRDefault="00526441" w:rsidP="00526441">
      <w:r>
        <w:t>It is good practice to follow a structure when evaluating work activities.</w:t>
      </w:r>
    </w:p>
    <w:p w:rsidR="00526441" w:rsidRDefault="00526441" w:rsidP="00526441">
      <w:pPr>
        <w:pStyle w:val="BoldBulTight0"/>
      </w:pPr>
      <w:r>
        <w:t>An example of a structured reflective process is to ask yourself the following questions after each activity:</w:t>
      </w:r>
    </w:p>
    <w:p w:rsidR="00526441" w:rsidRPr="00526441" w:rsidRDefault="00526441" w:rsidP="00526441">
      <w:pPr>
        <w:pStyle w:val="Bullets"/>
        <w:rPr>
          <w:lang w:val="en-GB"/>
        </w:rPr>
      </w:pPr>
      <w:r>
        <w:rPr>
          <w:lang w:val="en-GB"/>
        </w:rPr>
        <w:t>W</w:t>
      </w:r>
      <w:r w:rsidRPr="00526441">
        <w:rPr>
          <w:lang w:val="en-GB"/>
        </w:rPr>
        <w:t>hich activities were carried out and how they were carried out -  by whom, under which conditions, in which timeframes, etc.</w:t>
      </w:r>
      <w:r>
        <w:rPr>
          <w:lang w:val="en-GB"/>
        </w:rPr>
        <w:t>?</w:t>
      </w:r>
    </w:p>
    <w:p w:rsidR="00526441" w:rsidRPr="00526441" w:rsidRDefault="00526441" w:rsidP="00526441">
      <w:pPr>
        <w:pStyle w:val="Bullets"/>
        <w:rPr>
          <w:lang w:val="en-GB"/>
        </w:rPr>
      </w:pPr>
      <w:r>
        <w:rPr>
          <w:lang w:val="en-GB"/>
        </w:rPr>
        <w:t>W</w:t>
      </w:r>
      <w:r w:rsidRPr="00526441">
        <w:rPr>
          <w:lang w:val="en-GB"/>
        </w:rPr>
        <w:t>hat went well</w:t>
      </w:r>
      <w:r>
        <w:rPr>
          <w:lang w:val="en-GB"/>
        </w:rPr>
        <w:t>?</w:t>
      </w:r>
    </w:p>
    <w:p w:rsidR="00526441" w:rsidRPr="00526441" w:rsidRDefault="00526441" w:rsidP="00526441">
      <w:pPr>
        <w:pStyle w:val="Bullets"/>
        <w:rPr>
          <w:lang w:val="en-GB"/>
        </w:rPr>
      </w:pPr>
      <w:r>
        <w:rPr>
          <w:lang w:val="en-GB"/>
        </w:rPr>
        <w:t>W</w:t>
      </w:r>
      <w:r w:rsidRPr="00526441">
        <w:rPr>
          <w:lang w:val="en-GB"/>
        </w:rPr>
        <w:t>hat went wrong</w:t>
      </w:r>
      <w:r>
        <w:rPr>
          <w:lang w:val="en-GB"/>
        </w:rPr>
        <w:t>?</w:t>
      </w:r>
    </w:p>
    <w:p w:rsidR="00526441" w:rsidRDefault="00526441" w:rsidP="00526441">
      <w:pPr>
        <w:pStyle w:val="Bullets"/>
        <w:rPr>
          <w:lang w:val="en-GB"/>
        </w:rPr>
      </w:pPr>
      <w:r>
        <w:rPr>
          <w:lang w:val="en-GB"/>
        </w:rPr>
        <w:t>Why did things go well?</w:t>
      </w:r>
    </w:p>
    <w:p w:rsidR="00526441" w:rsidRDefault="00526441" w:rsidP="00526441">
      <w:pPr>
        <w:pStyle w:val="Bullets"/>
        <w:rPr>
          <w:lang w:val="en-GB"/>
        </w:rPr>
      </w:pPr>
      <w:r>
        <w:rPr>
          <w:lang w:val="en-GB"/>
        </w:rPr>
        <w:t>Why did things go wrong?</w:t>
      </w:r>
    </w:p>
    <w:p w:rsidR="00526441" w:rsidRPr="00526441" w:rsidRDefault="00526441" w:rsidP="00526441">
      <w:pPr>
        <w:pStyle w:val="Bullets"/>
        <w:rPr>
          <w:lang w:val="en-GB"/>
        </w:rPr>
      </w:pPr>
      <w:r>
        <w:rPr>
          <w:lang w:val="en-GB"/>
        </w:rPr>
        <w:t>What could have been done differently to achieve better outcomes?</w:t>
      </w:r>
    </w:p>
    <w:p w:rsidR="00475178" w:rsidRPr="00526441" w:rsidRDefault="00475178" w:rsidP="00526441">
      <w:r w:rsidRPr="00526441">
        <w:br w:type="page"/>
      </w:r>
    </w:p>
    <w:p w:rsidR="00475178" w:rsidRDefault="00475178" w:rsidP="00475178">
      <w:pPr>
        <w:pStyle w:val="Heading3"/>
      </w:pPr>
      <w:bookmarkStart w:id="188" w:name="_Toc412546497"/>
      <w:bookmarkStart w:id="189" w:name="_Toc415483491"/>
      <w:bookmarkStart w:id="190" w:name="_Toc476842463"/>
      <w:r>
        <w:rPr>
          <w:noProof/>
        </w:rPr>
        <w:lastRenderedPageBreak/>
        <w:drawing>
          <wp:anchor distT="0" distB="0" distL="114300" distR="114300" simplePos="0" relativeHeight="251748352" behindDoc="1" locked="0" layoutInCell="1" allowOverlap="1" wp14:anchorId="6BDD5180" wp14:editId="248C7C62">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4A</w:t>
      </w:r>
      <w:bookmarkEnd w:id="188"/>
      <w:bookmarkEnd w:id="189"/>
      <w:bookmarkEnd w:id="190"/>
    </w:p>
    <w:p w:rsidR="00475178" w:rsidRDefault="00475178" w:rsidP="00475178">
      <w:pPr>
        <w:spacing w:after="0" w:line="240" w:lineRule="auto"/>
        <w:rPr>
          <w:rFonts w:cs="Calibri"/>
          <w:b/>
          <w:bCs/>
          <w:color w:val="C00000"/>
          <w:sz w:val="28"/>
          <w:szCs w:val="28"/>
        </w:rPr>
      </w:pPr>
      <w:r>
        <w:br w:type="page"/>
      </w:r>
    </w:p>
    <w:p w:rsidR="00475178" w:rsidRDefault="00475178" w:rsidP="00475178">
      <w:pPr>
        <w:pStyle w:val="Heading2"/>
      </w:pPr>
      <w:bookmarkStart w:id="191" w:name="_Toc412546498"/>
      <w:bookmarkStart w:id="192" w:name="_Toc415483492"/>
      <w:bookmarkStart w:id="193" w:name="_Toc476842464"/>
      <w:r w:rsidRPr="00813A1E">
        <w:lastRenderedPageBreak/>
        <w:t>4.2 – Gather and use feedback from within and outside the team to generate discussion and debate</w:t>
      </w:r>
      <w:bookmarkEnd w:id="191"/>
      <w:bookmarkEnd w:id="192"/>
      <w:bookmarkEnd w:id="193"/>
    </w:p>
    <w:p w:rsidR="007C7AE8" w:rsidRDefault="007C7AE8" w:rsidP="007C7AE8">
      <w:pPr>
        <w:pStyle w:val="BoldBulTight0"/>
      </w:pPr>
    </w:p>
    <w:p w:rsidR="007C7AE8" w:rsidRDefault="007C7AE8" w:rsidP="007C7AE8">
      <w:pPr>
        <w:pStyle w:val="BoldBulTight0"/>
      </w:pPr>
      <w:r>
        <w:t>By the end of this chapter, the learner should be able to:</w:t>
      </w:r>
    </w:p>
    <w:p w:rsidR="00E14819" w:rsidRPr="00E14819" w:rsidRDefault="00E14819" w:rsidP="00E14819">
      <w:pPr>
        <w:pStyle w:val="Bullets"/>
      </w:pPr>
      <w:r w:rsidRPr="00E14819">
        <w:t>Gather feedback from any individuals that were involved with the work</w:t>
      </w:r>
    </w:p>
    <w:p w:rsidR="00E14819" w:rsidRDefault="00E14819" w:rsidP="00E14819">
      <w:pPr>
        <w:pStyle w:val="Bullets"/>
      </w:pPr>
      <w:r w:rsidRPr="00E14819">
        <w:t>Provide opportunities for debate ab</w:t>
      </w:r>
      <w:r w:rsidR="00241D36">
        <w:t>out the work, where appropriate</w:t>
      </w:r>
    </w:p>
    <w:p w:rsidR="00241D36" w:rsidRPr="00E14819" w:rsidRDefault="00241D36" w:rsidP="00E14819">
      <w:pPr>
        <w:pStyle w:val="Bullets"/>
      </w:pPr>
      <w:r>
        <w:t>Identify appropriate methods of gathering fee</w:t>
      </w:r>
      <w:r w:rsidR="000C6783">
        <w:t>d</w:t>
      </w:r>
      <w:r>
        <w:t>back.</w:t>
      </w:r>
    </w:p>
    <w:p w:rsidR="00475178" w:rsidRDefault="00475178" w:rsidP="00475178">
      <w:pPr>
        <w:spacing w:before="240"/>
      </w:pPr>
      <w:r>
        <w:t>Analyse your results. Gather feedback from both your team and others that have had an input into your developmental work along the way.</w:t>
      </w:r>
    </w:p>
    <w:p w:rsidR="00475178" w:rsidRDefault="00475178" w:rsidP="00475178">
      <w:pPr>
        <w:pStyle w:val="Heading3"/>
      </w:pPr>
      <w:bookmarkStart w:id="194" w:name="_Toc412546499"/>
      <w:bookmarkStart w:id="195" w:name="_Toc415483493"/>
      <w:bookmarkStart w:id="196" w:name="_Toc476842465"/>
      <w:r>
        <w:t>Feedback</w:t>
      </w:r>
      <w:bookmarkEnd w:id="194"/>
      <w:bookmarkEnd w:id="195"/>
      <w:bookmarkEnd w:id="196"/>
    </w:p>
    <w:p w:rsidR="00475178" w:rsidRDefault="00475178" w:rsidP="00475178">
      <w:r>
        <w:t xml:space="preserve">Look at the feedback for tangible results of you and your team’s work efforts. This is an opportunity to pause, take stock and evaluate your findings. This is the time that you can learn how your work has impacted on your intended goals. </w:t>
      </w:r>
    </w:p>
    <w:p w:rsidR="00475178" w:rsidRPr="00E90A1B" w:rsidRDefault="00475178" w:rsidP="00475178">
      <w:pPr>
        <w:pStyle w:val="Heading3"/>
      </w:pPr>
      <w:bookmarkStart w:id="197" w:name="_Toc412546500"/>
      <w:bookmarkStart w:id="198" w:name="_Toc415483494"/>
      <w:bookmarkStart w:id="199" w:name="_Toc476842466"/>
      <w:r w:rsidRPr="00E90A1B">
        <w:t>Discussion</w:t>
      </w:r>
      <w:bookmarkEnd w:id="197"/>
      <w:bookmarkEnd w:id="198"/>
      <w:bookmarkEnd w:id="199"/>
    </w:p>
    <w:p w:rsidR="00475178" w:rsidRDefault="00475178" w:rsidP="00475178">
      <w:pPr>
        <w:pStyle w:val="BoldBulTight0"/>
      </w:pPr>
      <w:r>
        <w:t>Talk about your findings within the team, ask the following questions:</w:t>
      </w:r>
    </w:p>
    <w:p w:rsidR="00475178" w:rsidRPr="00864635" w:rsidRDefault="00475178" w:rsidP="004B1AB5">
      <w:pPr>
        <w:pStyle w:val="Bullets"/>
        <w:numPr>
          <w:ilvl w:val="0"/>
          <w:numId w:val="4"/>
        </w:numPr>
      </w:pPr>
      <w:r w:rsidRPr="00864635">
        <w:t>What did you learn from the experience?</w:t>
      </w:r>
    </w:p>
    <w:p w:rsidR="00475178" w:rsidRPr="00864635" w:rsidRDefault="00475178" w:rsidP="004B1AB5">
      <w:pPr>
        <w:pStyle w:val="Bullets"/>
        <w:numPr>
          <w:ilvl w:val="0"/>
          <w:numId w:val="4"/>
        </w:numPr>
      </w:pPr>
      <w:r w:rsidRPr="00864635">
        <w:t>Did you achieve what you set out to achieve?</w:t>
      </w:r>
    </w:p>
    <w:p w:rsidR="00475178" w:rsidRPr="00864635" w:rsidRDefault="00475178" w:rsidP="004B1AB5">
      <w:pPr>
        <w:pStyle w:val="Bullets"/>
        <w:numPr>
          <w:ilvl w:val="0"/>
          <w:numId w:val="4"/>
        </w:numPr>
      </w:pPr>
      <w:r w:rsidRPr="00864635">
        <w:t>Does this add value?</w:t>
      </w:r>
    </w:p>
    <w:p w:rsidR="00475178" w:rsidRPr="00864635" w:rsidRDefault="00475178" w:rsidP="004B1AB5">
      <w:pPr>
        <w:pStyle w:val="Bullets"/>
        <w:numPr>
          <w:ilvl w:val="0"/>
          <w:numId w:val="4"/>
        </w:numPr>
      </w:pPr>
      <w:r w:rsidRPr="00864635">
        <w:t>Did you fulfil your goals?</w:t>
      </w:r>
    </w:p>
    <w:p w:rsidR="00475178" w:rsidRPr="00864635" w:rsidRDefault="00475178" w:rsidP="004B1AB5">
      <w:pPr>
        <w:pStyle w:val="Bullets"/>
        <w:numPr>
          <w:ilvl w:val="0"/>
          <w:numId w:val="4"/>
        </w:numPr>
      </w:pPr>
      <w:r w:rsidRPr="00864635">
        <w:t>Can this be improved upon?</w:t>
      </w:r>
    </w:p>
    <w:p w:rsidR="00475178" w:rsidRPr="00E90A1B" w:rsidRDefault="00475178" w:rsidP="00475178">
      <w:pPr>
        <w:pStyle w:val="Heading3"/>
      </w:pPr>
      <w:bookmarkStart w:id="200" w:name="_Toc412546501"/>
      <w:bookmarkStart w:id="201" w:name="_Toc415483495"/>
      <w:bookmarkStart w:id="202" w:name="_Toc476842467"/>
      <w:r w:rsidRPr="00E90A1B">
        <w:t>Debate</w:t>
      </w:r>
      <w:bookmarkEnd w:id="200"/>
      <w:bookmarkEnd w:id="201"/>
      <w:bookmarkEnd w:id="202"/>
    </w:p>
    <w:p w:rsidR="00475178" w:rsidRDefault="00E14819" w:rsidP="00475178">
      <w:r>
        <w:rPr>
          <w:noProof/>
          <w:lang w:val="en-GB"/>
        </w:rPr>
        <w:drawing>
          <wp:anchor distT="0" distB="0" distL="114300" distR="114300" simplePos="0" relativeHeight="251781120" behindDoc="1" locked="0" layoutInCell="1" allowOverlap="1" wp14:anchorId="494FDE2F" wp14:editId="180B9B2D">
            <wp:simplePos x="0" y="0"/>
            <wp:positionH relativeFrom="column">
              <wp:posOffset>3667125</wp:posOffset>
            </wp:positionH>
            <wp:positionV relativeFrom="paragraph">
              <wp:posOffset>641985</wp:posOffset>
            </wp:positionV>
            <wp:extent cx="2524125" cy="2524125"/>
            <wp:effectExtent l="0" t="0" r="9525" b="9525"/>
            <wp:wrapTight wrapText="bothSides">
              <wp:wrapPolygon edited="0">
                <wp:start x="0" y="0"/>
                <wp:lineTo x="0" y="21518"/>
                <wp:lineTo x="21518" y="21518"/>
                <wp:lineTo x="21518" y="0"/>
                <wp:lineTo x="0" y="0"/>
              </wp:wrapPolygon>
            </wp:wrapTight>
            <wp:docPr id="33" name="Picture 33" descr="C:\Users\Sophie2\Desktop\ArtWork\stick_figure_debat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stick_figure_debate_pc_800_wht.pn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5178">
        <w:t xml:space="preserve">A debate is, by definition, a formal discussion on a particular subject with expected audience participation. It is a chance for open discussions and to look at the pros and cons. As such, your work can benefit from open and frank communications to understand the outcomes and value gained with your team’s work. </w:t>
      </w:r>
    </w:p>
    <w:p w:rsidR="00526441" w:rsidRDefault="00475178" w:rsidP="00475178">
      <w:r>
        <w:t>You and your team may just debate the results together, in a more informal way, or you may be debating outcomes to management or a work committee that has been put together for this project. There may be evaluations and debates with other teams to look at the possible impacts throughout your organisation, such as marketing a new product with your marketing department, or technical possibilities and difficulties with your ICT department.</w:t>
      </w:r>
    </w:p>
    <w:p w:rsidR="00526441" w:rsidRDefault="00526441">
      <w:pPr>
        <w:spacing w:after="0" w:line="240" w:lineRule="auto"/>
      </w:pPr>
      <w:r>
        <w:br w:type="page"/>
      </w:r>
    </w:p>
    <w:p w:rsidR="00526441" w:rsidRDefault="00526441" w:rsidP="00526441">
      <w:pPr>
        <w:pStyle w:val="Heading3"/>
      </w:pPr>
      <w:bookmarkStart w:id="203" w:name="_Toc476842468"/>
      <w:r>
        <w:lastRenderedPageBreak/>
        <w:t>Methods of gathering feedback</w:t>
      </w:r>
      <w:bookmarkEnd w:id="203"/>
    </w:p>
    <w:p w:rsidR="00526441" w:rsidRDefault="00526441" w:rsidP="00526441">
      <w:r>
        <w:t xml:space="preserve">Feedback can be gathered from your team members in a number of ways. </w:t>
      </w:r>
    </w:p>
    <w:p w:rsidR="00526441" w:rsidRDefault="00526441" w:rsidP="00526441">
      <w:pPr>
        <w:pStyle w:val="BoldBulTight0"/>
      </w:pPr>
      <w:r>
        <w:t>These may include:</w:t>
      </w:r>
    </w:p>
    <w:p w:rsidR="00526441" w:rsidRDefault="00526441" w:rsidP="00526441">
      <w:pPr>
        <w:pStyle w:val="Bullets"/>
      </w:pPr>
      <w:r>
        <w:t>One-on-one interviews</w:t>
      </w:r>
    </w:p>
    <w:p w:rsidR="00526441" w:rsidRDefault="00526441" w:rsidP="00526441">
      <w:pPr>
        <w:pStyle w:val="Bullets"/>
      </w:pPr>
      <w:r>
        <w:t>A team meeting or feedback session</w:t>
      </w:r>
    </w:p>
    <w:p w:rsidR="00526441" w:rsidRDefault="00526441" w:rsidP="00526441">
      <w:pPr>
        <w:pStyle w:val="Bullets"/>
      </w:pPr>
      <w:r>
        <w:t>Written questionnaires</w:t>
      </w:r>
    </w:p>
    <w:p w:rsidR="00526441" w:rsidRDefault="00526441" w:rsidP="00526441">
      <w:pPr>
        <w:pStyle w:val="Bullets"/>
      </w:pPr>
      <w:r>
        <w:t>Self-assessments.</w:t>
      </w:r>
    </w:p>
    <w:p w:rsidR="00526441" w:rsidRDefault="00526441" w:rsidP="00526441">
      <w:r>
        <w:t>It can be useful to talk your team members through the same process of reflection as outlined in the previous chapter (4.1).</w:t>
      </w:r>
    </w:p>
    <w:p w:rsidR="00526441" w:rsidRDefault="00526441" w:rsidP="00526441">
      <w:pPr>
        <w:pStyle w:val="Heading3"/>
      </w:pPr>
      <w:bookmarkStart w:id="204" w:name="_Toc476842469"/>
      <w:r>
        <w:t>Leading a feedback session</w:t>
      </w:r>
      <w:bookmarkEnd w:id="204"/>
    </w:p>
    <w:p w:rsidR="00526441" w:rsidRDefault="00526441" w:rsidP="00526441">
      <w:pPr>
        <w:pStyle w:val="BoldBulTight0"/>
      </w:pPr>
      <w:r>
        <w:t>To lead a feedback session effectively, you should:</w:t>
      </w:r>
    </w:p>
    <w:p w:rsidR="00526441" w:rsidRPr="00526441" w:rsidRDefault="00526441" w:rsidP="00526441">
      <w:pPr>
        <w:pStyle w:val="Bullets"/>
        <w:rPr>
          <w:lang w:val="en-GB"/>
        </w:rPr>
      </w:pPr>
      <w:r w:rsidRPr="00526441">
        <w:rPr>
          <w:lang w:val="en-GB"/>
        </w:rPr>
        <w:t>Provide structure for the discussion, and address any deviation to bring the discussion back to the topic at hand</w:t>
      </w:r>
    </w:p>
    <w:p w:rsidR="00526441" w:rsidRPr="00526441" w:rsidRDefault="00526441" w:rsidP="00526441">
      <w:pPr>
        <w:pStyle w:val="Bullets"/>
        <w:rPr>
          <w:lang w:val="en-GB"/>
        </w:rPr>
      </w:pPr>
      <w:r w:rsidRPr="00526441">
        <w:rPr>
          <w:lang w:val="en-GB"/>
        </w:rPr>
        <w:t>Mediate any conflicts that may arise amongst team members</w:t>
      </w:r>
    </w:p>
    <w:p w:rsidR="00526441" w:rsidRPr="00526441" w:rsidRDefault="00526441" w:rsidP="00526441">
      <w:pPr>
        <w:pStyle w:val="Bullets"/>
        <w:rPr>
          <w:lang w:val="en-GB"/>
        </w:rPr>
      </w:pPr>
      <w:r w:rsidRPr="00526441">
        <w:rPr>
          <w:lang w:val="en-GB"/>
        </w:rPr>
        <w:t>Encourage participation in the discussion from all team members</w:t>
      </w:r>
    </w:p>
    <w:p w:rsidR="00526441" w:rsidRPr="00526441" w:rsidRDefault="00526441" w:rsidP="00526441">
      <w:pPr>
        <w:pStyle w:val="Bullets"/>
        <w:rPr>
          <w:lang w:val="en-GB"/>
        </w:rPr>
      </w:pPr>
      <w:r w:rsidRPr="00526441">
        <w:rPr>
          <w:lang w:val="en-GB"/>
        </w:rPr>
        <w:t>Provide op</w:t>
      </w:r>
      <w:r>
        <w:rPr>
          <w:lang w:val="en-GB"/>
        </w:rPr>
        <w:t>p</w:t>
      </w:r>
      <w:r w:rsidRPr="00526441">
        <w:rPr>
          <w:lang w:val="en-GB"/>
        </w:rPr>
        <w:t>ortunities for team members to speak up and contribute thoughts</w:t>
      </w:r>
    </w:p>
    <w:p w:rsidR="00526441" w:rsidRPr="00526441" w:rsidRDefault="00526441" w:rsidP="00526441">
      <w:pPr>
        <w:pStyle w:val="Bullets"/>
        <w:rPr>
          <w:lang w:val="en-GB"/>
        </w:rPr>
      </w:pPr>
      <w:r w:rsidRPr="00526441">
        <w:rPr>
          <w:lang w:val="en-GB"/>
        </w:rPr>
        <w:t>Make a record of what is said and key points that are established. Somebody may be assigned the task of taking minutes of the meeting.</w:t>
      </w:r>
    </w:p>
    <w:p w:rsidR="00475178" w:rsidRPr="00C2513A" w:rsidRDefault="00475178" w:rsidP="00526441">
      <w:r>
        <w:br w:type="page"/>
      </w:r>
    </w:p>
    <w:p w:rsidR="00475178" w:rsidRDefault="00475178" w:rsidP="00475178">
      <w:pPr>
        <w:pStyle w:val="Heading3"/>
      </w:pPr>
      <w:bookmarkStart w:id="205" w:name="_Toc412546502"/>
      <w:bookmarkStart w:id="206" w:name="_Toc415483496"/>
      <w:bookmarkStart w:id="207" w:name="_Toc476842470"/>
      <w:r>
        <w:rPr>
          <w:noProof/>
        </w:rPr>
        <w:lastRenderedPageBreak/>
        <w:drawing>
          <wp:anchor distT="0" distB="0" distL="114300" distR="114300" simplePos="0" relativeHeight="251749376" behindDoc="1" locked="0" layoutInCell="1" allowOverlap="1" wp14:anchorId="1045390F" wp14:editId="4AAA9D6F">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4B</w:t>
      </w:r>
      <w:bookmarkEnd w:id="205"/>
      <w:bookmarkEnd w:id="206"/>
      <w:bookmarkEnd w:id="207"/>
    </w:p>
    <w:p w:rsidR="00475178" w:rsidRDefault="00475178" w:rsidP="00475178">
      <w:pPr>
        <w:spacing w:after="0" w:line="240" w:lineRule="auto"/>
        <w:rPr>
          <w:rFonts w:cs="Calibri"/>
          <w:b/>
          <w:bCs/>
          <w:color w:val="C00000"/>
          <w:sz w:val="28"/>
          <w:szCs w:val="28"/>
        </w:rPr>
      </w:pPr>
      <w:r>
        <w:br w:type="page"/>
      </w:r>
    </w:p>
    <w:p w:rsidR="00475178" w:rsidRDefault="00475178" w:rsidP="00475178">
      <w:pPr>
        <w:pStyle w:val="Heading2"/>
      </w:pPr>
      <w:bookmarkStart w:id="208" w:name="_Toc412546503"/>
      <w:bookmarkStart w:id="209" w:name="_Toc415483497"/>
      <w:bookmarkStart w:id="210" w:name="_Toc476842471"/>
      <w:r w:rsidRPr="00813A1E">
        <w:lastRenderedPageBreak/>
        <w:t xml:space="preserve">4.3 – Discuss the </w:t>
      </w:r>
      <w:r w:rsidRPr="00813A1E">
        <w:rPr>
          <w:rStyle w:val="BoldandItalics"/>
          <w:b/>
          <w:i w:val="0"/>
        </w:rPr>
        <w:t>challenges of being innovative</w:t>
      </w:r>
      <w:r w:rsidRPr="00813A1E">
        <w:t xml:space="preserve"> in a constructive and open way</w:t>
      </w:r>
      <w:bookmarkEnd w:id="208"/>
      <w:bookmarkEnd w:id="209"/>
      <w:bookmarkEnd w:id="210"/>
    </w:p>
    <w:p w:rsidR="007C7AE8" w:rsidRDefault="007C7AE8" w:rsidP="007C7AE8">
      <w:pPr>
        <w:pStyle w:val="BoldBulTight0"/>
      </w:pPr>
    </w:p>
    <w:p w:rsidR="007C7AE8" w:rsidRDefault="007C7AE8" w:rsidP="007C7AE8">
      <w:pPr>
        <w:pStyle w:val="BoldBulTight0"/>
      </w:pPr>
      <w:r>
        <w:t>By the end of this chapter, the learner should be able to:</w:t>
      </w:r>
    </w:p>
    <w:p w:rsidR="00E36E29" w:rsidRDefault="00E36E29" w:rsidP="00E36E29">
      <w:pPr>
        <w:pStyle w:val="Bullets"/>
      </w:pPr>
      <w:r>
        <w:t xml:space="preserve">Seek thoughts from team members on any challenges or restrictions that prevented innovation </w:t>
      </w:r>
    </w:p>
    <w:p w:rsidR="00E36E29" w:rsidRDefault="00E36E29" w:rsidP="00E36E29">
      <w:pPr>
        <w:pStyle w:val="Bullets"/>
      </w:pPr>
      <w:r>
        <w:t>Promote open and constructive discussion of restrictions.</w:t>
      </w:r>
    </w:p>
    <w:p w:rsidR="004F050E" w:rsidRDefault="004F050E" w:rsidP="004F050E">
      <w:pPr>
        <w:pStyle w:val="Heading3"/>
        <w:rPr>
          <w:rStyle w:val="BoldandItalics"/>
          <w:rFonts w:asciiTheme="minorHAnsi" w:hAnsiTheme="minorHAnsi"/>
          <w:b/>
          <w:i w:val="0"/>
        </w:rPr>
      </w:pPr>
      <w:bookmarkStart w:id="211" w:name="_Toc476842472"/>
      <w:r>
        <w:rPr>
          <w:rStyle w:val="BoldandItalics"/>
          <w:rFonts w:asciiTheme="minorHAnsi" w:hAnsiTheme="minorHAnsi"/>
          <w:b/>
          <w:i w:val="0"/>
        </w:rPr>
        <w:t>Innovation</w:t>
      </w:r>
      <w:bookmarkEnd w:id="211"/>
    </w:p>
    <w:p w:rsidR="004F050E" w:rsidRDefault="004F050E" w:rsidP="004F050E">
      <w:r>
        <w:t>Innovation is a term used to describe out-of-the-box thinking that results in new or improved products, services or processes.</w:t>
      </w:r>
    </w:p>
    <w:p w:rsidR="004F050E" w:rsidRDefault="004F050E" w:rsidP="004F050E">
      <w:pPr>
        <w:pStyle w:val="BoldBulTight0"/>
        <w:rPr>
          <w:u w:val="single"/>
        </w:rPr>
      </w:pPr>
      <w:r w:rsidRPr="004F050E">
        <w:rPr>
          <w:u w:val="single"/>
        </w:rPr>
        <w:t>The benefits of innovation</w:t>
      </w:r>
    </w:p>
    <w:p w:rsidR="004F050E" w:rsidRDefault="004F050E" w:rsidP="004F050E">
      <w:pPr>
        <w:pStyle w:val="BoldBulTight0"/>
      </w:pPr>
      <w:r>
        <w:rPr>
          <w:noProof/>
          <w:lang w:val="en-GB"/>
        </w:rPr>
        <w:drawing>
          <wp:anchor distT="0" distB="0" distL="114300" distR="114300" simplePos="0" relativeHeight="251784192" behindDoc="1" locked="0" layoutInCell="1" allowOverlap="1" wp14:anchorId="377D65AD" wp14:editId="60B2707E">
            <wp:simplePos x="0" y="0"/>
            <wp:positionH relativeFrom="column">
              <wp:posOffset>4258945</wp:posOffset>
            </wp:positionH>
            <wp:positionV relativeFrom="paragraph">
              <wp:posOffset>249555</wp:posOffset>
            </wp:positionV>
            <wp:extent cx="1761490" cy="2825750"/>
            <wp:effectExtent l="0" t="0" r="0" b="0"/>
            <wp:wrapTight wrapText="bothSides">
              <wp:wrapPolygon edited="0">
                <wp:start x="0" y="0"/>
                <wp:lineTo x="0" y="21406"/>
                <wp:lineTo x="21257" y="21406"/>
                <wp:lineTo x="21257" y="0"/>
                <wp:lineTo x="0" y="0"/>
              </wp:wrapPolygon>
            </wp:wrapTight>
            <wp:docPr id="44" name="Picture 44" descr="C:\Users\Sophie2\Desktop\ArtWork\proff_Einstein_smart_stick_idea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proff_Einstein_smart_stick_idea_pc_800_wht.png"/>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t="6891" b="12644"/>
                    <a:stretch/>
                  </pic:blipFill>
                  <pic:spPr bwMode="auto">
                    <a:xfrm>
                      <a:off x="0" y="0"/>
                      <a:ext cx="1761490" cy="2825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The Australian government (business.gov.au), lists the following benefits of innovation to an organisation:</w:t>
      </w:r>
    </w:p>
    <w:p w:rsidR="004F050E" w:rsidRPr="004F050E" w:rsidRDefault="004F050E" w:rsidP="004F050E">
      <w:pPr>
        <w:pStyle w:val="Bullets"/>
        <w:rPr>
          <w:lang w:val="en-GB"/>
        </w:rPr>
      </w:pPr>
      <w:r w:rsidRPr="004F050E">
        <w:rPr>
          <w:lang w:val="en-GB"/>
        </w:rPr>
        <w:t>Having more efficient and effective work processes</w:t>
      </w:r>
    </w:p>
    <w:p w:rsidR="004F050E" w:rsidRPr="004F050E" w:rsidRDefault="004F050E" w:rsidP="004F050E">
      <w:pPr>
        <w:pStyle w:val="Bullets"/>
        <w:rPr>
          <w:lang w:val="en-GB"/>
        </w:rPr>
      </w:pPr>
      <w:r w:rsidRPr="004F050E">
        <w:rPr>
          <w:lang w:val="en-GB"/>
        </w:rPr>
        <w:t>Saving time and money</w:t>
      </w:r>
    </w:p>
    <w:p w:rsidR="004F050E" w:rsidRPr="004F050E" w:rsidRDefault="004F050E" w:rsidP="004F050E">
      <w:pPr>
        <w:pStyle w:val="Bullets"/>
        <w:rPr>
          <w:lang w:val="en-GB"/>
        </w:rPr>
      </w:pPr>
      <w:r w:rsidRPr="004F050E">
        <w:rPr>
          <w:lang w:val="en-GB"/>
        </w:rPr>
        <w:t>Innovation can be a profit centre- it can help drive sales and results</w:t>
      </w:r>
    </w:p>
    <w:p w:rsidR="004F050E" w:rsidRPr="004F050E" w:rsidRDefault="004F050E" w:rsidP="004F050E">
      <w:pPr>
        <w:pStyle w:val="Bullets"/>
        <w:rPr>
          <w:lang w:val="en-GB"/>
        </w:rPr>
      </w:pPr>
      <w:r w:rsidRPr="004F050E">
        <w:rPr>
          <w:lang w:val="en-GB"/>
        </w:rPr>
        <w:t>Business agility</w:t>
      </w:r>
    </w:p>
    <w:p w:rsidR="004F050E" w:rsidRPr="004F050E" w:rsidRDefault="004F050E" w:rsidP="004F050E">
      <w:pPr>
        <w:pStyle w:val="Bullets"/>
        <w:rPr>
          <w:lang w:val="en-GB"/>
        </w:rPr>
      </w:pPr>
      <w:r w:rsidRPr="004F050E">
        <w:rPr>
          <w:lang w:val="en-GB"/>
        </w:rPr>
        <w:t>Increased customer satisfaction</w:t>
      </w:r>
    </w:p>
    <w:p w:rsidR="004F050E" w:rsidRPr="004F050E" w:rsidRDefault="004F050E" w:rsidP="004F050E">
      <w:pPr>
        <w:pStyle w:val="Bullets"/>
        <w:rPr>
          <w:lang w:val="en-GB"/>
        </w:rPr>
      </w:pPr>
      <w:r w:rsidRPr="004F050E">
        <w:rPr>
          <w:lang w:val="en-GB"/>
        </w:rPr>
        <w:t>Compliance with legislation and possible tax benefits</w:t>
      </w:r>
    </w:p>
    <w:p w:rsidR="004F050E" w:rsidRPr="004F050E" w:rsidRDefault="004F050E" w:rsidP="004F050E">
      <w:pPr>
        <w:pStyle w:val="Bullets"/>
        <w:rPr>
          <w:lang w:val="en-GB"/>
        </w:rPr>
      </w:pPr>
      <w:r w:rsidRPr="004F050E">
        <w:rPr>
          <w:lang w:val="en-GB"/>
        </w:rPr>
        <w:t>Encourages and supports diversity</w:t>
      </w:r>
    </w:p>
    <w:p w:rsidR="004F050E" w:rsidRPr="004F050E" w:rsidRDefault="004F050E" w:rsidP="004F050E">
      <w:pPr>
        <w:pStyle w:val="Bullets"/>
        <w:rPr>
          <w:lang w:val="en-GB"/>
        </w:rPr>
      </w:pPr>
      <w:r w:rsidRPr="004F050E">
        <w:rPr>
          <w:lang w:val="en-GB"/>
        </w:rPr>
        <w:t>May lead to competitive advantage.</w:t>
      </w:r>
    </w:p>
    <w:p w:rsidR="004F050E" w:rsidRPr="004F050E" w:rsidRDefault="004F050E" w:rsidP="004F050E">
      <w:pPr>
        <w:jc w:val="right"/>
      </w:pPr>
      <w:r>
        <w:t xml:space="preserve">Source: ‘Benefits of Innovation’, </w:t>
      </w:r>
      <w:hyperlink r:id="rId52" w:history="1">
        <w:r w:rsidRPr="006D6F9A">
          <w:rPr>
            <w:rStyle w:val="Hyperlink"/>
          </w:rPr>
          <w:t>https://www.business.gov.au/info/run/research-and-innovation/benefits-of-innovation</w:t>
        </w:r>
      </w:hyperlink>
      <w:r>
        <w:t xml:space="preserve"> (09/03/17)</w:t>
      </w:r>
    </w:p>
    <w:p w:rsidR="004F050E" w:rsidRDefault="00A11C9E" w:rsidP="004F050E">
      <w:pPr>
        <w:pStyle w:val="BoldBulTight0"/>
        <w:rPr>
          <w:u w:val="single"/>
        </w:rPr>
      </w:pPr>
      <w:r>
        <w:rPr>
          <w:u w:val="single"/>
        </w:rPr>
        <w:t>The Oslo Manual for Measuring Innovation</w:t>
      </w:r>
    </w:p>
    <w:p w:rsidR="00A11C9E" w:rsidRDefault="00A11C9E" w:rsidP="00A11C9E">
      <w:r>
        <w:t>The Oslo Manual for Measuring Innovation (an international guideline for understanding the innovation process and its economic impact) identifies and defines four types of innovation.</w:t>
      </w:r>
    </w:p>
    <w:p w:rsidR="00A11C9E" w:rsidRDefault="00A11C9E" w:rsidP="00A11C9E">
      <w:pPr>
        <w:pStyle w:val="BoldBulTight0"/>
      </w:pPr>
      <w:r>
        <w:t>These are:</w:t>
      </w:r>
    </w:p>
    <w:p w:rsidR="00A11C9E" w:rsidRDefault="00A11C9E" w:rsidP="00A11C9E">
      <w:pPr>
        <w:pStyle w:val="Bullets"/>
      </w:pPr>
      <w:r w:rsidRPr="00A11C9E">
        <w:rPr>
          <w:b/>
        </w:rPr>
        <w:t>Product innovation</w:t>
      </w:r>
      <w:r>
        <w:t xml:space="preserve">: </w:t>
      </w:r>
      <w:r w:rsidRPr="00A11C9E">
        <w:t>A good or service that is new or significantly improved. This includes significant improvements in technical specifications, components and materials, software in the product, user friendliness or o</w:t>
      </w:r>
      <w:r>
        <w:t>ther functional characteristics</w:t>
      </w:r>
    </w:p>
    <w:p w:rsidR="00A11C9E" w:rsidRDefault="00A11C9E" w:rsidP="00A11C9E">
      <w:pPr>
        <w:pStyle w:val="Bullets"/>
      </w:pPr>
      <w:r w:rsidRPr="00A11C9E">
        <w:rPr>
          <w:b/>
        </w:rPr>
        <w:t>Process innovation</w:t>
      </w:r>
      <w:r>
        <w:t xml:space="preserve">: </w:t>
      </w:r>
      <w:r w:rsidRPr="00A11C9E">
        <w:t>A new or significantly improved production or delivery method. This includes significant changes in techni</w:t>
      </w:r>
      <w:r>
        <w:t>ques, equipment and/or software</w:t>
      </w:r>
    </w:p>
    <w:p w:rsidR="00A11C9E" w:rsidRDefault="00A11C9E" w:rsidP="00A11C9E">
      <w:pPr>
        <w:pStyle w:val="Bullets"/>
      </w:pPr>
      <w:r w:rsidRPr="00A11C9E">
        <w:rPr>
          <w:b/>
        </w:rPr>
        <w:lastRenderedPageBreak/>
        <w:t>Marketing innovation</w:t>
      </w:r>
      <w:r>
        <w:t xml:space="preserve">: </w:t>
      </w:r>
      <w:r w:rsidRPr="00A11C9E">
        <w:t>A new marketing method involving significant changes in product design or packaging, product placemen</w:t>
      </w:r>
      <w:r>
        <w:t>t, product promotion or pricing</w:t>
      </w:r>
    </w:p>
    <w:p w:rsidR="00A11C9E" w:rsidRDefault="00A11C9E" w:rsidP="00A11C9E">
      <w:pPr>
        <w:pStyle w:val="Bullets"/>
      </w:pPr>
      <w:r w:rsidRPr="00A11C9E">
        <w:rPr>
          <w:b/>
        </w:rPr>
        <w:t>Organisational innovation</w:t>
      </w:r>
      <w:r>
        <w:t xml:space="preserve">: </w:t>
      </w:r>
      <w:r w:rsidRPr="00A11C9E">
        <w:t>A new organisational method in business practices, workplace organisation or external relations.</w:t>
      </w:r>
    </w:p>
    <w:p w:rsidR="00A11C9E" w:rsidRPr="00A11C9E" w:rsidRDefault="00A11C9E" w:rsidP="00A11C9E">
      <w:pPr>
        <w:jc w:val="right"/>
      </w:pPr>
      <w:r>
        <w:t xml:space="preserve">Retrieved from source: Organisation for Economic Co-operation and Development (OECD), ‘Defining innovation’, </w:t>
      </w:r>
      <w:hyperlink r:id="rId53" w:history="1">
        <w:r w:rsidRPr="006D6F9A">
          <w:rPr>
            <w:rStyle w:val="Hyperlink"/>
          </w:rPr>
          <w:t>https://www.oecd.org/site/innovationstrategy/defininginnovation.htm</w:t>
        </w:r>
      </w:hyperlink>
      <w:r>
        <w:t xml:space="preserve"> (09/03/17).</w:t>
      </w:r>
    </w:p>
    <w:p w:rsidR="004F050E" w:rsidRDefault="004F050E" w:rsidP="004F050E">
      <w:pPr>
        <w:pStyle w:val="Heading3"/>
        <w:rPr>
          <w:rStyle w:val="BoldandItalics"/>
          <w:rFonts w:asciiTheme="minorHAnsi" w:hAnsiTheme="minorHAnsi"/>
          <w:b/>
          <w:i w:val="0"/>
        </w:rPr>
      </w:pPr>
      <w:bookmarkStart w:id="212" w:name="_Toc476842473"/>
      <w:r>
        <w:rPr>
          <w:rStyle w:val="BoldandItalics"/>
          <w:rFonts w:asciiTheme="minorHAnsi" w:hAnsiTheme="minorHAnsi"/>
          <w:b/>
          <w:i w:val="0"/>
        </w:rPr>
        <w:t>Challenges to innovation</w:t>
      </w:r>
      <w:bookmarkEnd w:id="212"/>
    </w:p>
    <w:p w:rsidR="00475178" w:rsidRPr="00BC7BD8" w:rsidRDefault="00475178" w:rsidP="00BC7BD8">
      <w:r w:rsidRPr="00BC7BD8">
        <w:t>Challenges of being innovative may have affected the outcomes to your work. Look at how these influences have impacted you and your team.</w:t>
      </w:r>
    </w:p>
    <w:p w:rsidR="00475178" w:rsidRPr="00D20AB7" w:rsidRDefault="00475178" w:rsidP="00475178">
      <w:pPr>
        <w:pStyle w:val="BoldBulTight0"/>
        <w:rPr>
          <w:u w:val="single"/>
        </w:rPr>
      </w:pPr>
      <w:r w:rsidRPr="00D20AB7">
        <w:rPr>
          <w:u w:val="single"/>
        </w:rPr>
        <w:t>Budgets</w:t>
      </w:r>
    </w:p>
    <w:p w:rsidR="00475178" w:rsidRPr="000C0395" w:rsidRDefault="00475178" w:rsidP="00475178">
      <w:r w:rsidRPr="000C0395">
        <w:t>Budgetary or other resource constraints</w:t>
      </w:r>
      <w:r>
        <w:t xml:space="preserve"> can be a big obstacle to innovation. Not only is it difficult to secure budgets on projects that may not be successful or show instant returns, there may also be a lengthy internal process to apply for budgets. You may need to prove the worth of your </w:t>
      </w:r>
      <w:r w:rsidRPr="005172FD">
        <w:rPr>
          <w:noProof/>
        </w:rPr>
        <w:t>ideas</w:t>
      </w:r>
      <w:r>
        <w:t xml:space="preserve"> and you should back this up with supporting data and information to show the potential benefits to your organisation.</w:t>
      </w:r>
    </w:p>
    <w:p w:rsidR="00475178" w:rsidRPr="002F6EEF" w:rsidRDefault="00475178" w:rsidP="00475178">
      <w:pPr>
        <w:pStyle w:val="BoldBulTight0"/>
        <w:rPr>
          <w:u w:val="single"/>
        </w:rPr>
      </w:pPr>
      <w:r w:rsidRPr="002F6EEF">
        <w:rPr>
          <w:u w:val="single"/>
        </w:rPr>
        <w:t>Competing priorities</w:t>
      </w:r>
    </w:p>
    <w:p w:rsidR="00475178" w:rsidRPr="000C0395" w:rsidRDefault="00475178" w:rsidP="00475178">
      <w:r>
        <w:t>This is a difficult challenge as other priorities may not show up until crunch time occurs and you need to take a step forwards with your own project. Discuss the competing priorities with your management and try to agree a time when your project can be scheduled in for progressing. If you can supply your evaluations and feedback with verifiable data, it will add weight to your purpose and may influence a positive outcome.</w:t>
      </w:r>
      <w:r w:rsidRPr="00DA3FE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475178" w:rsidRPr="00006A8E" w:rsidRDefault="00475178" w:rsidP="00475178">
      <w:pPr>
        <w:pStyle w:val="BoldBulTight0"/>
        <w:rPr>
          <w:u w:val="single"/>
        </w:rPr>
      </w:pPr>
      <w:r w:rsidRPr="00006A8E">
        <w:rPr>
          <w:u w:val="single"/>
        </w:rPr>
        <w:t>Organisational culture</w:t>
      </w:r>
    </w:p>
    <w:p w:rsidR="00475178" w:rsidRPr="000C0395" w:rsidRDefault="00475178" w:rsidP="00475178">
      <w:r>
        <w:t>This can be a unpredictable challenge as it doesn’t always follow a logical path. It may be that a director has no interest in the area that you are developing, and your organisation places less value on it. It may be that the organisation has layers of procedures that will prolong the development to completion stage of you and your team’s work. Try to work with the culture of your organisation and introduce positive influences where you can. Be patient with any blocks you may come across and look at where you can make positive differences.</w:t>
      </w:r>
    </w:p>
    <w:p w:rsidR="00475178" w:rsidRPr="00006A8E" w:rsidRDefault="00475178" w:rsidP="00475178">
      <w:pPr>
        <w:pStyle w:val="BoldBulTight0"/>
        <w:rPr>
          <w:u w:val="single"/>
        </w:rPr>
      </w:pPr>
      <w:r w:rsidRPr="00006A8E">
        <w:rPr>
          <w:u w:val="single"/>
        </w:rPr>
        <w:t>Problems with breaking old patterns of behaviour or thinking</w:t>
      </w:r>
    </w:p>
    <w:p w:rsidR="00475178" w:rsidRDefault="00475178" w:rsidP="00475178">
      <w:r>
        <w:t>This can be similar to organisational culture, in the sense that you may need to break down belief-systems that just do not serve in the current business market. This can prove frustrating at times, but you can make positive influences over time by suggesting new and proved ways of working and by showing other examples of successful business competitors that work with innovative methods.</w:t>
      </w:r>
    </w:p>
    <w:p w:rsidR="00475178" w:rsidRPr="00006A8E" w:rsidRDefault="00475178" w:rsidP="00475178">
      <w:pPr>
        <w:pStyle w:val="BoldBulTight0"/>
        <w:rPr>
          <w:u w:val="single"/>
        </w:rPr>
      </w:pPr>
      <w:r w:rsidRPr="00006A8E">
        <w:rPr>
          <w:u w:val="single"/>
        </w:rPr>
        <w:t>Time pressures</w:t>
      </w:r>
    </w:p>
    <w:p w:rsidR="00144918" w:rsidRDefault="00475178" w:rsidP="00475178">
      <w:r>
        <w:t xml:space="preserve">You may find that your team are given very tight deadlines that could cause difficulties with meeting schedules. Try to mediate between your team and organisation to work out a reasonable work schedule that will enable the team to complete the work that is needed and to a time-frame that is agreed by </w:t>
      </w:r>
      <w:r>
        <w:lastRenderedPageBreak/>
        <w:t>your organisation. Produce a timeline of processes and tasks that need to take place to explain your team’s needs to management, as it could be a simple misunderstanding of expectations.</w:t>
      </w:r>
    </w:p>
    <w:p w:rsidR="00144918" w:rsidRDefault="00144918" w:rsidP="00144918">
      <w:pPr>
        <w:pStyle w:val="BoldBulTight0"/>
        <w:rPr>
          <w:u w:val="single"/>
        </w:rPr>
      </w:pPr>
      <w:r w:rsidRPr="00144918">
        <w:rPr>
          <w:u w:val="single"/>
        </w:rPr>
        <w:t>Broader environmental factors</w:t>
      </w:r>
    </w:p>
    <w:p w:rsidR="00144918" w:rsidRDefault="00144918" w:rsidP="00144918">
      <w:r>
        <w:t>In addition, factors external to the organisation itself may affect how and why businesses innovate.</w:t>
      </w:r>
    </w:p>
    <w:p w:rsidR="00144918" w:rsidRDefault="00144C6C" w:rsidP="00144918">
      <w:pPr>
        <w:pStyle w:val="BoldBulTight0"/>
      </w:pPr>
      <w:r>
        <w:rPr>
          <w:noProof/>
          <w:lang w:val="en-GB"/>
        </w:rPr>
        <w:drawing>
          <wp:anchor distT="0" distB="0" distL="114300" distR="114300" simplePos="0" relativeHeight="251794432" behindDoc="0" locked="0" layoutInCell="1" allowOverlap="1" wp14:anchorId="5A9F66F1" wp14:editId="303D0A43">
            <wp:simplePos x="0" y="0"/>
            <wp:positionH relativeFrom="column">
              <wp:posOffset>3550285</wp:posOffset>
            </wp:positionH>
            <wp:positionV relativeFrom="paragraph">
              <wp:posOffset>170180</wp:posOffset>
            </wp:positionV>
            <wp:extent cx="2172970" cy="3160395"/>
            <wp:effectExtent l="0" t="0" r="0" b="1905"/>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scope.png"/>
                    <pic:cNvPicPr/>
                  </pic:nvPicPr>
                  <pic:blipFill>
                    <a:blip r:embed="rId54">
                      <a:extLst>
                        <a:ext uri="{28A0092B-C50C-407E-A947-70E740481C1C}">
                          <a14:useLocalDpi xmlns:a14="http://schemas.microsoft.com/office/drawing/2010/main" val="0"/>
                        </a:ext>
                      </a:extLst>
                    </a:blip>
                    <a:stretch>
                      <a:fillRect/>
                    </a:stretch>
                  </pic:blipFill>
                  <pic:spPr>
                    <a:xfrm>
                      <a:off x="0" y="0"/>
                      <a:ext cx="2172970" cy="3160395"/>
                    </a:xfrm>
                    <a:prstGeom prst="rect">
                      <a:avLst/>
                    </a:prstGeom>
                  </pic:spPr>
                </pic:pic>
              </a:graphicData>
            </a:graphic>
            <wp14:sizeRelH relativeFrom="page">
              <wp14:pctWidth>0</wp14:pctWidth>
            </wp14:sizeRelH>
            <wp14:sizeRelV relativeFrom="page">
              <wp14:pctHeight>0</wp14:pctHeight>
            </wp14:sizeRelV>
          </wp:anchor>
        </w:drawing>
      </w:r>
      <w:r w:rsidR="00144918">
        <w:t>For example:</w:t>
      </w:r>
    </w:p>
    <w:p w:rsidR="00144918" w:rsidRDefault="00144918" w:rsidP="00144918">
      <w:pPr>
        <w:pStyle w:val="Bullets"/>
      </w:pPr>
      <w:r w:rsidRPr="00144918">
        <w:rPr>
          <w:b/>
        </w:rPr>
        <w:t>Industry maturity</w:t>
      </w:r>
      <w:r>
        <w:t xml:space="preserve"> – how long has the product/service been on the market? Newer industries tend to lean towards product innovation, whereas older industries look to innovate in their processes</w:t>
      </w:r>
    </w:p>
    <w:p w:rsidR="00144918" w:rsidRDefault="00144918" w:rsidP="00144918">
      <w:pPr>
        <w:pStyle w:val="Bullets"/>
      </w:pPr>
      <w:r w:rsidRPr="00144918">
        <w:rPr>
          <w:b/>
        </w:rPr>
        <w:t>Customer needs and expectations</w:t>
      </w:r>
      <w:r>
        <w:t xml:space="preserve"> – is what the customer wants changing? What does the customer expect from a product/service?</w:t>
      </w:r>
    </w:p>
    <w:p w:rsidR="00144918" w:rsidRDefault="00144918" w:rsidP="00144918">
      <w:pPr>
        <w:pStyle w:val="Bullets"/>
      </w:pPr>
      <w:r w:rsidRPr="00144918">
        <w:rPr>
          <w:b/>
        </w:rPr>
        <w:t>Demand</w:t>
      </w:r>
      <w:r>
        <w:t xml:space="preserve"> – innovation can be led by market demand. How can you appeal to a high market demand, or how can you generate a greater demand?</w:t>
      </w:r>
    </w:p>
    <w:p w:rsidR="00144918" w:rsidRDefault="00144918" w:rsidP="00144918">
      <w:pPr>
        <w:pStyle w:val="Bullets"/>
      </w:pPr>
      <w:r w:rsidRPr="00144918">
        <w:rPr>
          <w:b/>
        </w:rPr>
        <w:t>Technological opportunity</w:t>
      </w:r>
      <w:r>
        <w:t xml:space="preserve"> – what technology is available? How does technological opportunity affect how products, services and processes are used and developed? How will technological advances or changes affect business or create opportunity?</w:t>
      </w:r>
    </w:p>
    <w:p w:rsidR="00144918" w:rsidRDefault="00144918" w:rsidP="00144918">
      <w:pPr>
        <w:pStyle w:val="Bullets"/>
      </w:pPr>
      <w:r w:rsidRPr="00144918">
        <w:rPr>
          <w:b/>
        </w:rPr>
        <w:t>Intensity of competition</w:t>
      </w:r>
      <w:r>
        <w:t xml:space="preserve"> – who are your competitors in the market? How can your make your position more competitive? What can your organisation do to differentiate itself from its competitors?</w:t>
      </w:r>
    </w:p>
    <w:p w:rsidR="00144918" w:rsidRDefault="00144918" w:rsidP="00144918">
      <w:pPr>
        <w:pStyle w:val="Bullets"/>
      </w:pPr>
      <w:r w:rsidRPr="00144918">
        <w:rPr>
          <w:b/>
        </w:rPr>
        <w:t>Company size</w:t>
      </w:r>
      <w:r>
        <w:t xml:space="preserve"> – can processes that worked well for a small business work equally as well in a large business, or do new processes need to be developed?</w:t>
      </w:r>
    </w:p>
    <w:p w:rsidR="00144918" w:rsidRDefault="00144918" w:rsidP="00144918">
      <w:pPr>
        <w:jc w:val="right"/>
      </w:pPr>
      <w:r>
        <w:t xml:space="preserve">Source: ‘External and Internal Factors Affecting the Product and Business Process Innovation’, </w:t>
      </w:r>
      <w:r w:rsidRPr="00144918">
        <w:t>Nebojša Zakić, Ana Jovanović, Milan Stamatović</w:t>
      </w:r>
      <w:r>
        <w:t xml:space="preserve">, </w:t>
      </w:r>
      <w:r w:rsidRPr="00144918">
        <w:t xml:space="preserve"> Faculty of Entrepreneur</w:t>
      </w:r>
      <w:r>
        <w:t xml:space="preserve">ial Business, Union University, </w:t>
      </w:r>
      <w:hyperlink r:id="rId55" w:history="1">
        <w:r w:rsidRPr="006D6F9A">
          <w:rPr>
            <w:rStyle w:val="Hyperlink"/>
          </w:rPr>
          <w:t>http://facta.junis.ni.ac.rs/eao/eao200801/eao200801-03.pdf</w:t>
        </w:r>
      </w:hyperlink>
      <w:r>
        <w:t xml:space="preserve"> (09/03/17)</w:t>
      </w:r>
    </w:p>
    <w:p w:rsidR="00F97CC2" w:rsidRDefault="00F97CC2">
      <w:pPr>
        <w:spacing w:after="0" w:line="240" w:lineRule="auto"/>
        <w:rPr>
          <w:rFonts w:cstheme="majorBidi"/>
          <w:b/>
          <w:bCs/>
          <w:sz w:val="26"/>
          <w:szCs w:val="26"/>
          <w:lang w:val="en-GB"/>
        </w:rPr>
      </w:pPr>
      <w:r>
        <w:br w:type="page"/>
      </w:r>
    </w:p>
    <w:p w:rsidR="00946167" w:rsidRDefault="00946167" w:rsidP="00946167">
      <w:pPr>
        <w:pStyle w:val="Heading3"/>
      </w:pPr>
      <w:bookmarkStart w:id="213" w:name="_Toc476842474"/>
      <w:r>
        <w:lastRenderedPageBreak/>
        <w:t>Problem-solving processes</w:t>
      </w:r>
      <w:bookmarkEnd w:id="213"/>
    </w:p>
    <w:p w:rsidR="00946167" w:rsidRDefault="00F97CC2" w:rsidP="00946167">
      <w:r>
        <w:t xml:space="preserve">Problems that hinder innovation or disrupt the team’s </w:t>
      </w:r>
      <w:r w:rsidRPr="005172FD">
        <w:rPr>
          <w:noProof/>
        </w:rPr>
        <w:t>work,</w:t>
      </w:r>
      <w:r>
        <w:t xml:space="preserve"> should be addressed promptly. Finding ways to creatively solve problems is another opportunity to innovate.</w:t>
      </w:r>
    </w:p>
    <w:p w:rsidR="00F97CC2" w:rsidRDefault="00F97CC2" w:rsidP="00946167">
      <w:r>
        <w:t>The Creative Problem Solving Process (CPSP), created by Alex Osborn and Sidney Parnes, is just one method of approaching problems.</w:t>
      </w:r>
    </w:p>
    <w:p w:rsidR="00F97CC2" w:rsidRDefault="00F97CC2" w:rsidP="00F97CC2">
      <w:pPr>
        <w:pStyle w:val="BoldBulTight0"/>
      </w:pPr>
      <w:r>
        <w:t>The seven steps are as follows:</w:t>
      </w:r>
    </w:p>
    <w:p w:rsidR="00F97CC2" w:rsidRPr="00F97CC2" w:rsidRDefault="00F97CC2" w:rsidP="00F97CC2">
      <w:pPr>
        <w:pStyle w:val="ListParagraph"/>
        <w:numPr>
          <w:ilvl w:val="0"/>
          <w:numId w:val="38"/>
        </w:numPr>
      </w:pPr>
      <w:r w:rsidRPr="00F97CC2">
        <w:t>Clarify and identify the problem</w:t>
      </w:r>
    </w:p>
    <w:p w:rsidR="00F97CC2" w:rsidRPr="00F97CC2" w:rsidRDefault="00F97CC2" w:rsidP="00F97CC2">
      <w:pPr>
        <w:pStyle w:val="ListParagraph"/>
        <w:numPr>
          <w:ilvl w:val="0"/>
          <w:numId w:val="38"/>
        </w:numPr>
      </w:pPr>
      <w:r w:rsidRPr="00F97CC2">
        <w:t>Research the problem</w:t>
      </w:r>
    </w:p>
    <w:p w:rsidR="00F97CC2" w:rsidRPr="00F97CC2" w:rsidRDefault="00F97CC2" w:rsidP="00F97CC2">
      <w:pPr>
        <w:pStyle w:val="ListParagraph"/>
        <w:numPr>
          <w:ilvl w:val="0"/>
          <w:numId w:val="38"/>
        </w:numPr>
      </w:pPr>
      <w:r w:rsidRPr="00F97CC2">
        <w:t>Formulate creative challenges</w:t>
      </w:r>
    </w:p>
    <w:p w:rsidR="00F97CC2" w:rsidRPr="00F97CC2" w:rsidRDefault="00F97CC2" w:rsidP="00F97CC2">
      <w:pPr>
        <w:pStyle w:val="ListParagraph"/>
        <w:numPr>
          <w:ilvl w:val="0"/>
          <w:numId w:val="38"/>
        </w:numPr>
      </w:pPr>
      <w:r w:rsidRPr="00F97CC2">
        <w:t>Generate ideas</w:t>
      </w:r>
    </w:p>
    <w:p w:rsidR="00F97CC2" w:rsidRPr="00F97CC2" w:rsidRDefault="00F97CC2" w:rsidP="00F97CC2">
      <w:pPr>
        <w:pStyle w:val="ListParagraph"/>
        <w:numPr>
          <w:ilvl w:val="0"/>
          <w:numId w:val="38"/>
        </w:numPr>
      </w:pPr>
      <w:r w:rsidRPr="00F97CC2">
        <w:t>Combine and evaluate the ideas</w:t>
      </w:r>
    </w:p>
    <w:p w:rsidR="00F97CC2" w:rsidRPr="00F97CC2" w:rsidRDefault="00F97CC2" w:rsidP="00F97CC2">
      <w:pPr>
        <w:pStyle w:val="ListParagraph"/>
        <w:numPr>
          <w:ilvl w:val="0"/>
          <w:numId w:val="38"/>
        </w:numPr>
      </w:pPr>
      <w:r w:rsidRPr="00F97CC2">
        <w:t>Draw up an action plan</w:t>
      </w:r>
    </w:p>
    <w:p w:rsidR="00F97CC2" w:rsidRDefault="00F97CC2" w:rsidP="00F97CC2">
      <w:pPr>
        <w:pStyle w:val="ListParagraph"/>
        <w:numPr>
          <w:ilvl w:val="0"/>
          <w:numId w:val="38"/>
        </w:numPr>
      </w:pPr>
      <w:r w:rsidRPr="00F97CC2">
        <w:t>Do it! (implement the ideas)</w:t>
      </w:r>
      <w:r>
        <w:t>.</w:t>
      </w:r>
    </w:p>
    <w:p w:rsidR="00F97CC2" w:rsidRDefault="00F97CC2" w:rsidP="00F97CC2">
      <w:pPr>
        <w:jc w:val="right"/>
      </w:pPr>
      <w:r>
        <w:t xml:space="preserve">Source: ‘The Basics of Creative Problem Solving’, </w:t>
      </w:r>
      <w:r>
        <w:rPr>
          <w:i/>
        </w:rPr>
        <w:t>Innovation Management</w:t>
      </w:r>
      <w:r>
        <w:t xml:space="preserve">, </w:t>
      </w:r>
      <w:hyperlink r:id="rId56" w:history="1">
        <w:r w:rsidRPr="006D6F9A">
          <w:rPr>
            <w:rStyle w:val="Hyperlink"/>
          </w:rPr>
          <w:t>http://www.innovationmanagement.se/imtool-articles/the-basics-of-creative-problem-solving-cps/</w:t>
        </w:r>
      </w:hyperlink>
      <w:r>
        <w:t xml:space="preserve"> (09/03/17)</w:t>
      </w:r>
    </w:p>
    <w:p w:rsidR="00F97CC2" w:rsidRDefault="00F97CC2" w:rsidP="00946167"/>
    <w:p w:rsidR="00F97CC2" w:rsidRDefault="00F97CC2" w:rsidP="00946167"/>
    <w:p w:rsidR="00F97CC2" w:rsidRPr="00946167" w:rsidRDefault="00F97CC2" w:rsidP="00946167"/>
    <w:p w:rsidR="00946167" w:rsidRPr="00946167" w:rsidRDefault="00946167" w:rsidP="00946167"/>
    <w:p w:rsidR="00144918" w:rsidRDefault="00144918" w:rsidP="00144918"/>
    <w:p w:rsidR="00475178" w:rsidRPr="00144918" w:rsidRDefault="00475178" w:rsidP="00144918">
      <w:r w:rsidRPr="00144918">
        <w:br w:type="page"/>
      </w:r>
    </w:p>
    <w:p w:rsidR="00475178" w:rsidRDefault="00475178" w:rsidP="00475178">
      <w:pPr>
        <w:pStyle w:val="Heading3"/>
      </w:pPr>
      <w:bookmarkStart w:id="214" w:name="_Toc412546504"/>
      <w:bookmarkStart w:id="215" w:name="_Toc415483498"/>
      <w:bookmarkStart w:id="216" w:name="_Toc476842475"/>
      <w:r>
        <w:rPr>
          <w:noProof/>
        </w:rPr>
        <w:lastRenderedPageBreak/>
        <w:drawing>
          <wp:anchor distT="0" distB="0" distL="114300" distR="114300" simplePos="0" relativeHeight="251750400" behindDoc="1" locked="0" layoutInCell="1" allowOverlap="1" wp14:anchorId="747DC0AF" wp14:editId="1755F97B">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4C</w:t>
      </w:r>
      <w:bookmarkEnd w:id="214"/>
      <w:bookmarkEnd w:id="215"/>
      <w:bookmarkEnd w:id="216"/>
    </w:p>
    <w:p w:rsidR="00475178" w:rsidRDefault="00475178" w:rsidP="00475178">
      <w:pPr>
        <w:spacing w:after="0" w:line="240" w:lineRule="auto"/>
        <w:rPr>
          <w:rFonts w:cs="Calibri"/>
          <w:b/>
          <w:bCs/>
          <w:color w:val="C00000"/>
          <w:sz w:val="28"/>
          <w:szCs w:val="28"/>
        </w:rPr>
      </w:pPr>
      <w:r>
        <w:br w:type="page"/>
      </w:r>
    </w:p>
    <w:p w:rsidR="00475178" w:rsidRDefault="00475178" w:rsidP="00475178">
      <w:pPr>
        <w:pStyle w:val="Heading2"/>
      </w:pPr>
      <w:bookmarkStart w:id="217" w:name="_Toc412546505"/>
      <w:bookmarkStart w:id="218" w:name="_Toc415483499"/>
      <w:bookmarkStart w:id="219" w:name="_Toc476842476"/>
      <w:r w:rsidRPr="00813A1E">
        <w:lastRenderedPageBreak/>
        <w:t>4.4 – Take ideas for improvement, build them into future activities and communicate key issues to relevant colleagues</w:t>
      </w:r>
      <w:bookmarkEnd w:id="217"/>
      <w:bookmarkEnd w:id="218"/>
      <w:bookmarkEnd w:id="219"/>
    </w:p>
    <w:p w:rsidR="00475178" w:rsidRPr="00813A1E" w:rsidRDefault="00475178" w:rsidP="00475178">
      <w:pPr>
        <w:pStyle w:val="Heading2"/>
      </w:pPr>
      <w:bookmarkStart w:id="220" w:name="_Toc412546506"/>
      <w:bookmarkStart w:id="221" w:name="_Toc415483500"/>
      <w:bookmarkStart w:id="222" w:name="_Toc476842477"/>
      <w:r w:rsidRPr="00813A1E">
        <w:t>4.5 – Identify, promote and celebrate successes and examples of successful innovation</w:t>
      </w:r>
      <w:bookmarkEnd w:id="220"/>
      <w:bookmarkEnd w:id="221"/>
      <w:bookmarkEnd w:id="222"/>
    </w:p>
    <w:p w:rsidR="007C7AE8" w:rsidRDefault="007C7AE8" w:rsidP="007C7AE8">
      <w:pPr>
        <w:pStyle w:val="BoldBulTight0"/>
      </w:pPr>
    </w:p>
    <w:p w:rsidR="007C7AE8" w:rsidRDefault="007C7AE8" w:rsidP="007C7AE8">
      <w:pPr>
        <w:pStyle w:val="BoldBulTight0"/>
      </w:pPr>
      <w:r>
        <w:t>By the end of this chapter, the learner should be able to:</w:t>
      </w:r>
    </w:p>
    <w:p w:rsidR="00E03584" w:rsidRPr="00E03584" w:rsidRDefault="00E03584" w:rsidP="00E03584">
      <w:pPr>
        <w:pStyle w:val="Bullets"/>
      </w:pPr>
      <w:r w:rsidRPr="00E03584">
        <w:t>Take forward the ideas that have worked well and look at the potential ways the team can improve these</w:t>
      </w:r>
    </w:p>
    <w:p w:rsidR="00E03584" w:rsidRPr="00E03584" w:rsidRDefault="00E03584" w:rsidP="00E03584">
      <w:pPr>
        <w:pStyle w:val="Bullets"/>
      </w:pPr>
      <w:r w:rsidRPr="00E03584">
        <w:t>Use verifiable information to understand the parts that worked well and were successful</w:t>
      </w:r>
    </w:p>
    <w:p w:rsidR="00E03584" w:rsidRPr="00E03584" w:rsidRDefault="00E03584" w:rsidP="00E03584">
      <w:pPr>
        <w:pStyle w:val="Bullets"/>
      </w:pPr>
      <w:r w:rsidRPr="00E03584">
        <w:t>Invite discussion with colleagues and communicate the important issues that have arisen</w:t>
      </w:r>
    </w:p>
    <w:p w:rsidR="00E03584" w:rsidRPr="00E03584" w:rsidRDefault="00E03584" w:rsidP="00E03584">
      <w:pPr>
        <w:pStyle w:val="Bullets"/>
      </w:pPr>
      <w:r w:rsidRPr="00E03584">
        <w:t>Report feedback to their team in order for them to use the information for improvements</w:t>
      </w:r>
      <w:r>
        <w:t>.</w:t>
      </w:r>
    </w:p>
    <w:p w:rsidR="00E03584" w:rsidRDefault="00E03584" w:rsidP="00E03584">
      <w:pPr>
        <w:pStyle w:val="Heading3"/>
        <w:rPr>
          <w:rFonts w:cs="Times New Roman"/>
          <w:b w:val="0"/>
          <w:bCs w:val="0"/>
          <w:sz w:val="22"/>
          <w:szCs w:val="22"/>
          <w:lang w:val="en-AU"/>
        </w:rPr>
      </w:pPr>
      <w:bookmarkStart w:id="223" w:name="_Toc476842478"/>
      <w:r w:rsidRPr="00E03584">
        <w:rPr>
          <w:rFonts w:cs="Times New Roman"/>
          <w:b w:val="0"/>
          <w:bCs w:val="0"/>
          <w:sz w:val="22"/>
          <w:szCs w:val="22"/>
          <w:lang w:val="en-AU"/>
        </w:rPr>
        <w:t>Reward and/or recognise achievement in a manner that encourages future innovation.</w:t>
      </w:r>
      <w:bookmarkEnd w:id="223"/>
    </w:p>
    <w:p w:rsidR="00C03AA2" w:rsidRDefault="00C03AA2" w:rsidP="00E03584">
      <w:pPr>
        <w:pStyle w:val="Heading3"/>
      </w:pPr>
      <w:bookmarkStart w:id="224" w:name="_Toc476842479"/>
      <w:r>
        <w:t>Identifying and implementing improvements</w:t>
      </w:r>
      <w:bookmarkEnd w:id="224"/>
    </w:p>
    <w:p w:rsidR="00C03AA2" w:rsidRDefault="00C03AA2" w:rsidP="00C03AA2">
      <w:r>
        <w:t>It is good practice to implement a continuous cycle of improvement into the work practice of your team. You should aim to reflect on work tasks, and not only identify areas of weakness or issues, but address these practically to improve in the future.</w:t>
      </w:r>
    </w:p>
    <w:p w:rsidR="00C03AA2" w:rsidRPr="00C03AA2" w:rsidRDefault="00C03AA2" w:rsidP="00C03AA2">
      <w:pPr>
        <w:pStyle w:val="BoldBulTight0"/>
        <w:rPr>
          <w:u w:val="single"/>
        </w:rPr>
      </w:pPr>
      <w:r w:rsidRPr="00C03AA2">
        <w:rPr>
          <w:u w:val="single"/>
        </w:rPr>
        <w:t>Identifying issues</w:t>
      </w:r>
    </w:p>
    <w:p w:rsidR="00C03AA2" w:rsidRDefault="00C03AA2" w:rsidP="00C03AA2">
      <w:pPr>
        <w:pStyle w:val="BoldBulTight0"/>
      </w:pPr>
      <w:r>
        <w:t>Identifying issues may be achieved by:</w:t>
      </w:r>
    </w:p>
    <w:p w:rsidR="00C03AA2" w:rsidRPr="00C03AA2" w:rsidRDefault="00C03AA2" w:rsidP="00C03AA2">
      <w:pPr>
        <w:pStyle w:val="Bullets"/>
        <w:rPr>
          <w:lang w:val="en-GB"/>
        </w:rPr>
      </w:pPr>
      <w:r w:rsidRPr="00C03AA2">
        <w:rPr>
          <w:lang w:val="en-GB"/>
        </w:rPr>
        <w:t>Engaging in reflective practice</w:t>
      </w:r>
    </w:p>
    <w:p w:rsidR="00C03AA2" w:rsidRPr="00C03AA2" w:rsidRDefault="00C03AA2" w:rsidP="00C03AA2">
      <w:pPr>
        <w:pStyle w:val="Bullets"/>
        <w:rPr>
          <w:lang w:val="en-GB"/>
        </w:rPr>
      </w:pPr>
      <w:r w:rsidRPr="00C03AA2">
        <w:rPr>
          <w:lang w:val="en-GB"/>
        </w:rPr>
        <w:t>Gathering feedback from the team</w:t>
      </w:r>
    </w:p>
    <w:p w:rsidR="00C03AA2" w:rsidRPr="00C03AA2" w:rsidRDefault="00C03AA2" w:rsidP="00C03AA2">
      <w:pPr>
        <w:pStyle w:val="Bullets"/>
        <w:rPr>
          <w:lang w:val="en-GB"/>
        </w:rPr>
      </w:pPr>
      <w:r w:rsidRPr="00C03AA2">
        <w:rPr>
          <w:lang w:val="en-GB"/>
        </w:rPr>
        <w:t>Analysing work outcomes – were targets met? If not, why not?</w:t>
      </w:r>
    </w:p>
    <w:p w:rsidR="00C03AA2" w:rsidRPr="00C03AA2" w:rsidRDefault="00C03AA2" w:rsidP="00C03AA2">
      <w:pPr>
        <w:pStyle w:val="Bullets"/>
        <w:rPr>
          <w:lang w:val="en-GB"/>
        </w:rPr>
      </w:pPr>
      <w:r w:rsidRPr="00C03AA2">
        <w:rPr>
          <w:lang w:val="en-GB"/>
        </w:rPr>
        <w:t>Observing the work practice of the team</w:t>
      </w:r>
    </w:p>
    <w:p w:rsidR="00C03AA2" w:rsidRDefault="00C03AA2" w:rsidP="00C03AA2">
      <w:pPr>
        <w:pStyle w:val="Bullets"/>
        <w:rPr>
          <w:lang w:val="en-GB"/>
        </w:rPr>
      </w:pPr>
      <w:r w:rsidRPr="00C03AA2">
        <w:rPr>
          <w:lang w:val="en-GB"/>
        </w:rPr>
        <w:t>Hearing feedback from the manager(s).</w:t>
      </w:r>
    </w:p>
    <w:p w:rsidR="00C03AA2" w:rsidRDefault="00C03AA2">
      <w:pPr>
        <w:spacing w:after="0" w:line="240" w:lineRule="auto"/>
        <w:rPr>
          <w:b/>
          <w:u w:val="single"/>
        </w:rPr>
      </w:pPr>
      <w:r>
        <w:rPr>
          <w:u w:val="single"/>
        </w:rPr>
        <w:br w:type="page"/>
      </w:r>
    </w:p>
    <w:p w:rsidR="00C03AA2" w:rsidRDefault="00C03AA2" w:rsidP="00C03AA2">
      <w:pPr>
        <w:pStyle w:val="BoldBulTight0"/>
        <w:rPr>
          <w:u w:val="single"/>
        </w:rPr>
      </w:pPr>
      <w:r w:rsidRPr="00C03AA2">
        <w:rPr>
          <w:u w:val="single"/>
        </w:rPr>
        <w:lastRenderedPageBreak/>
        <w:t>Agreeing on an improvement strategy</w:t>
      </w:r>
    </w:p>
    <w:p w:rsidR="00C03AA2" w:rsidRDefault="00C03AA2" w:rsidP="00C03AA2">
      <w:r>
        <w:t>Once issues have been identified, you need to work with your team to establish how to move forward, and how to avoid repeating mistakes or issues.</w:t>
      </w:r>
    </w:p>
    <w:p w:rsidR="00C03AA2" w:rsidRDefault="00C03AA2" w:rsidP="00C03AA2">
      <w:pPr>
        <w:pStyle w:val="BoldBulTight0"/>
      </w:pPr>
      <w:r>
        <w:t>You should work with your team to establish:</w:t>
      </w:r>
    </w:p>
    <w:p w:rsidR="00C03AA2" w:rsidRPr="00C03AA2" w:rsidRDefault="00C03AA2" w:rsidP="00C03AA2">
      <w:pPr>
        <w:pStyle w:val="Bullets"/>
        <w:rPr>
          <w:lang w:val="en-GB"/>
        </w:rPr>
      </w:pPr>
      <w:r w:rsidRPr="00C03AA2">
        <w:rPr>
          <w:lang w:val="en-GB"/>
        </w:rPr>
        <w:t>The roots of issues</w:t>
      </w:r>
    </w:p>
    <w:p w:rsidR="00C03AA2" w:rsidRPr="00C03AA2" w:rsidRDefault="00C03AA2" w:rsidP="00C03AA2">
      <w:pPr>
        <w:pStyle w:val="Bullets"/>
        <w:rPr>
          <w:lang w:val="en-GB"/>
        </w:rPr>
      </w:pPr>
      <w:r>
        <w:rPr>
          <w:noProof/>
          <w:lang w:val="en-GB"/>
        </w:rPr>
        <w:drawing>
          <wp:anchor distT="0" distB="0" distL="114300" distR="114300" simplePos="0" relativeHeight="251791360" behindDoc="0" locked="0" layoutInCell="1" allowOverlap="1" wp14:anchorId="1957897F" wp14:editId="4E4299F0">
            <wp:simplePos x="0" y="0"/>
            <wp:positionH relativeFrom="column">
              <wp:posOffset>3232785</wp:posOffset>
            </wp:positionH>
            <wp:positionV relativeFrom="paragraph">
              <wp:posOffset>18415</wp:posOffset>
            </wp:positionV>
            <wp:extent cx="2691765" cy="2541270"/>
            <wp:effectExtent l="0" t="0" r="0"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ndering_board_10974.p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691765" cy="2541270"/>
                    </a:xfrm>
                    <a:prstGeom prst="rect">
                      <a:avLst/>
                    </a:prstGeom>
                  </pic:spPr>
                </pic:pic>
              </a:graphicData>
            </a:graphic>
            <wp14:sizeRelH relativeFrom="page">
              <wp14:pctWidth>0</wp14:pctWidth>
            </wp14:sizeRelH>
            <wp14:sizeRelV relativeFrom="page">
              <wp14:pctHeight>0</wp14:pctHeight>
            </wp14:sizeRelV>
          </wp:anchor>
        </w:drawing>
      </w:r>
      <w:r w:rsidRPr="00C03AA2">
        <w:rPr>
          <w:lang w:val="en-GB"/>
        </w:rPr>
        <w:t>Alternative actions that could be taken in future tasks</w:t>
      </w:r>
    </w:p>
    <w:p w:rsidR="00C03AA2" w:rsidRPr="00C03AA2" w:rsidRDefault="00C03AA2" w:rsidP="00C03AA2">
      <w:pPr>
        <w:pStyle w:val="Bullets"/>
        <w:rPr>
          <w:lang w:val="en-GB"/>
        </w:rPr>
      </w:pPr>
      <w:r w:rsidRPr="00C03AA2">
        <w:rPr>
          <w:lang w:val="en-GB"/>
        </w:rPr>
        <w:t>Changes that could be made to team makeup to improve performance</w:t>
      </w:r>
    </w:p>
    <w:p w:rsidR="00C03AA2" w:rsidRPr="00C03AA2" w:rsidRDefault="00C03AA2" w:rsidP="00C03AA2">
      <w:pPr>
        <w:pStyle w:val="Bullets"/>
        <w:rPr>
          <w:lang w:val="en-GB"/>
        </w:rPr>
      </w:pPr>
      <w:r w:rsidRPr="00C03AA2">
        <w:rPr>
          <w:lang w:val="en-GB"/>
        </w:rPr>
        <w:t>Additional resources that were needed</w:t>
      </w:r>
    </w:p>
    <w:p w:rsidR="00C03AA2" w:rsidRPr="00C03AA2" w:rsidRDefault="00C03AA2" w:rsidP="00C03AA2">
      <w:pPr>
        <w:pStyle w:val="Bullets"/>
        <w:rPr>
          <w:lang w:val="en-GB"/>
        </w:rPr>
      </w:pPr>
      <w:r w:rsidRPr="00C03AA2">
        <w:rPr>
          <w:lang w:val="en-GB"/>
        </w:rPr>
        <w:t>Objectives that need to be reviewed</w:t>
      </w:r>
    </w:p>
    <w:p w:rsidR="00C03AA2" w:rsidRPr="00C03AA2" w:rsidRDefault="00C03AA2" w:rsidP="00C03AA2">
      <w:pPr>
        <w:pStyle w:val="Bullets"/>
        <w:rPr>
          <w:lang w:val="en-GB"/>
        </w:rPr>
      </w:pPr>
      <w:r w:rsidRPr="00C03AA2">
        <w:rPr>
          <w:lang w:val="en-GB"/>
        </w:rPr>
        <w:t>Different communication strategies</w:t>
      </w:r>
    </w:p>
    <w:p w:rsidR="00C03AA2" w:rsidRPr="00C03AA2" w:rsidRDefault="00C03AA2" w:rsidP="00C03AA2">
      <w:pPr>
        <w:pStyle w:val="Bullets"/>
        <w:rPr>
          <w:lang w:val="en-GB"/>
        </w:rPr>
      </w:pPr>
      <w:r w:rsidRPr="00C03AA2">
        <w:rPr>
          <w:lang w:val="en-GB"/>
        </w:rPr>
        <w:t>Whether the scheduling of tasks was successful</w:t>
      </w:r>
    </w:p>
    <w:p w:rsidR="00C03AA2" w:rsidRDefault="00C03AA2" w:rsidP="00C03AA2">
      <w:pPr>
        <w:pStyle w:val="Bullets"/>
        <w:rPr>
          <w:lang w:val="en-GB"/>
        </w:rPr>
      </w:pPr>
      <w:r w:rsidRPr="00C03AA2">
        <w:rPr>
          <w:lang w:val="en-GB"/>
        </w:rPr>
        <w:t>Personal leadership style, i.e. were instructions clear, were work tasks properly monitored, etc.</w:t>
      </w:r>
    </w:p>
    <w:p w:rsidR="00C03AA2" w:rsidRDefault="00C03AA2" w:rsidP="00C03AA2">
      <w:r>
        <w:t>Through this process, you should be able to determine appropriate strategies for improvement.</w:t>
      </w:r>
    </w:p>
    <w:p w:rsidR="00C03AA2" w:rsidRDefault="00C03AA2" w:rsidP="00C03AA2">
      <w:pPr>
        <w:pStyle w:val="BoldBulTight0"/>
      </w:pPr>
      <w:r>
        <w:t>For example:</w:t>
      </w:r>
    </w:p>
    <w:p w:rsidR="00C03AA2" w:rsidRPr="00C03AA2" w:rsidRDefault="00C03AA2" w:rsidP="00C03AA2">
      <w:pPr>
        <w:pStyle w:val="Bullets"/>
        <w:rPr>
          <w:lang w:val="en-GB"/>
        </w:rPr>
      </w:pPr>
      <w:r w:rsidRPr="00C03AA2">
        <w:rPr>
          <w:lang w:val="en-GB"/>
        </w:rPr>
        <w:t>Implementing new procedures for carrying out work tasks</w:t>
      </w:r>
    </w:p>
    <w:p w:rsidR="00C03AA2" w:rsidRPr="00C03AA2" w:rsidRDefault="00C03AA2" w:rsidP="00C03AA2">
      <w:pPr>
        <w:pStyle w:val="Bullets"/>
        <w:rPr>
          <w:lang w:val="en-GB"/>
        </w:rPr>
      </w:pPr>
      <w:r w:rsidRPr="00C03AA2">
        <w:rPr>
          <w:lang w:val="en-GB"/>
        </w:rPr>
        <w:t>Changing the team makeup</w:t>
      </w:r>
    </w:p>
    <w:p w:rsidR="00C03AA2" w:rsidRPr="00C03AA2" w:rsidRDefault="006E0DE6" w:rsidP="00C03AA2">
      <w:pPr>
        <w:pStyle w:val="Bullets"/>
        <w:rPr>
          <w:lang w:val="en-GB"/>
        </w:rPr>
      </w:pPr>
      <w:r>
        <w:rPr>
          <w:lang w:val="en-GB"/>
        </w:rPr>
        <w:t>Reviewing w</w:t>
      </w:r>
      <w:r w:rsidR="00C03AA2" w:rsidRPr="00C03AA2">
        <w:rPr>
          <w:lang w:val="en-GB"/>
        </w:rPr>
        <w:t>ork allocation</w:t>
      </w:r>
    </w:p>
    <w:p w:rsidR="00C03AA2" w:rsidRPr="00C03AA2" w:rsidRDefault="006E0DE6" w:rsidP="00C03AA2">
      <w:pPr>
        <w:pStyle w:val="Bullets"/>
        <w:rPr>
          <w:lang w:val="en-GB"/>
        </w:rPr>
      </w:pPr>
      <w:r>
        <w:rPr>
          <w:lang w:val="en-GB"/>
        </w:rPr>
        <w:t>Reviewing c</w:t>
      </w:r>
      <w:r w:rsidR="00C03AA2" w:rsidRPr="00C03AA2">
        <w:rPr>
          <w:lang w:val="en-GB"/>
        </w:rPr>
        <w:t>hain of command</w:t>
      </w:r>
    </w:p>
    <w:p w:rsidR="00C03AA2" w:rsidRPr="00C03AA2" w:rsidRDefault="00C03AA2" w:rsidP="00C03AA2">
      <w:pPr>
        <w:pStyle w:val="Bullets"/>
        <w:rPr>
          <w:lang w:val="en-GB"/>
        </w:rPr>
      </w:pPr>
      <w:r>
        <w:rPr>
          <w:lang w:val="en-GB"/>
        </w:rPr>
        <w:t>Adjusting w</w:t>
      </w:r>
      <w:r w:rsidRPr="00C03AA2">
        <w:rPr>
          <w:lang w:val="en-GB"/>
        </w:rPr>
        <w:t>hich team members work together, etc.</w:t>
      </w:r>
    </w:p>
    <w:p w:rsidR="00C03AA2" w:rsidRPr="00C03AA2" w:rsidRDefault="00C03AA2" w:rsidP="00C03AA2">
      <w:pPr>
        <w:pStyle w:val="Bullets"/>
        <w:rPr>
          <w:lang w:val="en-GB"/>
        </w:rPr>
      </w:pPr>
      <w:r w:rsidRPr="00C03AA2">
        <w:rPr>
          <w:lang w:val="en-GB"/>
        </w:rPr>
        <w:t>Sourcing and delivering resources, e.g. better/more equipment, better/more accessible venue, etc.</w:t>
      </w:r>
    </w:p>
    <w:p w:rsidR="00C03AA2" w:rsidRPr="00C03AA2" w:rsidRDefault="00C03AA2" w:rsidP="00C03AA2">
      <w:pPr>
        <w:pStyle w:val="Bullets"/>
        <w:rPr>
          <w:lang w:val="en-GB"/>
        </w:rPr>
      </w:pPr>
      <w:r w:rsidRPr="00C03AA2">
        <w:rPr>
          <w:lang w:val="en-GB"/>
        </w:rPr>
        <w:t>Reviewing objectives to make them more SMART</w:t>
      </w:r>
    </w:p>
    <w:p w:rsidR="00C03AA2" w:rsidRPr="00C03AA2" w:rsidRDefault="00C03AA2" w:rsidP="00C03AA2">
      <w:pPr>
        <w:pStyle w:val="Bullets"/>
        <w:rPr>
          <w:lang w:val="en-GB"/>
        </w:rPr>
      </w:pPr>
      <w:r w:rsidRPr="00C03AA2">
        <w:rPr>
          <w:lang w:val="en-GB"/>
        </w:rPr>
        <w:t>Implementing new communication strategies for greater team cohesion</w:t>
      </w:r>
    </w:p>
    <w:p w:rsidR="00C03AA2" w:rsidRPr="00C03AA2" w:rsidRDefault="00C03AA2" w:rsidP="00C03AA2">
      <w:pPr>
        <w:pStyle w:val="Bullets"/>
        <w:rPr>
          <w:lang w:val="en-GB"/>
        </w:rPr>
      </w:pPr>
      <w:r w:rsidRPr="00C03AA2">
        <w:rPr>
          <w:lang w:val="en-GB"/>
        </w:rPr>
        <w:t>Reviewing the work schedule</w:t>
      </w:r>
    </w:p>
    <w:p w:rsidR="00C03AA2" w:rsidRPr="00C03AA2" w:rsidRDefault="00C03AA2" w:rsidP="00C03AA2">
      <w:pPr>
        <w:pStyle w:val="Bullets"/>
        <w:rPr>
          <w:lang w:val="en-GB"/>
        </w:rPr>
      </w:pPr>
      <w:r w:rsidRPr="00C03AA2">
        <w:rPr>
          <w:lang w:val="en-GB"/>
        </w:rPr>
        <w:t>Adjusting personal leadership style, e.g. taking a greater role in work tasks, providing more feedback, working more closely with team members, monitoring more frequently, etc.</w:t>
      </w:r>
    </w:p>
    <w:p w:rsidR="00C03AA2" w:rsidRDefault="00C03AA2" w:rsidP="00C03AA2">
      <w:pPr>
        <w:pStyle w:val="BoldBulTight0"/>
        <w:rPr>
          <w:u w:val="single"/>
        </w:rPr>
      </w:pPr>
      <w:r w:rsidRPr="00C03AA2">
        <w:rPr>
          <w:u w:val="single"/>
        </w:rPr>
        <w:lastRenderedPageBreak/>
        <w:t>Communicating the improvement strategy</w:t>
      </w:r>
    </w:p>
    <w:p w:rsidR="00C03AA2" w:rsidRDefault="00C03AA2" w:rsidP="00C03AA2">
      <w:r>
        <w:t>You should review everything that has been identified and discussed with your team and make a final decision on an improvement strategy to be implemented. You will then need to communicate this decision to the team using an appropriate medium.</w:t>
      </w:r>
    </w:p>
    <w:p w:rsidR="00C03AA2" w:rsidRDefault="00C03AA2" w:rsidP="00C03AA2">
      <w:pPr>
        <w:pStyle w:val="BoldBulTight0"/>
      </w:pPr>
      <w:r>
        <w:t>For example:</w:t>
      </w:r>
    </w:p>
    <w:p w:rsidR="00C03AA2" w:rsidRPr="00C03AA2" w:rsidRDefault="00C03AA2" w:rsidP="00C03AA2">
      <w:pPr>
        <w:pStyle w:val="Bullets"/>
        <w:rPr>
          <w:lang w:val="en-GB"/>
        </w:rPr>
      </w:pPr>
      <w:r w:rsidRPr="00C03AA2">
        <w:rPr>
          <w:lang w:val="en-GB"/>
        </w:rPr>
        <w:t>Email</w:t>
      </w:r>
    </w:p>
    <w:p w:rsidR="00C03AA2" w:rsidRPr="00C03AA2" w:rsidRDefault="00C03AA2" w:rsidP="00C03AA2">
      <w:pPr>
        <w:pStyle w:val="Bullets"/>
        <w:rPr>
          <w:lang w:val="en-GB"/>
        </w:rPr>
      </w:pPr>
      <w:r w:rsidRPr="00C03AA2">
        <w:rPr>
          <w:lang w:val="en-GB"/>
        </w:rPr>
        <w:t>Face-to-face</w:t>
      </w:r>
    </w:p>
    <w:p w:rsidR="00C03AA2" w:rsidRPr="00C03AA2" w:rsidRDefault="00C03AA2" w:rsidP="00C03AA2">
      <w:pPr>
        <w:pStyle w:val="Bullets"/>
        <w:rPr>
          <w:lang w:val="en-GB"/>
        </w:rPr>
      </w:pPr>
      <w:r w:rsidRPr="00C03AA2">
        <w:rPr>
          <w:lang w:val="en-GB"/>
        </w:rPr>
        <w:t>Group meetings</w:t>
      </w:r>
    </w:p>
    <w:p w:rsidR="00C03AA2" w:rsidRPr="00C03AA2" w:rsidRDefault="00C03AA2" w:rsidP="00C03AA2">
      <w:pPr>
        <w:pStyle w:val="Bullets"/>
        <w:rPr>
          <w:lang w:val="en-GB"/>
        </w:rPr>
      </w:pPr>
      <w:r w:rsidRPr="00C03AA2">
        <w:rPr>
          <w:lang w:val="en-GB"/>
        </w:rPr>
        <w:t>Written report</w:t>
      </w:r>
    </w:p>
    <w:p w:rsidR="00C03AA2" w:rsidRPr="00C03AA2" w:rsidRDefault="00C03AA2" w:rsidP="00C03AA2">
      <w:pPr>
        <w:pStyle w:val="Bullets"/>
        <w:rPr>
          <w:lang w:val="en-GB"/>
        </w:rPr>
      </w:pPr>
      <w:r w:rsidRPr="00C03AA2">
        <w:rPr>
          <w:lang w:val="en-GB"/>
        </w:rPr>
        <w:t>Circulating a new schedule or plan</w:t>
      </w:r>
    </w:p>
    <w:p w:rsidR="00C03AA2" w:rsidRPr="00C03AA2" w:rsidRDefault="00C03AA2" w:rsidP="00C03AA2">
      <w:pPr>
        <w:pStyle w:val="Bullets"/>
        <w:rPr>
          <w:lang w:val="en-GB"/>
        </w:rPr>
      </w:pPr>
      <w:r w:rsidRPr="00C03AA2">
        <w:rPr>
          <w:lang w:val="en-GB"/>
        </w:rPr>
        <w:t>Workshop.</w:t>
      </w:r>
    </w:p>
    <w:p w:rsidR="00C03AA2" w:rsidRDefault="00C03AA2" w:rsidP="00C03AA2">
      <w:pPr>
        <w:pStyle w:val="Heading3"/>
        <w:spacing w:after="0"/>
      </w:pPr>
      <w:bookmarkStart w:id="225" w:name="_Toc476842480"/>
      <w:r>
        <w:t>Successes</w:t>
      </w:r>
      <w:bookmarkEnd w:id="225"/>
    </w:p>
    <w:p w:rsidR="00475178" w:rsidRPr="00C03AA2" w:rsidRDefault="002567DE" w:rsidP="00C03AA2">
      <w:r w:rsidRPr="00C03AA2">
        <w:t>Take forward</w:t>
      </w:r>
      <w:r w:rsidR="00475178" w:rsidRPr="00C03AA2">
        <w:t xml:space="preserve"> the ideas that have worked well and look at the potential ways your team can improve these. Look to build upon the work and at how progress can be made.</w:t>
      </w:r>
    </w:p>
    <w:p w:rsidR="00475178" w:rsidRPr="00C03AA2" w:rsidRDefault="00475178" w:rsidP="00C03AA2">
      <w:r w:rsidRPr="00C03AA2">
        <w:t>You should now have verifiable information to understand the parts that worked well and were successful. Look to see how your team can further develop and improve this into future work activities.</w:t>
      </w:r>
    </w:p>
    <w:p w:rsidR="00475178" w:rsidRDefault="00475178" w:rsidP="00475178">
      <w:pPr>
        <w:pStyle w:val="Heading3"/>
      </w:pPr>
      <w:bookmarkStart w:id="226" w:name="_Toc412546507"/>
      <w:bookmarkStart w:id="227" w:name="_Toc415483501"/>
      <w:bookmarkStart w:id="228" w:name="_Toc476842481"/>
      <w:r>
        <w:t>Communicate key issues to relevant colleagues</w:t>
      </w:r>
      <w:bookmarkEnd w:id="226"/>
      <w:bookmarkEnd w:id="227"/>
      <w:bookmarkEnd w:id="228"/>
    </w:p>
    <w:p w:rsidR="00475178" w:rsidRDefault="00475178" w:rsidP="00475178">
      <w:r>
        <w:t>Invite discussions with colleagues. Communicate the important issues that have arisen and get their take on your findings. Report the feedback to your team to enable them to use this information for the improvements.</w:t>
      </w:r>
    </w:p>
    <w:p w:rsidR="00475178" w:rsidRPr="004E4131" w:rsidRDefault="00475178" w:rsidP="00475178">
      <w:pPr>
        <w:pStyle w:val="Heading3"/>
      </w:pPr>
      <w:bookmarkStart w:id="229" w:name="_Toc412546508"/>
      <w:bookmarkStart w:id="230" w:name="_Toc415483502"/>
      <w:bookmarkStart w:id="231" w:name="_Toc476842482"/>
      <w:r w:rsidRPr="004E4131">
        <w:t>Celebrate results</w:t>
      </w:r>
      <w:bookmarkEnd w:id="229"/>
      <w:bookmarkEnd w:id="230"/>
      <w:bookmarkEnd w:id="231"/>
    </w:p>
    <w:p w:rsidR="00475178" w:rsidRDefault="00971F84" w:rsidP="00475178">
      <w:r>
        <w:rPr>
          <w:noProof/>
          <w:lang w:val="en-GB"/>
        </w:rPr>
        <w:drawing>
          <wp:anchor distT="0" distB="0" distL="114300" distR="114300" simplePos="0" relativeHeight="251785216" behindDoc="1" locked="0" layoutInCell="1" allowOverlap="1" wp14:anchorId="20C57416" wp14:editId="5203330D">
            <wp:simplePos x="0" y="0"/>
            <wp:positionH relativeFrom="column">
              <wp:posOffset>2480310</wp:posOffset>
            </wp:positionH>
            <wp:positionV relativeFrom="paragraph">
              <wp:posOffset>415290</wp:posOffset>
            </wp:positionV>
            <wp:extent cx="3876675" cy="2905125"/>
            <wp:effectExtent l="0" t="0" r="9525" b="9525"/>
            <wp:wrapTight wrapText="bothSides">
              <wp:wrapPolygon edited="0">
                <wp:start x="0" y="0"/>
                <wp:lineTo x="0" y="21529"/>
                <wp:lineTo x="21547" y="21529"/>
                <wp:lineTo x="21547" y="0"/>
                <wp:lineTo x="0" y="0"/>
              </wp:wrapPolygon>
            </wp:wrapTight>
            <wp:docPr id="45" name="Picture 45" descr="C:\Users\Sophie2\Desktop\ArtWork\strategy_success_block_crosswor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strategy_success_block_crossword_800_wht.pn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876675" cy="2905125"/>
                    </a:xfrm>
                    <a:prstGeom prst="rect">
                      <a:avLst/>
                    </a:prstGeom>
                    <a:noFill/>
                    <a:ln>
                      <a:noFill/>
                    </a:ln>
                  </pic:spPr>
                </pic:pic>
              </a:graphicData>
            </a:graphic>
          </wp:anchor>
        </w:drawing>
      </w:r>
      <w:r w:rsidR="00475178">
        <w:t xml:space="preserve">Let your team enjoy the successes – include them in the positivity of generating new ideas and let them know the positive comments you received. Try not to place too much emphasis on further improvements at this stage, as your team need to stop and be proud of their achievements. </w:t>
      </w:r>
    </w:p>
    <w:p w:rsidR="00475178" w:rsidRDefault="00475178" w:rsidP="00475178">
      <w:r>
        <w:t>You should recap the successes with your team and identify the key points that were achieved. Highlight examples and include all your team in particular efforts made.</w:t>
      </w:r>
    </w:p>
    <w:p w:rsidR="00971F84" w:rsidRDefault="00971F84">
      <w:pPr>
        <w:spacing w:after="0" w:line="240" w:lineRule="auto"/>
        <w:rPr>
          <w:rFonts w:cstheme="majorBidi"/>
          <w:b/>
          <w:bCs/>
          <w:sz w:val="26"/>
          <w:szCs w:val="26"/>
          <w:lang w:val="en-GB"/>
        </w:rPr>
      </w:pPr>
      <w:bookmarkStart w:id="232" w:name="_Toc412546509"/>
      <w:bookmarkStart w:id="233" w:name="_Toc415483503"/>
      <w:r>
        <w:br w:type="page"/>
      </w:r>
    </w:p>
    <w:p w:rsidR="00971F84" w:rsidRDefault="00971F84" w:rsidP="00971F84">
      <w:pPr>
        <w:pStyle w:val="Heading3"/>
      </w:pPr>
      <w:bookmarkStart w:id="234" w:name="_Toc476842483"/>
      <w:bookmarkEnd w:id="232"/>
      <w:bookmarkEnd w:id="233"/>
      <w:r>
        <w:lastRenderedPageBreak/>
        <w:t>Reward and recognition</w:t>
      </w:r>
      <w:bookmarkEnd w:id="234"/>
    </w:p>
    <w:p w:rsidR="00971F84" w:rsidRDefault="00971F84" w:rsidP="00971F84">
      <w:r>
        <w:t>Successes in innovation should be rewarded, and credit given where credit is due.</w:t>
      </w:r>
    </w:p>
    <w:p w:rsidR="00971F84" w:rsidRDefault="00971F84" w:rsidP="00971F84">
      <w:pPr>
        <w:pStyle w:val="BoldBulTight0"/>
      </w:pPr>
      <w:r>
        <w:t>The American Productivity &amp; Quality Center outlines the following ‘basics’ of reward and recognition of successful innovation:</w:t>
      </w:r>
    </w:p>
    <w:p w:rsidR="00971F84" w:rsidRDefault="00971F84" w:rsidP="00971F84">
      <w:pPr>
        <w:pStyle w:val="Bullets"/>
      </w:pPr>
      <w:r w:rsidRPr="00971F84">
        <w:t>Consistently acknowledge those who contrib</w:t>
      </w:r>
      <w:r>
        <w:t>ute ideas, knowledge, and time</w:t>
      </w:r>
    </w:p>
    <w:p w:rsidR="00971F84" w:rsidRDefault="00971F84" w:rsidP="00971F84">
      <w:pPr>
        <w:pStyle w:val="Bullets"/>
      </w:pPr>
      <w:r w:rsidRPr="00971F84">
        <w:t>Provide special recognition to volunteers, chang</w:t>
      </w:r>
      <w:r>
        <w:t>e agents, and model innovators</w:t>
      </w:r>
    </w:p>
    <w:p w:rsidR="00971F84" w:rsidRDefault="00971F84" w:rsidP="00971F84">
      <w:pPr>
        <w:pStyle w:val="Bullets"/>
      </w:pPr>
      <w:r w:rsidRPr="00971F84">
        <w:t>Keep names associated with contributio</w:t>
      </w:r>
      <w:r>
        <w:t xml:space="preserve">ns. </w:t>
      </w:r>
    </w:p>
    <w:p w:rsidR="00971F84" w:rsidRDefault="00971F84" w:rsidP="00971F84">
      <w:pPr>
        <w:pStyle w:val="Bullets"/>
      </w:pPr>
      <w:r w:rsidRPr="00971F84">
        <w:t>Disseminate success stories concerning invention of a succe</w:t>
      </w:r>
      <w:r>
        <w:t>ssful new product or approach</w:t>
      </w:r>
    </w:p>
    <w:p w:rsidR="00971F84" w:rsidRDefault="00971F84" w:rsidP="00971F84">
      <w:pPr>
        <w:pStyle w:val="Bullets"/>
      </w:pPr>
      <w:r w:rsidRPr="00971F84">
        <w:t xml:space="preserve">Make innovation self-rewarding. Being perceived as an expert by </w:t>
      </w:r>
      <w:r>
        <w:t>peers and management matters</w:t>
      </w:r>
    </w:p>
    <w:p w:rsidR="00971F84" w:rsidRDefault="00971F84" w:rsidP="00971F84">
      <w:pPr>
        <w:pStyle w:val="Bullets"/>
      </w:pPr>
      <w:r w:rsidRPr="00971F84">
        <w:t xml:space="preserve">Link innovation to the core cultural values of the </w:t>
      </w:r>
      <w:r w:rsidRPr="005172FD">
        <w:rPr>
          <w:noProof/>
        </w:rPr>
        <w:t>organi</w:t>
      </w:r>
      <w:r w:rsidR="005172FD">
        <w:rPr>
          <w:noProof/>
        </w:rPr>
        <w:t>s</w:t>
      </w:r>
      <w:r w:rsidRPr="005172FD">
        <w:rPr>
          <w:noProof/>
        </w:rPr>
        <w:t>ation</w:t>
      </w:r>
      <w:r w:rsidRPr="00971F84">
        <w:t>. Explain the justification behind rewards and how meeting goals will affect ove</w:t>
      </w:r>
      <w:r>
        <w:t xml:space="preserve">rall and individual outcomes. </w:t>
      </w:r>
    </w:p>
    <w:p w:rsidR="00971F84" w:rsidRDefault="00971F84" w:rsidP="00971F84">
      <w:pPr>
        <w:pStyle w:val="Bullets"/>
      </w:pPr>
      <w:r w:rsidRPr="00971F84">
        <w:t xml:space="preserve">Compile a committee of human resources, knowledge management, research and development, and representatives from business units to develop guidelines and suggestions to encourage innovation. </w:t>
      </w:r>
    </w:p>
    <w:p w:rsidR="00091A52" w:rsidRPr="00091A52" w:rsidRDefault="00091A52" w:rsidP="00091A52">
      <w:r>
        <w:t>Recognising and rewarding innovation demonstrates an organisation’s commitment to supporting and encouraging innovative work. Reward and recognition can motivate team members to be innovative.</w:t>
      </w:r>
    </w:p>
    <w:p w:rsidR="00475178" w:rsidRPr="004B1555" w:rsidRDefault="00971F84" w:rsidP="00971F84">
      <w:r>
        <w:t xml:space="preserve">Modified from source: ‘Rewarding Innovation’, Paige Leavitt, APQC, </w:t>
      </w:r>
      <w:hyperlink r:id="rId59" w:history="1">
        <w:r w:rsidRPr="006D6F9A">
          <w:rPr>
            <w:rStyle w:val="Hyperlink"/>
          </w:rPr>
          <w:t>http://www.providersedge.com/docs/km_articles/rewarding_innovation.pdf</w:t>
        </w:r>
      </w:hyperlink>
      <w:r>
        <w:t xml:space="preserve"> (09/03/17)</w:t>
      </w:r>
      <w:r w:rsidR="00475178">
        <w:br w:type="page"/>
      </w:r>
    </w:p>
    <w:p w:rsidR="00475178" w:rsidRDefault="00475178" w:rsidP="00475178">
      <w:pPr>
        <w:pStyle w:val="Heading3"/>
      </w:pPr>
      <w:bookmarkStart w:id="235" w:name="_Toc412546510"/>
      <w:bookmarkStart w:id="236" w:name="_Toc415483504"/>
      <w:bookmarkStart w:id="237" w:name="_Toc476842484"/>
      <w:r>
        <w:rPr>
          <w:noProof/>
        </w:rPr>
        <w:lastRenderedPageBreak/>
        <w:drawing>
          <wp:anchor distT="0" distB="0" distL="114300" distR="114300" simplePos="0" relativeHeight="251751424" behindDoc="1" locked="0" layoutInCell="1" allowOverlap="1" wp14:anchorId="3CAED886" wp14:editId="1AB56D1D">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4D</w:t>
      </w:r>
      <w:bookmarkEnd w:id="235"/>
      <w:bookmarkEnd w:id="236"/>
      <w:bookmarkEnd w:id="237"/>
    </w:p>
    <w:p w:rsidR="00190918" w:rsidRDefault="00190918">
      <w:pPr>
        <w:spacing w:after="0" w:line="240" w:lineRule="auto"/>
        <w:rPr>
          <w:rFonts w:cstheme="majorBidi"/>
          <w:b/>
          <w:bCs/>
          <w:sz w:val="26"/>
          <w:szCs w:val="26"/>
        </w:rPr>
      </w:pPr>
      <w:r>
        <w:br w:type="page"/>
      </w:r>
    </w:p>
    <w:p w:rsidR="002A52DD" w:rsidRDefault="003D0BB7" w:rsidP="003D0BB7">
      <w:pPr>
        <w:pStyle w:val="Heading2"/>
        <w:spacing w:after="240"/>
      </w:pPr>
      <w:bookmarkStart w:id="238" w:name="_Toc326743832"/>
      <w:bookmarkStart w:id="239" w:name="_Toc330309176"/>
      <w:bookmarkStart w:id="240" w:name="_Toc338606027"/>
      <w:bookmarkStart w:id="241" w:name="_Toc338792185"/>
      <w:bookmarkStart w:id="242" w:name="_Toc348021071"/>
      <w:bookmarkStart w:id="243" w:name="_Toc476842485"/>
      <w:r>
        <w:lastRenderedPageBreak/>
        <w:t>Summative Assessments</w:t>
      </w:r>
      <w:bookmarkEnd w:id="238"/>
      <w:bookmarkEnd w:id="239"/>
      <w:bookmarkEnd w:id="240"/>
      <w:bookmarkEnd w:id="241"/>
      <w:bookmarkEnd w:id="242"/>
      <w:bookmarkEnd w:id="243"/>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3D0BB7">
      <w:pPr>
        <w:pStyle w:val="Bullets"/>
      </w:pPr>
      <w:r>
        <w:t>Skills assessment</w:t>
      </w:r>
    </w:p>
    <w:p w:rsidR="003D0BB7" w:rsidRDefault="003D0BB7" w:rsidP="003D0BB7">
      <w:pPr>
        <w:pStyle w:val="Bullets"/>
      </w:pPr>
      <w:r>
        <w:t>Knowledge assessment</w:t>
      </w:r>
    </w:p>
    <w:p w:rsidR="003D0BB7" w:rsidRDefault="003D0BB7" w:rsidP="003D0BB7">
      <w:pPr>
        <w:pStyle w:val="Bullets"/>
      </w:pPr>
      <w:r>
        <w:t>Performance assessment</w:t>
      </w:r>
      <w:r w:rsidR="009D378D">
        <w:t>.</w:t>
      </w:r>
    </w:p>
    <w:p w:rsidR="002A52DD" w:rsidRDefault="003D0BB7" w:rsidP="00A62486">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427655" w:rsidRPr="001702E1" w:rsidRDefault="00427655" w:rsidP="001702E1">
      <w:pPr>
        <w:jc w:val="right"/>
        <w:rPr>
          <w:i/>
        </w:rPr>
      </w:pPr>
    </w:p>
    <w:sectPr w:rsidR="00427655" w:rsidRPr="001702E1" w:rsidSect="005D0952">
      <w:headerReference w:type="default" r:id="rId60"/>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912" w:rsidRDefault="00615912" w:rsidP="009F3A3C">
      <w:pPr>
        <w:spacing w:after="0" w:line="240" w:lineRule="auto"/>
      </w:pPr>
      <w:r>
        <w:separator/>
      </w:r>
    </w:p>
  </w:endnote>
  <w:endnote w:type="continuationSeparator" w:id="0">
    <w:p w:rsidR="00615912" w:rsidRDefault="00615912"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912" w:rsidRDefault="00615912" w:rsidP="009F3A3C">
      <w:pPr>
        <w:spacing w:after="0" w:line="240" w:lineRule="auto"/>
      </w:pPr>
      <w:r>
        <w:separator/>
      </w:r>
    </w:p>
  </w:footnote>
  <w:footnote w:type="continuationSeparator" w:id="0">
    <w:p w:rsidR="00615912" w:rsidRDefault="00615912"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9B0E85" w:rsidRDefault="009B0E85">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A76A47" w:rsidRPr="00A76A47">
          <w:rPr>
            <w:b/>
            <w:noProof/>
          </w:rPr>
          <w:t>3</w:t>
        </w:r>
        <w:r>
          <w:rPr>
            <w:b/>
            <w:noProof/>
          </w:rPr>
          <w:fldChar w:fldCharType="end"/>
        </w:r>
      </w:p>
    </w:sdtContent>
  </w:sdt>
  <w:p w:rsidR="009B0E85" w:rsidRPr="009F3A3C" w:rsidRDefault="009B0E85"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7E34E50"/>
    <w:multiLevelType w:val="multilevel"/>
    <w:tmpl w:val="49580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8F302A6"/>
    <w:multiLevelType w:val="hybridMultilevel"/>
    <w:tmpl w:val="75E8DB8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A980EF6"/>
    <w:multiLevelType w:val="hybridMultilevel"/>
    <w:tmpl w:val="6CD0C5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AD36673"/>
    <w:multiLevelType w:val="hybridMultilevel"/>
    <w:tmpl w:val="B22CE882"/>
    <w:lvl w:ilvl="0" w:tplc="75D61E54">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0B45104B"/>
    <w:multiLevelType w:val="hybridMultilevel"/>
    <w:tmpl w:val="6EDEB4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31427F9"/>
    <w:multiLevelType w:val="hybridMultilevel"/>
    <w:tmpl w:val="80280E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377631E"/>
    <w:multiLevelType w:val="hybridMultilevel"/>
    <w:tmpl w:val="788614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7891537"/>
    <w:multiLevelType w:val="hybridMultilevel"/>
    <w:tmpl w:val="480C7FD0"/>
    <w:lvl w:ilvl="0" w:tplc="3B9C4D92">
      <w:start w:val="1"/>
      <w:numFmt w:val="bullet"/>
      <w:pStyle w:val="Bullets2"/>
      <w:lvlText w:val="o"/>
      <w:lvlJc w:val="left"/>
      <w:pPr>
        <w:ind w:left="2421" w:hanging="360"/>
      </w:pPr>
      <w:rPr>
        <w:rFonts w:ascii="Courier New" w:hAnsi="Courier New" w:cs="Courier New"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0">
    <w:nsid w:val="1B5F41DD"/>
    <w:multiLevelType w:val="hybridMultilevel"/>
    <w:tmpl w:val="00B801C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1B5F4ECD"/>
    <w:multiLevelType w:val="hybridMultilevel"/>
    <w:tmpl w:val="E72ABF04"/>
    <w:lvl w:ilvl="0" w:tplc="869A537C">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B8731B0"/>
    <w:multiLevelType w:val="multilevel"/>
    <w:tmpl w:val="C1B6037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210C7C4D"/>
    <w:multiLevelType w:val="hybridMultilevel"/>
    <w:tmpl w:val="EE4A32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7D55325"/>
    <w:multiLevelType w:val="hybridMultilevel"/>
    <w:tmpl w:val="1EDE7690"/>
    <w:lvl w:ilvl="0" w:tplc="FE32902E">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2B906FED"/>
    <w:multiLevelType w:val="hybridMultilevel"/>
    <w:tmpl w:val="47B2F0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6505E16"/>
    <w:multiLevelType w:val="hybridMultilevel"/>
    <w:tmpl w:val="5B5EAA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7986FFC"/>
    <w:multiLevelType w:val="multilevel"/>
    <w:tmpl w:val="C582C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96B7157"/>
    <w:multiLevelType w:val="multilevel"/>
    <w:tmpl w:val="B686D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EF577CE"/>
    <w:multiLevelType w:val="hybridMultilevel"/>
    <w:tmpl w:val="C24C664A"/>
    <w:lvl w:ilvl="0" w:tplc="B36E3404">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22D7581"/>
    <w:multiLevelType w:val="hybridMultilevel"/>
    <w:tmpl w:val="3072EF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2EA5222"/>
    <w:multiLevelType w:val="hybridMultilevel"/>
    <w:tmpl w:val="723493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3A71B5C"/>
    <w:multiLevelType w:val="hybridMultilevel"/>
    <w:tmpl w:val="78F824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A33446E"/>
    <w:multiLevelType w:val="hybridMultilevel"/>
    <w:tmpl w:val="E32E1B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B9848A7"/>
    <w:multiLevelType w:val="hybridMultilevel"/>
    <w:tmpl w:val="0016AC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C8A09AC"/>
    <w:multiLevelType w:val="hybridMultilevel"/>
    <w:tmpl w:val="6BEA7A4E"/>
    <w:lvl w:ilvl="0" w:tplc="99085EEC">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4F2F00DD"/>
    <w:multiLevelType w:val="hybridMultilevel"/>
    <w:tmpl w:val="FF60C718"/>
    <w:lvl w:ilvl="0" w:tplc="582E7580">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1E871CA"/>
    <w:multiLevelType w:val="hybridMultilevel"/>
    <w:tmpl w:val="35CAEC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5990475"/>
    <w:multiLevelType w:val="hybridMultilevel"/>
    <w:tmpl w:val="4282E62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56A42736"/>
    <w:multiLevelType w:val="hybridMultilevel"/>
    <w:tmpl w:val="01FC9B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11F2831"/>
    <w:multiLevelType w:val="hybridMultilevel"/>
    <w:tmpl w:val="2348C7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52A5822"/>
    <w:multiLevelType w:val="hybridMultilevel"/>
    <w:tmpl w:val="C428DC8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nsid w:val="66407602"/>
    <w:multiLevelType w:val="hybridMultilevel"/>
    <w:tmpl w:val="D598DA08"/>
    <w:lvl w:ilvl="0" w:tplc="3CE20D04">
      <w:start w:val="1"/>
      <w:numFmt w:val="bullet"/>
      <w:pStyle w:val="Bullet3"/>
      <w:lvlText w:val=""/>
      <w:lvlJc w:val="left"/>
      <w:pPr>
        <w:ind w:left="3272" w:hanging="360"/>
      </w:pPr>
      <w:rPr>
        <w:rFonts w:ascii="Wingdings" w:hAnsi="Wingdings" w:hint="default"/>
      </w:rPr>
    </w:lvl>
    <w:lvl w:ilvl="1" w:tplc="08090003" w:tentative="1">
      <w:start w:val="1"/>
      <w:numFmt w:val="bullet"/>
      <w:lvlText w:val="o"/>
      <w:lvlJc w:val="left"/>
      <w:pPr>
        <w:ind w:left="3992" w:hanging="360"/>
      </w:pPr>
      <w:rPr>
        <w:rFonts w:ascii="Courier New" w:hAnsi="Courier New" w:cs="Courier New" w:hint="default"/>
      </w:rPr>
    </w:lvl>
    <w:lvl w:ilvl="2" w:tplc="08090005" w:tentative="1">
      <w:start w:val="1"/>
      <w:numFmt w:val="bullet"/>
      <w:lvlText w:val=""/>
      <w:lvlJc w:val="left"/>
      <w:pPr>
        <w:ind w:left="4712" w:hanging="360"/>
      </w:pPr>
      <w:rPr>
        <w:rFonts w:ascii="Wingdings" w:hAnsi="Wingdings" w:hint="default"/>
      </w:rPr>
    </w:lvl>
    <w:lvl w:ilvl="3" w:tplc="08090001" w:tentative="1">
      <w:start w:val="1"/>
      <w:numFmt w:val="bullet"/>
      <w:lvlText w:val=""/>
      <w:lvlJc w:val="left"/>
      <w:pPr>
        <w:ind w:left="5432" w:hanging="360"/>
      </w:pPr>
      <w:rPr>
        <w:rFonts w:ascii="Symbol" w:hAnsi="Symbol" w:hint="default"/>
      </w:rPr>
    </w:lvl>
    <w:lvl w:ilvl="4" w:tplc="08090003" w:tentative="1">
      <w:start w:val="1"/>
      <w:numFmt w:val="bullet"/>
      <w:lvlText w:val="o"/>
      <w:lvlJc w:val="left"/>
      <w:pPr>
        <w:ind w:left="6152" w:hanging="360"/>
      </w:pPr>
      <w:rPr>
        <w:rFonts w:ascii="Courier New" w:hAnsi="Courier New" w:cs="Courier New" w:hint="default"/>
      </w:rPr>
    </w:lvl>
    <w:lvl w:ilvl="5" w:tplc="08090005" w:tentative="1">
      <w:start w:val="1"/>
      <w:numFmt w:val="bullet"/>
      <w:lvlText w:val=""/>
      <w:lvlJc w:val="left"/>
      <w:pPr>
        <w:ind w:left="6872" w:hanging="360"/>
      </w:pPr>
      <w:rPr>
        <w:rFonts w:ascii="Wingdings" w:hAnsi="Wingdings" w:hint="default"/>
      </w:rPr>
    </w:lvl>
    <w:lvl w:ilvl="6" w:tplc="08090001" w:tentative="1">
      <w:start w:val="1"/>
      <w:numFmt w:val="bullet"/>
      <w:lvlText w:val=""/>
      <w:lvlJc w:val="left"/>
      <w:pPr>
        <w:ind w:left="7592" w:hanging="360"/>
      </w:pPr>
      <w:rPr>
        <w:rFonts w:ascii="Symbol" w:hAnsi="Symbol" w:hint="default"/>
      </w:rPr>
    </w:lvl>
    <w:lvl w:ilvl="7" w:tplc="08090003" w:tentative="1">
      <w:start w:val="1"/>
      <w:numFmt w:val="bullet"/>
      <w:lvlText w:val="o"/>
      <w:lvlJc w:val="left"/>
      <w:pPr>
        <w:ind w:left="8312" w:hanging="360"/>
      </w:pPr>
      <w:rPr>
        <w:rFonts w:ascii="Courier New" w:hAnsi="Courier New" w:cs="Courier New" w:hint="default"/>
      </w:rPr>
    </w:lvl>
    <w:lvl w:ilvl="8" w:tplc="08090005" w:tentative="1">
      <w:start w:val="1"/>
      <w:numFmt w:val="bullet"/>
      <w:lvlText w:val=""/>
      <w:lvlJc w:val="left"/>
      <w:pPr>
        <w:ind w:left="9032" w:hanging="360"/>
      </w:pPr>
      <w:rPr>
        <w:rFonts w:ascii="Wingdings" w:hAnsi="Wingdings" w:hint="default"/>
      </w:rPr>
    </w:lvl>
  </w:abstractNum>
  <w:abstractNum w:abstractNumId="36">
    <w:nsid w:val="687D451B"/>
    <w:multiLevelType w:val="hybridMultilevel"/>
    <w:tmpl w:val="C4AC9E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DB57573"/>
    <w:multiLevelType w:val="hybridMultilevel"/>
    <w:tmpl w:val="266C7220"/>
    <w:lvl w:ilvl="0" w:tplc="B1F44C06">
      <w:start w:val="1"/>
      <w:numFmt w:val="bullet"/>
      <w:pStyle w:val="Bullets"/>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8">
    <w:nsid w:val="6EE80D72"/>
    <w:multiLevelType w:val="hybridMultilevel"/>
    <w:tmpl w:val="2BA0E108"/>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738D41C2"/>
    <w:multiLevelType w:val="hybridMultilevel"/>
    <w:tmpl w:val="D166C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0"/>
  </w:num>
  <w:num w:numId="4">
    <w:abstractNumId w:val="38"/>
  </w:num>
  <w:num w:numId="5">
    <w:abstractNumId w:val="16"/>
  </w:num>
  <w:num w:numId="6">
    <w:abstractNumId w:val="40"/>
    <w:lvlOverride w:ilvl="0">
      <w:startOverride w:val="1"/>
    </w:lvlOverride>
  </w:num>
  <w:num w:numId="7">
    <w:abstractNumId w:val="25"/>
    <w:lvlOverride w:ilvl="0">
      <w:startOverride w:val="1"/>
    </w:lvlOverride>
  </w:num>
  <w:num w:numId="8">
    <w:abstractNumId w:val="11"/>
  </w:num>
  <w:num w:numId="9">
    <w:abstractNumId w:val="14"/>
  </w:num>
  <w:num w:numId="10">
    <w:abstractNumId w:val="21"/>
  </w:num>
  <w:num w:numId="11">
    <w:abstractNumId w:val="28"/>
  </w:num>
  <w:num w:numId="12">
    <w:abstractNumId w:val="5"/>
  </w:num>
  <w:num w:numId="13">
    <w:abstractNumId w:val="6"/>
  </w:num>
  <w:num w:numId="14">
    <w:abstractNumId w:val="15"/>
  </w:num>
  <w:num w:numId="15">
    <w:abstractNumId w:val="32"/>
  </w:num>
  <w:num w:numId="16">
    <w:abstractNumId w:val="36"/>
  </w:num>
  <w:num w:numId="17">
    <w:abstractNumId w:val="30"/>
  </w:num>
  <w:num w:numId="18">
    <w:abstractNumId w:val="4"/>
  </w:num>
  <w:num w:numId="19">
    <w:abstractNumId w:val="31"/>
  </w:num>
  <w:num w:numId="20">
    <w:abstractNumId w:val="8"/>
  </w:num>
  <w:num w:numId="21">
    <w:abstractNumId w:val="3"/>
  </w:num>
  <w:num w:numId="22">
    <w:abstractNumId w:val="17"/>
  </w:num>
  <w:num w:numId="23">
    <w:abstractNumId w:val="10"/>
  </w:num>
  <w:num w:numId="24">
    <w:abstractNumId w:val="13"/>
  </w:num>
  <w:num w:numId="25">
    <w:abstractNumId w:val="37"/>
  </w:num>
  <w:num w:numId="26">
    <w:abstractNumId w:val="9"/>
  </w:num>
  <w:num w:numId="27">
    <w:abstractNumId w:val="35"/>
  </w:num>
  <w:num w:numId="28">
    <w:abstractNumId w:val="12"/>
  </w:num>
  <w:num w:numId="29">
    <w:abstractNumId w:val="29"/>
  </w:num>
  <w:num w:numId="30">
    <w:abstractNumId w:val="39"/>
  </w:num>
  <w:num w:numId="31">
    <w:abstractNumId w:val="33"/>
  </w:num>
  <w:num w:numId="32">
    <w:abstractNumId w:val="27"/>
  </w:num>
  <w:num w:numId="33">
    <w:abstractNumId w:val="7"/>
  </w:num>
  <w:num w:numId="34">
    <w:abstractNumId w:val="26"/>
  </w:num>
  <w:num w:numId="35">
    <w:abstractNumId w:val="18"/>
  </w:num>
  <w:num w:numId="36">
    <w:abstractNumId w:val="2"/>
  </w:num>
  <w:num w:numId="37">
    <w:abstractNumId w:val="19"/>
  </w:num>
  <w:num w:numId="38">
    <w:abstractNumId w:val="34"/>
  </w:num>
  <w:num w:numId="39">
    <w:abstractNumId w:val="22"/>
  </w:num>
  <w:num w:numId="40">
    <w:abstractNumId w:val="24"/>
  </w:num>
  <w:num w:numId="41">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LAwMzS0NDI1tLQwNzBS0lEKTi0uzszPAykwrwUASrErJSwAAAA="/>
  </w:docVars>
  <w:rsids>
    <w:rsidRoot w:val="00FC1392"/>
    <w:rsid w:val="00002C86"/>
    <w:rsid w:val="000079A7"/>
    <w:rsid w:val="000123B8"/>
    <w:rsid w:val="000169B3"/>
    <w:rsid w:val="00020FC3"/>
    <w:rsid w:val="0002128B"/>
    <w:rsid w:val="0002759C"/>
    <w:rsid w:val="00045909"/>
    <w:rsid w:val="0005426C"/>
    <w:rsid w:val="00057DD4"/>
    <w:rsid w:val="00076318"/>
    <w:rsid w:val="00076AC5"/>
    <w:rsid w:val="00081759"/>
    <w:rsid w:val="00081C0B"/>
    <w:rsid w:val="0009160B"/>
    <w:rsid w:val="00091806"/>
    <w:rsid w:val="00091A52"/>
    <w:rsid w:val="00095680"/>
    <w:rsid w:val="00096822"/>
    <w:rsid w:val="000A3826"/>
    <w:rsid w:val="000C2556"/>
    <w:rsid w:val="000C6783"/>
    <w:rsid w:val="000D0681"/>
    <w:rsid w:val="000D3EC5"/>
    <w:rsid w:val="000D475A"/>
    <w:rsid w:val="000F25EA"/>
    <w:rsid w:val="00104A72"/>
    <w:rsid w:val="00104E02"/>
    <w:rsid w:val="00111F3B"/>
    <w:rsid w:val="00117BC9"/>
    <w:rsid w:val="00122D3F"/>
    <w:rsid w:val="00131F73"/>
    <w:rsid w:val="00133465"/>
    <w:rsid w:val="00143637"/>
    <w:rsid w:val="00144918"/>
    <w:rsid w:val="00144C6C"/>
    <w:rsid w:val="0014761A"/>
    <w:rsid w:val="00160C72"/>
    <w:rsid w:val="0016298A"/>
    <w:rsid w:val="00166150"/>
    <w:rsid w:val="001702E1"/>
    <w:rsid w:val="00172343"/>
    <w:rsid w:val="001725DB"/>
    <w:rsid w:val="00174889"/>
    <w:rsid w:val="00183771"/>
    <w:rsid w:val="00183A8A"/>
    <w:rsid w:val="00190918"/>
    <w:rsid w:val="00192FBE"/>
    <w:rsid w:val="001A0120"/>
    <w:rsid w:val="001A2DAE"/>
    <w:rsid w:val="001A61E8"/>
    <w:rsid w:val="001B5F58"/>
    <w:rsid w:val="001B6372"/>
    <w:rsid w:val="001B7EEA"/>
    <w:rsid w:val="001C1522"/>
    <w:rsid w:val="001C2823"/>
    <w:rsid w:val="001C6E18"/>
    <w:rsid w:val="001D33BB"/>
    <w:rsid w:val="001D6D73"/>
    <w:rsid w:val="001D7754"/>
    <w:rsid w:val="001E01A2"/>
    <w:rsid w:val="001E5498"/>
    <w:rsid w:val="001F6AB8"/>
    <w:rsid w:val="00200838"/>
    <w:rsid w:val="002017A8"/>
    <w:rsid w:val="00202020"/>
    <w:rsid w:val="00206263"/>
    <w:rsid w:val="002107E3"/>
    <w:rsid w:val="00224A23"/>
    <w:rsid w:val="00237032"/>
    <w:rsid w:val="00241D36"/>
    <w:rsid w:val="00244445"/>
    <w:rsid w:val="00247BB3"/>
    <w:rsid w:val="0025325E"/>
    <w:rsid w:val="00254B89"/>
    <w:rsid w:val="002567DE"/>
    <w:rsid w:val="00267058"/>
    <w:rsid w:val="0027163B"/>
    <w:rsid w:val="00274265"/>
    <w:rsid w:val="00276660"/>
    <w:rsid w:val="00277FE0"/>
    <w:rsid w:val="0028246C"/>
    <w:rsid w:val="00282E07"/>
    <w:rsid w:val="00283120"/>
    <w:rsid w:val="0029715A"/>
    <w:rsid w:val="002A3D52"/>
    <w:rsid w:val="002A52DD"/>
    <w:rsid w:val="002A542A"/>
    <w:rsid w:val="002A7A0B"/>
    <w:rsid w:val="002C3AA9"/>
    <w:rsid w:val="002C4426"/>
    <w:rsid w:val="002C684B"/>
    <w:rsid w:val="002D3CFD"/>
    <w:rsid w:val="002E0F3D"/>
    <w:rsid w:val="002E4401"/>
    <w:rsid w:val="002F51F5"/>
    <w:rsid w:val="002F695C"/>
    <w:rsid w:val="0030205B"/>
    <w:rsid w:val="00304280"/>
    <w:rsid w:val="00304343"/>
    <w:rsid w:val="00305318"/>
    <w:rsid w:val="00305E76"/>
    <w:rsid w:val="003061AB"/>
    <w:rsid w:val="00310AFD"/>
    <w:rsid w:val="00311E55"/>
    <w:rsid w:val="0032130C"/>
    <w:rsid w:val="003233C6"/>
    <w:rsid w:val="003271AF"/>
    <w:rsid w:val="003464E8"/>
    <w:rsid w:val="00347112"/>
    <w:rsid w:val="0035414D"/>
    <w:rsid w:val="00354671"/>
    <w:rsid w:val="003642D9"/>
    <w:rsid w:val="003654CA"/>
    <w:rsid w:val="0036702E"/>
    <w:rsid w:val="00370961"/>
    <w:rsid w:val="00373937"/>
    <w:rsid w:val="003816A7"/>
    <w:rsid w:val="00390542"/>
    <w:rsid w:val="00392AC2"/>
    <w:rsid w:val="003A0DE2"/>
    <w:rsid w:val="003B05F3"/>
    <w:rsid w:val="003B1C78"/>
    <w:rsid w:val="003B4729"/>
    <w:rsid w:val="003C05E0"/>
    <w:rsid w:val="003C37ED"/>
    <w:rsid w:val="003C4F3F"/>
    <w:rsid w:val="003D0BB7"/>
    <w:rsid w:val="003D12F1"/>
    <w:rsid w:val="003D3307"/>
    <w:rsid w:val="003D43EF"/>
    <w:rsid w:val="003D4574"/>
    <w:rsid w:val="003D483F"/>
    <w:rsid w:val="003D54F9"/>
    <w:rsid w:val="003E23C8"/>
    <w:rsid w:val="003F1C65"/>
    <w:rsid w:val="00400151"/>
    <w:rsid w:val="00403321"/>
    <w:rsid w:val="00405E74"/>
    <w:rsid w:val="00407BB7"/>
    <w:rsid w:val="00427655"/>
    <w:rsid w:val="004314A5"/>
    <w:rsid w:val="004432EF"/>
    <w:rsid w:val="00446812"/>
    <w:rsid w:val="0045161E"/>
    <w:rsid w:val="00475178"/>
    <w:rsid w:val="004841C9"/>
    <w:rsid w:val="00484353"/>
    <w:rsid w:val="00492D4D"/>
    <w:rsid w:val="00496E9E"/>
    <w:rsid w:val="00497753"/>
    <w:rsid w:val="004A3F63"/>
    <w:rsid w:val="004B0C94"/>
    <w:rsid w:val="004B1565"/>
    <w:rsid w:val="004B1AB5"/>
    <w:rsid w:val="004B51EB"/>
    <w:rsid w:val="004B7CF4"/>
    <w:rsid w:val="004D1201"/>
    <w:rsid w:val="004D12D0"/>
    <w:rsid w:val="004D781A"/>
    <w:rsid w:val="004D7BE5"/>
    <w:rsid w:val="004F050E"/>
    <w:rsid w:val="004F2284"/>
    <w:rsid w:val="004F6D87"/>
    <w:rsid w:val="0050277C"/>
    <w:rsid w:val="005045B3"/>
    <w:rsid w:val="00504B0F"/>
    <w:rsid w:val="005172FD"/>
    <w:rsid w:val="00517B8A"/>
    <w:rsid w:val="00522441"/>
    <w:rsid w:val="00522A84"/>
    <w:rsid w:val="00526441"/>
    <w:rsid w:val="00543149"/>
    <w:rsid w:val="00543FD3"/>
    <w:rsid w:val="0055414D"/>
    <w:rsid w:val="0055483D"/>
    <w:rsid w:val="005858C2"/>
    <w:rsid w:val="005931CC"/>
    <w:rsid w:val="005A05FB"/>
    <w:rsid w:val="005A53A6"/>
    <w:rsid w:val="005A5BD2"/>
    <w:rsid w:val="005A654E"/>
    <w:rsid w:val="005B1E13"/>
    <w:rsid w:val="005B251A"/>
    <w:rsid w:val="005B56D8"/>
    <w:rsid w:val="005B5890"/>
    <w:rsid w:val="005B6310"/>
    <w:rsid w:val="005B7C76"/>
    <w:rsid w:val="005C6CA7"/>
    <w:rsid w:val="005D0952"/>
    <w:rsid w:val="005D4DEF"/>
    <w:rsid w:val="005E3E48"/>
    <w:rsid w:val="005E5560"/>
    <w:rsid w:val="005E7CB6"/>
    <w:rsid w:val="005F2A6E"/>
    <w:rsid w:val="005F7485"/>
    <w:rsid w:val="00601BB1"/>
    <w:rsid w:val="00601D08"/>
    <w:rsid w:val="00601DA0"/>
    <w:rsid w:val="0060358E"/>
    <w:rsid w:val="0060732E"/>
    <w:rsid w:val="00610C78"/>
    <w:rsid w:val="00611216"/>
    <w:rsid w:val="00612557"/>
    <w:rsid w:val="00615912"/>
    <w:rsid w:val="00620A64"/>
    <w:rsid w:val="00625BAA"/>
    <w:rsid w:val="00630324"/>
    <w:rsid w:val="0063162F"/>
    <w:rsid w:val="00636159"/>
    <w:rsid w:val="00640FCF"/>
    <w:rsid w:val="00641483"/>
    <w:rsid w:val="00647E6C"/>
    <w:rsid w:val="0065037A"/>
    <w:rsid w:val="00661FAC"/>
    <w:rsid w:val="00663802"/>
    <w:rsid w:val="00683DD9"/>
    <w:rsid w:val="00692378"/>
    <w:rsid w:val="00695392"/>
    <w:rsid w:val="006A007B"/>
    <w:rsid w:val="006A4F1D"/>
    <w:rsid w:val="006B5129"/>
    <w:rsid w:val="006B52DE"/>
    <w:rsid w:val="006C1AE2"/>
    <w:rsid w:val="006C5EDF"/>
    <w:rsid w:val="006D0B88"/>
    <w:rsid w:val="006D0E01"/>
    <w:rsid w:val="006D399C"/>
    <w:rsid w:val="006D3F0D"/>
    <w:rsid w:val="006D7FA8"/>
    <w:rsid w:val="006E030E"/>
    <w:rsid w:val="006E0DE6"/>
    <w:rsid w:val="006E0E59"/>
    <w:rsid w:val="006E5817"/>
    <w:rsid w:val="006E67B3"/>
    <w:rsid w:val="006F47C8"/>
    <w:rsid w:val="00701F03"/>
    <w:rsid w:val="00705463"/>
    <w:rsid w:val="00707C14"/>
    <w:rsid w:val="007103DA"/>
    <w:rsid w:val="00713311"/>
    <w:rsid w:val="00713764"/>
    <w:rsid w:val="007214D6"/>
    <w:rsid w:val="00727BAD"/>
    <w:rsid w:val="00744428"/>
    <w:rsid w:val="0074586A"/>
    <w:rsid w:val="00747928"/>
    <w:rsid w:val="007562F7"/>
    <w:rsid w:val="00761100"/>
    <w:rsid w:val="00762D3D"/>
    <w:rsid w:val="00771B04"/>
    <w:rsid w:val="00773C6B"/>
    <w:rsid w:val="007820F5"/>
    <w:rsid w:val="007848C7"/>
    <w:rsid w:val="007A48B0"/>
    <w:rsid w:val="007B084B"/>
    <w:rsid w:val="007B2BD3"/>
    <w:rsid w:val="007B33BD"/>
    <w:rsid w:val="007B605C"/>
    <w:rsid w:val="007B6D56"/>
    <w:rsid w:val="007C1937"/>
    <w:rsid w:val="007C2300"/>
    <w:rsid w:val="007C3A05"/>
    <w:rsid w:val="007C3FE7"/>
    <w:rsid w:val="007C6DB8"/>
    <w:rsid w:val="007C7AE8"/>
    <w:rsid w:val="007D0EE9"/>
    <w:rsid w:val="007E15A3"/>
    <w:rsid w:val="007E48AF"/>
    <w:rsid w:val="007E6B69"/>
    <w:rsid w:val="007F1E2B"/>
    <w:rsid w:val="007F3ED8"/>
    <w:rsid w:val="007F5257"/>
    <w:rsid w:val="007F6B93"/>
    <w:rsid w:val="007F7F8D"/>
    <w:rsid w:val="00804162"/>
    <w:rsid w:val="008042B2"/>
    <w:rsid w:val="00810B75"/>
    <w:rsid w:val="0081306B"/>
    <w:rsid w:val="00832A0A"/>
    <w:rsid w:val="00841FD0"/>
    <w:rsid w:val="008461FA"/>
    <w:rsid w:val="00852BA8"/>
    <w:rsid w:val="0085407A"/>
    <w:rsid w:val="00855B28"/>
    <w:rsid w:val="00861190"/>
    <w:rsid w:val="00862C30"/>
    <w:rsid w:val="00863452"/>
    <w:rsid w:val="00864355"/>
    <w:rsid w:val="008779CE"/>
    <w:rsid w:val="00881AD3"/>
    <w:rsid w:val="00882FF5"/>
    <w:rsid w:val="0088736F"/>
    <w:rsid w:val="00887485"/>
    <w:rsid w:val="0089011D"/>
    <w:rsid w:val="00892004"/>
    <w:rsid w:val="008945E5"/>
    <w:rsid w:val="008A51B9"/>
    <w:rsid w:val="008A7291"/>
    <w:rsid w:val="008B2572"/>
    <w:rsid w:val="008B4B14"/>
    <w:rsid w:val="008C0625"/>
    <w:rsid w:val="008C1220"/>
    <w:rsid w:val="008C4FCD"/>
    <w:rsid w:val="008C617A"/>
    <w:rsid w:val="008D2DD8"/>
    <w:rsid w:val="008D34D1"/>
    <w:rsid w:val="008D3C32"/>
    <w:rsid w:val="008D4D34"/>
    <w:rsid w:val="008D7980"/>
    <w:rsid w:val="008E070B"/>
    <w:rsid w:val="008F5CAD"/>
    <w:rsid w:val="00901947"/>
    <w:rsid w:val="00906AB5"/>
    <w:rsid w:val="009127F1"/>
    <w:rsid w:val="00915FBD"/>
    <w:rsid w:val="009178B3"/>
    <w:rsid w:val="009261BF"/>
    <w:rsid w:val="00926439"/>
    <w:rsid w:val="009319D7"/>
    <w:rsid w:val="00933475"/>
    <w:rsid w:val="0094080B"/>
    <w:rsid w:val="00943CCF"/>
    <w:rsid w:val="00944144"/>
    <w:rsid w:val="00946167"/>
    <w:rsid w:val="009476C8"/>
    <w:rsid w:val="00947C1C"/>
    <w:rsid w:val="009507A7"/>
    <w:rsid w:val="00953544"/>
    <w:rsid w:val="00965D55"/>
    <w:rsid w:val="00970870"/>
    <w:rsid w:val="00971F84"/>
    <w:rsid w:val="00973A0E"/>
    <w:rsid w:val="0097514A"/>
    <w:rsid w:val="00994C40"/>
    <w:rsid w:val="00996A48"/>
    <w:rsid w:val="009A24B7"/>
    <w:rsid w:val="009A2883"/>
    <w:rsid w:val="009A3588"/>
    <w:rsid w:val="009A48BD"/>
    <w:rsid w:val="009A514F"/>
    <w:rsid w:val="009B0928"/>
    <w:rsid w:val="009B0E85"/>
    <w:rsid w:val="009B493C"/>
    <w:rsid w:val="009C2F6E"/>
    <w:rsid w:val="009D028E"/>
    <w:rsid w:val="009D227A"/>
    <w:rsid w:val="009D378D"/>
    <w:rsid w:val="009D53D4"/>
    <w:rsid w:val="009D5413"/>
    <w:rsid w:val="009D745F"/>
    <w:rsid w:val="009E60F0"/>
    <w:rsid w:val="009E7FC5"/>
    <w:rsid w:val="009F3712"/>
    <w:rsid w:val="009F3A3C"/>
    <w:rsid w:val="00A00D44"/>
    <w:rsid w:val="00A0116D"/>
    <w:rsid w:val="00A10536"/>
    <w:rsid w:val="00A107A5"/>
    <w:rsid w:val="00A11C9E"/>
    <w:rsid w:val="00A150CF"/>
    <w:rsid w:val="00A17410"/>
    <w:rsid w:val="00A230BF"/>
    <w:rsid w:val="00A270A4"/>
    <w:rsid w:val="00A34945"/>
    <w:rsid w:val="00A35327"/>
    <w:rsid w:val="00A4298A"/>
    <w:rsid w:val="00A44E18"/>
    <w:rsid w:val="00A62129"/>
    <w:rsid w:val="00A62486"/>
    <w:rsid w:val="00A66E15"/>
    <w:rsid w:val="00A73278"/>
    <w:rsid w:val="00A749E7"/>
    <w:rsid w:val="00A75CD9"/>
    <w:rsid w:val="00A76A1F"/>
    <w:rsid w:val="00A76A47"/>
    <w:rsid w:val="00A84AE8"/>
    <w:rsid w:val="00A85593"/>
    <w:rsid w:val="00A91222"/>
    <w:rsid w:val="00A94FA1"/>
    <w:rsid w:val="00AA47E6"/>
    <w:rsid w:val="00AA70DB"/>
    <w:rsid w:val="00AB5FA3"/>
    <w:rsid w:val="00AC4B0D"/>
    <w:rsid w:val="00AC5C7E"/>
    <w:rsid w:val="00AD0990"/>
    <w:rsid w:val="00AD5456"/>
    <w:rsid w:val="00AF0001"/>
    <w:rsid w:val="00AF029A"/>
    <w:rsid w:val="00B0239F"/>
    <w:rsid w:val="00B06A3E"/>
    <w:rsid w:val="00B16544"/>
    <w:rsid w:val="00B1787F"/>
    <w:rsid w:val="00B17ABC"/>
    <w:rsid w:val="00B21E86"/>
    <w:rsid w:val="00B22282"/>
    <w:rsid w:val="00B2650E"/>
    <w:rsid w:val="00B33929"/>
    <w:rsid w:val="00B3516A"/>
    <w:rsid w:val="00B36EA7"/>
    <w:rsid w:val="00B4743B"/>
    <w:rsid w:val="00B550EB"/>
    <w:rsid w:val="00B648EB"/>
    <w:rsid w:val="00B70F87"/>
    <w:rsid w:val="00B8762C"/>
    <w:rsid w:val="00BA650A"/>
    <w:rsid w:val="00BB730B"/>
    <w:rsid w:val="00BC00D6"/>
    <w:rsid w:val="00BC2485"/>
    <w:rsid w:val="00BC2FE1"/>
    <w:rsid w:val="00BC7BD8"/>
    <w:rsid w:val="00BD18DD"/>
    <w:rsid w:val="00BD362E"/>
    <w:rsid w:val="00BD4D75"/>
    <w:rsid w:val="00BD5269"/>
    <w:rsid w:val="00BE29B3"/>
    <w:rsid w:val="00BE4900"/>
    <w:rsid w:val="00BE4981"/>
    <w:rsid w:val="00BF5314"/>
    <w:rsid w:val="00C002C0"/>
    <w:rsid w:val="00C03AA2"/>
    <w:rsid w:val="00C04A2A"/>
    <w:rsid w:val="00C068B5"/>
    <w:rsid w:val="00C10A38"/>
    <w:rsid w:val="00C10E74"/>
    <w:rsid w:val="00C13F6D"/>
    <w:rsid w:val="00C14703"/>
    <w:rsid w:val="00C2029E"/>
    <w:rsid w:val="00C2329D"/>
    <w:rsid w:val="00C24EAC"/>
    <w:rsid w:val="00C25C57"/>
    <w:rsid w:val="00C27F8F"/>
    <w:rsid w:val="00C31F98"/>
    <w:rsid w:val="00C36ADC"/>
    <w:rsid w:val="00C36FC4"/>
    <w:rsid w:val="00C3771A"/>
    <w:rsid w:val="00C408EE"/>
    <w:rsid w:val="00C4475D"/>
    <w:rsid w:val="00C5684D"/>
    <w:rsid w:val="00C62382"/>
    <w:rsid w:val="00C63F6A"/>
    <w:rsid w:val="00C653E0"/>
    <w:rsid w:val="00C6599D"/>
    <w:rsid w:val="00C74DD4"/>
    <w:rsid w:val="00C77844"/>
    <w:rsid w:val="00C81ADF"/>
    <w:rsid w:val="00C97626"/>
    <w:rsid w:val="00CB3984"/>
    <w:rsid w:val="00CB3DBE"/>
    <w:rsid w:val="00CB4531"/>
    <w:rsid w:val="00CC4E49"/>
    <w:rsid w:val="00CC6BF6"/>
    <w:rsid w:val="00CD2F6D"/>
    <w:rsid w:val="00CD5295"/>
    <w:rsid w:val="00CD5946"/>
    <w:rsid w:val="00CD63FF"/>
    <w:rsid w:val="00CE4DBA"/>
    <w:rsid w:val="00CE62C6"/>
    <w:rsid w:val="00CF4A13"/>
    <w:rsid w:val="00CF6692"/>
    <w:rsid w:val="00D04D35"/>
    <w:rsid w:val="00D10A6C"/>
    <w:rsid w:val="00D163F0"/>
    <w:rsid w:val="00D1689D"/>
    <w:rsid w:val="00D1745B"/>
    <w:rsid w:val="00D300A0"/>
    <w:rsid w:val="00D37F96"/>
    <w:rsid w:val="00D42A45"/>
    <w:rsid w:val="00D46DB0"/>
    <w:rsid w:val="00D470A1"/>
    <w:rsid w:val="00D55EC8"/>
    <w:rsid w:val="00D574FB"/>
    <w:rsid w:val="00D642B0"/>
    <w:rsid w:val="00D64870"/>
    <w:rsid w:val="00D6529E"/>
    <w:rsid w:val="00D65FFA"/>
    <w:rsid w:val="00D7381E"/>
    <w:rsid w:val="00D738A5"/>
    <w:rsid w:val="00D81313"/>
    <w:rsid w:val="00D82057"/>
    <w:rsid w:val="00D827FB"/>
    <w:rsid w:val="00D84F46"/>
    <w:rsid w:val="00D8604A"/>
    <w:rsid w:val="00DA0283"/>
    <w:rsid w:val="00DA46C8"/>
    <w:rsid w:val="00DA6FC2"/>
    <w:rsid w:val="00DB1B78"/>
    <w:rsid w:val="00DB1E6B"/>
    <w:rsid w:val="00DB5EB1"/>
    <w:rsid w:val="00DB71D0"/>
    <w:rsid w:val="00DC2211"/>
    <w:rsid w:val="00DC3AC4"/>
    <w:rsid w:val="00DD4244"/>
    <w:rsid w:val="00DD5AD5"/>
    <w:rsid w:val="00DE5B5A"/>
    <w:rsid w:val="00DE7E6D"/>
    <w:rsid w:val="00DF6922"/>
    <w:rsid w:val="00E03584"/>
    <w:rsid w:val="00E10315"/>
    <w:rsid w:val="00E12A77"/>
    <w:rsid w:val="00E144F5"/>
    <w:rsid w:val="00E14819"/>
    <w:rsid w:val="00E150F0"/>
    <w:rsid w:val="00E314E3"/>
    <w:rsid w:val="00E3350B"/>
    <w:rsid w:val="00E36E29"/>
    <w:rsid w:val="00E44751"/>
    <w:rsid w:val="00E50EB0"/>
    <w:rsid w:val="00E5228C"/>
    <w:rsid w:val="00E55ED5"/>
    <w:rsid w:val="00E638BD"/>
    <w:rsid w:val="00E654EF"/>
    <w:rsid w:val="00E75186"/>
    <w:rsid w:val="00E752BF"/>
    <w:rsid w:val="00E808DC"/>
    <w:rsid w:val="00E82757"/>
    <w:rsid w:val="00E832AE"/>
    <w:rsid w:val="00E903AE"/>
    <w:rsid w:val="00E943BE"/>
    <w:rsid w:val="00E95689"/>
    <w:rsid w:val="00EA56A3"/>
    <w:rsid w:val="00EB403A"/>
    <w:rsid w:val="00EB61FF"/>
    <w:rsid w:val="00EC4AB8"/>
    <w:rsid w:val="00ED33D8"/>
    <w:rsid w:val="00EF08AD"/>
    <w:rsid w:val="00EF2C38"/>
    <w:rsid w:val="00EF31E3"/>
    <w:rsid w:val="00F04159"/>
    <w:rsid w:val="00F142CA"/>
    <w:rsid w:val="00F16602"/>
    <w:rsid w:val="00F16BC9"/>
    <w:rsid w:val="00F20924"/>
    <w:rsid w:val="00F21F6E"/>
    <w:rsid w:val="00F22176"/>
    <w:rsid w:val="00F23219"/>
    <w:rsid w:val="00F26EAC"/>
    <w:rsid w:val="00F36468"/>
    <w:rsid w:val="00F503B2"/>
    <w:rsid w:val="00F57D42"/>
    <w:rsid w:val="00F6160A"/>
    <w:rsid w:val="00F731E8"/>
    <w:rsid w:val="00F823C2"/>
    <w:rsid w:val="00F833CF"/>
    <w:rsid w:val="00F876AC"/>
    <w:rsid w:val="00F87C41"/>
    <w:rsid w:val="00F97CC2"/>
    <w:rsid w:val="00FA3B39"/>
    <w:rsid w:val="00FA5559"/>
    <w:rsid w:val="00FB08C9"/>
    <w:rsid w:val="00FB1666"/>
    <w:rsid w:val="00FB1966"/>
    <w:rsid w:val="00FB2ABF"/>
    <w:rsid w:val="00FB7860"/>
    <w:rsid w:val="00FB7D3C"/>
    <w:rsid w:val="00FC1392"/>
    <w:rsid w:val="00FD1EDC"/>
    <w:rsid w:val="00FD2862"/>
    <w:rsid w:val="00FD54A0"/>
    <w:rsid w:val="00FE02CD"/>
    <w:rsid w:val="00FE43FE"/>
    <w:rsid w:val="00FE558C"/>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3816A7"/>
    <w:pPr>
      <w:spacing w:after="200" w:line="276" w:lineRule="auto"/>
    </w:pPr>
    <w:rPr>
      <w:sz w:val="22"/>
      <w:szCs w:val="22"/>
      <w:lang w:val="en-AU"/>
    </w:rPr>
  </w:style>
  <w:style w:type="paragraph" w:styleId="Heading1">
    <w:name w:val="heading 1"/>
    <w:basedOn w:val="Normal"/>
    <w:next w:val="Normal"/>
    <w:link w:val="Heading1Char"/>
    <w:uiPriority w:val="9"/>
    <w:qFormat/>
    <w:rsid w:val="003816A7"/>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3816A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816A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816A7"/>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475178"/>
    <w:pPr>
      <w:keepNext/>
      <w:keepLines/>
      <w:spacing w:before="200" w:after="0"/>
      <w:outlineLvl w:val="4"/>
    </w:pPr>
    <w:rPr>
      <w:rFonts w:asciiTheme="majorHAnsi" w:eastAsiaTheme="majorEastAsia" w:hAnsiTheme="majorHAnsi" w:cstheme="majorBidi"/>
      <w:color w:val="243F60" w:themeColor="accent1" w:themeShade="7F"/>
      <w:lang w:eastAsia="en-US"/>
    </w:rPr>
  </w:style>
  <w:style w:type="paragraph" w:styleId="Heading6">
    <w:name w:val="heading 6"/>
    <w:basedOn w:val="Normal"/>
    <w:next w:val="Normal"/>
    <w:link w:val="Heading6Char"/>
    <w:uiPriority w:val="9"/>
    <w:semiHidden/>
    <w:unhideWhenUsed/>
    <w:qFormat/>
    <w:rsid w:val="003816A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816A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816A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816A7"/>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3816A7"/>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3816A7"/>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3816A7"/>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3816A7"/>
    <w:pPr>
      <w:spacing w:after="0" w:line="240" w:lineRule="auto"/>
    </w:pPr>
    <w:rPr>
      <w:b/>
      <w:szCs w:val="20"/>
      <w:lang w:val="en-GB"/>
    </w:rPr>
  </w:style>
  <w:style w:type="character" w:customStyle="1" w:styleId="AAAQuestionsChar">
    <w:name w:val="AAA Questions Char"/>
    <w:link w:val="AAAQuestions"/>
    <w:rsid w:val="003816A7"/>
    <w:rPr>
      <w:b/>
      <w:sz w:val="22"/>
    </w:rPr>
  </w:style>
  <w:style w:type="paragraph" w:styleId="ListParagraph">
    <w:name w:val="List Paragraph"/>
    <w:aliases w:val="List Paragraph1,Single bullet style"/>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16A7"/>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3816A7"/>
    <w:rPr>
      <w:rFonts w:cstheme="majorBidi"/>
      <w:b/>
      <w:bCs/>
      <w:color w:val="C00000"/>
      <w:sz w:val="36"/>
      <w:szCs w:val="28"/>
    </w:rPr>
  </w:style>
  <w:style w:type="character" w:customStyle="1" w:styleId="Heading3Char">
    <w:name w:val="Heading 3 Char"/>
    <w:basedOn w:val="DefaultParagraphFont"/>
    <w:link w:val="Heading3"/>
    <w:uiPriority w:val="9"/>
    <w:rsid w:val="003816A7"/>
    <w:rPr>
      <w:rFonts w:cstheme="majorBidi"/>
      <w:b/>
      <w:bCs/>
      <w:sz w:val="26"/>
      <w:szCs w:val="26"/>
    </w:rPr>
  </w:style>
  <w:style w:type="character" w:customStyle="1" w:styleId="Heading8Char">
    <w:name w:val="Heading 8 Char"/>
    <w:basedOn w:val="DefaultParagraphFont"/>
    <w:link w:val="Heading8"/>
    <w:uiPriority w:val="9"/>
    <w:semiHidden/>
    <w:rsid w:val="003816A7"/>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3816A7"/>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3816A7"/>
    <w:pPr>
      <w:spacing w:after="100"/>
    </w:pPr>
    <w:rPr>
      <w:rFonts w:eastAsia="Times New Roman"/>
      <w:b/>
    </w:rPr>
  </w:style>
  <w:style w:type="paragraph" w:styleId="TOC2">
    <w:name w:val="toc 2"/>
    <w:basedOn w:val="Normal"/>
    <w:next w:val="Normal"/>
    <w:autoRedefine/>
    <w:uiPriority w:val="39"/>
    <w:unhideWhenUsed/>
    <w:qFormat/>
    <w:rsid w:val="003816A7"/>
    <w:pPr>
      <w:spacing w:after="100"/>
      <w:ind w:left="220"/>
    </w:pPr>
    <w:rPr>
      <w:rFonts w:eastAsia="Times New Roman"/>
    </w:rPr>
  </w:style>
  <w:style w:type="paragraph" w:styleId="TOC3">
    <w:name w:val="toc 3"/>
    <w:basedOn w:val="Normal"/>
    <w:next w:val="Normal"/>
    <w:autoRedefine/>
    <w:uiPriority w:val="39"/>
    <w:unhideWhenUsed/>
    <w:qFormat/>
    <w:rsid w:val="003816A7"/>
    <w:pPr>
      <w:spacing w:after="100"/>
      <w:ind w:left="440"/>
    </w:pPr>
  </w:style>
  <w:style w:type="paragraph" w:styleId="Caption">
    <w:name w:val="caption"/>
    <w:basedOn w:val="Normal"/>
    <w:next w:val="Normal"/>
    <w:uiPriority w:val="35"/>
    <w:semiHidden/>
    <w:unhideWhenUsed/>
    <w:qFormat/>
    <w:rsid w:val="003816A7"/>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uiPriority w:val="7"/>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3816A7"/>
    <w:pPr>
      <w:outlineLvl w:val="9"/>
    </w:pPr>
  </w:style>
  <w:style w:type="paragraph" w:customStyle="1" w:styleId="Answers">
    <w:name w:val="Answers"/>
    <w:basedOn w:val="Normal"/>
    <w:qFormat/>
    <w:rsid w:val="003816A7"/>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3816A7"/>
    <w:pPr>
      <w:numPr>
        <w:numId w:val="25"/>
      </w:numPr>
      <w:ind w:left="1491" w:hanging="357"/>
    </w:pPr>
  </w:style>
  <w:style w:type="character" w:customStyle="1" w:styleId="BulletsChar">
    <w:name w:val="Bullets Char"/>
    <w:basedOn w:val="DefaultParagraphFont"/>
    <w:link w:val="Bullets"/>
    <w:uiPriority w:val="9"/>
    <w:rsid w:val="003816A7"/>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ListParagraph"/>
    <w:link w:val="Bullets2Char"/>
    <w:uiPriority w:val="9"/>
    <w:qFormat/>
    <w:rsid w:val="003816A7"/>
    <w:pPr>
      <w:numPr>
        <w:numId w:val="26"/>
      </w:numPr>
      <w:ind w:left="2058" w:hanging="357"/>
    </w:pPr>
  </w:style>
  <w:style w:type="character" w:customStyle="1" w:styleId="Bullets2Char">
    <w:name w:val="Bullets2 Char"/>
    <w:basedOn w:val="BulletsChar"/>
    <w:link w:val="Bullets2"/>
    <w:uiPriority w:val="9"/>
    <w:rsid w:val="003816A7"/>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5"/>
      </w:numPr>
    </w:pPr>
  </w:style>
  <w:style w:type="character" w:customStyle="1" w:styleId="NUmber11Char">
    <w:name w:val="NUmber1.1 Char"/>
    <w:basedOn w:val="DefaultParagraphFont"/>
    <w:link w:val="NUmber11"/>
    <w:rsid w:val="00AC5C7E"/>
    <w:rPr>
      <w:sz w:val="22"/>
      <w:szCs w:val="22"/>
      <w:lang w:val="en-AU"/>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
    <w:uiPriority w:val="8"/>
    <w:qFormat/>
    <w:rsid w:val="003816A7"/>
    <w:pPr>
      <w:numPr>
        <w:numId w:val="27"/>
      </w:numPr>
      <w:ind w:left="2909" w:hanging="357"/>
    </w:pPr>
  </w:style>
  <w:style w:type="character" w:customStyle="1" w:styleId="Bullet3Char">
    <w:name w:val="Bullet3 Char"/>
    <w:basedOn w:val="DefaultParagraphFont"/>
    <w:link w:val="Bullet3"/>
    <w:uiPriority w:val="8"/>
    <w:rsid w:val="003816A7"/>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3816A7"/>
    <w:pPr>
      <w:numPr>
        <w:numId w:val="0"/>
      </w:numPr>
      <w:spacing w:after="100" w:line="240" w:lineRule="auto"/>
    </w:pPr>
    <w:rPr>
      <w:b/>
    </w:rPr>
  </w:style>
  <w:style w:type="character" w:customStyle="1" w:styleId="BoldBulTightChar0">
    <w:name w:val="BoldBulTight Char"/>
    <w:basedOn w:val="BulletsChar"/>
    <w:link w:val="BoldBulTight0"/>
    <w:uiPriority w:val="9"/>
    <w:rsid w:val="003816A7"/>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3816A7"/>
    <w:pPr>
      <w:spacing w:after="0" w:line="240" w:lineRule="auto"/>
    </w:pPr>
    <w:rPr>
      <w:b/>
    </w:rPr>
  </w:style>
  <w:style w:type="character" w:customStyle="1" w:styleId="PinkobjectivesChar">
    <w:name w:val="Pink objectives Char"/>
    <w:basedOn w:val="DefaultParagraphFont"/>
    <w:link w:val="Pinkobjectives"/>
    <w:rsid w:val="003816A7"/>
    <w:rPr>
      <w:b/>
      <w:sz w:val="22"/>
      <w:szCs w:val="22"/>
      <w:lang w:val="en-AU"/>
    </w:rPr>
  </w:style>
  <w:style w:type="character" w:customStyle="1" w:styleId="Heading5Char">
    <w:name w:val="Heading 5 Char"/>
    <w:basedOn w:val="DefaultParagraphFont"/>
    <w:link w:val="Heading5"/>
    <w:uiPriority w:val="9"/>
    <w:semiHidden/>
    <w:rsid w:val="00475178"/>
    <w:rPr>
      <w:rFonts w:asciiTheme="majorHAnsi" w:eastAsiaTheme="majorEastAsia" w:hAnsiTheme="majorHAnsi" w:cstheme="majorBidi"/>
      <w:color w:val="243F60" w:themeColor="accent1" w:themeShade="7F"/>
      <w:sz w:val="22"/>
      <w:szCs w:val="22"/>
      <w:lang w:val="en-AU" w:eastAsia="en-US"/>
    </w:rPr>
  </w:style>
  <w:style w:type="paragraph" w:customStyle="1" w:styleId="Bullets3">
    <w:name w:val="Bullets3"/>
    <w:basedOn w:val="Bullets"/>
    <w:rsid w:val="00475178"/>
    <w:pPr>
      <w:numPr>
        <w:numId w:val="0"/>
      </w:numPr>
      <w:ind w:left="1353" w:hanging="360"/>
    </w:pPr>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3816A7"/>
    <w:pPr>
      <w:spacing w:after="200" w:line="276" w:lineRule="auto"/>
    </w:pPr>
    <w:rPr>
      <w:sz w:val="22"/>
      <w:szCs w:val="22"/>
      <w:lang w:val="en-AU"/>
    </w:rPr>
  </w:style>
  <w:style w:type="paragraph" w:styleId="Heading1">
    <w:name w:val="heading 1"/>
    <w:basedOn w:val="Normal"/>
    <w:next w:val="Normal"/>
    <w:link w:val="Heading1Char"/>
    <w:uiPriority w:val="9"/>
    <w:qFormat/>
    <w:rsid w:val="003816A7"/>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3816A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816A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816A7"/>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475178"/>
    <w:pPr>
      <w:keepNext/>
      <w:keepLines/>
      <w:spacing w:before="200" w:after="0"/>
      <w:outlineLvl w:val="4"/>
    </w:pPr>
    <w:rPr>
      <w:rFonts w:asciiTheme="majorHAnsi" w:eastAsiaTheme="majorEastAsia" w:hAnsiTheme="majorHAnsi" w:cstheme="majorBidi"/>
      <w:color w:val="243F60" w:themeColor="accent1" w:themeShade="7F"/>
      <w:lang w:eastAsia="en-US"/>
    </w:rPr>
  </w:style>
  <w:style w:type="paragraph" w:styleId="Heading6">
    <w:name w:val="heading 6"/>
    <w:basedOn w:val="Normal"/>
    <w:next w:val="Normal"/>
    <w:link w:val="Heading6Char"/>
    <w:uiPriority w:val="9"/>
    <w:semiHidden/>
    <w:unhideWhenUsed/>
    <w:qFormat/>
    <w:rsid w:val="003816A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816A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816A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816A7"/>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3816A7"/>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3816A7"/>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3816A7"/>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3816A7"/>
    <w:pPr>
      <w:spacing w:after="0" w:line="240" w:lineRule="auto"/>
    </w:pPr>
    <w:rPr>
      <w:b/>
      <w:szCs w:val="20"/>
      <w:lang w:val="en-GB"/>
    </w:rPr>
  </w:style>
  <w:style w:type="character" w:customStyle="1" w:styleId="AAAQuestionsChar">
    <w:name w:val="AAA Questions Char"/>
    <w:link w:val="AAAQuestions"/>
    <w:rsid w:val="003816A7"/>
    <w:rPr>
      <w:b/>
      <w:sz w:val="22"/>
    </w:rPr>
  </w:style>
  <w:style w:type="paragraph" w:styleId="ListParagraph">
    <w:name w:val="List Paragraph"/>
    <w:aliases w:val="List Paragraph1,Single bullet style"/>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16A7"/>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3816A7"/>
    <w:rPr>
      <w:rFonts w:cstheme="majorBidi"/>
      <w:b/>
      <w:bCs/>
      <w:color w:val="C00000"/>
      <w:sz w:val="36"/>
      <w:szCs w:val="28"/>
    </w:rPr>
  </w:style>
  <w:style w:type="character" w:customStyle="1" w:styleId="Heading3Char">
    <w:name w:val="Heading 3 Char"/>
    <w:basedOn w:val="DefaultParagraphFont"/>
    <w:link w:val="Heading3"/>
    <w:uiPriority w:val="9"/>
    <w:rsid w:val="003816A7"/>
    <w:rPr>
      <w:rFonts w:cstheme="majorBidi"/>
      <w:b/>
      <w:bCs/>
      <w:sz w:val="26"/>
      <w:szCs w:val="26"/>
    </w:rPr>
  </w:style>
  <w:style w:type="character" w:customStyle="1" w:styleId="Heading8Char">
    <w:name w:val="Heading 8 Char"/>
    <w:basedOn w:val="DefaultParagraphFont"/>
    <w:link w:val="Heading8"/>
    <w:uiPriority w:val="9"/>
    <w:semiHidden/>
    <w:rsid w:val="003816A7"/>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3816A7"/>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3816A7"/>
    <w:pPr>
      <w:spacing w:after="100"/>
    </w:pPr>
    <w:rPr>
      <w:rFonts w:eastAsia="Times New Roman"/>
      <w:b/>
    </w:rPr>
  </w:style>
  <w:style w:type="paragraph" w:styleId="TOC2">
    <w:name w:val="toc 2"/>
    <w:basedOn w:val="Normal"/>
    <w:next w:val="Normal"/>
    <w:autoRedefine/>
    <w:uiPriority w:val="39"/>
    <w:unhideWhenUsed/>
    <w:qFormat/>
    <w:rsid w:val="003816A7"/>
    <w:pPr>
      <w:spacing w:after="100"/>
      <w:ind w:left="220"/>
    </w:pPr>
    <w:rPr>
      <w:rFonts w:eastAsia="Times New Roman"/>
    </w:rPr>
  </w:style>
  <w:style w:type="paragraph" w:styleId="TOC3">
    <w:name w:val="toc 3"/>
    <w:basedOn w:val="Normal"/>
    <w:next w:val="Normal"/>
    <w:autoRedefine/>
    <w:uiPriority w:val="39"/>
    <w:unhideWhenUsed/>
    <w:qFormat/>
    <w:rsid w:val="003816A7"/>
    <w:pPr>
      <w:spacing w:after="100"/>
      <w:ind w:left="440"/>
    </w:pPr>
  </w:style>
  <w:style w:type="paragraph" w:styleId="Caption">
    <w:name w:val="caption"/>
    <w:basedOn w:val="Normal"/>
    <w:next w:val="Normal"/>
    <w:uiPriority w:val="35"/>
    <w:semiHidden/>
    <w:unhideWhenUsed/>
    <w:qFormat/>
    <w:rsid w:val="003816A7"/>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uiPriority w:val="7"/>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3816A7"/>
    <w:pPr>
      <w:outlineLvl w:val="9"/>
    </w:pPr>
  </w:style>
  <w:style w:type="paragraph" w:customStyle="1" w:styleId="Answers">
    <w:name w:val="Answers"/>
    <w:basedOn w:val="Normal"/>
    <w:qFormat/>
    <w:rsid w:val="003816A7"/>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3816A7"/>
    <w:pPr>
      <w:numPr>
        <w:numId w:val="25"/>
      </w:numPr>
      <w:ind w:left="1491" w:hanging="357"/>
    </w:pPr>
  </w:style>
  <w:style w:type="character" w:customStyle="1" w:styleId="BulletsChar">
    <w:name w:val="Bullets Char"/>
    <w:basedOn w:val="DefaultParagraphFont"/>
    <w:link w:val="Bullets"/>
    <w:uiPriority w:val="9"/>
    <w:rsid w:val="003816A7"/>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ListParagraph"/>
    <w:link w:val="Bullets2Char"/>
    <w:uiPriority w:val="9"/>
    <w:qFormat/>
    <w:rsid w:val="003816A7"/>
    <w:pPr>
      <w:numPr>
        <w:numId w:val="26"/>
      </w:numPr>
      <w:ind w:left="2058" w:hanging="357"/>
    </w:pPr>
  </w:style>
  <w:style w:type="character" w:customStyle="1" w:styleId="Bullets2Char">
    <w:name w:val="Bullets2 Char"/>
    <w:basedOn w:val="BulletsChar"/>
    <w:link w:val="Bullets2"/>
    <w:uiPriority w:val="9"/>
    <w:rsid w:val="003816A7"/>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5"/>
      </w:numPr>
    </w:pPr>
  </w:style>
  <w:style w:type="character" w:customStyle="1" w:styleId="NUmber11Char">
    <w:name w:val="NUmber1.1 Char"/>
    <w:basedOn w:val="DefaultParagraphFont"/>
    <w:link w:val="NUmber11"/>
    <w:rsid w:val="00AC5C7E"/>
    <w:rPr>
      <w:sz w:val="22"/>
      <w:szCs w:val="22"/>
      <w:lang w:val="en-AU"/>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
    <w:uiPriority w:val="8"/>
    <w:qFormat/>
    <w:rsid w:val="003816A7"/>
    <w:pPr>
      <w:numPr>
        <w:numId w:val="27"/>
      </w:numPr>
      <w:ind w:left="2909" w:hanging="357"/>
    </w:pPr>
  </w:style>
  <w:style w:type="character" w:customStyle="1" w:styleId="Bullet3Char">
    <w:name w:val="Bullet3 Char"/>
    <w:basedOn w:val="DefaultParagraphFont"/>
    <w:link w:val="Bullet3"/>
    <w:uiPriority w:val="8"/>
    <w:rsid w:val="003816A7"/>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3816A7"/>
    <w:pPr>
      <w:numPr>
        <w:numId w:val="0"/>
      </w:numPr>
      <w:spacing w:after="100" w:line="240" w:lineRule="auto"/>
    </w:pPr>
    <w:rPr>
      <w:b/>
    </w:rPr>
  </w:style>
  <w:style w:type="character" w:customStyle="1" w:styleId="BoldBulTightChar0">
    <w:name w:val="BoldBulTight Char"/>
    <w:basedOn w:val="BulletsChar"/>
    <w:link w:val="BoldBulTight0"/>
    <w:uiPriority w:val="9"/>
    <w:rsid w:val="003816A7"/>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3816A7"/>
    <w:pPr>
      <w:spacing w:after="0" w:line="240" w:lineRule="auto"/>
    </w:pPr>
    <w:rPr>
      <w:b/>
    </w:rPr>
  </w:style>
  <w:style w:type="character" w:customStyle="1" w:styleId="PinkobjectivesChar">
    <w:name w:val="Pink objectives Char"/>
    <w:basedOn w:val="DefaultParagraphFont"/>
    <w:link w:val="Pinkobjectives"/>
    <w:rsid w:val="003816A7"/>
    <w:rPr>
      <w:b/>
      <w:sz w:val="22"/>
      <w:szCs w:val="22"/>
      <w:lang w:val="en-AU"/>
    </w:rPr>
  </w:style>
  <w:style w:type="character" w:customStyle="1" w:styleId="Heading5Char">
    <w:name w:val="Heading 5 Char"/>
    <w:basedOn w:val="DefaultParagraphFont"/>
    <w:link w:val="Heading5"/>
    <w:uiPriority w:val="9"/>
    <w:semiHidden/>
    <w:rsid w:val="00475178"/>
    <w:rPr>
      <w:rFonts w:asciiTheme="majorHAnsi" w:eastAsiaTheme="majorEastAsia" w:hAnsiTheme="majorHAnsi" w:cstheme="majorBidi"/>
      <w:color w:val="243F60" w:themeColor="accent1" w:themeShade="7F"/>
      <w:sz w:val="22"/>
      <w:szCs w:val="22"/>
      <w:lang w:val="en-AU" w:eastAsia="en-US"/>
    </w:rPr>
  </w:style>
  <w:style w:type="paragraph" w:customStyle="1" w:styleId="Bullets3">
    <w:name w:val="Bullets3"/>
    <w:basedOn w:val="Bullets"/>
    <w:rsid w:val="00475178"/>
    <w:pPr>
      <w:numPr>
        <w:numId w:val="0"/>
      </w:numPr>
      <w:ind w:left="1353" w:hanging="360"/>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6662120">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593708698">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46026682">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7.jpeg"/><Relationship Id="rId39" Type="http://schemas.openxmlformats.org/officeDocument/2006/relationships/image" Target="media/image29.png"/><Relationship Id="rId21" Type="http://schemas.openxmlformats.org/officeDocument/2006/relationships/image" Target="media/image13.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hyperlink" Target="https://hbr.org/2015/12/what-the-research-tells-us-about-team-creativity-and-innovation" TargetMode="External"/><Relationship Id="rId50" Type="http://schemas.openxmlformats.org/officeDocument/2006/relationships/image" Target="media/image39.png"/><Relationship Id="rId55" Type="http://schemas.openxmlformats.org/officeDocument/2006/relationships/hyperlink" Target="http://facta.junis.ni.ac.rs/eao/eao200801/eao200801-03.pdf"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19.png"/><Relationship Id="rId11" Type="http://schemas.openxmlformats.org/officeDocument/2006/relationships/image" Target="media/image3.jpeg"/><Relationship Id="rId24" Type="http://schemas.openxmlformats.org/officeDocument/2006/relationships/image" Target="media/image15.png"/><Relationship Id="rId32" Type="http://schemas.openxmlformats.org/officeDocument/2006/relationships/image" Target="media/image22.jpeg"/><Relationship Id="rId37" Type="http://schemas.openxmlformats.org/officeDocument/2006/relationships/image" Target="media/image27.pn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hyperlink" Target="https://www.oecd.org/site/innovationstrategy/defininginnovation.htm" TargetMode="External"/><Relationship Id="rId58" Type="http://schemas.openxmlformats.org/officeDocument/2006/relationships/image" Target="media/image43.png"/><Relationship Id="rId5" Type="http://schemas.openxmlformats.org/officeDocument/2006/relationships/settings" Target="settings.xml"/><Relationship Id="rId61" Type="http://schemas.openxmlformats.org/officeDocument/2006/relationships/fontTable" Target="fontTable.xml"/><Relationship Id="rId19" Type="http://schemas.openxmlformats.org/officeDocument/2006/relationships/image" Target="media/image1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8.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7.png"/><Relationship Id="rId56" Type="http://schemas.openxmlformats.org/officeDocument/2006/relationships/hyperlink" Target="http://www.innovationmanagement.se/imtool-articles/the-basics-of-creative-problem-solving-cps/" TargetMode="External"/><Relationship Id="rId8" Type="http://schemas.openxmlformats.org/officeDocument/2006/relationships/endnotes" Target="endnotes.xml"/><Relationship Id="rId51" Type="http://schemas.openxmlformats.org/officeDocument/2006/relationships/image" Target="media/image40.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6.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59" Type="http://schemas.openxmlformats.org/officeDocument/2006/relationships/hyperlink" Target="http://www.providersedge.com/docs/km_articles/rewarding_innovation.pdf" TargetMode="External"/><Relationship Id="rId20" Type="http://schemas.openxmlformats.org/officeDocument/2006/relationships/image" Target="media/image12.png"/><Relationship Id="rId41" Type="http://schemas.openxmlformats.org/officeDocument/2006/relationships/image" Target="media/image31.gif"/><Relationship Id="rId54" Type="http://schemas.openxmlformats.org/officeDocument/2006/relationships/image" Target="media/image41.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www.mindtools.com/pages/article/improving-group-dynamics.htm" TargetMode="External"/><Relationship Id="rId28" Type="http://schemas.openxmlformats.org/officeDocument/2006/relationships/hyperlink" Target="http://www.ipaustralia.gov.au/" TargetMode="External"/><Relationship Id="rId36" Type="http://schemas.openxmlformats.org/officeDocument/2006/relationships/image" Target="media/image26.jpeg"/><Relationship Id="rId49" Type="http://schemas.openxmlformats.org/officeDocument/2006/relationships/image" Target="media/image38.png"/><Relationship Id="rId57" Type="http://schemas.openxmlformats.org/officeDocument/2006/relationships/image" Target="media/image42.png"/><Relationship Id="rId10" Type="http://schemas.openxmlformats.org/officeDocument/2006/relationships/image" Target="media/image2.jpeg"/><Relationship Id="rId31" Type="http://schemas.openxmlformats.org/officeDocument/2006/relationships/image" Target="media/image21.jpeg"/><Relationship Id="rId44" Type="http://schemas.openxmlformats.org/officeDocument/2006/relationships/image" Target="media/image34.png"/><Relationship Id="rId52" Type="http://schemas.openxmlformats.org/officeDocument/2006/relationships/hyperlink" Target="https://www.business.gov.au/info/run/research-and-innovation/benefits-of-innovation" TargetMode="External"/><Relationship Id="rId6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BBAD5A-3DD8-44CC-84D2-22D524AB4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364</TotalTime>
  <Pages>80</Pages>
  <Words>15715</Words>
  <Characters>89580</Characters>
  <Application>Microsoft Office Word</Application>
  <DocSecurity>0</DocSecurity>
  <Lines>746</Lines>
  <Paragraphs>210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105085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Emily Wilson</cp:lastModifiedBy>
  <cp:revision>83</cp:revision>
  <dcterms:created xsi:type="dcterms:W3CDTF">2016-09-19T09:20:00Z</dcterms:created>
  <dcterms:modified xsi:type="dcterms:W3CDTF">2017-03-09T17:04:00Z</dcterms:modified>
</cp:coreProperties>
</file>