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171" w:rsidRPr="004932A4" w:rsidRDefault="00BF1D4A" w:rsidP="002B317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1E8C0D1A9C634A9C8F47B6DD4C32295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B3171">
            <w:rPr>
              <w:szCs w:val="32"/>
            </w:rPr>
            <w:t>CPCCBC4029B</w:t>
          </w:r>
        </w:sdtContent>
      </w:sdt>
      <w:r w:rsidR="002B3171" w:rsidRPr="004932A4">
        <w:rPr>
          <w:szCs w:val="32"/>
        </w:rPr>
        <w:t xml:space="preserve"> </w:t>
      </w:r>
    </w:p>
    <w:p w:rsidR="002B3171" w:rsidRPr="004932A4" w:rsidRDefault="00BF1D4A" w:rsidP="002B3171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E91629EB9D5B40CCB129289E4D4D9F7F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B3171">
            <w:rPr>
              <w:szCs w:val="32"/>
            </w:rPr>
            <w:t>Apply construction information to the sales process</w:t>
          </w:r>
        </w:sdtContent>
      </w:sdt>
    </w:p>
    <w:p w:rsidR="002B3171" w:rsidRDefault="002B3171" w:rsidP="002B317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B3171" w:rsidTr="00451C0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B3171" w:rsidRDefault="002B3171" w:rsidP="00451C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2B3171" w:rsidRPr="00F01505" w:rsidRDefault="002B3171" w:rsidP="00451C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B3171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B3171" w:rsidRPr="00F01505" w:rsidRDefault="002B3171" w:rsidP="00451C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2B3171" w:rsidRPr="00F01505" w:rsidRDefault="002B3171" w:rsidP="00451C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Pr="00830749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B3171" w:rsidRPr="001C4084" w:rsidRDefault="00797CEA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61567652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1161567652"/>
          </w:p>
        </w:tc>
      </w:tr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02731238" w:edGrp="everyone" w:displacedByCustomXml="next"/>
        <w:permStart w:id="14877433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1C4084" w:rsidRDefault="002B3171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D30959C" wp14:editId="0BE85A04">
                      <wp:extent cx="921929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19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02731238" w:displacedByCustomXml="prev"/>
        <w:permEnd w:id="1487743347" w:displacedByCustomXml="prev"/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77240250" w:edGrp="everyone"/>
            <w:permEnd w:id="277240250"/>
          </w:p>
        </w:tc>
      </w:tr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430993415" w:edGrp="everyone" w:displacedByCustomXml="next"/>
        <w:permStart w:id="3219970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32118C" w:rsidRDefault="002B3171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D204D9" wp14:editId="7310D7EA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30993415" w:displacedByCustomXml="prev"/>
        <w:permEnd w:id="321997065" w:displacedByCustomXml="prev"/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77428E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77428E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57240332" w:edGrp="everyone" w:displacedByCustomXml="next"/>
        <w:permStart w:id="5121264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B5EAEACA140E46C59778C07B3352F3E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77428E" w:rsidRDefault="002B3171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  <w:permEnd w:id="1057240332" w:displacedByCustomXml="next"/>
          </w:sdtContent>
        </w:sdt>
        <w:permEnd w:id="512126413" w:displacedByCustomXml="prev"/>
      </w:tr>
    </w:tbl>
    <w:p w:rsidR="002B3171" w:rsidRPr="0077428E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Pr="00B279E4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B3171" w:rsidRPr="004932A4" w:rsidTr="00451C0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B3171" w:rsidRPr="004932A4" w:rsidTr="00451C0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5842095" w:edGrp="everyone"/>
            <w:permEnd w:id="1755842095"/>
          </w:p>
        </w:tc>
        <w:tc>
          <w:tcPr>
            <w:tcW w:w="1272" w:type="dxa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B3171" w:rsidRPr="004932A4" w:rsidTr="00451C0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182038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2B3171" w:rsidRPr="00553DDB" w:rsidRDefault="002B3171" w:rsidP="00451C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203829" w:displacedByCustomXml="prev"/>
        <w:permStart w:id="1164195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B3171" w:rsidRPr="00553DDB" w:rsidRDefault="002B3171" w:rsidP="00451C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164195271" w:displacedByCustomXml="next"/>
          </w:sdtContent>
        </w:sdt>
      </w:tr>
    </w:tbl>
    <w:p w:rsidR="002B3171" w:rsidRDefault="002B3171" w:rsidP="002B3171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3171" w:rsidRPr="00553DDB" w:rsidTr="00451C01">
        <w:tc>
          <w:tcPr>
            <w:tcW w:w="9016" w:type="dxa"/>
            <w:shd w:val="clear" w:color="auto" w:fill="D9D9D9" w:themeFill="background1" w:themeFillShade="D9"/>
          </w:tcPr>
          <w:p w:rsidR="002B3171" w:rsidRPr="00553DDB" w:rsidRDefault="002B3171" w:rsidP="00451C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2B3171" w:rsidRPr="00553DDB" w:rsidTr="00451C01">
        <w:trPr>
          <w:trHeight w:val="13602"/>
        </w:trPr>
        <w:tc>
          <w:tcPr>
            <w:tcW w:w="9016" w:type="dxa"/>
          </w:tcPr>
          <w:p w:rsidR="002B3171" w:rsidRPr="00553DDB" w:rsidRDefault="002B3171" w:rsidP="00451C01">
            <w:pPr>
              <w:rPr>
                <w:rFonts w:ascii="Arial" w:hAnsi="Arial" w:cs="Arial"/>
                <w:szCs w:val="24"/>
              </w:rPr>
            </w:pPr>
            <w:permStart w:id="915356179" w:edGrp="everyone"/>
            <w:permEnd w:id="915356179"/>
          </w:p>
        </w:tc>
      </w:tr>
    </w:tbl>
    <w:p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80753">
            <w:rPr>
              <w:rFonts w:ascii="Arial Black" w:hAnsi="Arial Black"/>
            </w:rPr>
            <w:t>CPCCBC4029B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E572E5" w:rsidRPr="00BF7956" w:rsidRDefault="00E80753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construction information to the sales process</w:t>
          </w:r>
        </w:p>
      </w:sdtContent>
    </w:sdt>
    <w:p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</w:t>
            </w:r>
            <w:r w:rsidR="007202EA">
              <w:rPr>
                <w:rFonts w:cs="Arial"/>
                <w:sz w:val="20"/>
              </w:rPr>
              <w:t>construction information during the sales process in order to develop the customer’s knowledge of construction processes and the effects on the contract and building timelines</w:t>
            </w:r>
            <w:r w:rsidR="000838EE">
              <w:rPr>
                <w:rFonts w:cs="Arial"/>
                <w:sz w:val="20"/>
              </w:rPr>
              <w:t xml:space="preserve">. 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7202EA" w:rsidP="00720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B40563">
              <w:rPr>
                <w:rFonts w:cs="Arial"/>
                <w:sz w:val="20"/>
              </w:rPr>
              <w:t>wo (2) sales contracts.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292307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1528969541" w:edGrp="everyone"/>
            <w:r>
              <w:rPr>
                <w:rFonts w:ascii="Arial" w:hAnsi="Arial" w:cs="Arial"/>
                <w:sz w:val="22"/>
              </w:rPr>
              <w:t>Linda Hudakova</w:t>
            </w:r>
            <w:permEnd w:id="1528969541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292307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641428067" w:edGrp="everyone"/>
            <w:r>
              <w:rPr>
                <w:rFonts w:ascii="Arial" w:hAnsi="Arial" w:cs="Arial"/>
                <w:sz w:val="22"/>
              </w:rPr>
              <w:t>Carmen Chan</w:t>
            </w:r>
            <w:permEnd w:id="641428067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292307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1259235233" w:edGrp="everyone"/>
            <w:r>
              <w:rPr>
                <w:rFonts w:ascii="Arial" w:hAnsi="Arial" w:cs="Arial"/>
                <w:sz w:val="22"/>
              </w:rPr>
              <w:t>Site Admin</w:t>
            </w:r>
            <w:permEnd w:id="1259235233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292307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857681273" w:edGrp="everyone"/>
            <w:r>
              <w:rPr>
                <w:rFonts w:ascii="Arial" w:hAnsi="Arial" w:cs="Arial"/>
                <w:sz w:val="22"/>
              </w:rPr>
              <w:t>Carmen.Chan@sydneymetro2.com.au</w:t>
            </w:r>
            <w:permEnd w:id="857681273"/>
          </w:p>
        </w:tc>
      </w:tr>
      <w:tr w:rsidR="002B3171" w:rsidRPr="00683908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619009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2B3171" w:rsidRPr="00DE6B06" w:rsidRDefault="002B3171" w:rsidP="002B3171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4005F0" wp14:editId="02309225">
                      <wp:extent cx="921929" cy="428625"/>
                      <wp:effectExtent l="0" t="0" r="0" b="0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19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61900999" w:displacedByCustomXml="prev"/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43885061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717EA4706A924D08A9EF343A7AA766E8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2B3171" w:rsidRPr="00DE6B06" w:rsidRDefault="002B3171" w:rsidP="002B3171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8810A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438850618" w:displacedByCustomXml="prev"/>
      </w:tr>
      <w:tr w:rsidR="002B3171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2B3171" w:rsidRPr="0019760F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2B3171" w:rsidRPr="00696855" w:rsidRDefault="002B3171" w:rsidP="002B3171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2B3171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2B3171" w:rsidRPr="00696855" w:rsidRDefault="002B3171" w:rsidP="002B317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2B3171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2B3171" w:rsidRPr="00696855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2B3171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2B3171" w:rsidRPr="00696855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2B3171" w:rsidRPr="00696855" w:rsidTr="007638C5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6598588"/>
            <w:bookmarkStart w:id="2" w:name="_Ref495661944"/>
            <w:r>
              <w:rPr>
                <w:rFonts w:cs="Arial"/>
                <w:sz w:val="20"/>
              </w:rPr>
              <w:t>Identify and explain to the customer the approvals required before starting construction, including:</w:t>
            </w:r>
            <w:bookmarkEnd w:id="1"/>
          </w:p>
          <w:bookmarkEnd w:id="2"/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Statutory approvals </w:t>
            </w:r>
          </w:p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Sustainability requirements</w:t>
            </w:r>
          </w:p>
          <w:p w:rsidR="002B3171" w:rsidRPr="007202EA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Insurance covers</w:t>
            </w:r>
          </w:p>
        </w:tc>
        <w:permStart w:id="265242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65242161" w:displacedByCustomXml="prev"/>
        <w:permStart w:id="557192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37556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557192800" w:displacedByCustomXml="prev"/>
      </w:tr>
      <w:tr w:rsidR="002B3171" w:rsidRPr="00696855" w:rsidTr="009F425A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59"/>
            <w:r>
              <w:rPr>
                <w:rFonts w:cs="Arial"/>
                <w:sz w:val="20"/>
              </w:rPr>
              <w:t>Identify and explain to the customer the stages and timeframes of construction, including:</w:t>
            </w:r>
            <w:bookmarkEnd w:id="3"/>
          </w:p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Main trade components</w:t>
            </w:r>
          </w:p>
          <w:p w:rsidR="002B3171" w:rsidRPr="007202EA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Construction process sequence (including approximate duration)</w:t>
            </w:r>
          </w:p>
        </w:tc>
        <w:permStart w:id="1163854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785137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63854892" w:displacedByCustomXml="prev"/>
        <w:permStart w:id="1731473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44570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731473573" w:displacedByCustomXml="prev"/>
      </w:tr>
      <w:tr w:rsidR="002B3171" w:rsidRPr="00696855" w:rsidTr="0083226C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4" w:name="_Ref495662068"/>
            <w:r>
              <w:rPr>
                <w:rFonts w:cs="Arial"/>
                <w:sz w:val="20"/>
              </w:rPr>
              <w:t>Identify and explain to the customer potential industry conditions that can affect construction times.</w:t>
            </w:r>
            <w:bookmarkEnd w:id="4"/>
          </w:p>
        </w:tc>
        <w:permStart w:id="630392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0075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30392479" w:displacedByCustomXml="prev"/>
        <w:permStart w:id="428959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99431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28959787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Pr="007202EA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1995"/>
            <w:r>
              <w:rPr>
                <w:rFonts w:cs="Arial"/>
                <w:sz w:val="20"/>
              </w:rPr>
              <w:t>Identify and explain to the customer site establishment requirements before starting construction.</w:t>
            </w:r>
            <w:bookmarkEnd w:id="5"/>
          </w:p>
        </w:tc>
        <w:permStart w:id="1598044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10561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98044135" w:displacedByCustomXml="prev"/>
        <w:permStart w:id="1866013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97545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66013296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2B3171" w:rsidRPr="007202EA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495662164"/>
            <w:r>
              <w:rPr>
                <w:rFonts w:cs="Arial"/>
                <w:sz w:val="20"/>
              </w:rPr>
              <w:t>Establish site access arrangements with the client.</w:t>
            </w:r>
            <w:bookmarkEnd w:id="6"/>
          </w:p>
        </w:tc>
        <w:permStart w:id="117839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16331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7839446" w:displacedByCustomXml="prev"/>
        <w:permStart w:id="1850868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41308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50868831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7" w:name="_Ref496598868"/>
            <w:r w:rsidRPr="00511559">
              <w:rPr>
                <w:rFonts w:cs="Arial"/>
                <w:sz w:val="20"/>
              </w:rPr>
              <w:t>Effectively communicate using the following methods:</w:t>
            </w:r>
            <w:bookmarkEnd w:id="7"/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 w:rsidRPr="00511559">
              <w:rPr>
                <w:rFonts w:cs="Arial"/>
                <w:sz w:val="20"/>
              </w:rPr>
              <w:t>Verbally using language/concepts appropriate to cultural differences</w:t>
            </w:r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 w:rsidRPr="00511559">
              <w:rPr>
                <w:rFonts w:cs="Arial"/>
                <w:sz w:val="20"/>
              </w:rPr>
              <w:t>Non-verbal communication</w:t>
            </w:r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Active listening and responding to client questions</w:t>
            </w:r>
          </w:p>
        </w:tc>
        <w:permStart w:id="1782196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443046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782196502" w:displacedByCustomXml="prev"/>
        <w:permStart w:id="2074633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44184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292307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74633672" w:displacedByCustomXml="prev"/>
      </w:tr>
      <w:tr w:rsidR="002B3171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B3171" w:rsidRPr="00321276" w:rsidRDefault="002B3171" w:rsidP="002B3171">
            <w:pPr>
              <w:jc w:val="center"/>
              <w:rPr>
                <w:rFonts w:cs="Arial"/>
                <w:b/>
                <w:szCs w:val="22"/>
              </w:rPr>
            </w:pPr>
            <w:r w:rsidRPr="00321276">
              <w:rPr>
                <w:rFonts w:cs="Arial"/>
                <w:b/>
                <w:szCs w:val="22"/>
              </w:rPr>
              <w:t xml:space="preserve">The participant’s performance was: </w:t>
            </w:r>
            <w:permStart w:id="1743218066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9093836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230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43218066"/>
            <w:r w:rsidRPr="00321276">
              <w:rPr>
                <w:rFonts w:cs="Arial"/>
                <w:b/>
                <w:szCs w:val="22"/>
              </w:rPr>
              <w:t xml:space="preserve"> Satisfactory    </w:t>
            </w:r>
            <w:permStart w:id="196446707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1701820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4467079"/>
            <w:r w:rsidRPr="00321276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321276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7202EA" w:rsidRPr="00C65F69" w:rsidRDefault="007202EA" w:rsidP="007202EA">
      <w:pPr>
        <w:rPr>
          <w:rFonts w:ascii="Arial" w:hAnsi="Arial" w:cs="Arial"/>
          <w:sz w:val="2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B3171" w:rsidRPr="00553DDB" w:rsidTr="00451C01">
        <w:tc>
          <w:tcPr>
            <w:tcW w:w="9057" w:type="dxa"/>
            <w:shd w:val="clear" w:color="auto" w:fill="D9D9D9" w:themeFill="background1" w:themeFillShade="D9"/>
          </w:tcPr>
          <w:p w:rsidR="002B3171" w:rsidRPr="00553DDB" w:rsidRDefault="002B3171" w:rsidP="00451C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B3171" w:rsidRPr="00553DDB" w:rsidTr="003E5017">
        <w:trPr>
          <w:trHeight w:val="13309"/>
        </w:trPr>
        <w:tc>
          <w:tcPr>
            <w:tcW w:w="9057" w:type="dxa"/>
          </w:tcPr>
          <w:p w:rsidR="002B3171" w:rsidRPr="00553DDB" w:rsidRDefault="002B3171" w:rsidP="00451C01">
            <w:pPr>
              <w:rPr>
                <w:rFonts w:ascii="Arial" w:hAnsi="Arial" w:cs="Arial"/>
                <w:szCs w:val="24"/>
              </w:rPr>
            </w:pPr>
            <w:permStart w:id="582826565" w:edGrp="everyone"/>
            <w:permEnd w:id="582826565"/>
          </w:p>
        </w:tc>
      </w:tr>
    </w:tbl>
    <w:p w:rsidR="00970B74" w:rsidRPr="003E5017" w:rsidRDefault="00970B74" w:rsidP="00E42CED">
      <w:pPr>
        <w:pStyle w:val="02CSTCPLHeading2"/>
        <w:tabs>
          <w:tab w:val="center" w:pos="4513"/>
          <w:tab w:val="left" w:pos="6615"/>
        </w:tabs>
        <w:rPr>
          <w:rFonts w:cs="Arial"/>
          <w:sz w:val="10"/>
        </w:rPr>
      </w:pPr>
    </w:p>
    <w:sectPr w:rsidR="00970B74" w:rsidRPr="003E5017" w:rsidSect="003E5017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134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01E" w:rsidRDefault="0016101E" w:rsidP="00A67754">
      <w:r>
        <w:separator/>
      </w:r>
    </w:p>
  </w:endnote>
  <w:endnote w:type="continuationSeparator" w:id="0">
    <w:p w:rsidR="0016101E" w:rsidRDefault="0016101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CED" w:rsidRPr="00830749" w:rsidRDefault="00E42CED" w:rsidP="00E42CED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42CED" w:rsidRPr="00830749" w:rsidRDefault="00BF1D4A" w:rsidP="00E42CED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3024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E42CED">
      <w:rPr>
        <w:rFonts w:ascii="Arial" w:hAnsi="Arial" w:cs="Arial"/>
        <w:b/>
        <w:sz w:val="16"/>
        <w:szCs w:val="16"/>
      </w:rPr>
      <w:ptab w:relativeTo="margin" w:alignment="right" w:leader="none"/>
    </w:r>
    <w:r w:rsidR="00E42CE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9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Pr="00830749" w:rsidRDefault="0016101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6101E" w:rsidRPr="00830749" w:rsidRDefault="0016101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9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3024E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F1D4A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01E" w:rsidRDefault="0016101E" w:rsidP="00A67754">
      <w:r>
        <w:separator/>
      </w:r>
    </w:p>
  </w:footnote>
  <w:footnote w:type="continuationSeparator" w:id="0">
    <w:p w:rsidR="0016101E" w:rsidRDefault="0016101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Default="00E42CE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="0016101E"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6101E"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="0016101E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6101E"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6101E" w:rsidRPr="00830749" w:rsidRDefault="0016101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Default="0016101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E42CED">
      <w:rPr>
        <w:rFonts w:ascii="Arial" w:hAnsi="Arial" w:cs="Arial"/>
        <w:b/>
        <w:sz w:val="16"/>
        <w:szCs w:val="16"/>
      </w:rPr>
      <w:t xml:space="preserve">Practical Assessment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6101E" w:rsidRPr="00830749" w:rsidRDefault="0016101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21"/>
  </w:num>
  <w:num w:numId="5">
    <w:abstractNumId w:val="3"/>
  </w:num>
  <w:num w:numId="6">
    <w:abstractNumId w:val="13"/>
  </w:num>
  <w:num w:numId="7">
    <w:abstractNumId w:val="18"/>
  </w:num>
  <w:num w:numId="8">
    <w:abstractNumId w:val="10"/>
  </w:num>
  <w:num w:numId="9">
    <w:abstractNumId w:val="12"/>
  </w:num>
  <w:num w:numId="10">
    <w:abstractNumId w:val="9"/>
  </w:num>
  <w:num w:numId="11">
    <w:abstractNumId w:val="8"/>
  </w:num>
  <w:num w:numId="12">
    <w:abstractNumId w:val="25"/>
  </w:num>
  <w:num w:numId="13">
    <w:abstractNumId w:val="0"/>
  </w:num>
  <w:num w:numId="14">
    <w:abstractNumId w:val="4"/>
  </w:num>
  <w:num w:numId="15">
    <w:abstractNumId w:val="19"/>
  </w:num>
  <w:num w:numId="16">
    <w:abstractNumId w:val="24"/>
  </w:num>
  <w:num w:numId="17">
    <w:abstractNumId w:val="20"/>
  </w:num>
  <w:num w:numId="18">
    <w:abstractNumId w:val="15"/>
  </w:num>
  <w:num w:numId="19">
    <w:abstractNumId w:val="7"/>
  </w:num>
  <w:num w:numId="20">
    <w:abstractNumId w:val="2"/>
  </w:num>
  <w:num w:numId="21">
    <w:abstractNumId w:val="6"/>
  </w:num>
  <w:num w:numId="22">
    <w:abstractNumId w:val="17"/>
  </w:num>
  <w:num w:numId="23">
    <w:abstractNumId w:val="23"/>
  </w:num>
  <w:num w:numId="24">
    <w:abstractNumId w:val="14"/>
  </w:num>
  <w:num w:numId="25">
    <w:abstractNumId w:val="22"/>
  </w:num>
  <w:num w:numId="26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WNGw7x/LdTltRIfnT766qBJGlnOLOwjVxmoZR1A9LkRn6osaONLtheh6PvvjrMRiOMPBMwI6xDSZ0Cbz5EgWQA==" w:salt="04iKjL+o4oN8N5lrxOc3k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D6D66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307"/>
    <w:rsid w:val="00294162"/>
    <w:rsid w:val="00294E35"/>
    <w:rsid w:val="002A316B"/>
    <w:rsid w:val="002A4B14"/>
    <w:rsid w:val="002A5FAE"/>
    <w:rsid w:val="002B03AC"/>
    <w:rsid w:val="002B2600"/>
    <w:rsid w:val="002B3171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E5017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CEA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24E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429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3763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1D4A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65F6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2CE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6A9C0CBD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E8C0D1A9C634A9C8F47B6DD4C322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6382E-05BC-4688-9C6C-92330C2FA6CD}"/>
      </w:docPartPr>
      <w:docPartBody>
        <w:p w:rsidR="00910D30" w:rsidRDefault="00B02F32" w:rsidP="00B02F32">
          <w:pPr>
            <w:pStyle w:val="1E8C0D1A9C634A9C8F47B6DD4C32295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91629EB9D5B40CCB129289E4D4D9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CDD5F-279C-46B3-A101-02B2DFE0EBEB}"/>
      </w:docPartPr>
      <w:docPartBody>
        <w:p w:rsidR="00910D30" w:rsidRDefault="00B02F32" w:rsidP="00B02F32">
          <w:pPr>
            <w:pStyle w:val="E91629EB9D5B40CCB129289E4D4D9F7F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5EAEACA140E46C59778C07B3352F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8F5F4-34BD-430B-ADAD-7BA126203600}"/>
      </w:docPartPr>
      <w:docPartBody>
        <w:p w:rsidR="00910D30" w:rsidRDefault="00B02F32" w:rsidP="00B02F32">
          <w:pPr>
            <w:pStyle w:val="B5EAEACA140E46C59778C07B3352F3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17EA4706A924D08A9EF343A7AA76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AB4B0-098E-40A4-AB1B-B0A8918E7B37}"/>
      </w:docPartPr>
      <w:docPartBody>
        <w:p w:rsidR="00910D30" w:rsidRDefault="00B02F32" w:rsidP="00B02F32">
          <w:pPr>
            <w:pStyle w:val="717EA4706A924D08A9EF343A7AA766E8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6B71"/>
    <w:rsid w:val="008C1EB3"/>
    <w:rsid w:val="00910D30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2F32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2F3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1E8C0D1A9C634A9C8F47B6DD4C322954">
    <w:name w:val="1E8C0D1A9C634A9C8F47B6DD4C322954"/>
    <w:rsid w:val="00B02F32"/>
    <w:pPr>
      <w:spacing w:after="160" w:line="259" w:lineRule="auto"/>
    </w:pPr>
  </w:style>
  <w:style w:type="paragraph" w:customStyle="1" w:styleId="E91629EB9D5B40CCB129289E4D4D9F7F">
    <w:name w:val="E91629EB9D5B40CCB129289E4D4D9F7F"/>
    <w:rsid w:val="00B02F32"/>
    <w:pPr>
      <w:spacing w:after="160" w:line="259" w:lineRule="auto"/>
    </w:pPr>
  </w:style>
  <w:style w:type="paragraph" w:customStyle="1" w:styleId="B5EAEACA140E46C59778C07B3352F3E0">
    <w:name w:val="B5EAEACA140E46C59778C07B3352F3E0"/>
    <w:rsid w:val="00B02F32"/>
    <w:pPr>
      <w:spacing w:after="160" w:line="259" w:lineRule="auto"/>
    </w:pPr>
  </w:style>
  <w:style w:type="paragraph" w:customStyle="1" w:styleId="717EA4706A924D08A9EF343A7AA766E8">
    <w:name w:val="717EA4706A924D08A9EF343A7AA766E8"/>
    <w:rsid w:val="00B02F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876A-4B0D-4B7F-B92B-55A209381F5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88572E1-7C17-418C-B910-FE51690FF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838</TotalTime>
  <Pages>4</Pages>
  <Words>442</Words>
  <Characters>2521</Characters>
  <Application>Microsoft Office Word</Application>
  <DocSecurity>8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Linda Hudakova</cp:lastModifiedBy>
  <cp:revision>16</cp:revision>
  <cp:lastPrinted>2017-10-24T02:27:00Z</cp:lastPrinted>
  <dcterms:created xsi:type="dcterms:W3CDTF">2017-10-13T01:57:00Z</dcterms:created>
  <dcterms:modified xsi:type="dcterms:W3CDTF">2018-12-04T02:31:00Z</dcterms:modified>
  <cp:contentStatus>v1-1_11/10/2018</cp:contentStatus>
</cp:coreProperties>
</file>