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Ref396827952"/>
    <w:bookmarkStart w:id="1" w:name="_Ref532191023"/>
    <w:bookmarkStart w:id="2" w:name="_Ref427670006"/>
    <w:p w:rsidR="0091255A" w:rsidRPr="00DD7A44" w:rsidRDefault="00B66926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B66926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2D2B9F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2461455" w:edGrp="everyone"/>
            <w:r>
              <w:rPr>
                <w:rFonts w:ascii="Arial" w:hAnsi="Arial" w:cs="Arial"/>
                <w:sz w:val="22"/>
                <w:szCs w:val="22"/>
              </w:rPr>
              <w:t>Leilani Kyle</w:t>
            </w:r>
            <w:permEnd w:id="62461455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3" w:name="_GoBack"/>
            <w:bookmarkEnd w:id="3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77735347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B66926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B66926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1336040" cy="599440"/>
                      <wp:effectExtent l="0" t="0" r="0" b="0"/>
                      <wp:docPr id="4" name="Picture 4" descr="\\aumcybhupfreg1\LeilaniK$\Course\signature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\\aumcybhupfreg1\LeilaniK$\Course\signature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6040" cy="599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77353471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48235734" w:edGrp="everyone"/>
            <w:permEnd w:id="848235734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3055402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30554022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7774769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677747696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1023755" w:edGrp="everyone"/>
            <w:permEnd w:id="1251023755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6839133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3913378" w:displacedByCustomXml="prev"/>
        <w:permStart w:id="8629952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299528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851530735" w:edGrp="everyone"/>
            <w:permEnd w:id="851530735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80375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037567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413876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0DB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4138765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397525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0DB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975254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022555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0DB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225556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041045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0DB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410456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444669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0DB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44669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975306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8B70DB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975306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4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4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B70D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170039228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1170039228"/>
          </w:p>
        </w:tc>
        <w:permStart w:id="1896313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6313012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B70D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543905547" w:edGrp="everyone"/>
            <w:r w:rsidRPr="008B70DB">
              <w:rPr>
                <w:rFonts w:ascii="Arial" w:hAnsi="Arial" w:cs="Arial"/>
                <w:sz w:val="22"/>
                <w:szCs w:val="22"/>
              </w:rPr>
              <w:t>Shows a site on a particular street</w:t>
            </w:r>
            <w:permEnd w:id="1543905547"/>
          </w:p>
        </w:tc>
        <w:permStart w:id="14192045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9204535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6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B70D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32940655" w:edGrp="everyone"/>
            <w:r w:rsidRPr="008B70DB">
              <w:rPr>
                <w:rFonts w:ascii="Arial" w:hAnsi="Arial" w:cs="Arial"/>
                <w:sz w:val="22"/>
                <w:szCs w:val="22"/>
              </w:rPr>
              <w:t>specific detail of the block on which a development is proposed</w:t>
            </w:r>
            <w:permEnd w:id="432940655"/>
          </w:p>
        </w:tc>
        <w:permStart w:id="1429690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9690205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7" w:name="_Ref427670660"/>
      <w:r w:rsidRPr="00D74546">
        <w:t>What do floor plans identify</w:t>
      </w:r>
      <w:r>
        <w:t>?</w:t>
      </w:r>
      <w:bookmarkEnd w:id="7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B70D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442846726" w:edGrp="everyone"/>
            <w:r w:rsidRPr="008B70DB">
              <w:rPr>
                <w:rFonts w:ascii="Arial" w:hAnsi="Arial" w:cs="Arial"/>
                <w:sz w:val="22"/>
                <w:szCs w:val="22"/>
              </w:rPr>
              <w:t>detail of the proposed structure, such as rooms, positions of fixtures, floor coverings</w:t>
            </w:r>
            <w:permEnd w:id="1442846726"/>
          </w:p>
        </w:tc>
        <w:permStart w:id="1264154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4154079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8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8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B70D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903181437" w:edGrp="everyone"/>
            <w:r w:rsidRPr="008B70DB">
              <w:rPr>
                <w:rFonts w:ascii="Arial" w:hAnsi="Arial" w:cs="Arial"/>
                <w:sz w:val="22"/>
                <w:szCs w:val="22"/>
              </w:rPr>
              <w:t>details of plants, paths, garden layouts and retaining walls</w:t>
            </w:r>
            <w:permEnd w:id="903181437"/>
          </w:p>
        </w:tc>
        <w:permStart w:id="20957178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5717814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B70D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6163490" w:edGrp="everyone"/>
            <w:r w:rsidRPr="008B70DB">
              <w:rPr>
                <w:rFonts w:ascii="Arial" w:hAnsi="Arial" w:cs="Arial"/>
                <w:sz w:val="22"/>
                <w:szCs w:val="22"/>
              </w:rPr>
              <w:t>View of the proposed structure from its sides</w:t>
            </w:r>
            <w:permEnd w:id="46163490"/>
          </w:p>
        </w:tc>
        <w:permStart w:id="1892249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224976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2"/>
      <w:r w:rsidRPr="00EF04C8">
        <w:t>What is a section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F074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79535158" w:edGrp="everyone"/>
            <w:r w:rsidRPr="00EF074D">
              <w:rPr>
                <w:rFonts w:ascii="Arial" w:hAnsi="Arial" w:cs="Arial"/>
                <w:sz w:val="22"/>
                <w:szCs w:val="22"/>
              </w:rPr>
              <w:t>a view of the house after it has been cut vertically at some point</w:t>
            </w:r>
            <w:permEnd w:id="1279535158"/>
          </w:p>
        </w:tc>
        <w:permStart w:id="568884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8884696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0664"/>
      <w:r w:rsidRPr="00EF04C8">
        <w:t>What are detailed drawings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F074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145837287" w:edGrp="everyone"/>
            <w:r w:rsidRPr="00EF074D">
              <w:rPr>
                <w:rFonts w:ascii="Arial" w:hAnsi="Arial" w:cs="Arial"/>
                <w:sz w:val="22"/>
                <w:szCs w:val="22"/>
              </w:rPr>
              <w:t>Illustrate a particular method of construction of finish</w:t>
            </w:r>
            <w:permEnd w:id="1145837287"/>
          </w:p>
        </w:tc>
        <w:permStart w:id="1642485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248576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2" w:name="_Ref427671414"/>
      <w:r w:rsidRPr="00EF04C8">
        <w:t>What are specifications</w:t>
      </w:r>
      <w:r>
        <w:t>?</w:t>
      </w:r>
      <w:bookmarkEnd w:id="12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F074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93758819" w:edGrp="everyone"/>
            <w:r w:rsidRPr="00EF074D">
              <w:rPr>
                <w:rFonts w:ascii="Arial" w:hAnsi="Arial" w:cs="Arial"/>
                <w:sz w:val="22"/>
                <w:szCs w:val="22"/>
              </w:rPr>
              <w:t>Details that support drawings and plans, providing details of the materials and techniques to be used, details of fixtures and fittings, and standards to be observed.</w:t>
            </w:r>
            <w:permEnd w:id="293758819"/>
          </w:p>
        </w:tc>
        <w:permStart w:id="1687033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703393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3" w:name="_Ref427219196"/>
      <w:r>
        <w:lastRenderedPageBreak/>
        <w:t>Explain the meaning of the abbreviations in the table below.</w:t>
      </w:r>
      <w:bookmarkEnd w:id="13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141236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123635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41660199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11416601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25021942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4250219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79014702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13790147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68145195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6681451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49787216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5497872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16779857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14167798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58366416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2583664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05050441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14050504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19273136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8192731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02782311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20027823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57738246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13577382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22591162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20225911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09208478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11092084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4242530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1642425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77496713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2774967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27610801" w:edGrp="everyone"/>
            <w:r>
              <w:rPr>
                <w:rFonts w:ascii="Arial" w:hAnsi="Arial" w:cs="Arial"/>
                <w:sz w:val="22"/>
                <w:szCs w:val="22"/>
              </w:rPr>
              <w:t>Damp Proof Case</w:t>
            </w:r>
            <w:permEnd w:id="18276108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01828742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13018287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91209124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2912091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76903267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3769032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45479230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4454792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35475492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8354754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9552349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389552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89995328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15899953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56614343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2566143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67600626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12676006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47245892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5472458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675022"/>
      <w:r>
        <w:t>Name each of the drawing symbol images shown in the table below.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1052184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5218466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31C5E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17894954" w:edGrp="everyone"/>
            <w:permEnd w:id="131789495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31C5E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763577319" w:edGrp="everyone"/>
            <w:permEnd w:id="76357731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F074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53037139" w:edGrp="everyone"/>
            <w:r>
              <w:rPr>
                <w:rFonts w:ascii="Arial" w:hAnsi="Arial" w:cs="Arial"/>
                <w:sz w:val="22"/>
                <w:szCs w:val="22"/>
              </w:rPr>
              <w:t>Window any type</w:t>
            </w:r>
            <w:permEnd w:id="15303713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F074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734683085" w:edGrp="everyone"/>
            <w:r>
              <w:rPr>
                <w:rFonts w:ascii="Arial" w:hAnsi="Arial" w:cs="Arial"/>
                <w:sz w:val="22"/>
                <w:szCs w:val="22"/>
              </w:rPr>
              <w:t>Window with frame</w:t>
            </w:r>
            <w:permEnd w:id="173468308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31C5E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717250964" w:edGrp="everyone"/>
            <w:permEnd w:id="71725096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F074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394938362" w:edGrp="everyone"/>
            <w:r>
              <w:rPr>
                <w:rFonts w:ascii="Arial" w:hAnsi="Arial" w:cs="Arial"/>
                <w:sz w:val="22"/>
                <w:szCs w:val="22"/>
              </w:rPr>
              <w:t>Door Single Leaves opening 90 degrees</w:t>
            </w:r>
            <w:permEnd w:id="39493836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F074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620000283" w:edGrp="everyone"/>
            <w:r>
              <w:rPr>
                <w:rFonts w:ascii="Arial" w:hAnsi="Arial" w:cs="Arial"/>
                <w:sz w:val="22"/>
                <w:szCs w:val="22"/>
              </w:rPr>
              <w:t>Door two leaves each opening 90 degrees</w:t>
            </w:r>
            <w:permEnd w:id="162000028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31C5E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054022678" w:edGrp="everyone"/>
            <w:permEnd w:id="105402267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31C5E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27914447" w:edGrp="everyone"/>
            <w:permEnd w:id="52791444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31C5E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783703377" w:edGrp="everyone"/>
            <w:permEnd w:id="78370337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5" w:name="_Ref427733304"/>
      <w:r>
        <w:lastRenderedPageBreak/>
        <w:t>Identify what the following window symbols represent on elevations.</w:t>
      </w:r>
      <w:bookmarkEnd w:id="15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17324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24277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F074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370105593" w:edGrp="everyone"/>
            <w:r>
              <w:rPr>
                <w:rFonts w:ascii="Arial" w:hAnsi="Arial" w:cs="Arial"/>
                <w:sz w:val="22"/>
                <w:szCs w:val="22"/>
              </w:rPr>
              <w:t>Window Hinged at Site</w:t>
            </w:r>
            <w:permEnd w:id="137010559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F074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740514378" w:edGrp="everyone"/>
            <w:r>
              <w:rPr>
                <w:rFonts w:ascii="Arial" w:hAnsi="Arial" w:cs="Arial"/>
                <w:sz w:val="22"/>
                <w:szCs w:val="22"/>
              </w:rPr>
              <w:t>Window hinged at top</w:t>
            </w:r>
            <w:permEnd w:id="174051437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F074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963128907" w:edGrp="everyone"/>
            <w:r>
              <w:rPr>
                <w:rFonts w:ascii="Arial" w:hAnsi="Arial" w:cs="Arial"/>
                <w:sz w:val="22"/>
                <w:szCs w:val="22"/>
              </w:rPr>
              <w:t>Window sliding horizontally</w:t>
            </w:r>
            <w:permEnd w:id="96312890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F074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242356151" w:edGrp="everyone"/>
            <w:r>
              <w:rPr>
                <w:rFonts w:ascii="Arial" w:hAnsi="Arial" w:cs="Arial"/>
                <w:sz w:val="22"/>
                <w:szCs w:val="22"/>
              </w:rPr>
              <w:t>Window fixed</w:t>
            </w:r>
            <w:permEnd w:id="24235615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6" w:name="_Ref532192707"/>
      <w:r>
        <w:t>What does a clouded area on a plan indicate?</w:t>
      </w:r>
      <w:bookmarkEnd w:id="16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0941F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14423882" w:edGrp="everyone"/>
            <w:r>
              <w:rPr>
                <w:rFonts w:ascii="Arial" w:hAnsi="Arial" w:cs="Arial"/>
                <w:sz w:val="22"/>
                <w:szCs w:val="22"/>
              </w:rPr>
              <w:t>A revision or an amendment</w:t>
            </w:r>
            <w:permEnd w:id="614423882"/>
          </w:p>
        </w:tc>
        <w:permStart w:id="14467378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6737849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7" w:name="_Ref532192900"/>
      <w:r>
        <w:t>An amendment to specifications could relate to which of the following? Tick all that apply.</w:t>
      </w:r>
      <w:bookmarkEnd w:id="17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323494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349435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197134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0941F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971348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753798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0941F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537985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747458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0941F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47458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6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1861864"/>
      <w:r>
        <w:t>On what date was an amendment made to the window details?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5C63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14230749" w:edGrp="everyone"/>
            <w:r>
              <w:rPr>
                <w:rFonts w:ascii="Arial" w:hAnsi="Arial" w:cs="Arial"/>
                <w:sz w:val="22"/>
                <w:szCs w:val="22"/>
              </w:rPr>
              <w:t>5/10/11</w:t>
            </w:r>
            <w:permEnd w:id="1714230749"/>
          </w:p>
        </w:tc>
        <w:permStart w:id="513962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3962295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995979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5C63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9959795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769046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6904679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4467115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4671154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2015"/>
      <w:r>
        <w:t>What amendment occurred on 08/11/2011?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5C63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31588853" w:edGrp="everyone"/>
            <w:r>
              <w:rPr>
                <w:rFonts w:ascii="Arial" w:hAnsi="Arial" w:cs="Arial"/>
                <w:sz w:val="22"/>
                <w:szCs w:val="22"/>
              </w:rPr>
              <w:t>Robe removed from Bedroom 3</w:t>
            </w:r>
            <w:permEnd w:id="831588853"/>
          </w:p>
        </w:tc>
        <w:permStart w:id="7833034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3303405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1861219"/>
      <w:r>
        <w:t>What structure is being built on this site? Tick your response.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36287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3628770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242453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C63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424535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48079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480791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019052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19052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110411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110411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598"/>
      <w:r>
        <w:t>What is the Lot number of this site?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5C63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91937794" w:edGrp="everyone"/>
            <w:r>
              <w:rPr>
                <w:rFonts w:ascii="Arial" w:hAnsi="Arial" w:cs="Arial"/>
                <w:sz w:val="22"/>
                <w:szCs w:val="22"/>
              </w:rPr>
              <w:t>16</w:t>
            </w:r>
            <w:permEnd w:id="591937794"/>
          </w:p>
        </w:tc>
        <w:permStart w:id="4666965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669658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3" w:name="_Ref532193601"/>
      <w:r>
        <w:t>What is the size of this lot?</w:t>
      </w:r>
      <w:bookmarkEnd w:id="23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5C63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27853226" w:edGrp="everyone"/>
            <w:r>
              <w:rPr>
                <w:rFonts w:ascii="Arial" w:hAnsi="Arial" w:cs="Arial"/>
                <w:sz w:val="22"/>
                <w:szCs w:val="22"/>
              </w:rPr>
              <w:t xml:space="preserve">3653 m2 </w:t>
            </w:r>
            <w:permEnd w:id="727853226"/>
          </w:p>
        </w:tc>
        <w:permStart w:id="20083679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836791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56726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6726119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173455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1734552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3614563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C63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14563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5" w:name="_Ref532193558"/>
      <w:r>
        <w:t>True or False (Tick your response): The sewer is at the eastern boundary of the property.</w:t>
      </w:r>
      <w:bookmarkEnd w:id="25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077439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774396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119440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1944057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964521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5C63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9645217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457249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5C63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572495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21359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2135981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414488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14488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2193569"/>
      <w:r>
        <w:t>What size is the easement on the eastern boundary of the site?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5C63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35645731" w:edGrp="everyone"/>
            <w:r>
              <w:rPr>
                <w:rFonts w:ascii="Arial" w:hAnsi="Arial" w:cs="Arial"/>
                <w:sz w:val="22"/>
                <w:szCs w:val="22"/>
              </w:rPr>
              <w:t>5m</w:t>
            </w:r>
            <w:permEnd w:id="2035645731"/>
          </w:p>
        </w:tc>
        <w:permStart w:id="8133969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3396923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8" w:name="_Ref531861509"/>
      <w:r>
        <w:t>True or False (Tick your response): The stormwater drain is constructed from PVC pipe.</w:t>
      </w:r>
      <w:bookmarkEnd w:id="2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277354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5C632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773545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8239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239902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550745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507455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1872622"/>
      <w:r>
        <w:t>What is the level at the northernmost point of the site?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5C632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33833054" w:edGrp="everyone"/>
            <w:r>
              <w:rPr>
                <w:rFonts w:ascii="Arial" w:hAnsi="Arial" w:cs="Arial"/>
                <w:sz w:val="22"/>
                <w:szCs w:val="22"/>
              </w:rPr>
              <w:t>3.94m</w:t>
            </w:r>
            <w:permEnd w:id="233833054"/>
          </w:p>
        </w:tc>
        <w:permStart w:id="6667715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6771582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30" w:name="_Ref532193453"/>
      <w:r>
        <w:t>Which end of the site has the lowest level? Tick your response.</w:t>
      </w:r>
      <w:bookmarkEnd w:id="30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292043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9204313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0041676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416760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522444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5C6328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2444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1" w:name="_Ref427660755"/>
      <w:bookmarkStart w:id="32" w:name="_Ref532194571"/>
      <w:r w:rsidRPr="00F87BB4">
        <w:t>Give a brief description about the building from the detail available in the sectional drawing</w:t>
      </w:r>
      <w:r>
        <w:t>.</w:t>
      </w:r>
      <w:bookmarkEnd w:id="31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19797477" w:edGrp="everyone"/>
            <w:r>
              <w:rPr>
                <w:rFonts w:ascii="Arial" w:hAnsi="Arial" w:cs="Arial"/>
                <w:sz w:val="22"/>
                <w:szCs w:val="22"/>
              </w:rPr>
              <w:t>4 bedroom, 2 storey</w:t>
            </w:r>
            <w:r w:rsidR="00064559">
              <w:rPr>
                <w:rFonts w:ascii="Arial" w:hAnsi="Arial" w:cs="Arial"/>
                <w:sz w:val="22"/>
                <w:szCs w:val="22"/>
              </w:rPr>
              <w:t xml:space="preserve"> weatherboard </w:t>
            </w:r>
            <w:r>
              <w:rPr>
                <w:rFonts w:ascii="Arial" w:hAnsi="Arial" w:cs="Arial"/>
                <w:sz w:val="22"/>
                <w:szCs w:val="22"/>
              </w:rPr>
              <w:t xml:space="preserve"> home</w:t>
            </w:r>
            <w:r w:rsidR="00064559">
              <w:rPr>
                <w:rFonts w:ascii="Arial" w:hAnsi="Arial" w:cs="Arial"/>
                <w:sz w:val="22"/>
                <w:szCs w:val="22"/>
              </w:rPr>
              <w:t xml:space="preserve"> with a  </w:t>
            </w:r>
            <w:proofErr w:type="spellStart"/>
            <w:r w:rsidR="00064559">
              <w:rPr>
                <w:rFonts w:ascii="Arial" w:hAnsi="Arial" w:cs="Arial"/>
                <w:sz w:val="22"/>
                <w:szCs w:val="22"/>
              </w:rPr>
              <w:t>colourbond</w:t>
            </w:r>
            <w:proofErr w:type="spellEnd"/>
            <w:r w:rsidR="00064559">
              <w:rPr>
                <w:rFonts w:ascii="Arial" w:hAnsi="Arial" w:cs="Arial"/>
                <w:sz w:val="22"/>
                <w:szCs w:val="22"/>
              </w:rPr>
              <w:t xml:space="preserve"> roof</w:t>
            </w:r>
            <w:permEnd w:id="619797477"/>
          </w:p>
        </w:tc>
        <w:permStart w:id="926635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663553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6"/>
      <w:r w:rsidRPr="00F87BB4">
        <w:t>Who is the client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D02F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719654" w:edGrp="everyone"/>
            <w:r>
              <w:rPr>
                <w:rFonts w:ascii="Arial" w:hAnsi="Arial" w:cs="Arial"/>
                <w:sz w:val="22"/>
                <w:szCs w:val="22"/>
              </w:rPr>
              <w:t>H &amp; M Smith</w:t>
            </w:r>
            <w:permEnd w:id="13719654"/>
          </w:p>
        </w:tc>
        <w:permStart w:id="913205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320519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7"/>
      <w:r w:rsidRPr="00F87BB4">
        <w:t>Where is this project to be built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D02F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96562800" w:edGrp="everyone"/>
            <w:r>
              <w:rPr>
                <w:rFonts w:ascii="Arial" w:hAnsi="Arial" w:cs="Arial"/>
                <w:sz w:val="22"/>
                <w:szCs w:val="22"/>
              </w:rPr>
              <w:t xml:space="preserve">Lot 16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Road, Richmond</w:t>
            </w:r>
            <w:permEnd w:id="1696562800"/>
          </w:p>
        </w:tc>
        <w:permStart w:id="11322743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227436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59"/>
      <w:r w:rsidRPr="00F87BB4">
        <w:t>What are the contact details for the draftsman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Default="00D02F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95796619" w:edGrp="everyone"/>
            <w:r>
              <w:rPr>
                <w:rFonts w:ascii="Arial" w:hAnsi="Arial" w:cs="Arial"/>
                <w:sz w:val="22"/>
                <w:szCs w:val="22"/>
              </w:rPr>
              <w:t>Jon Foreman</w:t>
            </w:r>
          </w:p>
          <w:p w:rsidR="002B25BD" w:rsidRDefault="00D02FA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03 9514 2311</w:t>
            </w:r>
          </w:p>
          <w:p w:rsidR="002B25BD" w:rsidRDefault="00D02FA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0413 113 113</w:t>
            </w:r>
          </w:p>
          <w:p w:rsidR="002B25BD" w:rsidRPr="001C4084" w:rsidRDefault="00D02FA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 Fairview Road Richmond</w:t>
            </w:r>
            <w:permEnd w:id="1395796619"/>
          </w:p>
        </w:tc>
        <w:permStart w:id="1886146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614689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733761"/>
      <w:r w:rsidRPr="00F87BB4">
        <w:t>What sheet number is this drawing</w:t>
      </w:r>
      <w:r>
        <w:t>?</w:t>
      </w:r>
      <w:bookmarkEnd w:id="3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D02F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15329683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2115329683"/>
          </w:p>
        </w:tc>
        <w:permStart w:id="1826966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696611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7" w:name="_Ref427660519"/>
      <w:bookmarkStart w:id="38" w:name="_Ref427733762"/>
      <w:r w:rsidRPr="00F87BB4">
        <w:t>What timber is required for loading and non-load bearing walls</w:t>
      </w:r>
      <w:bookmarkEnd w:id="37"/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84385627" w:edGrp="everyone"/>
            <w:permEnd w:id="1184385627"/>
          </w:p>
        </w:tc>
        <w:permStart w:id="10542174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421747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3"/>
      <w:r w:rsidRPr="00F87BB4">
        <w:t>What spacing is recommended for common studs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6035079" w:edGrp="everyone"/>
            <w:r>
              <w:rPr>
                <w:rFonts w:ascii="Arial" w:hAnsi="Arial" w:cs="Arial"/>
                <w:sz w:val="22"/>
                <w:szCs w:val="22"/>
              </w:rPr>
              <w:t>600 max</w:t>
            </w:r>
            <w:permEnd w:id="386035079"/>
          </w:p>
        </w:tc>
        <w:permStart w:id="17776074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760740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5"/>
      <w:r w:rsidRPr="00F87BB4">
        <w:t>What type of roof truss is to be installed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86484643" w:edGrp="everyone"/>
            <w:r>
              <w:rPr>
                <w:rFonts w:ascii="Arial" w:hAnsi="Arial" w:cs="Arial"/>
                <w:sz w:val="22"/>
                <w:szCs w:val="22"/>
              </w:rPr>
              <w:t>Scissor trusses</w:t>
            </w:r>
            <w:permEnd w:id="286484643"/>
          </w:p>
        </w:tc>
        <w:permStart w:id="1890260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026021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6"/>
      <w:r w:rsidRPr="00F72FAF">
        <w:t>What centres are the trusses positioned at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5987218" w:edGrp="everyone"/>
            <w:r>
              <w:rPr>
                <w:rFonts w:ascii="Arial" w:hAnsi="Arial" w:cs="Arial"/>
                <w:sz w:val="22"/>
                <w:szCs w:val="22"/>
              </w:rPr>
              <w:t>Wall plate</w:t>
            </w:r>
            <w:permEnd w:id="1245987218"/>
          </w:p>
        </w:tc>
        <w:permStart w:id="10429638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296381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69"/>
      <w:r w:rsidRPr="00F87BB4">
        <w:t>What size are the veranda posts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43398237" w:edGrp="everyone"/>
            <w:r>
              <w:rPr>
                <w:rFonts w:ascii="Arial" w:hAnsi="Arial" w:cs="Arial"/>
                <w:sz w:val="22"/>
                <w:szCs w:val="22"/>
              </w:rPr>
              <w:t>90 x 90</w:t>
            </w:r>
            <w:permEnd w:id="1643398237"/>
          </w:p>
        </w:tc>
        <w:permStart w:id="17989952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899529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1"/>
      <w:r w:rsidRPr="00F87BB4">
        <w:lastRenderedPageBreak/>
        <w:t>What timber species are the veranda posts to come from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67592953" w:edGrp="everyone"/>
            <w:r>
              <w:rPr>
                <w:rFonts w:ascii="Arial" w:hAnsi="Arial" w:cs="Arial"/>
                <w:sz w:val="22"/>
                <w:szCs w:val="22"/>
              </w:rPr>
              <w:t>Dar Oregon</w:t>
            </w:r>
            <w:permEnd w:id="1167592953"/>
          </w:p>
        </w:tc>
        <w:permStart w:id="1013851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385108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3"/>
      <w:r w:rsidRPr="00F87BB4">
        <w:t>What pitch is the roof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12616874" w:edGrp="everyone"/>
            <w:r>
              <w:rPr>
                <w:rFonts w:ascii="Arial" w:hAnsi="Arial" w:cs="Arial"/>
                <w:sz w:val="22"/>
                <w:szCs w:val="22"/>
              </w:rPr>
              <w:t>30 degrees</w:t>
            </w:r>
            <w:permEnd w:id="2012616874"/>
          </w:p>
        </w:tc>
        <w:permStart w:id="8061768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617687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4"/>
      <w:r w:rsidRPr="00F87BB4">
        <w:t>What size are the noggings and at what spacing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45749284" w:edGrp="everyone"/>
            <w:r>
              <w:rPr>
                <w:rFonts w:ascii="Arial" w:hAnsi="Arial" w:cs="Arial"/>
                <w:sz w:val="22"/>
                <w:szCs w:val="22"/>
              </w:rPr>
              <w:t>35 x 70 1350max spacing</w:t>
            </w:r>
            <w:permEnd w:id="1445749284"/>
          </w:p>
        </w:tc>
        <w:permStart w:id="930436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043619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6"/>
      <w:r w:rsidRPr="00F87BB4">
        <w:t>What size are the ceiling joists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77162954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intermadiate</w:t>
            </w:r>
            <w:permEnd w:id="277162954"/>
            <w:proofErr w:type="spellEnd"/>
          </w:p>
        </w:tc>
        <w:permStart w:id="383149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314919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78"/>
      <w:r w:rsidRPr="00F87BB4">
        <w:t>What timber is used for roof battens and what spacing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2938994" w:edGrp="everyone"/>
            <w:r>
              <w:rPr>
                <w:rFonts w:ascii="Arial" w:hAnsi="Arial" w:cs="Arial"/>
                <w:sz w:val="22"/>
                <w:szCs w:val="22"/>
              </w:rPr>
              <w:t>35x70 900 Max spacing</w:t>
            </w:r>
            <w:permEnd w:id="182938994"/>
          </w:p>
        </w:tc>
        <w:permStart w:id="1792218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221811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0"/>
      <w:r w:rsidRPr="00F87BB4">
        <w:t>What thickness is the plasterboard sheeting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33192137" w:edGrp="everyone"/>
            <w:r>
              <w:rPr>
                <w:rFonts w:ascii="Arial" w:hAnsi="Arial" w:cs="Arial"/>
                <w:sz w:val="22"/>
                <w:szCs w:val="22"/>
              </w:rPr>
              <w:t>10mm</w:t>
            </w:r>
            <w:permEnd w:id="933192137"/>
          </w:p>
        </w:tc>
        <w:permStart w:id="5341236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412365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1"/>
      <w:r w:rsidRPr="00F87BB4">
        <w:t>What type of flooring is to be installed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12654516" w:edGrp="everyone"/>
            <w:r>
              <w:rPr>
                <w:rFonts w:ascii="Arial" w:hAnsi="Arial" w:cs="Arial"/>
                <w:sz w:val="22"/>
                <w:szCs w:val="22"/>
              </w:rPr>
              <w:t>plywood</w:t>
            </w:r>
            <w:permEnd w:id="912654516"/>
          </w:p>
        </w:tc>
        <w:permStart w:id="5792348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923485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3"/>
      <w:r w:rsidRPr="00F87BB4">
        <w:t>What is the roof cladding material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7719462" w:edGrp="everyone"/>
            <w:r>
              <w:rPr>
                <w:rFonts w:ascii="Arial" w:hAnsi="Arial" w:cs="Arial"/>
                <w:sz w:val="22"/>
                <w:szCs w:val="22"/>
              </w:rPr>
              <w:t>foil</w:t>
            </w:r>
            <w:permEnd w:id="167719462"/>
          </w:p>
        </w:tc>
        <w:permStart w:id="768687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868779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4"/>
      <w:r w:rsidRPr="00F87BB4">
        <w:t>Where will you find information about the footings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06455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01233202" w:edGrp="everyone"/>
            <w:r>
              <w:rPr>
                <w:rFonts w:ascii="Arial" w:hAnsi="Arial" w:cs="Arial"/>
                <w:sz w:val="22"/>
                <w:szCs w:val="22"/>
              </w:rPr>
              <w:t>Engineers drawings</w:t>
            </w:r>
            <w:permEnd w:id="1301233202"/>
          </w:p>
        </w:tc>
        <w:permStart w:id="3061386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613867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733786"/>
      <w:r w:rsidRPr="00F87BB4">
        <w:lastRenderedPageBreak/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60875135" w:edGrp="everyone"/>
            <w:permEnd w:id="1460875135"/>
          </w:p>
        </w:tc>
        <w:permStart w:id="5576487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764873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89327096" w:edGrp="everyone"/>
            <w:permEnd w:id="689327096"/>
          </w:p>
        </w:tc>
        <w:permStart w:id="16282729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8272993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lastRenderedPageBreak/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663500"/>
      <w:r w:rsidRPr="00F72FAF">
        <w:t>What is the number of the drawing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1312747" w:edGrp="everyone"/>
            <w:r w:rsidRPr="00B042BA">
              <w:rPr>
                <w:rFonts w:ascii="Arial" w:hAnsi="Arial" w:cs="Arial"/>
                <w:sz w:val="22"/>
                <w:szCs w:val="22"/>
              </w:rPr>
              <w:t>2</w:t>
            </w:r>
            <w:permEnd w:id="841312747"/>
          </w:p>
        </w:tc>
        <w:permStart w:id="544366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436615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4"/>
      <w:r w:rsidRPr="00F72FAF">
        <w:t>What is the Job Number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08490212" w:edGrp="everyone"/>
            <w:r w:rsidRPr="00B042BA">
              <w:rPr>
                <w:rFonts w:ascii="Arial" w:hAnsi="Arial" w:cs="Arial"/>
                <w:sz w:val="22"/>
                <w:szCs w:val="22"/>
              </w:rPr>
              <w:t>OOR-112</w:t>
            </w:r>
            <w:permEnd w:id="1708490212"/>
          </w:p>
        </w:tc>
        <w:permStart w:id="8215722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157228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4106"/>
      <w:r w:rsidRPr="00F72FAF">
        <w:t>What is the scale of the drawing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1068980" w:edGrp="everyone"/>
            <w:r w:rsidRPr="00B042BA">
              <w:rPr>
                <w:rFonts w:ascii="Arial" w:hAnsi="Arial" w:cs="Arial"/>
                <w:sz w:val="22"/>
                <w:szCs w:val="22"/>
              </w:rPr>
              <w:t>1:100</w:t>
            </w:r>
            <w:permEnd w:id="121068980"/>
          </w:p>
        </w:tc>
        <w:permStart w:id="6686753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867532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3995"/>
      <w:r w:rsidRPr="00F72FAF">
        <w:t>What does the drawing show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042B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32203922" w:edGrp="everyone"/>
            <w:r w:rsidRPr="00B042BA">
              <w:rPr>
                <w:rFonts w:ascii="Arial" w:hAnsi="Arial" w:cs="Arial"/>
                <w:sz w:val="22"/>
                <w:szCs w:val="22"/>
              </w:rPr>
              <w:t>Elevation Views</w:t>
            </w:r>
            <w:permEnd w:id="1632203922"/>
          </w:p>
        </w:tc>
        <w:permStart w:id="914481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4481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0"/>
      <w:r w:rsidRPr="00F72FAF">
        <w:t>Which view shows the front of the house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87259294" w:edGrp="everyone"/>
            <w:r w:rsidRPr="00B042BA"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1287259294"/>
          </w:p>
        </w:tc>
        <w:permStart w:id="818646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86461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3"/>
      <w:r w:rsidRPr="00F72FAF">
        <w:t>How many motor vehicles can be parked in the garage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20535954" w:edGrp="everyone"/>
            <w:r w:rsidRPr="00B042BA">
              <w:rPr>
                <w:rFonts w:ascii="Arial" w:hAnsi="Arial" w:cs="Arial"/>
                <w:sz w:val="22"/>
                <w:szCs w:val="22"/>
              </w:rPr>
              <w:t>2</w:t>
            </w:r>
            <w:permEnd w:id="1720535954"/>
          </w:p>
        </w:tc>
        <w:permStart w:id="417227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722728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4"/>
      <w:r w:rsidRPr="00F72FAF">
        <w:t>What are the window and doors made from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13321011" w:edGrp="everyone"/>
            <w:r w:rsidRPr="00B042BA">
              <w:rPr>
                <w:rFonts w:ascii="Arial" w:hAnsi="Arial" w:cs="Arial"/>
                <w:sz w:val="22"/>
                <w:szCs w:val="22"/>
              </w:rPr>
              <w:t>Timber doors and aluminium windows</w:t>
            </w:r>
            <w:permEnd w:id="1513321011"/>
          </w:p>
        </w:tc>
        <w:permStart w:id="18427073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270738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6"/>
      <w:r w:rsidRPr="00F72FAF">
        <w:t>What is the size of the eaves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84231930" w:edGrp="everyone"/>
            <w:permEnd w:id="1884231930"/>
          </w:p>
        </w:tc>
        <w:permStart w:id="19796780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967802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19"/>
      <w:r w:rsidRPr="00F72FAF">
        <w:t>What are the eaves lined with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56442855" w:edGrp="everyone"/>
            <w:permEnd w:id="856442855"/>
          </w:p>
        </w:tc>
        <w:permStart w:id="1169113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911367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3" w:name="_Ref427734120"/>
      <w:r w:rsidRPr="00F72FAF">
        <w:t>What type of roof structure is the roof built from</w:t>
      </w:r>
      <w:r>
        <w:t>?</w:t>
      </w:r>
      <w:bookmarkEnd w:id="6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415181" w:edGrp="everyone"/>
            <w:r w:rsidRPr="00B042BA">
              <w:rPr>
                <w:rFonts w:ascii="Arial" w:hAnsi="Arial" w:cs="Arial"/>
                <w:sz w:val="22"/>
                <w:szCs w:val="22"/>
              </w:rPr>
              <w:t>Timber roof trusses</w:t>
            </w:r>
            <w:permEnd w:id="84415181"/>
          </w:p>
        </w:tc>
        <w:permStart w:id="7972516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725162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825B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37039897" w:edGrp="everyone"/>
            <w:r>
              <w:rPr>
                <w:rFonts w:ascii="Arial" w:hAnsi="Arial" w:cs="Arial"/>
                <w:sz w:val="22"/>
                <w:szCs w:val="22"/>
              </w:rPr>
              <w:t>Part 3.5.1</w:t>
            </w:r>
            <w:permEnd w:id="1637039897"/>
          </w:p>
        </w:tc>
        <w:permStart w:id="20809095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0909570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5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5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825B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45058346" w:edGrp="everyone"/>
            <w:r>
              <w:rPr>
                <w:rFonts w:ascii="Arial" w:hAnsi="Arial" w:cs="Arial"/>
                <w:sz w:val="22"/>
                <w:szCs w:val="22"/>
              </w:rPr>
              <w:t>BD-008</w:t>
            </w:r>
            <w:permEnd w:id="2045058346"/>
          </w:p>
        </w:tc>
        <w:permStart w:id="4149959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995935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6" w:name="_Ref427734122"/>
      <w:r w:rsidRPr="00F72FAF">
        <w:t>What is the roof cladding materials made from</w:t>
      </w:r>
      <w:r>
        <w:t>?</w:t>
      </w:r>
      <w:bookmarkEnd w:id="6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825B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5059427" w:edGrp="everyone"/>
            <w:r>
              <w:rPr>
                <w:rFonts w:ascii="Arial" w:hAnsi="Arial" w:cs="Arial"/>
                <w:sz w:val="22"/>
                <w:szCs w:val="22"/>
              </w:rPr>
              <w:t>Concrete tiles</w:t>
            </w:r>
            <w:permEnd w:id="55059427"/>
          </w:p>
        </w:tc>
        <w:permStart w:id="487664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766410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7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825B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35291204" w:edGrp="everyone"/>
            <w:r>
              <w:rPr>
                <w:rFonts w:ascii="Arial" w:hAnsi="Arial" w:cs="Arial"/>
                <w:sz w:val="22"/>
                <w:szCs w:val="22"/>
              </w:rPr>
              <w:t>Part 3.5.1</w:t>
            </w:r>
            <w:permEnd w:id="335291204"/>
          </w:p>
        </w:tc>
        <w:permStart w:id="1489261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926175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8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8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825B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69169358" w:edGrp="everyone"/>
            <w:r>
              <w:rPr>
                <w:rFonts w:ascii="Arial" w:hAnsi="Arial" w:cs="Arial"/>
                <w:sz w:val="22"/>
                <w:szCs w:val="22"/>
              </w:rPr>
              <w:t>BD-008</w:t>
            </w:r>
            <w:permEnd w:id="1769169358"/>
          </w:p>
        </w:tc>
        <w:permStart w:id="15549236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4923693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9" w:name="_Ref427663512"/>
      <w:r w:rsidRPr="00F72FAF">
        <w:t>What is the roof pitch</w:t>
      </w:r>
      <w:r>
        <w:t>?</w:t>
      </w:r>
      <w:bookmarkEnd w:id="6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825B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57813636" w:edGrp="everyone"/>
            <w:r>
              <w:rPr>
                <w:rFonts w:ascii="Arial" w:hAnsi="Arial" w:cs="Arial"/>
                <w:sz w:val="22"/>
                <w:szCs w:val="22"/>
              </w:rPr>
              <w:t>450mm</w:t>
            </w:r>
            <w:permEnd w:id="857813636"/>
          </w:p>
        </w:tc>
        <w:permStart w:id="19530471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3047156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1871432"/>
      <w:r>
        <w:t>Identify one (1) regulatory body you may need to submit plans to for approval?</w:t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825B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71401618" w:edGrp="everyone"/>
            <w:r>
              <w:rPr>
                <w:rFonts w:ascii="Arial" w:hAnsi="Arial" w:cs="Arial"/>
                <w:sz w:val="22"/>
                <w:szCs w:val="22"/>
              </w:rPr>
              <w:t>Local council</w:t>
            </w:r>
            <w:permEnd w:id="271401618"/>
          </w:p>
        </w:tc>
        <w:permStart w:id="1254440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4440388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1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1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825B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45909270" w:edGrp="everyone"/>
            <w:r>
              <w:rPr>
                <w:rFonts w:ascii="Arial" w:hAnsi="Arial" w:cs="Arial"/>
                <w:sz w:val="22"/>
                <w:szCs w:val="22"/>
              </w:rPr>
              <w:t>Online application form</w:t>
            </w:r>
            <w:permEnd w:id="1945909270"/>
          </w:p>
        </w:tc>
        <w:permStart w:id="1769615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615705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88"/>
      <w:r>
        <w:rPr>
          <w:bCs/>
        </w:rPr>
        <w:t>What is a prime cost (PC)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825B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12374298" w:edGrp="everyone"/>
            <w:r w:rsidRPr="007825B7">
              <w:rPr>
                <w:rFonts w:ascii="Arial" w:hAnsi="Arial" w:cs="Arial"/>
                <w:sz w:val="22"/>
                <w:szCs w:val="22"/>
              </w:rPr>
              <w:t>An amount of money included in a contract sum to purchase a specified item such as tiles, taps, doors or bathroom fittings</w:t>
            </w:r>
            <w:permEnd w:id="412374298"/>
          </w:p>
        </w:tc>
        <w:permStart w:id="18282226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8222606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3" w:name="_Ref427673790"/>
      <w:r>
        <w:rPr>
          <w:bCs/>
        </w:rPr>
        <w:t>What is a provisional sum (PS) item</w:t>
      </w:r>
      <w:r>
        <w:t>? Give an example.</w:t>
      </w:r>
      <w:bookmarkEnd w:id="73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825B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53022650" w:edGrp="everyone"/>
            <w:r w:rsidRPr="007825B7">
              <w:rPr>
                <w:rFonts w:ascii="Arial" w:hAnsi="Arial" w:cs="Arial"/>
                <w:sz w:val="22"/>
                <w:szCs w:val="22"/>
              </w:rPr>
              <w:t>An amount of money included in contract sum to cover work and/or materials, not detailed when entering the contract</w:t>
            </w:r>
            <w:permEnd w:id="1653022650"/>
          </w:p>
        </w:tc>
        <w:permStart w:id="436800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6800182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3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1867328"/>
      <w:r>
        <w:t>True or False (Tick your response): This Bill of Quantities represents a job for a two-storey house.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493417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B042BA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93417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28015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8015521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5629069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290698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02"/>
      <w:r>
        <w:t>Identify two (2) materials being used for the floors?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042B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81333728" w:edGrp="everyone"/>
            <w:r w:rsidRPr="00B042BA">
              <w:rPr>
                <w:rFonts w:ascii="Arial" w:hAnsi="Arial" w:cs="Arial"/>
                <w:sz w:val="22"/>
                <w:szCs w:val="22"/>
              </w:rPr>
              <w:t>carpet &amp; vinyl</w:t>
            </w:r>
            <w:permEnd w:id="81333728"/>
          </w:p>
        </w:tc>
        <w:permStart w:id="14370970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7097001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6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6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623446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B042BA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23446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83555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3555846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4043797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437976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7609434" w:edGrp="everyone"/>
            <w:r w:rsidRPr="00B042BA">
              <w:rPr>
                <w:rFonts w:ascii="Arial" w:hAnsi="Arial" w:cs="Arial"/>
                <w:sz w:val="22"/>
                <w:szCs w:val="22"/>
              </w:rPr>
              <w:t>$12,900.00</w:t>
            </w:r>
            <w:permEnd w:id="127609434"/>
          </w:p>
        </w:tc>
        <w:permStart w:id="1212245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2245991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8" w:name="_Ref532199058"/>
      <w:r>
        <w:t>How much do the kitchen appliances cost?</w:t>
      </w:r>
      <w:bookmarkEnd w:id="78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57004571" w:edGrp="everyone"/>
            <w:r w:rsidRPr="00B042BA">
              <w:rPr>
                <w:rFonts w:ascii="Arial" w:hAnsi="Arial" w:cs="Arial"/>
                <w:sz w:val="22"/>
                <w:szCs w:val="22"/>
              </w:rPr>
              <w:t>$2,700</w:t>
            </w:r>
            <w:permEnd w:id="1157004571"/>
          </w:p>
        </w:tc>
        <w:permStart w:id="713843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3843485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5210092" w:edGrp="everyone"/>
            <w:r w:rsidRPr="00B042BA">
              <w:rPr>
                <w:rFonts w:ascii="Arial" w:hAnsi="Arial" w:cs="Arial"/>
                <w:sz w:val="22"/>
                <w:szCs w:val="22"/>
              </w:rPr>
              <w:t>23%</w:t>
            </w:r>
            <w:permEnd w:id="1245210092"/>
          </w:p>
        </w:tc>
        <w:permStart w:id="709831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831176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80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80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B042B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9330268" w:edGrp="everyone"/>
            <w:r w:rsidRPr="00B042BA">
              <w:rPr>
                <w:rFonts w:ascii="Arial" w:hAnsi="Arial" w:cs="Arial"/>
                <w:sz w:val="22"/>
                <w:szCs w:val="22"/>
              </w:rPr>
              <w:t>17%</w:t>
            </w:r>
            <w:permEnd w:id="89330268"/>
          </w:p>
        </w:tc>
        <w:permStart w:id="9039627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3962724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5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1874116"/>
      <w:r>
        <w:t>How many Pine F5 90 x 45 studs (2.4m long) are required?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9F121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86492094" w:edGrp="everyone"/>
            <w:r w:rsidRPr="009F121D">
              <w:rPr>
                <w:rFonts w:ascii="Arial" w:hAnsi="Arial" w:cs="Arial"/>
                <w:sz w:val="22"/>
                <w:szCs w:val="22"/>
              </w:rPr>
              <w:t>100</w:t>
            </w:r>
            <w:permEnd w:id="1186492094"/>
          </w:p>
        </w:tc>
        <w:permStart w:id="649936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9936460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9F121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590578730" w:edGrp="everyone"/>
            <w:r w:rsidRPr="009F121D">
              <w:rPr>
                <w:rFonts w:ascii="Arial" w:hAnsi="Arial" w:cs="Arial"/>
                <w:sz w:val="22"/>
                <w:szCs w:val="22"/>
              </w:rPr>
              <w:t>$275</w:t>
            </w:r>
            <w:permEnd w:id="1590578730"/>
          </w:p>
        </w:tc>
        <w:permStart w:id="966729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672999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2199474"/>
      <w:r>
        <w:t>How many sheet of ply are required in total (i.e. all sizes)?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2D2B9F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2D2B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9F121D" w:rsidP="002D2B9F">
            <w:pPr>
              <w:rPr>
                <w:rFonts w:ascii="Arial" w:hAnsi="Arial" w:cs="Arial"/>
                <w:sz w:val="22"/>
                <w:szCs w:val="22"/>
              </w:rPr>
            </w:pPr>
            <w:permStart w:id="1615684129" w:edGrp="everyone"/>
            <w:r w:rsidRPr="009F121D">
              <w:rPr>
                <w:rFonts w:ascii="Arial" w:hAnsi="Arial" w:cs="Arial"/>
                <w:sz w:val="22"/>
                <w:szCs w:val="22"/>
              </w:rPr>
              <w:t>13</w:t>
            </w:r>
            <w:permEnd w:id="1615684129"/>
          </w:p>
        </w:tc>
        <w:permStart w:id="340007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2D2B9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0007360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121"/>
      <w:r>
        <w:t>What material has the highest total cost?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2D2B9F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2D2B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9F121D" w:rsidP="002D2B9F">
            <w:pPr>
              <w:rPr>
                <w:rFonts w:ascii="Arial" w:hAnsi="Arial" w:cs="Arial"/>
                <w:sz w:val="22"/>
                <w:szCs w:val="22"/>
              </w:rPr>
            </w:pPr>
            <w:permStart w:id="1971201519" w:edGrp="everyone"/>
            <w:r w:rsidRPr="009F121D">
              <w:rPr>
                <w:rFonts w:ascii="Arial" w:hAnsi="Arial" w:cs="Arial"/>
                <w:sz w:val="22"/>
                <w:szCs w:val="22"/>
              </w:rPr>
              <w:t>Pine 90x45 mgp10 (long lengths)</w:t>
            </w:r>
            <w:permEnd w:id="1971201519"/>
          </w:p>
        </w:tc>
        <w:permStart w:id="321850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2D2B9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185042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2D2B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9F121D" w:rsidP="002D2B9F">
            <w:pPr>
              <w:rPr>
                <w:rFonts w:ascii="Arial" w:hAnsi="Arial" w:cs="Arial"/>
                <w:sz w:val="22"/>
                <w:szCs w:val="22"/>
              </w:rPr>
            </w:pPr>
            <w:permStart w:id="2058363899" w:edGrp="everyone"/>
            <w:r w:rsidRPr="009F121D">
              <w:rPr>
                <w:rFonts w:ascii="Arial" w:hAnsi="Arial" w:cs="Arial"/>
                <w:sz w:val="22"/>
                <w:szCs w:val="22"/>
              </w:rPr>
              <w:t>322.5</w:t>
            </w:r>
            <w:permEnd w:id="2058363899"/>
          </w:p>
        </w:tc>
        <w:permStart w:id="1832062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2D2B9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206200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6" w:name="_Ref531874565"/>
      <w:r>
        <w:t>What beam is identified as being a better option than F17?</w:t>
      </w:r>
      <w:bookmarkEnd w:id="86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9F121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10949332" w:edGrp="everyone"/>
            <w:r w:rsidRPr="009F121D">
              <w:rPr>
                <w:rFonts w:ascii="Arial" w:hAnsi="Arial" w:cs="Arial"/>
                <w:sz w:val="22"/>
                <w:szCs w:val="22"/>
              </w:rPr>
              <w:t>E14</w:t>
            </w:r>
            <w:permEnd w:id="1310949332"/>
          </w:p>
        </w:tc>
        <w:permStart w:id="3102078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020781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7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7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7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9F121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46448105" w:edGrp="everyone"/>
            <w:proofErr w:type="spellStart"/>
            <w:r w:rsidRPr="009F121D">
              <w:rPr>
                <w:rFonts w:ascii="Arial" w:hAnsi="Arial" w:cs="Arial"/>
                <w:sz w:val="22"/>
                <w:szCs w:val="22"/>
              </w:rPr>
              <w:t>Asphalter</w:t>
            </w:r>
            <w:proofErr w:type="spellEnd"/>
            <w:r w:rsidRPr="009F121D">
              <w:rPr>
                <w:rFonts w:ascii="Arial" w:hAnsi="Arial" w:cs="Arial"/>
                <w:sz w:val="22"/>
                <w:szCs w:val="22"/>
              </w:rPr>
              <w:t xml:space="preserve"> road construction</w:t>
            </w:r>
            <w:permEnd w:id="346448105"/>
          </w:p>
        </w:tc>
        <w:permStart w:id="789464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9464486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9F121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24221202" w:edGrp="everyone"/>
            <w:r w:rsidRPr="009F121D">
              <w:rPr>
                <w:rFonts w:ascii="Arial" w:hAnsi="Arial" w:cs="Arial"/>
                <w:sz w:val="22"/>
                <w:szCs w:val="22"/>
              </w:rPr>
              <w:t>$214.80</w:t>
            </w:r>
            <w:permEnd w:id="1924221202"/>
          </w:p>
        </w:tc>
        <w:permStart w:id="1137907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790718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9F121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13593090" w:edGrp="everyone"/>
            <w:r w:rsidRPr="009F121D">
              <w:rPr>
                <w:rFonts w:ascii="Arial" w:hAnsi="Arial" w:cs="Arial"/>
                <w:sz w:val="22"/>
                <w:szCs w:val="22"/>
              </w:rPr>
              <w:t>Bar bender and fixer</w:t>
            </w:r>
            <w:permEnd w:id="913593090"/>
          </w:p>
        </w:tc>
        <w:permStart w:id="16103768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037685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2D2B9F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2D2B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9F121D" w:rsidP="002D2B9F">
            <w:pPr>
              <w:rPr>
                <w:rFonts w:ascii="Arial" w:hAnsi="Arial" w:cs="Arial"/>
                <w:sz w:val="22"/>
                <w:szCs w:val="22"/>
              </w:rPr>
            </w:pPr>
            <w:permStart w:id="2075281425" w:edGrp="everyone"/>
            <w:r w:rsidRPr="009F121D">
              <w:rPr>
                <w:rFonts w:ascii="Arial" w:hAnsi="Arial" w:cs="Arial"/>
                <w:sz w:val="22"/>
                <w:szCs w:val="22"/>
              </w:rPr>
              <w:t>1,285.80</w:t>
            </w:r>
            <w:permEnd w:id="2075281425"/>
          </w:p>
        </w:tc>
        <w:permStart w:id="1697715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2D2B9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771568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1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2D2B9F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2D2B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21D" w:rsidRPr="009F121D" w:rsidRDefault="009F121D" w:rsidP="009F121D">
            <w:pPr>
              <w:rPr>
                <w:rFonts w:ascii="Arial" w:hAnsi="Arial" w:cs="Arial"/>
                <w:sz w:val="22"/>
                <w:szCs w:val="22"/>
              </w:rPr>
            </w:pPr>
            <w:permStart w:id="259928157" w:edGrp="everyone"/>
            <w:r w:rsidRPr="009F121D">
              <w:rPr>
                <w:rFonts w:ascii="Arial" w:hAnsi="Arial" w:cs="Arial"/>
                <w:sz w:val="22"/>
                <w:szCs w:val="22"/>
              </w:rPr>
              <w:t>•</w:t>
            </w:r>
            <w:r w:rsidRPr="009F121D">
              <w:rPr>
                <w:rFonts w:ascii="Arial" w:hAnsi="Arial" w:cs="Arial"/>
                <w:sz w:val="22"/>
                <w:szCs w:val="22"/>
              </w:rPr>
              <w:tab/>
              <w:t>Building Act 1975 (Qld)</w:t>
            </w:r>
          </w:p>
          <w:p w:rsidR="009B63D3" w:rsidRPr="001C4084" w:rsidRDefault="009F121D" w:rsidP="002D2B9F">
            <w:pPr>
              <w:rPr>
                <w:rFonts w:ascii="Arial" w:hAnsi="Arial" w:cs="Arial"/>
                <w:sz w:val="22"/>
                <w:szCs w:val="22"/>
              </w:rPr>
            </w:pPr>
            <w:r w:rsidRPr="009F121D">
              <w:rPr>
                <w:rFonts w:ascii="Arial" w:hAnsi="Arial" w:cs="Arial"/>
                <w:sz w:val="22"/>
                <w:szCs w:val="22"/>
              </w:rPr>
              <w:t>•</w:t>
            </w:r>
            <w:r w:rsidRPr="009F121D">
              <w:rPr>
                <w:rFonts w:ascii="Arial" w:hAnsi="Arial" w:cs="Arial"/>
                <w:sz w:val="22"/>
                <w:szCs w:val="22"/>
              </w:rPr>
              <w:tab/>
              <w:t>Building Regulation 2006 (Qld)</w:t>
            </w:r>
            <w:permEnd w:id="259928157"/>
          </w:p>
        </w:tc>
        <w:permStart w:id="1928756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2D2B9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8756245" w:displacedByCustomXml="prev"/>
      </w:tr>
    </w:tbl>
    <w:p w:rsidR="00956D8C" w:rsidRDefault="00956D8C" w:rsidP="00FC6580"/>
    <w:sectPr w:rsidR="00956D8C" w:rsidSect="00FC6580">
      <w:headerReference w:type="even" r:id="rId38"/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21D" w:rsidRDefault="009F121D" w:rsidP="00A67754">
      <w:r>
        <w:separator/>
      </w:r>
    </w:p>
  </w:endnote>
  <w:endnote w:type="continuationSeparator" w:id="0">
    <w:p w:rsidR="009F121D" w:rsidRDefault="009F121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21D" w:rsidRPr="00830749" w:rsidRDefault="009F121D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F121D" w:rsidRDefault="00B66926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9F121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F121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F121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F121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20</w:t>
            </w:r>
            <w:r w:rsidR="009F121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F121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F121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F121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9F121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="009F121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9F121D">
      <w:rPr>
        <w:rFonts w:ascii="Arial" w:hAnsi="Arial" w:cs="Arial"/>
        <w:b/>
        <w:sz w:val="16"/>
        <w:szCs w:val="16"/>
      </w:rPr>
      <w:ptab w:relativeTo="margin" w:alignment="right" w:leader="none"/>
    </w:r>
    <w:r w:rsidR="009F121D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F121D"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21D" w:rsidRPr="00830749" w:rsidRDefault="009F12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F121D" w:rsidRPr="00830749" w:rsidRDefault="009F121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B66926">
      <w:rPr>
        <w:rFonts w:ascii="Arial" w:hAnsi="Arial" w:cs="Arial"/>
        <w:b/>
        <w:noProof/>
        <w:sz w:val="16"/>
        <w:szCs w:val="16"/>
      </w:rPr>
      <w:t>21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66926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21D" w:rsidRDefault="009F121D" w:rsidP="00A67754">
      <w:r>
        <w:separator/>
      </w:r>
    </w:p>
  </w:footnote>
  <w:footnote w:type="continuationSeparator" w:id="0">
    <w:p w:rsidR="009F121D" w:rsidRDefault="009F121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21D" w:rsidRDefault="009F121D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9F121D" w:rsidRPr="00830749" w:rsidRDefault="009F121D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21D" w:rsidRDefault="009F121D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9F121D" w:rsidRPr="00830749" w:rsidRDefault="009F121D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4559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941F6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103A5E"/>
    <w:rsid w:val="0010488F"/>
    <w:rsid w:val="001157AF"/>
    <w:rsid w:val="00116C30"/>
    <w:rsid w:val="0012562F"/>
    <w:rsid w:val="001266C6"/>
    <w:rsid w:val="00126C85"/>
    <w:rsid w:val="00132977"/>
    <w:rsid w:val="001368BC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6FFB"/>
    <w:rsid w:val="001A14C9"/>
    <w:rsid w:val="001A77CF"/>
    <w:rsid w:val="001B09BC"/>
    <w:rsid w:val="001B4113"/>
    <w:rsid w:val="001C0776"/>
    <w:rsid w:val="001C0B34"/>
    <w:rsid w:val="001C2ABE"/>
    <w:rsid w:val="001C4084"/>
    <w:rsid w:val="001D01D1"/>
    <w:rsid w:val="001E05E8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1837"/>
    <w:rsid w:val="002D2B9F"/>
    <w:rsid w:val="002D381F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4096"/>
    <w:rsid w:val="00335B61"/>
    <w:rsid w:val="00335F76"/>
    <w:rsid w:val="0033666D"/>
    <w:rsid w:val="00336763"/>
    <w:rsid w:val="003403FD"/>
    <w:rsid w:val="00347500"/>
    <w:rsid w:val="00347A6D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23AD"/>
    <w:rsid w:val="004B42E2"/>
    <w:rsid w:val="004C0F70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155C"/>
    <w:rsid w:val="00555130"/>
    <w:rsid w:val="0056403E"/>
    <w:rsid w:val="00564D69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6328"/>
    <w:rsid w:val="005D0D43"/>
    <w:rsid w:val="005D6DB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25B7"/>
    <w:rsid w:val="007830B6"/>
    <w:rsid w:val="0079354E"/>
    <w:rsid w:val="0079371C"/>
    <w:rsid w:val="00796F29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62C8B"/>
    <w:rsid w:val="00872A11"/>
    <w:rsid w:val="008748CE"/>
    <w:rsid w:val="00874A41"/>
    <w:rsid w:val="00882B9D"/>
    <w:rsid w:val="008868DF"/>
    <w:rsid w:val="008A082C"/>
    <w:rsid w:val="008A09B1"/>
    <w:rsid w:val="008A257C"/>
    <w:rsid w:val="008A3A99"/>
    <w:rsid w:val="008B39C9"/>
    <w:rsid w:val="008B70DB"/>
    <w:rsid w:val="008C48F6"/>
    <w:rsid w:val="008D53C6"/>
    <w:rsid w:val="008D6E9C"/>
    <w:rsid w:val="008E6F7B"/>
    <w:rsid w:val="008F0BA8"/>
    <w:rsid w:val="008F464C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7FD2"/>
    <w:rsid w:val="00921288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D25"/>
    <w:rsid w:val="00970B74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63D3"/>
    <w:rsid w:val="009B750D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121D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2BA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66926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2FA4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601"/>
    <w:rsid w:val="00EA4ACC"/>
    <w:rsid w:val="00EA4C21"/>
    <w:rsid w:val="00EA5ACC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074D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14336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hyperlink" Target="http://www.dtwd.wa.gov.au/sites/default/files/teachingproducts/BC1934_CCBY.PDF" TargetMode="External"/><Relationship Id="rId39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image" Target="media/image13.tmp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33" Type="http://schemas.openxmlformats.org/officeDocument/2006/relationships/hyperlink" Target="http://organizedbuilders.com.au/sites/default/files/BOQ-Summary.pdf" TargetMode="External"/><Relationship Id="rId38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0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tmp"/><Relationship Id="rId32" Type="http://schemas.openxmlformats.org/officeDocument/2006/relationships/image" Target="media/image23.png"/><Relationship Id="rId37" Type="http://schemas.openxmlformats.org/officeDocument/2006/relationships/hyperlink" Target="https://www.archsd.gov.hk/media/89170/sor2013_vol1_builders_works_2013_11_04.pdf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://organizedbuilders.com.au/sites/default/files/Databuild-Bill-of-Quantities.pdf" TargetMode="External"/><Relationship Id="rId43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0D557A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34E84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05157D6-A43F-430D-81D2-7C70D5496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3409</TotalTime>
  <Pages>27</Pages>
  <Words>1957</Words>
  <Characters>11158</Characters>
  <Application>Microsoft Office Word</Application>
  <DocSecurity>8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Leilani Kyle</cp:lastModifiedBy>
  <cp:revision>117</cp:revision>
  <cp:lastPrinted>2018-12-09T21:34:00Z</cp:lastPrinted>
  <dcterms:created xsi:type="dcterms:W3CDTF">2015-02-26T05:16:00Z</dcterms:created>
  <dcterms:modified xsi:type="dcterms:W3CDTF">2019-04-17T23:31:00Z</dcterms:modified>
  <cp:contentStatus>v1-1_10/12/2018</cp:contentStatus>
</cp:coreProperties>
</file>