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B72CD" w14:textId="30F98239" w:rsidR="00677444" w:rsidRPr="004932A4" w:rsidRDefault="003B7B21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022314">
            <w:rPr>
              <w:szCs w:val="32"/>
            </w:rPr>
            <w:t>CPCCBC4017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0F599FE6" w:rsidR="004C3241" w:rsidRDefault="003B7B21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022314">
            <w:rPr>
              <w:szCs w:val="32"/>
            </w:rPr>
            <w:t>Arrange resources and prepare for the building and construction project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051697A1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022314">
            <w:rPr>
              <w:rFonts w:ascii="Arial" w:hAnsi="Arial" w:cs="Arial"/>
              <w:i/>
              <w:sz w:val="18"/>
              <w:szCs w:val="18"/>
            </w:rPr>
            <w:t>CPCCBC4017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022314">
            <w:rPr>
              <w:rFonts w:ascii="Arial" w:hAnsi="Arial" w:cs="Arial"/>
              <w:i/>
              <w:sz w:val="18"/>
              <w:szCs w:val="18"/>
            </w:rPr>
            <w:t>Arrange resources and prepare for the building and construction project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5D4D6D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5D4D6D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5D4D6D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624716" w14:textId="22D9488F" w:rsidR="00750D30" w:rsidRPr="00C15CA8" w:rsidRDefault="00750D30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97F1E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77777777" w:rsidR="00750D30" w:rsidRPr="0030200A" w:rsidRDefault="00750D30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05534123" w:edGrp="everyone"/>
            <w:permEnd w:id="305534123"/>
          </w:p>
        </w:tc>
      </w:tr>
      <w:tr w:rsidR="00750D30" w:rsidRPr="007956AF" w14:paraId="65CFCF6E" w14:textId="77777777" w:rsidTr="00902BF8">
        <w:trPr>
          <w:trHeight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95CC5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1627477483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437142053"/>
            <w:showingPlcHdr/>
            <w:picture/>
          </w:sdtPr>
          <w:sdtEndPr/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2353101D" w:rsidR="00750D30" w:rsidRPr="00C15CA8" w:rsidRDefault="008649E6" w:rsidP="00C15CA8">
                <w:pPr>
                  <w:ind w:right="390"/>
                  <w:jc w:val="left"/>
                  <w:rPr>
                    <w:rFonts w:ascii="Arial" w:hAnsi="Arial" w:cs="Arial"/>
                    <w:sz w:val="18"/>
                    <w:szCs w:val="18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449DF317" wp14:editId="7A8388ED">
                      <wp:extent cx="3913549" cy="360000"/>
                      <wp:effectExtent l="0" t="0" r="0" b="2540"/>
                      <wp:docPr id="107119319" name="Picture 107119319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7119319" name="Picture 107119319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627477483" w:displacedByCustomXml="prev"/>
      </w:tr>
    </w:tbl>
    <w:p w14:paraId="3ACED535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0A7B3C" w14:textId="3ADEBEA8" w:rsidR="00A4462D" w:rsidRPr="004C3241" w:rsidRDefault="003B7B21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22314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A4462D" w:rsidRPr="00022314">
              <w:rPr>
                <w:rFonts w:ascii="Arial" w:hAnsi="Arial" w:cs="Arial"/>
                <w:sz w:val="20"/>
              </w:rPr>
              <w:t xml:space="preserve"> </w:t>
            </w:r>
            <w:r w:rsidR="00A4462D" w:rsidRPr="00022314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022314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1C014AA" w14:textId="77777777" w:rsidR="006E5B7D" w:rsidRPr="00C15CA8" w:rsidRDefault="006E5B7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8649E6" w:rsidRPr="004C3241" w14:paraId="7F3F0CED" w14:textId="77777777" w:rsidTr="00BB2086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77777777" w:rsidR="008649E6" w:rsidRPr="00C15CA8" w:rsidRDefault="008649E6" w:rsidP="008649E6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238093465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B7C41E" w14:textId="302F9E89" w:rsidR="008649E6" w:rsidRPr="00C15CA8" w:rsidRDefault="003B7B21" w:rsidP="008649E6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89149281"/>
                <w:placeholder>
                  <w:docPart w:val="D77629A428984D2E98EDD95181884B53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8649E6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238093465"/>
          </w:p>
        </w:tc>
        <w:permStart w:id="1890453573" w:edGrp="everyone"/>
        <w:tc>
          <w:tcPr>
            <w:tcW w:w="2095" w:type="dxa"/>
            <w:vAlign w:val="center"/>
          </w:tcPr>
          <w:p w14:paraId="7AEB95E0" w14:textId="1F941348" w:rsidR="008649E6" w:rsidRPr="004C3241" w:rsidRDefault="003B7B21" w:rsidP="008649E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3547333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649E6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890453573"/>
              </w:sdtContent>
            </w:sdt>
            <w:r w:rsidR="008649E6" w:rsidRPr="004C3241">
              <w:rPr>
                <w:rFonts w:ascii="Arial" w:hAnsi="Arial" w:cs="Arial"/>
                <w:sz w:val="20"/>
              </w:rPr>
              <w:t xml:space="preserve"> </w:t>
            </w:r>
            <w:r w:rsidR="008649E6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3AE1B08E" w14:textId="5ECFC615" w:rsidR="008649E6" w:rsidRPr="004C3241" w:rsidRDefault="003B7B21" w:rsidP="008649E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42973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74764351" w:edGrp="everyone"/>
                <w:r w:rsidR="008649E6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374764351"/>
            <w:r w:rsidR="008649E6" w:rsidRPr="004C3241">
              <w:rPr>
                <w:rFonts w:ascii="Arial" w:hAnsi="Arial" w:cs="Arial"/>
                <w:sz w:val="20"/>
              </w:rPr>
              <w:t xml:space="preserve"> </w:t>
            </w:r>
            <w:r w:rsidR="008649E6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8649E6" w:rsidRPr="004C3241" w14:paraId="1B8BC20C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446031" w14:textId="4DA9C16E" w:rsidR="008649E6" w:rsidRPr="00C15CA8" w:rsidRDefault="008649E6" w:rsidP="008649E6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Workbook </w:t>
            </w:r>
          </w:p>
        </w:tc>
        <w:permStart w:id="1627284462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2B0C65" w14:textId="2C47AF59" w:rsidR="008649E6" w:rsidRPr="00C15CA8" w:rsidRDefault="003B7B21" w:rsidP="008649E6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0927945448C34995BD0316E17D9D39FB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8649E6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627284462"/>
          </w:p>
        </w:tc>
        <w:permStart w:id="813182039" w:edGrp="everyone"/>
        <w:tc>
          <w:tcPr>
            <w:tcW w:w="2095" w:type="dxa"/>
            <w:vAlign w:val="center"/>
          </w:tcPr>
          <w:p w14:paraId="3387724F" w14:textId="2BAB7E3A" w:rsidR="008649E6" w:rsidRDefault="003B7B21" w:rsidP="008649E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649E6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813182039"/>
              </w:sdtContent>
            </w:sdt>
            <w:r w:rsidR="008649E6" w:rsidRPr="004C3241">
              <w:rPr>
                <w:rFonts w:ascii="Arial" w:hAnsi="Arial" w:cs="Arial"/>
                <w:sz w:val="20"/>
              </w:rPr>
              <w:t xml:space="preserve"> </w:t>
            </w:r>
            <w:r w:rsidR="008649E6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6E38FE96" w14:textId="596C4DDD" w:rsidR="008649E6" w:rsidRDefault="003B7B21" w:rsidP="008649E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32808375" w:edGrp="everyone"/>
                <w:r w:rsidR="008649E6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332808375"/>
            <w:r w:rsidR="008649E6" w:rsidRPr="004C3241">
              <w:rPr>
                <w:rFonts w:ascii="Arial" w:hAnsi="Arial" w:cs="Arial"/>
                <w:sz w:val="20"/>
              </w:rPr>
              <w:t xml:space="preserve"> </w:t>
            </w:r>
            <w:r w:rsidR="008649E6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8649E6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8649E6" w:rsidRPr="00C15CA8" w:rsidRDefault="008649E6" w:rsidP="008649E6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1838230259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FDC08" w14:textId="2AF74272" w:rsidR="008649E6" w:rsidRPr="00C15CA8" w:rsidRDefault="003B7B21" w:rsidP="008649E6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E45AF3C91A054D4F9B5A61573C1C5F6D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8649E6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838230259"/>
          </w:p>
        </w:tc>
        <w:permStart w:id="1138960471" w:edGrp="everyone"/>
        <w:tc>
          <w:tcPr>
            <w:tcW w:w="2095" w:type="dxa"/>
            <w:vAlign w:val="center"/>
          </w:tcPr>
          <w:p w14:paraId="1708E32B" w14:textId="100DB845" w:rsidR="008649E6" w:rsidRPr="004C3241" w:rsidRDefault="003B7B21" w:rsidP="008649E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649E6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138960471"/>
              </w:sdtContent>
            </w:sdt>
            <w:r w:rsidR="008649E6" w:rsidRPr="004C3241">
              <w:rPr>
                <w:rFonts w:ascii="Arial" w:hAnsi="Arial" w:cs="Arial"/>
                <w:sz w:val="20"/>
              </w:rPr>
              <w:t xml:space="preserve"> </w:t>
            </w:r>
            <w:r w:rsidR="008649E6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7C7E5454" w:rsidR="008649E6" w:rsidRPr="004C3241" w:rsidRDefault="003B7B21" w:rsidP="008649E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78557112" w:edGrp="everyone"/>
                <w:r w:rsidR="008649E6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978557112"/>
            <w:r w:rsidR="008649E6" w:rsidRPr="004C3241">
              <w:rPr>
                <w:rFonts w:ascii="Arial" w:hAnsi="Arial" w:cs="Arial"/>
                <w:sz w:val="20"/>
              </w:rPr>
              <w:t xml:space="preserve"> </w:t>
            </w:r>
            <w:r w:rsidR="008649E6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8649E6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3B0F63DB" w:rsidR="008649E6" w:rsidRPr="00C15CA8" w:rsidRDefault="008649E6" w:rsidP="008649E6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322669A888764A44AD111B169D7C36A4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CPCCBC4017</w:t>
                </w:r>
              </w:sdtContent>
            </w:sdt>
          </w:p>
        </w:tc>
        <w:permStart w:id="1884231029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E2891D" w14:textId="52AF89A8" w:rsidR="008649E6" w:rsidRPr="00C15CA8" w:rsidRDefault="003B7B21" w:rsidP="008649E6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0B3F7D5B31674F66B8FF69300E56EAEF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8649E6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884231029"/>
          </w:p>
        </w:tc>
        <w:permStart w:id="856383882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7CC76905" w:rsidR="008649E6" w:rsidRPr="004C3241" w:rsidRDefault="003B7B21" w:rsidP="008649E6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649E6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856383882"/>
              </w:sdtContent>
            </w:sdt>
            <w:r w:rsidR="008649E6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8649E6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957841084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70FE3246" w:rsidR="008649E6" w:rsidRPr="004C3241" w:rsidRDefault="003B7B21" w:rsidP="008649E6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649E6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957841084"/>
              </w:sdtContent>
            </w:sdt>
            <w:r w:rsidR="008649E6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8649E6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C15CA8" w:rsidRDefault="00622B2F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8"/>
        <w:gridCol w:w="4498"/>
      </w:tblGrid>
      <w:tr w:rsidR="00A4462D" w:rsidRPr="004C3241" w14:paraId="65B9A09E" w14:textId="77777777" w:rsidTr="00C9350D">
        <w:trPr>
          <w:trHeight w:val="283"/>
        </w:trPr>
        <w:tc>
          <w:tcPr>
            <w:tcW w:w="901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permStart w:id="936411002" w:edGrp="everyone"/>
      <w:tr w:rsidR="00416046" w:rsidRPr="004C3241" w14:paraId="142DA14B" w14:textId="77777777" w:rsidTr="00FD1A3B">
        <w:trPr>
          <w:trHeight w:val="454"/>
        </w:trPr>
        <w:tc>
          <w:tcPr>
            <w:tcW w:w="4508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4ADBF083" w14:textId="77777777" w:rsidR="00416046" w:rsidRPr="004650AF" w:rsidRDefault="003B7B21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16046" w:rsidRPr="004650AF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936411002"/>
            <w:r w:rsidR="00416046" w:rsidRPr="004650AF">
              <w:rPr>
                <w:rFonts w:ascii="Arial" w:hAnsi="Arial" w:cs="Arial"/>
                <w:sz w:val="20"/>
              </w:rPr>
              <w:t xml:space="preserve"> </w:t>
            </w:r>
            <w:r w:rsidR="00416046" w:rsidRPr="004650AF">
              <w:rPr>
                <w:rFonts w:ascii="Arial" w:hAnsi="Arial" w:cs="Arial"/>
                <w:sz w:val="18"/>
                <w:szCs w:val="18"/>
              </w:rPr>
              <w:t>Theory Exam</w:t>
            </w:r>
          </w:p>
          <w:permStart w:id="455739215" w:edGrp="everyone"/>
          <w:p w14:paraId="31F60E55" w14:textId="1E0BA537" w:rsidR="00630215" w:rsidRPr="004650AF" w:rsidRDefault="003B7B21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281144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649E6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455739215"/>
            <w:r w:rsidR="00630215" w:rsidRPr="004650AF">
              <w:rPr>
                <w:rFonts w:ascii="Arial" w:hAnsi="Arial" w:cs="Arial"/>
                <w:sz w:val="20"/>
              </w:rPr>
              <w:t xml:space="preserve"> </w:t>
            </w:r>
            <w:r w:rsidR="00630215" w:rsidRPr="004650AF">
              <w:rPr>
                <w:rFonts w:ascii="Arial" w:hAnsi="Arial" w:cs="Arial"/>
                <w:sz w:val="18"/>
                <w:szCs w:val="18"/>
              </w:rPr>
              <w:t>Workbook</w:t>
            </w:r>
          </w:p>
        </w:tc>
        <w:permStart w:id="862343798" w:edGrp="everyone"/>
        <w:tc>
          <w:tcPr>
            <w:tcW w:w="4508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790AC45" w14:textId="7A42A157" w:rsidR="00416046" w:rsidRPr="004650AF" w:rsidRDefault="003B7B21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246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650AF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862343798"/>
            <w:r w:rsidR="00416046" w:rsidRPr="004650AF">
              <w:rPr>
                <w:rFonts w:ascii="Arial" w:hAnsi="Arial" w:cs="Arial"/>
                <w:sz w:val="20"/>
              </w:rPr>
              <w:t xml:space="preserve"> </w:t>
            </w:r>
            <w:r w:rsidR="00416046" w:rsidRPr="004650AF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</w:tr>
    </w:tbl>
    <w:p w14:paraId="0C01AA8E" w14:textId="77777777" w:rsidR="003430D8" w:rsidRPr="00C15CA8" w:rsidRDefault="003430D8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4F1D03EA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 w:rsidR="00902BF8">
              <w:rPr>
                <w:rFonts w:ascii="Arial" w:hAnsi="Arial" w:cs="Arial"/>
                <w:sz w:val="18"/>
                <w:szCs w:val="18"/>
              </w:rPr>
              <w:t>n</w:t>
            </w:r>
            <w:r w:rsidRPr="00C15CA8">
              <w:rPr>
                <w:rFonts w:ascii="Arial" w:hAnsi="Arial" w:cs="Arial"/>
                <w:sz w:val="18"/>
                <w:szCs w:val="18"/>
              </w:rPr>
              <w:t>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30200A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18785465" w:edGrp="everyone"/>
            <w:permEnd w:id="1118785465"/>
          </w:p>
        </w:tc>
      </w:tr>
      <w:tr w:rsidR="00C26A87" w:rsidRPr="004C3241" w14:paraId="28FD1891" w14:textId="77777777" w:rsidTr="00902BF8">
        <w:trPr>
          <w:trHeight w:val="56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8B705D6" w:rsidR="00C26A87" w:rsidRPr="00C15CA8" w:rsidRDefault="00C26A87" w:rsidP="009046CD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 w:rsidR="00902BF8">
              <w:rPr>
                <w:rFonts w:ascii="Arial" w:hAnsi="Arial" w:cs="Arial"/>
                <w:sz w:val="18"/>
                <w:szCs w:val="18"/>
              </w:rPr>
              <w:t>s</w:t>
            </w:r>
            <w:r w:rsidRPr="00C15CA8">
              <w:rPr>
                <w:rFonts w:ascii="Arial" w:hAnsi="Arial" w:cs="Arial"/>
                <w:sz w:val="18"/>
                <w:szCs w:val="18"/>
              </w:rPr>
              <w:t>ignature</w:t>
            </w:r>
          </w:p>
        </w:tc>
        <w:permStart w:id="11167960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683713664"/>
            <w:showingPlcHdr/>
            <w:picture/>
          </w:sdtPr>
          <w:sdtEndPr/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1AD6DDCB" w:rsidR="00C26A87" w:rsidRPr="004C3241" w:rsidRDefault="008649E6" w:rsidP="009046CD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40077A48" wp14:editId="79EAE535">
                      <wp:extent cx="3913549" cy="360000"/>
                      <wp:effectExtent l="0" t="0" r="0" b="2540"/>
                      <wp:docPr id="628684341" name="Picture 628684341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7119319" name="Picture 107119319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11679602" w:displacedByCustomXml="prev"/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04330AD8" w:rsidR="00C76B5E" w:rsidRPr="004932A4" w:rsidRDefault="003B7B21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022314">
            <w:rPr>
              <w:szCs w:val="32"/>
            </w:rPr>
            <w:t>CPCCBC4017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5A6085C5" w:rsidR="00C76B5E" w:rsidRDefault="003B7B21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022314">
            <w:rPr>
              <w:szCs w:val="32"/>
            </w:rPr>
            <w:t>Arrange resources and prepare for the building and construction project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50D30" w:rsidRPr="00750D30" w14:paraId="3F6088CB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902BF8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77777777" w:rsidR="00750D30" w:rsidRPr="0030200A" w:rsidRDefault="00750D30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139300965" w:edGrp="everyone"/>
            <w:permEnd w:id="2139300965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750D30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750D30" w:rsidRDefault="002D0927" w:rsidP="005D4D6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750D30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750D30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750D30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750D30">
              <w:rPr>
                <w:rFonts w:ascii="Arial" w:hAnsi="Arial" w:cs="Arial"/>
                <w:sz w:val="20"/>
              </w:rPr>
              <w:t>your</w:t>
            </w:r>
            <w:r w:rsidR="00BE2234" w:rsidRPr="00750D30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D1FAE8D" w:rsidR="002D0927" w:rsidRPr="00750D30" w:rsidRDefault="00BE2234" w:rsidP="005D4D6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Pr="00022314">
              <w:rPr>
                <w:rFonts w:ascii="Arial" w:hAnsi="Arial" w:cs="Arial"/>
                <w:sz w:val="20"/>
              </w:rPr>
              <w:t>two (2) hours,</w:t>
            </w:r>
            <w:r w:rsidRPr="00750D30">
              <w:rPr>
                <w:rFonts w:ascii="Arial" w:hAnsi="Arial" w:cs="Arial"/>
                <w:sz w:val="20"/>
              </w:rPr>
              <w:t xml:space="preserve"> but additional time may be allowed upon negotiation with the Assessor.</w:t>
            </w:r>
          </w:p>
          <w:p w14:paraId="15975E44" w14:textId="1E5AFB10" w:rsidR="00BE2234" w:rsidRPr="00750D30" w:rsidRDefault="002D0927" w:rsidP="005D4D6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750D30">
              <w:rPr>
                <w:rFonts w:ascii="Arial" w:hAnsi="Arial" w:cs="Arial"/>
                <w:sz w:val="20"/>
              </w:rPr>
              <w:t>correctly</w:t>
            </w:r>
            <w:r w:rsidRPr="00750D30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750D30" w:rsidRDefault="00BE2234" w:rsidP="005D4D6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750D30" w:rsidRDefault="00994CC6" w:rsidP="005D4D6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</w:t>
            </w:r>
            <w:r w:rsidR="002D0927" w:rsidRPr="00750D30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750D30">
              <w:rPr>
                <w:rFonts w:ascii="Arial" w:hAnsi="Arial" w:cs="Arial"/>
                <w:sz w:val="20"/>
              </w:rPr>
              <w:t>not answered satisfactorily</w:t>
            </w:r>
            <w:r w:rsidR="002D0927" w:rsidRPr="00750D30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750D30" w:rsidRDefault="00994CC6" w:rsidP="005D4D6D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77722BED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5D4D6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5D4D6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5D4D6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5D4D6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8649E6" w:rsidRPr="00BA4D9F" w14:paraId="0382371C" w14:textId="77777777" w:rsidTr="00D532B0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5A62FBC" w14:textId="77777777" w:rsidR="008649E6" w:rsidRPr="00750D30" w:rsidRDefault="008649E6" w:rsidP="00D532B0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8649E6" w:rsidRPr="00BA4D9F" w14:paraId="3224BD13" w14:textId="77777777" w:rsidTr="00D532B0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588F1BB" w14:textId="77777777" w:rsidR="008649E6" w:rsidRPr="00DE303D" w:rsidRDefault="008649E6" w:rsidP="00D532B0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61AE747D" w14:textId="77777777" w:rsidR="008649E6" w:rsidRPr="00DE303D" w:rsidRDefault="008649E6" w:rsidP="008649E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7CB7CC47" w14:textId="77777777" w:rsidR="008649E6" w:rsidRPr="00750D30" w:rsidRDefault="008649E6" w:rsidP="008649E6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8649E6" w:rsidRPr="00BA4D9F" w14:paraId="43F56D5A" w14:textId="77777777" w:rsidTr="00D532B0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76505A" w14:textId="77777777" w:rsidR="008649E6" w:rsidRPr="001A3ED6" w:rsidRDefault="008649E6" w:rsidP="00D532B0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999176804" w:edGrp="everyone"/>
            <w:permEnd w:id="999176804"/>
          </w:p>
        </w:tc>
      </w:tr>
      <w:bookmarkEnd w:id="1"/>
    </w:tbl>
    <w:p w14:paraId="69641849" w14:textId="77777777" w:rsidR="00C76B5E" w:rsidRPr="000E310E" w:rsidRDefault="00C76B5E" w:rsidP="00C76B5E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4004923E" w14:textId="4E8DA1BC" w:rsidR="00B115D7" w:rsidRPr="00830749" w:rsidRDefault="008046A3" w:rsidP="00136E8C">
      <w:pPr>
        <w:pStyle w:val="20TAQuestionNumber"/>
        <w:ind w:left="709" w:hanging="709"/>
      </w:pPr>
      <w:bookmarkStart w:id="2" w:name="_Ref132700954"/>
      <w:bookmarkEnd w:id="0"/>
      <w:r>
        <w:lastRenderedPageBreak/>
        <w:t>Discuss the different project documents you need to source and read to organise the site and workers for a building and construction project</w:t>
      </w:r>
      <w:r w:rsidR="00B115D7">
        <w:t>.</w:t>
      </w:r>
      <w:bookmarkEnd w:id="2"/>
    </w:p>
    <w:p w14:paraId="0A6B39AE" w14:textId="77777777" w:rsidR="00B115D7" w:rsidRPr="00830749" w:rsidRDefault="00B115D7" w:rsidP="00B115D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115D7" w:rsidRPr="00830749" w14:paraId="5C7B9C57" w14:textId="77777777" w:rsidTr="008649E6">
        <w:trPr>
          <w:trHeight w:val="532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9083EE" w14:textId="77777777" w:rsidR="00B115D7" w:rsidRPr="001C4084" w:rsidRDefault="00B115D7" w:rsidP="002D67B4">
            <w:pPr>
              <w:pStyle w:val="AnswerHeading"/>
            </w:pPr>
            <w:bookmarkStart w:id="3" w:name="_Hlk85785851"/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1263" w14:textId="28B5CD02" w:rsidR="00B115D7" w:rsidRPr="001C4084" w:rsidRDefault="00B115D7" w:rsidP="00677444">
            <w:pPr>
              <w:rPr>
                <w:rFonts w:ascii="Arial" w:hAnsi="Arial" w:cs="Arial"/>
                <w:sz w:val="22"/>
                <w:szCs w:val="22"/>
              </w:rPr>
            </w:pPr>
            <w:permStart w:id="660753353" w:edGrp="everyone"/>
            <w:permEnd w:id="660753353"/>
          </w:p>
        </w:tc>
        <w:permStart w:id="135705597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281A09" w14:textId="1466E8B0" w:rsidR="00B115D7" w:rsidRPr="00533511" w:rsidRDefault="003B7B21" w:rsidP="0067744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9507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094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57055971"/>
          </w:p>
        </w:tc>
      </w:tr>
      <w:bookmarkEnd w:id="3"/>
    </w:tbl>
    <w:p w14:paraId="0D29A3FA" w14:textId="189E958D" w:rsidR="00B115D7" w:rsidRDefault="00B115D7" w:rsidP="00B115D7">
      <w:pPr>
        <w:rPr>
          <w:rFonts w:ascii="Arial" w:hAnsi="Arial" w:cs="Arial"/>
          <w:sz w:val="22"/>
          <w:szCs w:val="22"/>
        </w:rPr>
      </w:pPr>
    </w:p>
    <w:p w14:paraId="6FAF5E96" w14:textId="77777777" w:rsidR="001F0C9E" w:rsidRPr="000E310E" w:rsidRDefault="001F0C9E" w:rsidP="001F0C9E">
      <w:pPr>
        <w:jc w:val="left"/>
        <w:rPr>
          <w:rFonts w:ascii="Arial" w:hAnsi="Arial"/>
          <w:bCs/>
          <w:sz w:val="22"/>
          <w:szCs w:val="22"/>
        </w:rPr>
      </w:pPr>
    </w:p>
    <w:p w14:paraId="35CC86B2" w14:textId="5556162C" w:rsidR="001F0C9E" w:rsidRPr="00830749" w:rsidRDefault="008046A3" w:rsidP="001F0C9E">
      <w:pPr>
        <w:pStyle w:val="20TAQuestionNumber"/>
        <w:ind w:left="709" w:hanging="709"/>
      </w:pPr>
      <w:bookmarkStart w:id="4" w:name="_Ref132700960"/>
      <w:r>
        <w:t>Discuss the purpose of organising a site handover</w:t>
      </w:r>
      <w:r w:rsidR="000B2EA2">
        <w:t xml:space="preserve"> date</w:t>
      </w:r>
      <w:r>
        <w:t xml:space="preserve"> with the client</w:t>
      </w:r>
      <w:r w:rsidR="001F0C9E">
        <w:t>.</w:t>
      </w:r>
      <w:bookmarkEnd w:id="4"/>
    </w:p>
    <w:p w14:paraId="02582B37" w14:textId="77777777" w:rsidR="001F0C9E" w:rsidRPr="00830749" w:rsidRDefault="001F0C9E" w:rsidP="001F0C9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F0C9E" w:rsidRPr="00830749" w14:paraId="3DA0DD95" w14:textId="77777777" w:rsidTr="008649E6">
        <w:trPr>
          <w:trHeight w:val="635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B7E9A93" w14:textId="77777777" w:rsidR="001F0C9E" w:rsidRPr="001C4084" w:rsidRDefault="001F0C9E" w:rsidP="00F542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CB8B9" w14:textId="7E7352FF" w:rsidR="001F0C9E" w:rsidRPr="001C4084" w:rsidRDefault="001F0C9E" w:rsidP="00F5423B">
            <w:pPr>
              <w:rPr>
                <w:rFonts w:ascii="Arial" w:hAnsi="Arial" w:cs="Arial"/>
                <w:sz w:val="22"/>
                <w:szCs w:val="22"/>
              </w:rPr>
            </w:pPr>
            <w:permStart w:id="2142581786" w:edGrp="everyone"/>
            <w:permEnd w:id="2142581786"/>
          </w:p>
        </w:tc>
        <w:permStart w:id="84766562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44747F9" w14:textId="77777777" w:rsidR="001F0C9E" w:rsidRPr="00533511" w:rsidRDefault="003B7B21" w:rsidP="00F54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111109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F0C9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47665629"/>
          </w:p>
        </w:tc>
      </w:tr>
    </w:tbl>
    <w:p w14:paraId="5F616F36" w14:textId="77777777" w:rsidR="001F0C9E" w:rsidRDefault="001F0C9E" w:rsidP="001F0C9E">
      <w:pPr>
        <w:rPr>
          <w:rFonts w:ascii="Arial" w:hAnsi="Arial" w:cs="Arial"/>
          <w:sz w:val="22"/>
          <w:szCs w:val="22"/>
        </w:rPr>
      </w:pPr>
    </w:p>
    <w:p w14:paraId="46E5BA90" w14:textId="77777777" w:rsidR="00E707C4" w:rsidRPr="00830749" w:rsidRDefault="00E707C4" w:rsidP="00E707C4">
      <w:pPr>
        <w:pStyle w:val="20TAQuestionNumber"/>
        <w:ind w:left="709" w:hanging="709"/>
      </w:pPr>
      <w:bookmarkStart w:id="5" w:name="_Ref128653947"/>
      <w:r>
        <w:lastRenderedPageBreak/>
        <w:t>Discuss the following types of insurance and the purpose that builders or building companies need to organise them.</w:t>
      </w:r>
      <w:bookmarkEnd w:id="5"/>
    </w:p>
    <w:p w14:paraId="763300BF" w14:textId="77777777" w:rsidR="00E707C4" w:rsidRPr="00830749" w:rsidRDefault="00E707C4" w:rsidP="00E707C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2435"/>
        <w:gridCol w:w="4934"/>
        <w:gridCol w:w="609"/>
      </w:tblGrid>
      <w:tr w:rsidR="00E707C4" w14:paraId="09FC74C5" w14:textId="77777777" w:rsidTr="006B63E9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DB0A8CF" w14:textId="77777777" w:rsidR="00E707C4" w:rsidRDefault="00E707C4" w:rsidP="006B63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D48C5C6" w14:textId="77777777" w:rsidR="00E707C4" w:rsidRDefault="00E707C4" w:rsidP="006B63E9">
            <w:pPr>
              <w:keepNext/>
              <w:ind w:left="993" w:hanging="993"/>
              <w:jc w:val="center"/>
            </w:pPr>
            <w:r>
              <w:t xml:space="preserve">Insurance 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BD7F5BB" w14:textId="77777777" w:rsidR="00E707C4" w:rsidRDefault="00E707C4" w:rsidP="006B63E9">
            <w:pPr>
              <w:pStyle w:val="TableHeading"/>
              <w:framePr w:hSpace="0" w:wrap="auto" w:vAnchor="margin" w:hAnchor="text" w:yAlign="inline"/>
            </w:pPr>
            <w:r>
              <w:t>Purpose/requirement</w:t>
            </w:r>
          </w:p>
        </w:tc>
        <w:permStart w:id="114518263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76FAAE45" w14:textId="77777777" w:rsidR="00E707C4" w:rsidRPr="00533511" w:rsidRDefault="003B7B21" w:rsidP="006B63E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845057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07C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4518263"/>
          </w:p>
        </w:tc>
      </w:tr>
      <w:tr w:rsidR="00E707C4" w14:paraId="69BA2D35" w14:textId="77777777" w:rsidTr="006B63E9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5186C07" w14:textId="77777777" w:rsidR="00E707C4" w:rsidRPr="00FE608E" w:rsidRDefault="00E707C4" w:rsidP="006B63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526CF" w14:textId="77777777" w:rsidR="00E707C4" w:rsidRPr="00447473" w:rsidRDefault="00E707C4" w:rsidP="006B63E9">
            <w:pPr>
              <w:jc w:val="center"/>
            </w:pPr>
            <w:r>
              <w:t>Workers compensation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2FF37B" w14:textId="4CCBE9DE" w:rsidR="00E707C4" w:rsidRPr="008649E6" w:rsidRDefault="00E707C4" w:rsidP="008649E6">
            <w:pPr>
              <w:rPr>
                <w:rFonts w:ascii="Arial" w:hAnsi="Arial" w:cs="Arial"/>
                <w:sz w:val="22"/>
                <w:szCs w:val="22"/>
              </w:rPr>
            </w:pPr>
            <w:permStart w:id="819486470" w:edGrp="everyone"/>
            <w:permEnd w:id="81948647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19C717B" w14:textId="77777777" w:rsidR="00E707C4" w:rsidRDefault="00E707C4" w:rsidP="006B63E9">
            <w:pPr>
              <w:ind w:left="993" w:hanging="993"/>
            </w:pPr>
          </w:p>
        </w:tc>
      </w:tr>
      <w:tr w:rsidR="00E707C4" w14:paraId="67A526B0" w14:textId="77777777" w:rsidTr="006B63E9">
        <w:trPr>
          <w:trHeight w:val="255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654CEF" w14:textId="77777777" w:rsidR="00E707C4" w:rsidRPr="00FE608E" w:rsidRDefault="00E707C4" w:rsidP="006B63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52360" w14:textId="77777777" w:rsidR="00E707C4" w:rsidRDefault="00E707C4" w:rsidP="006B63E9">
            <w:pPr>
              <w:jc w:val="center"/>
            </w:pPr>
            <w:bookmarkStart w:id="6" w:name="_Hlk132705097"/>
            <w:r>
              <w:t>Contract/Construction Works insurance</w:t>
            </w:r>
            <w:bookmarkEnd w:id="6"/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ADB7D9" w14:textId="45D7C762" w:rsidR="00E707C4" w:rsidRPr="008649E6" w:rsidRDefault="00E707C4" w:rsidP="008649E6">
            <w:pPr>
              <w:rPr>
                <w:rFonts w:ascii="Arial" w:hAnsi="Arial" w:cs="Arial"/>
                <w:sz w:val="22"/>
                <w:szCs w:val="22"/>
              </w:rPr>
            </w:pPr>
            <w:permStart w:id="2014278389" w:edGrp="everyone"/>
            <w:permEnd w:id="201427838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E72DD6C" w14:textId="77777777" w:rsidR="00E707C4" w:rsidRDefault="00E707C4" w:rsidP="006B63E9">
            <w:pPr>
              <w:ind w:left="993" w:hanging="993"/>
            </w:pPr>
          </w:p>
        </w:tc>
      </w:tr>
      <w:tr w:rsidR="00E707C4" w14:paraId="165271A4" w14:textId="77777777" w:rsidTr="006B63E9">
        <w:trPr>
          <w:trHeight w:val="232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5CA1F74" w14:textId="77777777" w:rsidR="00E707C4" w:rsidRPr="00FE608E" w:rsidRDefault="00E707C4" w:rsidP="006B63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58618" w14:textId="77777777" w:rsidR="00E707C4" w:rsidRPr="00257322" w:rsidRDefault="00E707C4" w:rsidP="006B63E9">
            <w:pPr>
              <w:jc w:val="center"/>
            </w:pPr>
            <w:r>
              <w:t>Public liability</w:t>
            </w:r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964892" w14:textId="0208DD5C" w:rsidR="00E707C4" w:rsidRPr="008649E6" w:rsidRDefault="00E707C4" w:rsidP="008649E6">
            <w:pPr>
              <w:rPr>
                <w:rFonts w:ascii="Arial" w:hAnsi="Arial" w:cs="Arial"/>
                <w:sz w:val="22"/>
                <w:szCs w:val="22"/>
              </w:rPr>
            </w:pPr>
            <w:permStart w:id="1923185668" w:edGrp="everyone"/>
            <w:permEnd w:id="192318566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6ADAA3" w14:textId="77777777" w:rsidR="00E707C4" w:rsidRDefault="00E707C4" w:rsidP="006B63E9">
            <w:pPr>
              <w:ind w:left="993" w:hanging="993"/>
            </w:pPr>
          </w:p>
        </w:tc>
      </w:tr>
      <w:tr w:rsidR="00E707C4" w14:paraId="6D441CC6" w14:textId="77777777" w:rsidTr="006B63E9">
        <w:trPr>
          <w:trHeight w:val="232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3DE4C8F" w14:textId="77777777" w:rsidR="00E707C4" w:rsidRPr="00FE608E" w:rsidRDefault="00E707C4" w:rsidP="006B63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BFBB1" w14:textId="77777777" w:rsidR="00E707C4" w:rsidRPr="00257322" w:rsidRDefault="00E707C4" w:rsidP="006B63E9">
            <w:pPr>
              <w:jc w:val="center"/>
            </w:pPr>
            <w:r>
              <w:t>Professional indemnity</w:t>
            </w:r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214302" w14:textId="2920D556" w:rsidR="00E707C4" w:rsidRPr="008649E6" w:rsidRDefault="00E707C4" w:rsidP="008649E6">
            <w:pPr>
              <w:rPr>
                <w:rFonts w:ascii="Arial" w:hAnsi="Arial" w:cs="Arial"/>
                <w:sz w:val="22"/>
                <w:szCs w:val="22"/>
              </w:rPr>
            </w:pPr>
            <w:permStart w:id="1204630733" w:edGrp="everyone"/>
            <w:permEnd w:id="120463073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6148BCD" w14:textId="77777777" w:rsidR="00E707C4" w:rsidRDefault="00E707C4" w:rsidP="006B63E9">
            <w:pPr>
              <w:ind w:left="993" w:hanging="993"/>
            </w:pPr>
          </w:p>
        </w:tc>
      </w:tr>
      <w:tr w:rsidR="00E707C4" w14:paraId="7A21680E" w14:textId="77777777" w:rsidTr="006B63E9">
        <w:trPr>
          <w:trHeight w:val="232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10C7F2" w14:textId="77777777" w:rsidR="00E707C4" w:rsidRPr="00FE608E" w:rsidRDefault="00E707C4" w:rsidP="006B63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37E08" w14:textId="77777777" w:rsidR="00E707C4" w:rsidRPr="00257322" w:rsidRDefault="00E707C4" w:rsidP="006B63E9">
            <w:pPr>
              <w:jc w:val="center"/>
            </w:pPr>
            <w:r>
              <w:t>Commercial Motor Vehicle</w:t>
            </w:r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44C25B" w14:textId="6BA4FF96" w:rsidR="00E707C4" w:rsidRPr="008649E6" w:rsidRDefault="00E707C4" w:rsidP="008649E6">
            <w:pPr>
              <w:rPr>
                <w:rFonts w:ascii="Arial" w:hAnsi="Arial" w:cs="Arial"/>
                <w:sz w:val="22"/>
                <w:szCs w:val="22"/>
              </w:rPr>
            </w:pPr>
            <w:permStart w:id="1732392285" w:edGrp="everyone"/>
            <w:permEnd w:id="173239228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EE108F4" w14:textId="77777777" w:rsidR="00E707C4" w:rsidRDefault="00E707C4" w:rsidP="006B63E9">
            <w:pPr>
              <w:ind w:left="993" w:hanging="993"/>
            </w:pPr>
          </w:p>
        </w:tc>
      </w:tr>
    </w:tbl>
    <w:p w14:paraId="6EA1E51B" w14:textId="77777777" w:rsidR="00E707C4" w:rsidRDefault="00E707C4" w:rsidP="00E707C4">
      <w:pPr>
        <w:rPr>
          <w:rFonts w:ascii="Arial" w:hAnsi="Arial" w:cs="Arial"/>
          <w:sz w:val="22"/>
          <w:szCs w:val="22"/>
        </w:rPr>
      </w:pPr>
    </w:p>
    <w:p w14:paraId="6A1B824E" w14:textId="77777777" w:rsidR="00BC35D6" w:rsidRPr="00830749" w:rsidRDefault="00BC35D6" w:rsidP="00BC35D6">
      <w:pPr>
        <w:pStyle w:val="20TAQuestionNumber"/>
        <w:ind w:left="709" w:hanging="709"/>
      </w:pPr>
      <w:bookmarkStart w:id="7" w:name="_Ref131684332"/>
      <w:r>
        <w:lastRenderedPageBreak/>
        <w:t>Describe the approval or permits needed before construction can start on most types of residential building work in your state or territory.</w:t>
      </w:r>
      <w:bookmarkEnd w:id="7"/>
    </w:p>
    <w:p w14:paraId="3C62DE40" w14:textId="77777777" w:rsidR="00BC35D6" w:rsidRPr="00830749" w:rsidRDefault="00BC35D6" w:rsidP="00BC35D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C35D6" w:rsidRPr="00830749" w14:paraId="00A956DA" w14:textId="77777777" w:rsidTr="008649E6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7F51704" w14:textId="77777777" w:rsidR="00BC35D6" w:rsidRPr="001C4084" w:rsidRDefault="00BC35D6" w:rsidP="00F542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0BF28" w14:textId="33B1E55F" w:rsidR="00BC35D6" w:rsidRPr="001C4084" w:rsidRDefault="00BC35D6" w:rsidP="00F5423B">
            <w:pPr>
              <w:rPr>
                <w:rFonts w:ascii="Arial" w:hAnsi="Arial" w:cs="Arial"/>
                <w:sz w:val="22"/>
                <w:szCs w:val="22"/>
              </w:rPr>
            </w:pPr>
            <w:permStart w:id="1859921464" w:edGrp="everyone"/>
            <w:permEnd w:id="1859921464"/>
          </w:p>
        </w:tc>
        <w:permStart w:id="54751255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6323F0A" w14:textId="77777777" w:rsidR="00BC35D6" w:rsidRPr="00533511" w:rsidRDefault="003B7B21" w:rsidP="00F54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9029637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C35D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47512557"/>
          </w:p>
        </w:tc>
      </w:tr>
    </w:tbl>
    <w:p w14:paraId="7B75922E" w14:textId="77777777" w:rsidR="00BC35D6" w:rsidRDefault="00BC35D6" w:rsidP="00BC35D6">
      <w:pPr>
        <w:rPr>
          <w:rFonts w:ascii="Arial" w:hAnsi="Arial" w:cs="Arial"/>
          <w:sz w:val="22"/>
          <w:szCs w:val="22"/>
        </w:rPr>
      </w:pPr>
    </w:p>
    <w:p w14:paraId="7FEEFEB6" w14:textId="77777777" w:rsidR="00F1447D" w:rsidRPr="000E310E" w:rsidRDefault="00F1447D" w:rsidP="00F1447D">
      <w:pPr>
        <w:jc w:val="left"/>
        <w:rPr>
          <w:rFonts w:ascii="Arial" w:hAnsi="Arial"/>
          <w:bCs/>
          <w:sz w:val="22"/>
          <w:szCs w:val="22"/>
        </w:rPr>
      </w:pPr>
    </w:p>
    <w:p w14:paraId="0EAE83EE" w14:textId="77777777" w:rsidR="00F1447D" w:rsidRPr="00830749" w:rsidRDefault="00F1447D" w:rsidP="00F1447D">
      <w:pPr>
        <w:pStyle w:val="20TAQuestionNumber"/>
        <w:ind w:left="709" w:hanging="709"/>
      </w:pPr>
      <w:bookmarkStart w:id="8" w:name="_Ref132108467"/>
      <w:r>
        <w:t>Discuss when and how you will submit the plans for approval with the local council.</w:t>
      </w:r>
      <w:bookmarkEnd w:id="8"/>
    </w:p>
    <w:p w14:paraId="58080605" w14:textId="77777777" w:rsidR="00F1447D" w:rsidRPr="00830749" w:rsidRDefault="00F1447D" w:rsidP="00F1447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1447D" w:rsidRPr="00830749" w14:paraId="2F9FA6C5" w14:textId="77777777" w:rsidTr="008649E6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DBCF5F" w14:textId="77777777" w:rsidR="00F1447D" w:rsidRPr="001C4084" w:rsidRDefault="00F1447D" w:rsidP="00F542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F5C61" w14:textId="3F03858C" w:rsidR="00F1447D" w:rsidRPr="001C4084" w:rsidRDefault="00F1447D" w:rsidP="00F5423B">
            <w:pPr>
              <w:rPr>
                <w:rFonts w:ascii="Arial" w:hAnsi="Arial" w:cs="Arial"/>
                <w:sz w:val="22"/>
                <w:szCs w:val="22"/>
              </w:rPr>
            </w:pPr>
            <w:permStart w:id="357465743" w:edGrp="everyone"/>
            <w:permEnd w:id="357465743"/>
          </w:p>
        </w:tc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777F284" w14:textId="3BC1A849" w:rsidR="00F1447D" w:rsidRPr="00533511" w:rsidRDefault="00F1447D" w:rsidP="00F5423B">
            <w:pPr>
              <w:rPr>
                <w:rFonts w:ascii="Arial" w:hAnsi="Arial" w:cs="Arial"/>
                <w:sz w:val="44"/>
                <w:szCs w:val="44"/>
              </w:rPr>
            </w:pPr>
            <w:permStart w:id="206006575" w:edGrp="everyone"/>
            <w:r>
              <w:rPr>
                <w:rFonts w:ascii="Arial" w:hAnsi="Arial" w:cs="Arial"/>
                <w:sz w:val="44"/>
                <w:szCs w:val="44"/>
              </w:rPr>
              <w:sym w:font="Wingdings" w:char="F0A8"/>
            </w:r>
            <w:permEnd w:id="206006575"/>
          </w:p>
        </w:tc>
      </w:tr>
    </w:tbl>
    <w:p w14:paraId="1ACD8DDD" w14:textId="77777777" w:rsidR="00F1447D" w:rsidRDefault="00F1447D" w:rsidP="00F1447D">
      <w:pPr>
        <w:rPr>
          <w:rFonts w:ascii="Arial" w:hAnsi="Arial" w:cs="Arial"/>
          <w:sz w:val="22"/>
          <w:szCs w:val="22"/>
        </w:rPr>
      </w:pPr>
    </w:p>
    <w:p w14:paraId="430E9642" w14:textId="77777777" w:rsidR="00E707C4" w:rsidRDefault="00E707C4" w:rsidP="00E707C4">
      <w:pPr>
        <w:rPr>
          <w:rFonts w:ascii="Arial" w:hAnsi="Arial" w:cs="Arial"/>
          <w:sz w:val="22"/>
          <w:szCs w:val="22"/>
        </w:rPr>
      </w:pPr>
    </w:p>
    <w:p w14:paraId="21A73A05" w14:textId="7472A44D" w:rsidR="00E707C4" w:rsidRPr="00830749" w:rsidRDefault="00E707C4" w:rsidP="00E707C4">
      <w:pPr>
        <w:pStyle w:val="20TAQuestionNumber"/>
        <w:ind w:left="709" w:hanging="709"/>
      </w:pPr>
      <w:bookmarkStart w:id="9" w:name="_Ref127447340"/>
      <w:r>
        <w:t xml:space="preserve">Discuss why builders should keep and maintain records of </w:t>
      </w:r>
      <w:r w:rsidRPr="00DE11E6">
        <w:t xml:space="preserve">subcontractors, site supervisors and </w:t>
      </w:r>
      <w:r>
        <w:t>worker competencies and licences</w:t>
      </w:r>
      <w:r w:rsidRPr="00DE11E6">
        <w:t>.</w:t>
      </w:r>
      <w:bookmarkEnd w:id="9"/>
    </w:p>
    <w:p w14:paraId="276995B4" w14:textId="77777777" w:rsidR="00E707C4" w:rsidRPr="00830749" w:rsidRDefault="00E707C4" w:rsidP="00E707C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707C4" w:rsidRPr="00830749" w14:paraId="44938BD0" w14:textId="77777777" w:rsidTr="008649E6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8A0E399" w14:textId="77777777" w:rsidR="00E707C4" w:rsidRPr="001C4084" w:rsidRDefault="00E707C4" w:rsidP="00F542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829D0" w14:textId="7390F220" w:rsidR="00E707C4" w:rsidRPr="001C4084" w:rsidRDefault="00E707C4" w:rsidP="00F5423B">
            <w:pPr>
              <w:rPr>
                <w:rFonts w:ascii="Arial" w:hAnsi="Arial" w:cs="Arial"/>
                <w:sz w:val="22"/>
                <w:szCs w:val="22"/>
              </w:rPr>
            </w:pPr>
            <w:permStart w:id="1254040583" w:edGrp="everyone"/>
            <w:permEnd w:id="1254040583"/>
          </w:p>
        </w:tc>
        <w:permStart w:id="60216212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E790A79" w14:textId="77777777" w:rsidR="00E707C4" w:rsidRPr="00533511" w:rsidRDefault="003B7B21" w:rsidP="00F54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660623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07C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02162120"/>
          </w:p>
        </w:tc>
      </w:tr>
    </w:tbl>
    <w:p w14:paraId="6B678BD1" w14:textId="77777777" w:rsidR="00E707C4" w:rsidRDefault="00E707C4" w:rsidP="00E707C4">
      <w:pPr>
        <w:rPr>
          <w:rFonts w:ascii="Arial" w:hAnsi="Arial" w:cs="Arial"/>
          <w:sz w:val="22"/>
          <w:szCs w:val="22"/>
        </w:rPr>
      </w:pPr>
    </w:p>
    <w:p w14:paraId="02244F1E" w14:textId="77777777" w:rsidR="00FD4331" w:rsidRPr="000E310E" w:rsidRDefault="00FD4331" w:rsidP="00FD4331">
      <w:pPr>
        <w:jc w:val="left"/>
        <w:rPr>
          <w:rFonts w:ascii="Arial" w:hAnsi="Arial"/>
          <w:bCs/>
          <w:sz w:val="22"/>
          <w:szCs w:val="22"/>
        </w:rPr>
      </w:pPr>
    </w:p>
    <w:p w14:paraId="45FBF63C" w14:textId="77777777" w:rsidR="00FD4331" w:rsidRPr="00830749" w:rsidRDefault="00FD4331" w:rsidP="00FD4331">
      <w:pPr>
        <w:pStyle w:val="20TAQuestionNumber"/>
        <w:ind w:left="709" w:hanging="709"/>
      </w:pPr>
      <w:bookmarkStart w:id="10" w:name="_Ref132704217"/>
      <w:r>
        <w:lastRenderedPageBreak/>
        <w:t>Discuss which fees</w:t>
      </w:r>
      <w:r w:rsidRPr="008854D6">
        <w:t xml:space="preserve"> </w:t>
      </w:r>
      <w:r>
        <w:t>must be</w:t>
      </w:r>
      <w:r w:rsidRPr="008854D6">
        <w:t xml:space="preserve"> confirmed paid with </w:t>
      </w:r>
      <w:r>
        <w:t>accounts personnel before handover to the client</w:t>
      </w:r>
      <w:r w:rsidRPr="008854D6">
        <w:t>.</w:t>
      </w:r>
      <w:bookmarkEnd w:id="10"/>
    </w:p>
    <w:p w14:paraId="6E222873" w14:textId="77777777" w:rsidR="00FD4331" w:rsidRPr="00830749" w:rsidRDefault="00FD4331" w:rsidP="00FD433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D4331" w:rsidRPr="00830749" w14:paraId="6FED34F7" w14:textId="77777777" w:rsidTr="008649E6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F76ADA7" w14:textId="77777777" w:rsidR="00FD4331" w:rsidRPr="001C4084" w:rsidRDefault="00FD4331" w:rsidP="00F542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0AC77" w14:textId="6F4DDE35" w:rsidR="00FD4331" w:rsidRPr="001C4084" w:rsidRDefault="00FD4331" w:rsidP="00F5423B">
            <w:pPr>
              <w:rPr>
                <w:rFonts w:ascii="Arial" w:hAnsi="Arial" w:cs="Arial"/>
                <w:sz w:val="22"/>
                <w:szCs w:val="22"/>
              </w:rPr>
            </w:pPr>
            <w:permStart w:id="1487109320" w:edGrp="everyone"/>
            <w:permEnd w:id="1487109320"/>
          </w:p>
        </w:tc>
        <w:permStart w:id="77660166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A155868" w14:textId="77777777" w:rsidR="00FD4331" w:rsidRPr="00533511" w:rsidRDefault="003B7B21" w:rsidP="00F54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6443139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D433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76601663"/>
          </w:p>
        </w:tc>
      </w:tr>
    </w:tbl>
    <w:p w14:paraId="7A15E7DB" w14:textId="77777777" w:rsidR="00FD4331" w:rsidRDefault="00FD4331" w:rsidP="00FD4331">
      <w:pPr>
        <w:rPr>
          <w:rFonts w:ascii="Arial" w:hAnsi="Arial" w:cs="Arial"/>
          <w:sz w:val="22"/>
          <w:szCs w:val="22"/>
        </w:rPr>
      </w:pPr>
    </w:p>
    <w:p w14:paraId="3A699E52" w14:textId="77777777" w:rsidR="00FD4331" w:rsidRPr="000E310E" w:rsidRDefault="00FD4331" w:rsidP="00FD4331">
      <w:pPr>
        <w:jc w:val="left"/>
        <w:rPr>
          <w:rFonts w:ascii="Arial" w:hAnsi="Arial"/>
          <w:bCs/>
          <w:sz w:val="22"/>
          <w:szCs w:val="22"/>
        </w:rPr>
      </w:pPr>
    </w:p>
    <w:p w14:paraId="00EB9279" w14:textId="6EBBD116" w:rsidR="00FD4331" w:rsidRPr="00830749" w:rsidRDefault="00FD4331" w:rsidP="00FD4331">
      <w:pPr>
        <w:pStyle w:val="20TAQuestionNumber"/>
        <w:ind w:left="709" w:hanging="709"/>
      </w:pPr>
      <w:bookmarkStart w:id="11" w:name="_Ref132707799"/>
      <w:r>
        <w:t>Discuss security arrangements that may need to be organised for the site.</w:t>
      </w:r>
      <w:bookmarkEnd w:id="11"/>
    </w:p>
    <w:p w14:paraId="685EE7E6" w14:textId="77777777" w:rsidR="00FD4331" w:rsidRPr="00830749" w:rsidRDefault="00FD4331" w:rsidP="00FD433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D4331" w:rsidRPr="00830749" w14:paraId="6422BB49" w14:textId="77777777" w:rsidTr="008649E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BF34863" w14:textId="77777777" w:rsidR="00FD4331" w:rsidRPr="001C4084" w:rsidRDefault="00FD4331" w:rsidP="00F542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CB722" w14:textId="3323542B" w:rsidR="00FD4331" w:rsidRPr="001C4084" w:rsidRDefault="00FD4331" w:rsidP="00F5423B">
            <w:pPr>
              <w:rPr>
                <w:rFonts w:ascii="Arial" w:hAnsi="Arial" w:cs="Arial"/>
                <w:sz w:val="22"/>
                <w:szCs w:val="22"/>
              </w:rPr>
            </w:pPr>
            <w:permStart w:id="1959081496" w:edGrp="everyone"/>
            <w:permEnd w:id="1959081496"/>
          </w:p>
        </w:tc>
        <w:permStart w:id="140530587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17A83E5" w14:textId="77777777" w:rsidR="00FD4331" w:rsidRPr="00533511" w:rsidRDefault="003B7B21" w:rsidP="00F54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30998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D433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05305878"/>
          </w:p>
        </w:tc>
      </w:tr>
    </w:tbl>
    <w:p w14:paraId="2377CA38" w14:textId="77777777" w:rsidR="00FD4331" w:rsidRDefault="00FD4331" w:rsidP="00FD4331">
      <w:pPr>
        <w:rPr>
          <w:rFonts w:ascii="Arial" w:hAnsi="Arial" w:cs="Arial"/>
          <w:sz w:val="22"/>
          <w:szCs w:val="22"/>
        </w:rPr>
      </w:pPr>
    </w:p>
    <w:p w14:paraId="6B79A2AC" w14:textId="77777777" w:rsidR="009560A7" w:rsidRPr="000E310E" w:rsidRDefault="009560A7" w:rsidP="009560A7">
      <w:pPr>
        <w:jc w:val="left"/>
        <w:rPr>
          <w:rFonts w:ascii="Arial" w:hAnsi="Arial"/>
          <w:bCs/>
          <w:sz w:val="22"/>
          <w:szCs w:val="22"/>
        </w:rPr>
      </w:pPr>
    </w:p>
    <w:p w14:paraId="346283FD" w14:textId="77777777" w:rsidR="009560A7" w:rsidRPr="00830749" w:rsidRDefault="009560A7" w:rsidP="009560A7">
      <w:pPr>
        <w:pStyle w:val="20TAQuestionNumber"/>
        <w:ind w:left="709" w:hanging="709"/>
      </w:pPr>
      <w:bookmarkStart w:id="12" w:name="_Ref132709876"/>
      <w:r>
        <w:t>What is the legal reason you must understand and adhere to site policies, procedures and work instructions.</w:t>
      </w:r>
      <w:bookmarkEnd w:id="12"/>
    </w:p>
    <w:p w14:paraId="426E6324" w14:textId="77777777" w:rsidR="009560A7" w:rsidRPr="00830749" w:rsidRDefault="009560A7" w:rsidP="009560A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560A7" w:rsidRPr="00830749" w14:paraId="614DDEC6" w14:textId="77777777" w:rsidTr="008649E6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DE3AF1" w14:textId="77777777" w:rsidR="009560A7" w:rsidRPr="001C4084" w:rsidRDefault="009560A7" w:rsidP="00F542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7E161" w14:textId="058BC0DE" w:rsidR="009560A7" w:rsidRPr="001C4084" w:rsidRDefault="009560A7" w:rsidP="00F5423B">
            <w:pPr>
              <w:rPr>
                <w:rFonts w:ascii="Arial" w:hAnsi="Arial" w:cs="Arial"/>
                <w:sz w:val="22"/>
                <w:szCs w:val="22"/>
              </w:rPr>
            </w:pPr>
            <w:permStart w:id="385354489" w:edGrp="everyone"/>
            <w:permEnd w:id="385354489"/>
          </w:p>
        </w:tc>
        <w:permStart w:id="109367718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6DE1810" w14:textId="77777777" w:rsidR="009560A7" w:rsidRPr="00533511" w:rsidRDefault="003B7B21" w:rsidP="00F54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0589908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560A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93677180"/>
          </w:p>
        </w:tc>
      </w:tr>
    </w:tbl>
    <w:p w14:paraId="03683E48" w14:textId="77777777" w:rsidR="009560A7" w:rsidRDefault="009560A7" w:rsidP="009560A7">
      <w:pPr>
        <w:rPr>
          <w:rFonts w:ascii="Arial" w:hAnsi="Arial" w:cs="Arial"/>
          <w:sz w:val="22"/>
          <w:szCs w:val="22"/>
        </w:rPr>
      </w:pPr>
    </w:p>
    <w:p w14:paraId="477FE25D" w14:textId="77777777" w:rsidR="00EC488A" w:rsidRPr="000E310E" w:rsidRDefault="00EC488A" w:rsidP="00EC488A">
      <w:pPr>
        <w:jc w:val="left"/>
        <w:rPr>
          <w:rFonts w:ascii="Arial" w:hAnsi="Arial"/>
          <w:bCs/>
          <w:sz w:val="22"/>
          <w:szCs w:val="22"/>
        </w:rPr>
      </w:pPr>
    </w:p>
    <w:p w14:paraId="101BDF82" w14:textId="77777777" w:rsidR="00EC488A" w:rsidRPr="009A4937" w:rsidRDefault="00EC488A" w:rsidP="00EC488A">
      <w:pPr>
        <w:pStyle w:val="20TAQuestionNumber"/>
        <w:ind w:left="709" w:hanging="709"/>
      </w:pPr>
      <w:bookmarkStart w:id="13" w:name="_Ref132718658"/>
      <w:r>
        <w:t xml:space="preserve">Specify who should be advised of upcoming </w:t>
      </w:r>
      <w:r w:rsidRPr="008854D6">
        <w:t>work, parking and other restrictions.</w:t>
      </w:r>
      <w:bookmarkEnd w:id="13"/>
    </w:p>
    <w:p w14:paraId="185A29EA" w14:textId="77777777" w:rsidR="00EC488A" w:rsidRPr="00830749" w:rsidRDefault="00EC488A" w:rsidP="00EC488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C488A" w:rsidRPr="00830749" w14:paraId="0B1ED047" w14:textId="77777777" w:rsidTr="008649E6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06A583" w14:textId="77777777" w:rsidR="00EC488A" w:rsidRPr="001C4084" w:rsidRDefault="00EC488A" w:rsidP="00F542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87292" w14:textId="6AF7EA9A" w:rsidR="00EC488A" w:rsidRPr="001C4084" w:rsidRDefault="00EC488A" w:rsidP="00F5423B">
            <w:pPr>
              <w:rPr>
                <w:rFonts w:ascii="Arial" w:hAnsi="Arial" w:cs="Arial"/>
                <w:sz w:val="22"/>
                <w:szCs w:val="22"/>
              </w:rPr>
            </w:pPr>
            <w:permStart w:id="515709033" w:edGrp="everyone"/>
            <w:permEnd w:id="515709033"/>
          </w:p>
        </w:tc>
        <w:permStart w:id="165498135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7203F07" w14:textId="77777777" w:rsidR="00EC488A" w:rsidRPr="00533511" w:rsidRDefault="003B7B21" w:rsidP="00F54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527272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C488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54981350"/>
          </w:p>
        </w:tc>
      </w:tr>
    </w:tbl>
    <w:p w14:paraId="3828FA60" w14:textId="77777777" w:rsidR="00EC488A" w:rsidRDefault="00EC488A" w:rsidP="00EC488A">
      <w:pPr>
        <w:rPr>
          <w:rFonts w:ascii="Arial" w:hAnsi="Arial" w:cs="Arial"/>
          <w:sz w:val="22"/>
          <w:szCs w:val="22"/>
        </w:rPr>
      </w:pPr>
    </w:p>
    <w:p w14:paraId="591835AD" w14:textId="77777777" w:rsidR="00956F53" w:rsidRPr="00830749" w:rsidRDefault="00956F53" w:rsidP="00956F53">
      <w:pPr>
        <w:pStyle w:val="20TAQuestionNumber"/>
        <w:ind w:left="709" w:hanging="709"/>
      </w:pPr>
      <w:bookmarkStart w:id="14" w:name="_Ref132719954"/>
      <w:r>
        <w:lastRenderedPageBreak/>
        <w:t>Discuss the facilities that need to be organised for the site.</w:t>
      </w:r>
      <w:bookmarkEnd w:id="14"/>
    </w:p>
    <w:p w14:paraId="10D02596" w14:textId="77777777" w:rsidR="00956F53" w:rsidRPr="00830749" w:rsidRDefault="00956F53" w:rsidP="00956F5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56F53" w:rsidRPr="00830749" w14:paraId="2FF2119E" w14:textId="77777777" w:rsidTr="004411A4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3EA903" w14:textId="77777777" w:rsidR="00956F53" w:rsidRPr="001C4084" w:rsidRDefault="00956F53" w:rsidP="00F542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69070" w14:textId="1770D3CC" w:rsidR="00956F53" w:rsidRPr="001C4084" w:rsidRDefault="00956F53" w:rsidP="00F5423B">
            <w:pPr>
              <w:rPr>
                <w:rFonts w:ascii="Arial" w:hAnsi="Arial" w:cs="Arial"/>
                <w:sz w:val="22"/>
                <w:szCs w:val="22"/>
              </w:rPr>
            </w:pPr>
            <w:permStart w:id="1489961321" w:edGrp="everyone"/>
            <w:permEnd w:id="1489961321"/>
          </w:p>
        </w:tc>
        <w:permStart w:id="147870691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A3FE2F0" w14:textId="77777777" w:rsidR="00956F53" w:rsidRPr="00533511" w:rsidRDefault="003B7B21" w:rsidP="00F54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14492924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56F5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78706913"/>
          </w:p>
        </w:tc>
      </w:tr>
    </w:tbl>
    <w:p w14:paraId="749A9A9C" w14:textId="77777777" w:rsidR="00956F53" w:rsidRDefault="00956F53" w:rsidP="00956F53">
      <w:pPr>
        <w:rPr>
          <w:rFonts w:ascii="Arial" w:hAnsi="Arial" w:cs="Arial"/>
          <w:sz w:val="22"/>
          <w:szCs w:val="22"/>
        </w:rPr>
      </w:pPr>
    </w:p>
    <w:p w14:paraId="07B50F29" w14:textId="77777777" w:rsidR="00F1447D" w:rsidRPr="000E310E" w:rsidRDefault="00F1447D" w:rsidP="00F1447D">
      <w:pPr>
        <w:jc w:val="left"/>
        <w:rPr>
          <w:rFonts w:ascii="Arial" w:hAnsi="Arial"/>
          <w:bCs/>
          <w:sz w:val="22"/>
          <w:szCs w:val="22"/>
        </w:rPr>
      </w:pPr>
    </w:p>
    <w:p w14:paraId="481340E1" w14:textId="1403E04D" w:rsidR="00F1447D" w:rsidRPr="00830749" w:rsidRDefault="00F1447D" w:rsidP="00F1447D">
      <w:pPr>
        <w:pStyle w:val="20TAQuestionNumber"/>
        <w:ind w:left="709" w:hanging="709"/>
      </w:pPr>
      <w:bookmarkStart w:id="15" w:name="_Ref132109161"/>
      <w:r>
        <w:t xml:space="preserve">Explain the importance of documenting </w:t>
      </w:r>
      <w:r w:rsidRPr="00292830">
        <w:t xml:space="preserve">site access and egress </w:t>
      </w:r>
      <w:r>
        <w:t>for</w:t>
      </w:r>
      <w:r w:rsidRPr="00292830">
        <w:t xml:space="preserve"> construction site works</w:t>
      </w:r>
      <w:bookmarkEnd w:id="15"/>
      <w:r w:rsidR="006B63E9">
        <w:t>.</w:t>
      </w:r>
    </w:p>
    <w:p w14:paraId="25ACDF4B" w14:textId="77777777" w:rsidR="00F1447D" w:rsidRPr="00830749" w:rsidRDefault="00F1447D" w:rsidP="00F1447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1447D" w:rsidRPr="00830749" w14:paraId="0437E90E" w14:textId="77777777" w:rsidTr="004411A4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3FEF4C5" w14:textId="77777777" w:rsidR="00F1447D" w:rsidRPr="001C4084" w:rsidRDefault="00F1447D" w:rsidP="00F542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11012" w14:textId="6337BA2B" w:rsidR="00F1447D" w:rsidRPr="001C4084" w:rsidRDefault="00F1447D" w:rsidP="00F5423B">
            <w:pPr>
              <w:rPr>
                <w:rFonts w:ascii="Arial" w:hAnsi="Arial" w:cs="Arial"/>
                <w:sz w:val="22"/>
                <w:szCs w:val="22"/>
              </w:rPr>
            </w:pPr>
            <w:permStart w:id="828965968" w:edGrp="everyone"/>
            <w:permEnd w:id="828965968"/>
          </w:p>
        </w:tc>
        <w:permStart w:id="39258221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ED24899" w14:textId="77777777" w:rsidR="00F1447D" w:rsidRPr="00533511" w:rsidRDefault="003B7B21" w:rsidP="00F54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021008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1447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92582216"/>
          </w:p>
        </w:tc>
      </w:tr>
    </w:tbl>
    <w:p w14:paraId="6FF47EE5" w14:textId="77777777" w:rsidR="00F1447D" w:rsidRDefault="00F1447D" w:rsidP="00F1447D">
      <w:pPr>
        <w:rPr>
          <w:rFonts w:ascii="Arial" w:hAnsi="Arial" w:cs="Arial"/>
          <w:sz w:val="22"/>
          <w:szCs w:val="22"/>
        </w:rPr>
      </w:pPr>
    </w:p>
    <w:p w14:paraId="47B7D3F4" w14:textId="77777777" w:rsidR="00E707C4" w:rsidRDefault="00E707C4" w:rsidP="00E707C4">
      <w:pPr>
        <w:rPr>
          <w:rFonts w:ascii="Arial" w:hAnsi="Arial" w:cs="Arial"/>
          <w:sz w:val="22"/>
          <w:szCs w:val="22"/>
        </w:rPr>
      </w:pPr>
    </w:p>
    <w:p w14:paraId="724B2568" w14:textId="2937FA87" w:rsidR="00E707C4" w:rsidRPr="00830749" w:rsidRDefault="00E707C4" w:rsidP="00E707C4">
      <w:pPr>
        <w:pStyle w:val="20TAQuestionNumber"/>
        <w:ind w:left="709" w:hanging="709"/>
      </w:pPr>
      <w:bookmarkStart w:id="16" w:name="_Ref127449083"/>
      <w:r>
        <w:t xml:space="preserve">Discuss </w:t>
      </w:r>
      <w:r w:rsidRPr="00A10D53">
        <w:t xml:space="preserve">strategies </w:t>
      </w:r>
      <w:r>
        <w:t>you can apply that</w:t>
      </w:r>
      <w:r w:rsidRPr="00A10D53">
        <w:t xml:space="preserve"> ensure all workers are inducted, informed and regularly updated of their on-site safety responsibilities</w:t>
      </w:r>
      <w:bookmarkEnd w:id="16"/>
      <w:r w:rsidR="006B63E9">
        <w:t>.</w:t>
      </w:r>
    </w:p>
    <w:p w14:paraId="47E70AF4" w14:textId="77777777" w:rsidR="00E707C4" w:rsidRPr="00830749" w:rsidRDefault="00E707C4" w:rsidP="00E707C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707C4" w:rsidRPr="00830749" w14:paraId="248CFCFE" w14:textId="77777777" w:rsidTr="004411A4">
        <w:trPr>
          <w:trHeight w:val="43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9C1C5E" w14:textId="77777777" w:rsidR="00E707C4" w:rsidRPr="001C4084" w:rsidRDefault="00E707C4" w:rsidP="00F542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900F0" w14:textId="573A6219" w:rsidR="00E707C4" w:rsidRPr="001C4084" w:rsidRDefault="00E707C4" w:rsidP="00F5423B">
            <w:pPr>
              <w:rPr>
                <w:rFonts w:ascii="Arial" w:hAnsi="Arial" w:cs="Arial"/>
                <w:sz w:val="22"/>
                <w:szCs w:val="22"/>
              </w:rPr>
            </w:pPr>
            <w:permStart w:id="1055803281" w:edGrp="everyone"/>
            <w:permEnd w:id="1055803281"/>
          </w:p>
        </w:tc>
        <w:permStart w:id="83218282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BA5D944" w14:textId="77777777" w:rsidR="00E707C4" w:rsidRPr="00533511" w:rsidRDefault="003B7B21" w:rsidP="00F54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238262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07C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32182828"/>
          </w:p>
        </w:tc>
      </w:tr>
    </w:tbl>
    <w:p w14:paraId="4FD25658" w14:textId="77777777" w:rsidR="00E707C4" w:rsidRDefault="00E707C4" w:rsidP="00E707C4">
      <w:pPr>
        <w:rPr>
          <w:rFonts w:ascii="Arial" w:hAnsi="Arial" w:cs="Arial"/>
          <w:sz w:val="22"/>
          <w:szCs w:val="22"/>
        </w:rPr>
      </w:pPr>
    </w:p>
    <w:p w14:paraId="1C2935CE" w14:textId="77777777" w:rsidR="00956F53" w:rsidRPr="000E310E" w:rsidRDefault="00956F53" w:rsidP="00956F53">
      <w:pPr>
        <w:jc w:val="left"/>
        <w:rPr>
          <w:rFonts w:ascii="Arial" w:hAnsi="Arial"/>
          <w:bCs/>
          <w:sz w:val="22"/>
          <w:szCs w:val="22"/>
        </w:rPr>
      </w:pPr>
    </w:p>
    <w:p w14:paraId="7401E511" w14:textId="5B293F40" w:rsidR="00956F53" w:rsidRPr="00830749" w:rsidRDefault="00956F53" w:rsidP="00956F53">
      <w:pPr>
        <w:pStyle w:val="20TAQuestionNumber"/>
        <w:ind w:left="709" w:hanging="709"/>
      </w:pPr>
      <w:bookmarkStart w:id="17" w:name="_Ref132720694"/>
      <w:r>
        <w:lastRenderedPageBreak/>
        <w:t xml:space="preserve">What services </w:t>
      </w:r>
      <w:r w:rsidR="00E018B3">
        <w:t>must be organised for the site? Discuss how this is achieved.</w:t>
      </w:r>
      <w:bookmarkEnd w:id="17"/>
    </w:p>
    <w:p w14:paraId="07BDB716" w14:textId="77777777" w:rsidR="00956F53" w:rsidRPr="00830749" w:rsidRDefault="00956F53" w:rsidP="00956F5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56F53" w:rsidRPr="00830749" w14:paraId="1493972D" w14:textId="77777777" w:rsidTr="004411A4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258EDA" w14:textId="77777777" w:rsidR="00956F53" w:rsidRPr="001C4084" w:rsidRDefault="00956F53" w:rsidP="00F542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5FC16" w14:textId="796303D4" w:rsidR="00956F53" w:rsidRPr="001C4084" w:rsidRDefault="00956F53" w:rsidP="00F5423B">
            <w:pPr>
              <w:rPr>
                <w:rFonts w:ascii="Arial" w:hAnsi="Arial" w:cs="Arial"/>
                <w:sz w:val="22"/>
                <w:szCs w:val="22"/>
              </w:rPr>
            </w:pPr>
            <w:permStart w:id="276304369" w:edGrp="everyone"/>
            <w:permEnd w:id="276304369"/>
          </w:p>
        </w:tc>
        <w:permStart w:id="131197583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04CF5B" w14:textId="77777777" w:rsidR="00956F53" w:rsidRPr="00533511" w:rsidRDefault="003B7B21" w:rsidP="00F54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461767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56F5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11975831"/>
          </w:p>
        </w:tc>
      </w:tr>
    </w:tbl>
    <w:p w14:paraId="7D1B46E7" w14:textId="77777777" w:rsidR="00956F53" w:rsidRDefault="00956F53" w:rsidP="00956F53">
      <w:pPr>
        <w:rPr>
          <w:rFonts w:ascii="Arial" w:hAnsi="Arial" w:cs="Arial"/>
          <w:sz w:val="22"/>
          <w:szCs w:val="22"/>
        </w:rPr>
      </w:pPr>
    </w:p>
    <w:p w14:paraId="25EAA96B" w14:textId="77777777" w:rsidR="00E707C4" w:rsidRDefault="00E707C4" w:rsidP="00E707C4">
      <w:pPr>
        <w:rPr>
          <w:rFonts w:ascii="Arial" w:hAnsi="Arial" w:cs="Arial"/>
          <w:sz w:val="22"/>
          <w:szCs w:val="22"/>
        </w:rPr>
      </w:pPr>
    </w:p>
    <w:p w14:paraId="36724384" w14:textId="77777777" w:rsidR="00E707C4" w:rsidRPr="00830749" w:rsidRDefault="00E707C4" w:rsidP="00E707C4">
      <w:pPr>
        <w:pStyle w:val="20TAQuestionNumber"/>
        <w:ind w:left="709" w:hanging="709"/>
      </w:pPr>
      <w:bookmarkStart w:id="18" w:name="_Ref128732736"/>
      <w:r>
        <w:t>Discuss how waste avoidance actions can be encouraged and monitored on-site.</w:t>
      </w:r>
      <w:bookmarkEnd w:id="18"/>
    </w:p>
    <w:p w14:paraId="5894EA08" w14:textId="77777777" w:rsidR="00E707C4" w:rsidRPr="00830749" w:rsidRDefault="00E707C4" w:rsidP="00E707C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707C4" w:rsidRPr="00830749" w14:paraId="4F275DBC" w14:textId="77777777" w:rsidTr="004411A4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3E30EE5" w14:textId="77777777" w:rsidR="00E707C4" w:rsidRPr="001C4084" w:rsidRDefault="00E707C4" w:rsidP="00F542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F46CD" w14:textId="7C2F8CD1" w:rsidR="00E707C4" w:rsidRPr="001C4084" w:rsidRDefault="00E707C4" w:rsidP="00F5423B">
            <w:pPr>
              <w:rPr>
                <w:rFonts w:ascii="Arial" w:hAnsi="Arial" w:cs="Arial"/>
                <w:sz w:val="22"/>
                <w:szCs w:val="22"/>
              </w:rPr>
            </w:pPr>
            <w:permStart w:id="429551834" w:edGrp="everyone"/>
            <w:permEnd w:id="429551834"/>
          </w:p>
        </w:tc>
        <w:permStart w:id="46094387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0BF79E" w14:textId="77777777" w:rsidR="00E707C4" w:rsidRPr="00533511" w:rsidRDefault="003B7B21" w:rsidP="00F54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022435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07C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60943875"/>
          </w:p>
        </w:tc>
      </w:tr>
    </w:tbl>
    <w:p w14:paraId="3443E085" w14:textId="77777777" w:rsidR="00E707C4" w:rsidRDefault="00E707C4" w:rsidP="00E707C4">
      <w:pPr>
        <w:rPr>
          <w:rFonts w:ascii="Arial" w:hAnsi="Arial" w:cs="Arial"/>
          <w:sz w:val="22"/>
          <w:szCs w:val="22"/>
        </w:rPr>
      </w:pPr>
    </w:p>
    <w:p w14:paraId="3C2A57C6" w14:textId="77777777" w:rsidR="003A6CA7" w:rsidRDefault="003A6CA7" w:rsidP="003A6CA7">
      <w:pPr>
        <w:rPr>
          <w:rFonts w:ascii="Arial" w:hAnsi="Arial" w:cs="Arial"/>
          <w:sz w:val="22"/>
          <w:szCs w:val="22"/>
        </w:rPr>
      </w:pPr>
    </w:p>
    <w:p w14:paraId="3F7623B1" w14:textId="77777777" w:rsidR="003A6CA7" w:rsidRPr="00830749" w:rsidRDefault="003A6CA7" w:rsidP="003A6CA7">
      <w:pPr>
        <w:pStyle w:val="20TAQuestionNumber"/>
        <w:ind w:left="709" w:hanging="709"/>
      </w:pPr>
      <w:bookmarkStart w:id="19" w:name="_Ref127448691"/>
      <w:r>
        <w:t>Why would the builder change/a</w:t>
      </w:r>
      <w:r w:rsidRPr="00A10D53">
        <w:t>dapt workplace procedures and workplace safety requirements</w:t>
      </w:r>
      <w:r>
        <w:t xml:space="preserve"> at a new site?</w:t>
      </w:r>
      <w:bookmarkEnd w:id="19"/>
    </w:p>
    <w:p w14:paraId="32441232" w14:textId="77777777" w:rsidR="003A6CA7" w:rsidRPr="00830749" w:rsidRDefault="003A6CA7" w:rsidP="003A6CA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A6CA7" w:rsidRPr="00830749" w14:paraId="3046089B" w14:textId="77777777" w:rsidTr="004411A4">
        <w:trPr>
          <w:trHeight w:val="43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7ADA48" w14:textId="77777777" w:rsidR="003A6CA7" w:rsidRPr="001C4084" w:rsidRDefault="003A6CA7" w:rsidP="00F542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4FF5C" w14:textId="5E12C951" w:rsidR="003A6CA7" w:rsidRPr="001C4084" w:rsidRDefault="003A6CA7" w:rsidP="00F5423B">
            <w:pPr>
              <w:rPr>
                <w:rFonts w:ascii="Arial" w:hAnsi="Arial" w:cs="Arial"/>
                <w:sz w:val="22"/>
                <w:szCs w:val="22"/>
              </w:rPr>
            </w:pPr>
            <w:permStart w:id="1850149287" w:edGrp="everyone"/>
            <w:permEnd w:id="1850149287"/>
          </w:p>
        </w:tc>
        <w:permStart w:id="172813342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9521FE" w14:textId="77777777" w:rsidR="003A6CA7" w:rsidRPr="00533511" w:rsidRDefault="003B7B21" w:rsidP="00F54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8461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A6CA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28133422"/>
          </w:p>
        </w:tc>
      </w:tr>
    </w:tbl>
    <w:p w14:paraId="09C4FB8D" w14:textId="77777777" w:rsidR="003A6CA7" w:rsidRDefault="003A6CA7" w:rsidP="003A6CA7">
      <w:pPr>
        <w:rPr>
          <w:rFonts w:ascii="Arial" w:hAnsi="Arial" w:cs="Arial"/>
          <w:sz w:val="22"/>
          <w:szCs w:val="22"/>
        </w:rPr>
      </w:pPr>
    </w:p>
    <w:p w14:paraId="305B2336" w14:textId="77777777" w:rsidR="001F0C9E" w:rsidRPr="000E310E" w:rsidRDefault="001F0C9E" w:rsidP="001F0C9E">
      <w:pPr>
        <w:jc w:val="left"/>
        <w:rPr>
          <w:rFonts w:ascii="Arial" w:hAnsi="Arial"/>
          <w:bCs/>
          <w:sz w:val="22"/>
          <w:szCs w:val="22"/>
        </w:rPr>
      </w:pPr>
    </w:p>
    <w:p w14:paraId="336298B9" w14:textId="7692A3B3" w:rsidR="001F0C9E" w:rsidRPr="00830749" w:rsidRDefault="00643488" w:rsidP="001F0C9E">
      <w:pPr>
        <w:pStyle w:val="20TAQuestionNumber"/>
        <w:ind w:left="709" w:hanging="709"/>
      </w:pPr>
      <w:bookmarkStart w:id="20" w:name="_Ref135123040"/>
      <w:r w:rsidRPr="00643488">
        <w:lastRenderedPageBreak/>
        <w:t>What industrial relations requirements need to be considered when organising on-site human resources?</w:t>
      </w:r>
      <w:bookmarkEnd w:id="20"/>
    </w:p>
    <w:p w14:paraId="6889BD55" w14:textId="77777777" w:rsidR="001F0C9E" w:rsidRPr="00830749" w:rsidRDefault="001F0C9E" w:rsidP="001F0C9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F0C9E" w:rsidRPr="00830749" w14:paraId="340AF2F8" w14:textId="77777777" w:rsidTr="004411A4">
        <w:trPr>
          <w:trHeight w:val="77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3154B4" w14:textId="77777777" w:rsidR="001F0C9E" w:rsidRPr="001C4084" w:rsidRDefault="001F0C9E" w:rsidP="00F542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B234F" w14:textId="2BD83169" w:rsidR="001F0C9E" w:rsidRPr="001C4084" w:rsidRDefault="001F0C9E" w:rsidP="00F5423B">
            <w:pPr>
              <w:rPr>
                <w:rFonts w:ascii="Arial" w:hAnsi="Arial" w:cs="Arial"/>
                <w:sz w:val="22"/>
                <w:szCs w:val="22"/>
              </w:rPr>
            </w:pPr>
            <w:permStart w:id="1728790531" w:edGrp="everyone"/>
            <w:permEnd w:id="1728790531"/>
          </w:p>
        </w:tc>
        <w:permStart w:id="172054204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6D63DBB" w14:textId="77777777" w:rsidR="001F0C9E" w:rsidRPr="00533511" w:rsidRDefault="003B7B21" w:rsidP="00F54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587298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F0C9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20542043"/>
          </w:p>
        </w:tc>
      </w:tr>
    </w:tbl>
    <w:p w14:paraId="2317EB3D" w14:textId="77777777" w:rsidR="001F0C9E" w:rsidRDefault="001F0C9E" w:rsidP="001F0C9E">
      <w:pPr>
        <w:rPr>
          <w:rFonts w:ascii="Arial" w:hAnsi="Arial" w:cs="Arial"/>
          <w:sz w:val="22"/>
          <w:szCs w:val="22"/>
        </w:rPr>
      </w:pPr>
    </w:p>
    <w:p w14:paraId="7EE930CB" w14:textId="77777777" w:rsidR="001F0C9E" w:rsidRPr="000E310E" w:rsidRDefault="001F0C9E" w:rsidP="001F0C9E">
      <w:pPr>
        <w:jc w:val="left"/>
        <w:rPr>
          <w:rFonts w:ascii="Arial" w:hAnsi="Arial"/>
          <w:bCs/>
          <w:sz w:val="22"/>
          <w:szCs w:val="22"/>
        </w:rPr>
      </w:pPr>
    </w:p>
    <w:p w14:paraId="5301E6BD" w14:textId="5371F755" w:rsidR="001F0C9E" w:rsidRPr="00830749" w:rsidRDefault="00643488" w:rsidP="001F0C9E">
      <w:pPr>
        <w:pStyle w:val="20TAQuestionNumber"/>
        <w:ind w:left="709" w:hanging="709"/>
      </w:pPr>
      <w:bookmarkStart w:id="21" w:name="_Ref135123134"/>
      <w:r>
        <w:t>Specify competencies and licences needed by workers on a construction site</w:t>
      </w:r>
      <w:r w:rsidR="001F0C9E">
        <w:t>.</w:t>
      </w:r>
      <w:bookmarkEnd w:id="21"/>
    </w:p>
    <w:p w14:paraId="0AFDB868" w14:textId="77777777" w:rsidR="001F0C9E" w:rsidRPr="00830749" w:rsidRDefault="001F0C9E" w:rsidP="001F0C9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F0C9E" w:rsidRPr="00830749" w14:paraId="05EB82DF" w14:textId="77777777" w:rsidTr="004411A4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29815CB" w14:textId="77777777" w:rsidR="001F0C9E" w:rsidRPr="001C4084" w:rsidRDefault="001F0C9E" w:rsidP="00F542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8E66F" w14:textId="2399FAE2" w:rsidR="001F0C9E" w:rsidRPr="001C4084" w:rsidRDefault="001F0C9E" w:rsidP="00F5423B">
            <w:pPr>
              <w:rPr>
                <w:rFonts w:ascii="Arial" w:hAnsi="Arial" w:cs="Arial"/>
                <w:sz w:val="22"/>
                <w:szCs w:val="22"/>
              </w:rPr>
            </w:pPr>
            <w:permStart w:id="669394943" w:edGrp="everyone"/>
            <w:permEnd w:id="669394943"/>
          </w:p>
        </w:tc>
        <w:permStart w:id="137797308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1FD1A6D" w14:textId="77777777" w:rsidR="001F0C9E" w:rsidRPr="00533511" w:rsidRDefault="003B7B21" w:rsidP="00F54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747163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F0C9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77973086"/>
          </w:p>
        </w:tc>
      </w:tr>
    </w:tbl>
    <w:p w14:paraId="37084C20" w14:textId="77777777" w:rsidR="001F0C9E" w:rsidRDefault="001F0C9E" w:rsidP="001F0C9E">
      <w:pPr>
        <w:rPr>
          <w:rFonts w:ascii="Arial" w:hAnsi="Arial" w:cs="Arial"/>
          <w:sz w:val="22"/>
          <w:szCs w:val="22"/>
        </w:rPr>
      </w:pPr>
    </w:p>
    <w:p w14:paraId="6C521922" w14:textId="77777777" w:rsidR="001F0C9E" w:rsidRPr="000E310E" w:rsidRDefault="001F0C9E" w:rsidP="001F0C9E">
      <w:pPr>
        <w:jc w:val="left"/>
        <w:rPr>
          <w:rFonts w:ascii="Arial" w:hAnsi="Arial"/>
          <w:bCs/>
          <w:sz w:val="22"/>
          <w:szCs w:val="22"/>
        </w:rPr>
      </w:pPr>
    </w:p>
    <w:p w14:paraId="249B1D39" w14:textId="407019AB" w:rsidR="001F0C9E" w:rsidRPr="00830749" w:rsidRDefault="000C7945" w:rsidP="001F0C9E">
      <w:pPr>
        <w:pStyle w:val="20TAQuestionNumber"/>
        <w:ind w:left="709" w:hanging="709"/>
      </w:pPr>
      <w:bookmarkStart w:id="22" w:name="_Ref135119207"/>
      <w:r>
        <w:lastRenderedPageBreak/>
        <w:t xml:space="preserve">Specify </w:t>
      </w:r>
      <w:r w:rsidRPr="000C7945">
        <w:t>processes</w:t>
      </w:r>
      <w:r>
        <w:t xml:space="preserve"> applied</w:t>
      </w:r>
      <w:r w:rsidRPr="000C7945">
        <w:t xml:space="preserve"> to protect existing services at the site.</w:t>
      </w:r>
      <w:bookmarkEnd w:id="22"/>
    </w:p>
    <w:p w14:paraId="6DBCCE86" w14:textId="77777777" w:rsidR="001F0C9E" w:rsidRPr="00830749" w:rsidRDefault="001F0C9E" w:rsidP="001F0C9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F0C9E" w:rsidRPr="00830749" w14:paraId="1A8C271B" w14:textId="77777777" w:rsidTr="004411A4">
        <w:trPr>
          <w:trHeight w:val="532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F4BDB12" w14:textId="77777777" w:rsidR="001F0C9E" w:rsidRPr="001C4084" w:rsidRDefault="001F0C9E" w:rsidP="00F542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02D10" w14:textId="42D9D66C" w:rsidR="001F0C9E" w:rsidRPr="001C4084" w:rsidRDefault="001F0C9E" w:rsidP="00F5423B">
            <w:pPr>
              <w:rPr>
                <w:rFonts w:ascii="Arial" w:hAnsi="Arial" w:cs="Arial"/>
                <w:sz w:val="22"/>
                <w:szCs w:val="22"/>
              </w:rPr>
            </w:pPr>
            <w:permStart w:id="1891334214" w:edGrp="everyone"/>
            <w:permEnd w:id="1891334214"/>
          </w:p>
        </w:tc>
        <w:permStart w:id="210891453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96D8B78" w14:textId="77777777" w:rsidR="001F0C9E" w:rsidRPr="00533511" w:rsidRDefault="003B7B21" w:rsidP="00F54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554475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F0C9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08914532"/>
          </w:p>
        </w:tc>
      </w:tr>
    </w:tbl>
    <w:p w14:paraId="0DC4E63E" w14:textId="77777777" w:rsidR="001F0C9E" w:rsidRDefault="001F0C9E" w:rsidP="001F0C9E">
      <w:pPr>
        <w:rPr>
          <w:rFonts w:ascii="Arial" w:hAnsi="Arial" w:cs="Arial"/>
          <w:sz w:val="22"/>
          <w:szCs w:val="22"/>
        </w:rPr>
      </w:pPr>
    </w:p>
    <w:p w14:paraId="24FD1FD4" w14:textId="77777777" w:rsidR="001F0C9E" w:rsidRPr="000E310E" w:rsidRDefault="001F0C9E" w:rsidP="001F0C9E">
      <w:pPr>
        <w:jc w:val="left"/>
        <w:rPr>
          <w:rFonts w:ascii="Arial" w:hAnsi="Arial"/>
          <w:bCs/>
          <w:sz w:val="22"/>
          <w:szCs w:val="22"/>
        </w:rPr>
      </w:pPr>
    </w:p>
    <w:p w14:paraId="1DBAD711" w14:textId="3D251B96" w:rsidR="001F0C9E" w:rsidRPr="00830749" w:rsidRDefault="00676E17" w:rsidP="001F0C9E">
      <w:pPr>
        <w:pStyle w:val="20TAQuestionNumber"/>
        <w:ind w:left="709" w:hanging="709"/>
      </w:pPr>
      <w:bookmarkStart w:id="23" w:name="_Ref135122641"/>
      <w:r>
        <w:t>Describe the steps you take to organise a temporary power supply at a building site</w:t>
      </w:r>
      <w:r w:rsidR="001F0C9E">
        <w:t>.</w:t>
      </w:r>
      <w:bookmarkEnd w:id="23"/>
    </w:p>
    <w:p w14:paraId="23D972DB" w14:textId="77777777" w:rsidR="001F0C9E" w:rsidRPr="00830749" w:rsidRDefault="001F0C9E" w:rsidP="001F0C9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F0C9E" w:rsidRPr="00830749" w14:paraId="05903E4D" w14:textId="77777777" w:rsidTr="004411A4">
        <w:trPr>
          <w:trHeight w:val="623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8180091" w14:textId="77777777" w:rsidR="001F0C9E" w:rsidRPr="001C4084" w:rsidRDefault="001F0C9E" w:rsidP="00F542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A9FAD" w14:textId="33C08F45" w:rsidR="001F0C9E" w:rsidRPr="001C4084" w:rsidRDefault="001F0C9E" w:rsidP="00F5423B">
            <w:pPr>
              <w:rPr>
                <w:rFonts w:ascii="Arial" w:hAnsi="Arial" w:cs="Arial"/>
                <w:sz w:val="22"/>
                <w:szCs w:val="22"/>
              </w:rPr>
            </w:pPr>
            <w:permStart w:id="464275454" w:edGrp="everyone"/>
            <w:permEnd w:id="464275454"/>
          </w:p>
        </w:tc>
        <w:permStart w:id="19353393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D2CAA5C" w14:textId="77777777" w:rsidR="001F0C9E" w:rsidRPr="00533511" w:rsidRDefault="003B7B21" w:rsidP="00F54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37041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F0C9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3533939"/>
          </w:p>
        </w:tc>
      </w:tr>
    </w:tbl>
    <w:p w14:paraId="09B2D044" w14:textId="77777777" w:rsidR="001F0C9E" w:rsidRDefault="001F0C9E" w:rsidP="001F0C9E">
      <w:pPr>
        <w:rPr>
          <w:rFonts w:ascii="Arial" w:hAnsi="Arial" w:cs="Arial"/>
          <w:sz w:val="22"/>
          <w:szCs w:val="22"/>
        </w:rPr>
      </w:pPr>
    </w:p>
    <w:p w14:paraId="3A7CAC84" w14:textId="77777777" w:rsidR="00676E17" w:rsidRPr="000E310E" w:rsidRDefault="00676E17" w:rsidP="00676E17">
      <w:pPr>
        <w:jc w:val="left"/>
        <w:rPr>
          <w:rFonts w:ascii="Arial" w:hAnsi="Arial"/>
          <w:bCs/>
          <w:sz w:val="22"/>
          <w:szCs w:val="22"/>
        </w:rPr>
      </w:pPr>
    </w:p>
    <w:p w14:paraId="5BF32103" w14:textId="7A75DE80" w:rsidR="00676E17" w:rsidRPr="00830749" w:rsidRDefault="00676E17" w:rsidP="00676E17">
      <w:pPr>
        <w:pStyle w:val="20TAQuestionNumber"/>
        <w:ind w:left="709" w:hanging="709"/>
      </w:pPr>
      <w:bookmarkStart w:id="24" w:name="_Ref135122643"/>
      <w:r>
        <w:lastRenderedPageBreak/>
        <w:t xml:space="preserve">Describe the steps you take to organise a temporary water supply </w:t>
      </w:r>
      <w:r w:rsidR="006F1E80">
        <w:t>to</w:t>
      </w:r>
      <w:r>
        <w:t xml:space="preserve"> a building site.</w:t>
      </w:r>
      <w:bookmarkEnd w:id="24"/>
    </w:p>
    <w:p w14:paraId="194660DC" w14:textId="77777777" w:rsidR="00676E17" w:rsidRPr="00830749" w:rsidRDefault="00676E17" w:rsidP="00676E1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76E17" w:rsidRPr="00830749" w14:paraId="7B76DAE9" w14:textId="77777777" w:rsidTr="004411A4">
        <w:trPr>
          <w:trHeight w:val="334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BFE998F" w14:textId="77777777" w:rsidR="00676E17" w:rsidRPr="001C4084" w:rsidRDefault="00676E17" w:rsidP="00D6027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5E149" w14:textId="7A2F4F81" w:rsidR="00676E17" w:rsidRPr="001C4084" w:rsidRDefault="00676E17" w:rsidP="00D60275">
            <w:pPr>
              <w:rPr>
                <w:rFonts w:ascii="Arial" w:hAnsi="Arial" w:cs="Arial"/>
                <w:sz w:val="22"/>
                <w:szCs w:val="22"/>
              </w:rPr>
            </w:pPr>
            <w:permStart w:id="1762221281" w:edGrp="everyone"/>
            <w:permEnd w:id="1762221281"/>
          </w:p>
        </w:tc>
        <w:permStart w:id="174256326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B07B4C" w14:textId="77777777" w:rsidR="00676E17" w:rsidRPr="00533511" w:rsidRDefault="003B7B21" w:rsidP="00D6027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660345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76E1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42563263"/>
          </w:p>
        </w:tc>
      </w:tr>
    </w:tbl>
    <w:p w14:paraId="19B927B7" w14:textId="77777777" w:rsidR="00676E17" w:rsidRDefault="00676E17" w:rsidP="00676E17">
      <w:pPr>
        <w:rPr>
          <w:rFonts w:ascii="Arial" w:hAnsi="Arial" w:cs="Arial"/>
          <w:sz w:val="22"/>
          <w:szCs w:val="22"/>
        </w:rPr>
      </w:pPr>
    </w:p>
    <w:p w14:paraId="09B7A35F" w14:textId="77777777" w:rsidR="0034072E" w:rsidRPr="000E310E" w:rsidRDefault="0034072E" w:rsidP="0034072E">
      <w:pPr>
        <w:jc w:val="left"/>
        <w:rPr>
          <w:rFonts w:ascii="Arial" w:hAnsi="Arial"/>
          <w:bCs/>
          <w:sz w:val="22"/>
          <w:szCs w:val="22"/>
        </w:rPr>
      </w:pPr>
    </w:p>
    <w:p w14:paraId="650323C3" w14:textId="77777777" w:rsidR="0034072E" w:rsidRPr="00830749" w:rsidRDefault="0034072E" w:rsidP="0034072E">
      <w:pPr>
        <w:pStyle w:val="20TAQuestionNumber"/>
        <w:ind w:left="709" w:hanging="709"/>
      </w:pPr>
      <w:bookmarkStart w:id="25" w:name="_Ref135124475"/>
      <w:r>
        <w:t>Discuss the ‘</w:t>
      </w:r>
      <w:r w:rsidRPr="0034072E">
        <w:t>Must-have</w:t>
      </w:r>
      <w:r>
        <w:t>’</w:t>
      </w:r>
      <w:r w:rsidRPr="0034072E">
        <w:t xml:space="preserve"> temporary services for on-site operations</w:t>
      </w:r>
      <w:r>
        <w:t>.</w:t>
      </w:r>
      <w:bookmarkEnd w:id="25"/>
    </w:p>
    <w:p w14:paraId="447FEF25" w14:textId="77777777" w:rsidR="0034072E" w:rsidRPr="00830749" w:rsidRDefault="0034072E" w:rsidP="0034072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4072E" w:rsidRPr="00830749" w14:paraId="45B47C1F" w14:textId="77777777" w:rsidTr="004411A4">
        <w:trPr>
          <w:trHeight w:val="85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B062937" w14:textId="77777777" w:rsidR="0034072E" w:rsidRPr="001C4084" w:rsidRDefault="0034072E" w:rsidP="00D6027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82DD3" w14:textId="599B47AE" w:rsidR="0034072E" w:rsidRPr="001C4084" w:rsidRDefault="0034072E" w:rsidP="00D60275">
            <w:pPr>
              <w:rPr>
                <w:rFonts w:ascii="Arial" w:hAnsi="Arial" w:cs="Arial"/>
                <w:sz w:val="22"/>
                <w:szCs w:val="22"/>
              </w:rPr>
            </w:pPr>
            <w:permStart w:id="69492725" w:edGrp="everyone"/>
            <w:permEnd w:id="69492725"/>
          </w:p>
        </w:tc>
        <w:permStart w:id="123865558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5B2C175" w14:textId="77777777" w:rsidR="0034072E" w:rsidRPr="00533511" w:rsidRDefault="003B7B21" w:rsidP="00D6027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668979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4072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38655584"/>
          </w:p>
        </w:tc>
      </w:tr>
    </w:tbl>
    <w:p w14:paraId="1E9C43B1" w14:textId="77777777" w:rsidR="001F0C9E" w:rsidRPr="000E310E" w:rsidRDefault="001F0C9E" w:rsidP="001F0C9E">
      <w:pPr>
        <w:jc w:val="left"/>
        <w:rPr>
          <w:rFonts w:ascii="Arial" w:hAnsi="Arial"/>
          <w:bCs/>
          <w:sz w:val="22"/>
          <w:szCs w:val="22"/>
        </w:rPr>
      </w:pPr>
    </w:p>
    <w:p w14:paraId="31049191" w14:textId="70F8BA3F" w:rsidR="001F0C9E" w:rsidRDefault="0034072E" w:rsidP="0034072E">
      <w:pPr>
        <w:pStyle w:val="20TAQuestionNumber"/>
        <w:ind w:left="709" w:hanging="709"/>
      </w:pPr>
      <w:bookmarkStart w:id="26" w:name="_Ref135124493"/>
      <w:r w:rsidRPr="0034072E">
        <w:t>Discuss the relevant Workplace Health and Safety codes with regards to Council requirements for temporary site set-up.</w:t>
      </w:r>
      <w:bookmarkEnd w:id="26"/>
    </w:p>
    <w:p w14:paraId="2D6EE6E4" w14:textId="77777777" w:rsidR="0084266E" w:rsidRPr="0034072E" w:rsidRDefault="0084266E" w:rsidP="0084266E">
      <w:pPr>
        <w:pStyle w:val="20TAQuestionNumber"/>
        <w:numPr>
          <w:ilvl w:val="0"/>
          <w:numId w:val="0"/>
        </w:num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F0C9E" w:rsidRPr="00830749" w14:paraId="1850A65A" w14:textId="77777777" w:rsidTr="00CA793B">
        <w:trPr>
          <w:trHeight w:val="334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512B0A" w14:textId="77777777" w:rsidR="001F0C9E" w:rsidRPr="001C4084" w:rsidRDefault="001F0C9E" w:rsidP="00F542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DD6D" w14:textId="2118014F" w:rsidR="001F0C9E" w:rsidRPr="001C4084" w:rsidRDefault="001F0C9E" w:rsidP="00F5423B">
            <w:pPr>
              <w:rPr>
                <w:rFonts w:ascii="Arial" w:hAnsi="Arial" w:cs="Arial"/>
                <w:sz w:val="22"/>
                <w:szCs w:val="22"/>
              </w:rPr>
            </w:pPr>
            <w:permStart w:id="1080972621" w:edGrp="everyone"/>
            <w:permEnd w:id="1080972621"/>
          </w:p>
        </w:tc>
        <w:permStart w:id="44238321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CF75A50" w14:textId="77777777" w:rsidR="001F0C9E" w:rsidRPr="00533511" w:rsidRDefault="003B7B21" w:rsidP="00F54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61512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F0C9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42383217"/>
          </w:p>
        </w:tc>
      </w:tr>
    </w:tbl>
    <w:p w14:paraId="690A84C3" w14:textId="77777777" w:rsidR="001F0C9E" w:rsidRDefault="001F0C9E" w:rsidP="001F0C9E">
      <w:pPr>
        <w:rPr>
          <w:rFonts w:ascii="Arial" w:hAnsi="Arial" w:cs="Arial"/>
          <w:sz w:val="22"/>
          <w:szCs w:val="22"/>
        </w:rPr>
      </w:pPr>
    </w:p>
    <w:p w14:paraId="757EF616" w14:textId="77777777" w:rsidR="001F0C9E" w:rsidRPr="000E310E" w:rsidRDefault="001F0C9E" w:rsidP="001F0C9E">
      <w:pPr>
        <w:jc w:val="left"/>
        <w:rPr>
          <w:rFonts w:ascii="Arial" w:hAnsi="Arial"/>
          <w:bCs/>
          <w:sz w:val="22"/>
          <w:szCs w:val="22"/>
        </w:rPr>
      </w:pPr>
    </w:p>
    <w:p w14:paraId="22B39ECF" w14:textId="476CF95A" w:rsidR="001F0C9E" w:rsidRPr="00830749" w:rsidRDefault="003273FB" w:rsidP="001F0C9E">
      <w:pPr>
        <w:pStyle w:val="20TAQuestionNumber"/>
        <w:ind w:left="709" w:hanging="709"/>
      </w:pPr>
      <w:bookmarkStart w:id="27" w:name="_Ref135125726"/>
      <w:r>
        <w:t xml:space="preserve">Clarify </w:t>
      </w:r>
      <w:r w:rsidRPr="007E075E">
        <w:t>waste facilities and waste removal</w:t>
      </w:r>
      <w:r>
        <w:t xml:space="preserve"> that must be organised for the site</w:t>
      </w:r>
      <w:r w:rsidR="001F0C9E">
        <w:t>.</w:t>
      </w:r>
      <w:bookmarkEnd w:id="27"/>
    </w:p>
    <w:p w14:paraId="5FE02591" w14:textId="77777777" w:rsidR="001F0C9E" w:rsidRPr="00830749" w:rsidRDefault="001F0C9E" w:rsidP="001F0C9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F0C9E" w:rsidRPr="00830749" w14:paraId="58925AE2" w14:textId="77777777" w:rsidTr="00CA793B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50E189F" w14:textId="77777777" w:rsidR="001F0C9E" w:rsidRPr="001C4084" w:rsidRDefault="001F0C9E" w:rsidP="00F542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369A5" w14:textId="027A5845" w:rsidR="001F0C9E" w:rsidRPr="001C4084" w:rsidRDefault="001F0C9E" w:rsidP="00F5423B">
            <w:pPr>
              <w:rPr>
                <w:rFonts w:ascii="Arial" w:hAnsi="Arial" w:cs="Arial"/>
                <w:sz w:val="22"/>
                <w:szCs w:val="22"/>
              </w:rPr>
            </w:pPr>
            <w:permStart w:id="2042828684" w:edGrp="everyone"/>
            <w:permEnd w:id="2042828684"/>
          </w:p>
        </w:tc>
        <w:permStart w:id="150609277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188CFA2" w14:textId="77777777" w:rsidR="001F0C9E" w:rsidRPr="00533511" w:rsidRDefault="003B7B21" w:rsidP="00F54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6983523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F0C9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06092776"/>
          </w:p>
        </w:tc>
      </w:tr>
    </w:tbl>
    <w:p w14:paraId="01B57290" w14:textId="77777777" w:rsidR="001F0C9E" w:rsidRDefault="001F0C9E" w:rsidP="001F0C9E">
      <w:pPr>
        <w:rPr>
          <w:rFonts w:ascii="Arial" w:hAnsi="Arial" w:cs="Arial"/>
          <w:sz w:val="22"/>
          <w:szCs w:val="22"/>
        </w:rPr>
      </w:pPr>
    </w:p>
    <w:p w14:paraId="6C31AE65" w14:textId="77777777" w:rsidR="001F0C9E" w:rsidRPr="000E310E" w:rsidRDefault="001F0C9E" w:rsidP="001F0C9E">
      <w:pPr>
        <w:jc w:val="left"/>
        <w:rPr>
          <w:rFonts w:ascii="Arial" w:hAnsi="Arial"/>
          <w:bCs/>
          <w:sz w:val="22"/>
          <w:szCs w:val="22"/>
        </w:rPr>
      </w:pPr>
    </w:p>
    <w:p w14:paraId="48FC4DE1" w14:textId="261B0BEF" w:rsidR="001F0C9E" w:rsidRPr="00830749" w:rsidRDefault="00485E69" w:rsidP="001F0C9E">
      <w:pPr>
        <w:pStyle w:val="20TAQuestionNumber"/>
        <w:ind w:left="709" w:hanging="709"/>
      </w:pPr>
      <w:bookmarkStart w:id="28" w:name="_Ref135127423"/>
      <w:r>
        <w:t>Describe methods used to c</w:t>
      </w:r>
      <w:r w:rsidRPr="007E075E">
        <w:t xml:space="preserve">onfirm materials </w:t>
      </w:r>
      <w:r>
        <w:t>needed for the build.</w:t>
      </w:r>
      <w:r w:rsidR="001F0C9E">
        <w:t>.</w:t>
      </w:r>
      <w:bookmarkEnd w:id="28"/>
    </w:p>
    <w:p w14:paraId="12448DE1" w14:textId="77777777" w:rsidR="001F0C9E" w:rsidRPr="00830749" w:rsidRDefault="001F0C9E" w:rsidP="001F0C9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F0C9E" w:rsidRPr="00830749" w14:paraId="3E32E1A2" w14:textId="77777777" w:rsidTr="00CA793B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039BBF" w14:textId="77777777" w:rsidR="001F0C9E" w:rsidRPr="001C4084" w:rsidRDefault="001F0C9E" w:rsidP="00F542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AD245" w14:textId="5760BFE5" w:rsidR="001F0C9E" w:rsidRPr="001C4084" w:rsidRDefault="001F0C9E" w:rsidP="00F5423B">
            <w:pPr>
              <w:rPr>
                <w:rFonts w:ascii="Arial" w:hAnsi="Arial" w:cs="Arial"/>
                <w:sz w:val="22"/>
                <w:szCs w:val="22"/>
              </w:rPr>
            </w:pPr>
            <w:permStart w:id="117512596" w:edGrp="everyone"/>
            <w:permEnd w:id="117512596"/>
          </w:p>
        </w:tc>
        <w:permStart w:id="210901611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6E1597C" w14:textId="77777777" w:rsidR="001F0C9E" w:rsidRPr="00533511" w:rsidRDefault="003B7B21" w:rsidP="00F54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30509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F0C9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09016110"/>
          </w:p>
        </w:tc>
      </w:tr>
    </w:tbl>
    <w:p w14:paraId="4106D9CB" w14:textId="77777777" w:rsidR="001F0C9E" w:rsidRDefault="001F0C9E" w:rsidP="001F0C9E">
      <w:pPr>
        <w:rPr>
          <w:rFonts w:ascii="Arial" w:hAnsi="Arial" w:cs="Arial"/>
          <w:sz w:val="22"/>
          <w:szCs w:val="22"/>
        </w:rPr>
      </w:pPr>
    </w:p>
    <w:p w14:paraId="6DB0B30A" w14:textId="77777777" w:rsidR="006B63E9" w:rsidRDefault="006B63E9" w:rsidP="001F0C9E">
      <w:pPr>
        <w:rPr>
          <w:rFonts w:ascii="Arial" w:hAnsi="Arial" w:cs="Arial"/>
          <w:sz w:val="22"/>
          <w:szCs w:val="22"/>
        </w:rPr>
      </w:pPr>
    </w:p>
    <w:p w14:paraId="6E86E818" w14:textId="500AD8C6" w:rsidR="001F0C9E" w:rsidRPr="00830749" w:rsidRDefault="00485E69" w:rsidP="001F0C9E">
      <w:pPr>
        <w:pStyle w:val="20TAQuestionNumber"/>
        <w:ind w:left="709" w:hanging="709"/>
      </w:pPr>
      <w:bookmarkStart w:id="29" w:name="_Ref135127426"/>
      <w:r>
        <w:t>Describe processes you follow when</w:t>
      </w:r>
      <w:r w:rsidRPr="007E075E">
        <w:t xml:space="preserve"> order</w:t>
      </w:r>
      <w:r>
        <w:t>ing</w:t>
      </w:r>
      <w:r w:rsidRPr="007E075E">
        <w:t xml:space="preserve"> materials to meet scheduled delivery dates</w:t>
      </w:r>
      <w:r w:rsidR="001F0C9E">
        <w:t>.</w:t>
      </w:r>
      <w:bookmarkEnd w:id="29"/>
    </w:p>
    <w:p w14:paraId="4882E245" w14:textId="77777777" w:rsidR="001F0C9E" w:rsidRPr="00830749" w:rsidRDefault="001F0C9E" w:rsidP="001F0C9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F0C9E" w:rsidRPr="00830749" w14:paraId="29C85837" w14:textId="77777777" w:rsidTr="00CA793B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02F4D27" w14:textId="77777777" w:rsidR="001F0C9E" w:rsidRPr="001C4084" w:rsidRDefault="001F0C9E" w:rsidP="00F542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FB414" w14:textId="6BE9E4CA" w:rsidR="001F0C9E" w:rsidRPr="001C4084" w:rsidRDefault="001F0C9E" w:rsidP="00F5423B">
            <w:pPr>
              <w:rPr>
                <w:rFonts w:ascii="Arial" w:hAnsi="Arial" w:cs="Arial"/>
                <w:sz w:val="22"/>
                <w:szCs w:val="22"/>
              </w:rPr>
            </w:pPr>
            <w:permStart w:id="1322930379" w:edGrp="everyone"/>
            <w:permEnd w:id="1322930379"/>
          </w:p>
        </w:tc>
        <w:permStart w:id="186328600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C9C0DC1" w14:textId="77777777" w:rsidR="001F0C9E" w:rsidRPr="00533511" w:rsidRDefault="003B7B21" w:rsidP="00F54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881458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F0C9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63286004"/>
          </w:p>
        </w:tc>
      </w:tr>
    </w:tbl>
    <w:p w14:paraId="05ED0B2E" w14:textId="77777777" w:rsidR="001F0C9E" w:rsidRDefault="001F0C9E" w:rsidP="001F0C9E">
      <w:pPr>
        <w:rPr>
          <w:rFonts w:ascii="Arial" w:hAnsi="Arial" w:cs="Arial"/>
          <w:sz w:val="22"/>
          <w:szCs w:val="22"/>
        </w:rPr>
      </w:pPr>
    </w:p>
    <w:p w14:paraId="48FE784D" w14:textId="58566AE1" w:rsidR="001F0C9E" w:rsidRPr="00830749" w:rsidRDefault="00485E69" w:rsidP="001F0C9E">
      <w:pPr>
        <w:pStyle w:val="20TAQuestionNumber"/>
        <w:ind w:left="709" w:hanging="709"/>
      </w:pPr>
      <w:bookmarkStart w:id="30" w:name="_Ref135127581"/>
      <w:r>
        <w:lastRenderedPageBreak/>
        <w:t>Discuss the steps involved when receiving ordered materials at the site</w:t>
      </w:r>
      <w:r w:rsidR="001F0C9E">
        <w:t>.</w:t>
      </w:r>
      <w:bookmarkEnd w:id="30"/>
    </w:p>
    <w:p w14:paraId="655A0780" w14:textId="77777777" w:rsidR="001F0C9E" w:rsidRPr="00830749" w:rsidRDefault="001F0C9E" w:rsidP="001F0C9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F0C9E" w:rsidRPr="00830749" w14:paraId="7F1ED112" w14:textId="77777777" w:rsidTr="00CA793B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9DE980F" w14:textId="77777777" w:rsidR="001F0C9E" w:rsidRPr="001C4084" w:rsidRDefault="001F0C9E" w:rsidP="00F542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C5A20" w14:textId="57634840" w:rsidR="001F0C9E" w:rsidRPr="001C4084" w:rsidRDefault="001F0C9E" w:rsidP="00F5423B">
            <w:pPr>
              <w:rPr>
                <w:rFonts w:ascii="Arial" w:hAnsi="Arial" w:cs="Arial"/>
                <w:sz w:val="22"/>
                <w:szCs w:val="22"/>
              </w:rPr>
            </w:pPr>
            <w:permStart w:id="1469710874" w:edGrp="everyone"/>
            <w:permEnd w:id="1469710874"/>
          </w:p>
        </w:tc>
        <w:permStart w:id="99892708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9A864B" w14:textId="77777777" w:rsidR="001F0C9E" w:rsidRPr="00533511" w:rsidRDefault="003B7B21" w:rsidP="00F54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296795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F0C9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98927084"/>
          </w:p>
        </w:tc>
      </w:tr>
    </w:tbl>
    <w:p w14:paraId="5C479A0C" w14:textId="77777777" w:rsidR="001F0C9E" w:rsidRDefault="001F0C9E" w:rsidP="001F0C9E">
      <w:pPr>
        <w:rPr>
          <w:rFonts w:ascii="Arial" w:hAnsi="Arial" w:cs="Arial"/>
          <w:sz w:val="22"/>
          <w:szCs w:val="22"/>
        </w:rPr>
      </w:pPr>
    </w:p>
    <w:p w14:paraId="7919D238" w14:textId="77777777" w:rsidR="001F0C9E" w:rsidRPr="000E310E" w:rsidRDefault="001F0C9E" w:rsidP="001F0C9E">
      <w:pPr>
        <w:jc w:val="left"/>
        <w:rPr>
          <w:rFonts w:ascii="Arial" w:hAnsi="Arial"/>
          <w:bCs/>
          <w:sz w:val="22"/>
          <w:szCs w:val="22"/>
        </w:rPr>
      </w:pPr>
    </w:p>
    <w:p w14:paraId="6EA29571" w14:textId="6741826B" w:rsidR="001F0C9E" w:rsidRPr="00830749" w:rsidRDefault="00485E69" w:rsidP="00485E69">
      <w:pPr>
        <w:pStyle w:val="20TAQuestionNumber"/>
        <w:ind w:left="709" w:hanging="709"/>
      </w:pPr>
      <w:bookmarkStart w:id="31" w:name="_Ref135127822"/>
      <w:r>
        <w:t xml:space="preserve">How do you </w:t>
      </w:r>
      <w:r w:rsidRPr="00485E69">
        <w:t>secure and protect materials and plant and equipment</w:t>
      </w:r>
      <w:r>
        <w:t xml:space="preserve"> that is held on site?</w:t>
      </w:r>
      <w:bookmarkEnd w:id="31"/>
    </w:p>
    <w:p w14:paraId="6E4C0DDA" w14:textId="77777777" w:rsidR="001F0C9E" w:rsidRPr="00830749" w:rsidRDefault="001F0C9E" w:rsidP="001F0C9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F0C9E" w:rsidRPr="00830749" w14:paraId="251268EC" w14:textId="77777777" w:rsidTr="00CA793B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6BC637F" w14:textId="77777777" w:rsidR="001F0C9E" w:rsidRPr="001C4084" w:rsidRDefault="001F0C9E" w:rsidP="00F542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1F05B" w14:textId="6128820F" w:rsidR="001F0C9E" w:rsidRPr="001C4084" w:rsidRDefault="001F0C9E" w:rsidP="00F5423B">
            <w:pPr>
              <w:rPr>
                <w:rFonts w:ascii="Arial" w:hAnsi="Arial" w:cs="Arial"/>
                <w:sz w:val="22"/>
                <w:szCs w:val="22"/>
              </w:rPr>
            </w:pPr>
            <w:permStart w:id="1860310346" w:edGrp="everyone"/>
            <w:permEnd w:id="1860310346"/>
          </w:p>
        </w:tc>
        <w:permStart w:id="46054290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0AE9837" w14:textId="77777777" w:rsidR="001F0C9E" w:rsidRPr="00533511" w:rsidRDefault="003B7B21" w:rsidP="00F54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605028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F0C9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60542905"/>
          </w:p>
        </w:tc>
      </w:tr>
    </w:tbl>
    <w:p w14:paraId="4E4FF1A3" w14:textId="77777777" w:rsidR="001F0C9E" w:rsidRDefault="001F0C9E" w:rsidP="001F0C9E">
      <w:pPr>
        <w:rPr>
          <w:rFonts w:ascii="Arial" w:hAnsi="Arial" w:cs="Arial"/>
          <w:sz w:val="22"/>
          <w:szCs w:val="22"/>
        </w:rPr>
      </w:pPr>
    </w:p>
    <w:p w14:paraId="5E714298" w14:textId="77777777" w:rsidR="001F0C9E" w:rsidRPr="000E310E" w:rsidRDefault="001F0C9E" w:rsidP="001F0C9E">
      <w:pPr>
        <w:jc w:val="left"/>
        <w:rPr>
          <w:rFonts w:ascii="Arial" w:hAnsi="Arial"/>
          <w:bCs/>
          <w:sz w:val="22"/>
          <w:szCs w:val="22"/>
        </w:rPr>
      </w:pPr>
    </w:p>
    <w:p w14:paraId="3A14AA58" w14:textId="2E1DCF05" w:rsidR="001F0C9E" w:rsidRPr="00830749" w:rsidRDefault="00EF1B62" w:rsidP="001F0C9E">
      <w:pPr>
        <w:pStyle w:val="20TAQuestionNumber"/>
        <w:ind w:left="709" w:hanging="709"/>
      </w:pPr>
      <w:bookmarkStart w:id="32" w:name="_Ref135128143"/>
      <w:r>
        <w:t xml:space="preserve">Why would the builder engage a </w:t>
      </w:r>
      <w:r w:rsidRPr="00EF1B62">
        <w:t>construction work supervisor</w:t>
      </w:r>
      <w:r>
        <w:t>?</w:t>
      </w:r>
      <w:bookmarkEnd w:id="32"/>
    </w:p>
    <w:p w14:paraId="45D7C5BD" w14:textId="77777777" w:rsidR="001F0C9E" w:rsidRPr="00830749" w:rsidRDefault="001F0C9E" w:rsidP="001F0C9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F0C9E" w:rsidRPr="00830749" w14:paraId="28FDEDCF" w14:textId="77777777" w:rsidTr="00CA793B">
        <w:trPr>
          <w:trHeight w:val="379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1C9C05A" w14:textId="77777777" w:rsidR="001F0C9E" w:rsidRPr="001C4084" w:rsidRDefault="001F0C9E" w:rsidP="00F542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4E442" w14:textId="071DFF94" w:rsidR="001F0C9E" w:rsidRPr="001C4084" w:rsidRDefault="001F0C9E" w:rsidP="00F5423B">
            <w:pPr>
              <w:rPr>
                <w:rFonts w:ascii="Arial" w:hAnsi="Arial" w:cs="Arial"/>
                <w:sz w:val="22"/>
                <w:szCs w:val="22"/>
              </w:rPr>
            </w:pPr>
            <w:permStart w:id="2004487141" w:edGrp="everyone"/>
            <w:permEnd w:id="2004487141"/>
          </w:p>
        </w:tc>
        <w:permStart w:id="172006234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F158E38" w14:textId="77777777" w:rsidR="001F0C9E" w:rsidRPr="00533511" w:rsidRDefault="003B7B21" w:rsidP="00F54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986234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F0C9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20062342"/>
          </w:p>
        </w:tc>
      </w:tr>
    </w:tbl>
    <w:p w14:paraId="3098F498" w14:textId="77777777" w:rsidR="001F0C9E" w:rsidRDefault="001F0C9E" w:rsidP="001F0C9E">
      <w:pPr>
        <w:rPr>
          <w:rFonts w:ascii="Arial" w:hAnsi="Arial" w:cs="Arial"/>
          <w:sz w:val="22"/>
          <w:szCs w:val="22"/>
        </w:rPr>
      </w:pPr>
    </w:p>
    <w:p w14:paraId="657CD140" w14:textId="77777777" w:rsidR="006B63E9" w:rsidRDefault="006B63E9" w:rsidP="001F0C9E">
      <w:pPr>
        <w:rPr>
          <w:rFonts w:ascii="Arial" w:hAnsi="Arial" w:cs="Arial"/>
          <w:sz w:val="22"/>
          <w:szCs w:val="22"/>
        </w:rPr>
      </w:pPr>
    </w:p>
    <w:p w14:paraId="6D1B9965" w14:textId="45B6CA6F" w:rsidR="00EF1B62" w:rsidRPr="00830749" w:rsidRDefault="00286A30" w:rsidP="00EF1B62">
      <w:pPr>
        <w:pStyle w:val="20TAQuestionNumber"/>
        <w:ind w:left="709" w:hanging="709"/>
      </w:pPr>
      <w:bookmarkStart w:id="33" w:name="_Ref135129306"/>
      <w:r>
        <w:t>What is the name of the road traffic authority in your work area?</w:t>
      </w:r>
      <w:bookmarkEnd w:id="33"/>
    </w:p>
    <w:p w14:paraId="56D89B1F" w14:textId="77777777" w:rsidR="00EF1B62" w:rsidRPr="00830749" w:rsidRDefault="00EF1B62" w:rsidP="00EF1B6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F1B62" w:rsidRPr="00830749" w14:paraId="3268D62A" w14:textId="77777777" w:rsidTr="00CA793B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C3CF99" w14:textId="77777777" w:rsidR="00EF1B62" w:rsidRPr="001C4084" w:rsidRDefault="00EF1B62" w:rsidP="00D6027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00A88" w14:textId="4F73CB26" w:rsidR="00EF1B62" w:rsidRPr="001C4084" w:rsidRDefault="00EF1B62" w:rsidP="00D60275">
            <w:pPr>
              <w:rPr>
                <w:rFonts w:ascii="Arial" w:hAnsi="Arial" w:cs="Arial"/>
                <w:sz w:val="22"/>
                <w:szCs w:val="22"/>
              </w:rPr>
            </w:pPr>
            <w:permStart w:id="923872643" w:edGrp="everyone"/>
            <w:permEnd w:id="923872643"/>
          </w:p>
        </w:tc>
        <w:permStart w:id="107770555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1A0D71A" w14:textId="77777777" w:rsidR="00EF1B62" w:rsidRPr="00533511" w:rsidRDefault="003B7B21" w:rsidP="00D6027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14572872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F1B6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77705557"/>
          </w:p>
        </w:tc>
      </w:tr>
    </w:tbl>
    <w:p w14:paraId="7AECDB4D" w14:textId="77777777" w:rsidR="00EF1B62" w:rsidRDefault="00EF1B62" w:rsidP="00EF1B62">
      <w:pPr>
        <w:rPr>
          <w:rFonts w:ascii="Arial" w:hAnsi="Arial" w:cs="Arial"/>
          <w:sz w:val="22"/>
          <w:szCs w:val="22"/>
        </w:rPr>
      </w:pPr>
    </w:p>
    <w:p w14:paraId="5008BC1B" w14:textId="356B8E5C" w:rsidR="00EF1B62" w:rsidRPr="00830749" w:rsidRDefault="00286A30" w:rsidP="00EF1B62">
      <w:pPr>
        <w:pStyle w:val="20TAQuestionNumber"/>
        <w:ind w:left="709" w:hanging="709"/>
      </w:pPr>
      <w:bookmarkStart w:id="34" w:name="_Ref135129307"/>
      <w:r>
        <w:lastRenderedPageBreak/>
        <w:t xml:space="preserve">Discuss the importance of traffic management </w:t>
      </w:r>
      <w:r w:rsidR="00BA16DF">
        <w:t>related to a construction zone</w:t>
      </w:r>
      <w:r w:rsidR="00EF1B62">
        <w:t>.</w:t>
      </w:r>
      <w:bookmarkEnd w:id="34"/>
    </w:p>
    <w:p w14:paraId="7A25383D" w14:textId="77777777" w:rsidR="00EF1B62" w:rsidRPr="00830749" w:rsidRDefault="00EF1B62" w:rsidP="00EF1B6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F1B62" w:rsidRPr="00830749" w14:paraId="0B4288F1" w14:textId="77777777" w:rsidTr="00CA793B">
        <w:trPr>
          <w:trHeight w:val="725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0EB739A" w14:textId="77777777" w:rsidR="00EF1B62" w:rsidRPr="001C4084" w:rsidRDefault="00EF1B62" w:rsidP="00D6027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E7CBC" w14:textId="70145E60" w:rsidR="00EF1B62" w:rsidRPr="001C4084" w:rsidRDefault="00EF1B62" w:rsidP="00D60275">
            <w:pPr>
              <w:rPr>
                <w:rFonts w:ascii="Arial" w:hAnsi="Arial" w:cs="Arial"/>
                <w:sz w:val="22"/>
                <w:szCs w:val="22"/>
              </w:rPr>
            </w:pPr>
            <w:permStart w:id="1396077884" w:edGrp="everyone"/>
            <w:permEnd w:id="1396077884"/>
          </w:p>
        </w:tc>
        <w:permStart w:id="197901237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DC4356E" w14:textId="77777777" w:rsidR="00EF1B62" w:rsidRPr="00533511" w:rsidRDefault="003B7B21" w:rsidP="00D6027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389668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F1B6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79012377"/>
          </w:p>
        </w:tc>
      </w:tr>
    </w:tbl>
    <w:p w14:paraId="128C4013" w14:textId="77777777" w:rsidR="00EF1B62" w:rsidRDefault="00EF1B62" w:rsidP="00EF1B62">
      <w:pPr>
        <w:rPr>
          <w:rFonts w:ascii="Arial" w:hAnsi="Arial" w:cs="Arial"/>
          <w:sz w:val="22"/>
          <w:szCs w:val="22"/>
        </w:rPr>
      </w:pPr>
    </w:p>
    <w:p w14:paraId="511E3432" w14:textId="77777777" w:rsidR="00EF1B62" w:rsidRPr="000E310E" w:rsidRDefault="00EF1B62" w:rsidP="00EF1B62">
      <w:pPr>
        <w:jc w:val="left"/>
        <w:rPr>
          <w:rFonts w:ascii="Arial" w:hAnsi="Arial"/>
          <w:bCs/>
          <w:sz w:val="22"/>
          <w:szCs w:val="22"/>
        </w:rPr>
      </w:pPr>
    </w:p>
    <w:p w14:paraId="0EC5333D" w14:textId="4F7262C1" w:rsidR="00EF1B62" w:rsidRPr="00830749" w:rsidRDefault="00BA16DF" w:rsidP="00EF1B62">
      <w:pPr>
        <w:pStyle w:val="20TAQuestionNumber"/>
        <w:ind w:left="709" w:hanging="709"/>
      </w:pPr>
      <w:bookmarkStart w:id="35" w:name="_Ref135129682"/>
      <w:r>
        <w:t>Discuss different types of electronic communication you use when arranging resources and preparing for a building and construction project</w:t>
      </w:r>
      <w:r w:rsidR="00EF1B62">
        <w:t>.</w:t>
      </w:r>
      <w:bookmarkEnd w:id="35"/>
    </w:p>
    <w:p w14:paraId="3E4B732B" w14:textId="77777777" w:rsidR="00EF1B62" w:rsidRPr="00830749" w:rsidRDefault="00EF1B62" w:rsidP="00EF1B6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F1B62" w:rsidRPr="00830749" w14:paraId="54F989BF" w14:textId="77777777" w:rsidTr="00CA793B">
        <w:trPr>
          <w:trHeight w:val="379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F8E0173" w14:textId="77777777" w:rsidR="00EF1B62" w:rsidRPr="001C4084" w:rsidRDefault="00EF1B62" w:rsidP="00D6027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A87E6" w14:textId="0A3E2A9D" w:rsidR="00EF1B62" w:rsidRPr="001C4084" w:rsidRDefault="00EF1B62" w:rsidP="00D60275">
            <w:pPr>
              <w:rPr>
                <w:rFonts w:ascii="Arial" w:hAnsi="Arial" w:cs="Arial"/>
                <w:sz w:val="22"/>
                <w:szCs w:val="22"/>
              </w:rPr>
            </w:pPr>
            <w:permStart w:id="516366555" w:edGrp="everyone"/>
            <w:permEnd w:id="516366555"/>
          </w:p>
        </w:tc>
        <w:permStart w:id="58484608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B9C446B" w14:textId="77777777" w:rsidR="00EF1B62" w:rsidRPr="00533511" w:rsidRDefault="003B7B21" w:rsidP="00D6027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4210863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F1B6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84846083"/>
          </w:p>
        </w:tc>
      </w:tr>
    </w:tbl>
    <w:p w14:paraId="04264C2B" w14:textId="77777777" w:rsidR="00EF1B62" w:rsidRDefault="00EF1B62" w:rsidP="00EF1B62">
      <w:pPr>
        <w:rPr>
          <w:rFonts w:ascii="Arial" w:hAnsi="Arial" w:cs="Arial"/>
          <w:sz w:val="22"/>
          <w:szCs w:val="22"/>
        </w:rPr>
      </w:pPr>
    </w:p>
    <w:p w14:paraId="2D55A1F3" w14:textId="16881A3B" w:rsidR="00BA16DF" w:rsidRPr="00830749" w:rsidRDefault="00A02BBC" w:rsidP="00BA16DF">
      <w:pPr>
        <w:pStyle w:val="20TAQuestionNumber"/>
        <w:ind w:left="709" w:hanging="709"/>
      </w:pPr>
      <w:bookmarkStart w:id="36" w:name="_Ref135132110"/>
      <w:r>
        <w:lastRenderedPageBreak/>
        <w:t>What is involved in organising building approval with the local council?</w:t>
      </w:r>
      <w:bookmarkEnd w:id="36"/>
    </w:p>
    <w:p w14:paraId="4932A8C4" w14:textId="77777777" w:rsidR="00BA16DF" w:rsidRPr="00830749" w:rsidRDefault="00BA16DF" w:rsidP="00BA16DF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A16DF" w:rsidRPr="00830749" w14:paraId="67059F57" w14:textId="77777777" w:rsidTr="00CA793B">
        <w:trPr>
          <w:trHeight w:val="430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781379A" w14:textId="77777777" w:rsidR="00BA16DF" w:rsidRPr="001C4084" w:rsidRDefault="00BA16DF" w:rsidP="00D6027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EE4F6" w14:textId="44D3EB55" w:rsidR="00BA16DF" w:rsidRPr="001C4084" w:rsidRDefault="00BA16DF" w:rsidP="00D60275">
            <w:pPr>
              <w:rPr>
                <w:rFonts w:ascii="Arial" w:hAnsi="Arial" w:cs="Arial"/>
                <w:sz w:val="22"/>
                <w:szCs w:val="22"/>
              </w:rPr>
            </w:pPr>
            <w:permStart w:id="2083154113" w:edGrp="everyone"/>
            <w:permEnd w:id="2083154113"/>
          </w:p>
        </w:tc>
        <w:permStart w:id="110272303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EE29F49" w14:textId="77777777" w:rsidR="00BA16DF" w:rsidRPr="00533511" w:rsidRDefault="003B7B21" w:rsidP="00D6027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634160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A16D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02723036"/>
          </w:p>
        </w:tc>
      </w:tr>
    </w:tbl>
    <w:p w14:paraId="5DBEB50E" w14:textId="77777777" w:rsidR="00BA16DF" w:rsidRDefault="00BA16DF" w:rsidP="00BA16DF">
      <w:pPr>
        <w:rPr>
          <w:rFonts w:ascii="Arial" w:hAnsi="Arial" w:cs="Arial"/>
          <w:sz w:val="22"/>
          <w:szCs w:val="22"/>
        </w:rPr>
      </w:pPr>
    </w:p>
    <w:p w14:paraId="61E87BB8" w14:textId="77777777" w:rsidR="00BA16DF" w:rsidRPr="000E310E" w:rsidRDefault="00BA16DF" w:rsidP="00BA16DF">
      <w:pPr>
        <w:jc w:val="left"/>
        <w:rPr>
          <w:rFonts w:ascii="Arial" w:hAnsi="Arial"/>
          <w:bCs/>
          <w:sz w:val="22"/>
          <w:szCs w:val="22"/>
        </w:rPr>
      </w:pPr>
    </w:p>
    <w:p w14:paraId="2EDF25A6" w14:textId="2A4C8AF6" w:rsidR="00BA16DF" w:rsidRPr="00830749" w:rsidRDefault="00A02BBC" w:rsidP="00BA16DF">
      <w:pPr>
        <w:pStyle w:val="20TAQuestionNumber"/>
        <w:ind w:left="709" w:hanging="709"/>
      </w:pPr>
      <w:bookmarkStart w:id="37" w:name="_Ref135132533"/>
      <w:r>
        <w:t>Discuss how the local councils protect heritage places.</w:t>
      </w:r>
      <w:bookmarkEnd w:id="37"/>
    </w:p>
    <w:p w14:paraId="41B4290C" w14:textId="77777777" w:rsidR="00BA16DF" w:rsidRPr="00830749" w:rsidRDefault="00BA16DF" w:rsidP="00BA16DF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A16DF" w:rsidRPr="00830749" w14:paraId="774FDC92" w14:textId="77777777" w:rsidTr="00CA793B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7977FBC" w14:textId="77777777" w:rsidR="00BA16DF" w:rsidRPr="001C4084" w:rsidRDefault="00BA16DF" w:rsidP="00D6027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C28FC" w14:textId="56FE7977" w:rsidR="00BA16DF" w:rsidRPr="001C4084" w:rsidRDefault="00BA16DF" w:rsidP="00D60275">
            <w:pPr>
              <w:rPr>
                <w:rFonts w:ascii="Arial" w:hAnsi="Arial" w:cs="Arial"/>
                <w:sz w:val="22"/>
                <w:szCs w:val="22"/>
              </w:rPr>
            </w:pPr>
            <w:permStart w:id="2118321445" w:edGrp="everyone"/>
            <w:permEnd w:id="2118321445"/>
          </w:p>
        </w:tc>
        <w:permStart w:id="82065310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F8D35A5" w14:textId="77777777" w:rsidR="00BA16DF" w:rsidRPr="00533511" w:rsidRDefault="003B7B21" w:rsidP="00D6027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370261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A16D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20653109"/>
          </w:p>
        </w:tc>
      </w:tr>
    </w:tbl>
    <w:p w14:paraId="4DCDC0E1" w14:textId="77777777" w:rsidR="00BA16DF" w:rsidRDefault="00BA16DF" w:rsidP="00BA16DF">
      <w:pPr>
        <w:rPr>
          <w:rFonts w:ascii="Arial" w:hAnsi="Arial" w:cs="Arial"/>
          <w:sz w:val="22"/>
          <w:szCs w:val="22"/>
        </w:rPr>
      </w:pPr>
    </w:p>
    <w:p w14:paraId="360BF6DE" w14:textId="77777777" w:rsidR="00BA16DF" w:rsidRPr="000E310E" w:rsidRDefault="00BA16DF" w:rsidP="00BA16DF">
      <w:pPr>
        <w:jc w:val="left"/>
        <w:rPr>
          <w:rFonts w:ascii="Arial" w:hAnsi="Arial"/>
          <w:bCs/>
          <w:sz w:val="22"/>
          <w:szCs w:val="22"/>
        </w:rPr>
      </w:pPr>
    </w:p>
    <w:p w14:paraId="040A6D5B" w14:textId="4D15C0C1" w:rsidR="00BA16DF" w:rsidRPr="00830749" w:rsidRDefault="00DB2993" w:rsidP="00BA16DF">
      <w:pPr>
        <w:pStyle w:val="20TAQuestionNumber"/>
        <w:ind w:left="709" w:hanging="709"/>
      </w:pPr>
      <w:bookmarkStart w:id="38" w:name="_Ref135133074"/>
      <w:r>
        <w:t>Discuss your local council requirements relating to tree conservation</w:t>
      </w:r>
      <w:r w:rsidR="00BA16DF">
        <w:t>.</w:t>
      </w:r>
      <w:bookmarkEnd w:id="38"/>
    </w:p>
    <w:p w14:paraId="1F11F335" w14:textId="77777777" w:rsidR="00BA16DF" w:rsidRPr="00830749" w:rsidRDefault="00BA16DF" w:rsidP="00BA16DF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A16DF" w:rsidRPr="00830749" w14:paraId="07C235B4" w14:textId="77777777" w:rsidTr="00CA793B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EAC061C" w14:textId="77777777" w:rsidR="00BA16DF" w:rsidRPr="001C4084" w:rsidRDefault="00BA16DF" w:rsidP="00D6027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30914" w14:textId="0163E489" w:rsidR="00BA16DF" w:rsidRPr="001C4084" w:rsidRDefault="00BA16DF" w:rsidP="00D60275">
            <w:pPr>
              <w:rPr>
                <w:rFonts w:ascii="Arial" w:hAnsi="Arial" w:cs="Arial"/>
                <w:sz w:val="22"/>
                <w:szCs w:val="22"/>
              </w:rPr>
            </w:pPr>
            <w:permStart w:id="811347601" w:edGrp="everyone"/>
            <w:permEnd w:id="811347601"/>
          </w:p>
        </w:tc>
        <w:permStart w:id="58105066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0304B35" w14:textId="77777777" w:rsidR="00BA16DF" w:rsidRPr="00533511" w:rsidRDefault="003B7B21" w:rsidP="00D6027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224038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A16D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81050664"/>
          </w:p>
        </w:tc>
      </w:tr>
    </w:tbl>
    <w:p w14:paraId="1C2884FD" w14:textId="77777777" w:rsidR="00787509" w:rsidRDefault="00787509" w:rsidP="004E67D0">
      <w:pPr>
        <w:jc w:val="left"/>
        <w:rPr>
          <w:rFonts w:ascii="Arial" w:hAnsi="Arial"/>
          <w:b/>
        </w:rPr>
      </w:pPr>
    </w:p>
    <w:p w14:paraId="3D2097A1" w14:textId="77777777" w:rsidR="006B63E9" w:rsidRDefault="006B63E9" w:rsidP="004E67D0">
      <w:pPr>
        <w:jc w:val="left"/>
        <w:rPr>
          <w:rFonts w:ascii="Arial" w:hAnsi="Arial"/>
          <w:b/>
        </w:rPr>
        <w:sectPr w:rsidR="006B63E9" w:rsidSect="00101E97">
          <w:headerReference w:type="default" r:id="rId14"/>
          <w:footerReference w:type="default" r:id="rId15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6592963D" w14:textId="72B95A19" w:rsidR="00787509" w:rsidRPr="004932A4" w:rsidRDefault="003B7B21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31756475"/>
          <w:placeholder>
            <w:docPart w:val="651844A1133943CF8A8F5CA995E9E38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022314">
            <w:rPr>
              <w:szCs w:val="32"/>
            </w:rPr>
            <w:t>CPCCBC4017</w:t>
          </w:r>
        </w:sdtContent>
      </w:sdt>
      <w:r w:rsidR="00787509" w:rsidRPr="004932A4">
        <w:rPr>
          <w:szCs w:val="32"/>
        </w:rPr>
        <w:t xml:space="preserve"> </w:t>
      </w:r>
    </w:p>
    <w:p w14:paraId="439A7E8C" w14:textId="56E74F94" w:rsidR="00787509" w:rsidRDefault="003B7B21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1999992583"/>
          <w:placeholder>
            <w:docPart w:val="E671437E981C4ACE85A6EA8021A0FF6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022314">
            <w:rPr>
              <w:szCs w:val="32"/>
            </w:rPr>
            <w:t>Arrange resources and prepare for the building and construction project</w:t>
          </w:r>
        </w:sdtContent>
      </w:sdt>
    </w:p>
    <w:p w14:paraId="18F59947" w14:textId="77777777" w:rsidR="00787509" w:rsidRPr="002D0927" w:rsidRDefault="00787509" w:rsidP="00787509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2105F929" w14:textId="3CA1AD32" w:rsidR="00787509" w:rsidRPr="004932A4" w:rsidRDefault="00787509" w:rsidP="00787509">
      <w:pPr>
        <w:pStyle w:val="01BoldTitleUnitCodeandName"/>
        <w:rPr>
          <w:szCs w:val="32"/>
        </w:rPr>
      </w:pPr>
      <w:r>
        <w:rPr>
          <w:szCs w:val="32"/>
        </w:rPr>
        <w:t>WORKBOOK</w:t>
      </w:r>
    </w:p>
    <w:p w14:paraId="7D344E7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5AB4253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87509" w:rsidRPr="00750D30" w14:paraId="783BBAAE" w14:textId="77777777" w:rsidTr="009100AE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05A3E6" w14:textId="77777777" w:rsidR="00787509" w:rsidRPr="00750D30" w:rsidRDefault="00787509" w:rsidP="009100AE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F6D895F" w14:textId="77777777" w:rsidR="00787509" w:rsidRPr="00CA793B" w:rsidRDefault="00787509" w:rsidP="009100AE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27801178" w:edGrp="everyone"/>
            <w:permEnd w:id="1027801178"/>
          </w:p>
        </w:tc>
      </w:tr>
    </w:tbl>
    <w:p w14:paraId="267595C1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07FEE05D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7951A012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7F1FBB1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87509" w:rsidRPr="00750D30" w14:paraId="2790FF6E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B76CC86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6533B28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0A3F522" w14:textId="06F0FB5C" w:rsidR="00787509" w:rsidRPr="00750D30" w:rsidRDefault="00787509" w:rsidP="005D4D6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</w:t>
            </w:r>
            <w:r>
              <w:rPr>
                <w:rFonts w:ascii="Arial" w:hAnsi="Arial" w:cs="Arial"/>
                <w:sz w:val="20"/>
              </w:rPr>
              <w:t xml:space="preserve">activities </w:t>
            </w:r>
            <w:r w:rsidRPr="00750D30">
              <w:rPr>
                <w:rFonts w:ascii="Arial" w:hAnsi="Arial" w:cs="Arial"/>
                <w:sz w:val="20"/>
              </w:rPr>
              <w:t>as outlined on the following pages. You must attempt all questions and provide enough detail in your responses to demonstrate your knowledge.</w:t>
            </w:r>
          </w:p>
          <w:p w14:paraId="2CFFC87C" w14:textId="27E5C5D9" w:rsidR="00787509" w:rsidRPr="00750D30" w:rsidRDefault="005526C8" w:rsidP="005D4D6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timeframe for these tasks will be established by your Assessor or Training Plan</w:t>
            </w:r>
            <w:r w:rsidR="00787509"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6BBAFA30" w14:textId="77777777" w:rsidR="00787509" w:rsidRPr="00750D30" w:rsidRDefault="00787509" w:rsidP="005D4D6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7F1CF12B" w14:textId="77777777" w:rsidR="00787509" w:rsidRPr="00750D30" w:rsidRDefault="00787509" w:rsidP="005D4D6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145CEC3F" w14:textId="77777777" w:rsidR="00787509" w:rsidRPr="00750D30" w:rsidRDefault="00787509" w:rsidP="005D4D6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4BDFD679" w14:textId="77777777" w:rsidR="00787509" w:rsidRPr="00750D30" w:rsidRDefault="00787509" w:rsidP="005D4D6D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87509" w:rsidRPr="00750D30" w14:paraId="4E22EAA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54C554" w14:textId="47401356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87509" w:rsidRPr="00750D30" w14:paraId="4BDE7774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C90D8EB" w14:textId="77777777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30996CF1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p w14:paraId="08F51E30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490FAB55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E93D999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87509" w:rsidRPr="00750D30" w14:paraId="42E269EA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92CB32B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081F3A5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3060210" w14:textId="77777777" w:rsidR="00787509" w:rsidRPr="00750D30" w:rsidRDefault="00787509" w:rsidP="005D4D6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1889E14D" w14:textId="77777777" w:rsidR="00787509" w:rsidRPr="00750D30" w:rsidRDefault="00787509" w:rsidP="005D4D6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7C95175F" w14:textId="77777777" w:rsidR="00787509" w:rsidRPr="00750D30" w:rsidRDefault="00787509" w:rsidP="005D4D6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7EAE8487" w14:textId="77777777" w:rsidR="00787509" w:rsidRPr="00750D30" w:rsidRDefault="00787509" w:rsidP="005D4D6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310DC27F" w14:textId="77777777" w:rsidR="00787509" w:rsidRDefault="00787509" w:rsidP="00787509">
      <w:pPr>
        <w:jc w:val="left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CA793B" w:rsidRPr="00BA4D9F" w14:paraId="42F4F26C" w14:textId="77777777" w:rsidTr="00D532B0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02BDB5D2" w14:textId="77777777" w:rsidR="00CA793B" w:rsidRPr="00750D30" w:rsidRDefault="00CA793B" w:rsidP="00D532B0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CA793B" w:rsidRPr="00BA4D9F" w14:paraId="2BC9C290" w14:textId="77777777" w:rsidTr="00D532B0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A04F31D" w14:textId="77777777" w:rsidR="00CA793B" w:rsidRPr="00DE303D" w:rsidRDefault="00CA793B" w:rsidP="00D532B0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3AEF787A" w14:textId="77777777" w:rsidR="00CA793B" w:rsidRPr="00DE303D" w:rsidRDefault="00CA793B" w:rsidP="00CA793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0FEDAB1A" w14:textId="77777777" w:rsidR="00CA793B" w:rsidRPr="00750D30" w:rsidRDefault="00CA793B" w:rsidP="00CA793B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CA793B" w:rsidRPr="00BA4D9F" w14:paraId="2421EDA6" w14:textId="77777777" w:rsidTr="00D532B0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39D80A" w14:textId="77777777" w:rsidR="00CA793B" w:rsidRPr="001A3ED6" w:rsidRDefault="00CA793B" w:rsidP="00D532B0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284623198" w:edGrp="everyone"/>
            <w:permEnd w:id="284623198"/>
          </w:p>
        </w:tc>
      </w:tr>
    </w:tbl>
    <w:p w14:paraId="4A8CFF41" w14:textId="77777777" w:rsidR="00787509" w:rsidRPr="000E310E" w:rsidRDefault="00787509" w:rsidP="00787509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35C80205" w14:textId="77777777" w:rsidR="00920F6C" w:rsidRPr="00594B1F" w:rsidRDefault="00920F6C" w:rsidP="001050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bCs/>
          <w:sz w:val="22"/>
          <w:szCs w:val="22"/>
        </w:rPr>
      </w:pPr>
      <w:r w:rsidRPr="00594B1F">
        <w:rPr>
          <w:rFonts w:ascii="Arial" w:hAnsi="Arial" w:cs="Arial"/>
          <w:b/>
          <w:bCs/>
          <w:sz w:val="22"/>
          <w:szCs w:val="22"/>
        </w:rPr>
        <w:lastRenderedPageBreak/>
        <w:t>NOTE</w:t>
      </w:r>
    </w:p>
    <w:p w14:paraId="5502432C" w14:textId="77777777" w:rsidR="00920F6C" w:rsidRPr="00594B1F" w:rsidRDefault="00920F6C" w:rsidP="001050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</w:p>
    <w:p w14:paraId="52D7C227" w14:textId="77777777" w:rsidR="00920F6C" w:rsidRPr="00594B1F" w:rsidRDefault="00920F6C" w:rsidP="001050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  <w:r w:rsidRPr="00594B1F">
        <w:rPr>
          <w:rFonts w:ascii="Arial" w:hAnsi="Arial" w:cs="Arial"/>
          <w:sz w:val="22"/>
          <w:szCs w:val="22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3A4043D6" w14:textId="77777777" w:rsidR="00920F6C" w:rsidRPr="00594B1F" w:rsidRDefault="00920F6C" w:rsidP="00105090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</w:p>
    <w:p w14:paraId="4E773146" w14:textId="77777777" w:rsidR="00920F6C" w:rsidRPr="00594B1F" w:rsidRDefault="00920F6C" w:rsidP="00105090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9D9D9" w:themeFill="background1" w:themeFillShade="D9"/>
        <w:ind w:left="0" w:firstLine="0"/>
        <w:jc w:val="center"/>
        <w:rPr>
          <w:sz w:val="22"/>
          <w:szCs w:val="22"/>
        </w:rPr>
      </w:pPr>
      <w:r w:rsidRPr="00594B1F">
        <w:rPr>
          <w:rFonts w:cs="Arial"/>
          <w:b w:val="0"/>
          <w:bCs/>
          <w:sz w:val="22"/>
          <w:szCs w:val="22"/>
        </w:rPr>
        <w:t>At all times, the responses in your assessment must reference</w:t>
      </w:r>
      <w:r w:rsidRPr="00594B1F">
        <w:rPr>
          <w:rFonts w:cs="Arial"/>
          <w:sz w:val="22"/>
          <w:szCs w:val="22"/>
        </w:rPr>
        <w:t xml:space="preserve"> Australian </w:t>
      </w:r>
      <w:r w:rsidRPr="00594B1F">
        <w:rPr>
          <w:rFonts w:cs="Arial"/>
          <w:b w:val="0"/>
          <w:bCs/>
          <w:sz w:val="22"/>
          <w:szCs w:val="22"/>
        </w:rPr>
        <w:t>(Queensland or Federal) documentation, including legislation, regulations, codes of practice, standards and guidance publications.</w:t>
      </w:r>
    </w:p>
    <w:p w14:paraId="4DAA1DAD" w14:textId="77777777" w:rsidR="00920F6C" w:rsidRPr="00BE22CD" w:rsidRDefault="00920F6C" w:rsidP="00920F6C">
      <w:pPr>
        <w:pStyle w:val="11CSTCPLQuestionBullet"/>
        <w:rPr>
          <w:sz w:val="22"/>
          <w:szCs w:val="22"/>
        </w:rPr>
      </w:pPr>
    </w:p>
    <w:p w14:paraId="1241481F" w14:textId="585F5ADD" w:rsidR="00920F6C" w:rsidRPr="00BE22CD" w:rsidRDefault="00920F6C" w:rsidP="00920F6C">
      <w:pPr>
        <w:rPr>
          <w:rFonts w:ascii="Arial" w:hAnsi="Arial" w:cs="Arial"/>
          <w:sz w:val="22"/>
          <w:szCs w:val="22"/>
        </w:rPr>
      </w:pPr>
      <w:r w:rsidRPr="00BE22CD">
        <w:rPr>
          <w:rFonts w:ascii="Arial" w:hAnsi="Arial" w:cs="Arial"/>
          <w:sz w:val="22"/>
          <w:szCs w:val="22"/>
        </w:rPr>
        <w:t>For the following activit</w:t>
      </w:r>
      <w:r w:rsidR="00A02BBC">
        <w:rPr>
          <w:rFonts w:ascii="Arial" w:hAnsi="Arial" w:cs="Arial"/>
          <w:sz w:val="22"/>
          <w:szCs w:val="22"/>
        </w:rPr>
        <w:t>y</w:t>
      </w:r>
      <w:r w:rsidRPr="00BE22CD">
        <w:rPr>
          <w:rFonts w:ascii="Arial" w:hAnsi="Arial" w:cs="Arial"/>
          <w:sz w:val="22"/>
          <w:szCs w:val="22"/>
        </w:rPr>
        <w:t xml:space="preserve">, name a </w:t>
      </w:r>
      <w:r w:rsidR="00DD0C16">
        <w:rPr>
          <w:rFonts w:ascii="Arial" w:hAnsi="Arial" w:cs="Arial"/>
          <w:sz w:val="22"/>
          <w:szCs w:val="22"/>
        </w:rPr>
        <w:t>local authority (council)</w:t>
      </w:r>
      <w:r w:rsidRPr="00BE22CD">
        <w:rPr>
          <w:rFonts w:ascii="Arial" w:hAnsi="Arial" w:cs="Arial"/>
          <w:sz w:val="22"/>
          <w:szCs w:val="22"/>
        </w:rPr>
        <w:t xml:space="preserve"> that you wish to examine. </w:t>
      </w:r>
    </w:p>
    <w:p w14:paraId="6D7891AB" w14:textId="77777777" w:rsidR="00920F6C" w:rsidRPr="00BE22CD" w:rsidRDefault="00920F6C" w:rsidP="00920F6C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2836"/>
        <w:gridCol w:w="6378"/>
      </w:tblGrid>
      <w:tr w:rsidR="00920F6C" w:rsidRPr="00BE22CD" w14:paraId="7F41351D" w14:textId="77777777" w:rsidTr="00105090">
        <w:trPr>
          <w:trHeight w:val="454"/>
        </w:trPr>
        <w:tc>
          <w:tcPr>
            <w:tcW w:w="2836" w:type="dxa"/>
            <w:shd w:val="clear" w:color="auto" w:fill="D9D9D9" w:themeFill="background1" w:themeFillShade="D9"/>
            <w:vAlign w:val="center"/>
          </w:tcPr>
          <w:p w14:paraId="4579471B" w14:textId="220CC153" w:rsidR="00920F6C" w:rsidRPr="00BE22CD" w:rsidRDefault="00DD0C16" w:rsidP="009100A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Local authority (council)</w:t>
            </w:r>
          </w:p>
        </w:tc>
        <w:tc>
          <w:tcPr>
            <w:tcW w:w="6378" w:type="dxa"/>
            <w:vAlign w:val="center"/>
          </w:tcPr>
          <w:p w14:paraId="58A9A58F" w14:textId="387A6E9E" w:rsidR="00920F6C" w:rsidRPr="00CA793B" w:rsidRDefault="00920F6C" w:rsidP="00CA793B">
            <w:pPr>
              <w:rPr>
                <w:rFonts w:ascii="Arial" w:hAnsi="Arial" w:cs="Arial"/>
                <w:sz w:val="22"/>
                <w:szCs w:val="22"/>
              </w:rPr>
            </w:pPr>
            <w:permStart w:id="523510192" w:edGrp="everyone"/>
            <w:permEnd w:id="523510192"/>
          </w:p>
        </w:tc>
      </w:tr>
    </w:tbl>
    <w:p w14:paraId="039F9565" w14:textId="77777777" w:rsidR="00920F6C" w:rsidRPr="00BE22CD" w:rsidRDefault="00920F6C" w:rsidP="00920F6C">
      <w:pPr>
        <w:pStyle w:val="11CSTCPLQuestionBullet"/>
        <w:rPr>
          <w:sz w:val="22"/>
          <w:szCs w:val="22"/>
        </w:rPr>
      </w:pPr>
    </w:p>
    <w:p w14:paraId="2D7C5B02" w14:textId="77777777" w:rsidR="00920F6C" w:rsidRPr="00BE22CD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9072" w:type="dxa"/>
        <w:tblInd w:w="-5" w:type="dxa"/>
        <w:shd w:val="clear" w:color="auto" w:fill="F7CAAC"/>
        <w:tblLook w:val="04A0" w:firstRow="1" w:lastRow="0" w:firstColumn="1" w:lastColumn="0" w:noHBand="0" w:noVBand="1"/>
      </w:tblPr>
      <w:tblGrid>
        <w:gridCol w:w="9072"/>
      </w:tblGrid>
      <w:tr w:rsidR="00920F6C" w:rsidRPr="00DD1A2A" w14:paraId="4B93E20A" w14:textId="77777777" w:rsidTr="00105090">
        <w:trPr>
          <w:tblHeader/>
        </w:trPr>
        <w:tc>
          <w:tcPr>
            <w:tcW w:w="9072" w:type="dxa"/>
            <w:shd w:val="clear" w:color="auto" w:fill="232F84"/>
          </w:tcPr>
          <w:p w14:paraId="16BC2994" w14:textId="77777777" w:rsidR="00920F6C" w:rsidRPr="00DD1A2A" w:rsidRDefault="00920F6C" w:rsidP="0082461B">
            <w:pPr>
              <w:numPr>
                <w:ilvl w:val="0"/>
                <w:numId w:val="27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39" w:name="_Ref35349341"/>
          </w:p>
        </w:tc>
        <w:bookmarkEnd w:id="39"/>
      </w:tr>
      <w:tr w:rsidR="00920F6C" w:rsidRPr="00DD1A2A" w14:paraId="1A944E38" w14:textId="77777777" w:rsidTr="00105090">
        <w:tc>
          <w:tcPr>
            <w:tcW w:w="9072" w:type="dxa"/>
            <w:shd w:val="clear" w:color="auto" w:fill="A1D7E1"/>
          </w:tcPr>
          <w:p w14:paraId="21A89ACD" w14:textId="4B200FE9" w:rsidR="00DD0C16" w:rsidRDefault="00DD0C16" w:rsidP="00DD0C16">
            <w:p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Locate the website of the local authority relevant to </w:t>
            </w:r>
            <w:r w:rsidR="00346F22">
              <w:rPr>
                <w:rFonts w:ascii="Arial" w:hAnsi="Arial" w:cs="Arial"/>
                <w:sz w:val="22"/>
              </w:rPr>
              <w:t>a</w:t>
            </w:r>
            <w:r>
              <w:rPr>
                <w:rFonts w:ascii="Arial" w:hAnsi="Arial" w:cs="Arial"/>
                <w:sz w:val="22"/>
              </w:rPr>
              <w:t xml:space="preserve"> building site you are currently involved in. Research and respond to the following:</w:t>
            </w:r>
          </w:p>
          <w:p w14:paraId="03537A38" w14:textId="050EC426" w:rsidR="00920F6C" w:rsidRPr="00DD0C16" w:rsidRDefault="00DD0C16" w:rsidP="0082461B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40" w:name="_Ref132715168"/>
            <w:r>
              <w:rPr>
                <w:rFonts w:ascii="Arial" w:hAnsi="Arial" w:cs="Arial"/>
                <w:sz w:val="22"/>
              </w:rPr>
              <w:t>Specify the council requirements relating to work zones on sections of road</w:t>
            </w:r>
            <w:r w:rsidR="00920F6C" w:rsidRPr="00DD0C16">
              <w:rPr>
                <w:rFonts w:ascii="Arial" w:hAnsi="Arial" w:cs="Arial"/>
                <w:sz w:val="22"/>
              </w:rPr>
              <w:t>.</w:t>
            </w:r>
            <w:bookmarkEnd w:id="40"/>
            <w:r w:rsidR="00920F6C" w:rsidRPr="00DD0C16">
              <w:rPr>
                <w:rFonts w:ascii="Arial" w:hAnsi="Arial" w:cs="Arial"/>
                <w:sz w:val="22"/>
              </w:rPr>
              <w:t xml:space="preserve"> </w:t>
            </w:r>
          </w:p>
          <w:p w14:paraId="72613B72" w14:textId="77777777" w:rsidR="00920F6C" w:rsidRDefault="00455CED" w:rsidP="0082461B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Protection for heritage places. </w:t>
            </w:r>
          </w:p>
          <w:p w14:paraId="79FA452C" w14:textId="77777777" w:rsidR="00B33A42" w:rsidRDefault="00B33A42" w:rsidP="0082461B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Permits to remove or clear protected vegetation.</w:t>
            </w:r>
          </w:p>
          <w:p w14:paraId="57A2C60A" w14:textId="528DADF0" w:rsidR="005D4D6D" w:rsidRPr="00DD0C16" w:rsidRDefault="005D4D6D" w:rsidP="0082461B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Environmental nuisance complaints- building work noise.</w:t>
            </w:r>
          </w:p>
        </w:tc>
      </w:tr>
    </w:tbl>
    <w:p w14:paraId="468972FD" w14:textId="77777777" w:rsidR="00920F6C" w:rsidRPr="00DD1A2A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9080" w:type="dxa"/>
        <w:tblLook w:val="04A0" w:firstRow="1" w:lastRow="0" w:firstColumn="1" w:lastColumn="0" w:noHBand="0" w:noVBand="1"/>
      </w:tblPr>
      <w:tblGrid>
        <w:gridCol w:w="9080"/>
      </w:tblGrid>
      <w:tr w:rsidR="00920F6C" w:rsidRPr="00DD0C16" w14:paraId="1DA6B544" w14:textId="77777777" w:rsidTr="00105090">
        <w:tc>
          <w:tcPr>
            <w:tcW w:w="9080" w:type="dxa"/>
            <w:shd w:val="clear" w:color="auto" w:fill="D9D9D9"/>
          </w:tcPr>
          <w:p w14:paraId="19CB0C61" w14:textId="1F7CDBB0" w:rsidR="00455CED" w:rsidRPr="00455CED" w:rsidRDefault="00DD0C16" w:rsidP="0082461B">
            <w:pPr>
              <w:pStyle w:val="ListParagraph"/>
              <w:keepNext/>
              <w:numPr>
                <w:ilvl w:val="0"/>
                <w:numId w:val="30"/>
              </w:numPr>
              <w:ind w:left="313"/>
              <w:jc w:val="left"/>
              <w:rPr>
                <w:rFonts w:ascii="Arial" w:hAnsi="Arial" w:cs="Arial"/>
                <w:b/>
                <w:bCs/>
                <w:sz w:val="22"/>
              </w:rPr>
            </w:pPr>
            <w:r w:rsidRPr="00455CED">
              <w:rPr>
                <w:rFonts w:ascii="Arial" w:hAnsi="Arial" w:cs="Arial"/>
                <w:b/>
                <w:bCs/>
                <w:sz w:val="22"/>
              </w:rPr>
              <w:t>Specify the council requirements relating to work zones on sections of road</w:t>
            </w:r>
          </w:p>
        </w:tc>
      </w:tr>
      <w:tr w:rsidR="00D16B07" w:rsidRPr="00CA793B" w14:paraId="7A66673E" w14:textId="77777777" w:rsidTr="00105090">
        <w:trPr>
          <w:trHeight w:val="3402"/>
        </w:trPr>
        <w:tc>
          <w:tcPr>
            <w:tcW w:w="9080" w:type="dxa"/>
            <w:shd w:val="clear" w:color="auto" w:fill="auto"/>
          </w:tcPr>
          <w:p w14:paraId="2C1D482B" w14:textId="1F0755FB" w:rsidR="006B63E9" w:rsidRPr="00CA793B" w:rsidRDefault="006B63E9" w:rsidP="00CA793B">
            <w:pPr>
              <w:rPr>
                <w:rFonts w:ascii="Arial" w:hAnsi="Arial" w:cs="Arial"/>
                <w:sz w:val="22"/>
              </w:rPr>
            </w:pPr>
            <w:permStart w:id="1768758769" w:edGrp="everyone"/>
            <w:permEnd w:id="1768758769"/>
          </w:p>
        </w:tc>
      </w:tr>
      <w:tr w:rsidR="00920F6C" w:rsidRPr="00DD0C16" w14:paraId="46219CF7" w14:textId="77777777" w:rsidTr="00105090">
        <w:tc>
          <w:tcPr>
            <w:tcW w:w="9080" w:type="dxa"/>
            <w:shd w:val="clear" w:color="auto" w:fill="D9D9D9"/>
          </w:tcPr>
          <w:p w14:paraId="2C514DC7" w14:textId="7C86B3A4" w:rsidR="00920F6C" w:rsidRPr="00455CED" w:rsidRDefault="00455CED" w:rsidP="0082461B">
            <w:pPr>
              <w:pStyle w:val="ListParagraph"/>
              <w:keepNext/>
              <w:numPr>
                <w:ilvl w:val="0"/>
                <w:numId w:val="30"/>
              </w:numPr>
              <w:ind w:left="313"/>
              <w:jc w:val="left"/>
              <w:rPr>
                <w:rFonts w:ascii="Arial" w:hAnsi="Arial" w:cs="Arial"/>
                <w:b/>
                <w:bCs/>
                <w:sz w:val="22"/>
              </w:rPr>
            </w:pPr>
            <w:r w:rsidRPr="00455CED">
              <w:rPr>
                <w:rFonts w:ascii="Arial" w:hAnsi="Arial" w:cs="Arial"/>
                <w:b/>
                <w:bCs/>
                <w:sz w:val="22"/>
              </w:rPr>
              <w:t>Protection for heritage places</w:t>
            </w:r>
          </w:p>
        </w:tc>
      </w:tr>
      <w:tr w:rsidR="00920F6C" w:rsidRPr="00CA793B" w14:paraId="7E011A3B" w14:textId="77777777" w:rsidTr="00105090">
        <w:trPr>
          <w:trHeight w:val="3402"/>
        </w:trPr>
        <w:tc>
          <w:tcPr>
            <w:tcW w:w="9080" w:type="dxa"/>
          </w:tcPr>
          <w:p w14:paraId="495FDF2A" w14:textId="77777777" w:rsidR="00920F6C" w:rsidRPr="00CA793B" w:rsidRDefault="00920F6C" w:rsidP="00CA793B">
            <w:pPr>
              <w:rPr>
                <w:rFonts w:ascii="Arial" w:hAnsi="Arial" w:cs="Arial"/>
                <w:sz w:val="22"/>
              </w:rPr>
            </w:pPr>
            <w:permStart w:id="527458337" w:edGrp="everyone"/>
            <w:permEnd w:id="527458337"/>
          </w:p>
        </w:tc>
      </w:tr>
      <w:tr w:rsidR="00920F6C" w:rsidRPr="00DD0C16" w14:paraId="561BF7CE" w14:textId="77777777" w:rsidTr="00105090">
        <w:tc>
          <w:tcPr>
            <w:tcW w:w="9080" w:type="dxa"/>
            <w:shd w:val="clear" w:color="auto" w:fill="D9D9D9" w:themeFill="background1" w:themeFillShade="D9"/>
          </w:tcPr>
          <w:p w14:paraId="0B5850AF" w14:textId="11156649" w:rsidR="00920F6C" w:rsidRPr="005D4D6D" w:rsidRDefault="00B33A42" w:rsidP="0082461B">
            <w:pPr>
              <w:pStyle w:val="ListParagraph"/>
              <w:keepNext/>
              <w:numPr>
                <w:ilvl w:val="0"/>
                <w:numId w:val="30"/>
              </w:numPr>
              <w:ind w:left="313"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 w:rsidRPr="005D4D6D">
              <w:rPr>
                <w:rFonts w:ascii="Arial" w:hAnsi="Arial" w:cs="Arial"/>
                <w:b/>
                <w:bCs/>
                <w:iCs/>
                <w:sz w:val="22"/>
              </w:rPr>
              <w:t>Permits to remove or clear protected vegetation</w:t>
            </w:r>
          </w:p>
        </w:tc>
      </w:tr>
      <w:tr w:rsidR="00920F6C" w:rsidRPr="00CA793B" w14:paraId="40233D7C" w14:textId="77777777" w:rsidTr="00105090">
        <w:trPr>
          <w:trHeight w:val="3402"/>
        </w:trPr>
        <w:tc>
          <w:tcPr>
            <w:tcW w:w="9080" w:type="dxa"/>
          </w:tcPr>
          <w:p w14:paraId="294466A9" w14:textId="77777777" w:rsidR="00920F6C" w:rsidRPr="00CA793B" w:rsidRDefault="00920F6C" w:rsidP="00CA793B">
            <w:pPr>
              <w:rPr>
                <w:rFonts w:ascii="Arial" w:hAnsi="Arial" w:cs="Arial"/>
                <w:sz w:val="22"/>
              </w:rPr>
            </w:pPr>
            <w:permStart w:id="1973886483" w:edGrp="everyone"/>
            <w:permEnd w:id="1973886483"/>
          </w:p>
        </w:tc>
      </w:tr>
      <w:tr w:rsidR="00920F6C" w:rsidRPr="00B33A42" w14:paraId="60FAA649" w14:textId="77777777" w:rsidTr="00105090">
        <w:tc>
          <w:tcPr>
            <w:tcW w:w="9080" w:type="dxa"/>
            <w:shd w:val="clear" w:color="auto" w:fill="D9D9D9"/>
          </w:tcPr>
          <w:p w14:paraId="01B03C01" w14:textId="3739300B" w:rsidR="00920F6C" w:rsidRPr="005D4D6D" w:rsidRDefault="00B33A42" w:rsidP="0082461B">
            <w:pPr>
              <w:pStyle w:val="ListParagraph"/>
              <w:keepNext/>
              <w:numPr>
                <w:ilvl w:val="0"/>
                <w:numId w:val="30"/>
              </w:numPr>
              <w:ind w:left="313"/>
              <w:jc w:val="left"/>
              <w:rPr>
                <w:rFonts w:ascii="Arial" w:hAnsi="Arial" w:cs="Arial"/>
                <w:sz w:val="22"/>
              </w:rPr>
            </w:pPr>
            <w:r w:rsidRPr="005D4D6D">
              <w:rPr>
                <w:rFonts w:ascii="Arial" w:hAnsi="Arial" w:cs="Arial"/>
                <w:b/>
                <w:sz w:val="22"/>
              </w:rPr>
              <w:t>Environmental nuisance complaints</w:t>
            </w:r>
            <w:r w:rsidR="00920F6C" w:rsidRPr="005D4D6D">
              <w:rPr>
                <w:rFonts w:ascii="Arial" w:hAnsi="Arial" w:cs="Arial"/>
                <w:b/>
                <w:sz w:val="22"/>
              </w:rPr>
              <w:t xml:space="preserve"> </w:t>
            </w:r>
            <w:r w:rsidR="005D4D6D" w:rsidRPr="005D4D6D">
              <w:rPr>
                <w:rFonts w:ascii="Arial" w:hAnsi="Arial" w:cs="Arial"/>
                <w:b/>
                <w:sz w:val="22"/>
              </w:rPr>
              <w:t>– building work noise</w:t>
            </w:r>
          </w:p>
        </w:tc>
      </w:tr>
      <w:tr w:rsidR="00D16B07" w:rsidRPr="00CA793B" w14:paraId="2C6F7008" w14:textId="77777777" w:rsidTr="00105090">
        <w:trPr>
          <w:trHeight w:val="3402"/>
        </w:trPr>
        <w:tc>
          <w:tcPr>
            <w:tcW w:w="9080" w:type="dxa"/>
          </w:tcPr>
          <w:p w14:paraId="5485CF52" w14:textId="27F65823" w:rsidR="006B63E9" w:rsidRPr="00CA793B" w:rsidRDefault="006B63E9" w:rsidP="00CA793B">
            <w:pPr>
              <w:rPr>
                <w:rFonts w:ascii="Arial" w:hAnsi="Arial" w:cs="Arial"/>
                <w:sz w:val="22"/>
              </w:rPr>
            </w:pPr>
            <w:permStart w:id="2090010236" w:edGrp="everyone"/>
            <w:permEnd w:id="2090010236"/>
          </w:p>
        </w:tc>
      </w:tr>
    </w:tbl>
    <w:p w14:paraId="35BEEE18" w14:textId="7D505487" w:rsidR="00920F6C" w:rsidRDefault="00920F6C" w:rsidP="00920F6C">
      <w:pPr>
        <w:rPr>
          <w:rFonts w:ascii="Arial" w:hAnsi="Arial" w:cs="Arial"/>
          <w:sz w:val="22"/>
          <w:szCs w:val="22"/>
        </w:rPr>
      </w:pPr>
    </w:p>
    <w:p w14:paraId="06BE1EFF" w14:textId="77777777" w:rsidR="005D4D6D" w:rsidRPr="00830749" w:rsidRDefault="005D4D6D" w:rsidP="00920F6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920F6C" w:rsidRPr="00830749" w14:paraId="7BC861BE" w14:textId="77777777" w:rsidTr="006B63E9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78C0DE11" w14:textId="77777777" w:rsidR="00920F6C" w:rsidRPr="001C4084" w:rsidRDefault="00920F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1A1419BB" w14:textId="7CF68635" w:rsidR="00920F6C" w:rsidRPr="001C4084" w:rsidRDefault="00920F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594100829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02BCF9D" w14:textId="77777777" w:rsidR="00920F6C" w:rsidRPr="00533511" w:rsidRDefault="003B7B21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479497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20F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94100829"/>
          </w:p>
        </w:tc>
      </w:tr>
    </w:tbl>
    <w:p w14:paraId="515AC091" w14:textId="77777777" w:rsidR="00920F6C" w:rsidRDefault="00920F6C" w:rsidP="00920F6C">
      <w:pPr>
        <w:rPr>
          <w:rFonts w:ascii="Arial" w:hAnsi="Arial" w:cs="Arial"/>
          <w:sz w:val="22"/>
          <w:szCs w:val="22"/>
        </w:rPr>
      </w:pPr>
    </w:p>
    <w:p w14:paraId="51658D88" w14:textId="77777777" w:rsidR="006B63E9" w:rsidRDefault="006B63E9" w:rsidP="00920F6C">
      <w:pPr>
        <w:rPr>
          <w:rFonts w:ascii="Arial" w:hAnsi="Arial" w:cs="Arial"/>
          <w:sz w:val="22"/>
          <w:szCs w:val="22"/>
        </w:rPr>
      </w:pPr>
    </w:p>
    <w:p w14:paraId="1AC73531" w14:textId="1B972F33" w:rsidR="004E206C" w:rsidRPr="00020700" w:rsidRDefault="004E206C" w:rsidP="004B17CF">
      <w:pPr>
        <w:jc w:val="left"/>
        <w:rPr>
          <w:rFonts w:ascii="Arial" w:hAnsi="Arial" w:cs="Arial"/>
          <w:sz w:val="10"/>
          <w:szCs w:val="10"/>
        </w:rPr>
      </w:pPr>
    </w:p>
    <w:p w14:paraId="29FDC08B" w14:textId="33D3806F" w:rsidR="00C76B5E" w:rsidRPr="004932A4" w:rsidRDefault="00C76B5E" w:rsidP="005037A0">
      <w:pPr>
        <w:pStyle w:val="02TACheckbox"/>
        <w:sectPr w:rsidR="00C76B5E" w:rsidRPr="004932A4" w:rsidSect="00787509">
          <w:headerReference w:type="even" r:id="rId16"/>
          <w:headerReference w:type="default" r:id="rId17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3747A4D6" w:rsidR="004E699E" w:rsidRPr="004932A4" w:rsidRDefault="003B7B21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022314">
            <w:rPr>
              <w:szCs w:val="32"/>
            </w:rPr>
            <w:t>CPCCBC4017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2B41ECDF" w:rsidR="004E699E" w:rsidRDefault="003B7B21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022314">
            <w:rPr>
              <w:szCs w:val="32"/>
            </w:rPr>
            <w:t>Arrange resources and prepare for the building and construction project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109ADFA8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902BF8" w:rsidRPr="00750D30" w14:paraId="61E94F7A" w14:textId="77777777" w:rsidTr="00AA576C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2EC0D" w14:textId="77777777" w:rsidR="00902BF8" w:rsidRPr="00750D30" w:rsidRDefault="00902BF8" w:rsidP="00AA576C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67527" w14:textId="77777777" w:rsidR="00902BF8" w:rsidRPr="00CA793B" w:rsidRDefault="00902BF8" w:rsidP="00AA576C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3323351" w:edGrp="everyone"/>
            <w:permEnd w:id="133323351"/>
          </w:p>
        </w:tc>
      </w:tr>
    </w:tbl>
    <w:p w14:paraId="4E9AF441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p w14:paraId="7E42C2A0" w14:textId="5C0354F5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309150E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5D4D6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5D4D6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5D4D6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5D4D6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5D4D6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5D4D6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5D4D6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5D4D6D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5D4D6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5D4D6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5D4D6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5D4D6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8"/>
        <w:gridCol w:w="1387"/>
        <w:gridCol w:w="1417"/>
        <w:gridCol w:w="2693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6B63E9">
        <w:trPr>
          <w:trHeight w:val="217"/>
          <w:jc w:val="center"/>
        </w:trPr>
        <w:tc>
          <w:tcPr>
            <w:tcW w:w="978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38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693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6B63E9">
        <w:trPr>
          <w:cantSplit/>
          <w:jc w:val="center"/>
        </w:trPr>
        <w:tc>
          <w:tcPr>
            <w:tcW w:w="978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387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693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CA793B" w:rsidRPr="004932A4" w14:paraId="33EE888A" w14:textId="77777777" w:rsidTr="006B63E9">
        <w:trPr>
          <w:cantSplit/>
          <w:jc w:val="center"/>
        </w:trPr>
        <w:tc>
          <w:tcPr>
            <w:tcW w:w="978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048B5F19" w:rsidR="00CA793B" w:rsidRPr="00906AB7" w:rsidRDefault="00CA793B" w:rsidP="00CA793B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r w:rsidRPr="001F0C9E">
              <w:rPr>
                <w:rFonts w:ascii="Arial" w:hAnsi="Arial" w:cs="Arial"/>
                <w:sz w:val="19"/>
                <w:szCs w:val="19"/>
              </w:rPr>
              <w:t>Task 1</w:t>
            </w:r>
          </w:p>
        </w:tc>
        <w:permStart w:id="53748844" w:edGrp="everyone"/>
        <w:tc>
          <w:tcPr>
            <w:tcW w:w="1387" w:type="dxa"/>
            <w:tcBorders>
              <w:top w:val="single" w:sz="4" w:space="0" w:color="auto"/>
            </w:tcBorders>
            <w:vAlign w:val="center"/>
          </w:tcPr>
          <w:p w14:paraId="013F31AB" w14:textId="009C50ED" w:rsidR="00CA793B" w:rsidRPr="00906AB7" w:rsidRDefault="003B7B21" w:rsidP="00CA793B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CA793B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53748844"/>
          </w:p>
        </w:tc>
        <w:permStart w:id="1180775375" w:edGrp="everyone"/>
        <w:tc>
          <w:tcPr>
            <w:tcW w:w="1417" w:type="dxa"/>
            <w:vAlign w:val="center"/>
          </w:tcPr>
          <w:p w14:paraId="770FDC3E" w14:textId="77777777" w:rsidR="00CA793B" w:rsidRPr="00906AB7" w:rsidRDefault="003B7B21" w:rsidP="00CA793B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A793B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180775375"/>
            <w:r w:rsidR="00CA793B" w:rsidRPr="00D06775">
              <w:rPr>
                <w:rFonts w:ascii="Arial" w:hAnsi="Arial" w:cs="Arial"/>
                <w:sz w:val="28"/>
              </w:rPr>
              <w:t xml:space="preserve"> </w:t>
            </w:r>
            <w:r w:rsidR="00CA793B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E502A3F" w14:textId="3681335B" w:rsidR="00CA793B" w:rsidRPr="00A44CB5" w:rsidRDefault="003B7B21" w:rsidP="00CA793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205355936" w:edGrp="everyone"/>
                <w:r w:rsidR="00CA793B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1205355936"/>
              </w:sdtContent>
            </w:sdt>
            <w:r w:rsidR="00CA793B" w:rsidRPr="00D06775">
              <w:rPr>
                <w:rFonts w:ascii="Arial" w:hAnsi="Arial" w:cs="Arial"/>
                <w:sz w:val="28"/>
              </w:rPr>
              <w:t xml:space="preserve"> </w:t>
            </w:r>
            <w:r w:rsidR="00CA793B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693" w:type="dxa"/>
            <w:vAlign w:val="center"/>
          </w:tcPr>
          <w:p w14:paraId="413EA5E3" w14:textId="77777777" w:rsidR="00CA793B" w:rsidRPr="00A44CB5" w:rsidRDefault="00CA793B" w:rsidP="00CA793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36468359" w:edGrp="everyone"/>
            <w:permEnd w:id="1036468359"/>
          </w:p>
        </w:tc>
        <w:permStart w:id="1961106202" w:edGrp="everyone"/>
        <w:tc>
          <w:tcPr>
            <w:tcW w:w="1287" w:type="dxa"/>
            <w:vAlign w:val="center"/>
          </w:tcPr>
          <w:p w14:paraId="70611D39" w14:textId="1D69975A" w:rsidR="00CA793B" w:rsidRPr="00533511" w:rsidRDefault="003B7B21" w:rsidP="00CA793B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A793B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961106202"/>
          </w:p>
        </w:tc>
        <w:permStart w:id="500436913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15F5D417" w:rsidR="00CA793B" w:rsidRPr="00533511" w:rsidRDefault="003B7B21" w:rsidP="00CA793B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A793B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500436913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5E4340" w:rsidRPr="00C92642" w14:paraId="517D32F3" w14:textId="77777777" w:rsidTr="00D532B0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7722834" w14:textId="77777777" w:rsidR="005E4340" w:rsidRPr="00DE303D" w:rsidRDefault="005E4340" w:rsidP="00D532B0">
            <w:pPr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ASSESSOR </w:t>
            </w:r>
            <w:r w:rsidRPr="00DE303D">
              <w:rPr>
                <w:rFonts w:ascii="Arial" w:hAnsi="Arial" w:cs="Arial"/>
                <w:b/>
                <w:sz w:val="20"/>
              </w:rPr>
              <w:t>COMMENTS</w:t>
            </w:r>
            <w:r>
              <w:rPr>
                <w:rFonts w:ascii="Arial" w:hAnsi="Arial" w:cs="Arial"/>
                <w:b/>
                <w:sz w:val="20"/>
              </w:rPr>
              <w:t>: GENERAL</w:t>
            </w:r>
          </w:p>
        </w:tc>
      </w:tr>
      <w:tr w:rsidR="005E4340" w:rsidRPr="00C92642" w14:paraId="278AE3FF" w14:textId="77777777" w:rsidTr="00D532B0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B1868DF" w14:textId="77777777" w:rsidR="005E4340" w:rsidRPr="00DE303D" w:rsidRDefault="005E4340" w:rsidP="00D532B0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027C0FA1" w14:textId="77777777" w:rsidR="005E4340" w:rsidRPr="00DE303D" w:rsidRDefault="005E4340" w:rsidP="005E43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6C703414" w14:textId="77777777" w:rsidR="005E4340" w:rsidRPr="00DE303D" w:rsidRDefault="005E4340" w:rsidP="005E43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5E4340" w:rsidRPr="00BA4D9F" w14:paraId="01BAFB80" w14:textId="77777777" w:rsidTr="00D532B0">
        <w:trPr>
          <w:trHeight w:val="2155"/>
        </w:trPr>
        <w:tc>
          <w:tcPr>
            <w:tcW w:w="907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6597A71" w14:textId="77777777" w:rsidR="005E4340" w:rsidRPr="00466359" w:rsidRDefault="005E4340" w:rsidP="00D532B0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667635140" w:edGrp="everyone"/>
            <w:permEnd w:id="667635140"/>
          </w:p>
        </w:tc>
      </w:tr>
    </w:tbl>
    <w:p w14:paraId="72831E11" w14:textId="77777777" w:rsidR="005E4340" w:rsidRDefault="005E4340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E6168D" w:rsidRPr="00BA4D9F" w14:paraId="788D9B59" w14:textId="34CD404B" w:rsidTr="001808DB">
        <w:trPr>
          <w:trHeight w:val="47"/>
          <w:tblHeader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0896E2C6" w:rsidR="00E6168D" w:rsidRPr="0011416F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1F0C9E">
              <w:rPr>
                <w:rFonts w:ascii="Arial" w:hAnsi="Arial" w:cs="Arial"/>
                <w:b/>
                <w:bCs/>
                <w:spacing w:val="-2"/>
                <w:sz w:val="20"/>
              </w:rPr>
              <w:t>TASK 1</w:t>
            </w:r>
          </w:p>
        </w:tc>
      </w:tr>
      <w:permStart w:id="433849124" w:edGrp="everyone"/>
      <w:tr w:rsidR="00BF5999" w:rsidRPr="00BA4D9F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1E231CF8" w14:textId="77777777" w:rsidR="00BF5999" w:rsidRDefault="003B7B21" w:rsidP="00BF5999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F5999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433849124"/>
            <w:r w:rsidR="00BF5999" w:rsidRPr="006C1A6C">
              <w:rPr>
                <w:rFonts w:ascii="Arial" w:hAnsi="Arial" w:cs="Arial"/>
                <w:szCs w:val="18"/>
              </w:rPr>
              <w:t xml:space="preserve"> </w:t>
            </w:r>
            <w:r w:rsidR="00BF5999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1621447564" w:edGrp="everyone"/>
          <w:p w14:paraId="788D64E4" w14:textId="441B05E6" w:rsidR="00BF5999" w:rsidRDefault="003B7B21" w:rsidP="00BF5999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F5999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621447564"/>
            <w:r w:rsidR="00BF5999" w:rsidRPr="006C1A6C">
              <w:rPr>
                <w:rFonts w:ascii="Arial" w:hAnsi="Arial" w:cs="Arial"/>
                <w:szCs w:val="18"/>
              </w:rPr>
              <w:t xml:space="preserve"> </w:t>
            </w:r>
            <w:r w:rsidR="00BF5999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BF5999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BF5999">
              <w:rPr>
                <w:rFonts w:ascii="Arial" w:hAnsi="Arial" w:cs="Arial"/>
                <w:sz w:val="19"/>
                <w:szCs w:val="19"/>
              </w:rPr>
              <w:t>[</w:t>
            </w:r>
            <w:permStart w:id="882006796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F5999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882006796"/>
            <w:r w:rsidR="00BF5999"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permStart w:id="1228173361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F5999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228173361"/>
            <w:r w:rsidR="00BF5999"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 w:rsidR="00BF5999"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BF5999" w:rsidRPr="00BA4D9F" w14:paraId="52227B5E" w14:textId="3EB974F1" w:rsidTr="00713A89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BF5999" w:rsidRPr="00BD2F22" w:rsidRDefault="00BF5999" w:rsidP="00BF5999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BF5999" w:rsidRPr="00BD2F22" w:rsidRDefault="00BF5999" w:rsidP="00BF5999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BF5999" w:rsidRPr="00BA4D9F" w14:paraId="2835A828" w14:textId="77777777" w:rsidTr="00713A89">
        <w:trPr>
          <w:trHeight w:val="102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2565340D" w:rsidR="00BF5999" w:rsidRPr="001F0C9E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_Ref135137075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BE1241" w14:textId="1013BB89" w:rsidR="00BF5999" w:rsidRPr="001F0C9E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F0C9E">
              <w:rPr>
                <w:rFonts w:ascii="Arial" w:hAnsi="Arial" w:cs="Arial"/>
                <w:sz w:val="19"/>
                <w:szCs w:val="19"/>
              </w:rPr>
              <w:t xml:space="preserve">Specify </w:t>
            </w:r>
            <w:r>
              <w:rPr>
                <w:rFonts w:ascii="Arial" w:hAnsi="Arial" w:cs="Arial"/>
                <w:sz w:val="19"/>
                <w:szCs w:val="19"/>
              </w:rPr>
              <w:t>project documents located, read and understood</w:t>
            </w:r>
            <w:r w:rsidRPr="001F0C9E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 w14:paraId="0D9BAC82" w14:textId="2E3BB71C" w:rsidR="00BF5999" w:rsidRPr="00DA29C7" w:rsidRDefault="00BF5999" w:rsidP="00BF5999">
            <w:pPr>
              <w:pStyle w:val="38PASBenchmark"/>
              <w:rPr>
                <w:vanish w:val="0"/>
                <w:color w:val="auto"/>
              </w:rPr>
            </w:pPr>
            <w:permStart w:id="1268390428" w:edGrp="everyone"/>
            <w:permEnd w:id="1268390428"/>
          </w:p>
        </w:tc>
      </w:tr>
      <w:tr w:rsidR="00BF5999" w:rsidRPr="00BA4D9F" w14:paraId="1C6E2769" w14:textId="77777777" w:rsidTr="00713A89">
        <w:trPr>
          <w:trHeight w:val="102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15F1F01" w14:textId="368A98F6" w:rsidR="00BF5999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_Ref135137381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BC93A63" w14:textId="77777777" w:rsidR="00BF5999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site hand over date set with client.</w:t>
            </w:r>
          </w:p>
          <w:p w14:paraId="49354A3F" w14:textId="13134CDF" w:rsidR="00BF5999" w:rsidRPr="00DA29C7" w:rsidRDefault="00BF5999" w:rsidP="00BF5999">
            <w:pPr>
              <w:pStyle w:val="38PASBenchmark"/>
              <w:rPr>
                <w:vanish w:val="0"/>
                <w:color w:val="auto"/>
              </w:rPr>
            </w:pPr>
            <w:permStart w:id="1377309458" w:edGrp="everyone"/>
            <w:permEnd w:id="1377309458"/>
          </w:p>
        </w:tc>
      </w:tr>
      <w:tr w:rsidR="00BF5999" w:rsidRPr="00BA4D9F" w14:paraId="58D8DCDB" w14:textId="77777777" w:rsidTr="00713A89">
        <w:trPr>
          <w:trHeight w:val="102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C16EEA8" w14:textId="7E1ADEB8" w:rsidR="00BF5999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_Ref135137381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6A0947C" w14:textId="77777777" w:rsidR="00BF5999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who appropriate fee payment was confirmed with:</w:t>
            </w:r>
          </w:p>
          <w:p w14:paraId="26CE712F" w14:textId="7756D719" w:rsidR="00BF5999" w:rsidRPr="00DA29C7" w:rsidRDefault="00BF5999" w:rsidP="00BF5999">
            <w:pPr>
              <w:pStyle w:val="38PASBenchmark"/>
              <w:rPr>
                <w:vanish w:val="0"/>
                <w:color w:val="auto"/>
              </w:rPr>
            </w:pPr>
            <w:permStart w:id="1298929443" w:edGrp="everyone"/>
            <w:permEnd w:id="1298929443"/>
          </w:p>
        </w:tc>
      </w:tr>
      <w:tr w:rsidR="00BF5999" w:rsidRPr="00BA4D9F" w14:paraId="4F32BF1D" w14:textId="77777777" w:rsidTr="00713A89">
        <w:trPr>
          <w:trHeight w:val="102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2DD0E04" w14:textId="67DF3260" w:rsidR="00BF5999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_Ref135137593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F53FA0" w14:textId="77777777" w:rsidR="00BF5999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insurance organised:</w:t>
            </w:r>
          </w:p>
          <w:p w14:paraId="756F7043" w14:textId="71018C66" w:rsidR="00BF5999" w:rsidRPr="00DA29C7" w:rsidRDefault="00BF5999" w:rsidP="00BF5999">
            <w:pPr>
              <w:pStyle w:val="38PASBenchmark"/>
              <w:rPr>
                <w:vanish w:val="0"/>
                <w:color w:val="auto"/>
              </w:rPr>
            </w:pPr>
            <w:permStart w:id="646009258" w:edGrp="everyone"/>
            <w:permEnd w:id="646009258"/>
          </w:p>
        </w:tc>
      </w:tr>
      <w:tr w:rsidR="00BF5999" w:rsidRPr="00BA4D9F" w14:paraId="3E5EFB02" w14:textId="77777777" w:rsidTr="00713A89">
        <w:trPr>
          <w:trHeight w:val="102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8DAA75B" w14:textId="789C7EB0" w:rsidR="00BF5999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_Ref135137593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E22A6E0" w14:textId="77777777" w:rsidR="00BF5999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security requirements organised:</w:t>
            </w:r>
          </w:p>
          <w:p w14:paraId="27533683" w14:textId="2493BB8C" w:rsidR="00BF5999" w:rsidRPr="00DA29C7" w:rsidRDefault="00BF5999" w:rsidP="00BF5999">
            <w:pPr>
              <w:pStyle w:val="38PASBenchmark"/>
              <w:rPr>
                <w:vanish w:val="0"/>
                <w:color w:val="auto"/>
              </w:rPr>
            </w:pPr>
            <w:permStart w:id="1478695916" w:edGrp="everyone"/>
            <w:permEnd w:id="1478695916"/>
          </w:p>
        </w:tc>
      </w:tr>
      <w:tr w:rsidR="00BF5999" w:rsidRPr="00BA4D9F" w14:paraId="45C0B761" w14:textId="77777777" w:rsidTr="00713A89">
        <w:trPr>
          <w:trHeight w:val="102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7A0F88A" w14:textId="26B522C5" w:rsidR="00BF5999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_Ref135137798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17DDBFF" w14:textId="77777777" w:rsidR="00BF5999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authorities notified of the commencement of scheduled works:</w:t>
            </w:r>
          </w:p>
          <w:p w14:paraId="456B7051" w14:textId="0AC7E1F4" w:rsidR="00BF5999" w:rsidRPr="00DA29C7" w:rsidRDefault="00BF5999" w:rsidP="00BF5999">
            <w:pPr>
              <w:pStyle w:val="38PASBenchmark"/>
              <w:rPr>
                <w:vanish w:val="0"/>
                <w:color w:val="auto"/>
              </w:rPr>
            </w:pPr>
            <w:permStart w:id="543295018" w:edGrp="everyone"/>
            <w:permEnd w:id="543295018"/>
          </w:p>
        </w:tc>
      </w:tr>
      <w:tr w:rsidR="00BF5999" w:rsidRPr="00BA4D9F" w14:paraId="7698094C" w14:textId="77777777" w:rsidTr="00713A89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D47E9EB" w14:textId="0E03AAB9" w:rsidR="00BF5999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_Ref135137899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D1F1802" w14:textId="77777777" w:rsidR="00BF5999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where information was recorded and maintained:</w:t>
            </w:r>
          </w:p>
          <w:p w14:paraId="1AE5A282" w14:textId="2E155AEE" w:rsidR="00BF5999" w:rsidRPr="00DA29C7" w:rsidRDefault="00BF5999" w:rsidP="00BF5999">
            <w:pPr>
              <w:pStyle w:val="38PASBenchmark"/>
              <w:rPr>
                <w:vanish w:val="0"/>
                <w:color w:val="auto"/>
              </w:rPr>
            </w:pPr>
            <w:permStart w:id="1780971477" w:edGrp="everyone"/>
            <w:permEnd w:id="1780971477"/>
          </w:p>
        </w:tc>
      </w:tr>
      <w:tr w:rsidR="00BF5999" w:rsidRPr="00BA4D9F" w14:paraId="24B6487B" w14:textId="77777777" w:rsidTr="00713A89">
        <w:trPr>
          <w:trHeight w:val="1020"/>
        </w:trPr>
        <w:tc>
          <w:tcPr>
            <w:tcW w:w="67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1A9B207" w14:textId="3DB935CD" w:rsidR="00BF5999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lastRenderedPageBreak/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_Ref135138042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1.1F.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51D2BBA" w14:textId="77777777" w:rsidR="00BF5999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who was advised of</w:t>
            </w:r>
            <w:r w:rsidRPr="001808DB">
              <w:rPr>
                <w:rFonts w:ascii="Arial" w:hAnsi="Arial" w:cs="Arial"/>
                <w:sz w:val="19"/>
                <w:szCs w:val="19"/>
              </w:rPr>
              <w:t xml:space="preserve"> work, parking and other restrictions</w:t>
            </w:r>
            <w:r>
              <w:rPr>
                <w:rFonts w:ascii="Arial" w:hAnsi="Arial" w:cs="Arial"/>
                <w:sz w:val="19"/>
                <w:szCs w:val="19"/>
              </w:rPr>
              <w:t>:</w:t>
            </w:r>
          </w:p>
          <w:p w14:paraId="261F957B" w14:textId="4362772C" w:rsidR="00BF5999" w:rsidRPr="00DA29C7" w:rsidRDefault="00BF5999" w:rsidP="00BF5999">
            <w:pPr>
              <w:pStyle w:val="38PASBenchmark"/>
              <w:rPr>
                <w:vanish w:val="0"/>
                <w:color w:val="auto"/>
              </w:rPr>
            </w:pPr>
            <w:permStart w:id="689908402" w:edGrp="everyone"/>
            <w:permEnd w:id="689908402"/>
          </w:p>
        </w:tc>
      </w:tr>
      <w:tr w:rsidR="00BF5999" w:rsidRPr="00BA4D9F" w14:paraId="473FFD16" w14:textId="2463FF27" w:rsidTr="00713A89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7A3B41" w14:textId="0551D4F7" w:rsidR="00BF5999" w:rsidRPr="001F0C9E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_Ref135138211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1.2C.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F330A94" w14:textId="77777777" w:rsidR="00BF5999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temporary services arranged and scheduled:</w:t>
            </w:r>
          </w:p>
          <w:p w14:paraId="2B404400" w14:textId="008490B1" w:rsidR="00BF5999" w:rsidRPr="00DA29C7" w:rsidRDefault="00BF5999" w:rsidP="00BF5999">
            <w:pPr>
              <w:pStyle w:val="38PASBenchmark"/>
              <w:rPr>
                <w:vanish w:val="0"/>
                <w:color w:val="auto"/>
              </w:rPr>
            </w:pPr>
            <w:permStart w:id="822563622" w:edGrp="everyone"/>
            <w:permEnd w:id="822563622"/>
          </w:p>
        </w:tc>
      </w:tr>
      <w:tr w:rsidR="00BF5999" w:rsidRPr="00BA4D9F" w14:paraId="7C5280B0" w14:textId="77777777" w:rsidTr="00713A89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F5C4166" w14:textId="2F63B2E4" w:rsidR="00BF5999" w:rsidRPr="001F0C9E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_Ref135138354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1.2D.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99CAB3" w14:textId="77777777" w:rsidR="00BF5999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protection or utilisation of existing services:</w:t>
            </w:r>
          </w:p>
          <w:p w14:paraId="5145C2E4" w14:textId="79BCDCF5" w:rsidR="00BF5999" w:rsidRPr="00DA29C7" w:rsidRDefault="00BF5999" w:rsidP="00BF5999">
            <w:pPr>
              <w:pStyle w:val="38PASBenchmark"/>
              <w:rPr>
                <w:vanish w:val="0"/>
                <w:color w:val="auto"/>
              </w:rPr>
            </w:pPr>
            <w:permStart w:id="1691630808" w:edGrp="everyone"/>
            <w:permEnd w:id="1691630808"/>
          </w:p>
        </w:tc>
      </w:tr>
      <w:tr w:rsidR="00BF5999" w:rsidRPr="00BA4D9F" w14:paraId="7ABFA248" w14:textId="77777777" w:rsidTr="006B63E9">
        <w:trPr>
          <w:trHeight w:val="1361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41FD44E" w14:textId="1ED2A049" w:rsidR="00BF5999" w:rsidRPr="001F0C9E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_Ref135138404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1.2E.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8828469" w14:textId="77777777" w:rsidR="00BF5999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council requirements met for temporary site set-up:</w:t>
            </w:r>
          </w:p>
          <w:p w14:paraId="54206B42" w14:textId="3FD2820F" w:rsidR="00BF5999" w:rsidRPr="00DA29C7" w:rsidRDefault="00BF5999" w:rsidP="00BF5999">
            <w:pPr>
              <w:pStyle w:val="38PASBenchmark"/>
              <w:rPr>
                <w:vanish w:val="0"/>
                <w:color w:val="auto"/>
              </w:rPr>
            </w:pPr>
            <w:permStart w:id="2095014994" w:edGrp="everyone"/>
            <w:permEnd w:id="2095014994"/>
          </w:p>
        </w:tc>
      </w:tr>
      <w:tr w:rsidR="00BF5999" w:rsidRPr="00BA4D9F" w14:paraId="564248C2" w14:textId="07D8BF3B" w:rsidTr="00713A89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6B0240" w14:textId="115BC0A0" w:rsidR="00BF5999" w:rsidRPr="001F0C9E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_Ref135138627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1.3D.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F31DF01" w14:textId="77777777" w:rsidR="00BF5999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waste  facilities and removal organised:</w:t>
            </w:r>
          </w:p>
          <w:p w14:paraId="212CFDF2" w14:textId="02810568" w:rsidR="00BF5999" w:rsidRPr="00DA29C7" w:rsidRDefault="00BF5999" w:rsidP="00BF5999">
            <w:pPr>
              <w:pStyle w:val="38PASBenchmark"/>
              <w:rPr>
                <w:vanish w:val="0"/>
                <w:color w:val="auto"/>
              </w:rPr>
            </w:pPr>
            <w:permStart w:id="2146264821" w:edGrp="everyone"/>
            <w:permEnd w:id="2146264821"/>
          </w:p>
        </w:tc>
      </w:tr>
      <w:tr w:rsidR="00BF5999" w:rsidRPr="00BA4D9F" w14:paraId="37DCBD7E" w14:textId="77777777" w:rsidTr="00713A89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D842B19" w14:textId="07F98522" w:rsidR="00BF5999" w:rsidRPr="001F0C9E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_Ref135138760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1.4A.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0D2C434" w14:textId="77777777" w:rsidR="00BF5999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how materials needed were determined:</w:t>
            </w:r>
          </w:p>
          <w:p w14:paraId="72761A52" w14:textId="7A78AD16" w:rsidR="00BF5999" w:rsidRPr="00DA29C7" w:rsidRDefault="00BF5999" w:rsidP="00BF5999">
            <w:pPr>
              <w:pStyle w:val="38PASBenchmark"/>
              <w:rPr>
                <w:vanish w:val="0"/>
                <w:color w:val="auto"/>
              </w:rPr>
            </w:pPr>
            <w:permStart w:id="1786014149" w:edGrp="everyone"/>
            <w:permEnd w:id="1786014149"/>
          </w:p>
        </w:tc>
      </w:tr>
      <w:tr w:rsidR="00BF5999" w:rsidRPr="00BA4D9F" w14:paraId="1062DDC9" w14:textId="77777777" w:rsidTr="00713A89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D85D76C" w14:textId="25A12015" w:rsidR="00BF5999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_Ref135138836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1.4B.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4488949" w14:textId="77777777" w:rsidR="00BF5999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ordering process for material delivery:</w:t>
            </w:r>
          </w:p>
          <w:p w14:paraId="12A6499E" w14:textId="3F6ED29E" w:rsidR="00BF5999" w:rsidRPr="00DA29C7" w:rsidRDefault="00BF5999" w:rsidP="00BF5999">
            <w:pPr>
              <w:pStyle w:val="38PASBenchmark"/>
              <w:rPr>
                <w:vanish w:val="0"/>
                <w:color w:val="auto"/>
              </w:rPr>
            </w:pPr>
            <w:permStart w:id="985156514" w:edGrp="everyone"/>
            <w:permEnd w:id="985156514"/>
          </w:p>
        </w:tc>
      </w:tr>
      <w:tr w:rsidR="00BF5999" w:rsidRPr="00BA4D9F" w14:paraId="7F20E313" w14:textId="77777777" w:rsidTr="00713A89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BE32204" w14:textId="0A751603" w:rsidR="00BF5999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_Ref135139021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1.4D.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03123A0" w14:textId="77777777" w:rsidR="00BF5999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process adhered to during order delivery:</w:t>
            </w:r>
          </w:p>
          <w:p w14:paraId="139CBD8F" w14:textId="7A670447" w:rsidR="00BF5999" w:rsidRPr="00DA29C7" w:rsidRDefault="00BF5999" w:rsidP="00BF5999">
            <w:pPr>
              <w:pStyle w:val="38PASBenchmark"/>
              <w:rPr>
                <w:vanish w:val="0"/>
                <w:color w:val="auto"/>
              </w:rPr>
            </w:pPr>
            <w:permStart w:id="1029519801" w:edGrp="everyone"/>
            <w:permEnd w:id="1029519801"/>
          </w:p>
        </w:tc>
      </w:tr>
      <w:tr w:rsidR="00BF5999" w:rsidRPr="00BA4D9F" w14:paraId="20E34A50" w14:textId="77777777" w:rsidTr="00713A89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BB43EB9" w14:textId="51DD9546" w:rsidR="00BF5999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_Ref135139216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1.5A.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_Ref135139219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1.5B.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_Ref135139222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1.5C.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_Ref135139224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1.5D.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7C7FB84" w14:textId="77777777" w:rsidR="00BF5999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how human resources were organised:</w:t>
            </w:r>
          </w:p>
          <w:p w14:paraId="3CD70B8F" w14:textId="2AC50C7F" w:rsidR="00BF5999" w:rsidRPr="00DA29C7" w:rsidRDefault="00BF5999" w:rsidP="00BF5999">
            <w:pPr>
              <w:pStyle w:val="38PASBenchmark"/>
              <w:rPr>
                <w:vanish w:val="0"/>
                <w:color w:val="auto"/>
              </w:rPr>
            </w:pPr>
            <w:permStart w:id="324209080" w:edGrp="everyone"/>
            <w:permEnd w:id="324209080"/>
          </w:p>
        </w:tc>
      </w:tr>
    </w:tbl>
    <w:p w14:paraId="675C812A" w14:textId="54ED4750" w:rsidR="002908D0" w:rsidRDefault="002908D0">
      <w:pPr>
        <w:jc w:val="left"/>
      </w:pPr>
    </w:p>
    <w:p w14:paraId="46D0B4E5" w14:textId="605BDCF9" w:rsidR="00A9666F" w:rsidRDefault="00C76B5E" w:rsidP="001F0C9E">
      <w:pPr>
        <w:jc w:val="left"/>
      </w:pPr>
      <w:r w:rsidRPr="007678DC">
        <w:rPr>
          <w:rFonts w:ascii="Arial" w:hAnsi="Arial" w:cs="Arial"/>
          <w:sz w:val="20"/>
        </w:rPr>
        <w:br w:type="page"/>
      </w:r>
    </w:p>
    <w:p w14:paraId="74F82739" w14:textId="16399F98" w:rsidR="00FC083A" w:rsidRPr="00BF7956" w:rsidRDefault="003B7B21" w:rsidP="00FC083A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-728684688"/>
          <w:placeholder>
            <w:docPart w:val="696ED913DD914085BEA781096DA96B4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022314">
            <w:rPr>
              <w:rFonts w:ascii="Arial Black" w:hAnsi="Arial Black"/>
            </w:rPr>
            <w:t>CPCCBC4017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173453010"/>
        <w:placeholder>
          <w:docPart w:val="453F67D637E945B0AE9214EC705285D0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6F05B562" w14:textId="79BA58AE" w:rsidR="00FC083A" w:rsidRPr="00BF7956" w:rsidRDefault="00022314" w:rsidP="00FC083A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Arrange resources and prepare for the building and construction project</w:t>
          </w:r>
        </w:p>
      </w:sdtContent>
    </w:sdt>
    <w:p w14:paraId="490C5E39" w14:textId="77777777" w:rsidR="00FC083A" w:rsidRDefault="00FC083A" w:rsidP="00FC083A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98"/>
        <w:gridCol w:w="6474"/>
      </w:tblGrid>
      <w:tr w:rsidR="00FC083A" w:rsidRPr="00683908" w14:paraId="3B5F7F9A" w14:textId="77777777" w:rsidTr="006B63E9">
        <w:trPr>
          <w:trHeight w:val="567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7A8780A7" w14:textId="43C49E60" w:rsidR="00FC083A" w:rsidRPr="00696855" w:rsidRDefault="00FC083A" w:rsidP="00A80ACC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1F0C9E">
              <w:rPr>
                <w:rFonts w:cs="Arial"/>
                <w:b/>
                <w:sz w:val="28"/>
                <w:szCs w:val="28"/>
              </w:rPr>
              <w:t>Practical Task 1</w:t>
            </w:r>
          </w:p>
        </w:tc>
      </w:tr>
      <w:tr w:rsidR="00FC083A" w:rsidRPr="000559FC" w14:paraId="64EBEA44" w14:textId="77777777" w:rsidTr="006B63E9">
        <w:trPr>
          <w:trHeight w:val="9823"/>
        </w:trPr>
        <w:tc>
          <w:tcPr>
            <w:tcW w:w="9072" w:type="dxa"/>
            <w:gridSpan w:val="2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59AF1760" w14:textId="77777777" w:rsidR="00FC083A" w:rsidRPr="0047390E" w:rsidRDefault="00FC083A" w:rsidP="00A80ACC">
            <w:pPr>
              <w:jc w:val="left"/>
              <w:rPr>
                <w:rFonts w:cs="Arial"/>
                <w:b/>
                <w:sz w:val="20"/>
              </w:rPr>
            </w:pPr>
            <w:r w:rsidRPr="0047390E">
              <w:rPr>
                <w:rFonts w:cs="Arial"/>
                <w:b/>
                <w:sz w:val="20"/>
              </w:rPr>
              <w:t>Description of task:</w:t>
            </w:r>
          </w:p>
          <w:p w14:paraId="4DD984BF" w14:textId="4A8D8CC5" w:rsidR="004B17CF" w:rsidRPr="004B17CF" w:rsidRDefault="004B17CF" w:rsidP="004B17CF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must demonstrate the ability and skill to arrange resources and prepare for a building and construction project </w:t>
            </w:r>
            <w:r w:rsidRPr="004B17CF">
              <w:rPr>
                <w:rFonts w:cs="Arial"/>
                <w:sz w:val="20"/>
              </w:rPr>
              <w:t>by identifying, planning and establishing the essential pre-construction infrastructure for a commercial or residential project</w:t>
            </w:r>
            <w:r>
              <w:rPr>
                <w:rFonts w:cs="Arial"/>
                <w:sz w:val="20"/>
              </w:rPr>
              <w:t xml:space="preserve"> including:</w:t>
            </w:r>
          </w:p>
          <w:p w14:paraId="4779C0C8" w14:textId="77777777" w:rsidR="004B17CF" w:rsidRPr="004B17CF" w:rsidRDefault="004B17CF" w:rsidP="004B17CF">
            <w:pPr>
              <w:jc w:val="left"/>
              <w:rPr>
                <w:rFonts w:cs="Arial"/>
                <w:sz w:val="20"/>
              </w:rPr>
            </w:pPr>
          </w:p>
          <w:p w14:paraId="4070A1CB" w14:textId="0409B6F8" w:rsidR="004B17CF" w:rsidRDefault="004B17CF" w:rsidP="0082461B">
            <w:pPr>
              <w:pStyle w:val="ListParagraph"/>
              <w:numPr>
                <w:ilvl w:val="0"/>
                <w:numId w:val="32"/>
              </w:numPr>
              <w:jc w:val="left"/>
              <w:rPr>
                <w:rFonts w:cs="Arial"/>
                <w:sz w:val="20"/>
              </w:rPr>
            </w:pPr>
            <w:r w:rsidRPr="004B17CF">
              <w:rPr>
                <w:rFonts w:cs="Arial"/>
                <w:sz w:val="20"/>
              </w:rPr>
              <w:t>Complete preliminary construction requirements.</w:t>
            </w:r>
          </w:p>
          <w:p w14:paraId="05018B26" w14:textId="37A05DD7" w:rsidR="004B17CF" w:rsidRPr="004B17CF" w:rsidRDefault="004B17CF" w:rsidP="006750F0">
            <w:pPr>
              <w:pStyle w:val="ListParagraph"/>
              <w:numPr>
                <w:ilvl w:val="1"/>
                <w:numId w:val="32"/>
              </w:numPr>
              <w:ind w:left="1171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Locate</w:t>
            </w:r>
            <w:r w:rsidRPr="004B17CF">
              <w:rPr>
                <w:rFonts w:cs="Arial"/>
                <w:sz w:val="20"/>
              </w:rPr>
              <w:t>, read and interpret relevant project documentation.</w:t>
            </w:r>
          </w:p>
          <w:p w14:paraId="2743E3AF" w14:textId="0952C031" w:rsidR="004B17CF" w:rsidRPr="004B17CF" w:rsidRDefault="004B17CF" w:rsidP="006750F0">
            <w:pPr>
              <w:pStyle w:val="ListParagraph"/>
              <w:numPr>
                <w:ilvl w:val="1"/>
                <w:numId w:val="32"/>
              </w:numPr>
              <w:ind w:left="1171"/>
              <w:jc w:val="left"/>
              <w:rPr>
                <w:rFonts w:cs="Arial"/>
                <w:sz w:val="20"/>
              </w:rPr>
            </w:pPr>
            <w:r w:rsidRPr="004B17CF">
              <w:rPr>
                <w:rFonts w:cs="Arial"/>
                <w:sz w:val="20"/>
              </w:rPr>
              <w:t>Set</w:t>
            </w:r>
            <w:r>
              <w:rPr>
                <w:rFonts w:cs="Arial"/>
                <w:sz w:val="20"/>
              </w:rPr>
              <w:t xml:space="preserve"> a</w:t>
            </w:r>
            <w:r w:rsidRPr="004B17CF">
              <w:rPr>
                <w:rFonts w:cs="Arial"/>
                <w:sz w:val="20"/>
              </w:rPr>
              <w:t xml:space="preserve"> site handover date with client once appropriate fees are confirmed paid with relevant persons.</w:t>
            </w:r>
          </w:p>
          <w:p w14:paraId="60178F4B" w14:textId="3DE6C994" w:rsidR="004B17CF" w:rsidRPr="004B17CF" w:rsidRDefault="004B17CF" w:rsidP="006750F0">
            <w:pPr>
              <w:pStyle w:val="ListParagraph"/>
              <w:numPr>
                <w:ilvl w:val="1"/>
                <w:numId w:val="32"/>
              </w:numPr>
              <w:ind w:left="1171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Organise</w:t>
            </w:r>
            <w:r w:rsidRPr="004B17CF">
              <w:rPr>
                <w:rFonts w:cs="Arial"/>
                <w:sz w:val="20"/>
              </w:rPr>
              <w:t xml:space="preserve"> and provide insurance and security requirements.</w:t>
            </w:r>
          </w:p>
          <w:p w14:paraId="13781C06" w14:textId="7A934F35" w:rsidR="004B17CF" w:rsidRDefault="004B17CF" w:rsidP="006750F0">
            <w:pPr>
              <w:pStyle w:val="ListParagraph"/>
              <w:numPr>
                <w:ilvl w:val="1"/>
                <w:numId w:val="32"/>
              </w:numPr>
              <w:ind w:left="1171"/>
              <w:jc w:val="left"/>
              <w:rPr>
                <w:rFonts w:cs="Arial"/>
                <w:sz w:val="20"/>
              </w:rPr>
            </w:pPr>
            <w:r w:rsidRPr="004B17CF">
              <w:rPr>
                <w:rFonts w:cs="Arial"/>
                <w:sz w:val="20"/>
              </w:rPr>
              <w:t>Notify authorities of the commencement of scheduled works.</w:t>
            </w:r>
          </w:p>
          <w:p w14:paraId="5DC780DE" w14:textId="617B755C" w:rsidR="00D963DA" w:rsidRPr="00D963DA" w:rsidRDefault="00D963DA" w:rsidP="006750F0">
            <w:pPr>
              <w:pStyle w:val="ListParagraph"/>
              <w:numPr>
                <w:ilvl w:val="1"/>
                <w:numId w:val="32"/>
              </w:numPr>
              <w:ind w:left="1171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</w:t>
            </w:r>
            <w:r w:rsidRPr="004B17CF">
              <w:rPr>
                <w:rFonts w:cs="Arial"/>
                <w:sz w:val="20"/>
              </w:rPr>
              <w:t>ecord and maintain information from local council, external authorities, employees and contractors.</w:t>
            </w:r>
          </w:p>
          <w:p w14:paraId="63F98915" w14:textId="01D7C642" w:rsidR="004B17CF" w:rsidRDefault="004B17CF" w:rsidP="006750F0">
            <w:pPr>
              <w:pStyle w:val="ListParagraph"/>
              <w:numPr>
                <w:ilvl w:val="1"/>
                <w:numId w:val="32"/>
              </w:numPr>
              <w:ind w:left="1171"/>
              <w:jc w:val="left"/>
              <w:rPr>
                <w:rFonts w:cs="Arial"/>
                <w:sz w:val="20"/>
              </w:rPr>
            </w:pPr>
            <w:r w:rsidRPr="004B17CF">
              <w:rPr>
                <w:rFonts w:cs="Arial"/>
                <w:sz w:val="20"/>
              </w:rPr>
              <w:t>Determine and advise relevant persons of work, parking and other restrictions.</w:t>
            </w:r>
          </w:p>
          <w:p w14:paraId="1761461C" w14:textId="00ED86FF" w:rsidR="00D963DA" w:rsidRPr="00D963DA" w:rsidRDefault="00D963DA" w:rsidP="0082461B">
            <w:pPr>
              <w:pStyle w:val="ListParagraph"/>
              <w:numPr>
                <w:ilvl w:val="0"/>
                <w:numId w:val="32"/>
              </w:numPr>
              <w:jc w:val="left"/>
              <w:rPr>
                <w:rFonts w:cs="Arial"/>
                <w:sz w:val="20"/>
              </w:rPr>
            </w:pPr>
            <w:r w:rsidRPr="00D963DA">
              <w:rPr>
                <w:rFonts w:cs="Arial"/>
                <w:sz w:val="20"/>
              </w:rPr>
              <w:t>Organise on-site services and facilities</w:t>
            </w:r>
          </w:p>
          <w:p w14:paraId="40EEA70B" w14:textId="64FDEC35" w:rsidR="00D963DA" w:rsidRPr="00D963DA" w:rsidRDefault="00D963DA" w:rsidP="006750F0">
            <w:pPr>
              <w:pStyle w:val="ListParagraph"/>
              <w:numPr>
                <w:ilvl w:val="1"/>
                <w:numId w:val="32"/>
              </w:numPr>
              <w:ind w:left="1171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 and document</w:t>
            </w:r>
            <w:r w:rsidRPr="00D963DA">
              <w:rPr>
                <w:rFonts w:cs="Arial"/>
                <w:sz w:val="20"/>
              </w:rPr>
              <w:t xml:space="preserve"> requirements for on-site facilities and services.</w:t>
            </w:r>
          </w:p>
          <w:p w14:paraId="1E8B176E" w14:textId="77777777" w:rsidR="00D963DA" w:rsidRDefault="00D963DA" w:rsidP="006750F0">
            <w:pPr>
              <w:pStyle w:val="ListParagraph"/>
              <w:numPr>
                <w:ilvl w:val="1"/>
                <w:numId w:val="32"/>
              </w:numPr>
              <w:ind w:left="1171"/>
              <w:jc w:val="left"/>
              <w:rPr>
                <w:rFonts w:cs="Arial"/>
                <w:sz w:val="20"/>
              </w:rPr>
            </w:pPr>
            <w:r w:rsidRPr="00D963DA">
              <w:rPr>
                <w:rFonts w:cs="Arial"/>
                <w:sz w:val="20"/>
              </w:rPr>
              <w:t>Arrange, receive and position site office, storage sheds and on-site toilets and facilities.</w:t>
            </w:r>
          </w:p>
          <w:p w14:paraId="0FB4CD19" w14:textId="13B7CEF6" w:rsidR="00D963DA" w:rsidRPr="004B17CF" w:rsidRDefault="00D963DA" w:rsidP="006750F0">
            <w:pPr>
              <w:pStyle w:val="ListParagraph"/>
              <w:numPr>
                <w:ilvl w:val="1"/>
                <w:numId w:val="32"/>
              </w:numPr>
              <w:ind w:left="1171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</w:t>
            </w:r>
            <w:r w:rsidRPr="004B17CF">
              <w:rPr>
                <w:rFonts w:cs="Arial"/>
                <w:sz w:val="20"/>
              </w:rPr>
              <w:t>chedule</w:t>
            </w:r>
            <w:r>
              <w:rPr>
                <w:rFonts w:cs="Arial"/>
                <w:sz w:val="20"/>
              </w:rPr>
              <w:t xml:space="preserve"> and arrange</w:t>
            </w:r>
            <w:r w:rsidRPr="004B17CF">
              <w:rPr>
                <w:rFonts w:cs="Arial"/>
                <w:sz w:val="20"/>
              </w:rPr>
              <w:t xml:space="preserve"> temporary services</w:t>
            </w:r>
            <w:r>
              <w:rPr>
                <w:rFonts w:cs="Arial"/>
                <w:sz w:val="20"/>
              </w:rPr>
              <w:t>.</w:t>
            </w:r>
          </w:p>
          <w:p w14:paraId="2F347CD7" w14:textId="77777777" w:rsidR="00D963DA" w:rsidRPr="00D963DA" w:rsidRDefault="00D963DA" w:rsidP="006750F0">
            <w:pPr>
              <w:pStyle w:val="ListParagraph"/>
              <w:numPr>
                <w:ilvl w:val="1"/>
                <w:numId w:val="32"/>
              </w:numPr>
              <w:ind w:left="1171"/>
              <w:jc w:val="left"/>
              <w:rPr>
                <w:rFonts w:cs="Arial"/>
                <w:sz w:val="20"/>
              </w:rPr>
            </w:pPr>
            <w:r w:rsidRPr="00D963DA">
              <w:rPr>
                <w:rFonts w:cs="Arial"/>
                <w:sz w:val="20"/>
              </w:rPr>
              <w:t>Identify and develop processes to protect or utilise existing services at the site.</w:t>
            </w:r>
          </w:p>
          <w:p w14:paraId="4298541C" w14:textId="4B98B178" w:rsidR="00D963DA" w:rsidRDefault="00D963DA" w:rsidP="006750F0">
            <w:pPr>
              <w:pStyle w:val="ListParagraph"/>
              <w:numPr>
                <w:ilvl w:val="1"/>
                <w:numId w:val="32"/>
              </w:numPr>
              <w:ind w:left="1171"/>
              <w:jc w:val="left"/>
              <w:rPr>
                <w:rFonts w:cs="Arial"/>
                <w:sz w:val="20"/>
              </w:rPr>
            </w:pPr>
            <w:r w:rsidRPr="00D963DA">
              <w:rPr>
                <w:rFonts w:cs="Arial"/>
                <w:sz w:val="20"/>
              </w:rPr>
              <w:t>Identify and meet council requirements for temporary site set-up.</w:t>
            </w:r>
          </w:p>
          <w:p w14:paraId="3AE014E8" w14:textId="0CC08631" w:rsidR="00D963DA" w:rsidRDefault="00D963DA" w:rsidP="0082461B">
            <w:pPr>
              <w:pStyle w:val="ListParagraph"/>
              <w:numPr>
                <w:ilvl w:val="0"/>
                <w:numId w:val="32"/>
              </w:numPr>
              <w:jc w:val="left"/>
              <w:rPr>
                <w:rFonts w:cs="Arial"/>
                <w:sz w:val="20"/>
              </w:rPr>
            </w:pPr>
            <w:r w:rsidRPr="00D963DA">
              <w:rPr>
                <w:rFonts w:cs="Arial"/>
                <w:sz w:val="20"/>
              </w:rPr>
              <w:t>Arrange public protection.</w:t>
            </w:r>
          </w:p>
          <w:p w14:paraId="7ED1485B" w14:textId="6D052663" w:rsidR="00D963DA" w:rsidRPr="00D963DA" w:rsidRDefault="00D963DA" w:rsidP="006750F0">
            <w:pPr>
              <w:pStyle w:val="ListParagraph"/>
              <w:numPr>
                <w:ilvl w:val="1"/>
                <w:numId w:val="32"/>
              </w:numPr>
              <w:ind w:left="1171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Adhere to </w:t>
            </w:r>
            <w:r w:rsidRPr="00D963DA">
              <w:rPr>
                <w:rFonts w:cs="Arial"/>
                <w:sz w:val="20"/>
              </w:rPr>
              <w:t>WHS and local authority authorisations for site setup.</w:t>
            </w:r>
          </w:p>
          <w:p w14:paraId="16E77AEF" w14:textId="77777777" w:rsidR="00D963DA" w:rsidRPr="00D963DA" w:rsidRDefault="00D963DA" w:rsidP="006750F0">
            <w:pPr>
              <w:pStyle w:val="ListParagraph"/>
              <w:numPr>
                <w:ilvl w:val="1"/>
                <w:numId w:val="32"/>
              </w:numPr>
              <w:ind w:left="1171"/>
              <w:jc w:val="left"/>
              <w:rPr>
                <w:rFonts w:cs="Arial"/>
                <w:sz w:val="20"/>
              </w:rPr>
            </w:pPr>
            <w:r w:rsidRPr="00D963DA">
              <w:rPr>
                <w:rFonts w:cs="Arial"/>
                <w:sz w:val="20"/>
              </w:rPr>
              <w:t>Erect compliant hoardings, fencing and signage.</w:t>
            </w:r>
          </w:p>
          <w:p w14:paraId="62BDE023" w14:textId="77777777" w:rsidR="00D963DA" w:rsidRPr="00D963DA" w:rsidRDefault="00D963DA" w:rsidP="006750F0">
            <w:pPr>
              <w:pStyle w:val="ListParagraph"/>
              <w:numPr>
                <w:ilvl w:val="1"/>
                <w:numId w:val="32"/>
              </w:numPr>
              <w:ind w:left="1171"/>
              <w:jc w:val="left"/>
              <w:rPr>
                <w:rFonts w:cs="Arial"/>
                <w:sz w:val="20"/>
              </w:rPr>
            </w:pPr>
            <w:r w:rsidRPr="00D963DA">
              <w:rPr>
                <w:rFonts w:cs="Arial"/>
                <w:sz w:val="20"/>
              </w:rPr>
              <w:t>Arrange temporary site access and egress to meet local authority requirements.</w:t>
            </w:r>
          </w:p>
          <w:p w14:paraId="3121D8FD" w14:textId="6B30D6B9" w:rsidR="00D963DA" w:rsidRDefault="00D963DA" w:rsidP="006750F0">
            <w:pPr>
              <w:pStyle w:val="ListParagraph"/>
              <w:numPr>
                <w:ilvl w:val="1"/>
                <w:numId w:val="32"/>
              </w:numPr>
              <w:ind w:left="1171"/>
              <w:jc w:val="left"/>
              <w:rPr>
                <w:rFonts w:cs="Arial"/>
                <w:sz w:val="20"/>
              </w:rPr>
            </w:pPr>
            <w:r w:rsidRPr="00D963DA">
              <w:rPr>
                <w:rFonts w:cs="Arial"/>
                <w:sz w:val="20"/>
              </w:rPr>
              <w:t>Organise waste facilities and waste removal.</w:t>
            </w:r>
          </w:p>
          <w:p w14:paraId="4562C2F7" w14:textId="1B859462" w:rsidR="00D963DA" w:rsidRDefault="00D963DA" w:rsidP="0082461B">
            <w:pPr>
              <w:pStyle w:val="ListParagraph"/>
              <w:numPr>
                <w:ilvl w:val="0"/>
                <w:numId w:val="32"/>
              </w:numPr>
              <w:jc w:val="left"/>
              <w:rPr>
                <w:rFonts w:cs="Arial"/>
                <w:sz w:val="20"/>
              </w:rPr>
            </w:pPr>
            <w:r w:rsidRPr="00D963DA">
              <w:rPr>
                <w:rFonts w:cs="Arial"/>
                <w:sz w:val="20"/>
              </w:rPr>
              <w:t>Organise on-site delivery.</w:t>
            </w:r>
          </w:p>
          <w:p w14:paraId="551F8FEE" w14:textId="6BA2ACC5" w:rsidR="00D963DA" w:rsidRDefault="00D963DA" w:rsidP="006750F0">
            <w:pPr>
              <w:pStyle w:val="ListParagraph"/>
              <w:numPr>
                <w:ilvl w:val="1"/>
                <w:numId w:val="32"/>
              </w:numPr>
              <w:ind w:left="1171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 and confirm materials required.</w:t>
            </w:r>
          </w:p>
          <w:p w14:paraId="3C020579" w14:textId="601C1FE6" w:rsidR="00D963DA" w:rsidRPr="00D963DA" w:rsidRDefault="00D963DA" w:rsidP="006750F0">
            <w:pPr>
              <w:pStyle w:val="ListParagraph"/>
              <w:numPr>
                <w:ilvl w:val="1"/>
                <w:numId w:val="32"/>
              </w:numPr>
              <w:ind w:left="1171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</w:t>
            </w:r>
            <w:r w:rsidRPr="00D963DA">
              <w:rPr>
                <w:rFonts w:cs="Arial"/>
                <w:sz w:val="20"/>
              </w:rPr>
              <w:t>rder materials to meet scheduled delivery dates.</w:t>
            </w:r>
          </w:p>
          <w:p w14:paraId="60C648E4" w14:textId="77777777" w:rsidR="00D963DA" w:rsidRPr="00D963DA" w:rsidRDefault="00D963DA" w:rsidP="006750F0">
            <w:pPr>
              <w:pStyle w:val="ListParagraph"/>
              <w:numPr>
                <w:ilvl w:val="1"/>
                <w:numId w:val="32"/>
              </w:numPr>
              <w:ind w:left="1171"/>
              <w:jc w:val="left"/>
              <w:rPr>
                <w:rFonts w:cs="Arial"/>
                <w:sz w:val="20"/>
              </w:rPr>
            </w:pPr>
            <w:r w:rsidRPr="00D963DA">
              <w:rPr>
                <w:rFonts w:cs="Arial"/>
                <w:sz w:val="20"/>
              </w:rPr>
              <w:t>Check availability of physical resources and schedule delivery as needed.</w:t>
            </w:r>
          </w:p>
          <w:p w14:paraId="36D36681" w14:textId="165D0F5E" w:rsidR="00D963DA" w:rsidRDefault="00D963DA" w:rsidP="006750F0">
            <w:pPr>
              <w:pStyle w:val="ListParagraph"/>
              <w:numPr>
                <w:ilvl w:val="1"/>
                <w:numId w:val="32"/>
              </w:numPr>
              <w:ind w:left="1171"/>
              <w:jc w:val="left"/>
              <w:rPr>
                <w:rFonts w:cs="Arial"/>
                <w:sz w:val="20"/>
              </w:rPr>
            </w:pPr>
            <w:r w:rsidRPr="00D963DA">
              <w:rPr>
                <w:rFonts w:cs="Arial"/>
                <w:sz w:val="20"/>
              </w:rPr>
              <w:t>Receive, secure and protect materials and plant and equipment.</w:t>
            </w:r>
          </w:p>
          <w:p w14:paraId="45228260" w14:textId="3E393046" w:rsidR="00D963DA" w:rsidRDefault="00D963DA" w:rsidP="0082461B">
            <w:pPr>
              <w:pStyle w:val="ListParagraph"/>
              <w:numPr>
                <w:ilvl w:val="0"/>
                <w:numId w:val="32"/>
              </w:numPr>
              <w:jc w:val="left"/>
              <w:rPr>
                <w:rFonts w:cs="Arial"/>
                <w:sz w:val="20"/>
              </w:rPr>
            </w:pPr>
            <w:r w:rsidRPr="00D963DA">
              <w:rPr>
                <w:rFonts w:cs="Arial"/>
                <w:sz w:val="20"/>
              </w:rPr>
              <w:t>Organise on- site human resources.</w:t>
            </w:r>
          </w:p>
          <w:p w14:paraId="0DACDDC6" w14:textId="19E89967" w:rsidR="00D963DA" w:rsidRPr="004B17CF" w:rsidRDefault="00D963DA" w:rsidP="006750F0">
            <w:pPr>
              <w:pStyle w:val="ListParagraph"/>
              <w:numPr>
                <w:ilvl w:val="1"/>
                <w:numId w:val="32"/>
              </w:numPr>
              <w:ind w:left="1171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</w:t>
            </w:r>
            <w:r w:rsidRPr="004B17CF">
              <w:rPr>
                <w:rFonts w:cs="Arial"/>
                <w:sz w:val="20"/>
              </w:rPr>
              <w:t>chedule</w:t>
            </w:r>
            <w:r>
              <w:rPr>
                <w:rFonts w:cs="Arial"/>
                <w:sz w:val="20"/>
              </w:rPr>
              <w:t xml:space="preserve"> and arrange</w:t>
            </w:r>
            <w:r w:rsidRPr="004B17CF">
              <w:rPr>
                <w:rFonts w:cs="Arial"/>
                <w:sz w:val="20"/>
              </w:rPr>
              <w:t xml:space="preserve"> human resources</w:t>
            </w:r>
            <w:r>
              <w:rPr>
                <w:rFonts w:cs="Arial"/>
                <w:sz w:val="20"/>
              </w:rPr>
              <w:t>.</w:t>
            </w:r>
          </w:p>
          <w:p w14:paraId="22E564B5" w14:textId="77777777" w:rsidR="00D963DA" w:rsidRPr="00D963DA" w:rsidRDefault="00D963DA" w:rsidP="006750F0">
            <w:pPr>
              <w:pStyle w:val="ListParagraph"/>
              <w:numPr>
                <w:ilvl w:val="1"/>
                <w:numId w:val="32"/>
              </w:numPr>
              <w:ind w:left="1171"/>
              <w:jc w:val="left"/>
              <w:rPr>
                <w:rFonts w:cs="Arial"/>
                <w:sz w:val="20"/>
              </w:rPr>
            </w:pPr>
            <w:r w:rsidRPr="00D963DA">
              <w:rPr>
                <w:rFonts w:cs="Arial"/>
                <w:sz w:val="20"/>
              </w:rPr>
              <w:t>Address industrial relations and on-site safety matters that could impact on the preparation and human resourcing for building work.</w:t>
            </w:r>
          </w:p>
          <w:p w14:paraId="78BEE4BF" w14:textId="77777777" w:rsidR="00D963DA" w:rsidRPr="00D963DA" w:rsidRDefault="00D963DA" w:rsidP="006750F0">
            <w:pPr>
              <w:pStyle w:val="ListParagraph"/>
              <w:numPr>
                <w:ilvl w:val="1"/>
                <w:numId w:val="32"/>
              </w:numPr>
              <w:ind w:left="1171"/>
              <w:jc w:val="left"/>
              <w:rPr>
                <w:rFonts w:cs="Arial"/>
                <w:sz w:val="20"/>
              </w:rPr>
            </w:pPr>
            <w:r w:rsidRPr="00D963DA">
              <w:rPr>
                <w:rFonts w:cs="Arial"/>
                <w:sz w:val="20"/>
              </w:rPr>
              <w:t>Identify and allocate on-site human resource requirements.</w:t>
            </w:r>
          </w:p>
          <w:p w14:paraId="7BD6062D" w14:textId="77777777" w:rsidR="00D963DA" w:rsidRPr="00D963DA" w:rsidRDefault="00D963DA" w:rsidP="006750F0">
            <w:pPr>
              <w:pStyle w:val="ListParagraph"/>
              <w:numPr>
                <w:ilvl w:val="1"/>
                <w:numId w:val="32"/>
              </w:numPr>
              <w:ind w:left="1171"/>
              <w:jc w:val="left"/>
              <w:rPr>
                <w:rFonts w:cs="Arial"/>
                <w:sz w:val="20"/>
              </w:rPr>
            </w:pPr>
            <w:r w:rsidRPr="00D963DA">
              <w:rPr>
                <w:rFonts w:cs="Arial"/>
                <w:sz w:val="20"/>
              </w:rPr>
              <w:t>Engage or appoint construction work supervisor.</w:t>
            </w:r>
          </w:p>
          <w:p w14:paraId="72852245" w14:textId="5D015F13" w:rsidR="00D963DA" w:rsidRPr="00D963DA" w:rsidRDefault="00D963DA" w:rsidP="006750F0">
            <w:pPr>
              <w:pStyle w:val="ListParagraph"/>
              <w:numPr>
                <w:ilvl w:val="1"/>
                <w:numId w:val="32"/>
              </w:numPr>
              <w:ind w:left="1171"/>
              <w:jc w:val="left"/>
              <w:rPr>
                <w:rFonts w:cs="Arial"/>
                <w:sz w:val="20"/>
              </w:rPr>
            </w:pPr>
            <w:r w:rsidRPr="00D963DA">
              <w:rPr>
                <w:rFonts w:cs="Arial"/>
                <w:sz w:val="20"/>
              </w:rPr>
              <w:t>Engage appropriate employees or contractors as stated for project needs.</w:t>
            </w:r>
          </w:p>
          <w:p w14:paraId="5AD88611" w14:textId="77777777" w:rsidR="00FC083A" w:rsidRPr="0047390E" w:rsidRDefault="00FC083A" w:rsidP="00A80ACC">
            <w:pPr>
              <w:jc w:val="left"/>
              <w:rPr>
                <w:rFonts w:cs="Arial"/>
                <w:sz w:val="20"/>
              </w:rPr>
            </w:pPr>
          </w:p>
          <w:p w14:paraId="3F9C295F" w14:textId="7DE5320B" w:rsidR="00305E0F" w:rsidRPr="0047390E" w:rsidRDefault="00FC083A" w:rsidP="00041FA8">
            <w:pPr>
              <w:jc w:val="left"/>
              <w:rPr>
                <w:rFonts w:cs="Arial"/>
                <w:sz w:val="20"/>
              </w:rPr>
            </w:pPr>
            <w:r w:rsidRPr="00FC083A">
              <w:rPr>
                <w:rFonts w:cs="Arial"/>
                <w:sz w:val="20"/>
              </w:rPr>
              <w:t xml:space="preserve">These tasks may be simulated or real. The </w:t>
            </w:r>
            <w:r w:rsidR="00750D30">
              <w:rPr>
                <w:rFonts w:cs="Arial"/>
                <w:sz w:val="20"/>
              </w:rPr>
              <w:t>Participant</w:t>
            </w:r>
            <w:r w:rsidRPr="00FC083A">
              <w:rPr>
                <w:rFonts w:cs="Arial"/>
                <w:sz w:val="20"/>
              </w:rPr>
              <w:t xml:space="preserve"> is to gather evidence of how they have completed each component of the Practical Task, which is to be submitted with this Practical Assessment sheet.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 xml:space="preserve">bserver is to provide detailed comments on the tasks completed by the </w:t>
            </w:r>
            <w:r w:rsidR="00BE45C9">
              <w:rPr>
                <w:rFonts w:cs="Arial"/>
                <w:sz w:val="20"/>
              </w:rPr>
              <w:t>P</w:t>
            </w:r>
            <w:r w:rsidRPr="00FC083A">
              <w:rPr>
                <w:rFonts w:cs="Arial"/>
                <w:sz w:val="20"/>
              </w:rPr>
              <w:t>articipant</w:t>
            </w:r>
            <w:r w:rsidR="00041FA8">
              <w:rPr>
                <w:rFonts w:cs="Arial"/>
                <w:sz w:val="20"/>
              </w:rPr>
              <w:t xml:space="preserve"> (on the Observer Comments, overleaf)</w:t>
            </w:r>
            <w:r w:rsidRPr="00FC083A">
              <w:rPr>
                <w:rFonts w:cs="Arial"/>
                <w:sz w:val="20"/>
              </w:rPr>
              <w:t xml:space="preserve">. The </w:t>
            </w:r>
            <w:r w:rsidR="00BE45C9">
              <w:rPr>
                <w:rFonts w:cs="Arial"/>
                <w:sz w:val="20"/>
              </w:rPr>
              <w:t>A</w:t>
            </w:r>
            <w:r w:rsidRPr="00FC083A">
              <w:rPr>
                <w:rFonts w:cs="Arial"/>
                <w:sz w:val="20"/>
              </w:rPr>
              <w:t xml:space="preserve">ssessor is to verify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>bserver’s comments</w:t>
            </w:r>
            <w:r w:rsidR="00041FA8">
              <w:rPr>
                <w:rFonts w:cs="Arial"/>
                <w:sz w:val="20"/>
              </w:rPr>
              <w:t>, noting their findings</w:t>
            </w:r>
            <w:r w:rsidRPr="00FC083A">
              <w:rPr>
                <w:rFonts w:cs="Arial"/>
                <w:sz w:val="20"/>
              </w:rPr>
              <w:t xml:space="preserve"> in the Assessor Comments </w:t>
            </w:r>
            <w:r w:rsidR="00041FA8">
              <w:rPr>
                <w:rFonts w:cs="Arial"/>
                <w:sz w:val="20"/>
              </w:rPr>
              <w:t>(on the back of the Practical Assessment cover page) and provide the assessment outcome</w:t>
            </w:r>
            <w:r w:rsidR="00041FA8" w:rsidRPr="00703DE3">
              <w:rPr>
                <w:rFonts w:cs="Arial"/>
                <w:sz w:val="20"/>
              </w:rPr>
              <w:t>.</w:t>
            </w:r>
          </w:p>
        </w:tc>
      </w:tr>
      <w:tr w:rsidR="00FC083A" w:rsidRPr="000559FC" w14:paraId="1E5E0621" w14:textId="77777777" w:rsidTr="006B63E9">
        <w:trPr>
          <w:trHeight w:val="1474"/>
        </w:trPr>
        <w:tc>
          <w:tcPr>
            <w:tcW w:w="9072" w:type="dxa"/>
            <w:gridSpan w:val="2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9871ADA" w14:textId="379B87B5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Resources required:</w:t>
            </w:r>
          </w:p>
          <w:p w14:paraId="5F1E0977" w14:textId="6D4A20A5" w:rsidR="00305E0F" w:rsidRPr="000861CC" w:rsidRDefault="00D963DA" w:rsidP="00305E0F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Work site; Access to </w:t>
            </w:r>
            <w:r w:rsidRPr="00D963DA">
              <w:rPr>
                <w:rFonts w:cs="Arial"/>
                <w:sz w:val="20"/>
              </w:rPr>
              <w:t>relevant government building and industrial relations legislation</w:t>
            </w:r>
            <w:r>
              <w:rPr>
                <w:rFonts w:cs="Arial"/>
                <w:sz w:val="20"/>
              </w:rPr>
              <w:t>; C</w:t>
            </w:r>
            <w:r w:rsidRPr="00D963DA">
              <w:rPr>
                <w:rFonts w:cs="Arial"/>
                <w:sz w:val="20"/>
              </w:rPr>
              <w:t>urrent relevant Building and Construction codes and standards</w:t>
            </w:r>
            <w:r>
              <w:rPr>
                <w:rFonts w:cs="Arial"/>
                <w:sz w:val="20"/>
              </w:rPr>
              <w:t xml:space="preserve">; </w:t>
            </w:r>
            <w:r w:rsidR="00305E0F">
              <w:rPr>
                <w:rFonts w:cs="Arial"/>
                <w:sz w:val="20"/>
              </w:rPr>
              <w:t>P</w:t>
            </w:r>
            <w:r w:rsidRPr="00D963DA">
              <w:rPr>
                <w:rFonts w:cs="Arial"/>
                <w:sz w:val="20"/>
              </w:rPr>
              <w:t>roject plans, specifications and manufacturer’s product information</w:t>
            </w:r>
            <w:r w:rsidR="00305E0F">
              <w:rPr>
                <w:rFonts w:cs="Arial"/>
                <w:sz w:val="20"/>
              </w:rPr>
              <w:t>; Workplace</w:t>
            </w:r>
            <w:r w:rsidRPr="00D963DA">
              <w:rPr>
                <w:rFonts w:cs="Arial"/>
                <w:sz w:val="20"/>
              </w:rPr>
              <w:t xml:space="preserve"> policies, procedures and other quality documentation</w:t>
            </w:r>
            <w:r w:rsidR="00305E0F">
              <w:rPr>
                <w:rFonts w:cs="Arial"/>
                <w:sz w:val="20"/>
              </w:rPr>
              <w:t>;</w:t>
            </w:r>
            <w:r w:rsidRPr="00D963DA">
              <w:rPr>
                <w:rFonts w:cs="Arial"/>
                <w:sz w:val="20"/>
              </w:rPr>
              <w:t xml:space="preserve"> </w:t>
            </w:r>
            <w:r w:rsidR="00305E0F">
              <w:rPr>
                <w:rFonts w:cs="Arial"/>
                <w:sz w:val="20"/>
              </w:rPr>
              <w:t>B</w:t>
            </w:r>
            <w:r w:rsidRPr="00D963DA">
              <w:rPr>
                <w:rFonts w:cs="Arial"/>
                <w:sz w:val="20"/>
              </w:rPr>
              <w:t>usiness equipment and technology to facilitate arranging resources and preparing for a construction project.</w:t>
            </w:r>
          </w:p>
        </w:tc>
      </w:tr>
      <w:tr w:rsidR="00FC083A" w:rsidRPr="00683908" w14:paraId="4E8228A8" w14:textId="77777777" w:rsidTr="006B63E9">
        <w:trPr>
          <w:trHeight w:val="567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181DE90C" w14:textId="7F6C132E" w:rsidR="00FC083A" w:rsidRPr="00696855" w:rsidRDefault="00162AE6" w:rsidP="006B63E9">
            <w:pPr>
              <w:keepNext/>
              <w:keepLines/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lastRenderedPageBreak/>
              <w:t>Observer details</w:t>
            </w:r>
          </w:p>
        </w:tc>
      </w:tr>
      <w:tr w:rsidR="00DA29C7" w:rsidRPr="00683908" w14:paraId="18151E20" w14:textId="77777777" w:rsidTr="006B63E9">
        <w:trPr>
          <w:trHeight w:val="454"/>
        </w:trPr>
        <w:tc>
          <w:tcPr>
            <w:tcW w:w="2598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14:paraId="725E90D1" w14:textId="12122B17" w:rsidR="00DA29C7" w:rsidRPr="00696855" w:rsidRDefault="00DA29C7" w:rsidP="00DA29C7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14:paraId="30E68F53" w14:textId="77777777" w:rsidR="00DA29C7" w:rsidRPr="00DE6B06" w:rsidRDefault="00DA29C7" w:rsidP="00DA29C7">
            <w:pPr>
              <w:jc w:val="left"/>
              <w:rPr>
                <w:rFonts w:ascii="Arial" w:hAnsi="Arial" w:cs="Arial"/>
                <w:sz w:val="22"/>
              </w:rPr>
            </w:pPr>
            <w:permStart w:id="802907607" w:edGrp="everyone"/>
            <w:permEnd w:id="802907607"/>
          </w:p>
        </w:tc>
      </w:tr>
      <w:tr w:rsidR="00DA29C7" w:rsidRPr="00683908" w14:paraId="47E71B4B" w14:textId="77777777" w:rsidTr="006B63E9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191D8FEA" w14:textId="77777777" w:rsidR="00DA29C7" w:rsidRDefault="00DA29C7" w:rsidP="00DA29C7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Role of observer </w:t>
            </w:r>
          </w:p>
          <w:p w14:paraId="1E26B098" w14:textId="77777777" w:rsidR="00DA29C7" w:rsidRPr="00696855" w:rsidRDefault="00DA29C7" w:rsidP="00DA29C7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(Confirm suitability to sign)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4D516D9E" w14:textId="77777777" w:rsidR="00DA29C7" w:rsidRPr="00DE6B06" w:rsidRDefault="00DA29C7" w:rsidP="00DA29C7">
            <w:pPr>
              <w:jc w:val="left"/>
              <w:rPr>
                <w:rFonts w:ascii="Arial" w:hAnsi="Arial" w:cs="Arial"/>
                <w:sz w:val="22"/>
              </w:rPr>
            </w:pPr>
            <w:permStart w:id="1285883008" w:edGrp="everyone"/>
            <w:permEnd w:id="1285883008"/>
          </w:p>
        </w:tc>
      </w:tr>
      <w:tr w:rsidR="00DA29C7" w:rsidRPr="00683908" w14:paraId="637AD768" w14:textId="77777777" w:rsidTr="006B63E9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080EDE5F" w14:textId="77777777" w:rsidR="00DA29C7" w:rsidRDefault="00DA29C7" w:rsidP="00DA29C7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Email address of observer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3D7598FC" w14:textId="77777777" w:rsidR="00DA29C7" w:rsidRPr="00DE6B06" w:rsidRDefault="00DA29C7" w:rsidP="00DA29C7">
            <w:pPr>
              <w:jc w:val="left"/>
              <w:rPr>
                <w:rFonts w:ascii="Arial" w:hAnsi="Arial" w:cs="Arial"/>
                <w:sz w:val="22"/>
              </w:rPr>
            </w:pPr>
            <w:permStart w:id="1769278787" w:edGrp="everyone"/>
            <w:permEnd w:id="1769278787"/>
          </w:p>
        </w:tc>
      </w:tr>
      <w:tr w:rsidR="00DA29C7" w:rsidRPr="00683908" w14:paraId="1BEE3403" w14:textId="77777777" w:rsidTr="006B63E9">
        <w:trPr>
          <w:trHeight w:val="850"/>
        </w:trPr>
        <w:tc>
          <w:tcPr>
            <w:tcW w:w="2598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6A524" w14:textId="77777777" w:rsidR="00DA29C7" w:rsidRPr="00696855" w:rsidRDefault="00DA29C7" w:rsidP="00DA29C7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Signature of 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permStart w:id="190016656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048728312"/>
            <w:showingPlcHdr/>
            <w:picture/>
          </w:sdtPr>
          <w:sdtEndPr/>
          <w:sdtContent>
            <w:tc>
              <w:tcPr>
                <w:tcW w:w="6474" w:type="dxa"/>
                <w:tcBorders>
                  <w:left w:val="single" w:sz="4" w:space="0" w:color="000000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661A59A6" w14:textId="52739A8D" w:rsidR="00DA29C7" w:rsidRPr="00DE6B06" w:rsidRDefault="00DA29C7" w:rsidP="00DA29C7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 w:rsidRPr="002373CE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37FCF3F5" wp14:editId="7E27C495">
                      <wp:extent cx="3913549" cy="360000"/>
                      <wp:effectExtent l="0" t="0" r="0" b="2540"/>
                      <wp:docPr id="698657934" name="Picture 69865793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900166560" w:displacedByCustomXml="prev"/>
      </w:tr>
      <w:tr w:rsidR="00DA29C7" w:rsidRPr="00683908" w14:paraId="6BD19315" w14:textId="77777777" w:rsidTr="006B63E9">
        <w:trPr>
          <w:trHeight w:val="454"/>
        </w:trPr>
        <w:tc>
          <w:tcPr>
            <w:tcW w:w="2598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1C4E107D" w14:textId="77777777" w:rsidR="00DA29C7" w:rsidRPr="00696855" w:rsidRDefault="00DA29C7" w:rsidP="00DA29C7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permStart w:id="1525569196" w:edGrp="everyone"/>
        <w:tc>
          <w:tcPr>
            <w:tcW w:w="6474" w:type="dxa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9DB4421" w14:textId="25038E95" w:rsidR="00DA29C7" w:rsidRPr="00DE6B06" w:rsidRDefault="003B7B21" w:rsidP="00DA29C7">
            <w:pPr>
              <w:jc w:val="left"/>
              <w:rPr>
                <w:rFonts w:ascii="Arial" w:hAnsi="Arial" w:cs="Arial"/>
                <w:sz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790589695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A29C7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525569196"/>
          </w:p>
        </w:tc>
      </w:tr>
    </w:tbl>
    <w:p w14:paraId="521FB641" w14:textId="77777777" w:rsidR="004C68EC" w:rsidRPr="004C68EC" w:rsidRDefault="004C68EC">
      <w:pPr>
        <w:rPr>
          <w:sz w:val="19"/>
          <w:szCs w:val="19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513"/>
        <w:gridCol w:w="1559"/>
      </w:tblGrid>
      <w:tr w:rsidR="00FC083A" w:rsidRPr="00683908" w14:paraId="387DBEB9" w14:textId="77777777" w:rsidTr="001F0C9E">
        <w:trPr>
          <w:tblHeader/>
        </w:trPr>
        <w:tc>
          <w:tcPr>
            <w:tcW w:w="7513" w:type="dxa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62047873" w14:textId="4870D474" w:rsidR="00FC083A" w:rsidRPr="0019760F" w:rsidRDefault="00FC083A" w:rsidP="00A80ACC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559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608DBC4D" w14:textId="77777777" w:rsidR="00FC083A" w:rsidRPr="00696855" w:rsidRDefault="00FC083A" w:rsidP="00A80ACC">
            <w:pPr>
              <w:jc w:val="center"/>
              <w:rPr>
                <w:rFonts w:cs="Arial"/>
                <w:sz w:val="20"/>
              </w:rPr>
            </w:pPr>
            <w:r w:rsidRPr="004B0BF6">
              <w:rPr>
                <w:rFonts w:cs="Arial"/>
                <w:b/>
                <w:sz w:val="20"/>
              </w:rPr>
              <w:t xml:space="preserve">Tick if satisfactorily completed. </w:t>
            </w:r>
            <w:r w:rsidRPr="004B0BF6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FC083A" w:rsidRPr="00696855" w14:paraId="47954F60" w14:textId="77777777" w:rsidTr="00BE45C9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59FC855E" w14:textId="046CD733" w:rsidR="00FC083A" w:rsidRPr="005A68BC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1 </w:t>
            </w:r>
            <w:r w:rsidR="008854D6" w:rsidRPr="008854D6">
              <w:rPr>
                <w:rFonts w:cs="Arial"/>
                <w:b/>
                <w:sz w:val="20"/>
              </w:rPr>
              <w:t>Complete preliminary construction requirements.</w:t>
            </w:r>
          </w:p>
        </w:tc>
      </w:tr>
      <w:tr w:rsidR="00AF63E0" w:rsidRPr="00696855" w14:paraId="65B19E1E" w14:textId="77777777" w:rsidTr="00273A87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4612EE37" w14:textId="49B0778B" w:rsidR="00AF63E0" w:rsidRPr="00931795" w:rsidRDefault="00AF63E0" w:rsidP="00AF63E0">
            <w:pPr>
              <w:pStyle w:val="331PASListTask1"/>
            </w:pPr>
            <w:bookmarkStart w:id="41" w:name="_Ref135137075"/>
            <w:r>
              <w:t>Locate</w:t>
            </w:r>
            <w:r w:rsidRPr="004B17CF">
              <w:t>, read and interpret relevant project documentation</w:t>
            </w:r>
            <w:r>
              <w:t>.</w:t>
            </w:r>
            <w:bookmarkEnd w:id="41"/>
          </w:p>
        </w:tc>
        <w:permStart w:id="934546163" w:edGrp="everyone" w:displacedByCustomXml="next"/>
        <w:sdt>
          <w:sdtPr>
            <w:rPr>
              <w:rFonts w:cs="Arial"/>
              <w:sz w:val="36"/>
              <w:szCs w:val="36"/>
            </w:rPr>
            <w:id w:val="-13172569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24B598BF" w14:textId="3D46ADAC" w:rsidR="00AF63E0" w:rsidRPr="004E1BC5" w:rsidRDefault="00AF63E0" w:rsidP="00AF63E0">
                <w:pPr>
                  <w:jc w:val="center"/>
                  <w:rPr>
                    <w:rFonts w:cs="Arial"/>
                    <w:sz w:val="20"/>
                  </w:rPr>
                </w:pPr>
                <w:r w:rsidRPr="00CB3516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34546163" w:displacedByCustomXml="prev"/>
      </w:tr>
      <w:tr w:rsidR="00AF63E0" w:rsidRPr="00696855" w14:paraId="3EBDCDF5" w14:textId="77777777" w:rsidTr="00273A87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6A0BD0B8" w14:textId="4A7105B9" w:rsidR="00AF63E0" w:rsidRPr="00931795" w:rsidRDefault="00AF63E0" w:rsidP="00AF63E0">
            <w:pPr>
              <w:pStyle w:val="331PASListTask1"/>
            </w:pPr>
            <w:bookmarkStart w:id="42" w:name="_Ref135137381"/>
            <w:r w:rsidRPr="004B17CF">
              <w:t>Set</w:t>
            </w:r>
            <w:r>
              <w:t xml:space="preserve"> a</w:t>
            </w:r>
            <w:r w:rsidRPr="004B17CF">
              <w:t xml:space="preserve"> site handover date with client once appropriate fees are confirmed paid with relevant persons</w:t>
            </w:r>
            <w:r>
              <w:t>.</w:t>
            </w:r>
            <w:bookmarkEnd w:id="42"/>
          </w:p>
        </w:tc>
        <w:permStart w:id="1700935008" w:edGrp="everyone" w:displacedByCustomXml="next"/>
        <w:sdt>
          <w:sdtPr>
            <w:rPr>
              <w:rFonts w:cs="Arial"/>
              <w:sz w:val="36"/>
              <w:szCs w:val="36"/>
            </w:rPr>
            <w:id w:val="-12535721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26E51E08" w14:textId="2D34E126" w:rsidR="00AF63E0" w:rsidRPr="004E1BC5" w:rsidRDefault="00AF63E0" w:rsidP="00AF63E0">
                <w:pPr>
                  <w:jc w:val="center"/>
                  <w:rPr>
                    <w:rFonts w:cs="Arial"/>
                    <w:sz w:val="20"/>
                  </w:rPr>
                </w:pPr>
                <w:r w:rsidRPr="00CB3516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00935008" w:displacedByCustomXml="prev"/>
      </w:tr>
      <w:tr w:rsidR="00AF63E0" w:rsidRPr="00696855" w14:paraId="55636F2A" w14:textId="77777777" w:rsidTr="00273A87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1AFCFE87" w14:textId="2C26C478" w:rsidR="00AF63E0" w:rsidRPr="00134F7E" w:rsidRDefault="00AF63E0" w:rsidP="00AF63E0">
            <w:pPr>
              <w:pStyle w:val="331PASListTask1"/>
            </w:pPr>
            <w:bookmarkStart w:id="43" w:name="_Ref135137593"/>
            <w:r>
              <w:t>Organise</w:t>
            </w:r>
            <w:r w:rsidRPr="004B17CF">
              <w:t xml:space="preserve"> and provide insurance and security requirements.</w:t>
            </w:r>
            <w:bookmarkEnd w:id="43"/>
          </w:p>
        </w:tc>
        <w:permStart w:id="1782600014" w:edGrp="everyone" w:displacedByCustomXml="next"/>
        <w:sdt>
          <w:sdtPr>
            <w:rPr>
              <w:rFonts w:cs="Arial"/>
              <w:sz w:val="36"/>
              <w:szCs w:val="36"/>
            </w:rPr>
            <w:id w:val="-10509904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76BD4094" w14:textId="56EBB9A1" w:rsidR="00AF63E0" w:rsidRPr="004E1BC5" w:rsidRDefault="00AF63E0" w:rsidP="00AF63E0">
                <w:pPr>
                  <w:jc w:val="center"/>
                  <w:rPr>
                    <w:rFonts w:cs="Arial"/>
                    <w:sz w:val="20"/>
                  </w:rPr>
                </w:pPr>
                <w:r w:rsidRPr="00CB3516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82600014" w:displacedByCustomXml="prev"/>
      </w:tr>
      <w:tr w:rsidR="00AF63E0" w:rsidRPr="00696855" w14:paraId="64FAD084" w14:textId="77777777" w:rsidTr="00273A87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64515BAA" w14:textId="50FDAC9F" w:rsidR="00AF63E0" w:rsidRPr="00931795" w:rsidRDefault="00AF63E0" w:rsidP="00AF63E0">
            <w:pPr>
              <w:pStyle w:val="331PASListTask1"/>
            </w:pPr>
            <w:bookmarkStart w:id="44" w:name="_Ref135137798"/>
            <w:r w:rsidRPr="004B17CF">
              <w:t>Notify authorities of the commencement of scheduled works</w:t>
            </w:r>
            <w:r>
              <w:t>.</w:t>
            </w:r>
            <w:bookmarkEnd w:id="44"/>
          </w:p>
        </w:tc>
        <w:permStart w:id="1345149602" w:edGrp="everyone" w:displacedByCustomXml="next"/>
        <w:sdt>
          <w:sdtPr>
            <w:rPr>
              <w:rFonts w:cs="Arial"/>
              <w:sz w:val="36"/>
              <w:szCs w:val="36"/>
            </w:rPr>
            <w:id w:val="14844249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20367A34" w14:textId="0F6BEB65" w:rsidR="00AF63E0" w:rsidRPr="004E1BC5" w:rsidRDefault="00AF63E0" w:rsidP="00AF63E0">
                <w:pPr>
                  <w:jc w:val="center"/>
                  <w:rPr>
                    <w:rFonts w:cs="Arial"/>
                    <w:sz w:val="20"/>
                  </w:rPr>
                </w:pPr>
                <w:r w:rsidRPr="00CB3516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45149602" w:displacedByCustomXml="prev"/>
      </w:tr>
      <w:tr w:rsidR="00AF63E0" w:rsidRPr="00696855" w14:paraId="2BD9729B" w14:textId="77777777" w:rsidTr="00273A87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18F30F8B" w14:textId="60E2F095" w:rsidR="00AF63E0" w:rsidRPr="00931795" w:rsidRDefault="00AF63E0" w:rsidP="00AF63E0">
            <w:pPr>
              <w:pStyle w:val="331PASListTask1"/>
            </w:pPr>
            <w:bookmarkStart w:id="45" w:name="_Ref135137899"/>
            <w:r w:rsidRPr="001808DB">
              <w:t>Record and maintain information from local council, external authorities, employees and contractors.</w:t>
            </w:r>
            <w:bookmarkEnd w:id="45"/>
          </w:p>
        </w:tc>
        <w:permStart w:id="387911437" w:edGrp="everyone" w:displacedByCustomXml="next"/>
        <w:sdt>
          <w:sdtPr>
            <w:rPr>
              <w:rFonts w:cs="Arial"/>
              <w:sz w:val="36"/>
              <w:szCs w:val="36"/>
            </w:rPr>
            <w:id w:val="19526704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3FA80520" w14:textId="30B6FB16" w:rsidR="00AF63E0" w:rsidRPr="004E1BC5" w:rsidRDefault="00AF63E0" w:rsidP="00AF63E0">
                <w:pPr>
                  <w:jc w:val="center"/>
                  <w:rPr>
                    <w:rFonts w:cs="Arial"/>
                    <w:sz w:val="20"/>
                  </w:rPr>
                </w:pPr>
                <w:r w:rsidRPr="00CB3516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87911437" w:displacedByCustomXml="prev"/>
      </w:tr>
      <w:tr w:rsidR="00AF63E0" w:rsidRPr="00696855" w14:paraId="2EF54375" w14:textId="77777777" w:rsidTr="00273A87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1292FA90" w14:textId="28124589" w:rsidR="00AF63E0" w:rsidRPr="001808DB" w:rsidRDefault="00AF63E0" w:rsidP="00AF63E0">
            <w:pPr>
              <w:pStyle w:val="331PASListTask1"/>
            </w:pPr>
            <w:bookmarkStart w:id="46" w:name="_Ref135138042"/>
            <w:r w:rsidRPr="001808DB">
              <w:t>Determine and advise relevant persons of work, parking and other restrictions.</w:t>
            </w:r>
            <w:bookmarkEnd w:id="46"/>
          </w:p>
        </w:tc>
        <w:permStart w:id="916934839" w:edGrp="everyone" w:displacedByCustomXml="next"/>
        <w:sdt>
          <w:sdtPr>
            <w:rPr>
              <w:rFonts w:cs="Arial"/>
              <w:sz w:val="36"/>
              <w:szCs w:val="36"/>
            </w:rPr>
            <w:id w:val="-3089448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29975DC6" w14:textId="5A36EA89" w:rsidR="00AF63E0" w:rsidRPr="004E1BC5" w:rsidRDefault="00AF63E0" w:rsidP="00AF63E0">
                <w:pPr>
                  <w:jc w:val="center"/>
                  <w:rPr>
                    <w:rFonts w:cs="Arial"/>
                    <w:sz w:val="20"/>
                  </w:rPr>
                </w:pPr>
                <w:r w:rsidRPr="00CB3516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16934839" w:displacedByCustomXml="prev"/>
      </w:tr>
      <w:tr w:rsidR="00FC083A" w:rsidRPr="00696855" w14:paraId="6209610F" w14:textId="77777777" w:rsidTr="00BE45C9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1229A0C5" w14:textId="7460436D" w:rsidR="00FC083A" w:rsidRPr="004E1BC5" w:rsidRDefault="00FC083A" w:rsidP="008854D6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="008854D6" w:rsidRPr="008854D6">
              <w:rPr>
                <w:rFonts w:cs="Arial"/>
                <w:b/>
                <w:sz w:val="20"/>
              </w:rPr>
              <w:t>Organise on-site services and facilities.</w:t>
            </w:r>
          </w:p>
        </w:tc>
      </w:tr>
      <w:tr w:rsidR="00AF63E0" w:rsidRPr="00696855" w14:paraId="60E3723C" w14:textId="77777777" w:rsidTr="00627EF1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1CDD5ED5" w14:textId="53AD373B" w:rsidR="00AF63E0" w:rsidRPr="001808DB" w:rsidRDefault="00AF63E0" w:rsidP="00AF63E0">
            <w:pPr>
              <w:pStyle w:val="332PASListTask1"/>
            </w:pPr>
            <w:bookmarkStart w:id="47" w:name="_Ref135139417"/>
            <w:r w:rsidRPr="001808DB">
              <w:t>Determine and document requirements for on-site facilities and services.</w:t>
            </w:r>
            <w:bookmarkEnd w:id="47"/>
          </w:p>
        </w:tc>
        <w:permStart w:id="803288341" w:edGrp="everyone" w:displacedByCustomXml="next"/>
        <w:sdt>
          <w:sdtPr>
            <w:rPr>
              <w:rFonts w:cs="Arial"/>
              <w:sz w:val="36"/>
              <w:szCs w:val="36"/>
            </w:rPr>
            <w:id w:val="88722980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56E31683" w14:textId="7726FC30" w:rsidR="00AF63E0" w:rsidRPr="004E1BC5" w:rsidRDefault="00AF63E0" w:rsidP="00AF63E0">
                <w:pPr>
                  <w:jc w:val="center"/>
                  <w:rPr>
                    <w:rFonts w:cs="Arial"/>
                    <w:sz w:val="20"/>
                  </w:rPr>
                </w:pPr>
                <w:r w:rsidRPr="00CB3516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03288341" w:displacedByCustomXml="prev"/>
      </w:tr>
      <w:tr w:rsidR="00AF63E0" w:rsidRPr="00696855" w14:paraId="7854F013" w14:textId="77777777" w:rsidTr="00627EF1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10A24F0D" w14:textId="078B8134" w:rsidR="00AF63E0" w:rsidRPr="00931795" w:rsidRDefault="00AF63E0" w:rsidP="00AF63E0">
            <w:pPr>
              <w:pStyle w:val="332PASListTask1"/>
            </w:pPr>
            <w:bookmarkStart w:id="48" w:name="_Ref135139426"/>
            <w:r w:rsidRPr="00D963DA">
              <w:t>Arrange, receive and position site office, storage sheds and on-site toilets and facilities.</w:t>
            </w:r>
            <w:bookmarkEnd w:id="48"/>
          </w:p>
        </w:tc>
        <w:permStart w:id="2049930901" w:edGrp="everyone" w:displacedByCustomXml="next"/>
        <w:sdt>
          <w:sdtPr>
            <w:rPr>
              <w:rFonts w:cs="Arial"/>
              <w:sz w:val="36"/>
              <w:szCs w:val="36"/>
            </w:rPr>
            <w:id w:val="15316794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72887748" w14:textId="2931B6A9" w:rsidR="00AF63E0" w:rsidRPr="004E1BC5" w:rsidRDefault="00AF63E0" w:rsidP="00AF63E0">
                <w:pPr>
                  <w:jc w:val="center"/>
                  <w:rPr>
                    <w:rFonts w:cs="Arial"/>
                    <w:sz w:val="20"/>
                  </w:rPr>
                </w:pPr>
                <w:r w:rsidRPr="00CB3516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49930901" w:displacedByCustomXml="prev"/>
      </w:tr>
      <w:tr w:rsidR="00AF63E0" w:rsidRPr="00696855" w14:paraId="238C5FFB" w14:textId="77777777" w:rsidTr="00627EF1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6D8B10E5" w14:textId="00FCED77" w:rsidR="00AF63E0" w:rsidRPr="00931795" w:rsidRDefault="00AF63E0" w:rsidP="00AF63E0">
            <w:pPr>
              <w:pStyle w:val="332PASListTask1"/>
            </w:pPr>
            <w:bookmarkStart w:id="49" w:name="_Ref135138211"/>
            <w:r>
              <w:t>S</w:t>
            </w:r>
            <w:r w:rsidRPr="004B17CF">
              <w:t>chedule</w:t>
            </w:r>
            <w:r>
              <w:t xml:space="preserve"> and arrange</w:t>
            </w:r>
            <w:r w:rsidRPr="004B17CF">
              <w:t xml:space="preserve"> temporary services</w:t>
            </w:r>
            <w:r>
              <w:t>.</w:t>
            </w:r>
            <w:bookmarkEnd w:id="49"/>
          </w:p>
        </w:tc>
        <w:permStart w:id="161963314" w:edGrp="everyone" w:displacedByCustomXml="next"/>
        <w:sdt>
          <w:sdtPr>
            <w:rPr>
              <w:rFonts w:cs="Arial"/>
              <w:sz w:val="36"/>
              <w:szCs w:val="36"/>
            </w:rPr>
            <w:id w:val="-4287433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1C7A86A6" w14:textId="6E5F1EB1" w:rsidR="00AF63E0" w:rsidRPr="004E1BC5" w:rsidRDefault="00AF63E0" w:rsidP="00AF63E0">
                <w:pPr>
                  <w:jc w:val="center"/>
                  <w:rPr>
                    <w:rFonts w:cs="Arial"/>
                    <w:sz w:val="20"/>
                  </w:rPr>
                </w:pPr>
                <w:r w:rsidRPr="00CB3516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1963314" w:displacedByCustomXml="prev"/>
      </w:tr>
      <w:tr w:rsidR="00AF63E0" w:rsidRPr="00696855" w14:paraId="528F4A68" w14:textId="77777777" w:rsidTr="00627EF1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106803F9" w14:textId="34C37BB1" w:rsidR="00AF63E0" w:rsidRPr="00931795" w:rsidRDefault="00AF63E0" w:rsidP="00AF63E0">
            <w:pPr>
              <w:pStyle w:val="332PASListTask1"/>
            </w:pPr>
            <w:bookmarkStart w:id="50" w:name="_Ref135138354"/>
            <w:r w:rsidRPr="00D963DA">
              <w:t>Identify and develop processes to protect or utilise existing services at the site.</w:t>
            </w:r>
            <w:bookmarkEnd w:id="50"/>
          </w:p>
        </w:tc>
        <w:permStart w:id="142883877" w:edGrp="everyone" w:displacedByCustomXml="next"/>
        <w:sdt>
          <w:sdtPr>
            <w:rPr>
              <w:rFonts w:cs="Arial"/>
              <w:sz w:val="36"/>
              <w:szCs w:val="36"/>
            </w:rPr>
            <w:id w:val="-15381843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016D20C8" w14:textId="6227E8E1" w:rsidR="00AF63E0" w:rsidRPr="004E1BC5" w:rsidRDefault="00AF63E0" w:rsidP="00AF63E0">
                <w:pPr>
                  <w:jc w:val="center"/>
                  <w:rPr>
                    <w:rFonts w:cs="Arial"/>
                    <w:sz w:val="20"/>
                  </w:rPr>
                </w:pPr>
                <w:r w:rsidRPr="00CB3516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2883877" w:displacedByCustomXml="prev"/>
      </w:tr>
      <w:tr w:rsidR="00AF63E0" w:rsidRPr="00696855" w14:paraId="7456DFD0" w14:textId="77777777" w:rsidTr="00627EF1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5E2668FF" w14:textId="12D19614" w:rsidR="00AF63E0" w:rsidRPr="00931795" w:rsidRDefault="00AF63E0" w:rsidP="00AF63E0">
            <w:pPr>
              <w:pStyle w:val="332PASListTask1"/>
            </w:pPr>
            <w:bookmarkStart w:id="51" w:name="_Ref135138404"/>
            <w:r w:rsidRPr="00D963DA">
              <w:t>Identify and meet council requirements for temporary site set-up.</w:t>
            </w:r>
            <w:bookmarkEnd w:id="51"/>
          </w:p>
        </w:tc>
        <w:permStart w:id="1856726472" w:edGrp="everyone" w:displacedByCustomXml="next"/>
        <w:sdt>
          <w:sdtPr>
            <w:rPr>
              <w:rFonts w:cs="Arial"/>
              <w:sz w:val="36"/>
              <w:szCs w:val="36"/>
            </w:rPr>
            <w:id w:val="16144828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0296F58D" w14:textId="7145B658" w:rsidR="00AF63E0" w:rsidRPr="004E1BC5" w:rsidRDefault="00AF63E0" w:rsidP="00AF63E0">
                <w:pPr>
                  <w:jc w:val="center"/>
                  <w:rPr>
                    <w:rFonts w:cs="Arial"/>
                    <w:sz w:val="20"/>
                  </w:rPr>
                </w:pPr>
                <w:r w:rsidRPr="00CB3516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56726472" w:displacedByCustomXml="prev"/>
      </w:tr>
      <w:tr w:rsidR="00FC083A" w:rsidRPr="00696855" w14:paraId="60958CD7" w14:textId="77777777" w:rsidTr="00BE45C9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5B4AD335" w14:textId="40F84E68" w:rsidR="00FC083A" w:rsidRPr="004E1BC5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3 </w:t>
            </w:r>
            <w:r w:rsidR="008854D6" w:rsidRPr="008854D6">
              <w:rPr>
                <w:rFonts w:cs="Arial"/>
                <w:b/>
                <w:sz w:val="20"/>
              </w:rPr>
              <w:t>Arrange public protection.</w:t>
            </w:r>
          </w:p>
        </w:tc>
      </w:tr>
      <w:tr w:rsidR="00AF63E0" w:rsidRPr="00696855" w14:paraId="688A7305" w14:textId="77777777" w:rsidTr="002B21E3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64490638" w14:textId="4E2F8584" w:rsidR="00AF63E0" w:rsidRPr="00931795" w:rsidRDefault="00AF63E0" w:rsidP="00AF63E0">
            <w:pPr>
              <w:numPr>
                <w:ilvl w:val="0"/>
                <w:numId w:val="23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52" w:name="_Ref135139536"/>
            <w:r w:rsidRPr="00631AFF">
              <w:rPr>
                <w:rFonts w:cs="Arial"/>
                <w:sz w:val="20"/>
              </w:rPr>
              <w:t>Adhere to WHS and local authority authorisations for site setup.</w:t>
            </w:r>
            <w:bookmarkEnd w:id="52"/>
          </w:p>
        </w:tc>
        <w:permStart w:id="12536382" w:edGrp="everyone" w:displacedByCustomXml="next"/>
        <w:sdt>
          <w:sdtPr>
            <w:rPr>
              <w:rFonts w:cs="Arial"/>
              <w:sz w:val="36"/>
              <w:szCs w:val="36"/>
            </w:rPr>
            <w:id w:val="-21195158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3D6F0E75" w14:textId="5D83DE06" w:rsidR="00AF63E0" w:rsidRPr="004E1BC5" w:rsidRDefault="00AF63E0" w:rsidP="00AF63E0">
                <w:pPr>
                  <w:jc w:val="center"/>
                  <w:rPr>
                    <w:rFonts w:cs="Arial"/>
                    <w:sz w:val="20"/>
                  </w:rPr>
                </w:pPr>
                <w:r w:rsidRPr="00CB3516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536382" w:displacedByCustomXml="prev"/>
      </w:tr>
      <w:tr w:rsidR="00AF63E0" w:rsidRPr="00696855" w14:paraId="50303B58" w14:textId="77777777" w:rsidTr="002B21E3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226B82D3" w14:textId="1021EFB9" w:rsidR="00AF63E0" w:rsidRPr="00931795" w:rsidRDefault="00AF63E0" w:rsidP="00AF63E0">
            <w:pPr>
              <w:numPr>
                <w:ilvl w:val="0"/>
                <w:numId w:val="23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53" w:name="_Ref135139542"/>
            <w:r w:rsidRPr="00631AFF">
              <w:rPr>
                <w:rFonts w:cs="Arial"/>
                <w:sz w:val="20"/>
              </w:rPr>
              <w:t>Erect compliant hoardings, fencing and signage.</w:t>
            </w:r>
            <w:bookmarkEnd w:id="53"/>
          </w:p>
        </w:tc>
        <w:permStart w:id="1771506310" w:edGrp="everyone" w:displacedByCustomXml="next"/>
        <w:sdt>
          <w:sdtPr>
            <w:rPr>
              <w:rFonts w:cs="Arial"/>
              <w:sz w:val="36"/>
              <w:szCs w:val="36"/>
            </w:rPr>
            <w:id w:val="130566143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754416EB" w14:textId="0CDFC161" w:rsidR="00AF63E0" w:rsidRPr="004E1BC5" w:rsidRDefault="00AF63E0" w:rsidP="00AF63E0">
                <w:pPr>
                  <w:jc w:val="center"/>
                  <w:rPr>
                    <w:rFonts w:cs="Arial"/>
                    <w:sz w:val="20"/>
                  </w:rPr>
                </w:pPr>
                <w:r w:rsidRPr="00CB3516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71506310" w:displacedByCustomXml="prev"/>
      </w:tr>
      <w:tr w:rsidR="00AF63E0" w:rsidRPr="00696855" w14:paraId="3F7EF81F" w14:textId="77777777" w:rsidTr="002B21E3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6561701D" w14:textId="00F64CB9" w:rsidR="00AF63E0" w:rsidRPr="00931795" w:rsidRDefault="00AF63E0" w:rsidP="00AF63E0">
            <w:pPr>
              <w:numPr>
                <w:ilvl w:val="0"/>
                <w:numId w:val="23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54" w:name="_Ref135139549"/>
            <w:r w:rsidRPr="00631AFF">
              <w:rPr>
                <w:rFonts w:cs="Arial"/>
                <w:sz w:val="20"/>
              </w:rPr>
              <w:t>Arrange temporary site access and egress to meet local authority requirements.</w:t>
            </w:r>
            <w:bookmarkEnd w:id="54"/>
          </w:p>
        </w:tc>
        <w:permStart w:id="903558598" w:edGrp="everyone" w:displacedByCustomXml="next"/>
        <w:sdt>
          <w:sdtPr>
            <w:rPr>
              <w:rFonts w:cs="Arial"/>
              <w:sz w:val="36"/>
              <w:szCs w:val="36"/>
            </w:rPr>
            <w:id w:val="-322706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1B163F16" w14:textId="4E12B038" w:rsidR="00AF63E0" w:rsidRPr="004E1BC5" w:rsidRDefault="00AF63E0" w:rsidP="00AF63E0">
                <w:pPr>
                  <w:jc w:val="center"/>
                  <w:rPr>
                    <w:rFonts w:cs="Arial"/>
                    <w:sz w:val="20"/>
                  </w:rPr>
                </w:pPr>
                <w:r w:rsidRPr="00CB3516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03558598" w:displacedByCustomXml="prev"/>
      </w:tr>
      <w:tr w:rsidR="00AF63E0" w:rsidRPr="00696855" w14:paraId="4A9C9C4E" w14:textId="77777777" w:rsidTr="002B21E3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0501A1E5" w14:textId="03EA17BF" w:rsidR="00AF63E0" w:rsidRPr="00931795" w:rsidRDefault="00AF63E0" w:rsidP="00AF63E0">
            <w:pPr>
              <w:numPr>
                <w:ilvl w:val="0"/>
                <w:numId w:val="23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55" w:name="_Ref135138627"/>
            <w:r w:rsidRPr="00631AFF">
              <w:rPr>
                <w:rFonts w:cs="Arial"/>
                <w:sz w:val="20"/>
              </w:rPr>
              <w:t>Organise waste facilities and waste removal.</w:t>
            </w:r>
            <w:bookmarkEnd w:id="55"/>
          </w:p>
        </w:tc>
        <w:permStart w:id="14292305" w:edGrp="everyone" w:displacedByCustomXml="next"/>
        <w:sdt>
          <w:sdtPr>
            <w:rPr>
              <w:rFonts w:cs="Arial"/>
              <w:sz w:val="36"/>
              <w:szCs w:val="36"/>
            </w:rPr>
            <w:id w:val="20801784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36A3F28B" w14:textId="537168FE" w:rsidR="00AF63E0" w:rsidRPr="004E1BC5" w:rsidRDefault="00AF63E0" w:rsidP="00AF63E0">
                <w:pPr>
                  <w:jc w:val="center"/>
                  <w:rPr>
                    <w:rFonts w:cs="Arial"/>
                    <w:sz w:val="20"/>
                  </w:rPr>
                </w:pPr>
                <w:r w:rsidRPr="00CB3516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292305" w:displacedByCustomXml="prev"/>
      </w:tr>
      <w:tr w:rsidR="00FC083A" w:rsidRPr="00696855" w14:paraId="5F76313C" w14:textId="77777777" w:rsidTr="00BE45C9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2A60D272" w14:textId="537BAB43" w:rsidR="00FC083A" w:rsidRPr="004E1BC5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4 </w:t>
            </w:r>
            <w:r w:rsidR="008854D6" w:rsidRPr="008854D6">
              <w:rPr>
                <w:rFonts w:cs="Arial"/>
                <w:b/>
                <w:sz w:val="20"/>
              </w:rPr>
              <w:t>Organise on-site delivery.</w:t>
            </w:r>
          </w:p>
        </w:tc>
      </w:tr>
      <w:tr w:rsidR="00AF63E0" w:rsidRPr="00696855" w14:paraId="3C482F5B" w14:textId="77777777" w:rsidTr="00DF2E1C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544BB21F" w14:textId="2340A2EC" w:rsidR="00AF63E0" w:rsidRPr="00931795" w:rsidRDefault="00AF63E0" w:rsidP="00AF63E0">
            <w:pPr>
              <w:numPr>
                <w:ilvl w:val="0"/>
                <w:numId w:val="24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56" w:name="_Ref135138760"/>
            <w:r w:rsidRPr="00B84C2A">
              <w:rPr>
                <w:rFonts w:cs="Arial"/>
                <w:sz w:val="20"/>
              </w:rPr>
              <w:t>Determine and confirm materials required.</w:t>
            </w:r>
            <w:bookmarkEnd w:id="56"/>
          </w:p>
        </w:tc>
        <w:permStart w:id="2013214469" w:edGrp="everyone" w:displacedByCustomXml="next"/>
        <w:sdt>
          <w:sdtPr>
            <w:rPr>
              <w:rFonts w:cs="Arial"/>
              <w:sz w:val="36"/>
              <w:szCs w:val="36"/>
            </w:rPr>
            <w:id w:val="-10931607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6BE49C2C" w14:textId="4B30A7A0" w:rsidR="00AF63E0" w:rsidRPr="004E1BC5" w:rsidRDefault="00AF63E0" w:rsidP="00AF63E0">
                <w:pPr>
                  <w:jc w:val="center"/>
                  <w:rPr>
                    <w:rFonts w:cs="Arial"/>
                    <w:sz w:val="20"/>
                  </w:rPr>
                </w:pPr>
                <w:r w:rsidRPr="00CB3516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13214469" w:displacedByCustomXml="prev"/>
      </w:tr>
      <w:tr w:rsidR="00AF63E0" w:rsidRPr="00696855" w14:paraId="5965B982" w14:textId="77777777" w:rsidTr="002B6B05">
        <w:trPr>
          <w:trHeight w:val="25"/>
        </w:trPr>
        <w:tc>
          <w:tcPr>
            <w:tcW w:w="7513" w:type="dxa"/>
            <w:tcBorders>
              <w:left w:val="single" w:sz="12" w:space="0" w:color="000000"/>
              <w:bottom w:val="single" w:sz="4" w:space="0" w:color="000000"/>
            </w:tcBorders>
          </w:tcPr>
          <w:p w14:paraId="384D9B23" w14:textId="01B6EDE9" w:rsidR="00AF63E0" w:rsidRPr="00931795" w:rsidRDefault="00AF63E0" w:rsidP="00AF63E0">
            <w:pPr>
              <w:numPr>
                <w:ilvl w:val="0"/>
                <w:numId w:val="24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57" w:name="_Ref135138836"/>
            <w:r w:rsidRPr="00B84C2A">
              <w:rPr>
                <w:rFonts w:cs="Arial"/>
                <w:sz w:val="20"/>
              </w:rPr>
              <w:t>Order materials to meet scheduled delivery dates.</w:t>
            </w:r>
            <w:bookmarkEnd w:id="57"/>
          </w:p>
        </w:tc>
        <w:permStart w:id="2100183103" w:edGrp="everyone" w:displacedByCustomXml="next"/>
        <w:sdt>
          <w:sdtPr>
            <w:rPr>
              <w:rFonts w:cs="Arial"/>
              <w:sz w:val="36"/>
              <w:szCs w:val="36"/>
            </w:rPr>
            <w:id w:val="12283406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45D3620F" w14:textId="12F19173" w:rsidR="00AF63E0" w:rsidRPr="004E1BC5" w:rsidRDefault="00AF63E0" w:rsidP="00AF63E0">
                <w:pPr>
                  <w:jc w:val="center"/>
                  <w:rPr>
                    <w:rFonts w:cs="Arial"/>
                    <w:sz w:val="20"/>
                  </w:rPr>
                </w:pPr>
                <w:r w:rsidRPr="00CB3516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100183103" w:displacedByCustomXml="prev"/>
      </w:tr>
      <w:tr w:rsidR="00AF63E0" w:rsidRPr="00696855" w14:paraId="4F6E8914" w14:textId="77777777" w:rsidTr="002B6B05">
        <w:trPr>
          <w:trHeight w:val="25"/>
        </w:trPr>
        <w:tc>
          <w:tcPr>
            <w:tcW w:w="7513" w:type="dxa"/>
            <w:tcBorders>
              <w:left w:val="single" w:sz="12" w:space="0" w:color="000000"/>
              <w:bottom w:val="single" w:sz="12" w:space="0" w:color="000000"/>
            </w:tcBorders>
          </w:tcPr>
          <w:p w14:paraId="4D81B124" w14:textId="61D1C3A2" w:rsidR="00AF63E0" w:rsidRPr="00931795" w:rsidRDefault="00AF63E0" w:rsidP="00AF63E0">
            <w:pPr>
              <w:numPr>
                <w:ilvl w:val="0"/>
                <w:numId w:val="24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58" w:name="_Ref135138845"/>
            <w:r w:rsidRPr="00B84C2A">
              <w:rPr>
                <w:rFonts w:cs="Arial"/>
                <w:sz w:val="20"/>
              </w:rPr>
              <w:t>Check availability of physical resources and schedule delivery as needed.</w:t>
            </w:r>
            <w:bookmarkEnd w:id="58"/>
          </w:p>
        </w:tc>
        <w:permStart w:id="690557179" w:edGrp="everyone" w:displacedByCustomXml="next"/>
        <w:sdt>
          <w:sdtPr>
            <w:rPr>
              <w:rFonts w:cs="Arial"/>
              <w:sz w:val="36"/>
              <w:szCs w:val="36"/>
            </w:rPr>
            <w:id w:val="-13288975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bottom w:val="single" w:sz="12" w:space="0" w:color="000000"/>
                  <w:right w:val="single" w:sz="12" w:space="0" w:color="000000"/>
                </w:tcBorders>
                <w:vAlign w:val="center"/>
              </w:tcPr>
              <w:p w14:paraId="03758B52" w14:textId="3B651039" w:rsidR="00AF63E0" w:rsidRPr="004E1BC5" w:rsidRDefault="00AF63E0" w:rsidP="00AF63E0">
                <w:pPr>
                  <w:jc w:val="center"/>
                  <w:rPr>
                    <w:rFonts w:cs="Arial"/>
                    <w:sz w:val="20"/>
                  </w:rPr>
                </w:pPr>
                <w:r w:rsidRPr="00CB3516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90557179" w:displacedByCustomXml="prev"/>
      </w:tr>
      <w:tr w:rsidR="00AF63E0" w:rsidRPr="00696855" w14:paraId="44AA041F" w14:textId="77777777" w:rsidTr="002B6B05">
        <w:trPr>
          <w:trHeight w:val="25"/>
        </w:trPr>
        <w:tc>
          <w:tcPr>
            <w:tcW w:w="7513" w:type="dxa"/>
            <w:tcBorders>
              <w:top w:val="single" w:sz="12" w:space="0" w:color="000000"/>
              <w:left w:val="single" w:sz="12" w:space="0" w:color="000000"/>
            </w:tcBorders>
          </w:tcPr>
          <w:p w14:paraId="7B905982" w14:textId="474AFC57" w:rsidR="00AF63E0" w:rsidRPr="00931795" w:rsidRDefault="00AF63E0" w:rsidP="00AF63E0">
            <w:pPr>
              <w:numPr>
                <w:ilvl w:val="0"/>
                <w:numId w:val="24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59" w:name="_Ref135139021"/>
            <w:r w:rsidRPr="00B84C2A">
              <w:rPr>
                <w:rFonts w:cs="Arial"/>
                <w:sz w:val="20"/>
              </w:rPr>
              <w:lastRenderedPageBreak/>
              <w:t>Receive, secure and protect materials and plant and equipment</w:t>
            </w:r>
            <w:bookmarkEnd w:id="59"/>
          </w:p>
        </w:tc>
        <w:permStart w:id="1321349071" w:edGrp="everyone" w:displacedByCustomXml="next"/>
        <w:sdt>
          <w:sdtPr>
            <w:rPr>
              <w:rFonts w:cs="Arial"/>
              <w:sz w:val="36"/>
              <w:szCs w:val="36"/>
            </w:rPr>
            <w:id w:val="15828654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top w:val="single" w:sz="12" w:space="0" w:color="000000"/>
                  <w:right w:val="single" w:sz="12" w:space="0" w:color="000000"/>
                </w:tcBorders>
                <w:vAlign w:val="center"/>
              </w:tcPr>
              <w:p w14:paraId="6BC6CCC1" w14:textId="2CF8CA0E" w:rsidR="00AF63E0" w:rsidRPr="004E1BC5" w:rsidRDefault="00AF63E0" w:rsidP="00AF63E0">
                <w:pPr>
                  <w:jc w:val="center"/>
                  <w:rPr>
                    <w:rFonts w:cs="Arial"/>
                    <w:sz w:val="20"/>
                  </w:rPr>
                </w:pPr>
                <w:r w:rsidRPr="00CB3516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21349071" w:displacedByCustomXml="prev"/>
      </w:tr>
      <w:tr w:rsidR="006B63E9" w:rsidRPr="00696855" w14:paraId="60568BB7" w14:textId="77777777" w:rsidTr="006B63E9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71839776" w14:textId="79016BD6" w:rsidR="006B63E9" w:rsidRPr="004E1BC5" w:rsidRDefault="006B63E9" w:rsidP="006B63E9">
            <w:pPr>
              <w:jc w:val="center"/>
              <w:rPr>
                <w:rFonts w:cs="Arial"/>
                <w:sz w:val="20"/>
              </w:rPr>
            </w:pPr>
            <w:r w:rsidRPr="008854D6">
              <w:rPr>
                <w:rFonts w:cs="Arial"/>
                <w:b/>
                <w:bCs/>
                <w:sz w:val="20"/>
              </w:rPr>
              <w:t>5. Organise on- site human resources</w:t>
            </w:r>
          </w:p>
        </w:tc>
      </w:tr>
      <w:tr w:rsidR="00AF63E0" w:rsidRPr="00696855" w14:paraId="2BE447BD" w14:textId="77777777" w:rsidTr="00FF227E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2E8A84D2" w14:textId="325E9178" w:rsidR="00AF63E0" w:rsidRPr="00931795" w:rsidRDefault="00AF63E0" w:rsidP="00AF63E0">
            <w:pPr>
              <w:pStyle w:val="335PASListTask1"/>
            </w:pPr>
            <w:bookmarkStart w:id="60" w:name="_Ref135139216"/>
            <w:r w:rsidRPr="00894AFF">
              <w:t>Schedule and arrange human resources.</w:t>
            </w:r>
            <w:bookmarkEnd w:id="60"/>
          </w:p>
        </w:tc>
        <w:permStart w:id="112419489" w:edGrp="everyone" w:displacedByCustomXml="next"/>
        <w:sdt>
          <w:sdtPr>
            <w:rPr>
              <w:rFonts w:cs="Arial"/>
              <w:sz w:val="36"/>
              <w:szCs w:val="36"/>
            </w:rPr>
            <w:id w:val="195885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58F78CE0" w14:textId="36ABA3F4" w:rsidR="00AF63E0" w:rsidRPr="004E1BC5" w:rsidRDefault="00AF63E0" w:rsidP="00AF63E0">
                <w:pPr>
                  <w:jc w:val="center"/>
                  <w:rPr>
                    <w:rFonts w:cs="Arial"/>
                    <w:sz w:val="20"/>
                  </w:rPr>
                </w:pPr>
                <w:r w:rsidRPr="00CB3516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2419489" w:displacedByCustomXml="prev"/>
      </w:tr>
      <w:tr w:rsidR="00AF63E0" w:rsidRPr="00696855" w14:paraId="21BAD412" w14:textId="77777777" w:rsidTr="00FF227E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032B19D8" w14:textId="70FF6941" w:rsidR="00AF63E0" w:rsidRPr="00931795" w:rsidRDefault="00AF63E0" w:rsidP="00AF63E0">
            <w:pPr>
              <w:pStyle w:val="335PASListTask1"/>
            </w:pPr>
            <w:bookmarkStart w:id="61" w:name="_Ref135139219"/>
            <w:r w:rsidRPr="00894AFF">
              <w:t>Address industrial relations and on-site safety matters that could impact on the preparation and human resourcing for building work.</w:t>
            </w:r>
            <w:bookmarkEnd w:id="61"/>
          </w:p>
        </w:tc>
        <w:permStart w:id="1032665276" w:edGrp="everyone" w:displacedByCustomXml="next"/>
        <w:sdt>
          <w:sdtPr>
            <w:rPr>
              <w:rFonts w:cs="Arial"/>
              <w:sz w:val="36"/>
              <w:szCs w:val="36"/>
            </w:rPr>
            <w:id w:val="-4785336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278B2FF0" w14:textId="06709997" w:rsidR="00AF63E0" w:rsidRPr="004E1BC5" w:rsidRDefault="00AF63E0" w:rsidP="00AF63E0">
                <w:pPr>
                  <w:jc w:val="center"/>
                  <w:rPr>
                    <w:rFonts w:cs="Arial"/>
                    <w:sz w:val="20"/>
                  </w:rPr>
                </w:pPr>
                <w:r w:rsidRPr="00CB3516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32665276" w:displacedByCustomXml="prev"/>
      </w:tr>
      <w:tr w:rsidR="00AF63E0" w:rsidRPr="00696855" w14:paraId="408792F0" w14:textId="77777777" w:rsidTr="00FF227E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5B465A07" w14:textId="1175D974" w:rsidR="00AF63E0" w:rsidRPr="00931795" w:rsidRDefault="00AF63E0" w:rsidP="00AF63E0">
            <w:pPr>
              <w:pStyle w:val="335PASListTask1"/>
            </w:pPr>
            <w:bookmarkStart w:id="62" w:name="_Ref135139222"/>
            <w:r w:rsidRPr="00894AFF">
              <w:t>Identify and allocate on-site human resource requirements.</w:t>
            </w:r>
            <w:bookmarkEnd w:id="62"/>
          </w:p>
        </w:tc>
        <w:permStart w:id="594156235" w:edGrp="everyone" w:displacedByCustomXml="next"/>
        <w:sdt>
          <w:sdtPr>
            <w:rPr>
              <w:rFonts w:cs="Arial"/>
              <w:sz w:val="36"/>
              <w:szCs w:val="36"/>
            </w:rPr>
            <w:id w:val="1367413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34F89C0E" w14:textId="495191EB" w:rsidR="00AF63E0" w:rsidRPr="004E1BC5" w:rsidRDefault="00AF63E0" w:rsidP="00AF63E0">
                <w:pPr>
                  <w:jc w:val="center"/>
                  <w:rPr>
                    <w:rFonts w:cs="Arial"/>
                    <w:sz w:val="20"/>
                  </w:rPr>
                </w:pPr>
                <w:r w:rsidRPr="00CB3516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94156235" w:displacedByCustomXml="prev"/>
      </w:tr>
      <w:tr w:rsidR="00AF63E0" w:rsidRPr="00696855" w14:paraId="46B068FB" w14:textId="77777777" w:rsidTr="00FF227E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176684C4" w14:textId="7123EDE9" w:rsidR="00AF63E0" w:rsidRPr="00931795" w:rsidRDefault="00AF63E0" w:rsidP="00AF63E0">
            <w:pPr>
              <w:pStyle w:val="335PASListTask1"/>
            </w:pPr>
            <w:bookmarkStart w:id="63" w:name="_Ref135139224"/>
            <w:r w:rsidRPr="00894AFF">
              <w:t>Engage or appoint construction work supervisor.</w:t>
            </w:r>
            <w:bookmarkEnd w:id="63"/>
          </w:p>
        </w:tc>
        <w:permStart w:id="458502938" w:edGrp="everyone" w:displacedByCustomXml="next"/>
        <w:sdt>
          <w:sdtPr>
            <w:rPr>
              <w:rFonts w:cs="Arial"/>
              <w:sz w:val="36"/>
              <w:szCs w:val="36"/>
            </w:rPr>
            <w:id w:val="-12972068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53001EF4" w14:textId="2ECD478F" w:rsidR="00AF63E0" w:rsidRPr="004E1BC5" w:rsidRDefault="00AF63E0" w:rsidP="00AF63E0">
                <w:pPr>
                  <w:jc w:val="center"/>
                  <w:rPr>
                    <w:rFonts w:cs="Arial"/>
                    <w:sz w:val="20"/>
                  </w:rPr>
                </w:pPr>
                <w:r w:rsidRPr="00CB3516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58502938" w:displacedByCustomXml="prev"/>
      </w:tr>
      <w:tr w:rsidR="00AF63E0" w:rsidRPr="00696855" w14:paraId="76B7C5C5" w14:textId="77777777" w:rsidTr="00FF227E">
        <w:trPr>
          <w:trHeight w:val="25"/>
        </w:trPr>
        <w:tc>
          <w:tcPr>
            <w:tcW w:w="7513" w:type="dxa"/>
            <w:tcBorders>
              <w:left w:val="single" w:sz="12" w:space="0" w:color="000000"/>
              <w:bottom w:val="single" w:sz="12" w:space="0" w:color="auto"/>
            </w:tcBorders>
          </w:tcPr>
          <w:p w14:paraId="416E3B3C" w14:textId="0A6AFB62" w:rsidR="00AF63E0" w:rsidRPr="00931795" w:rsidRDefault="00AF63E0" w:rsidP="00AF63E0">
            <w:pPr>
              <w:pStyle w:val="335PASListTask1"/>
            </w:pPr>
            <w:bookmarkStart w:id="64" w:name="_Ref135139644"/>
            <w:r w:rsidRPr="00894AFF">
              <w:t>Engage appropriate employees or contractors as stated for project needs.</w:t>
            </w:r>
            <w:bookmarkEnd w:id="64"/>
          </w:p>
        </w:tc>
        <w:permStart w:id="985736165" w:edGrp="everyone" w:displacedByCustomXml="next"/>
        <w:sdt>
          <w:sdtPr>
            <w:rPr>
              <w:rFonts w:cs="Arial"/>
              <w:sz w:val="36"/>
              <w:szCs w:val="36"/>
            </w:rPr>
            <w:id w:val="6793215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bottom w:val="single" w:sz="12" w:space="0" w:color="auto"/>
                  <w:right w:val="single" w:sz="12" w:space="0" w:color="000000"/>
                </w:tcBorders>
                <w:vAlign w:val="center"/>
              </w:tcPr>
              <w:p w14:paraId="3CE34AC2" w14:textId="36EEC1FF" w:rsidR="00AF63E0" w:rsidRPr="004E1BC5" w:rsidRDefault="00AF63E0" w:rsidP="00AF63E0">
                <w:pPr>
                  <w:jc w:val="center"/>
                  <w:rPr>
                    <w:rFonts w:cs="Arial"/>
                    <w:sz w:val="20"/>
                  </w:rPr>
                </w:pPr>
                <w:r w:rsidRPr="00CB3516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85736165" w:displacedByCustomXml="prev"/>
      </w:tr>
    </w:tbl>
    <w:p w14:paraId="271F772F" w14:textId="77777777" w:rsidR="00FC083A" w:rsidRDefault="00FC083A" w:rsidP="00FC083A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663AC3" w:rsidRPr="00BA4D9F" w14:paraId="3AC7468F" w14:textId="77777777" w:rsidTr="004B6801">
        <w:tc>
          <w:tcPr>
            <w:tcW w:w="9072" w:type="dxa"/>
          </w:tcPr>
          <w:p w14:paraId="505DD528" w14:textId="77777777" w:rsidR="00663AC3" w:rsidRPr="00BA4D9F" w:rsidRDefault="00663AC3" w:rsidP="004B6801">
            <w:pPr>
              <w:jc w:val="left"/>
              <w:rPr>
                <w:rFonts w:ascii="Arial Black" w:hAnsi="Arial Black"/>
                <w:b/>
                <w:sz w:val="28"/>
                <w:szCs w:val="28"/>
              </w:rPr>
            </w:pPr>
            <w:r w:rsidRPr="00E24691">
              <w:rPr>
                <w:rFonts w:cs="Arial"/>
                <w:b/>
                <w:szCs w:val="22"/>
              </w:rPr>
              <w:t>Observer comments:</w:t>
            </w:r>
          </w:p>
        </w:tc>
      </w:tr>
      <w:tr w:rsidR="00663AC3" w:rsidRPr="00F73091" w14:paraId="0AE58839" w14:textId="77777777" w:rsidTr="00AF63E0">
        <w:trPr>
          <w:trHeight w:val="8803"/>
        </w:trPr>
        <w:tc>
          <w:tcPr>
            <w:tcW w:w="9072" w:type="dxa"/>
          </w:tcPr>
          <w:p w14:paraId="09EAAC6D" w14:textId="77777777" w:rsidR="00663AC3" w:rsidRPr="00F73091" w:rsidRDefault="00663AC3" w:rsidP="004B6801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978801036" w:edGrp="everyone"/>
            <w:permEnd w:id="978801036"/>
          </w:p>
        </w:tc>
      </w:tr>
    </w:tbl>
    <w:p w14:paraId="1200A142" w14:textId="218E2ED1" w:rsidR="0039623A" w:rsidRDefault="0039623A" w:rsidP="00677EAE">
      <w:pPr>
        <w:jc w:val="left"/>
        <w:rPr>
          <w:rFonts w:ascii="Arial" w:hAnsi="Arial" w:cs="Arial"/>
          <w:sz w:val="22"/>
          <w:szCs w:val="22"/>
        </w:rPr>
      </w:pPr>
    </w:p>
    <w:sectPr w:rsidR="0039623A" w:rsidSect="00677EAE">
      <w:headerReference w:type="even" r:id="rId18"/>
      <w:headerReference w:type="default" r:id="rId19"/>
      <w:footerReference w:type="default" r:id="rId20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EB5101" w14:textId="77777777" w:rsidR="0043335E" w:rsidRDefault="0043335E" w:rsidP="00A67754">
      <w:r>
        <w:separator/>
      </w:r>
    </w:p>
    <w:p w14:paraId="488F767E" w14:textId="77777777" w:rsidR="0043335E" w:rsidRDefault="0043335E"/>
    <w:p w14:paraId="42C1A59A" w14:textId="77777777" w:rsidR="0043335E" w:rsidRDefault="0043335E"/>
  </w:endnote>
  <w:endnote w:type="continuationSeparator" w:id="0">
    <w:p w14:paraId="476440A6" w14:textId="77777777" w:rsidR="0043335E" w:rsidRDefault="0043335E" w:rsidP="00A67754">
      <w:r>
        <w:continuationSeparator/>
      </w:r>
    </w:p>
    <w:p w14:paraId="6C11041B" w14:textId="77777777" w:rsidR="0043335E" w:rsidRDefault="0043335E"/>
    <w:p w14:paraId="63D77DE9" w14:textId="77777777" w:rsidR="0043335E" w:rsidRDefault="004333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6E5B164C" w:rsidR="006E5B7D" w:rsidRPr="00830749" w:rsidRDefault="003B7B21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6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16757A">
          <w:rPr>
            <w:rFonts w:ascii="Arial" w:hAnsi="Arial" w:cs="Arial"/>
            <w:b/>
            <w:sz w:val="16"/>
            <w:szCs w:val="16"/>
          </w:rPr>
          <w:t>v2-0_31/03/2025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05FD6DC1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16757A">
          <w:rPr>
            <w:rFonts w:ascii="Arial" w:hAnsi="Arial" w:cs="Arial"/>
            <w:b/>
            <w:sz w:val="16"/>
            <w:szCs w:val="16"/>
          </w:rPr>
          <w:t>v2-0_31/03/2025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3B7B21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2C5DF1C2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16757A">
          <w:rPr>
            <w:rFonts w:ascii="Arial" w:hAnsi="Arial" w:cs="Arial"/>
            <w:b/>
            <w:sz w:val="16"/>
            <w:szCs w:val="16"/>
          </w:rPr>
          <w:t>v2-0_31/03/2025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3B7B21">
          <w:rPr>
            <w:rFonts w:ascii="Arial" w:hAnsi="Arial" w:cs="Arial"/>
            <w:b/>
            <w:bCs/>
            <w:noProof/>
            <w:sz w:val="16"/>
            <w:szCs w:val="16"/>
          </w:rPr>
          <w:t>4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0C3CA506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16757A">
          <w:rPr>
            <w:rFonts w:ascii="Arial" w:hAnsi="Arial" w:cs="Arial"/>
            <w:b/>
            <w:sz w:val="16"/>
            <w:szCs w:val="16"/>
          </w:rPr>
          <w:t>v2-0_31/03/2025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3B7B21">
      <w:rPr>
        <w:rFonts w:ascii="Arial" w:hAnsi="Arial" w:cs="Arial"/>
        <w:b/>
        <w:noProof/>
        <w:sz w:val="16"/>
        <w:szCs w:val="16"/>
      </w:rPr>
      <w:t>6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122EC" w14:textId="77777777" w:rsidR="0043335E" w:rsidRDefault="0043335E" w:rsidP="00A67754">
      <w:r>
        <w:separator/>
      </w:r>
    </w:p>
    <w:p w14:paraId="0E359300" w14:textId="77777777" w:rsidR="0043335E" w:rsidRDefault="0043335E"/>
    <w:p w14:paraId="3855239E" w14:textId="77777777" w:rsidR="0043335E" w:rsidRDefault="0043335E"/>
  </w:footnote>
  <w:footnote w:type="continuationSeparator" w:id="0">
    <w:p w14:paraId="15C6DF54" w14:textId="77777777" w:rsidR="0043335E" w:rsidRDefault="0043335E" w:rsidP="00A67754">
      <w:r>
        <w:continuationSeparator/>
      </w:r>
    </w:p>
    <w:p w14:paraId="097248B9" w14:textId="77777777" w:rsidR="0043335E" w:rsidRDefault="0043335E"/>
    <w:p w14:paraId="005CA552" w14:textId="77777777" w:rsidR="0043335E" w:rsidRDefault="004333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A409D" w14:textId="68DD695C" w:rsidR="006E5B7D" w:rsidRDefault="006B63E9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="005526C8">
      <w:rPr>
        <w:rFonts w:ascii="Arial" w:hAnsi="Arial" w:cs="Arial"/>
        <w:b/>
        <w:sz w:val="16"/>
        <w:szCs w:val="16"/>
      </w:rPr>
      <w:t xml:space="preserve"> </w:t>
    </w:r>
    <w:r w:rsidR="006E5B7D"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022314">
          <w:rPr>
            <w:rFonts w:ascii="Arial" w:hAnsi="Arial" w:cs="Arial"/>
            <w:b/>
            <w:sz w:val="16"/>
            <w:szCs w:val="16"/>
          </w:rPr>
          <w:t>CPCCBC4017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022314">
          <w:rPr>
            <w:rFonts w:ascii="Arial" w:hAnsi="Arial" w:cs="Arial"/>
            <w:b/>
            <w:sz w:val="16"/>
            <w:szCs w:val="16"/>
          </w:rPr>
          <w:t>Arrange resources and prepare for the building and construction project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DFCBC" w14:textId="6C0B1ED5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022314" w:rsidRPr="00022314">
          <w:rPr>
            <w:rFonts w:ascii="Arial" w:hAnsi="Arial" w:cs="Arial"/>
            <w:b/>
            <w:sz w:val="16"/>
            <w:szCs w:val="16"/>
          </w:rPr>
          <w:t>CPCCBC4017</w:t>
        </w:r>
      </w:sdtContent>
    </w:sdt>
    <w:r w:rsidRPr="00022314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022314" w:rsidRPr="00022314">
          <w:rPr>
            <w:rFonts w:ascii="Arial" w:hAnsi="Arial" w:cs="Arial"/>
            <w:b/>
            <w:sz w:val="16"/>
            <w:szCs w:val="16"/>
          </w:rPr>
          <w:t>Arrange resources and prepare for the building and construction project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613A1" w14:textId="2BFADCF8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022314">
          <w:rPr>
            <w:rFonts w:ascii="Arial" w:hAnsi="Arial" w:cs="Arial"/>
            <w:b/>
            <w:sz w:val="16"/>
            <w:szCs w:val="16"/>
          </w:rPr>
          <w:t>CPCCBC4017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022314">
          <w:rPr>
            <w:rFonts w:ascii="Arial" w:hAnsi="Arial" w:cs="Arial"/>
            <w:b/>
            <w:sz w:val="16"/>
            <w:szCs w:val="16"/>
          </w:rPr>
          <w:t>Arrange resources and prepare for the building and construction project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197C7" w14:textId="06AFC5F1" w:rsidR="006B63E9" w:rsidRDefault="006B63E9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Workbook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73500939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CPCCBC4017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65383474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Arrange resources and prepare for the building and construction project</w:t>
        </w:r>
      </w:sdtContent>
    </w:sdt>
  </w:p>
  <w:p w14:paraId="33D87E5E" w14:textId="77777777" w:rsidR="006B63E9" w:rsidRPr="00830749" w:rsidRDefault="006B63E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11552" w14:textId="3AB47793" w:rsidR="00787509" w:rsidRDefault="00787509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Workbook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81178384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022314">
          <w:rPr>
            <w:rFonts w:ascii="Arial" w:hAnsi="Arial" w:cs="Arial"/>
            <w:b/>
            <w:sz w:val="16"/>
            <w:szCs w:val="16"/>
          </w:rPr>
          <w:t>CPCCBC4017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2798425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022314">
          <w:rPr>
            <w:rFonts w:ascii="Arial" w:hAnsi="Arial" w:cs="Arial"/>
            <w:b/>
            <w:sz w:val="16"/>
            <w:szCs w:val="16"/>
          </w:rPr>
          <w:t>Arrange resources and prepare for the building and construction project</w:t>
        </w:r>
      </w:sdtContent>
    </w:sdt>
  </w:p>
  <w:p w14:paraId="785BC167" w14:textId="77777777" w:rsidR="00787509" w:rsidRPr="00830749" w:rsidRDefault="0078750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56D05" w14:textId="736D6A3F" w:rsidR="006E5B7D" w:rsidRDefault="00677EAE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</w:t>
    </w:r>
    <w:r w:rsidR="006E5B7D"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022314">
          <w:rPr>
            <w:rFonts w:ascii="Arial" w:hAnsi="Arial" w:cs="Arial"/>
            <w:b/>
            <w:sz w:val="16"/>
            <w:szCs w:val="16"/>
          </w:rPr>
          <w:t>CPCCBC4017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022314">
          <w:rPr>
            <w:rFonts w:ascii="Arial" w:hAnsi="Arial" w:cs="Arial"/>
            <w:b/>
            <w:sz w:val="16"/>
            <w:szCs w:val="16"/>
          </w:rPr>
          <w:t>Arrange resources and prepare for the building and construction project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7DE3C" w14:textId="184C6F78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677EAE">
      <w:rPr>
        <w:rFonts w:ascii="Arial" w:hAnsi="Arial" w:cs="Arial"/>
        <w:b/>
        <w:sz w:val="16"/>
        <w:szCs w:val="16"/>
      </w:rPr>
      <w:t xml:space="preserve">Practical </w:t>
    </w:r>
    <w:r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022314">
          <w:rPr>
            <w:rFonts w:ascii="Arial" w:hAnsi="Arial" w:cs="Arial"/>
            <w:b/>
            <w:sz w:val="16"/>
            <w:szCs w:val="16"/>
          </w:rPr>
          <w:t>CPCCBC4017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022314">
          <w:rPr>
            <w:rFonts w:ascii="Arial" w:hAnsi="Arial" w:cs="Arial"/>
            <w:b/>
            <w:sz w:val="16"/>
            <w:szCs w:val="16"/>
          </w:rPr>
          <w:t>Arrange resources and prepare for the building and construction project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2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3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720812"/>
    <w:multiLevelType w:val="hybridMultilevel"/>
    <w:tmpl w:val="36F4B9E2"/>
    <w:lvl w:ilvl="0" w:tplc="BF244FB6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7" w15:restartNumberingAfterBreak="0">
    <w:nsid w:val="2A744E5F"/>
    <w:multiLevelType w:val="hybridMultilevel"/>
    <w:tmpl w:val="9F1C80D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9" w15:restartNumberingAfterBreak="0">
    <w:nsid w:val="2FCE2418"/>
    <w:multiLevelType w:val="hybridMultilevel"/>
    <w:tmpl w:val="493AAE40"/>
    <w:lvl w:ilvl="0" w:tplc="3D101A7A">
      <w:start w:val="1"/>
      <w:numFmt w:val="decimal"/>
      <w:lvlText w:val="ACTIVITY %1 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7E500A"/>
    <w:multiLevelType w:val="hybridMultilevel"/>
    <w:tmpl w:val="ACAE0980"/>
    <w:lvl w:ilvl="0" w:tplc="D6588D1A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17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9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2316F7"/>
    <w:multiLevelType w:val="hybridMultilevel"/>
    <w:tmpl w:val="669CF65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1430196601">
    <w:abstractNumId w:val="11"/>
  </w:num>
  <w:num w:numId="2" w16cid:durableId="938607714">
    <w:abstractNumId w:val="18"/>
  </w:num>
  <w:num w:numId="3" w16cid:durableId="958145445">
    <w:abstractNumId w:val="8"/>
  </w:num>
  <w:num w:numId="4" w16cid:durableId="1196194321">
    <w:abstractNumId w:val="16"/>
  </w:num>
  <w:num w:numId="5" w16cid:durableId="1867134969">
    <w:abstractNumId w:val="15"/>
  </w:num>
  <w:num w:numId="6" w16cid:durableId="1025326758">
    <w:abstractNumId w:val="23"/>
  </w:num>
  <w:num w:numId="7" w16cid:durableId="1482577371">
    <w:abstractNumId w:val="3"/>
  </w:num>
  <w:num w:numId="8" w16cid:durableId="1085491312">
    <w:abstractNumId w:val="2"/>
  </w:num>
  <w:num w:numId="9" w16cid:durableId="1369525979">
    <w:abstractNumId w:val="14"/>
  </w:num>
  <w:num w:numId="10" w16cid:durableId="744459">
    <w:abstractNumId w:val="10"/>
  </w:num>
  <w:num w:numId="11" w16cid:durableId="255016049">
    <w:abstractNumId w:val="6"/>
  </w:num>
  <w:num w:numId="12" w16cid:durableId="926841987">
    <w:abstractNumId w:val="29"/>
  </w:num>
  <w:num w:numId="13" w16cid:durableId="1303079462">
    <w:abstractNumId w:val="21"/>
  </w:num>
  <w:num w:numId="14" w16cid:durableId="1959607258">
    <w:abstractNumId w:val="0"/>
  </w:num>
  <w:num w:numId="15" w16cid:durableId="788476904">
    <w:abstractNumId w:val="17"/>
  </w:num>
  <w:num w:numId="16" w16cid:durableId="738527274">
    <w:abstractNumId w:val="26"/>
  </w:num>
  <w:num w:numId="17" w16cid:durableId="347292598">
    <w:abstractNumId w:val="20"/>
  </w:num>
  <w:num w:numId="18" w16cid:durableId="775098443">
    <w:abstractNumId w:val="25"/>
  </w:num>
  <w:num w:numId="19" w16cid:durableId="246036738">
    <w:abstractNumId w:val="19"/>
  </w:num>
  <w:num w:numId="20" w16cid:durableId="1151870601">
    <w:abstractNumId w:val="27"/>
  </w:num>
  <w:num w:numId="21" w16cid:durableId="1397627776">
    <w:abstractNumId w:val="24"/>
  </w:num>
  <w:num w:numId="22" w16cid:durableId="792098474">
    <w:abstractNumId w:val="22"/>
  </w:num>
  <w:num w:numId="23" w16cid:durableId="431824439">
    <w:abstractNumId w:val="5"/>
  </w:num>
  <w:num w:numId="24" w16cid:durableId="1970740571">
    <w:abstractNumId w:val="1"/>
  </w:num>
  <w:num w:numId="25" w16cid:durableId="519197551">
    <w:abstractNumId w:val="13"/>
  </w:num>
  <w:num w:numId="26" w16cid:durableId="1194808596">
    <w:abstractNumId w:val="12"/>
  </w:num>
  <w:num w:numId="27" w16cid:durableId="459954404">
    <w:abstractNumId w:val="9"/>
  </w:num>
  <w:num w:numId="28" w16cid:durableId="112515412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81560527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581594251">
    <w:abstractNumId w:val="4"/>
  </w:num>
  <w:num w:numId="31" w16cid:durableId="1389570968">
    <w:abstractNumId w:val="7"/>
  </w:num>
  <w:num w:numId="32" w16cid:durableId="67963930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7jdziYMifNz1lqXd13Gu2WyuKp1TV/EKn4Un8MDMoHHbHe7IHzcGycB+SU+Oihb59/OwF76vxjFjqwdspUjcxA==" w:salt="2gI/yW56vSlAdRJAbGNeE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0720C"/>
    <w:rsid w:val="00010145"/>
    <w:rsid w:val="00010AAE"/>
    <w:rsid w:val="0001133C"/>
    <w:rsid w:val="00020BB6"/>
    <w:rsid w:val="00022314"/>
    <w:rsid w:val="00024F65"/>
    <w:rsid w:val="00027B47"/>
    <w:rsid w:val="00035243"/>
    <w:rsid w:val="00041FA8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9164E"/>
    <w:rsid w:val="000A2303"/>
    <w:rsid w:val="000A7B07"/>
    <w:rsid w:val="000B2EA2"/>
    <w:rsid w:val="000B346C"/>
    <w:rsid w:val="000B7B64"/>
    <w:rsid w:val="000C233D"/>
    <w:rsid w:val="000C4F46"/>
    <w:rsid w:val="000C5322"/>
    <w:rsid w:val="000C6FB4"/>
    <w:rsid w:val="000C7945"/>
    <w:rsid w:val="000C7FA2"/>
    <w:rsid w:val="000E310E"/>
    <w:rsid w:val="000E680F"/>
    <w:rsid w:val="000F0FCA"/>
    <w:rsid w:val="000F6AFC"/>
    <w:rsid w:val="00101E97"/>
    <w:rsid w:val="00103A5E"/>
    <w:rsid w:val="00105090"/>
    <w:rsid w:val="00106585"/>
    <w:rsid w:val="0011218C"/>
    <w:rsid w:val="0011416F"/>
    <w:rsid w:val="001157AF"/>
    <w:rsid w:val="00116C30"/>
    <w:rsid w:val="00122B03"/>
    <w:rsid w:val="0012562F"/>
    <w:rsid w:val="001266C6"/>
    <w:rsid w:val="00126C85"/>
    <w:rsid w:val="00132977"/>
    <w:rsid w:val="00133A08"/>
    <w:rsid w:val="00134F7E"/>
    <w:rsid w:val="00136E8C"/>
    <w:rsid w:val="001457FC"/>
    <w:rsid w:val="00152592"/>
    <w:rsid w:val="00154A40"/>
    <w:rsid w:val="00154DAE"/>
    <w:rsid w:val="0015733E"/>
    <w:rsid w:val="001578F8"/>
    <w:rsid w:val="00162AE6"/>
    <w:rsid w:val="00166E7F"/>
    <w:rsid w:val="0016757A"/>
    <w:rsid w:val="001709EB"/>
    <w:rsid w:val="00175F6C"/>
    <w:rsid w:val="001808DB"/>
    <w:rsid w:val="00184237"/>
    <w:rsid w:val="0018673D"/>
    <w:rsid w:val="00187D1C"/>
    <w:rsid w:val="00191E86"/>
    <w:rsid w:val="0019250A"/>
    <w:rsid w:val="001A77CF"/>
    <w:rsid w:val="001B0445"/>
    <w:rsid w:val="001B09BC"/>
    <w:rsid w:val="001B28E5"/>
    <w:rsid w:val="001C0B34"/>
    <w:rsid w:val="001C4084"/>
    <w:rsid w:val="001D01D1"/>
    <w:rsid w:val="001E05E8"/>
    <w:rsid w:val="001E45AF"/>
    <w:rsid w:val="001E600A"/>
    <w:rsid w:val="001F0C9E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342BE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6A30"/>
    <w:rsid w:val="00287CC3"/>
    <w:rsid w:val="002908D0"/>
    <w:rsid w:val="00294162"/>
    <w:rsid w:val="002A1EB3"/>
    <w:rsid w:val="002A316B"/>
    <w:rsid w:val="002A35D4"/>
    <w:rsid w:val="002A4B14"/>
    <w:rsid w:val="002B03AC"/>
    <w:rsid w:val="002B2600"/>
    <w:rsid w:val="002B3B34"/>
    <w:rsid w:val="002B6786"/>
    <w:rsid w:val="002B6B05"/>
    <w:rsid w:val="002B7054"/>
    <w:rsid w:val="002B74AA"/>
    <w:rsid w:val="002C4301"/>
    <w:rsid w:val="002C66FA"/>
    <w:rsid w:val="002D0927"/>
    <w:rsid w:val="002D1837"/>
    <w:rsid w:val="002D3E2B"/>
    <w:rsid w:val="002D4C72"/>
    <w:rsid w:val="002D67B4"/>
    <w:rsid w:val="002E052A"/>
    <w:rsid w:val="00301207"/>
    <w:rsid w:val="00301C4E"/>
    <w:rsid w:val="0030200A"/>
    <w:rsid w:val="00304897"/>
    <w:rsid w:val="003050B6"/>
    <w:rsid w:val="00305282"/>
    <w:rsid w:val="00305E0F"/>
    <w:rsid w:val="00311E5D"/>
    <w:rsid w:val="00314915"/>
    <w:rsid w:val="00315805"/>
    <w:rsid w:val="00315AAA"/>
    <w:rsid w:val="00317391"/>
    <w:rsid w:val="00317404"/>
    <w:rsid w:val="00324DB2"/>
    <w:rsid w:val="003259FD"/>
    <w:rsid w:val="003273FB"/>
    <w:rsid w:val="0033666D"/>
    <w:rsid w:val="00336763"/>
    <w:rsid w:val="0034072E"/>
    <w:rsid w:val="00340FD1"/>
    <w:rsid w:val="003430D8"/>
    <w:rsid w:val="00343189"/>
    <w:rsid w:val="00346F22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23A"/>
    <w:rsid w:val="00396581"/>
    <w:rsid w:val="003A6CA7"/>
    <w:rsid w:val="003B0094"/>
    <w:rsid w:val="003B0DC7"/>
    <w:rsid w:val="003B5C02"/>
    <w:rsid w:val="003B7B21"/>
    <w:rsid w:val="003C173C"/>
    <w:rsid w:val="003C33FB"/>
    <w:rsid w:val="003C3E0C"/>
    <w:rsid w:val="003C6A1A"/>
    <w:rsid w:val="003D2DB8"/>
    <w:rsid w:val="003D337A"/>
    <w:rsid w:val="003D3B69"/>
    <w:rsid w:val="003D6A86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046"/>
    <w:rsid w:val="004163B0"/>
    <w:rsid w:val="00417106"/>
    <w:rsid w:val="00420D74"/>
    <w:rsid w:val="004305BF"/>
    <w:rsid w:val="004316FB"/>
    <w:rsid w:val="0043335E"/>
    <w:rsid w:val="004335A5"/>
    <w:rsid w:val="00433D65"/>
    <w:rsid w:val="00435D5B"/>
    <w:rsid w:val="004403AD"/>
    <w:rsid w:val="004411A4"/>
    <w:rsid w:val="00446281"/>
    <w:rsid w:val="004467A9"/>
    <w:rsid w:val="00454B97"/>
    <w:rsid w:val="004559DC"/>
    <w:rsid w:val="00455CED"/>
    <w:rsid w:val="004575AD"/>
    <w:rsid w:val="004624D6"/>
    <w:rsid w:val="0046338F"/>
    <w:rsid w:val="004650AF"/>
    <w:rsid w:val="00466598"/>
    <w:rsid w:val="004676B1"/>
    <w:rsid w:val="00467952"/>
    <w:rsid w:val="00473850"/>
    <w:rsid w:val="004768EA"/>
    <w:rsid w:val="00482720"/>
    <w:rsid w:val="00485E69"/>
    <w:rsid w:val="00486541"/>
    <w:rsid w:val="00494241"/>
    <w:rsid w:val="004A3499"/>
    <w:rsid w:val="004B007F"/>
    <w:rsid w:val="004B0525"/>
    <w:rsid w:val="004B17CF"/>
    <w:rsid w:val="004B42E2"/>
    <w:rsid w:val="004B6B29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7CCC"/>
    <w:rsid w:val="004E1BC5"/>
    <w:rsid w:val="004E206C"/>
    <w:rsid w:val="004E3FB7"/>
    <w:rsid w:val="004E5C7F"/>
    <w:rsid w:val="004E6613"/>
    <w:rsid w:val="004E67D0"/>
    <w:rsid w:val="004E699E"/>
    <w:rsid w:val="004E7502"/>
    <w:rsid w:val="004E79AD"/>
    <w:rsid w:val="004F06CC"/>
    <w:rsid w:val="0050226B"/>
    <w:rsid w:val="005025D4"/>
    <w:rsid w:val="005037A0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55DB"/>
    <w:rsid w:val="005362A7"/>
    <w:rsid w:val="00536B74"/>
    <w:rsid w:val="00536CB1"/>
    <w:rsid w:val="00540846"/>
    <w:rsid w:val="00543100"/>
    <w:rsid w:val="00544F28"/>
    <w:rsid w:val="00545C50"/>
    <w:rsid w:val="005526C8"/>
    <w:rsid w:val="005539E1"/>
    <w:rsid w:val="00555130"/>
    <w:rsid w:val="00555943"/>
    <w:rsid w:val="00573C4A"/>
    <w:rsid w:val="0057509D"/>
    <w:rsid w:val="00583840"/>
    <w:rsid w:val="00584F56"/>
    <w:rsid w:val="005868D2"/>
    <w:rsid w:val="005948F5"/>
    <w:rsid w:val="005A435B"/>
    <w:rsid w:val="005B3783"/>
    <w:rsid w:val="005B3D52"/>
    <w:rsid w:val="005B424E"/>
    <w:rsid w:val="005B4B38"/>
    <w:rsid w:val="005B4F95"/>
    <w:rsid w:val="005B7523"/>
    <w:rsid w:val="005C1FB7"/>
    <w:rsid w:val="005C20EC"/>
    <w:rsid w:val="005C48AD"/>
    <w:rsid w:val="005D0D43"/>
    <w:rsid w:val="005D4D6D"/>
    <w:rsid w:val="005D6DBE"/>
    <w:rsid w:val="005E26ED"/>
    <w:rsid w:val="005E2B40"/>
    <w:rsid w:val="005E2C83"/>
    <w:rsid w:val="005E4340"/>
    <w:rsid w:val="005F3093"/>
    <w:rsid w:val="005F48A3"/>
    <w:rsid w:val="005F55E6"/>
    <w:rsid w:val="005F56A8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204"/>
    <w:rsid w:val="00621440"/>
    <w:rsid w:val="00622B2F"/>
    <w:rsid w:val="00625D42"/>
    <w:rsid w:val="00625E7C"/>
    <w:rsid w:val="00626283"/>
    <w:rsid w:val="00627CAE"/>
    <w:rsid w:val="00630215"/>
    <w:rsid w:val="006302E6"/>
    <w:rsid w:val="00632918"/>
    <w:rsid w:val="00633CAE"/>
    <w:rsid w:val="0063511D"/>
    <w:rsid w:val="00640395"/>
    <w:rsid w:val="006407D6"/>
    <w:rsid w:val="00640DDA"/>
    <w:rsid w:val="006420A5"/>
    <w:rsid w:val="00643488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3AC3"/>
    <w:rsid w:val="00666379"/>
    <w:rsid w:val="0066767E"/>
    <w:rsid w:val="00672D43"/>
    <w:rsid w:val="00672FAE"/>
    <w:rsid w:val="00674DE6"/>
    <w:rsid w:val="006750F0"/>
    <w:rsid w:val="00675E17"/>
    <w:rsid w:val="00676E17"/>
    <w:rsid w:val="00677444"/>
    <w:rsid w:val="006774E6"/>
    <w:rsid w:val="00677EAE"/>
    <w:rsid w:val="00680BFE"/>
    <w:rsid w:val="00683963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63E9"/>
    <w:rsid w:val="006B7CFD"/>
    <w:rsid w:val="006C1A6C"/>
    <w:rsid w:val="006C212E"/>
    <w:rsid w:val="006C26ED"/>
    <w:rsid w:val="006C509B"/>
    <w:rsid w:val="006C5BB4"/>
    <w:rsid w:val="006C7661"/>
    <w:rsid w:val="006C7FA5"/>
    <w:rsid w:val="006D4449"/>
    <w:rsid w:val="006D4794"/>
    <w:rsid w:val="006E0BDE"/>
    <w:rsid w:val="006E5B7D"/>
    <w:rsid w:val="006F01CB"/>
    <w:rsid w:val="006F1570"/>
    <w:rsid w:val="006F1E14"/>
    <w:rsid w:val="006F1E80"/>
    <w:rsid w:val="006F5046"/>
    <w:rsid w:val="006F5707"/>
    <w:rsid w:val="006F5A8E"/>
    <w:rsid w:val="006F7D66"/>
    <w:rsid w:val="00702F50"/>
    <w:rsid w:val="00703DE3"/>
    <w:rsid w:val="007045DB"/>
    <w:rsid w:val="007070CF"/>
    <w:rsid w:val="00707741"/>
    <w:rsid w:val="007128AF"/>
    <w:rsid w:val="00713A89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0D30"/>
    <w:rsid w:val="007518B1"/>
    <w:rsid w:val="00754C46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87509"/>
    <w:rsid w:val="00791658"/>
    <w:rsid w:val="007956AF"/>
    <w:rsid w:val="00795D87"/>
    <w:rsid w:val="0079626D"/>
    <w:rsid w:val="007A1BB4"/>
    <w:rsid w:val="007A5008"/>
    <w:rsid w:val="007B3AC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075E"/>
    <w:rsid w:val="007E2C77"/>
    <w:rsid w:val="007E57E8"/>
    <w:rsid w:val="007E72A0"/>
    <w:rsid w:val="007E7CAC"/>
    <w:rsid w:val="007F1F7F"/>
    <w:rsid w:val="007F575E"/>
    <w:rsid w:val="008046A3"/>
    <w:rsid w:val="008121F4"/>
    <w:rsid w:val="008133D3"/>
    <w:rsid w:val="00817A2D"/>
    <w:rsid w:val="0082461B"/>
    <w:rsid w:val="008264AD"/>
    <w:rsid w:val="00827AA9"/>
    <w:rsid w:val="0083003D"/>
    <w:rsid w:val="00830749"/>
    <w:rsid w:val="00833553"/>
    <w:rsid w:val="00835B05"/>
    <w:rsid w:val="0084266E"/>
    <w:rsid w:val="00842AE4"/>
    <w:rsid w:val="00843997"/>
    <w:rsid w:val="00847C7B"/>
    <w:rsid w:val="00854B5A"/>
    <w:rsid w:val="00855F97"/>
    <w:rsid w:val="00860AFB"/>
    <w:rsid w:val="008643F9"/>
    <w:rsid w:val="008649E6"/>
    <w:rsid w:val="00864D30"/>
    <w:rsid w:val="00872007"/>
    <w:rsid w:val="008748CE"/>
    <w:rsid w:val="00875329"/>
    <w:rsid w:val="00881F05"/>
    <w:rsid w:val="00882B9D"/>
    <w:rsid w:val="0088349C"/>
    <w:rsid w:val="008854D6"/>
    <w:rsid w:val="008868DF"/>
    <w:rsid w:val="008A082C"/>
    <w:rsid w:val="008A257C"/>
    <w:rsid w:val="008A2F2D"/>
    <w:rsid w:val="008A3A99"/>
    <w:rsid w:val="008B22FC"/>
    <w:rsid w:val="008B39C9"/>
    <w:rsid w:val="008C48F6"/>
    <w:rsid w:val="008D4DE9"/>
    <w:rsid w:val="008F0BA8"/>
    <w:rsid w:val="008F464C"/>
    <w:rsid w:val="00901593"/>
    <w:rsid w:val="009025D4"/>
    <w:rsid w:val="00902BF8"/>
    <w:rsid w:val="009030D3"/>
    <w:rsid w:val="009046CD"/>
    <w:rsid w:val="009055FD"/>
    <w:rsid w:val="009056E2"/>
    <w:rsid w:val="00906AB7"/>
    <w:rsid w:val="00914CA4"/>
    <w:rsid w:val="00917FD2"/>
    <w:rsid w:val="00920F6C"/>
    <w:rsid w:val="00921288"/>
    <w:rsid w:val="00925912"/>
    <w:rsid w:val="009304CA"/>
    <w:rsid w:val="0093060F"/>
    <w:rsid w:val="0093095D"/>
    <w:rsid w:val="00931795"/>
    <w:rsid w:val="009324BA"/>
    <w:rsid w:val="00936180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0A7"/>
    <w:rsid w:val="0095645B"/>
    <w:rsid w:val="00956F53"/>
    <w:rsid w:val="009606F6"/>
    <w:rsid w:val="00961ADD"/>
    <w:rsid w:val="00966633"/>
    <w:rsid w:val="00970B74"/>
    <w:rsid w:val="00971AC8"/>
    <w:rsid w:val="0098186A"/>
    <w:rsid w:val="00986974"/>
    <w:rsid w:val="00986BC7"/>
    <w:rsid w:val="00993997"/>
    <w:rsid w:val="00994CC6"/>
    <w:rsid w:val="00996BEA"/>
    <w:rsid w:val="009A34C4"/>
    <w:rsid w:val="009A4937"/>
    <w:rsid w:val="009B2C5D"/>
    <w:rsid w:val="009B750D"/>
    <w:rsid w:val="009C22FD"/>
    <w:rsid w:val="009C7961"/>
    <w:rsid w:val="009D06DA"/>
    <w:rsid w:val="009D1E85"/>
    <w:rsid w:val="009E08FC"/>
    <w:rsid w:val="009E3CED"/>
    <w:rsid w:val="009E4376"/>
    <w:rsid w:val="009E78AF"/>
    <w:rsid w:val="009F34EB"/>
    <w:rsid w:val="00A02BBC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2D15"/>
    <w:rsid w:val="00A43D76"/>
    <w:rsid w:val="00A44580"/>
    <w:rsid w:val="00A4462D"/>
    <w:rsid w:val="00A44CB5"/>
    <w:rsid w:val="00A526B7"/>
    <w:rsid w:val="00A52BAB"/>
    <w:rsid w:val="00A52C7C"/>
    <w:rsid w:val="00A572AC"/>
    <w:rsid w:val="00A579E6"/>
    <w:rsid w:val="00A61D78"/>
    <w:rsid w:val="00A67415"/>
    <w:rsid w:val="00A67754"/>
    <w:rsid w:val="00A706D2"/>
    <w:rsid w:val="00A70A48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53D"/>
    <w:rsid w:val="00AB15C0"/>
    <w:rsid w:val="00AB3FCA"/>
    <w:rsid w:val="00AB5FF9"/>
    <w:rsid w:val="00AC0794"/>
    <w:rsid w:val="00AC6BE2"/>
    <w:rsid w:val="00AC79B9"/>
    <w:rsid w:val="00AD147B"/>
    <w:rsid w:val="00AD2C30"/>
    <w:rsid w:val="00AD390C"/>
    <w:rsid w:val="00AD7FAE"/>
    <w:rsid w:val="00AE25FB"/>
    <w:rsid w:val="00AE2D04"/>
    <w:rsid w:val="00AE7E0E"/>
    <w:rsid w:val="00AF272A"/>
    <w:rsid w:val="00AF28A2"/>
    <w:rsid w:val="00AF41C0"/>
    <w:rsid w:val="00AF5A03"/>
    <w:rsid w:val="00AF63E0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21A3B"/>
    <w:rsid w:val="00B21CC5"/>
    <w:rsid w:val="00B23004"/>
    <w:rsid w:val="00B23116"/>
    <w:rsid w:val="00B24E19"/>
    <w:rsid w:val="00B33A42"/>
    <w:rsid w:val="00B370F6"/>
    <w:rsid w:val="00B37A11"/>
    <w:rsid w:val="00B44885"/>
    <w:rsid w:val="00B44BA8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16DF"/>
    <w:rsid w:val="00BA235F"/>
    <w:rsid w:val="00BA45C3"/>
    <w:rsid w:val="00BA7D5F"/>
    <w:rsid w:val="00BB14F2"/>
    <w:rsid w:val="00BB3713"/>
    <w:rsid w:val="00BC35D6"/>
    <w:rsid w:val="00BD1359"/>
    <w:rsid w:val="00BD2445"/>
    <w:rsid w:val="00BD2F22"/>
    <w:rsid w:val="00BD4B75"/>
    <w:rsid w:val="00BD5D83"/>
    <w:rsid w:val="00BE1F60"/>
    <w:rsid w:val="00BE2234"/>
    <w:rsid w:val="00BE45C9"/>
    <w:rsid w:val="00BE5659"/>
    <w:rsid w:val="00BF15FF"/>
    <w:rsid w:val="00BF51EE"/>
    <w:rsid w:val="00BF5999"/>
    <w:rsid w:val="00BF721E"/>
    <w:rsid w:val="00C01EED"/>
    <w:rsid w:val="00C02070"/>
    <w:rsid w:val="00C05340"/>
    <w:rsid w:val="00C0790A"/>
    <w:rsid w:val="00C116AB"/>
    <w:rsid w:val="00C145EE"/>
    <w:rsid w:val="00C1477C"/>
    <w:rsid w:val="00C15CA8"/>
    <w:rsid w:val="00C17076"/>
    <w:rsid w:val="00C21B79"/>
    <w:rsid w:val="00C25494"/>
    <w:rsid w:val="00C26A87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28F5"/>
    <w:rsid w:val="00C731E3"/>
    <w:rsid w:val="00C7472B"/>
    <w:rsid w:val="00C76B5E"/>
    <w:rsid w:val="00C804A2"/>
    <w:rsid w:val="00C806B2"/>
    <w:rsid w:val="00C82BD7"/>
    <w:rsid w:val="00C83199"/>
    <w:rsid w:val="00C9246D"/>
    <w:rsid w:val="00C92642"/>
    <w:rsid w:val="00C931D7"/>
    <w:rsid w:val="00C9350D"/>
    <w:rsid w:val="00C95773"/>
    <w:rsid w:val="00C963C2"/>
    <w:rsid w:val="00C963E0"/>
    <w:rsid w:val="00C97C42"/>
    <w:rsid w:val="00CA0F42"/>
    <w:rsid w:val="00CA78C3"/>
    <w:rsid w:val="00CA793B"/>
    <w:rsid w:val="00CB7163"/>
    <w:rsid w:val="00CB7187"/>
    <w:rsid w:val="00CC2593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16B07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44BC"/>
    <w:rsid w:val="00D72E53"/>
    <w:rsid w:val="00D74F43"/>
    <w:rsid w:val="00D762CD"/>
    <w:rsid w:val="00D82F1D"/>
    <w:rsid w:val="00D936AE"/>
    <w:rsid w:val="00D948E2"/>
    <w:rsid w:val="00D952D8"/>
    <w:rsid w:val="00D95463"/>
    <w:rsid w:val="00D95679"/>
    <w:rsid w:val="00D963DA"/>
    <w:rsid w:val="00DA162F"/>
    <w:rsid w:val="00DA29C7"/>
    <w:rsid w:val="00DA2CF0"/>
    <w:rsid w:val="00DA34F5"/>
    <w:rsid w:val="00DA44D3"/>
    <w:rsid w:val="00DA7219"/>
    <w:rsid w:val="00DB20FD"/>
    <w:rsid w:val="00DB24CF"/>
    <w:rsid w:val="00DB2993"/>
    <w:rsid w:val="00DB572F"/>
    <w:rsid w:val="00DB5E55"/>
    <w:rsid w:val="00DB620A"/>
    <w:rsid w:val="00DC123B"/>
    <w:rsid w:val="00DC25CE"/>
    <w:rsid w:val="00DC54AD"/>
    <w:rsid w:val="00DC763D"/>
    <w:rsid w:val="00DD0BB5"/>
    <w:rsid w:val="00DD0C16"/>
    <w:rsid w:val="00DD533D"/>
    <w:rsid w:val="00DD571C"/>
    <w:rsid w:val="00DE18C7"/>
    <w:rsid w:val="00DE303D"/>
    <w:rsid w:val="00DE37A3"/>
    <w:rsid w:val="00DE52AD"/>
    <w:rsid w:val="00DF0328"/>
    <w:rsid w:val="00DF5671"/>
    <w:rsid w:val="00DF71FB"/>
    <w:rsid w:val="00E015C8"/>
    <w:rsid w:val="00E018B3"/>
    <w:rsid w:val="00E0429C"/>
    <w:rsid w:val="00E06C7B"/>
    <w:rsid w:val="00E07F3E"/>
    <w:rsid w:val="00E106BF"/>
    <w:rsid w:val="00E14241"/>
    <w:rsid w:val="00E14FDF"/>
    <w:rsid w:val="00E20A05"/>
    <w:rsid w:val="00E264E3"/>
    <w:rsid w:val="00E26E31"/>
    <w:rsid w:val="00E3181C"/>
    <w:rsid w:val="00E36EDD"/>
    <w:rsid w:val="00E42AA6"/>
    <w:rsid w:val="00E42E04"/>
    <w:rsid w:val="00E441DD"/>
    <w:rsid w:val="00E50AAD"/>
    <w:rsid w:val="00E51079"/>
    <w:rsid w:val="00E51C4F"/>
    <w:rsid w:val="00E548A5"/>
    <w:rsid w:val="00E572E5"/>
    <w:rsid w:val="00E6168D"/>
    <w:rsid w:val="00E62A2B"/>
    <w:rsid w:val="00E707C4"/>
    <w:rsid w:val="00E7090F"/>
    <w:rsid w:val="00E77A19"/>
    <w:rsid w:val="00E83A7C"/>
    <w:rsid w:val="00E85228"/>
    <w:rsid w:val="00E909B8"/>
    <w:rsid w:val="00E90CAF"/>
    <w:rsid w:val="00E91CA9"/>
    <w:rsid w:val="00E930E5"/>
    <w:rsid w:val="00EA10A5"/>
    <w:rsid w:val="00EA2593"/>
    <w:rsid w:val="00EA4ACC"/>
    <w:rsid w:val="00EA4C21"/>
    <w:rsid w:val="00EA5ACC"/>
    <w:rsid w:val="00EA7937"/>
    <w:rsid w:val="00EB0AA2"/>
    <w:rsid w:val="00EB100E"/>
    <w:rsid w:val="00EB2F5E"/>
    <w:rsid w:val="00EB4A67"/>
    <w:rsid w:val="00EB5CE4"/>
    <w:rsid w:val="00EB7E28"/>
    <w:rsid w:val="00EC488A"/>
    <w:rsid w:val="00EE0EDC"/>
    <w:rsid w:val="00EE235C"/>
    <w:rsid w:val="00EE272B"/>
    <w:rsid w:val="00EE4CDC"/>
    <w:rsid w:val="00EF1B62"/>
    <w:rsid w:val="00EF2F06"/>
    <w:rsid w:val="00EF529A"/>
    <w:rsid w:val="00EF69A4"/>
    <w:rsid w:val="00EF7575"/>
    <w:rsid w:val="00F01B45"/>
    <w:rsid w:val="00F01C05"/>
    <w:rsid w:val="00F023CE"/>
    <w:rsid w:val="00F03457"/>
    <w:rsid w:val="00F04BBE"/>
    <w:rsid w:val="00F06E9D"/>
    <w:rsid w:val="00F07185"/>
    <w:rsid w:val="00F1447D"/>
    <w:rsid w:val="00F212C3"/>
    <w:rsid w:val="00F21DF2"/>
    <w:rsid w:val="00F22B42"/>
    <w:rsid w:val="00F23659"/>
    <w:rsid w:val="00F30473"/>
    <w:rsid w:val="00F3545B"/>
    <w:rsid w:val="00F425D4"/>
    <w:rsid w:val="00F4286F"/>
    <w:rsid w:val="00F46E9C"/>
    <w:rsid w:val="00F4706B"/>
    <w:rsid w:val="00F47987"/>
    <w:rsid w:val="00F503E7"/>
    <w:rsid w:val="00F56D33"/>
    <w:rsid w:val="00F715C5"/>
    <w:rsid w:val="00F7213B"/>
    <w:rsid w:val="00F72340"/>
    <w:rsid w:val="00F739DD"/>
    <w:rsid w:val="00F73AD5"/>
    <w:rsid w:val="00F7653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1A3B"/>
    <w:rsid w:val="00FD4331"/>
    <w:rsid w:val="00FD51DF"/>
    <w:rsid w:val="00FE33FB"/>
    <w:rsid w:val="00FE5ACC"/>
    <w:rsid w:val="00FE5B94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7C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Normal"/>
    <w:qFormat/>
    <w:rsid w:val="009C22FD"/>
    <w:pPr>
      <w:jc w:val="left"/>
    </w:pPr>
    <w:rPr>
      <w:rFonts w:ascii="Arial" w:hAnsi="Arial" w:cs="Arial"/>
      <w:vanish/>
      <w:color w:val="17365D" w:themeColor="text2" w:themeShade="BF"/>
      <w:sz w:val="19"/>
      <w:szCs w:val="19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3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aliases w:val="List Paragraph1,Single bullet style,Bullets,Table numbering,Questions and numbered lists,List Paragraph 2,APA-Bullets"/>
    <w:basedOn w:val="Normal"/>
    <w:link w:val="ListParagraphChar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540846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540846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5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0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11CSTCPLQuestionBullet">
    <w:name w:val="(11) CSTC P/L Question Bullet"/>
    <w:basedOn w:val="Normal"/>
    <w:qFormat/>
    <w:rsid w:val="00920F6C"/>
    <w:pPr>
      <w:ind w:left="360" w:hanging="360"/>
      <w:jc w:val="left"/>
    </w:pPr>
    <w:rPr>
      <w:rFonts w:ascii="Arial" w:hAnsi="Arial"/>
      <w:b/>
    </w:rPr>
  </w:style>
  <w:style w:type="paragraph" w:customStyle="1" w:styleId="7BAnswer">
    <w:name w:val="7B Answer"/>
    <w:link w:val="7BAnswerChar"/>
    <w:autoRedefine/>
    <w:qFormat/>
    <w:rsid w:val="00920F6C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920F6C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920F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List Paragraph1 Char,Single bullet style Char,Bullets Char,Table numbering Char,Questions and numbered lists Char,List Paragraph 2 Char,APA-Bullets Char"/>
    <w:link w:val="ListParagraph"/>
    <w:uiPriority w:val="34"/>
    <w:qFormat/>
    <w:locked/>
    <w:rsid w:val="00643488"/>
    <w:rPr>
      <w:rFonts w:ascii="Arial Narrow" w:hAnsi="Arial Narrow"/>
      <w:sz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BA16DF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AU"/>
    </w:rPr>
  </w:style>
  <w:style w:type="character" w:styleId="Emphasis">
    <w:name w:val="Emphasis"/>
    <w:basedOn w:val="DefaultParagraphFont"/>
    <w:uiPriority w:val="20"/>
    <w:qFormat/>
    <w:rsid w:val="00A02BBC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A02BB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8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4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5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8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6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eader" Target="header6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eader" Target="header7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696ED913DD914085BEA781096DA96B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1FE878-BCB4-4273-8F04-AB8EE0BDAC47}"/>
      </w:docPartPr>
      <w:docPartBody>
        <w:p w:rsidR="007F5DDF" w:rsidRDefault="00C86AC1" w:rsidP="00C86AC1">
          <w:pPr>
            <w:pStyle w:val="696ED913DD914085BEA781096DA96B48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53F67D637E945B0AE9214EC705285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0F23B2-50E1-4593-B875-4C1A4DB685FF}"/>
      </w:docPartPr>
      <w:docPartBody>
        <w:p w:rsidR="007F5DDF" w:rsidRDefault="00C86AC1" w:rsidP="00C86AC1">
          <w:pPr>
            <w:pStyle w:val="453F67D637E945B0AE9214EC705285D0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51844A1133943CF8A8F5CA995E9E3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0C891-1170-4AD3-AC1C-35B3A0CCC91A}"/>
      </w:docPartPr>
      <w:docPartBody>
        <w:p w:rsidR="005330BF" w:rsidRDefault="00276B73" w:rsidP="00276B73">
          <w:pPr>
            <w:pStyle w:val="651844A1133943CF8A8F5CA995E9E38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671437E981C4ACE85A6EA8021A0F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15D04-74A6-4880-801C-7B0F0B601197}"/>
      </w:docPartPr>
      <w:docPartBody>
        <w:p w:rsidR="005330BF" w:rsidRDefault="00276B73" w:rsidP="00276B73">
          <w:pPr>
            <w:pStyle w:val="E671437E981C4ACE85A6EA8021A0FF6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D77629A428984D2E98EDD95181884B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E74339-C252-4FFC-8EA3-D4A48F1C6405}"/>
      </w:docPartPr>
      <w:docPartBody>
        <w:p w:rsidR="006E766C" w:rsidRDefault="006E766C" w:rsidP="006E766C">
          <w:pPr>
            <w:pStyle w:val="D77629A428984D2E98EDD95181884B53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0927945448C34995BD0316E17D9D39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ACA826-5DF8-4E66-9494-BEB417FDD0B0}"/>
      </w:docPartPr>
      <w:docPartBody>
        <w:p w:rsidR="006E766C" w:rsidRDefault="006E766C" w:rsidP="006E766C">
          <w:pPr>
            <w:pStyle w:val="0927945448C34995BD0316E17D9D39FB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E45AF3C91A054D4F9B5A61573C1C5F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9BE3B6-C15C-45E2-A7C0-3F3927755694}"/>
      </w:docPartPr>
      <w:docPartBody>
        <w:p w:rsidR="006E766C" w:rsidRDefault="006E766C" w:rsidP="006E766C">
          <w:pPr>
            <w:pStyle w:val="E45AF3C91A054D4F9B5A61573C1C5F6D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322669A888764A44AD111B169D7C3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0CCA45-AF8D-4451-A81D-F19CDC85E153}"/>
      </w:docPartPr>
      <w:docPartBody>
        <w:p w:rsidR="006E766C" w:rsidRDefault="006E766C" w:rsidP="006E766C">
          <w:pPr>
            <w:pStyle w:val="322669A888764A44AD111B169D7C36A4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0B3F7D5B31674F66B8FF69300E56EA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9517B-F18A-4F14-AEBF-8B02EED4713B}"/>
      </w:docPartPr>
      <w:docPartBody>
        <w:p w:rsidR="006E766C" w:rsidRDefault="006E766C" w:rsidP="006E766C">
          <w:pPr>
            <w:pStyle w:val="0B3F7D5B31674F66B8FF69300E56EAEF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133C"/>
    <w:rsid w:val="00036030"/>
    <w:rsid w:val="00106BC6"/>
    <w:rsid w:val="001125F5"/>
    <w:rsid w:val="00122786"/>
    <w:rsid w:val="00152532"/>
    <w:rsid w:val="00155DCA"/>
    <w:rsid w:val="00181DB6"/>
    <w:rsid w:val="001E4222"/>
    <w:rsid w:val="001F2D33"/>
    <w:rsid w:val="00216485"/>
    <w:rsid w:val="00217293"/>
    <w:rsid w:val="00247826"/>
    <w:rsid w:val="0026412C"/>
    <w:rsid w:val="00276B73"/>
    <w:rsid w:val="002A67A7"/>
    <w:rsid w:val="003D7AF8"/>
    <w:rsid w:val="00530616"/>
    <w:rsid w:val="005330BF"/>
    <w:rsid w:val="005D3BC9"/>
    <w:rsid w:val="006206DC"/>
    <w:rsid w:val="00645E48"/>
    <w:rsid w:val="00654A91"/>
    <w:rsid w:val="006A5ED9"/>
    <w:rsid w:val="006E766C"/>
    <w:rsid w:val="00776B89"/>
    <w:rsid w:val="007C130D"/>
    <w:rsid w:val="007E2E66"/>
    <w:rsid w:val="007F5DDF"/>
    <w:rsid w:val="00834F76"/>
    <w:rsid w:val="00854B5A"/>
    <w:rsid w:val="00854CEF"/>
    <w:rsid w:val="008946ED"/>
    <w:rsid w:val="008A49B9"/>
    <w:rsid w:val="008C1EB3"/>
    <w:rsid w:val="008E6DF9"/>
    <w:rsid w:val="008F3A83"/>
    <w:rsid w:val="009133ED"/>
    <w:rsid w:val="0092096F"/>
    <w:rsid w:val="00955000"/>
    <w:rsid w:val="009662BC"/>
    <w:rsid w:val="0098441D"/>
    <w:rsid w:val="009A5338"/>
    <w:rsid w:val="009A7ADB"/>
    <w:rsid w:val="009B3343"/>
    <w:rsid w:val="009D1912"/>
    <w:rsid w:val="00A12C05"/>
    <w:rsid w:val="00A8521E"/>
    <w:rsid w:val="00B06821"/>
    <w:rsid w:val="00B4136F"/>
    <w:rsid w:val="00B4478C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4635B"/>
    <w:rsid w:val="00DC0AEB"/>
    <w:rsid w:val="00DC549C"/>
    <w:rsid w:val="00DD1CB8"/>
    <w:rsid w:val="00E04351"/>
    <w:rsid w:val="00E37314"/>
    <w:rsid w:val="00E45AA5"/>
    <w:rsid w:val="00E94F3E"/>
    <w:rsid w:val="00EA1D00"/>
    <w:rsid w:val="00EC27D2"/>
    <w:rsid w:val="00F21F00"/>
    <w:rsid w:val="00F27999"/>
    <w:rsid w:val="00F3130A"/>
    <w:rsid w:val="00F34F30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E766C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651844A1133943CF8A8F5CA995E9E381">
    <w:name w:val="651844A1133943CF8A8F5CA995E9E381"/>
    <w:rsid w:val="00276B73"/>
    <w:pPr>
      <w:spacing w:after="160" w:line="259" w:lineRule="auto"/>
    </w:pPr>
  </w:style>
  <w:style w:type="paragraph" w:customStyle="1" w:styleId="E671437E981C4ACE85A6EA8021A0FF68">
    <w:name w:val="E671437E981C4ACE85A6EA8021A0FF68"/>
    <w:rsid w:val="00276B73"/>
    <w:pPr>
      <w:spacing w:after="160" w:line="259" w:lineRule="auto"/>
    </w:pPr>
  </w:style>
  <w:style w:type="paragraph" w:customStyle="1" w:styleId="D77629A428984D2E98EDD95181884B53">
    <w:name w:val="D77629A428984D2E98EDD95181884B53"/>
    <w:rsid w:val="006E766C"/>
    <w:pPr>
      <w:spacing w:after="160" w:line="259" w:lineRule="auto"/>
    </w:pPr>
    <w:rPr>
      <w:kern w:val="2"/>
      <w14:ligatures w14:val="standardContextual"/>
    </w:rPr>
  </w:style>
  <w:style w:type="paragraph" w:customStyle="1" w:styleId="0927945448C34995BD0316E17D9D39FB">
    <w:name w:val="0927945448C34995BD0316E17D9D39FB"/>
    <w:rsid w:val="006E766C"/>
    <w:pPr>
      <w:spacing w:after="160" w:line="259" w:lineRule="auto"/>
    </w:pPr>
    <w:rPr>
      <w:kern w:val="2"/>
      <w14:ligatures w14:val="standardContextual"/>
    </w:rPr>
  </w:style>
  <w:style w:type="paragraph" w:customStyle="1" w:styleId="E45AF3C91A054D4F9B5A61573C1C5F6D">
    <w:name w:val="E45AF3C91A054D4F9B5A61573C1C5F6D"/>
    <w:rsid w:val="006E766C"/>
    <w:pPr>
      <w:spacing w:after="160" w:line="259" w:lineRule="auto"/>
    </w:pPr>
    <w:rPr>
      <w:kern w:val="2"/>
      <w14:ligatures w14:val="standardContextual"/>
    </w:rPr>
  </w:style>
  <w:style w:type="paragraph" w:customStyle="1" w:styleId="322669A888764A44AD111B169D7C36A4">
    <w:name w:val="322669A888764A44AD111B169D7C36A4"/>
    <w:rsid w:val="006E766C"/>
    <w:pPr>
      <w:spacing w:after="160" w:line="259" w:lineRule="auto"/>
    </w:pPr>
    <w:rPr>
      <w:kern w:val="2"/>
      <w14:ligatures w14:val="standardContextual"/>
    </w:rPr>
  </w:style>
  <w:style w:type="paragraph" w:customStyle="1" w:styleId="0B3F7D5B31674F66B8FF69300E56EAEF">
    <w:name w:val="0B3F7D5B31674F66B8FF69300E56EAEF"/>
    <w:rsid w:val="006E766C"/>
    <w:pPr>
      <w:spacing w:after="160" w:line="259" w:lineRule="auto"/>
    </w:pPr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76</TotalTime>
  <Pages>28</Pages>
  <Words>3140</Words>
  <Characters>18590</Characters>
  <Application>Microsoft Office Word</Application>
  <DocSecurity>8</DocSecurity>
  <Lines>1032</Lines>
  <Paragraphs>482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CPCCBC4017</vt:lpstr>
    </vt:vector>
  </TitlesOfParts>
  <Company/>
  <LinksUpToDate>false</LinksUpToDate>
  <CharactersWithSpaces>21248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CPCCBC4017</dc:title>
  <dc:subject>Arrange resources and prepare for the building and construction project</dc:subject>
  <dc:creator>Author Name</dc:creator>
  <cp:lastModifiedBy>Jonathan Curro</cp:lastModifiedBy>
  <cp:revision>4</cp:revision>
  <cp:lastPrinted>2023-12-11T00:39:00Z</cp:lastPrinted>
  <dcterms:created xsi:type="dcterms:W3CDTF">2025-03-31T01:17:00Z</dcterms:created>
  <dcterms:modified xsi:type="dcterms:W3CDTF">2025-05-08T03:55:00Z</dcterms:modified>
  <cp:contentStatus>v2-0_31/03/2025</cp:contentStatus>
</cp:coreProperties>
</file>