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:rsidR="00FE03AA" w:rsidRPr="00553DDB" w:rsidRDefault="00561036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561036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B0727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52418427" w:edGrp="everyone"/>
            <w:r>
              <w:rPr>
                <w:rFonts w:ascii="Arial" w:hAnsi="Arial" w:cs="Arial"/>
                <w:sz w:val="22"/>
                <w:szCs w:val="22"/>
              </w:rPr>
              <w:t>Linda Hudakova</w:t>
            </w:r>
            <w:permEnd w:id="352418427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25981183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59811838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B0727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61009858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Stoward</w:t>
            </w:r>
            <w:permEnd w:id="461009858"/>
            <w:proofErr w:type="spellEnd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20382503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03825033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98046073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8-11-20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B0727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20/11/2018</w:t>
                </w:r>
              </w:p>
            </w:tc>
          </w:sdtContent>
        </w:sdt>
      </w:tr>
      <w:permEnd w:id="698046073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54251427" w:edGrp="everyone"/>
            <w:permEnd w:id="1254251427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7353150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5315081" w:displacedByCustomXml="prev"/>
        <w:permStart w:id="10778885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7888582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510476566" w:edGrp="everyone"/>
            <w:permEnd w:id="510476566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9878476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7847670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457063314" w:edGrp="everyone"/>
            <w:r w:rsidR="00B0727A">
              <w:rPr>
                <w:rFonts w:ascii="Arial" w:hAnsi="Arial" w:cs="Arial"/>
                <w:sz w:val="22"/>
              </w:rPr>
              <w:t>F</w:t>
            </w:r>
            <w:permEnd w:id="1457063314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302545751" w:edGrp="everyone"/>
            <w:r w:rsidR="00B0727A">
              <w:rPr>
                <w:rFonts w:ascii="Arial" w:hAnsi="Arial" w:cs="Arial"/>
                <w:sz w:val="22"/>
              </w:rPr>
              <w:t>E</w:t>
            </w:r>
            <w:permEnd w:id="30254575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489423161" w:edGrp="everyone"/>
            <w:r w:rsidR="00B0727A">
              <w:rPr>
                <w:rFonts w:ascii="Arial" w:hAnsi="Arial" w:cs="Arial"/>
                <w:sz w:val="22"/>
              </w:rPr>
              <w:t>A</w:t>
            </w:r>
            <w:permEnd w:id="48942316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792874904" w:edGrp="everyone"/>
            <w:r w:rsidR="00911F34">
              <w:rPr>
                <w:rFonts w:ascii="Arial" w:hAnsi="Arial" w:cs="Arial"/>
                <w:sz w:val="22"/>
              </w:rPr>
              <w:t>D</w:t>
            </w:r>
            <w:permEnd w:id="79287490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601645596" w:edGrp="everyone"/>
            <w:r w:rsidR="00911F34">
              <w:rPr>
                <w:rFonts w:ascii="Arial" w:hAnsi="Arial" w:cs="Arial"/>
                <w:sz w:val="22"/>
              </w:rPr>
              <w:t>C</w:t>
            </w:r>
            <w:permEnd w:id="160164559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14233518" w:edGrp="everyone"/>
            <w:r w:rsidR="00911F34">
              <w:rPr>
                <w:rFonts w:ascii="Arial" w:hAnsi="Arial" w:cs="Arial"/>
                <w:sz w:val="22"/>
              </w:rPr>
              <w:t>B</w:t>
            </w:r>
            <w:permEnd w:id="11423351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1520763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2076366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0727A" w:rsidRPr="00B0727A" w:rsidRDefault="00B0727A" w:rsidP="00B0727A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885681023" w:edGrp="everyone"/>
            <w:r w:rsidRPr="00B0727A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damage, skin rashes, chemical burns</w:t>
            </w:r>
          </w:p>
          <w:permEnd w:id="885681023"/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911F34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43034989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PPE-gloves</w:t>
            </w:r>
            <w:permEnd w:id="14303498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0727A" w:rsidRPr="00B0727A" w:rsidRDefault="00B0727A" w:rsidP="00B0727A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762927791" w:edGrp="everyone"/>
            <w:r w:rsidRPr="00B0727A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headaches, fatigue</w:t>
            </w:r>
          </w:p>
          <w:permEnd w:id="762927791"/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911F34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83213522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PPE-Hearing protection</w:t>
            </w:r>
            <w:permEnd w:id="18321352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0727A" w:rsidRPr="00B0727A" w:rsidRDefault="00B0727A" w:rsidP="00B0727A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811821250" w:edGrp="everyone"/>
            <w:r w:rsidRPr="00B0727A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</w:p>
          <w:permEnd w:id="1811821250"/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Default="00911F34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62260804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Team lift</w:t>
            </w:r>
          </w:p>
          <w:p w:rsidR="000F0501" w:rsidRPr="00553DDB" w:rsidRDefault="00911F34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Using lifting equipment</w:t>
            </w:r>
            <w:permEnd w:id="6226080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036" w:rsidRPr="00561036" w:rsidRDefault="00561036" w:rsidP="00F832D6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permStart w:id="1884116910" w:edGrp="everyone"/>
            <w:r w:rsidRPr="00561036">
              <w:rPr>
                <w:rFonts w:ascii="Arial" w:hAnsi="Arial" w:cs="Arial"/>
                <w:sz w:val="22"/>
                <w:szCs w:val="22"/>
              </w:rPr>
              <w:t xml:space="preserve">supervisor, site/project manager or Health &amp; Safety Representative, using the report form supplied by your organisation </w:t>
            </w:r>
          </w:p>
          <w:permEnd w:id="1884116910"/>
          <w:p w:rsidR="005F203A" w:rsidRPr="00ED59C9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071208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7120844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5" w:name="_Ref406591713"/>
      <w:r w:rsidRPr="00553DDB">
        <w:t>What should you do if you discover a fault with plant, tools or equipment?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036" w:rsidRPr="00561036" w:rsidRDefault="00561036" w:rsidP="00F832D6">
            <w:pPr>
              <w:numPr>
                <w:ilvl w:val="1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permStart w:id="205455846" w:edGrp="everyone"/>
            <w:r w:rsidRPr="00561036">
              <w:rPr>
                <w:rFonts w:ascii="Arial" w:hAnsi="Arial" w:cs="Arial"/>
                <w:b/>
                <w:bCs/>
                <w:sz w:val="22"/>
                <w:szCs w:val="22"/>
              </w:rPr>
              <w:t>Stop</w:t>
            </w:r>
            <w:r w:rsidRPr="00561036">
              <w:rPr>
                <w:rFonts w:ascii="Arial" w:hAnsi="Arial" w:cs="Arial"/>
                <w:sz w:val="22"/>
                <w:szCs w:val="22"/>
              </w:rPr>
              <w:t xml:space="preserve"> using the equipment </w:t>
            </w:r>
          </w:p>
          <w:p w:rsidR="00561036" w:rsidRPr="00561036" w:rsidRDefault="00561036" w:rsidP="00F832D6">
            <w:pPr>
              <w:numPr>
                <w:ilvl w:val="1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561036">
              <w:rPr>
                <w:rFonts w:ascii="Arial" w:hAnsi="Arial" w:cs="Arial"/>
                <w:b/>
                <w:bCs/>
                <w:sz w:val="22"/>
                <w:szCs w:val="22"/>
              </w:rPr>
              <w:t>Tag</w:t>
            </w:r>
            <w:r w:rsidRPr="00561036">
              <w:rPr>
                <w:rFonts w:ascii="Arial" w:hAnsi="Arial" w:cs="Arial"/>
                <w:sz w:val="22"/>
                <w:szCs w:val="22"/>
              </w:rPr>
              <w:t xml:space="preserve"> it out of service</w:t>
            </w:r>
          </w:p>
          <w:p w:rsidR="00561036" w:rsidRPr="00561036" w:rsidRDefault="00561036" w:rsidP="00F832D6">
            <w:pPr>
              <w:numPr>
                <w:ilvl w:val="1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561036">
              <w:rPr>
                <w:rFonts w:ascii="Arial" w:hAnsi="Arial" w:cs="Arial"/>
                <w:b/>
                <w:bCs/>
                <w:sz w:val="22"/>
                <w:szCs w:val="22"/>
              </w:rPr>
              <w:t>Report</w:t>
            </w:r>
            <w:r w:rsidRPr="00561036">
              <w:rPr>
                <w:rFonts w:ascii="Arial" w:hAnsi="Arial" w:cs="Arial"/>
                <w:sz w:val="22"/>
                <w:szCs w:val="22"/>
              </w:rPr>
              <w:t xml:space="preserve"> it to your supervisor</w:t>
            </w:r>
          </w:p>
          <w:p w:rsidR="00561036" w:rsidRPr="00561036" w:rsidRDefault="00561036" w:rsidP="00F832D6">
            <w:pPr>
              <w:numPr>
                <w:ilvl w:val="1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561036">
              <w:rPr>
                <w:rFonts w:ascii="Arial" w:hAnsi="Arial" w:cs="Arial"/>
                <w:b/>
                <w:bCs/>
                <w:sz w:val="22"/>
                <w:szCs w:val="22"/>
              </w:rPr>
              <w:t>Record</w:t>
            </w:r>
            <w:r w:rsidRPr="00561036">
              <w:rPr>
                <w:rFonts w:ascii="Arial" w:hAnsi="Arial" w:cs="Arial"/>
                <w:sz w:val="22"/>
                <w:szCs w:val="22"/>
              </w:rPr>
              <w:t xml:space="preserve"> the details of the fault </w:t>
            </w:r>
          </w:p>
          <w:permEnd w:id="205455846"/>
          <w:p w:rsidR="00474582" w:rsidRPr="00553DDB" w:rsidRDefault="00474582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5321575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2157574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5216925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1692570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9930590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9930590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61568769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561036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61568769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51003179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5100317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32900210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32900210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0756359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561036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60756359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487189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8718936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6378440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6378440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0856902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561036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20856902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1077326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7732629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2682708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682708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4017499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1749983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911F34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51029958" w:edGrp="everyone"/>
            <w:r>
              <w:rPr>
                <w:rFonts w:ascii="Arial" w:hAnsi="Arial" w:cs="Arial"/>
                <w:sz w:val="22"/>
                <w:szCs w:val="22"/>
              </w:rPr>
              <w:t>Overalls</w:t>
            </w:r>
            <w:permEnd w:id="18510299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561036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52828554" w:edGrp="everyone"/>
            <w:r>
              <w:rPr>
                <w:rFonts w:ascii="Arial" w:hAnsi="Arial" w:cs="Arial"/>
                <w:sz w:val="22"/>
                <w:szCs w:val="22"/>
              </w:rPr>
              <w:t>Globes required</w:t>
            </w:r>
            <w:permEnd w:id="14528285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561036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4363833" w:edGrp="everyone"/>
            <w:r>
              <w:rPr>
                <w:rFonts w:ascii="Arial" w:hAnsi="Arial" w:cs="Arial"/>
                <w:sz w:val="22"/>
                <w:szCs w:val="22"/>
              </w:rPr>
              <w:t>Goggles required</w:t>
            </w:r>
            <w:permEnd w:id="1343638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561036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0855871" w:edGrp="everyone"/>
            <w:r>
              <w:rPr>
                <w:rFonts w:ascii="Arial" w:hAnsi="Arial" w:cs="Arial"/>
                <w:sz w:val="22"/>
                <w:szCs w:val="22"/>
              </w:rPr>
              <w:t>Respirator required</w:t>
            </w:r>
            <w:permEnd w:id="1608558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6750466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5046644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561036" w:rsidP="005F203A">
            <w:pPr>
              <w:rPr>
                <w:rFonts w:ascii="Arial" w:hAnsi="Arial" w:cs="Arial"/>
                <w:sz w:val="22"/>
              </w:rPr>
            </w:pPr>
            <w:permStart w:id="212362593" w:edGrp="everyone"/>
            <w:r>
              <w:rPr>
                <w:rFonts w:ascii="Arial" w:hAnsi="Arial" w:cs="Arial"/>
                <w:sz w:val="22"/>
              </w:rPr>
              <w:t>Location of the first aid kit</w:t>
            </w:r>
            <w:permEnd w:id="21236259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61036" w:rsidRPr="00561036" w:rsidRDefault="00561036" w:rsidP="00561036">
            <w:pPr>
              <w:rPr>
                <w:rFonts w:ascii="Arial" w:hAnsi="Arial" w:cs="Arial"/>
                <w:sz w:val="22"/>
              </w:rPr>
            </w:pPr>
            <w:permStart w:id="1023428847" w:edGrp="everyone"/>
            <w:r w:rsidRPr="00561036">
              <w:rPr>
                <w:rFonts w:ascii="Arial" w:hAnsi="Arial" w:cs="Arial"/>
                <w:sz w:val="22"/>
              </w:rPr>
              <w:t>Warns off unauthorised persons from entering area</w:t>
            </w:r>
          </w:p>
          <w:permEnd w:id="1023428847"/>
          <w:p w:rsidR="005F203A" w:rsidRPr="00ED59C9" w:rsidRDefault="005F203A" w:rsidP="005F203A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61036" w:rsidRPr="00561036" w:rsidRDefault="00561036" w:rsidP="00561036">
            <w:pPr>
              <w:rPr>
                <w:rFonts w:ascii="Arial" w:hAnsi="Arial" w:cs="Arial"/>
                <w:sz w:val="22"/>
              </w:rPr>
            </w:pPr>
            <w:permStart w:id="588477171" w:edGrp="everyone"/>
            <w:r w:rsidRPr="00561036">
              <w:rPr>
                <w:rFonts w:ascii="Arial" w:hAnsi="Arial" w:cs="Arial"/>
                <w:sz w:val="22"/>
              </w:rPr>
              <w:t xml:space="preserve">Location of </w:t>
            </w:r>
            <w:proofErr w:type="spellStart"/>
            <w:r w:rsidRPr="00561036">
              <w:rPr>
                <w:rFonts w:ascii="Arial" w:hAnsi="Arial" w:cs="Arial"/>
                <w:sz w:val="22"/>
              </w:rPr>
              <w:t>fire fighting</w:t>
            </w:r>
            <w:proofErr w:type="spellEnd"/>
            <w:r w:rsidRPr="00561036">
              <w:rPr>
                <w:rFonts w:ascii="Arial" w:hAnsi="Arial" w:cs="Arial"/>
                <w:sz w:val="22"/>
              </w:rPr>
              <w:t xml:space="preserve"> facilities</w:t>
            </w:r>
          </w:p>
          <w:permEnd w:id="588477171"/>
          <w:p w:rsidR="005F203A" w:rsidRPr="00ED59C9" w:rsidRDefault="005F203A" w:rsidP="005F203A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561036" w:rsidRPr="006215FC" w:rsidRDefault="00561036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088969298" w:edGrp="everyone"/>
                                  <w:r>
                                    <w:rPr>
                                      <w:vanish w:val="0"/>
                                    </w:rPr>
                                    <w:t>E</w:t>
                                  </w:r>
                                  <w:r w:rsidR="00911F34">
                                    <w:rPr>
                                      <w:vanish w:val="0"/>
                                    </w:rPr>
                                    <w:t>-Extreme</w:t>
                                  </w:r>
                                  <w:permEnd w:id="1088969298"/>
                                </w:p>
                                <w:p w:rsidR="00561036" w:rsidRPr="006215FC" w:rsidRDefault="00561036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580211004" w:edGrp="everyone"/>
                                  <w:r>
                                    <w:rPr>
                                      <w:vanish w:val="0"/>
                                    </w:rPr>
                                    <w:t>L</w:t>
                                  </w:r>
                                  <w:r w:rsidR="00911F34">
                                    <w:rPr>
                                      <w:vanish w:val="0"/>
                                    </w:rPr>
                                    <w:t>-Low</w:t>
                                  </w:r>
                                  <w:permEnd w:id="58021100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16" o:title="" recolor="t" rotate="t" type="tile"/>
                      <v:textbox inset="0,0,0,0">
                        <w:txbxContent>
                          <w:p w:rsidR="00561036" w:rsidRPr="006215FC" w:rsidRDefault="00561036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088969298" w:edGrp="everyone"/>
                            <w:r>
                              <w:rPr>
                                <w:vanish w:val="0"/>
                              </w:rPr>
                              <w:t>E</w:t>
                            </w:r>
                            <w:r w:rsidR="00911F34">
                              <w:rPr>
                                <w:vanish w:val="0"/>
                              </w:rPr>
                              <w:t>-Extreme</w:t>
                            </w:r>
                            <w:permEnd w:id="1088969298"/>
                          </w:p>
                          <w:p w:rsidR="00561036" w:rsidRPr="006215FC" w:rsidRDefault="00561036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580211004" w:edGrp="everyone"/>
                            <w:r>
                              <w:rPr>
                                <w:vanish w:val="0"/>
                              </w:rPr>
                              <w:t>L</w:t>
                            </w:r>
                            <w:r w:rsidR="00911F34">
                              <w:rPr>
                                <w:vanish w:val="0"/>
                              </w:rPr>
                              <w:t>-Low</w:t>
                            </w:r>
                            <w:permEnd w:id="580211004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7316862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1686233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911F34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088117654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1088117654"/>
          </w:p>
        </w:tc>
        <w:permStart w:id="11417142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1714211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5D2C17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617369859" w:edGrp="everyone"/>
            <w:r>
              <w:rPr>
                <w:rFonts w:ascii="Arial" w:hAnsi="Arial" w:cs="Arial"/>
                <w:sz w:val="22"/>
                <w:szCs w:val="22"/>
              </w:rPr>
              <w:t>The situation is very likely and could cause d</w:t>
            </w:r>
            <w:r w:rsidR="00911F34">
              <w:rPr>
                <w:rFonts w:ascii="Arial" w:hAnsi="Arial" w:cs="Arial"/>
                <w:sz w:val="22"/>
                <w:szCs w:val="22"/>
              </w:rPr>
              <w:t>eath or permanent disability, serious injury</w:t>
            </w:r>
            <w:permEnd w:id="617369859"/>
          </w:p>
        </w:tc>
        <w:permStart w:id="4628922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2892201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6479113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7911377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34074164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34074164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22870010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22870010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73789579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5D2C17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7378957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08921427"/>
      <w:r w:rsidRPr="00553DDB">
        <w:t>Order the elements of the hierarchy of control, from 1 to 6 (i.e. most effective to least effective).</w:t>
      </w:r>
      <w:bookmarkEnd w:id="16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4988907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8890703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2C1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46505721" w:edGrp="everyone"/>
            <w:r>
              <w:rPr>
                <w:rFonts w:ascii="Arial" w:hAnsi="Arial" w:cs="Arial"/>
                <w:sz w:val="22"/>
              </w:rPr>
              <w:t>3</w:t>
            </w:r>
            <w:permEnd w:id="194650572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2C1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40432060" w:edGrp="everyone"/>
            <w:r>
              <w:rPr>
                <w:rFonts w:ascii="Arial" w:hAnsi="Arial" w:cs="Arial"/>
                <w:sz w:val="22"/>
              </w:rPr>
              <w:t>6</w:t>
            </w:r>
            <w:permEnd w:id="144043206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2C1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22536499" w:edGrp="everyone"/>
            <w:r>
              <w:rPr>
                <w:rFonts w:ascii="Arial" w:hAnsi="Arial" w:cs="Arial"/>
                <w:sz w:val="22"/>
              </w:rPr>
              <w:t>1</w:t>
            </w:r>
            <w:permEnd w:id="72253649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2C1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85942645" w:edGrp="everyone"/>
            <w:r>
              <w:rPr>
                <w:rFonts w:ascii="Arial" w:hAnsi="Arial" w:cs="Arial"/>
                <w:sz w:val="22"/>
              </w:rPr>
              <w:t>4</w:t>
            </w:r>
            <w:permEnd w:id="168594264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2C1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27371968" w:edGrp="everyone"/>
            <w:r>
              <w:rPr>
                <w:rFonts w:ascii="Arial" w:hAnsi="Arial" w:cs="Arial"/>
                <w:sz w:val="22"/>
              </w:rPr>
              <w:t>5</w:t>
            </w:r>
            <w:permEnd w:id="192737196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2C1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81336436" w:edGrp="everyone"/>
            <w:r>
              <w:rPr>
                <w:rFonts w:ascii="Arial" w:hAnsi="Arial" w:cs="Arial"/>
                <w:sz w:val="22"/>
              </w:rPr>
              <w:t>2</w:t>
            </w:r>
            <w:permEnd w:id="581336436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553DDB" w:rsidRDefault="00FD5DB0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399091906" w:edGrp="everyone"/>
            <w:r>
              <w:rPr>
                <w:rFonts w:ascii="Arial" w:hAnsi="Arial" w:cs="Arial"/>
                <w:sz w:val="22"/>
                <w:szCs w:val="22"/>
              </w:rPr>
              <w:t>Elimination is the best method as there is no possibility of the hazard becoming a risk. PPE is the least effective as there is still a possibility that the hazard will occur, with the PPE only possibility reducing the consequence slightly</w:t>
            </w:r>
            <w:bookmarkStart w:id="18" w:name="_GoBack"/>
            <w:bookmarkEnd w:id="18"/>
            <w:permEnd w:id="1399091906"/>
          </w:p>
        </w:tc>
        <w:permStart w:id="40693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69346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9" w:name="_Ref408921432"/>
      <w:r w:rsidRPr="00553DDB">
        <w:t>If you were to replace a flammable solvent with a water-based solvent, what category of control measure would that be under the hierarchy of control?</w:t>
      </w:r>
      <w:bookmarkEnd w:id="1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5D2C17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561948740" w:edGrp="everyone"/>
            <w:r>
              <w:rPr>
                <w:rFonts w:ascii="Arial" w:hAnsi="Arial" w:cs="Arial"/>
                <w:sz w:val="22"/>
                <w:szCs w:val="22"/>
              </w:rPr>
              <w:t>Substitution</w:t>
            </w:r>
            <w:permEnd w:id="1561948740"/>
          </w:p>
        </w:tc>
        <w:permStart w:id="14706416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0641667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20" w:name="_Ref401921251"/>
      <w:bookmarkStart w:id="21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20"/>
      <w:bookmarkEnd w:id="22"/>
      <w:r w:rsidRPr="00553DDB">
        <w:t xml:space="preserve"> </w:t>
      </w:r>
      <w:bookmarkEnd w:id="21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61036" w:rsidRPr="00441559" w:rsidRDefault="00561036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561036" w:rsidRPr="00441559" w:rsidRDefault="00561036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61036" w:rsidRPr="00441559" w:rsidRDefault="00561036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561036" w:rsidRPr="00441559" w:rsidRDefault="00561036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61036" w:rsidRPr="00441559" w:rsidRDefault="00561036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561036" w:rsidRPr="00441559" w:rsidRDefault="00561036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61036" w:rsidRPr="00441559" w:rsidRDefault="00561036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561036" w:rsidRPr="00441559" w:rsidRDefault="00561036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61036" w:rsidRPr="00441559" w:rsidRDefault="00561036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561036" w:rsidRPr="00441559" w:rsidRDefault="00561036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61036" w:rsidRPr="00441559" w:rsidRDefault="00561036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561036" w:rsidRPr="00441559" w:rsidRDefault="00561036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7654207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5420761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2C17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777092468" w:edGrp="everyone"/>
            <w:r>
              <w:rPr>
                <w:rFonts w:ascii="Arial" w:hAnsi="Arial" w:cs="Arial"/>
                <w:sz w:val="22"/>
              </w:rPr>
              <w:t>D</w:t>
            </w:r>
            <w:permEnd w:id="177709246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2C17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70345337" w:edGrp="everyone"/>
            <w:r>
              <w:rPr>
                <w:rFonts w:ascii="Arial" w:hAnsi="Arial" w:cs="Arial"/>
                <w:sz w:val="22"/>
              </w:rPr>
              <w:t>A</w:t>
            </w:r>
            <w:permEnd w:id="7034533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2C17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965572423" w:edGrp="everyone"/>
            <w:r>
              <w:rPr>
                <w:rFonts w:ascii="Arial" w:hAnsi="Arial" w:cs="Arial"/>
                <w:sz w:val="22"/>
              </w:rPr>
              <w:t>F</w:t>
            </w:r>
            <w:permEnd w:id="96557242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2C17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960964701" w:edGrp="everyone"/>
            <w:r>
              <w:rPr>
                <w:rFonts w:ascii="Arial" w:hAnsi="Arial" w:cs="Arial"/>
                <w:sz w:val="22"/>
              </w:rPr>
              <w:t>B</w:t>
            </w:r>
            <w:permEnd w:id="96096470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2C17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8451014" w:edGrp="everyone"/>
            <w:r>
              <w:rPr>
                <w:rFonts w:ascii="Arial" w:hAnsi="Arial" w:cs="Arial"/>
                <w:sz w:val="22"/>
              </w:rPr>
              <w:t>E</w:t>
            </w:r>
            <w:permEnd w:id="2845101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2C17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22142201" w:edGrp="everyone"/>
            <w:r>
              <w:rPr>
                <w:rFonts w:ascii="Arial" w:hAnsi="Arial" w:cs="Arial"/>
                <w:sz w:val="22"/>
              </w:rPr>
              <w:t>C</w:t>
            </w:r>
            <w:permEnd w:id="522142201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3" w:name="_Ref415049799"/>
      <w:bookmarkStart w:id="24" w:name="_Ref421093133"/>
      <w:r w:rsidRPr="00553DDB">
        <w:t>In a medical emergency, what is the first step in the DRSABCD action plan that you need to follow</w:t>
      </w:r>
      <w:bookmarkEnd w:id="23"/>
      <w:r w:rsidRPr="00553DDB">
        <w:t>?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5D2C17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885147723" w:edGrp="everyone"/>
            <w:r>
              <w:rPr>
                <w:rFonts w:ascii="Arial" w:hAnsi="Arial" w:cs="Arial"/>
                <w:sz w:val="22"/>
                <w:szCs w:val="22"/>
              </w:rPr>
              <w:t>Danger-you need to ensure that the area is safe</w:t>
            </w:r>
            <w:permEnd w:id="1885147723"/>
          </w:p>
        </w:tc>
        <w:permStart w:id="5455307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5530779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2214181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1418118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2C1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66653598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13666535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5D2C17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47344094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2473440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D2C17" w:rsidRPr="005D2C17" w:rsidRDefault="005D2C17" w:rsidP="005D2C17">
            <w:pPr>
              <w:ind w:right="82"/>
              <w:rPr>
                <w:rFonts w:ascii="Arial" w:hAnsi="Arial" w:cs="Arial"/>
                <w:sz w:val="22"/>
              </w:rPr>
            </w:pPr>
            <w:permStart w:id="544687652" w:edGrp="everyone"/>
            <w:r w:rsidRPr="005D2C17">
              <w:rPr>
                <w:rFonts w:ascii="Arial" w:hAnsi="Arial" w:cs="Arial"/>
                <w:sz w:val="22"/>
              </w:rPr>
              <w:t>Confine fire and smoke</w:t>
            </w:r>
          </w:p>
          <w:permEnd w:id="544687652"/>
          <w:p w:rsidR="005F203A" w:rsidRPr="002D636F" w:rsidRDefault="005F203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D2C17" w:rsidRPr="005D2C17" w:rsidRDefault="005D2C17" w:rsidP="005D2C17">
            <w:pPr>
              <w:ind w:right="82"/>
              <w:rPr>
                <w:rFonts w:ascii="Arial" w:hAnsi="Arial" w:cs="Arial"/>
                <w:sz w:val="22"/>
              </w:rPr>
            </w:pPr>
            <w:permStart w:id="469708750" w:edGrp="everyone"/>
            <w:r w:rsidRPr="005D2C17">
              <w:rPr>
                <w:rFonts w:ascii="Arial" w:hAnsi="Arial" w:cs="Arial"/>
                <w:sz w:val="22"/>
              </w:rPr>
              <w:t>Evacuate to the assembly area</w:t>
            </w:r>
          </w:p>
          <w:permEnd w:id="469708750"/>
          <w:p w:rsidR="005F203A" w:rsidRPr="002D636F" w:rsidRDefault="005F203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14952615"/>
      <w:r w:rsidRPr="00553DDB">
        <w:t>What should you do as part of the clean up process? Tick all that apply.</w:t>
      </w:r>
      <w:bookmarkEnd w:id="26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3472906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7290681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205084957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05084957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205811398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5D2C17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05811398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206728081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5D2C17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06728081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36158487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5D2C17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361584875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73794605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5D2C17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73794605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08921186"/>
      <w:r w:rsidRPr="00553DDB">
        <w:t>Read the scenario below and complete the Hazard Report Form.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61036" w:rsidRPr="00DE05E2" w:rsidRDefault="00561036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561036" w:rsidRPr="00D94A32" w:rsidRDefault="00561036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561036" w:rsidRPr="00D94A32" w:rsidRDefault="00561036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561036" w:rsidRPr="00D94A32" w:rsidRDefault="00561036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561036" w:rsidRPr="00DE05E2" w:rsidRDefault="00561036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561036" w:rsidRPr="00D94A32" w:rsidRDefault="00561036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561036" w:rsidRPr="00D94A32" w:rsidRDefault="00561036" w:rsidP="00DC153B">
                      <w:pPr>
                        <w:rPr>
                          <w:sz w:val="22"/>
                        </w:rPr>
                      </w:pPr>
                    </w:p>
                    <w:p w:rsidR="00561036" w:rsidRPr="00D94A32" w:rsidRDefault="00561036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5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6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5D2C17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53954727" w:edGrp="everyone"/>
            <w:r>
              <w:rPr>
                <w:rFonts w:ascii="Arial" w:hAnsi="Arial" w:cs="Arial"/>
                <w:sz w:val="22"/>
                <w:szCs w:val="22"/>
              </w:rPr>
              <w:t>20/11/2018</w:t>
            </w:r>
            <w:permEnd w:id="1753954727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5D2C17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02355590" w:edGrp="everyone"/>
            <w:r>
              <w:rPr>
                <w:rFonts w:ascii="Arial" w:hAnsi="Arial" w:cs="Arial"/>
                <w:sz w:val="22"/>
                <w:szCs w:val="22"/>
              </w:rPr>
              <w:t>Linda Hudakova</w:t>
            </w:r>
            <w:permEnd w:id="2102355590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5D2C17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08576738" w:edGrp="everyone"/>
            <w:r>
              <w:rPr>
                <w:rFonts w:ascii="Arial" w:hAnsi="Arial" w:cs="Arial"/>
                <w:sz w:val="22"/>
                <w:szCs w:val="22"/>
              </w:rPr>
              <w:t>54 Standish Street, Salisbury</w:t>
            </w:r>
            <w:permEnd w:id="608576738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5D2C17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47050035" w:edGrp="everyone"/>
            <w:r>
              <w:rPr>
                <w:rFonts w:ascii="Arial" w:hAnsi="Arial" w:cs="Arial"/>
                <w:sz w:val="22"/>
                <w:szCs w:val="22"/>
              </w:rPr>
              <w:t>Delivery</w:t>
            </w:r>
            <w:r w:rsidR="00FD5DB0">
              <w:rPr>
                <w:rFonts w:ascii="Arial" w:hAnsi="Arial" w:cs="Arial"/>
                <w:sz w:val="22"/>
                <w:szCs w:val="22"/>
              </w:rPr>
              <w:t xml:space="preserve"> truck collided with diesel drums when reversing into car park</w:t>
            </w:r>
          </w:p>
          <w:p w:rsidR="00DC153B" w:rsidRPr="00657280" w:rsidRDefault="00FD5DB0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Diesel spill bitumen surface approximately 3m x 4m</w:t>
            </w:r>
            <w:permEnd w:id="1447050035"/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561036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49195299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349195299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561036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247305976" w:edGrp="everyone"/>
                <w:r w:rsidR="005D2C17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247305976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561036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672634763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672634763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561036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15493771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215493771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5D2C17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22775939" w:edGrp="everyone"/>
            <w:r>
              <w:rPr>
                <w:rFonts w:ascii="Arial" w:hAnsi="Arial" w:cs="Arial"/>
                <w:sz w:val="22"/>
                <w:szCs w:val="22"/>
              </w:rPr>
              <w:t>Lock entry to car park</w:t>
            </w:r>
          </w:p>
          <w:p w:rsidR="00DC153B" w:rsidRDefault="005D2C17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Erect barricades in car park</w:t>
            </w:r>
          </w:p>
          <w:p w:rsidR="00DC153B" w:rsidRPr="00657280" w:rsidRDefault="005D2C17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Ensure no plant or vehicles are started to prevent fire ignition source.</w:t>
            </w:r>
            <w:permEnd w:id="2022775939"/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FD5DB0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675181" w:edGrp="everyone"/>
            <w:r>
              <w:rPr>
                <w:rFonts w:ascii="Arial" w:hAnsi="Arial" w:cs="Arial"/>
                <w:sz w:val="22"/>
                <w:szCs w:val="22"/>
              </w:rPr>
              <w:t>Supervisor</w:t>
            </w:r>
            <w:permEnd w:id="15675181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561036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84630323" w:edGrp="everyone"/>
                <w:r w:rsidR="00FD5DB0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84630323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561036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555049103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555049103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561036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425955347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425955347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943543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4354344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69"/>
      <w:r w:rsidRPr="00553DDB">
        <w:lastRenderedPageBreak/>
        <w:t>Who would you submit a hazard report form to?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5D2C17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748659289" w:edGrp="everyone"/>
            <w:r>
              <w:rPr>
                <w:rFonts w:ascii="Arial" w:hAnsi="Arial" w:cs="Arial"/>
                <w:sz w:val="22"/>
                <w:szCs w:val="22"/>
              </w:rPr>
              <w:t>PCBU, Supervisor, Health and Safety Representative</w:t>
            </w:r>
            <w:permEnd w:id="1748659289"/>
          </w:p>
        </w:tc>
        <w:permStart w:id="18704657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0465724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12803089"/>
      <w:r w:rsidRPr="00553DDB">
        <w:t>Who would approve proposed risk controls and organise the required resources for implementation of the risk control?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5D2C17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93225439" w:edGrp="everyone"/>
            <w:r>
              <w:rPr>
                <w:rFonts w:ascii="Arial" w:hAnsi="Arial" w:cs="Arial"/>
                <w:sz w:val="22"/>
                <w:szCs w:val="22"/>
              </w:rPr>
              <w:t>PCBU, Supervisor, Health and Safety Representative</w:t>
            </w:r>
            <w:permEnd w:id="293225439"/>
          </w:p>
        </w:tc>
        <w:permStart w:id="832473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247348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30" w:name="_Ref424215038"/>
      <w:r w:rsidRPr="00553DDB">
        <w:t>Identify one (1) way you can assess if risk controls have been effective.</w:t>
      </w:r>
      <w:bookmarkEnd w:id="3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5D2C17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249843092" w:edGrp="everyone"/>
            <w:r>
              <w:rPr>
                <w:rFonts w:ascii="Arial" w:hAnsi="Arial" w:cs="Arial"/>
                <w:sz w:val="22"/>
                <w:szCs w:val="22"/>
              </w:rPr>
              <w:t>Reviews, consultation, feedback/safety date</w:t>
            </w:r>
            <w:permEnd w:id="1249843092"/>
          </w:p>
        </w:tc>
        <w:permStart w:id="9232134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3213453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7"/>
      <w:headerReference w:type="default" r:id="rId28"/>
      <w:footerReference w:type="even" r:id="rId29"/>
      <w:footerReference w:type="default" r:id="rId30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2D6" w:rsidRDefault="00F832D6" w:rsidP="00A67754">
      <w:r>
        <w:separator/>
      </w:r>
    </w:p>
  </w:endnote>
  <w:endnote w:type="continuationSeparator" w:id="0">
    <w:p w:rsidR="00F832D6" w:rsidRDefault="00F832D6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1036" w:rsidRPr="00830749" w:rsidRDefault="00561036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561036" w:rsidRDefault="00561036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FD5DB0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1036" w:rsidRPr="00830749" w:rsidRDefault="00561036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561036" w:rsidRPr="00830749" w:rsidRDefault="00561036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FD5DB0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2D6" w:rsidRDefault="00F832D6" w:rsidP="00A67754">
      <w:r>
        <w:separator/>
      </w:r>
    </w:p>
  </w:footnote>
  <w:footnote w:type="continuationSeparator" w:id="0">
    <w:p w:rsidR="00F832D6" w:rsidRDefault="00F832D6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1036" w:rsidRDefault="00561036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561036" w:rsidRPr="00830749" w:rsidRDefault="00561036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1036" w:rsidRDefault="00561036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561036" w:rsidRPr="00830749" w:rsidRDefault="00561036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84A95"/>
    <w:multiLevelType w:val="hybridMultilevel"/>
    <w:tmpl w:val="F26C988C"/>
    <w:lvl w:ilvl="0" w:tplc="9FE0F9BC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4A0E1A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A4749C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4CEA4A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F94884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36678E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BE3708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5AB9E6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CB6933A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D74A71"/>
    <w:multiLevelType w:val="hybridMultilevel"/>
    <w:tmpl w:val="4AB2EA46"/>
    <w:lvl w:ilvl="0" w:tplc="06AC5D24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AA3664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928F1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7AD24A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68D9FC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6CEDB8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2E0AD0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248752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065414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9"/>
  </w:num>
  <w:num w:numId="5">
    <w:abstractNumId w:val="2"/>
  </w:num>
  <w:num w:numId="6">
    <w:abstractNumId w:val="7"/>
  </w:num>
  <w:num w:numId="7">
    <w:abstractNumId w:val="5"/>
  </w:num>
  <w:num w:numId="8">
    <w:abstractNumId w:val="4"/>
  </w:num>
  <w:num w:numId="9">
    <w:abstractNumId w:val="8"/>
  </w:num>
  <w:num w:numId="10">
    <w:abstractNumId w:val="0"/>
  </w:num>
  <w:num w:numId="11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61036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2C17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1F34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0727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32D6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5DB0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7B758C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8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6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7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0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46221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9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591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5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7217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7106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388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7750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6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6957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1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18" Type="http://schemas.openxmlformats.org/officeDocument/2006/relationships/diagramLayout" Target="diagrams/layout1.xml"/><Relationship Id="rId26" Type="http://schemas.openxmlformats.org/officeDocument/2006/relationships/image" Target="media/image11.png"/><Relationship Id="rId3" Type="http://schemas.openxmlformats.org/officeDocument/2006/relationships/numbering" Target="numbering.xml"/><Relationship Id="rId21" Type="http://schemas.microsoft.com/office/2007/relationships/diagramDrawing" Target="diagrams/drawing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diagramData" Target="diagrams/data1.xml"/><Relationship Id="rId25" Type="http://schemas.openxmlformats.org/officeDocument/2006/relationships/image" Target="media/image10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Colors" Target="diagrams/colors1.xm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0.png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9.jpeg"/><Relationship Id="rId28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diagramQuickStyle" Target="diagrams/quickStyle1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8.jpe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44EC5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DA163D1-F4FB-4117-A308-50D903324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337</TotalTime>
  <Pages>11</Pages>
  <Words>1199</Words>
  <Characters>6837</Characters>
  <Application>Microsoft Office Word</Application>
  <DocSecurity>8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8020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Linda Hudakova</cp:lastModifiedBy>
  <cp:revision>57</cp:revision>
  <cp:lastPrinted>2014-09-18T04:01:00Z</cp:lastPrinted>
  <dcterms:created xsi:type="dcterms:W3CDTF">2015-02-26T05:16:00Z</dcterms:created>
  <dcterms:modified xsi:type="dcterms:W3CDTF">2018-11-20T01:33:00Z</dcterms:modified>
  <cp:contentStatus>v1-0_29/09/2017</cp:contentStatus>
</cp:coreProperties>
</file>