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A7747" w14:textId="77777777" w:rsidR="00D6659B" w:rsidRPr="004932A4" w:rsidRDefault="003657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09EA874" w14:textId="77777777" w:rsidR="00D6659B" w:rsidRDefault="003657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61B10C75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6037C5AF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56A7C66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D744D7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1CCB07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49A7DC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5D900B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30FCF46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7339B6D0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082732C4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2D33D9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1EB31D6F" w14:textId="77777777" w:rsidTr="005973F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CEE2F54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389A9E2E" w14:textId="77777777" w:rsidR="00D6659B" w:rsidRPr="00455CC3" w:rsidRDefault="005973F2" w:rsidP="005973F2">
            <w:pPr>
              <w:jc w:val="left"/>
              <w:rPr>
                <w:rFonts w:ascii="Arial" w:hAnsi="Arial" w:cs="Arial"/>
                <w:sz w:val="22"/>
              </w:rPr>
            </w:pPr>
            <w:permStart w:id="961765984" w:edGrp="everyone"/>
            <w:r>
              <w:rPr>
                <w:rFonts w:ascii="Arial" w:hAnsi="Arial" w:cs="Arial"/>
                <w:sz w:val="22"/>
              </w:rPr>
              <w:t>Amy McCracken</w:t>
            </w:r>
            <w:permEnd w:id="961765984"/>
          </w:p>
        </w:tc>
      </w:tr>
    </w:tbl>
    <w:p w14:paraId="587CF32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C8A0CF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1EEF836E" w14:textId="77777777" w:rsidTr="005973F2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67205717" w14:textId="77777777" w:rsidR="00D6659B" w:rsidRPr="004C3241" w:rsidRDefault="00D6659B" w:rsidP="005973F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EB9F4C1" w14:textId="77777777" w:rsidR="00D6659B" w:rsidRPr="004C3241" w:rsidRDefault="00D6659B" w:rsidP="005973F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1B89045D" w14:textId="77777777" w:rsidTr="005973F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591DB57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27988447" w14:textId="77777777" w:rsidR="00D6659B" w:rsidRPr="004C3241" w:rsidRDefault="003657F3" w:rsidP="005973F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7742071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7742071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666806667" w:edGrp="everyone"/>
        <w:tc>
          <w:tcPr>
            <w:tcW w:w="2668" w:type="dxa"/>
            <w:vAlign w:val="center"/>
          </w:tcPr>
          <w:p w14:paraId="2117724F" w14:textId="77777777" w:rsidR="00D6659B" w:rsidRPr="004C3241" w:rsidRDefault="003657F3" w:rsidP="005973F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66806667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13A5A03" w14:textId="77777777" w:rsidTr="005973F2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2791815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2A9DD597" w14:textId="77777777" w:rsidR="00D6659B" w:rsidRPr="004C3241" w:rsidRDefault="003657F3" w:rsidP="005973F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414211611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1421161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0417D45B" w14:textId="77777777" w:rsidR="00D6659B" w:rsidRPr="004C3241" w:rsidRDefault="003657F3" w:rsidP="005973F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82734002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8273400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7A9F73F6" w14:textId="77777777" w:rsidTr="005973F2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569BEC58" w14:textId="77777777" w:rsidR="00D6659B" w:rsidRPr="004C3241" w:rsidRDefault="00D6659B" w:rsidP="005973F2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907481657" w:edGrp="everyone"/>
        <w:tc>
          <w:tcPr>
            <w:tcW w:w="2667" w:type="dxa"/>
            <w:vAlign w:val="center"/>
          </w:tcPr>
          <w:p w14:paraId="36C6E235" w14:textId="77777777" w:rsidR="00D6659B" w:rsidRPr="004C3241" w:rsidRDefault="003657F3" w:rsidP="005973F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07481657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06E0D6DC" w14:textId="77777777" w:rsidR="00D6659B" w:rsidRPr="004C3241" w:rsidRDefault="003657F3" w:rsidP="005973F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92039232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92039232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2308D7E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2BB0EE9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614A9A72" w14:textId="77777777" w:rsidTr="005973F2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BF070E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647E6DE3" w14:textId="77777777" w:rsidR="00D6659B" w:rsidRPr="00455CC3" w:rsidRDefault="00D6659B" w:rsidP="005973F2">
            <w:pPr>
              <w:jc w:val="left"/>
              <w:rPr>
                <w:rFonts w:ascii="Arial" w:hAnsi="Arial" w:cs="Arial"/>
                <w:sz w:val="22"/>
              </w:rPr>
            </w:pPr>
            <w:permStart w:id="361191713" w:edGrp="everyone"/>
            <w:permEnd w:id="361191713"/>
          </w:p>
        </w:tc>
      </w:tr>
      <w:tr w:rsidR="00D6659B" w:rsidRPr="004C3241" w14:paraId="71EF6F38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613E05C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7967932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4392CDD6" w14:textId="77777777" w:rsidR="00D6659B" w:rsidRPr="004C3241" w:rsidRDefault="00D6659B" w:rsidP="005973F2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6793244" w:displacedByCustomXml="prev"/>
      </w:tr>
      <w:tr w:rsidR="00D6659B" w:rsidRPr="004C3241" w14:paraId="4D92174D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98AA771" w14:textId="77777777" w:rsidR="00D6659B" w:rsidRPr="004C3241" w:rsidRDefault="00D6659B" w:rsidP="005973F2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16130175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7464357" w14:textId="77777777" w:rsidR="00D6659B" w:rsidRPr="00DD7A44" w:rsidRDefault="003657F3" w:rsidP="005973F2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6130175"/>
          </w:p>
        </w:tc>
      </w:tr>
    </w:tbl>
    <w:p w14:paraId="28633162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006A4416" w14:textId="77777777" w:rsidR="00D6659B" w:rsidRPr="004932A4" w:rsidRDefault="003657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07C2BE69" w14:textId="77777777" w:rsidR="00D6659B" w:rsidRPr="004932A4" w:rsidRDefault="003657F3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6659B">
            <w:rPr>
              <w:szCs w:val="32"/>
            </w:rPr>
            <w:t>Participate in OHS processes</w:t>
          </w:r>
        </w:sdtContent>
      </w:sdt>
    </w:p>
    <w:p w14:paraId="550F8162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A96D0E1" w14:textId="77777777" w:rsidTr="005973F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4EE37DA1" w14:textId="77777777" w:rsidR="00D6659B" w:rsidRDefault="00D6659B" w:rsidP="005973F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85776BD" w14:textId="77777777" w:rsidR="00D6659B" w:rsidRPr="0032118C" w:rsidRDefault="00D6659B" w:rsidP="005973F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E72DDB2" w14:textId="77777777" w:rsidR="00D6659B" w:rsidRPr="0032118C" w:rsidRDefault="00D6659B" w:rsidP="005973F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37AFAF82" w14:textId="77777777" w:rsidR="00D6659B" w:rsidRPr="0032118C" w:rsidRDefault="00D6659B" w:rsidP="005973F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69ECF0C1" w14:textId="77777777" w:rsidR="00D6659B" w:rsidRPr="0032118C" w:rsidRDefault="00D6659B" w:rsidP="005973F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41DD16D9" w14:textId="77777777" w:rsidR="00D6659B" w:rsidRDefault="00D6659B" w:rsidP="005973F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9C24A8A" w14:textId="77777777" w:rsidR="00D6659B" w:rsidRPr="0032118C" w:rsidRDefault="00D6659B" w:rsidP="005973F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DB26375" w14:textId="77777777" w:rsidR="00D6659B" w:rsidRDefault="00D6659B" w:rsidP="005973F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0F9E3262" w14:textId="77777777" w:rsidR="00D6659B" w:rsidRPr="0032118C" w:rsidRDefault="00D6659B" w:rsidP="005973F2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2FF99E4" w14:textId="77777777" w:rsidR="00D6659B" w:rsidRPr="0032118C" w:rsidRDefault="00D6659B" w:rsidP="005973F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BF93D2" w14:textId="77777777" w:rsidR="00D6659B" w:rsidRPr="00923E1E" w:rsidRDefault="00D6659B" w:rsidP="005973F2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36D82FA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EA96420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16E86DE6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72F185" w14:textId="77777777" w:rsidR="00D6659B" w:rsidRPr="001C4084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BA8699C" w14:textId="77777777" w:rsidR="00D6659B" w:rsidRPr="001C4084" w:rsidRDefault="005973F2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55029084" w:edGrp="everyone"/>
            <w:r>
              <w:rPr>
                <w:rFonts w:ascii="Arial" w:hAnsi="Arial" w:cs="Arial"/>
                <w:sz w:val="22"/>
                <w:szCs w:val="22"/>
              </w:rPr>
              <w:t>Amy McCracken</w:t>
            </w:r>
            <w:permEnd w:id="1255029084"/>
          </w:p>
        </w:tc>
      </w:tr>
      <w:tr w:rsidR="00D6659B" w:rsidRPr="004E05D0" w14:paraId="298A982B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CCDD6E" w14:textId="77777777" w:rsidR="00D6659B" w:rsidRPr="004E05D0" w:rsidRDefault="00D6659B" w:rsidP="005973F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757ACBC" w14:textId="77777777" w:rsidR="00D6659B" w:rsidRPr="004E05D0" w:rsidRDefault="00D6659B" w:rsidP="005973F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0C0A39E7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FC645D" w14:textId="77777777" w:rsidR="00D6659B" w:rsidRPr="001C4084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5329740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1A32D36" w14:textId="77777777" w:rsidR="00D6659B" w:rsidRPr="00DD7A44" w:rsidRDefault="00D6659B" w:rsidP="005973F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0FB1887D">
                      <wp:extent cx="954664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466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53297403" w:displacedByCustomXml="prev"/>
      </w:tr>
      <w:tr w:rsidR="00D6659B" w:rsidRPr="00830749" w14:paraId="1E19DB14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F5BF8C1" w14:textId="77777777" w:rsidR="00D6659B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662F9E8" w14:textId="77777777" w:rsidR="00D6659B" w:rsidRPr="001C4084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5F327B89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F63EAB" w14:textId="77777777" w:rsidR="00D6659B" w:rsidRPr="0077428E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676144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0-01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1CF0CFF" w14:textId="3CBA4726" w:rsidR="00D6659B" w:rsidRPr="00DD7A44" w:rsidRDefault="005C29F5" w:rsidP="005973F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22/01/2020</w:t>
                </w:r>
              </w:p>
            </w:tc>
          </w:sdtContent>
        </w:sdt>
        <w:permEnd w:id="1167614450" w:displacedByCustomXml="prev"/>
      </w:tr>
    </w:tbl>
    <w:p w14:paraId="2EBA1C0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4D0EEB0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13EA8226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61A2BD" w14:textId="77777777" w:rsidR="00D6659B" w:rsidRPr="0032118C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2AD0D78" w14:textId="77777777" w:rsidR="00D6659B" w:rsidRPr="0032118C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6856963" w:edGrp="everyone"/>
            <w:permEnd w:id="116856963"/>
          </w:p>
        </w:tc>
      </w:tr>
      <w:tr w:rsidR="00D6659B" w:rsidRPr="004E05D0" w14:paraId="75A25A83" w14:textId="77777777" w:rsidTr="005973F2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68F9F35" w14:textId="77777777" w:rsidR="00D6659B" w:rsidRPr="004E05D0" w:rsidRDefault="00D6659B" w:rsidP="005973F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DB7EF4" w14:textId="77777777" w:rsidR="00D6659B" w:rsidRPr="004E05D0" w:rsidRDefault="00D6659B" w:rsidP="005973F2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BD7E7B3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07747CD" w14:textId="77777777" w:rsidR="00D6659B" w:rsidRPr="0032118C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28012117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B0A7930" w14:textId="77777777" w:rsidR="00D6659B" w:rsidRPr="00DD7A44" w:rsidRDefault="00D6659B" w:rsidP="005973F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80121171" w:displacedByCustomXml="prev"/>
      </w:tr>
      <w:tr w:rsidR="00D6659B" w:rsidRPr="0032118C" w14:paraId="665AF27A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E09FE2" w14:textId="77777777" w:rsidR="00D6659B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862837C" w14:textId="77777777" w:rsidR="00D6659B" w:rsidRPr="0032118C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A718C85" w14:textId="77777777" w:rsidTr="005973F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1528A2" w14:textId="77777777" w:rsidR="00D6659B" w:rsidRPr="0077428E" w:rsidRDefault="00D6659B" w:rsidP="005973F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4635899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8C4A16D" w14:textId="77777777" w:rsidR="00D6659B" w:rsidRPr="00DD7A44" w:rsidRDefault="003657F3" w:rsidP="005973F2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46358998"/>
          </w:p>
        </w:tc>
      </w:tr>
    </w:tbl>
    <w:p w14:paraId="11288D75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BC76B63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22B01D63" w14:textId="77777777" w:rsidTr="005973F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C6FA36A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1DCC2F2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7D2F828C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2ABDF5A0" w14:textId="77777777" w:rsidTr="005973F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5964216D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716330DB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37589511" w:edGrp="everyone"/>
            <w:permEnd w:id="1037589511"/>
          </w:p>
        </w:tc>
        <w:tc>
          <w:tcPr>
            <w:tcW w:w="1346" w:type="dxa"/>
            <w:vAlign w:val="center"/>
          </w:tcPr>
          <w:p w14:paraId="05562EBC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564B886F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06560416" w14:textId="77777777" w:rsidTr="005973F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484B2CC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1CC1461" w14:textId="77777777" w:rsidR="00D6659B" w:rsidRPr="004932A4" w:rsidRDefault="00D6659B" w:rsidP="005973F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3580922" w:edGrp="everyone"/>
        <w:tc>
          <w:tcPr>
            <w:tcW w:w="1346" w:type="dxa"/>
            <w:vAlign w:val="center"/>
          </w:tcPr>
          <w:p w14:paraId="0D367FAB" w14:textId="77777777" w:rsidR="00D6659B" w:rsidRPr="00533511" w:rsidRDefault="003657F3" w:rsidP="005973F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83580922"/>
          </w:p>
        </w:tc>
        <w:permStart w:id="739925889" w:edGrp="everyone"/>
        <w:tc>
          <w:tcPr>
            <w:tcW w:w="1347" w:type="dxa"/>
            <w:vAlign w:val="center"/>
          </w:tcPr>
          <w:p w14:paraId="7ECC7FF6" w14:textId="77777777" w:rsidR="00D6659B" w:rsidRPr="00533511" w:rsidRDefault="003657F3" w:rsidP="005973F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39925889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45DE18EC" w14:textId="77777777" w:rsidTr="005973F2">
        <w:tc>
          <w:tcPr>
            <w:tcW w:w="9057" w:type="dxa"/>
            <w:shd w:val="clear" w:color="auto" w:fill="D9D9D9" w:themeFill="background1" w:themeFillShade="D9"/>
          </w:tcPr>
          <w:p w14:paraId="2CE770C6" w14:textId="77777777" w:rsidR="00D6659B" w:rsidRPr="000C0B14" w:rsidRDefault="00D6659B" w:rsidP="005973F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5E14F5A5" w14:textId="77777777" w:rsidTr="005973F2">
        <w:trPr>
          <w:trHeight w:val="13433"/>
        </w:trPr>
        <w:tc>
          <w:tcPr>
            <w:tcW w:w="9057" w:type="dxa"/>
          </w:tcPr>
          <w:p w14:paraId="746EEA07" w14:textId="77777777" w:rsidR="00D6659B" w:rsidRPr="000C0B14" w:rsidRDefault="00D6659B" w:rsidP="005973F2">
            <w:pPr>
              <w:rPr>
                <w:rFonts w:ascii="Arial" w:hAnsi="Arial" w:cs="Arial"/>
                <w:szCs w:val="24"/>
              </w:rPr>
            </w:pPr>
            <w:permStart w:id="497945714" w:edGrp="everyone"/>
            <w:permEnd w:id="497945714"/>
          </w:p>
        </w:tc>
      </w:tr>
    </w:tbl>
    <w:bookmarkEnd w:id="0"/>
    <w:p w14:paraId="65209261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2D9C927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3D907C46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ABC967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B5A5D04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AF522C" w14:textId="77777777" w:rsidR="00D6659B" w:rsidRPr="00553DDB" w:rsidRDefault="00D6659B" w:rsidP="005973F2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4F03528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43066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340AD5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066950" w:displacedByCustomXml="prev"/>
      </w:tr>
      <w:tr w:rsidR="00D6659B" w:rsidRPr="00553DDB" w14:paraId="7CD08903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FC5CAC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7C2B1E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8F08D3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5241ED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04993239" w:edGrp="everyone"/>
            <w:r w:rsidR="005973F2">
              <w:rPr>
                <w:rFonts w:ascii="Arial" w:hAnsi="Arial" w:cs="Arial"/>
                <w:sz w:val="22"/>
              </w:rPr>
              <w:t>F</w:t>
            </w:r>
            <w:permEnd w:id="70499323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C836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26A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65BB54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19160954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252FE6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AB757B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C6AAE2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496403F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77914821" w:edGrp="everyone"/>
            <w:r w:rsidR="005973F2">
              <w:rPr>
                <w:rFonts w:ascii="Arial" w:hAnsi="Arial" w:cs="Arial"/>
                <w:sz w:val="22"/>
              </w:rPr>
              <w:t>E</w:t>
            </w:r>
            <w:permEnd w:id="57791482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B87CE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B849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7BA92D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54A13843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0973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66A9B8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489D846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73AECDD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757011858" w:edGrp="everyone"/>
            <w:r w:rsidR="005973F2">
              <w:rPr>
                <w:rFonts w:ascii="Arial" w:hAnsi="Arial" w:cs="Arial"/>
                <w:sz w:val="22"/>
              </w:rPr>
              <w:t>A</w:t>
            </w:r>
            <w:permEnd w:id="75701185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C8CE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D5D9A" w14:textId="77777777" w:rsidR="00D6659B" w:rsidRPr="00553DDB" w:rsidRDefault="00D6659B" w:rsidP="005973F2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CC3D2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2A2C1D8B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F84E89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BE9C2B3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1DF1A33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6FD1A2E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96495143" w:edGrp="everyone"/>
            <w:r w:rsidR="005973F2">
              <w:rPr>
                <w:rFonts w:ascii="Arial" w:hAnsi="Arial" w:cs="Arial"/>
                <w:sz w:val="22"/>
              </w:rPr>
              <w:t>D</w:t>
            </w:r>
            <w:permEnd w:id="29649514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0FBC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25B8A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FE9879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31B0DDC4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763130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649FA85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F1C925D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627CFA8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133784341" w:edGrp="everyone"/>
            <w:r w:rsidR="005973F2">
              <w:rPr>
                <w:rFonts w:ascii="Arial" w:hAnsi="Arial" w:cs="Arial"/>
                <w:sz w:val="22"/>
              </w:rPr>
              <w:t>C</w:t>
            </w:r>
            <w:permEnd w:id="11337843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19A6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E94B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5CC2FA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0DE87AE5" w14:textId="77777777" w:rsidTr="005973F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38863C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82AA6D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7D0F064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5A2E92B" w14:textId="77777777" w:rsidR="00D6659B" w:rsidRPr="00553DDB" w:rsidRDefault="00D6659B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05795384" w:edGrp="everyone"/>
            <w:r w:rsidR="005973F2">
              <w:rPr>
                <w:rFonts w:ascii="Arial" w:hAnsi="Arial" w:cs="Arial"/>
                <w:sz w:val="22"/>
              </w:rPr>
              <w:t>B</w:t>
            </w:r>
            <w:permEnd w:id="9057953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0359" w14:textId="77777777" w:rsidR="00D6659B" w:rsidRPr="00553DDB" w:rsidRDefault="00D6659B" w:rsidP="005973F2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1006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4493D8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2ABF6A3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C5AEE0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176ACD9A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5CF04117" w14:textId="77777777" w:rsidTr="005973F2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75E49DC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44709C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A0FBE6" w14:textId="77777777" w:rsidR="00D6659B" w:rsidRPr="00553DDB" w:rsidRDefault="00D6659B" w:rsidP="005973F2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EC5756" w14:textId="77777777" w:rsidR="00D6659B" w:rsidRPr="00553DDB" w:rsidRDefault="00D6659B" w:rsidP="005973F2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13860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6DF3B3C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3860373" w:displacedByCustomXml="prev"/>
      </w:tr>
      <w:tr w:rsidR="00D6659B" w:rsidRPr="00553DDB" w14:paraId="7B5DD2BB" w14:textId="77777777" w:rsidTr="005973F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FDF676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BDF2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57C5C7" w14:textId="40A04301" w:rsidR="00D6659B" w:rsidRPr="00553DDB" w:rsidRDefault="005973F2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3129547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Exposure, Chemical Burns, Skin rashes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waterway contamination</w:t>
            </w:r>
            <w:permEnd w:id="173129547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4B4D78" w14:textId="08462408" w:rsidR="00D6659B" w:rsidRPr="00553DDB" w:rsidRDefault="00E660D8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8784915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Ensure the </w:t>
            </w:r>
            <w:r w:rsidRPr="00E660D8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manufacturer’s instructions or </w:t>
            </w:r>
            <w:r w:rsidR="00930A9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MSDS </w:t>
            </w:r>
            <w:r w:rsidRPr="00E660D8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instructions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are understood and applied. </w:t>
            </w:r>
            <w:r w:rsidR="009B2A3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Where possible use an alternative non-toxic chemical to perform task. </w:t>
            </w:r>
            <w:r w:rsidR="006D61DF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Always w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</w:t>
            </w:r>
            <w:r w:rsidR="009B2A3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appropriate PPE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as per SDS</w:t>
            </w:r>
            <w:r w:rsidR="009B2A3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Ensure chemicals aren’t used near sensitive receptors (drains/waterways) and have spill kit available in </w:t>
            </w:r>
            <w:proofErr w:type="gramStart"/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close proximity</w:t>
            </w:r>
            <w:permEnd w:id="387849154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E7B6D4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74204578" w14:textId="77777777" w:rsidTr="005973F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6A4977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914C0C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1F3ED4" w14:textId="77777777" w:rsidR="00D6659B" w:rsidRPr="00553DDB" w:rsidRDefault="005973F2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6500512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156500512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BA1606" w14:textId="4DFE3059" w:rsidR="00D6659B" w:rsidRPr="00553DDB" w:rsidRDefault="009B2A39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1363659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Where possible remove the source of noise. If this cannot be resolved p</w:t>
            </w:r>
            <w:r w:rsidR="00403A51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rovide appropriate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Protection such as earplugs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or earmuffs</w:t>
            </w:r>
            <w:permEnd w:id="6136365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EB90D5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29852F8A" w14:textId="77777777" w:rsidTr="005973F2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1603CF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9CCF61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CC720A" w14:textId="77777777" w:rsidR="00D6659B" w:rsidRPr="00553DDB" w:rsidRDefault="005973F2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679182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Physical injury, potential death</w:t>
            </w:r>
            <w:permEnd w:id="96791824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3FAD24" w14:textId="1C7407CE" w:rsidR="00D6659B" w:rsidRPr="00553DDB" w:rsidRDefault="00842D66" w:rsidP="005973F2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654936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Conduct a risk assessment prior to manual handling tasks. 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Use mechanical aids to eliminate the risk where practical. If mechanical aids 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lastRenderedPageBreak/>
              <w:t xml:space="preserve">are not </w:t>
            </w:r>
            <w:r w:rsidR="005C29F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practical,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e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nsure proper lifting 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techniques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are used.</w:t>
            </w:r>
            <w:r w:rsidR="00B961E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Avoid repetitive work</w:t>
            </w:r>
            <w:r w:rsidR="005E0DD4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or rotate workers to minimise exposure</w:t>
            </w:r>
            <w:r w:rsidR="00B961ED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permEnd w:id="11654936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E2312C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757D90B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D2545D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9F5646E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661ABEA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1344AA4" w14:textId="77777777" w:rsidTr="005973F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100B32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3570" w14:textId="77777777" w:rsidR="00D6659B" w:rsidRPr="00ED59C9" w:rsidRDefault="00D638B7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101077701" w:edGrp="everyone"/>
            <w:r>
              <w:rPr>
                <w:rFonts w:ascii="Arial" w:hAnsi="Arial" w:cs="Arial"/>
                <w:sz w:val="22"/>
                <w:szCs w:val="22"/>
              </w:rPr>
              <w:t>Site Supervisor, Project Manager or Health &amp; Safety Representative</w:t>
            </w:r>
            <w:permEnd w:id="101077701"/>
          </w:p>
        </w:tc>
        <w:permStart w:id="12815838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30CCF9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1583889" w:displacedByCustomXml="prev"/>
      </w:tr>
    </w:tbl>
    <w:p w14:paraId="0E205BC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A6DD835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330C26D9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34B32AA5" w14:textId="77777777" w:rsidTr="005973F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3B1225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93401F1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B3B2E9F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0933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878932F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0933731" w:displacedByCustomXml="prev"/>
      </w:tr>
      <w:tr w:rsidR="00B15D4E" w14:paraId="44C90A2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77DB19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17898161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1D4226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61789816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7F6D24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8AE6E7" w14:textId="77777777" w:rsidR="00B15D4E" w:rsidRDefault="00B15D4E" w:rsidP="00B15D4E">
            <w:pPr>
              <w:ind w:left="993" w:hanging="993"/>
            </w:pPr>
          </w:p>
        </w:tc>
      </w:tr>
      <w:tr w:rsidR="00B15D4E" w14:paraId="071E2D17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984D8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5279210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E2B3B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279210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16645A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14B2D9" w14:textId="77777777" w:rsidR="00B15D4E" w:rsidRDefault="00B15D4E" w:rsidP="00B15D4E">
            <w:pPr>
              <w:ind w:left="993" w:hanging="993"/>
            </w:pPr>
          </w:p>
        </w:tc>
      </w:tr>
      <w:tr w:rsidR="00B15D4E" w14:paraId="0C34282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B48161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606225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D43EA7" w14:textId="77777777" w:rsidR="00B15D4E" w:rsidRPr="00B15D4E" w:rsidRDefault="00D638B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06225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747365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7BC4A8" w14:textId="77777777" w:rsidR="00B15D4E" w:rsidRDefault="00B15D4E" w:rsidP="00B15D4E">
            <w:pPr>
              <w:ind w:left="993" w:hanging="993"/>
            </w:pPr>
          </w:p>
        </w:tc>
      </w:tr>
      <w:tr w:rsidR="00B15D4E" w14:paraId="73A6E2D7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F4AF04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740177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EB004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01772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774744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F5C582" w14:textId="77777777" w:rsidR="00B15D4E" w:rsidRDefault="00B15D4E" w:rsidP="00B15D4E">
            <w:pPr>
              <w:ind w:left="993" w:hanging="993"/>
            </w:pPr>
          </w:p>
        </w:tc>
      </w:tr>
    </w:tbl>
    <w:p w14:paraId="64595168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5194F3FF" w14:textId="77777777" w:rsidR="00D6659B" w:rsidRPr="00553DDB" w:rsidRDefault="00D6659B" w:rsidP="00D6659B"/>
    <w:p w14:paraId="5A616915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660936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CDBD733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8081F9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06E0A1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E48303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63783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A82F41C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3783052" w:displacedByCustomXml="prev"/>
      </w:tr>
      <w:tr w:rsidR="00B15D4E" w:rsidRPr="00553DDB" w14:paraId="57F7ABB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DB9120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3371058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5B4B0B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7337105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ADDB5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F8343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297CB62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83A33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724237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C1921A2" w14:textId="77777777" w:rsidR="00B15D4E" w:rsidRPr="00B15D4E" w:rsidRDefault="00D638B7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724237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2C4DF1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B70DC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0A22417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62246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619993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1B46E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9993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CE530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713C4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47BE9B2E" w14:textId="77777777" w:rsidTr="005973F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64B9E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7795782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FFE0F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95782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6715A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6E6BD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7654083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CC95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37FEB6C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2D7748D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5A1DA1B1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31C881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941673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4E5CE63" w14:textId="77777777" w:rsidR="00DF3F5F" w:rsidRPr="00B15D4E" w:rsidRDefault="00D638B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416737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2B776B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911A56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8288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6AC469C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8288706" w:displacedByCustomXml="prev"/>
      </w:tr>
      <w:tr w:rsidR="00DF3F5F" w:rsidRPr="00553DDB" w14:paraId="41519EFC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D0E708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3741011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3BEEAF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410111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405BB6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B0811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24161CC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734CF52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65973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666B561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lastRenderedPageBreak/>
        <w:t>True or False (Tick your response): Workers are required by legislation to follow reasonable employer directives (e.g. to undertake first aid and/or fire safety training).</w:t>
      </w:r>
      <w:bookmarkEnd w:id="7"/>
    </w:p>
    <w:p w14:paraId="3D491E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521B01B0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110F6A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38458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89236F" w14:textId="77777777" w:rsidR="00296E83" w:rsidRPr="00B15D4E" w:rsidRDefault="00D638B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84584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212F91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AAA23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472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1CDE01A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72137" w:displacedByCustomXml="prev"/>
      </w:tr>
      <w:tr w:rsidR="00296E83" w:rsidRPr="00553DDB" w14:paraId="2241E9BE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1C9846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2518203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10AB661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182031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03984E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F6C5EB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513C38E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55B0D89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7300E2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62F5D5FC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0C1F165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2FBCCB7" w14:textId="77777777" w:rsidTr="005973F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A9C441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DABC9E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882CC6B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25777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CE9089B" w14:textId="77777777" w:rsidR="00D6659B" w:rsidRPr="00553DDB" w:rsidRDefault="00AA60C6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5777026" w:displacedByCustomXml="prev"/>
      </w:tr>
      <w:tr w:rsidR="00D6659B" w:rsidRPr="00553DDB" w14:paraId="4AA90233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E98156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BFEB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  <w:p w14:paraId="15B687FE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8BEB26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C8DC69" w14:textId="77777777" w:rsidR="00D6659B" w:rsidRPr="00ED59C9" w:rsidRDefault="00D638B7" w:rsidP="005973F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86435496" w:edGrp="everyone"/>
            <w:r>
              <w:rPr>
                <w:rFonts w:ascii="Arial" w:hAnsi="Arial" w:cs="Arial"/>
                <w:sz w:val="22"/>
                <w:szCs w:val="22"/>
              </w:rPr>
              <w:t>Must wear appropriate protective clothing</w:t>
            </w:r>
            <w:permEnd w:id="14864354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BC6630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5C401CEA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C6324C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846A4B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  <w:p w14:paraId="18EEB38A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86A6504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B2008D" w14:textId="0B5250A6" w:rsidR="00D6659B" w:rsidRPr="00ED59C9" w:rsidRDefault="00D638B7" w:rsidP="005973F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96424340" w:edGrp="everyone"/>
            <w:r>
              <w:rPr>
                <w:rFonts w:ascii="Arial" w:hAnsi="Arial" w:cs="Arial"/>
                <w:sz w:val="22"/>
                <w:szCs w:val="22"/>
              </w:rPr>
              <w:t xml:space="preserve">Must wear </w:t>
            </w:r>
            <w:r w:rsidR="00847E76">
              <w:rPr>
                <w:rFonts w:ascii="Arial" w:hAnsi="Arial" w:cs="Arial"/>
                <w:sz w:val="22"/>
                <w:szCs w:val="22"/>
              </w:rPr>
              <w:t xml:space="preserve">protective </w:t>
            </w:r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0964243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CC009A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28939687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A21859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8CD1EB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  <w:p w14:paraId="185DF812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80279E4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0B183D" w14:textId="77777777" w:rsidR="00D6659B" w:rsidRPr="00ED59C9" w:rsidRDefault="00D638B7" w:rsidP="005973F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05503260" w:edGrp="everyone"/>
            <w:r>
              <w:rPr>
                <w:rFonts w:ascii="Arial" w:hAnsi="Arial" w:cs="Arial"/>
                <w:sz w:val="22"/>
                <w:szCs w:val="22"/>
              </w:rPr>
              <w:t>Must wear protective safety glasses</w:t>
            </w:r>
            <w:permEnd w:id="5055032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ADB207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259EA724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0286A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F52EDB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  <w:p w14:paraId="11134E25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A998F7" w14:textId="77777777" w:rsidR="00D6659B" w:rsidRPr="00553DDB" w:rsidRDefault="00D6659B" w:rsidP="005973F2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5E0610" w14:textId="77777777" w:rsidR="00D6659B" w:rsidRPr="00ED59C9" w:rsidRDefault="00D638B7" w:rsidP="005973F2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7989100" w:edGrp="everyone"/>
            <w:r>
              <w:rPr>
                <w:rFonts w:ascii="Arial" w:hAnsi="Arial" w:cs="Arial"/>
                <w:sz w:val="22"/>
                <w:szCs w:val="22"/>
              </w:rPr>
              <w:t xml:space="preserve">Must wear </w:t>
            </w:r>
            <w:r w:rsidR="009B2A39">
              <w:rPr>
                <w:rFonts w:ascii="Arial" w:hAnsi="Arial" w:cs="Arial"/>
                <w:sz w:val="22"/>
                <w:szCs w:val="22"/>
              </w:rPr>
              <w:t>protective</w:t>
            </w:r>
            <w:r w:rsidR="00403A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657989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1B4E7C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527EE8F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9BCBFA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91189B8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00DD0AB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26EED9F1" w14:textId="77777777" w:rsidTr="005973F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AF11B7F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B8AB22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D8A0E0C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9719695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499BE7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1969591" w:displacedByCustomXml="prev"/>
      </w:tr>
      <w:tr w:rsidR="00D6659B" w:rsidRPr="00553DDB" w14:paraId="027F56A9" w14:textId="77777777" w:rsidTr="005973F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2BB10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B935" w14:textId="77777777" w:rsidR="00D6659B" w:rsidRPr="00553DDB" w:rsidRDefault="00D6659B" w:rsidP="005973F2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54E14C" w14:textId="77777777" w:rsidR="00D6659B" w:rsidRPr="00ED59C9" w:rsidRDefault="00403A51" w:rsidP="005973F2">
            <w:pPr>
              <w:rPr>
                <w:rFonts w:ascii="Arial" w:hAnsi="Arial" w:cs="Arial"/>
                <w:sz w:val="22"/>
              </w:rPr>
            </w:pPr>
            <w:permStart w:id="835536211" w:edGrp="everyone"/>
            <w:r>
              <w:rPr>
                <w:rFonts w:ascii="Arial" w:hAnsi="Arial" w:cs="Arial"/>
                <w:sz w:val="22"/>
              </w:rPr>
              <w:t>Indicates location of First Aid Equipment</w:t>
            </w:r>
            <w:permEnd w:id="83553621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53FF8C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1E36F46A" w14:textId="77777777" w:rsidTr="005973F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2C38B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45A3" w14:textId="77777777" w:rsidR="00D6659B" w:rsidRPr="00553DDB" w:rsidRDefault="00D6659B" w:rsidP="005973F2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4157AE" w14:textId="77777777" w:rsidR="00D6659B" w:rsidRPr="00ED59C9" w:rsidRDefault="00403A51" w:rsidP="005973F2">
            <w:pPr>
              <w:rPr>
                <w:rFonts w:ascii="Arial" w:hAnsi="Arial" w:cs="Arial"/>
                <w:sz w:val="22"/>
              </w:rPr>
            </w:pPr>
            <w:permStart w:id="1437748184" w:edGrp="everyone"/>
            <w:r>
              <w:rPr>
                <w:rFonts w:ascii="Arial" w:hAnsi="Arial" w:cs="Arial"/>
                <w:sz w:val="22"/>
              </w:rPr>
              <w:t>Advises person not to enter past this point as site or area is dangerous</w:t>
            </w:r>
            <w:permEnd w:id="143774818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CD8368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652A57F0" w14:textId="77777777" w:rsidTr="005973F2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4B52DC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9F49" w14:textId="77777777" w:rsidR="00D6659B" w:rsidRPr="00553DDB" w:rsidRDefault="00D6659B" w:rsidP="005973F2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09736F" w14:textId="57C8681A" w:rsidR="00D6659B" w:rsidRPr="00ED59C9" w:rsidRDefault="00403A51" w:rsidP="005973F2">
            <w:pPr>
              <w:rPr>
                <w:rFonts w:ascii="Arial" w:hAnsi="Arial" w:cs="Arial"/>
                <w:sz w:val="22"/>
              </w:rPr>
            </w:pPr>
            <w:permStart w:id="1548704032" w:edGrp="everyone"/>
            <w:r>
              <w:rPr>
                <w:rFonts w:ascii="Arial" w:hAnsi="Arial" w:cs="Arial"/>
                <w:sz w:val="22"/>
              </w:rPr>
              <w:t>Indicates location of Fire Extinguisher</w:t>
            </w:r>
            <w:permEnd w:id="154870403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9E40D7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247C783E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61DA522" w14:textId="77777777" w:rsidR="00D6659B" w:rsidRPr="00553DDB" w:rsidRDefault="00D6659B" w:rsidP="00D6659B">
      <w:r w:rsidRPr="00553DDB">
        <w:br w:type="page"/>
      </w:r>
    </w:p>
    <w:p w14:paraId="4A54F58C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385CE0CA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722FF2F8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28728F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BFB53C" w14:textId="77777777" w:rsidR="00D6659B" w:rsidRPr="00553DDB" w:rsidRDefault="00D6659B" w:rsidP="005973F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65989E1B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F64D73" w14:textId="77777777" w:rsidR="00D6659B" w:rsidRPr="00553DDB" w:rsidRDefault="00D6659B" w:rsidP="005973F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4605EDDF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C836D95" w14:textId="77777777" w:rsidR="00D6659B" w:rsidRPr="00553DDB" w:rsidRDefault="00D6659B" w:rsidP="005973F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090FEAB6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AC0C14" w14:textId="77777777" w:rsidR="00D6659B" w:rsidRPr="00553DDB" w:rsidRDefault="00D6659B" w:rsidP="005973F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5D582B70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874F2B" w14:textId="77777777" w:rsidR="00D6659B" w:rsidRPr="00553DDB" w:rsidRDefault="00D6659B" w:rsidP="005973F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53F4D22D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052E5FEF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890024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D73C39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2E13B4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B68E53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7EC6E5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A0F045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62DCD04E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F2317A2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4E8A73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224D7F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03D44E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F4A600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913CF8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419917B8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3034D9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6853FA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6A9448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C76EBE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F027BE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31911F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6751674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2FD64C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3CDD07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F830F4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7AF18F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91CA86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134CC5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289F0116" w14:textId="77777777" w:rsidTr="005973F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EB47C5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2D0C22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375DB3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1284B5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79BDB6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6FE487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76F96E00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212D97F3" w14:textId="77777777" w:rsidTr="005973F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FDDB01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C78981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F31964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21F12A" w14:textId="77777777" w:rsidR="00D6659B" w:rsidRPr="00553DDB" w:rsidRDefault="00D6659B" w:rsidP="005973F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6D2B07E3" w14:textId="77777777" w:rsidR="00D6659B" w:rsidRPr="00553DDB" w:rsidRDefault="00D6659B" w:rsidP="00D6659B">
      <w:pPr>
        <w:rPr>
          <w:sz w:val="20"/>
        </w:rPr>
      </w:pPr>
    </w:p>
    <w:p w14:paraId="26DA7BAA" w14:textId="77777777" w:rsidR="00D6659B" w:rsidRPr="00553DDB" w:rsidRDefault="00D6659B" w:rsidP="00D6659B">
      <w:pPr>
        <w:jc w:val="left"/>
        <w:rPr>
          <w:sz w:val="20"/>
        </w:rPr>
      </w:pPr>
    </w:p>
    <w:p w14:paraId="26C6E753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37A5285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890085B" w14:textId="77777777" w:rsidTr="005973F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608FBCD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31B0C6C8" w14:textId="77777777" w:rsidR="00D6659B" w:rsidRPr="00553DDB" w:rsidRDefault="00D6659B" w:rsidP="005973F2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546BAF3" w14:textId="04E96D4D" w:rsidR="003657F3" w:rsidRPr="006215FC" w:rsidRDefault="003657F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39771310" w:edGrp="everyone"/>
                                  <w:r>
                                    <w:rPr>
                                      <w:vanish w:val="0"/>
                                    </w:rPr>
                                    <w:t>E (Extreme)</w:t>
                                  </w:r>
                                  <w:permEnd w:id="339771310"/>
                                </w:p>
                                <w:p w14:paraId="057EC03E" w14:textId="2AFE451A" w:rsidR="003657F3" w:rsidRPr="006215FC" w:rsidRDefault="003657F3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6608606" w:edGrp="everyone"/>
                                  <w:r>
                                    <w:rPr>
                                      <w:vanish w:val="0"/>
                                    </w:rPr>
                                    <w:t>L (Low)</w:t>
                                  </w:r>
                                  <w:permEnd w:id="2660860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6" o:title="" recolor="t" rotate="t" type="tile"/>
                      <v:textbox inset="0,0,0,0">
                        <w:txbxContent>
                          <w:p w14:paraId="0546BAF3" w14:textId="04E96D4D" w:rsidR="003657F3" w:rsidRPr="006215FC" w:rsidRDefault="003657F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39771310" w:edGrp="everyone"/>
                            <w:r>
                              <w:rPr>
                                <w:vanish w:val="0"/>
                              </w:rPr>
                              <w:t>E (Extreme)</w:t>
                            </w:r>
                            <w:permEnd w:id="339771310"/>
                          </w:p>
                          <w:p w14:paraId="057EC03E" w14:textId="2AFE451A" w:rsidR="003657F3" w:rsidRPr="006215FC" w:rsidRDefault="003657F3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6608606" w:edGrp="everyone"/>
                            <w:r>
                              <w:rPr>
                                <w:vanish w:val="0"/>
                              </w:rPr>
                              <w:t>L (Low)</w:t>
                            </w:r>
                            <w:permEnd w:id="26608606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17186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AA1B455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7186819" w:displacedByCustomXml="prev"/>
      </w:tr>
    </w:tbl>
    <w:p w14:paraId="289D5EFB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8518772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2AC5E619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051924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0261159" w14:textId="77777777" w:rsidTr="005973F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89C252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A054" w14:textId="54110EDB" w:rsidR="00D6659B" w:rsidRPr="00553DDB" w:rsidRDefault="00664021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24607692" w:edGrp="everyone"/>
            <w:r>
              <w:rPr>
                <w:rFonts w:ascii="Arial" w:hAnsi="Arial" w:cs="Arial"/>
                <w:sz w:val="22"/>
                <w:szCs w:val="22"/>
              </w:rPr>
              <w:t>M (</w:t>
            </w:r>
            <w:r w:rsidR="00116316">
              <w:rPr>
                <w:rFonts w:ascii="Arial" w:hAnsi="Arial" w:cs="Arial"/>
                <w:sz w:val="22"/>
                <w:szCs w:val="22"/>
              </w:rPr>
              <w:t>Medium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permEnd w:id="24607692"/>
          </w:p>
        </w:tc>
        <w:permStart w:id="919553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D437681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553456" w:displacedByCustomXml="prev"/>
      </w:tr>
    </w:tbl>
    <w:p w14:paraId="2F745F0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E6F0F6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5AF87B0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59F5428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DC44918" w14:textId="77777777" w:rsidTr="005973F2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061BD9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0F66" w14:textId="3EC2D741" w:rsidR="00D6659B" w:rsidRPr="00ED59C9" w:rsidRDefault="00515B71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887970009" w:edGrp="everyone"/>
            <w:r>
              <w:rPr>
                <w:rFonts w:ascii="Arial" w:hAnsi="Arial" w:cs="Arial"/>
                <w:sz w:val="22"/>
                <w:szCs w:val="22"/>
              </w:rPr>
              <w:t xml:space="preserve">Where </w:t>
            </w:r>
            <w:r w:rsidR="00FD7F22">
              <w:rPr>
                <w:rFonts w:ascii="Arial" w:hAnsi="Arial" w:cs="Arial"/>
                <w:sz w:val="22"/>
                <w:szCs w:val="22"/>
              </w:rPr>
              <w:t>death</w:t>
            </w:r>
            <w:r w:rsidR="00A623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D0DA8">
              <w:rPr>
                <w:rFonts w:ascii="Arial" w:hAnsi="Arial" w:cs="Arial"/>
                <w:sz w:val="22"/>
                <w:szCs w:val="22"/>
              </w:rPr>
              <w:t xml:space="preserve">or </w:t>
            </w:r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6D0DA8">
              <w:rPr>
                <w:rFonts w:ascii="Arial" w:hAnsi="Arial" w:cs="Arial"/>
                <w:sz w:val="22"/>
                <w:szCs w:val="22"/>
              </w:rPr>
              <w:t>permanent disability</w:t>
            </w:r>
            <w:r>
              <w:rPr>
                <w:rFonts w:ascii="Arial" w:hAnsi="Arial" w:cs="Arial"/>
                <w:sz w:val="22"/>
                <w:szCs w:val="22"/>
              </w:rPr>
              <w:t xml:space="preserve"> is likely</w:t>
            </w:r>
            <w:r w:rsidR="007D58A2">
              <w:rPr>
                <w:rFonts w:ascii="Arial" w:hAnsi="Arial" w:cs="Arial"/>
                <w:sz w:val="22"/>
                <w:szCs w:val="22"/>
              </w:rPr>
              <w:t xml:space="preserve"> or </w:t>
            </w:r>
            <w:r>
              <w:rPr>
                <w:rFonts w:ascii="Arial" w:hAnsi="Arial" w:cs="Arial"/>
                <w:sz w:val="22"/>
                <w:szCs w:val="22"/>
              </w:rPr>
              <w:t>very likely</w:t>
            </w:r>
            <w:r w:rsidR="007D58A2">
              <w:rPr>
                <w:rFonts w:ascii="Arial" w:hAnsi="Arial" w:cs="Arial"/>
                <w:sz w:val="22"/>
                <w:szCs w:val="22"/>
              </w:rPr>
              <w:t>, and where a serious injury is very likely to occur.</w:t>
            </w:r>
            <w:r w:rsidR="00116316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87970009"/>
          </w:p>
        </w:tc>
        <w:permStart w:id="512587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C6A567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587240" w:displacedByCustomXml="prev"/>
      </w:tr>
    </w:tbl>
    <w:p w14:paraId="0E34EE0C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1F9CEB0C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61F1F709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1A9EFFA5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59DC1D08" w14:textId="77777777" w:rsidTr="005973F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0C21B94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A8F747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A231199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11368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E66D3E7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368697" w:displacedByCustomXml="prev"/>
      </w:tr>
      <w:tr w:rsidR="00D979B9" w:rsidRPr="00553DDB" w14:paraId="39F3B78A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52AD1F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9381729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C869B6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81729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8C30E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3BDF55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AD0691D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D5060B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5068614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55B6D3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686147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53ACE5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1CAAC8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1B8B5FC1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5D48B1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932202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BA68E5" w14:textId="77777777" w:rsidR="00D979B9" w:rsidRPr="00B15D4E" w:rsidRDefault="000A5ED2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322020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56F4AF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F588BC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4CE51F37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0CEB725A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3F8E935A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</w:p>
    <w:p w14:paraId="5BB7C7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67F887D" w14:textId="77777777" w:rsidTr="005973F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6A715F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8C1C01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41B520C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029835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7273741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9835170" w:displacedByCustomXml="prev"/>
      </w:tr>
      <w:tr w:rsidR="00D6659B" w:rsidRPr="00553DDB" w14:paraId="12BDD7B6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A3EF04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2A7E" w14:textId="3AF91865" w:rsidR="00D6659B" w:rsidRPr="002D636F" w:rsidRDefault="00764F55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05084476" w:edGrp="everyone"/>
            <w:r>
              <w:rPr>
                <w:rFonts w:ascii="Arial" w:hAnsi="Arial" w:cs="Arial"/>
                <w:sz w:val="22"/>
              </w:rPr>
              <w:t>3</w:t>
            </w:r>
            <w:permEnd w:id="30508447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0C0CE6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57A766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3D41FAC1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092AED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C0765A" w14:textId="14EB81E6" w:rsidR="00D6659B" w:rsidRPr="002D636F" w:rsidRDefault="00764F55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43206462" w:edGrp="everyone"/>
            <w:r>
              <w:rPr>
                <w:rFonts w:ascii="Arial" w:hAnsi="Arial" w:cs="Arial"/>
                <w:sz w:val="22"/>
              </w:rPr>
              <w:t>6</w:t>
            </w:r>
            <w:permEnd w:id="17432064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C8933A3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8EBEFE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3931684F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3D87D8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91391D" w14:textId="0646812E" w:rsidR="00D6659B" w:rsidRPr="002D636F" w:rsidRDefault="00A73BB6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82332308" w:edGrp="everyone"/>
            <w:r>
              <w:rPr>
                <w:rFonts w:ascii="Arial" w:hAnsi="Arial" w:cs="Arial"/>
                <w:sz w:val="22"/>
              </w:rPr>
              <w:t>1</w:t>
            </w:r>
            <w:permEnd w:id="8823323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4910F6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1C77EC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14772CEA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7B74C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63C5E46" w14:textId="6854C3D0" w:rsidR="00D6659B" w:rsidRPr="002D636F" w:rsidRDefault="00764F55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52176462" w:edGrp="everyone"/>
            <w:r>
              <w:rPr>
                <w:rFonts w:ascii="Arial" w:hAnsi="Arial" w:cs="Arial"/>
                <w:sz w:val="22"/>
              </w:rPr>
              <w:t>4</w:t>
            </w:r>
            <w:permEnd w:id="15521764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F964B2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98BC29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637FF007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02D371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7665FF" w14:textId="5655313A" w:rsidR="00D6659B" w:rsidRPr="002D636F" w:rsidRDefault="00764F55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8747096" w:edGrp="everyone"/>
            <w:r>
              <w:rPr>
                <w:rFonts w:ascii="Arial" w:hAnsi="Arial" w:cs="Arial"/>
                <w:sz w:val="22"/>
              </w:rPr>
              <w:t>5</w:t>
            </w:r>
            <w:permEnd w:id="14987470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733E092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B2178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457685CF" w14:textId="77777777" w:rsidTr="005973F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282AEA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031BD7" w14:textId="339D7760" w:rsidR="00D6659B" w:rsidRPr="002D636F" w:rsidRDefault="00705B58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5243717" w:edGrp="everyone"/>
            <w:r>
              <w:rPr>
                <w:rFonts w:ascii="Arial" w:hAnsi="Arial" w:cs="Arial"/>
                <w:sz w:val="22"/>
              </w:rPr>
              <w:t>2</w:t>
            </w:r>
            <w:permEnd w:id="16524371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04FCFDC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61312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6EF842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50F620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A2FC043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14EFCCD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5894C19" w14:textId="77777777" w:rsidTr="005973F2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3244F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55C" w14:textId="2940952C" w:rsidR="00D6659B" w:rsidRPr="00553DDB" w:rsidRDefault="008439A1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2041121855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is the best method of hazard control because it </w:t>
            </w:r>
            <w:r w:rsidR="0037128C">
              <w:rPr>
                <w:rFonts w:ascii="Arial" w:hAnsi="Arial" w:cs="Arial"/>
                <w:sz w:val="22"/>
                <w:szCs w:val="22"/>
              </w:rPr>
              <w:t>removes the hazard</w:t>
            </w:r>
            <w:r w:rsidR="00847E76">
              <w:rPr>
                <w:rFonts w:ascii="Arial" w:hAnsi="Arial" w:cs="Arial"/>
                <w:sz w:val="22"/>
                <w:szCs w:val="22"/>
              </w:rPr>
              <w:t xml:space="preserve"> completely meaning the task no longer creates a risk to those involved</w:t>
            </w:r>
            <w:r w:rsidR="0037128C">
              <w:rPr>
                <w:rFonts w:ascii="Arial" w:hAnsi="Arial" w:cs="Arial"/>
                <w:sz w:val="22"/>
                <w:szCs w:val="22"/>
              </w:rPr>
              <w:t>. PPE on the other hand is the least effective as the hazard has not be</w:t>
            </w:r>
            <w:r w:rsidR="00FA2683">
              <w:rPr>
                <w:rFonts w:ascii="Arial" w:hAnsi="Arial" w:cs="Arial"/>
                <w:sz w:val="22"/>
                <w:szCs w:val="22"/>
              </w:rPr>
              <w:t>en</w:t>
            </w:r>
            <w:r w:rsidR="0037128C">
              <w:rPr>
                <w:rFonts w:ascii="Arial" w:hAnsi="Arial" w:cs="Arial"/>
                <w:sz w:val="22"/>
                <w:szCs w:val="22"/>
              </w:rPr>
              <w:t xml:space="preserve"> removed or even reduced and PPE </w:t>
            </w:r>
            <w:r w:rsidR="009B37CD">
              <w:rPr>
                <w:rFonts w:ascii="Arial" w:hAnsi="Arial" w:cs="Arial"/>
                <w:sz w:val="22"/>
                <w:szCs w:val="22"/>
              </w:rPr>
              <w:t>ca</w:t>
            </w:r>
            <w:r w:rsidR="00FA2683">
              <w:rPr>
                <w:rFonts w:ascii="Arial" w:hAnsi="Arial" w:cs="Arial"/>
                <w:sz w:val="22"/>
                <w:szCs w:val="22"/>
              </w:rPr>
              <w:t xml:space="preserve">nnot be relied upon to ensure the worker is not </w:t>
            </w:r>
            <w:r w:rsidR="00964A42">
              <w:rPr>
                <w:rFonts w:ascii="Arial" w:hAnsi="Arial" w:cs="Arial"/>
                <w:sz w:val="22"/>
                <w:szCs w:val="22"/>
              </w:rPr>
              <w:t xml:space="preserve">exposed to </w:t>
            </w:r>
            <w:r w:rsidR="005A7B9A">
              <w:rPr>
                <w:rFonts w:ascii="Arial" w:hAnsi="Arial" w:cs="Arial"/>
                <w:sz w:val="22"/>
                <w:szCs w:val="22"/>
              </w:rPr>
              <w:t>a</w:t>
            </w:r>
            <w:r w:rsidR="00964A42">
              <w:rPr>
                <w:rFonts w:ascii="Arial" w:hAnsi="Arial" w:cs="Arial"/>
                <w:sz w:val="22"/>
                <w:szCs w:val="22"/>
              </w:rPr>
              <w:t xml:space="preserve"> hazard.</w:t>
            </w:r>
            <w:r w:rsidR="005A7B9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4649E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5C29F5">
              <w:rPr>
                <w:rFonts w:ascii="Arial" w:hAnsi="Arial" w:cs="Arial"/>
                <w:sz w:val="22"/>
                <w:szCs w:val="22"/>
              </w:rPr>
              <w:t>example,</w:t>
            </w:r>
            <w:r w:rsidR="00C464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3139">
              <w:rPr>
                <w:rFonts w:ascii="Arial" w:hAnsi="Arial" w:cs="Arial"/>
                <w:sz w:val="22"/>
                <w:szCs w:val="22"/>
              </w:rPr>
              <w:t>gloves may perish or melt</w:t>
            </w:r>
            <w:r w:rsidR="00C4649E">
              <w:rPr>
                <w:rFonts w:ascii="Arial" w:hAnsi="Arial" w:cs="Arial"/>
                <w:sz w:val="22"/>
                <w:szCs w:val="22"/>
              </w:rPr>
              <w:t xml:space="preserve"> when exposed </w:t>
            </w:r>
            <w:r w:rsidR="006A65C2">
              <w:rPr>
                <w:rFonts w:ascii="Arial" w:hAnsi="Arial" w:cs="Arial"/>
                <w:sz w:val="22"/>
                <w:szCs w:val="22"/>
              </w:rPr>
              <w:t xml:space="preserve">to a </w:t>
            </w:r>
            <w:r w:rsidR="00DD3139">
              <w:rPr>
                <w:rFonts w:ascii="Arial" w:hAnsi="Arial" w:cs="Arial"/>
                <w:sz w:val="22"/>
                <w:szCs w:val="22"/>
              </w:rPr>
              <w:t>dangerous chemical.</w:t>
            </w:r>
            <w:r w:rsidR="004E25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47E76">
              <w:rPr>
                <w:rFonts w:ascii="Arial" w:hAnsi="Arial" w:cs="Arial"/>
                <w:sz w:val="22"/>
                <w:szCs w:val="22"/>
              </w:rPr>
              <w:t>PPE also relies on the individual wearing &amp; maintaining the PPE</w:t>
            </w:r>
            <w:permEnd w:id="2041121855"/>
          </w:p>
        </w:tc>
        <w:permStart w:id="20931744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745262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174481" w:displacedByCustomXml="prev"/>
      </w:tr>
    </w:tbl>
    <w:p w14:paraId="1F39346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09BF4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F870F0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3B1172F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2CA4D0A" w14:textId="77777777" w:rsidTr="005973F2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35388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42EE" w14:textId="2DA9676C" w:rsidR="00D6659B" w:rsidRPr="002D636F" w:rsidRDefault="00B43106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2035688719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2035688719"/>
          </w:p>
        </w:tc>
        <w:permStart w:id="1959763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B0C529D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976384" w:displacedByCustomXml="prev"/>
      </w:tr>
    </w:tbl>
    <w:p w14:paraId="35FA6A2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2C714C3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0A745855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2C6D600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6C19706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06C19706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B2C7865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4B2C7865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28528A6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428528A6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9492C4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229492C4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FF64193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0FF64193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EC4B10" w14:textId="77777777" w:rsidR="003657F3" w:rsidRPr="00441559" w:rsidRDefault="003657F3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03EC4B10" w14:textId="77777777" w:rsidR="003657F3" w:rsidRPr="00441559" w:rsidRDefault="003657F3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3B88B239" w14:textId="77777777" w:rsidTr="005973F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084436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72D8337" w14:textId="77777777" w:rsidR="00D6659B" w:rsidRPr="00553DDB" w:rsidRDefault="00D6659B" w:rsidP="005973F2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80FA648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988584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B6ACEB5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8584243" w:displacedByCustomXml="prev"/>
      </w:tr>
      <w:tr w:rsidR="00D6659B" w:rsidRPr="00553DDB" w14:paraId="48315166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9FE97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9E15" w14:textId="2773EABB" w:rsidR="00D6659B" w:rsidRPr="002D636F" w:rsidRDefault="00C0747D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41863198" w:edGrp="everyone"/>
            <w:r>
              <w:rPr>
                <w:rFonts w:ascii="Arial" w:hAnsi="Arial" w:cs="Arial"/>
                <w:sz w:val="22"/>
              </w:rPr>
              <w:t>D</w:t>
            </w:r>
            <w:permEnd w:id="54186319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753A16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422926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086D6DC7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0C918B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385305" w14:textId="3CF0409D" w:rsidR="00D6659B" w:rsidRPr="002D636F" w:rsidRDefault="00C0747D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41383620" w:edGrp="everyone"/>
            <w:r>
              <w:rPr>
                <w:rFonts w:ascii="Arial" w:hAnsi="Arial" w:cs="Arial"/>
                <w:sz w:val="22"/>
              </w:rPr>
              <w:t>A</w:t>
            </w:r>
            <w:permEnd w:id="194138362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D5B246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24D78A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612B38F2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917F3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B8A903" w14:textId="3ADB29A3" w:rsidR="00D6659B" w:rsidRPr="002D636F" w:rsidRDefault="00914DB3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93229070" w:edGrp="everyone"/>
            <w:r>
              <w:rPr>
                <w:rFonts w:ascii="Arial" w:hAnsi="Arial" w:cs="Arial"/>
                <w:sz w:val="22"/>
              </w:rPr>
              <w:t>F</w:t>
            </w:r>
            <w:permEnd w:id="49322907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388281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F33AFF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64799BDC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3493B9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140B0E" w14:textId="41F5B2C4" w:rsidR="00D6659B" w:rsidRPr="002D636F" w:rsidRDefault="00914DB3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71889428" w:edGrp="everyone"/>
            <w:r>
              <w:rPr>
                <w:rFonts w:ascii="Arial" w:hAnsi="Arial" w:cs="Arial"/>
                <w:sz w:val="22"/>
              </w:rPr>
              <w:t>B</w:t>
            </w:r>
            <w:permEnd w:id="16718894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F8F2AE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82A17A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5820EA14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5D3F42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5095E1" w14:textId="41BF1B54" w:rsidR="00D6659B" w:rsidRPr="002D636F" w:rsidRDefault="00914DB3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91280670" w:edGrp="everyone"/>
            <w:r>
              <w:rPr>
                <w:rFonts w:ascii="Arial" w:hAnsi="Arial" w:cs="Arial"/>
                <w:sz w:val="22"/>
              </w:rPr>
              <w:t>E</w:t>
            </w:r>
            <w:permEnd w:id="49128067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92967A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3B9EF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1A90A9AF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C0DC75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ED62A27" w14:textId="2EFBC75B" w:rsidR="00D6659B" w:rsidRPr="002D636F" w:rsidRDefault="00C0747D" w:rsidP="005973F2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3970610" w:edGrp="everyone"/>
            <w:r>
              <w:rPr>
                <w:rFonts w:ascii="Arial" w:hAnsi="Arial" w:cs="Arial"/>
                <w:sz w:val="22"/>
              </w:rPr>
              <w:t>C</w:t>
            </w:r>
            <w:permEnd w:id="10397061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91BF61B" w14:textId="77777777" w:rsidR="00D6659B" w:rsidRPr="00553DDB" w:rsidRDefault="00D6659B" w:rsidP="005973F2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BD55C8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3ACA51C0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EAF0EE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CDBEA85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3BC0BD1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1BFEF06" w14:textId="77777777" w:rsidTr="005973F2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2408B4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D54E" w14:textId="6CC08A9A" w:rsidR="00D6659B" w:rsidRPr="00553DDB" w:rsidRDefault="00B7475C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1427327746" w:edGrp="everyone"/>
            <w:r>
              <w:rPr>
                <w:rFonts w:ascii="Arial" w:hAnsi="Arial" w:cs="Arial"/>
                <w:sz w:val="22"/>
                <w:szCs w:val="22"/>
              </w:rPr>
              <w:t>Firstly,</w:t>
            </w:r>
            <w:r w:rsidR="00B03CB1">
              <w:rPr>
                <w:rFonts w:ascii="Arial" w:hAnsi="Arial" w:cs="Arial"/>
                <w:sz w:val="22"/>
                <w:szCs w:val="22"/>
              </w:rPr>
              <w:t xml:space="preserve"> check for Danger.</w:t>
            </w:r>
            <w:permEnd w:id="1427327746"/>
          </w:p>
        </w:tc>
        <w:permStart w:id="386287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F9EB2C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287821" w:displacedByCustomXml="prev"/>
      </w:tr>
    </w:tbl>
    <w:p w14:paraId="0B416C36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7E0FB7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3D1C6970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0605B9A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218774B" w14:textId="77777777" w:rsidTr="005973F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B08FA4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4835B19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E4AA3B9" w14:textId="77777777" w:rsidR="00D6659B" w:rsidRPr="00553DDB" w:rsidRDefault="00D6659B" w:rsidP="005973F2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012723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77E1A5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1272364" w:displacedByCustomXml="prev"/>
      </w:tr>
      <w:tr w:rsidR="00D6659B" w:rsidRPr="00553DDB" w14:paraId="7D14CB70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A557EE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1D94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1A819F" w14:textId="59ECF4F3" w:rsidR="00D6659B" w:rsidRPr="002D636F" w:rsidRDefault="00714946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40094689" w:edGrp="everyone"/>
            <w:r>
              <w:rPr>
                <w:rFonts w:ascii="Arial" w:hAnsi="Arial" w:cs="Arial"/>
                <w:sz w:val="22"/>
              </w:rPr>
              <w:t>Remove</w:t>
            </w:r>
            <w:r w:rsidR="00F341CD">
              <w:rPr>
                <w:rFonts w:ascii="Arial" w:hAnsi="Arial" w:cs="Arial"/>
                <w:sz w:val="22"/>
              </w:rPr>
              <w:t xml:space="preserve"> people from </w:t>
            </w:r>
            <w:r w:rsidR="00024FAA">
              <w:rPr>
                <w:rFonts w:ascii="Arial" w:hAnsi="Arial" w:cs="Arial"/>
                <w:sz w:val="22"/>
              </w:rPr>
              <w:t xml:space="preserve">danger </w:t>
            </w:r>
            <w:r w:rsidR="00F341CD">
              <w:rPr>
                <w:rFonts w:ascii="Arial" w:hAnsi="Arial" w:cs="Arial"/>
                <w:sz w:val="22"/>
              </w:rPr>
              <w:t>area</w:t>
            </w:r>
            <w:permEnd w:id="6400946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EB75D8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5EEBEE25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CD7E27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6D5863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E4ACF9" w14:textId="1A4B45CC" w:rsidR="00D6659B" w:rsidRPr="002D636F" w:rsidRDefault="00F341CD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38929821" w:edGrp="everyone"/>
            <w:r>
              <w:rPr>
                <w:rFonts w:ascii="Arial" w:hAnsi="Arial" w:cs="Arial"/>
                <w:sz w:val="22"/>
              </w:rPr>
              <w:t>Alert people of the emergency</w:t>
            </w:r>
            <w:permEnd w:id="1338929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CCB297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691A61E7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1BF07D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6E5A63A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26EF76" w14:textId="166C1B32" w:rsidR="00D6659B" w:rsidRPr="002D636F" w:rsidRDefault="00F341CD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7964337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3479643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BD6D63" w14:textId="77777777" w:rsidR="00D6659B" w:rsidRPr="00553DDB" w:rsidRDefault="00D6659B" w:rsidP="005973F2">
            <w:pPr>
              <w:ind w:left="993" w:hanging="993"/>
            </w:pPr>
          </w:p>
        </w:tc>
      </w:tr>
      <w:tr w:rsidR="00D6659B" w:rsidRPr="00553DDB" w14:paraId="7FFE315F" w14:textId="77777777" w:rsidTr="005973F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2ACD2F" w14:textId="77777777" w:rsidR="00D6659B" w:rsidRPr="00553DDB" w:rsidRDefault="00D6659B" w:rsidP="005973F2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90E5DFC" w14:textId="77777777" w:rsidR="00D6659B" w:rsidRPr="00553DDB" w:rsidRDefault="00D6659B" w:rsidP="005973F2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388B8C" w14:textId="07DCB644" w:rsidR="00D6659B" w:rsidRPr="002D636F" w:rsidRDefault="00024FAA" w:rsidP="005973F2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18277613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7182776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4E757D" w14:textId="77777777" w:rsidR="00D6659B" w:rsidRPr="00553DDB" w:rsidRDefault="00D6659B" w:rsidP="005973F2">
            <w:pPr>
              <w:ind w:left="993" w:hanging="993"/>
            </w:pPr>
          </w:p>
        </w:tc>
      </w:tr>
    </w:tbl>
    <w:p w14:paraId="55B8F82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415E17E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46785E03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55E2292" w14:textId="77777777" w:rsidTr="005973F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2BB7E9F" w14:textId="77777777" w:rsidR="00D6659B" w:rsidRPr="00553DDB" w:rsidRDefault="00D6659B" w:rsidP="005973F2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F551F5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75606B0" w14:textId="77777777" w:rsidR="00D6659B" w:rsidRPr="00553DDB" w:rsidRDefault="00D6659B" w:rsidP="005973F2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2100847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A4B49E2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0084741" w:displacedByCustomXml="prev"/>
      </w:tr>
      <w:tr w:rsidR="00B5022D" w:rsidRPr="00553DDB" w14:paraId="1A8D5D0E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60E8C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853615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CDB996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3615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56CF0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40E490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20E25943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79590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046813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7186FC" w14:textId="2326B48F" w:rsidR="00B5022D" w:rsidRPr="00B15D4E" w:rsidRDefault="005A128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681350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44AF1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CBA769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5E0B35B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872B65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62320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98832E" w14:textId="100A80DB" w:rsidR="00B5022D" w:rsidRPr="00B15D4E" w:rsidRDefault="005A128C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23200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ED4C1C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8DA431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179798AA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4D95CE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0355449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78E152" w14:textId="1152EDAF" w:rsidR="00B5022D" w:rsidRPr="00B15D4E" w:rsidRDefault="000A72A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554491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68C654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8D5F8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19E1117A" w14:textId="77777777" w:rsidTr="005973F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C86F93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5785760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6D2E9E" w14:textId="2D926938" w:rsidR="00B5022D" w:rsidRPr="00B15D4E" w:rsidRDefault="000A72A9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85760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A269E5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C551D4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6A683887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3B4D90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9B20E16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2ED3322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7385CB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DEE53FE" w14:textId="77777777" w:rsidR="003657F3" w:rsidRPr="00DE05E2" w:rsidRDefault="003657F3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1B190E45" w14:textId="77777777" w:rsidR="003657F3" w:rsidRPr="00D94A32" w:rsidRDefault="003657F3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2B451C1F" w14:textId="77777777" w:rsidR="003657F3" w:rsidRPr="00D94A32" w:rsidRDefault="003657F3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1554ADCD" w14:textId="77777777" w:rsidR="003657F3" w:rsidRPr="00D94A32" w:rsidRDefault="003657F3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5DEE53FE" w14:textId="77777777" w:rsidR="003657F3" w:rsidRPr="00DE05E2" w:rsidRDefault="003657F3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1B190E45" w14:textId="77777777" w:rsidR="003657F3" w:rsidRPr="00D94A32" w:rsidRDefault="003657F3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2B451C1F" w14:textId="77777777" w:rsidR="003657F3" w:rsidRPr="00D94A32" w:rsidRDefault="003657F3" w:rsidP="00D6659B">
                      <w:pPr>
                        <w:rPr>
                          <w:sz w:val="22"/>
                        </w:rPr>
                      </w:pPr>
                    </w:p>
                    <w:p w14:paraId="1554ADCD" w14:textId="77777777" w:rsidR="003657F3" w:rsidRPr="00D94A32" w:rsidRDefault="003657F3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9C517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EDFA5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BAA2A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2C9E1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CB9469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AD6338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684652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028E37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ABB182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AF0AF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AoA&#10;AAAAAAAAIQA6Nq0hDRsEAA0bBAAVAAAAZHJzL21lZGlhL2ltYWdlMS5qcGVn/9j/4AAQSkZJRgAB&#10;AQEA3ADcAAD/2wBDAAIBAQIBAQICAgICAgICAwUDAwMDAwYEBAMFBwYHBwcGBwcICQsJCAgKCAcH&#10;Cg0KCgsMDAwMBwkODw0MDgsMDAz/2wBDAQICAgMDAwYDAwYMCAcIDAwMDAwMDAwMDAwMDAwMDAwM&#10;DAwMDAwMDAwMDAwMDAwMDAwMDAwMDAwMDAwMDAwMDAz/wAARCAMpBL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">
                  <v:imagedata r:id="rId35" o:title="_MG_0379"/>
                </v:shape>
                <v:group id="Group 20" o:spid="_x0000_s1028" style="position:absolute;left:12172;top:18941;width:18059;height:15278" coordsize="18059,1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Trapezoid 47" o:spid="_x0000_s1029" style="position:absolute;top:3384;width:18059;height:11894;rotation:-949034fd;visibility:visible;mso-wrap-style:square;v-text-anchor:middle" coordsize="1805940,1189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">
                    <v:imagedata r:id="rId36" o:title="drums_diesel" chromakey="white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64C5C189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119E8189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7DDD4317" w14:textId="77777777" w:rsidTr="005973F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08DC134E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43B0CCA6" w14:textId="77777777" w:rsidTr="005973F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C63CC8E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0BAB3F87" w14:textId="27C0CB65" w:rsidR="00D6659B" w:rsidRPr="00E9324A" w:rsidRDefault="00E46A64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2617003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3657F3">
              <w:rPr>
                <w:rFonts w:ascii="Arial" w:hAnsi="Arial" w:cs="Arial"/>
                <w:sz w:val="22"/>
                <w:szCs w:val="22"/>
              </w:rPr>
              <w:t>2</w:t>
            </w:r>
            <w:r w:rsidR="00FF0340">
              <w:rPr>
                <w:rFonts w:ascii="Arial" w:hAnsi="Arial" w:cs="Arial"/>
                <w:sz w:val="22"/>
                <w:szCs w:val="22"/>
              </w:rPr>
              <w:t>/01/2020</w:t>
            </w:r>
            <w:permEnd w:id="926170033"/>
          </w:p>
        </w:tc>
      </w:tr>
      <w:tr w:rsidR="00D6659B" w:rsidRPr="00553DDB" w14:paraId="628FDE04" w14:textId="77777777" w:rsidTr="005973F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0A7D564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71B25C67" w14:textId="7BCEB3D8" w:rsidR="00D6659B" w:rsidRPr="00E9324A" w:rsidRDefault="00FF0340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1910756" w:edGrp="everyone"/>
            <w:r>
              <w:rPr>
                <w:rFonts w:ascii="Arial" w:hAnsi="Arial" w:cs="Arial"/>
                <w:sz w:val="22"/>
                <w:szCs w:val="22"/>
              </w:rPr>
              <w:t>Amy McCracken</w:t>
            </w:r>
            <w:permEnd w:id="901910756"/>
          </w:p>
        </w:tc>
      </w:tr>
      <w:tr w:rsidR="00D6659B" w:rsidRPr="00553DDB" w14:paraId="2D5D7C16" w14:textId="77777777" w:rsidTr="005973F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445305F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7A4E3F93" w14:textId="77777777" w:rsidTr="005973F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66E2E15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7BEAD084" w14:textId="070B170F" w:rsidR="00D6659B" w:rsidRPr="00E9324A" w:rsidRDefault="00606F3D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40814745" w:edGrp="everyone"/>
            <w:r w:rsidRPr="00D94A32">
              <w:rPr>
                <w:sz w:val="22"/>
              </w:rPr>
              <w:t>54 Standish Street, Salisbury</w:t>
            </w:r>
            <w:r>
              <w:rPr>
                <w:sz w:val="22"/>
              </w:rPr>
              <w:t xml:space="preserve"> </w:t>
            </w:r>
            <w:permEnd w:id="640814745"/>
          </w:p>
        </w:tc>
      </w:tr>
      <w:tr w:rsidR="00D6659B" w:rsidRPr="00553DDB" w14:paraId="2C0EBBA3" w14:textId="77777777" w:rsidTr="005973F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26E9F2B3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358B5FAC" w14:textId="6B744D4D" w:rsidR="00BA1A1C" w:rsidRPr="00D94A32" w:rsidRDefault="00BA1A1C" w:rsidP="00BA1A1C">
            <w:pPr>
              <w:rPr>
                <w:sz w:val="22"/>
              </w:rPr>
            </w:pPr>
            <w:permStart w:id="658704348" w:edGrp="everyone"/>
            <w:r w:rsidRPr="006D49C0">
              <w:rPr>
                <w:sz w:val="22"/>
              </w:rPr>
              <w:t xml:space="preserve">Today at 10:45am a delivery truck </w:t>
            </w:r>
            <w:r w:rsidR="00821AA5">
              <w:rPr>
                <w:sz w:val="22"/>
              </w:rPr>
              <w:t xml:space="preserve">was reversing </w:t>
            </w:r>
            <w:r w:rsidRPr="006D49C0">
              <w:rPr>
                <w:sz w:val="22"/>
              </w:rPr>
              <w:t xml:space="preserve">into </w:t>
            </w:r>
            <w:r w:rsidR="00821AA5">
              <w:rPr>
                <w:sz w:val="22"/>
              </w:rPr>
              <w:t>the</w:t>
            </w:r>
            <w:r w:rsidRPr="006D49C0">
              <w:rPr>
                <w:sz w:val="22"/>
              </w:rPr>
              <w:t xml:space="preserve"> car park</w:t>
            </w:r>
            <w:r w:rsidRPr="00D94A32">
              <w:rPr>
                <w:sz w:val="22"/>
              </w:rPr>
              <w:t xml:space="preserve"> 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</w:t>
            </w:r>
            <w:proofErr w:type="gramStart"/>
            <w:r w:rsidRPr="00D94A32">
              <w:rPr>
                <w:sz w:val="22"/>
              </w:rPr>
              <w:t>a number of</w:t>
            </w:r>
            <w:proofErr w:type="gramEnd"/>
            <w:r w:rsidRPr="00D94A32">
              <w:rPr>
                <w:sz w:val="22"/>
              </w:rPr>
              <w:t xml:space="preserve"> drums of diesel </w:t>
            </w:r>
            <w:r w:rsidR="00FD635B">
              <w:rPr>
                <w:sz w:val="22"/>
              </w:rPr>
              <w:t>stacked in front of the waste bin</w:t>
            </w:r>
            <w:r w:rsidR="006E7187">
              <w:rPr>
                <w:sz w:val="22"/>
              </w:rPr>
              <w:t xml:space="preserve">, to </w:t>
            </w:r>
            <w:r w:rsidR="00821AA5">
              <w:rPr>
                <w:sz w:val="22"/>
              </w:rPr>
              <w:t xml:space="preserve">the </w:t>
            </w:r>
            <w:r w:rsidR="00042E6C">
              <w:rPr>
                <w:sz w:val="22"/>
              </w:rPr>
              <w:t>left-hand</w:t>
            </w:r>
            <w:r w:rsidR="00821AA5">
              <w:rPr>
                <w:sz w:val="22"/>
              </w:rPr>
              <w:t xml:space="preserve"> side of the reversing truck</w:t>
            </w:r>
            <w:r w:rsidR="006E7187">
              <w:rPr>
                <w:sz w:val="22"/>
              </w:rPr>
              <w:t xml:space="preserve">. </w:t>
            </w:r>
            <w:r w:rsidRPr="00D94A32">
              <w:rPr>
                <w:sz w:val="22"/>
              </w:rPr>
              <w:t xml:space="preserve">One drum was </w:t>
            </w:r>
            <w:r w:rsidR="00042E6C" w:rsidRPr="00D94A32">
              <w:rPr>
                <w:sz w:val="22"/>
              </w:rPr>
              <w:t>pierced,</w:t>
            </w:r>
            <w:r w:rsidRPr="00D94A32">
              <w:rPr>
                <w:sz w:val="22"/>
              </w:rPr>
              <w:t xml:space="preserve"> and </w:t>
            </w:r>
            <w:r w:rsidR="00821AA5">
              <w:rPr>
                <w:sz w:val="22"/>
              </w:rPr>
              <w:t xml:space="preserve">diesel spilled out across the carpark measuring an area of </w:t>
            </w:r>
            <w:r w:rsidRPr="00D94A32">
              <w:rPr>
                <w:sz w:val="22"/>
              </w:rPr>
              <w:t>3m x 4m.</w:t>
            </w:r>
            <w:r w:rsidR="00CE65AD">
              <w:rPr>
                <w:sz w:val="22"/>
              </w:rPr>
              <w:t xml:space="preserve"> No one was injured during the incident.</w:t>
            </w:r>
          </w:p>
          <w:permEnd w:id="658704348"/>
          <w:p w14:paraId="78108016" w14:textId="28071C03" w:rsidR="00D6659B" w:rsidRPr="00657280" w:rsidRDefault="00D6659B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2B538692" w14:textId="77777777" w:rsidTr="005973F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4C412891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7ABE2008" w14:textId="77777777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28332499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2833249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6ADFDF8B" w14:textId="54BEF2BB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1970810105" w:edGrp="everyone"/>
                <w:r w:rsidR="008B711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97081010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298FD574" w14:textId="77777777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5331066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5331066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0DFC83A8" w14:textId="77777777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4148824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7414882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42DF7FF8" w14:textId="77777777" w:rsidTr="005973F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E5E4DE8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5A0B988D" w14:textId="77777777" w:rsidTr="005973F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33D19E6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2A174700" w14:textId="68CC6AFF" w:rsidR="00D6659B" w:rsidRPr="003657F3" w:rsidRDefault="003657F3" w:rsidP="003657F3">
            <w:pPr>
              <w:pStyle w:val="ListParagraph"/>
              <w:numPr>
                <w:ilvl w:val="0"/>
                <w:numId w:val="67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41860135" w:edGrp="everyone"/>
            <w:r>
              <w:t>U</w:t>
            </w:r>
            <w:r w:rsidRPr="003657F3">
              <w:t>se</w:t>
            </w:r>
            <w:r>
              <w:t xml:space="preserve"> a</w:t>
            </w:r>
            <w:r w:rsidRPr="003657F3">
              <w:t xml:space="preserve"> spill kit to clean up</w:t>
            </w:r>
            <w:r>
              <w:t xml:space="preserve"> the diesel spillage immediately and</w:t>
            </w:r>
            <w:r w:rsidRPr="003657F3">
              <w:t xml:space="preserve"> dispose of contaminated materials correctly</w:t>
            </w:r>
            <w:r>
              <w:t>. Complete an incident</w:t>
            </w:r>
            <w:r w:rsidRPr="003657F3">
              <w:t xml:space="preserve">, </w:t>
            </w:r>
            <w:r>
              <w:t>report and rea</w:t>
            </w:r>
            <w:r w:rsidRPr="003657F3">
              <w:t xml:space="preserve">ssess </w:t>
            </w:r>
            <w:r w:rsidR="005C29F5">
              <w:t>the current</w:t>
            </w:r>
            <w:r w:rsidRPr="003657F3">
              <w:t xml:space="preserve"> drum location to </w:t>
            </w:r>
            <w:r w:rsidR="005C29F5">
              <w:t>be located</w:t>
            </w:r>
            <w:r w:rsidRPr="003657F3">
              <w:t xml:space="preserve"> away from traffic</w:t>
            </w:r>
            <w:r>
              <w:t xml:space="preserve">. </w:t>
            </w:r>
            <w:r w:rsidR="005C29F5">
              <w:t>Move drums and s</w:t>
            </w:r>
            <w:r>
              <w:t>tore</w:t>
            </w:r>
            <w:r w:rsidRPr="003657F3">
              <w:t xml:space="preserve"> </w:t>
            </w:r>
            <w:r w:rsidR="005C29F5">
              <w:t>i</w:t>
            </w:r>
            <w:r w:rsidRPr="003657F3">
              <w:t xml:space="preserve">n </w:t>
            </w:r>
            <w:r w:rsidR="005C29F5">
              <w:t xml:space="preserve">a </w:t>
            </w:r>
            <w:r w:rsidRPr="003657F3">
              <w:t>bunded container to contain any future spills</w:t>
            </w:r>
            <w:r>
              <w:t>.</w:t>
            </w:r>
            <w:permEnd w:id="1941860135"/>
          </w:p>
        </w:tc>
      </w:tr>
      <w:tr w:rsidR="00D6659B" w:rsidRPr="00553DDB" w14:paraId="193844A8" w14:textId="77777777" w:rsidTr="005973F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9E832FE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2BF8DE9D" w14:textId="513D5645" w:rsidR="00D6659B" w:rsidRPr="00657280" w:rsidRDefault="0060055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41810712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r w:rsidR="00EB709B">
              <w:rPr>
                <w:rFonts w:ascii="Arial" w:hAnsi="Arial" w:cs="Arial"/>
                <w:sz w:val="22"/>
                <w:szCs w:val="22"/>
              </w:rPr>
              <w:t>, Site Project Manager</w:t>
            </w:r>
            <w:permEnd w:id="74181071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05810A8D" w14:textId="77777777" w:rsidR="00D6659B" w:rsidRPr="00553DDB" w:rsidRDefault="00D6659B" w:rsidP="005973F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427E6AB6" w14:textId="1454C98D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permStart w:id="2063808451" w:edGrp="everyone"/>
                <w:r w:rsidR="00E46A64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06380845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06D09765" w14:textId="77777777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4530415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4530415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0B4CB7EA" w14:textId="77777777" w:rsidR="00D6659B" w:rsidRPr="00553DDB" w:rsidRDefault="003657F3" w:rsidP="005973F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9532831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89532831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1EAEA0C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AE5D359" w14:textId="77777777" w:rsidTr="005973F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C5B7BB1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4CA4F703" w14:textId="77777777" w:rsidR="00D6659B" w:rsidRPr="00553DDB" w:rsidRDefault="00D6659B" w:rsidP="005973F2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58316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FA51364" w14:textId="77777777" w:rsidR="00D6659B" w:rsidRPr="00553DDB" w:rsidRDefault="00AA60C6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316463" w:displacedByCustomXml="prev"/>
      </w:tr>
    </w:tbl>
    <w:p w14:paraId="4DE9C61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C612225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5567AB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1DDA855" w14:textId="77777777" w:rsidTr="005973F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25613C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DD7E" w14:textId="1FD1649D" w:rsidR="00D6659B" w:rsidRPr="00553DDB" w:rsidRDefault="0052646A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1078229098" w:edGrp="everyone"/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52646A">
              <w:rPr>
                <w:rFonts w:ascii="Arial" w:hAnsi="Arial" w:cs="Arial"/>
                <w:sz w:val="22"/>
                <w:szCs w:val="22"/>
              </w:rPr>
              <w:t>supervisor, site/project manager or Health &amp; Safety Representative</w:t>
            </w:r>
            <w:permEnd w:id="1078229098"/>
          </w:p>
        </w:tc>
        <w:permStart w:id="1845776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9B0E212" w14:textId="77777777" w:rsidR="00D6659B" w:rsidRPr="00553DDB" w:rsidRDefault="00162BF6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5776958" w:displacedByCustomXml="prev"/>
      </w:tr>
    </w:tbl>
    <w:p w14:paraId="2F8F658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B378D3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D307FC6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18A282C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19CD274" w14:textId="77777777" w:rsidTr="005973F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8000CF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9FC" w14:textId="5B7B2EC3" w:rsidR="00D6659B" w:rsidRPr="00553DDB" w:rsidRDefault="00C62F56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1956718733" w:edGrp="everyone"/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C62F56">
              <w:rPr>
                <w:rFonts w:ascii="Arial" w:hAnsi="Arial" w:cs="Arial"/>
                <w:sz w:val="22"/>
                <w:szCs w:val="22"/>
              </w:rPr>
              <w:t>supervisor, site/ project manager or Health &amp; Safety Representative</w:t>
            </w:r>
            <w:permEnd w:id="1956718733"/>
          </w:p>
        </w:tc>
        <w:permStart w:id="1476880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7098A5" w14:textId="77777777" w:rsidR="00D6659B" w:rsidRPr="00553DDB" w:rsidRDefault="00D6659B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6880696" w:displacedByCustomXml="prev"/>
      </w:tr>
    </w:tbl>
    <w:p w14:paraId="78425DD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16052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D16417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73F9B0E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2363AB2" w14:textId="77777777" w:rsidTr="005973F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0472FF" w14:textId="77777777" w:rsidR="00D6659B" w:rsidRPr="00553DDB" w:rsidRDefault="00D6659B" w:rsidP="005973F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7BD3" w14:textId="24E68330" w:rsidR="00D6659B" w:rsidRPr="00553DDB" w:rsidRDefault="001B7156" w:rsidP="005973F2">
            <w:pPr>
              <w:rPr>
                <w:rFonts w:ascii="Arial" w:hAnsi="Arial" w:cs="Arial"/>
                <w:sz w:val="22"/>
                <w:szCs w:val="22"/>
              </w:rPr>
            </w:pPr>
            <w:permStart w:id="1349585828" w:edGrp="everyone"/>
            <w:r>
              <w:rPr>
                <w:rFonts w:ascii="Arial" w:hAnsi="Arial" w:cs="Arial"/>
                <w:sz w:val="22"/>
                <w:szCs w:val="22"/>
              </w:rPr>
              <w:t xml:space="preserve">Supervise and review that workers are adhering to the </w:t>
            </w:r>
            <w:r w:rsidR="00C8282E">
              <w:rPr>
                <w:rFonts w:ascii="Arial" w:hAnsi="Arial" w:cs="Arial"/>
                <w:sz w:val="22"/>
                <w:szCs w:val="22"/>
              </w:rPr>
              <w:t>control measures put in place.</w:t>
            </w:r>
            <w:r w:rsidR="000A630C">
              <w:rPr>
                <w:rFonts w:ascii="Arial" w:hAnsi="Arial" w:cs="Arial"/>
                <w:sz w:val="22"/>
                <w:szCs w:val="22"/>
              </w:rPr>
              <w:t xml:space="preserve"> Regular inspections</w:t>
            </w:r>
            <w:r w:rsidR="002C39C2">
              <w:rPr>
                <w:rFonts w:ascii="Arial" w:hAnsi="Arial" w:cs="Arial"/>
                <w:sz w:val="22"/>
                <w:szCs w:val="22"/>
              </w:rPr>
              <w:t xml:space="preserve"> will also assist in monitoring that control measures are still effective</w:t>
            </w:r>
            <w:r w:rsidR="00E46A64">
              <w:rPr>
                <w:rFonts w:ascii="Arial" w:hAnsi="Arial" w:cs="Arial"/>
                <w:sz w:val="22"/>
                <w:szCs w:val="22"/>
              </w:rPr>
              <w:t>.</w:t>
            </w:r>
            <w:permEnd w:id="1349585828"/>
          </w:p>
        </w:tc>
        <w:permStart w:id="1982677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FE729AA" w14:textId="77777777" w:rsidR="00D6659B" w:rsidRPr="00553DDB" w:rsidRDefault="00AA60C6" w:rsidP="005973F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677696" w:displacedByCustomXml="prev"/>
      </w:tr>
    </w:tbl>
    <w:p w14:paraId="357693A2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7"/>
      <w:headerReference w:type="default" r:id="rId38"/>
      <w:footerReference w:type="default" r:id="rId39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F3E6B" w14:textId="77777777" w:rsidR="003657F3" w:rsidRDefault="003657F3" w:rsidP="00A67754">
      <w:r>
        <w:separator/>
      </w:r>
    </w:p>
  </w:endnote>
  <w:endnote w:type="continuationSeparator" w:id="0">
    <w:p w14:paraId="2FA9C2E1" w14:textId="77777777" w:rsidR="003657F3" w:rsidRDefault="003657F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80303" w14:textId="77777777" w:rsidR="003657F3" w:rsidRPr="00830749" w:rsidRDefault="003657F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5083EC4" w14:textId="3C77A5E0" w:rsidR="003657F3" w:rsidRPr="00830749" w:rsidRDefault="003657F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7475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68EF9" w14:textId="77777777" w:rsidR="003657F3" w:rsidRPr="00830749" w:rsidRDefault="003657F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EB7BAAD" w14:textId="2F39E11E" w:rsidR="003657F3" w:rsidRPr="00830749" w:rsidRDefault="003657F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7475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7C812" w14:textId="77777777" w:rsidR="003657F3" w:rsidRDefault="003657F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E8CD8" w14:textId="77777777" w:rsidR="003657F3" w:rsidRPr="00830749" w:rsidRDefault="003657F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9DDFB49" w14:textId="4A89A526" w:rsidR="003657F3" w:rsidRPr="00830749" w:rsidRDefault="003657F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7475C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55A3F" w14:textId="77777777" w:rsidR="003657F3" w:rsidRDefault="003657F3" w:rsidP="00A67754">
      <w:r>
        <w:separator/>
      </w:r>
    </w:p>
  </w:footnote>
  <w:footnote w:type="continuationSeparator" w:id="0">
    <w:p w14:paraId="1C67F9D3" w14:textId="77777777" w:rsidR="003657F3" w:rsidRDefault="003657F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D89BAA" w14:textId="77777777" w:rsidR="003657F3" w:rsidRDefault="003657F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0D880BC" w14:textId="77777777" w:rsidR="003657F3" w:rsidRPr="00830749" w:rsidRDefault="003657F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B40ED" w14:textId="77777777" w:rsidR="003657F3" w:rsidRDefault="003657F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48869120" w14:textId="77777777" w:rsidR="003657F3" w:rsidRPr="00830749" w:rsidRDefault="003657F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59EBF" w14:textId="77777777" w:rsidR="003657F3" w:rsidRDefault="003657F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7A444" w14:textId="77777777" w:rsidR="003657F3" w:rsidRDefault="003657F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7095A0F0" w14:textId="77777777" w:rsidR="003657F3" w:rsidRPr="00830749" w:rsidRDefault="003657F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CE3A9" w14:textId="77777777" w:rsidR="003657F3" w:rsidRDefault="003657F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16B28C" w14:textId="77777777" w:rsidR="003657F3" w:rsidRPr="00830749" w:rsidRDefault="003657F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D6AB5"/>
    <w:multiLevelType w:val="hybridMultilevel"/>
    <w:tmpl w:val="44142082"/>
    <w:lvl w:ilvl="0" w:tplc="3132A1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1"/>
  </w:num>
  <w:num w:numId="5">
    <w:abstractNumId w:val="10"/>
  </w:num>
  <w:num w:numId="6">
    <w:abstractNumId w:val="29"/>
  </w:num>
  <w:num w:numId="7">
    <w:abstractNumId w:val="45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1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7"/>
  </w:num>
  <w:num w:numId="19">
    <w:abstractNumId w:val="9"/>
  </w:num>
  <w:num w:numId="20">
    <w:abstractNumId w:val="56"/>
  </w:num>
  <w:num w:numId="21">
    <w:abstractNumId w:val="54"/>
  </w:num>
  <w:num w:numId="22">
    <w:abstractNumId w:val="46"/>
  </w:num>
  <w:num w:numId="23">
    <w:abstractNumId w:val="59"/>
  </w:num>
  <w:num w:numId="24">
    <w:abstractNumId w:val="21"/>
  </w:num>
  <w:num w:numId="25">
    <w:abstractNumId w:val="66"/>
  </w:num>
  <w:num w:numId="26">
    <w:abstractNumId w:val="53"/>
  </w:num>
  <w:num w:numId="27">
    <w:abstractNumId w:val="0"/>
  </w:num>
  <w:num w:numId="28">
    <w:abstractNumId w:val="43"/>
  </w:num>
  <w:num w:numId="29">
    <w:abstractNumId w:val="64"/>
  </w:num>
  <w:num w:numId="30">
    <w:abstractNumId w:val="52"/>
  </w:num>
  <w:num w:numId="31">
    <w:abstractNumId w:val="63"/>
  </w:num>
  <w:num w:numId="32">
    <w:abstractNumId w:val="19"/>
  </w:num>
  <w:num w:numId="33">
    <w:abstractNumId w:val="50"/>
  </w:num>
  <w:num w:numId="34">
    <w:abstractNumId w:val="2"/>
  </w:num>
  <w:num w:numId="35">
    <w:abstractNumId w:val="65"/>
  </w:num>
  <w:num w:numId="36">
    <w:abstractNumId w:val="62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7"/>
  </w:num>
  <w:num w:numId="43">
    <w:abstractNumId w:val="1"/>
  </w:num>
  <w:num w:numId="44">
    <w:abstractNumId w:val="26"/>
  </w:num>
  <w:num w:numId="45">
    <w:abstractNumId w:val="30"/>
  </w:num>
  <w:num w:numId="46">
    <w:abstractNumId w:val="58"/>
  </w:num>
  <w:num w:numId="47">
    <w:abstractNumId w:val="22"/>
  </w:num>
  <w:num w:numId="48">
    <w:abstractNumId w:val="18"/>
  </w:num>
  <w:num w:numId="49">
    <w:abstractNumId w:val="4"/>
  </w:num>
  <w:num w:numId="50">
    <w:abstractNumId w:val="60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8"/>
  </w:num>
  <w:num w:numId="61">
    <w:abstractNumId w:val="55"/>
  </w:num>
  <w:num w:numId="62">
    <w:abstractNumId w:val="49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 w:numId="67">
    <w:abstractNumId w:val="4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4FAA"/>
    <w:rsid w:val="00027B47"/>
    <w:rsid w:val="00035243"/>
    <w:rsid w:val="00042E6C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1C7D"/>
    <w:rsid w:val="0007444A"/>
    <w:rsid w:val="00074457"/>
    <w:rsid w:val="00076AD6"/>
    <w:rsid w:val="0008468E"/>
    <w:rsid w:val="00090D03"/>
    <w:rsid w:val="00091491"/>
    <w:rsid w:val="000A2303"/>
    <w:rsid w:val="000A5ED2"/>
    <w:rsid w:val="000A630C"/>
    <w:rsid w:val="000A72A9"/>
    <w:rsid w:val="000A7B07"/>
    <w:rsid w:val="000B346C"/>
    <w:rsid w:val="000B7B64"/>
    <w:rsid w:val="000C233D"/>
    <w:rsid w:val="000C4F46"/>
    <w:rsid w:val="000C6FB4"/>
    <w:rsid w:val="000C7FA2"/>
    <w:rsid w:val="000D60FD"/>
    <w:rsid w:val="000E680F"/>
    <w:rsid w:val="000F0FCA"/>
    <w:rsid w:val="000F6AFC"/>
    <w:rsid w:val="00101E97"/>
    <w:rsid w:val="00103A5E"/>
    <w:rsid w:val="00106585"/>
    <w:rsid w:val="0011218C"/>
    <w:rsid w:val="001157AF"/>
    <w:rsid w:val="00116316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701"/>
    <w:rsid w:val="00191E86"/>
    <w:rsid w:val="0019250A"/>
    <w:rsid w:val="001A77CF"/>
    <w:rsid w:val="001B0445"/>
    <w:rsid w:val="001B09BC"/>
    <w:rsid w:val="001B7156"/>
    <w:rsid w:val="001C0B34"/>
    <w:rsid w:val="001C130A"/>
    <w:rsid w:val="001C4084"/>
    <w:rsid w:val="001C45AD"/>
    <w:rsid w:val="001D01D1"/>
    <w:rsid w:val="001D2CBA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6CCD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39C2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2BE"/>
    <w:rsid w:val="003259FD"/>
    <w:rsid w:val="0033666D"/>
    <w:rsid w:val="00336763"/>
    <w:rsid w:val="00340FD1"/>
    <w:rsid w:val="003430D8"/>
    <w:rsid w:val="00343189"/>
    <w:rsid w:val="00347500"/>
    <w:rsid w:val="00347A6D"/>
    <w:rsid w:val="003519BB"/>
    <w:rsid w:val="00354498"/>
    <w:rsid w:val="003548CB"/>
    <w:rsid w:val="003570E3"/>
    <w:rsid w:val="003614DC"/>
    <w:rsid w:val="00361CE5"/>
    <w:rsid w:val="00362760"/>
    <w:rsid w:val="003657F3"/>
    <w:rsid w:val="0037128C"/>
    <w:rsid w:val="00374DDE"/>
    <w:rsid w:val="003758B4"/>
    <w:rsid w:val="00376162"/>
    <w:rsid w:val="0039160D"/>
    <w:rsid w:val="00396581"/>
    <w:rsid w:val="003B0DC7"/>
    <w:rsid w:val="003B590B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3A51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C37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25A7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5B71"/>
    <w:rsid w:val="005227F4"/>
    <w:rsid w:val="0052646A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344C"/>
    <w:rsid w:val="00555130"/>
    <w:rsid w:val="00573C4A"/>
    <w:rsid w:val="00577AE8"/>
    <w:rsid w:val="00583840"/>
    <w:rsid w:val="005868D2"/>
    <w:rsid w:val="005948F5"/>
    <w:rsid w:val="005973F2"/>
    <w:rsid w:val="005A128C"/>
    <w:rsid w:val="005A7B9A"/>
    <w:rsid w:val="005B3783"/>
    <w:rsid w:val="005B3D52"/>
    <w:rsid w:val="005B424E"/>
    <w:rsid w:val="005B4B38"/>
    <w:rsid w:val="005C1FB7"/>
    <w:rsid w:val="005C20EC"/>
    <w:rsid w:val="005C29F5"/>
    <w:rsid w:val="005C48AD"/>
    <w:rsid w:val="005D0D43"/>
    <w:rsid w:val="005D6DBE"/>
    <w:rsid w:val="005E0DD4"/>
    <w:rsid w:val="005E26ED"/>
    <w:rsid w:val="005E2B40"/>
    <w:rsid w:val="005E2C83"/>
    <w:rsid w:val="005F3093"/>
    <w:rsid w:val="005F48A3"/>
    <w:rsid w:val="005F55E6"/>
    <w:rsid w:val="00600553"/>
    <w:rsid w:val="00601B14"/>
    <w:rsid w:val="00601C41"/>
    <w:rsid w:val="00602BB0"/>
    <w:rsid w:val="00603400"/>
    <w:rsid w:val="00603EC3"/>
    <w:rsid w:val="006040AF"/>
    <w:rsid w:val="00606F3D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1F63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4021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A65C2"/>
    <w:rsid w:val="006B065A"/>
    <w:rsid w:val="006B2FB9"/>
    <w:rsid w:val="006B5A1A"/>
    <w:rsid w:val="006B6115"/>
    <w:rsid w:val="006B7CFD"/>
    <w:rsid w:val="006C212E"/>
    <w:rsid w:val="006C26ED"/>
    <w:rsid w:val="006C7661"/>
    <w:rsid w:val="006D0DA8"/>
    <w:rsid w:val="006D4449"/>
    <w:rsid w:val="006D4794"/>
    <w:rsid w:val="006D61DF"/>
    <w:rsid w:val="006E0BDE"/>
    <w:rsid w:val="006E7187"/>
    <w:rsid w:val="006F01CB"/>
    <w:rsid w:val="006F1570"/>
    <w:rsid w:val="006F1E14"/>
    <w:rsid w:val="006F5046"/>
    <w:rsid w:val="006F5707"/>
    <w:rsid w:val="006F7D66"/>
    <w:rsid w:val="00703DE3"/>
    <w:rsid w:val="007045DB"/>
    <w:rsid w:val="00705B58"/>
    <w:rsid w:val="007070CF"/>
    <w:rsid w:val="00707741"/>
    <w:rsid w:val="007128AF"/>
    <w:rsid w:val="00714946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4B64"/>
    <w:rsid w:val="00764F55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58A2"/>
    <w:rsid w:val="007E0151"/>
    <w:rsid w:val="007E2C77"/>
    <w:rsid w:val="007E57E8"/>
    <w:rsid w:val="007E72A0"/>
    <w:rsid w:val="007E7CAC"/>
    <w:rsid w:val="007F1F7F"/>
    <w:rsid w:val="007F575E"/>
    <w:rsid w:val="008070FE"/>
    <w:rsid w:val="008121F4"/>
    <w:rsid w:val="008133D3"/>
    <w:rsid w:val="00817A2D"/>
    <w:rsid w:val="00821AA5"/>
    <w:rsid w:val="008264AD"/>
    <w:rsid w:val="0083003D"/>
    <w:rsid w:val="00830749"/>
    <w:rsid w:val="00833553"/>
    <w:rsid w:val="00835B05"/>
    <w:rsid w:val="00842AE4"/>
    <w:rsid w:val="00842D66"/>
    <w:rsid w:val="00843997"/>
    <w:rsid w:val="008439A1"/>
    <w:rsid w:val="00847C7B"/>
    <w:rsid w:val="00847E76"/>
    <w:rsid w:val="00855F97"/>
    <w:rsid w:val="00860AFB"/>
    <w:rsid w:val="008643F9"/>
    <w:rsid w:val="00864D30"/>
    <w:rsid w:val="00873810"/>
    <w:rsid w:val="008748CE"/>
    <w:rsid w:val="00881F05"/>
    <w:rsid w:val="00882B9D"/>
    <w:rsid w:val="008863EC"/>
    <w:rsid w:val="008868DF"/>
    <w:rsid w:val="008A082C"/>
    <w:rsid w:val="008A257C"/>
    <w:rsid w:val="008A3A99"/>
    <w:rsid w:val="008B22FC"/>
    <w:rsid w:val="008B39C9"/>
    <w:rsid w:val="008B7118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07F1A"/>
    <w:rsid w:val="00914CA4"/>
    <w:rsid w:val="00914DB3"/>
    <w:rsid w:val="00917FD2"/>
    <w:rsid w:val="00921288"/>
    <w:rsid w:val="00925912"/>
    <w:rsid w:val="009304CA"/>
    <w:rsid w:val="0093060F"/>
    <w:rsid w:val="0093095D"/>
    <w:rsid w:val="00930A9E"/>
    <w:rsid w:val="009321D1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4E2"/>
    <w:rsid w:val="009606F6"/>
    <w:rsid w:val="00960F23"/>
    <w:rsid w:val="00961ADD"/>
    <w:rsid w:val="00964A42"/>
    <w:rsid w:val="00970B74"/>
    <w:rsid w:val="00971AC8"/>
    <w:rsid w:val="00980554"/>
    <w:rsid w:val="0098186A"/>
    <w:rsid w:val="00986974"/>
    <w:rsid w:val="00986BC7"/>
    <w:rsid w:val="00993997"/>
    <w:rsid w:val="00996BEA"/>
    <w:rsid w:val="00996C59"/>
    <w:rsid w:val="009A34C4"/>
    <w:rsid w:val="009A4937"/>
    <w:rsid w:val="009A4B3E"/>
    <w:rsid w:val="009B2A39"/>
    <w:rsid w:val="009B2C5D"/>
    <w:rsid w:val="009B37C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23B0"/>
    <w:rsid w:val="00A67415"/>
    <w:rsid w:val="00A67754"/>
    <w:rsid w:val="00A706D2"/>
    <w:rsid w:val="00A73BB6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3CB1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3106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7475C"/>
    <w:rsid w:val="00B80970"/>
    <w:rsid w:val="00B84397"/>
    <w:rsid w:val="00B876C2"/>
    <w:rsid w:val="00B91399"/>
    <w:rsid w:val="00B9239D"/>
    <w:rsid w:val="00B930C4"/>
    <w:rsid w:val="00B93C88"/>
    <w:rsid w:val="00B94403"/>
    <w:rsid w:val="00B95D17"/>
    <w:rsid w:val="00B961ED"/>
    <w:rsid w:val="00B96243"/>
    <w:rsid w:val="00B9778C"/>
    <w:rsid w:val="00BA1A1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2A3"/>
    <w:rsid w:val="00BE6E8B"/>
    <w:rsid w:val="00BF15FF"/>
    <w:rsid w:val="00BF51EE"/>
    <w:rsid w:val="00BF721E"/>
    <w:rsid w:val="00C02070"/>
    <w:rsid w:val="00C05340"/>
    <w:rsid w:val="00C0747D"/>
    <w:rsid w:val="00C0790A"/>
    <w:rsid w:val="00C116AB"/>
    <w:rsid w:val="00C145EE"/>
    <w:rsid w:val="00C1477C"/>
    <w:rsid w:val="00C17076"/>
    <w:rsid w:val="00C21B79"/>
    <w:rsid w:val="00C23433"/>
    <w:rsid w:val="00C25494"/>
    <w:rsid w:val="00C320F8"/>
    <w:rsid w:val="00C35DC9"/>
    <w:rsid w:val="00C3636D"/>
    <w:rsid w:val="00C373BC"/>
    <w:rsid w:val="00C41923"/>
    <w:rsid w:val="00C42B32"/>
    <w:rsid w:val="00C4649E"/>
    <w:rsid w:val="00C478B5"/>
    <w:rsid w:val="00C53DA4"/>
    <w:rsid w:val="00C547D1"/>
    <w:rsid w:val="00C55618"/>
    <w:rsid w:val="00C55A27"/>
    <w:rsid w:val="00C60356"/>
    <w:rsid w:val="00C62F56"/>
    <w:rsid w:val="00C65EC9"/>
    <w:rsid w:val="00C731E3"/>
    <w:rsid w:val="00C7472B"/>
    <w:rsid w:val="00C76B5E"/>
    <w:rsid w:val="00C804A2"/>
    <w:rsid w:val="00C806B2"/>
    <w:rsid w:val="00C8282E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65AD"/>
    <w:rsid w:val="00CE77FE"/>
    <w:rsid w:val="00CF476A"/>
    <w:rsid w:val="00CF687B"/>
    <w:rsid w:val="00CF777A"/>
    <w:rsid w:val="00D000B9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38B7"/>
    <w:rsid w:val="00D6659B"/>
    <w:rsid w:val="00D72E53"/>
    <w:rsid w:val="00D74F43"/>
    <w:rsid w:val="00D762CD"/>
    <w:rsid w:val="00D91D08"/>
    <w:rsid w:val="00D936AE"/>
    <w:rsid w:val="00D952D8"/>
    <w:rsid w:val="00D95463"/>
    <w:rsid w:val="00D95679"/>
    <w:rsid w:val="00D979B9"/>
    <w:rsid w:val="00DA1324"/>
    <w:rsid w:val="00DA162F"/>
    <w:rsid w:val="00DA2CF0"/>
    <w:rsid w:val="00DA34F5"/>
    <w:rsid w:val="00DA44D3"/>
    <w:rsid w:val="00DA7219"/>
    <w:rsid w:val="00DB20FD"/>
    <w:rsid w:val="00DB3591"/>
    <w:rsid w:val="00DB572F"/>
    <w:rsid w:val="00DB5E55"/>
    <w:rsid w:val="00DB620A"/>
    <w:rsid w:val="00DC123B"/>
    <w:rsid w:val="00DC25CE"/>
    <w:rsid w:val="00DC54AD"/>
    <w:rsid w:val="00DC763D"/>
    <w:rsid w:val="00DD0BB5"/>
    <w:rsid w:val="00DD3139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46A64"/>
    <w:rsid w:val="00E50AAD"/>
    <w:rsid w:val="00E51079"/>
    <w:rsid w:val="00E51C4F"/>
    <w:rsid w:val="00E548A5"/>
    <w:rsid w:val="00E572E5"/>
    <w:rsid w:val="00E62A2B"/>
    <w:rsid w:val="00E660D8"/>
    <w:rsid w:val="00E7090F"/>
    <w:rsid w:val="00E769D6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09B"/>
    <w:rsid w:val="00EB7E28"/>
    <w:rsid w:val="00EE0EDC"/>
    <w:rsid w:val="00EE235C"/>
    <w:rsid w:val="00EE272B"/>
    <w:rsid w:val="00EE4CDC"/>
    <w:rsid w:val="00EF2F06"/>
    <w:rsid w:val="00EF40BF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41CD"/>
    <w:rsid w:val="00F425D4"/>
    <w:rsid w:val="00F4286F"/>
    <w:rsid w:val="00F46E8E"/>
    <w:rsid w:val="00F46E9C"/>
    <w:rsid w:val="00F4706B"/>
    <w:rsid w:val="00F47987"/>
    <w:rsid w:val="00F51A4C"/>
    <w:rsid w:val="00F56D33"/>
    <w:rsid w:val="00F61F32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2683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D635B"/>
    <w:rsid w:val="00FD7F22"/>
    <w:rsid w:val="00FE33FB"/>
    <w:rsid w:val="00FE5ACC"/>
    <w:rsid w:val="00FE5B94"/>
    <w:rsid w:val="00FF0340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F8AE94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image" Target="media/image8.png"/><Relationship Id="rId39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image" Target="media/image4.jpeg"/><Relationship Id="rId34" Type="http://schemas.openxmlformats.org/officeDocument/2006/relationships/image" Target="media/image11.png"/><Relationship Id="rId42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5" Type="http://schemas.openxmlformats.org/officeDocument/2006/relationships/image" Target="media/image7.png"/><Relationship Id="rId33" Type="http://schemas.openxmlformats.org/officeDocument/2006/relationships/image" Target="media/image10.jpeg"/><Relationship Id="rId38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3.png"/><Relationship Id="rId29" Type="http://schemas.openxmlformats.org/officeDocument/2006/relationships/diagramQuickStyle" Target="diagrams/quickStyle1.xml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6.jpeg"/><Relationship Id="rId32" Type="http://schemas.openxmlformats.org/officeDocument/2006/relationships/image" Target="media/image9.jpeg"/><Relationship Id="rId37" Type="http://schemas.openxmlformats.org/officeDocument/2006/relationships/header" Target="header4.xml"/><Relationship Id="rId40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8" Type="http://schemas.openxmlformats.org/officeDocument/2006/relationships/diagramLayout" Target="diagrams/layout1.xml"/><Relationship Id="rId36" Type="http://schemas.openxmlformats.org/officeDocument/2006/relationships/image" Target="media/image12.png"/><Relationship Id="rId10" Type="http://schemas.openxmlformats.org/officeDocument/2006/relationships/footnotes" Target="footnotes.xml"/><Relationship Id="rId19" Type="http://schemas.openxmlformats.org/officeDocument/2006/relationships/image" Target="media/image2.jpg"/><Relationship Id="rId31" Type="http://schemas.microsoft.com/office/2007/relationships/diagramDrawing" Target="diagrams/drawing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image" Target="media/image5.jpeg"/><Relationship Id="rId27" Type="http://schemas.openxmlformats.org/officeDocument/2006/relationships/diagramData" Target="diagrams/data1.xml"/><Relationship Id="rId30" Type="http://schemas.openxmlformats.org/officeDocument/2006/relationships/diagramColors" Target="diagrams/colors1.xml"/><Relationship Id="rId35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67C24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2E7E9F"/>
    <w:rsid w:val="00380639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43B8B"/>
    <w:rsid w:val="00950162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2361"/>
    <w:rsid w:val="00E04351"/>
    <w:rsid w:val="00E45AA5"/>
    <w:rsid w:val="00E94F3E"/>
    <w:rsid w:val="00EA1D00"/>
    <w:rsid w:val="00EC27D2"/>
    <w:rsid w:val="00F21F00"/>
    <w:rsid w:val="00F27999"/>
    <w:rsid w:val="00F53755"/>
    <w:rsid w:val="00F805A6"/>
    <w:rsid w:val="00F8347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4D5D5416CD06438B60C9EE5811CE1C" ma:contentTypeVersion="10" ma:contentTypeDescription="Create a new document." ma:contentTypeScope="" ma:versionID="bde8a9160aef79029e4213073a8a1756">
  <xsd:schema xmlns:xsd="http://www.w3.org/2001/XMLSchema" xmlns:xs="http://www.w3.org/2001/XMLSchema" xmlns:p="http://schemas.microsoft.com/office/2006/metadata/properties" xmlns:ns3="bc87d6d3-352f-446b-a6ba-e9e3a76b4c80" targetNamespace="http://schemas.microsoft.com/office/2006/metadata/properties" ma:root="true" ma:fieldsID="acd5e695faaafa1561414d3d3c62f5d3" ns3:_="">
    <xsd:import namespace="bc87d6d3-352f-446b-a6ba-e9e3a76b4c8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87d6d3-352f-446b-a6ba-e9e3a76b4c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DF3C3F5-6B53-439D-ACDD-EECAFA53A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87d6d3-352f-446b-a6ba-e9e3a76b4c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3E2B06-2B80-4876-A20E-67CDC0DA48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8668A3-1BC7-43CC-B261-772A9FAF1167}">
  <ds:schemaRefs>
    <ds:schemaRef ds:uri="bc87d6d3-352f-446b-a6ba-e9e3a76b4c8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9DA9F0C-CAA1-4CB2-8614-5BB1FC0B3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</TotalTime>
  <Pages>14</Pages>
  <Words>1814</Words>
  <Characters>10345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McCracken, Amy</cp:lastModifiedBy>
  <cp:revision>3</cp:revision>
  <cp:lastPrinted>2019-05-27T02:31:00Z</cp:lastPrinted>
  <dcterms:created xsi:type="dcterms:W3CDTF">2020-01-22T01:00:00Z</dcterms:created>
  <dcterms:modified xsi:type="dcterms:W3CDTF">2020-01-22T01:01:00Z</dcterms:modified>
  <cp:contentStatus>v1-1_01/10/2019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0x010100A44D5D5416CD06438B60C9EE5811CE1C</vt:lpwstr>
  </property>
</Properties>
</file>