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6685FEB6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7FCC2C12" w:rsidR="00BF25F8" w:rsidRPr="00F540A5" w:rsidRDefault="00F20F51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>Te ahimanawa Tutaki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000000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000000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2CF1DE18" w:rsidR="00750D30" w:rsidRPr="00750D30" w:rsidRDefault="00F20F51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>Te ahimanawa Tutaki</w:t>
            </w:r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16A4AA2C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3C9806D3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2539A7B6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4EE1E632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7BF3E479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1F07BB4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C4F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0CB9977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5D9F332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C4F62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2B293E" w14:textId="77777777" w:rsidR="005B6248" w:rsidRDefault="00F20F51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 xml:space="preserve">During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pre start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51CB88" w14:textId="422ABE69" w:rsidR="005B6248" w:rsidRPr="001C4084" w:rsidRDefault="00F20F51" w:rsidP="003B2A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And communicating task </w:t>
            </w:r>
            <w:r w:rsidR="00D11E31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deadlines to your work group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1A712FB7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33C5803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6E8972F7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F20F51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188E4BD9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F20F51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3EEC88BE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F20F51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218C9B7F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F20F51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07050D7C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33999753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69DF8A8A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70A3B812" w:rsidR="001F7F7E" w:rsidRDefault="00000000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F5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000000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000000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000000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03F7AC49" w:rsidR="00C923C7" w:rsidRPr="001F7F7E" w:rsidRDefault="00D11E31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Power points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047DB8EF" w:rsidR="00C923C7" w:rsidRPr="001F7F7E" w:rsidRDefault="00D11E31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 xml:space="preserve">Slides visually give you key points </w:t>
            </w:r>
            <w:proofErr w:type="gramStart"/>
            <w:r>
              <w:rPr>
                <w:vanish w:val="0"/>
              </w:rPr>
              <w:t>with  images</w:t>
            </w:r>
            <w:permEnd w:id="1435768838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3D96A81F" w:rsidR="00732A65" w:rsidRPr="001F7F7E" w:rsidRDefault="00D11E31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Hand outs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28AB6D51" w:rsidR="00732A65" w:rsidRPr="001F7F7E" w:rsidRDefault="00D11E31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>Summaries of key points and additional information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2D18D4AE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14676AE2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75C52D79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5A9BAC20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4CA423C9" w:rsidR="0074046B" w:rsidRPr="00797B0D" w:rsidRDefault="00000000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7DDCD1AF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6855DE12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11E31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1AAB6C2C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C4F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7F3ED1BF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1CB582F0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33786B2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69AE21F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75043B1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4FD9ED81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1AFCE02E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000000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264535CF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CC4F62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2F6F2500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CC4F62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13E299D8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CC4F62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4887BEE7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260ADD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3CB6A4CE" w:rsidR="00A714F7" w:rsidRPr="001C4084" w:rsidRDefault="00260ADD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t>The purpose of a shift report is to communicate important information between shifts regarding operations, safety, and any incidents that occurred during the previous shift.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36F2ACC6" w:rsidR="002F04A9" w:rsidRPr="001C4084" w:rsidRDefault="00260ADD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Clarity,organization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over all improve communication and easier for others to read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64690579" w:rsidR="002F04A9" w:rsidRPr="0074046B" w:rsidRDefault="00260ADD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64690579" w:rsidR="002F04A9" w:rsidRPr="0074046B" w:rsidRDefault="00260ADD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6FF99C56" w:rsidR="002F04A9" w:rsidRPr="0074046B" w:rsidRDefault="00260ADD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>capture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6FF99C56" w:rsidR="002F04A9" w:rsidRPr="0074046B" w:rsidRDefault="00260ADD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>capture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2C6E4222" w:rsidR="002F04A9" w:rsidRPr="0074046B" w:rsidRDefault="00260ADD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2C6E4222" w:rsidR="002F04A9" w:rsidRPr="0074046B" w:rsidRDefault="00260ADD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XY8AAAAAAAAAAADgPmtm3usRAAAAAAAAAAAA3GfNzN96BAAAAAAAAAAA&#10;APd5zjn1BgAAAAAAAAAAAC70qgcAAAAAAAAAAABwJw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ibX3/lGPAAAAAAAAAAAA4D5rZj7rEQAAAAAA&#10;AAAAANzHhSgAAAAAAAAAAACJNTO/6hEAAAAAAAAAAADc5znn1BsAAAAAAAAAAAC4kAtR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mvv/aceAQAAAAAAAAAAwH3WzLzVIwAAAAAAAAAAALjPmpmvegQAAAAAAAAAAAD3ec459QYA&#10;AAAAAAAAAAAu9KoHAAAAAAAAAAAAcCc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Im19/6oRwAAAAAAAAAAAHCfNTM/6xEAAAAAAAAAAADcZ83M&#10;v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Pxn746JKgCiIAi+T10OZkAP&#10;JiDmdECKFWwdMia4bgUrYKoW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0s9AgAAAAAAAAAAgPusmfmuRwAAAAAAAAAAAHAfF6IAAAAA&#10;AAAAAAAk1sx81S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2c9AgAA&#10;AAAAAAAAgPusmXmtRwAAAAAAAAAAAHCfNTN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DotOUTAAAgAElEQVQ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isvfdbPQIAAAAAAAAAAID7rJn5qEcAAAAAAAAAAABwHxei&#10;AAAAAAAAAAAAJNbMvNcjAAAAAAAAAAAAuM/jnFNvAAAAAAAAAAAA4EIuRAE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isvfdP&#10;PQIAAAAAAAAAAID7rJl5rkcAAAAAAAAAAABwnzUzv/UIAAAAAAAAAAAA7vM459QbAAAAAAAAAAAA&#10;uNBTPQAAAAAAAAAAAIA7Cd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D4Z++OiSoAoiAIvk+dBXwQ4QQCfBCR&#10;cCaQhBRsHDImuG4FK2CqNi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LH23u/1&#10;CAAAAAAAAAAAAO6zZuatHgEAAAAAAAAAAMB91sz81SMAAAAAAAAAAAC4z+OcU28AAAAAAAAAAADg&#10;Qk/1AAAAAAAAAAAAAO4k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P9QgAAAAAAAAAAADus2bmpx4BAAAAAAAAAADAfVyIAgAAAAAAAAAA&#10;kFgz812PAAAAAAAAAAAA4D6Pc069AQAAAAAAAAAAgAu5EAU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5f9QgAAAAAAAAA&#10;AADus2bmpR4BAAAAAAAAAADAfdbM/NYjAAAAAAAAAAAAuM/jnFNvAAAAAAAAAAAA4EJP9QAAAAAA&#10;AAAAAADuJG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r/UIAAAAAAAAAAAA7rNm5rMeAQAAAAAAAAAAwH1ciAIAAAAAAAAAAJBYM/NR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Djn707JooFiKIo+HZrcqLvAynkSCFhTBD9ACmowcYg4wTT&#10;reAKOFUX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sfbe/+sRAAAAAAAAAAAA3GfNzEs9AgAAAAAAAAAAgPusmfmuRwAA&#10;AAAAAAAAAHCfxzmn3gAAAAAAAAAAAMCFnvUAAAAAAAAAAAAA7iR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MZJauAAACAASURBV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LH23u/1CAAA&#10;AAAAAAAAAO6zZuatHgEAAAAAAAAAAMB91sz81iMAAAAAAAAAAAC4z+OcU28AAAAAAAAAAADgQs96&#10;AAAAAAAAAAAAAHcS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BYe+9/9QgAAAAAAAAAAADus2bmqx4BAAAAAAAAAADAfVyIAgAAAAAAAAAAkFgz&#10;81mPAAAAAAAAAAAA4D6Pc069AQAAAAAAAAAAgAu5EAU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Cx9t4f9QgAAAAAAAAAAADu&#10;s2bmtR4BAAAAAAAAAADAfdbM/NQjAAAAAAAAAAAAuM/jnFNvAAAAAAAAAAAA4ELPegAAAAAAAAAA&#10;AAB3Er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f+zdMVEFQBQEwfepi7CAFEwQgwlyonOABHCGk0PGBNet&#10;YAVM1QI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nPQIAAAAAAAAAAID7uBAFAAAAAAAAAAAgsWbmvR4BAAAAAAAAAADAfR7nnHoDAAAAAAAAAAAA&#10;F3IhC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GLtvX/rEQAAAAAAAAAAANxnzcxzPQIAAAAAAAAAAID7rJn5qUcAAAAAAAAA&#10;AABwn8c5p94AAAAAAAAAAADAhZ7qAQAAAAAAAAAAANxJ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0/6hEAAAAAAAAAAADcZ83MWz0CAAAA&#10;AAAAAACA+6yZ+atHAAAAAAAAAAAAcJ/HOafeAAAAAAAAAAAAwIWe6gEAAAAAAAAAAADcSc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X+oR&#10;AAAAAAAAAAAA3GfNzHc9AgAAAAAAAAAAgPu4EAUAAAAAAAAAACCxZuarHgEAAAAAAAAAAMB9Huec&#10;egMAAAAAAAAAAAAXciEKAAAAAAAAAABAW6zarwAAIABJREFU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1t77vR4BAAAAAAAAAADA&#10;fdbMfNQjAAAAAAAAAAAAuI8LUQAAAAAAAAAAABJrZn7WIwAAAAAAAAAAALjPc86pNwAAAAAAAAAA&#10;AHAhF6I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1t77qx4BAAAAAAAAAADAfdbMvNUjAAAAAAAAAAAAuM+amc96BAAAAAAA&#10;AAAAAPd5zjn1BgAAAAAAAAAAAC70qgcAAAAAAAAAAABwJw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ibX3/lWPAAAAAAAAAAAA4D5rZn7UIwAA&#10;AAAAAAAAALjPmpl/9QgAAAAAAAAAAADu85xz6g0AAAAAAAAAAABc6FUPAAAAAAAAAAAA4E4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Jr7/2t&#10;HgEAAAAAAAAAAMB91sz8qUcAAAAAAAAAAABwHxeiAAAAAAAAAAAAJNbM/K5HAAAAAAAAAAAAcJ/n&#10;nFNvAAAAAAAAAAAA4EIuRAEAAAAAAAD+s3cHVZUFQRQE6/3TmBkVrHHBGhWtgz0mxgxOGhm56AgF&#10;V0CeKg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mvvvesRAAAAAAAAAAAA3GfNzL96BAAAAAAAAAAAAPdZM/O/HgEAAAAAAAAAAMB9nnNO&#10;vQEAAAAAAAAAAIALveoBAAAAAAAAAAAA3En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I7K9qtAAAgAElEQVT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GLtvd/rEQAAAAAAAAAAANxnzcxX&#10;PQIAAAAAAAAAAID7eCEKAAAAAAAAAABA4jnn1BsAAAAAAAAAAAC4kAt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Nbe+6ceAQAAAAAAAAAAwH3WzLzVIwAAAAAAAAAAALjPmpnv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6sRwAAAAAAAAAAAHCfNTMf9QgAAAAAAAAAAADu&#10;s2bmtx4BAAAAAAAAAADAfZ5zTr0BAAAAAAAAAACAC73qAQAAAAAAAAAAANxJ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Pyxd8dEEQBBFAXnrhYVxPjADzECNiEmwQImELfIeMF2K/gCXs1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Yu29X+sRAAAAAAAAAAAA3GfNzHc9AgAAAAAAAAAAgPt4&#10;IQoAAAAAAAAAAEBizcxnPQIAAAAAAAAAAID7PM459QYAAAAAAAAAAAAu5IUo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qpHAAAAAAAAAAAAcJ81M2/1CAAAAAAAAAAAAO6zZuavHgEAAAAAAAAAAMB9HuecegMAAAAAAAAA&#10;AAAXetYDAAAAAAAAAAAAuJO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MTae7/XIwAAAAAAAAAAALjPmpmPegQAAAAAAAAAAAD38UIUAAAAAAAA&#10;AACAxOOcU28AAAAAAAAAAADgQi6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Fh77996BAAAAAAAAAAA&#10;APdZM/NSjwAAAAAAAAAAAOA+a2Z+6hEAAAAAAAAAAADc53HOqTcAAAAAAAAAAABwoWc9AAAAAAAA&#10;AAAAgDsJ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D+27WDIgZiIIBhe2J6qk0AAAfRSURBVJ1QOyrlEZwFk8LwIxICAz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Im19/7WEQAAAAAAAAAA&#10;ANxnzcxbRwAAAAAAAAAAAHCfNTO/OgIAAAAAAAAAAID7POecugEAAAAAAAAAAIALfeoAAAAAAAAA&#10;AAAA7mR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000000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37044FD1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3FBF6348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59658536" w:rsidR="005B6248" w:rsidRPr="001C4084" w:rsidRDefault="00260ADD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 xml:space="preserve">Follow up with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one on one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conversation to clarify some key points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70FDA4" w14:textId="459F340C" w:rsidR="00F95E6F" w:rsidRPr="001C4084" w:rsidRDefault="00CC4F62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 w:rsidRPr="00CC4F62">
              <w:rPr>
                <w:rFonts w:ascii="Arial" w:hAnsi="Arial" w:cs="Arial"/>
                <w:sz w:val="22"/>
                <w:szCs w:val="22"/>
              </w:rPr>
              <w:t>Feedback forms or surveys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monitor </w:t>
            </w:r>
            <w:r w:rsidRPr="00CC4F62">
              <w:rPr>
                <w:rFonts w:ascii="Arial" w:hAnsi="Arial" w:cs="Arial"/>
                <w:sz w:val="22"/>
                <w:szCs w:val="22"/>
              </w:rPr>
              <w:t>Audience questions and participation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471E57F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2700A05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122868F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20BF131E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4EA7D570" w:rsidR="00676A3E" w:rsidRPr="00B9461B" w:rsidRDefault="00260ADD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7939DC80" w:rsidR="00676A3E" w:rsidRPr="00B9461B" w:rsidRDefault="00260ADD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79938154" w:rsidR="00676A3E" w:rsidRPr="00B9461B" w:rsidRDefault="00260ADD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61110172" w:rsidR="00676A3E" w:rsidRPr="00B9461B" w:rsidRDefault="00260ADD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73CAEA9D" w:rsidR="00676A3E" w:rsidRPr="00B9461B" w:rsidRDefault="00260ADD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592B9AB2" w:rsidR="00B9461B" w:rsidRDefault="00000000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000000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1E083D78" w:rsidR="00B9461B" w:rsidRDefault="00000000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75904A5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2A76F1BA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49C5A947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6F073F2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1ED52ECA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48E55F4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60AD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5B11DC24" w:rsidR="00750D30" w:rsidRPr="00750D30" w:rsidRDefault="00260ADD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Te ahimanawa Tutaki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000000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86394" w14:textId="77777777" w:rsidR="009906FA" w:rsidRDefault="009906FA" w:rsidP="00A67754">
      <w:r>
        <w:separator/>
      </w:r>
    </w:p>
    <w:p w14:paraId="12810F64" w14:textId="77777777" w:rsidR="009906FA" w:rsidRDefault="009906FA"/>
    <w:p w14:paraId="7C383515" w14:textId="77777777" w:rsidR="009906FA" w:rsidRDefault="009906FA"/>
  </w:endnote>
  <w:endnote w:type="continuationSeparator" w:id="0">
    <w:p w14:paraId="6868E416" w14:textId="77777777" w:rsidR="009906FA" w:rsidRDefault="009906FA" w:rsidP="00A67754">
      <w:r>
        <w:continuationSeparator/>
      </w:r>
    </w:p>
    <w:p w14:paraId="1B030AD8" w14:textId="77777777" w:rsidR="009906FA" w:rsidRDefault="009906FA"/>
    <w:p w14:paraId="5EC3B4B1" w14:textId="77777777" w:rsidR="009906FA" w:rsidRDefault="009906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44B5561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C4F6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411763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C4F6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EEA720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C4F62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BA93ED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C4F62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93D16" w14:textId="77777777" w:rsidR="009906FA" w:rsidRDefault="009906FA" w:rsidP="00A67754">
      <w:r>
        <w:separator/>
      </w:r>
    </w:p>
    <w:p w14:paraId="2EF96875" w14:textId="77777777" w:rsidR="009906FA" w:rsidRDefault="009906FA"/>
    <w:p w14:paraId="312926D3" w14:textId="77777777" w:rsidR="009906FA" w:rsidRDefault="009906FA"/>
  </w:footnote>
  <w:footnote w:type="continuationSeparator" w:id="0">
    <w:p w14:paraId="6424531B" w14:textId="77777777" w:rsidR="009906FA" w:rsidRDefault="009906FA" w:rsidP="00A67754">
      <w:r>
        <w:continuationSeparator/>
      </w:r>
    </w:p>
    <w:p w14:paraId="609515CA" w14:textId="77777777" w:rsidR="009906FA" w:rsidRDefault="009906FA"/>
    <w:p w14:paraId="5271BE33" w14:textId="77777777" w:rsidR="009906FA" w:rsidRDefault="009906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121025544">
    <w:abstractNumId w:val="15"/>
  </w:num>
  <w:num w:numId="2" w16cid:durableId="885726738">
    <w:abstractNumId w:val="24"/>
  </w:num>
  <w:num w:numId="3" w16cid:durableId="754403495">
    <w:abstractNumId w:val="12"/>
  </w:num>
  <w:num w:numId="4" w16cid:durableId="355351309">
    <w:abstractNumId w:val="22"/>
  </w:num>
  <w:num w:numId="5" w16cid:durableId="1026062789">
    <w:abstractNumId w:val="21"/>
  </w:num>
  <w:num w:numId="6" w16cid:durableId="522742073">
    <w:abstractNumId w:val="37"/>
  </w:num>
  <w:num w:numId="7" w16cid:durableId="970327585">
    <w:abstractNumId w:val="6"/>
  </w:num>
  <w:num w:numId="8" w16cid:durableId="1892883016">
    <w:abstractNumId w:val="1"/>
  </w:num>
  <w:num w:numId="9" w16cid:durableId="2109108255">
    <w:abstractNumId w:val="20"/>
  </w:num>
  <w:num w:numId="10" w16cid:durableId="1352032095">
    <w:abstractNumId w:val="14"/>
  </w:num>
  <w:num w:numId="11" w16cid:durableId="1995987986">
    <w:abstractNumId w:val="19"/>
  </w:num>
  <w:num w:numId="12" w16cid:durableId="429735809">
    <w:abstractNumId w:val="25"/>
  </w:num>
  <w:num w:numId="13" w16cid:durableId="429160049">
    <w:abstractNumId w:val="3"/>
  </w:num>
  <w:num w:numId="14" w16cid:durableId="599337016">
    <w:abstractNumId w:val="34"/>
  </w:num>
  <w:num w:numId="15" w16cid:durableId="1769277592">
    <w:abstractNumId w:val="11"/>
  </w:num>
  <w:num w:numId="16" w16cid:durableId="1929461159">
    <w:abstractNumId w:val="43"/>
  </w:num>
  <w:num w:numId="17" w16cid:durableId="1189294838">
    <w:abstractNumId w:val="31"/>
  </w:num>
  <w:num w:numId="18" w16cid:durableId="1708486226">
    <w:abstractNumId w:val="0"/>
  </w:num>
  <w:num w:numId="19" w16cid:durableId="1104885815">
    <w:abstractNumId w:val="23"/>
  </w:num>
  <w:num w:numId="20" w16cid:durableId="92092295">
    <w:abstractNumId w:val="40"/>
  </w:num>
  <w:num w:numId="21" w16cid:durableId="1569342641">
    <w:abstractNumId w:val="30"/>
  </w:num>
  <w:num w:numId="22" w16cid:durableId="1257054185">
    <w:abstractNumId w:val="39"/>
  </w:num>
  <w:num w:numId="23" w16cid:durableId="132215318">
    <w:abstractNumId w:val="10"/>
  </w:num>
  <w:num w:numId="24" w16cid:durableId="1496263960">
    <w:abstractNumId w:val="28"/>
  </w:num>
  <w:num w:numId="25" w16cid:durableId="899055010">
    <w:abstractNumId w:val="42"/>
  </w:num>
  <w:num w:numId="26" w16cid:durableId="1712799742">
    <w:abstractNumId w:val="38"/>
  </w:num>
  <w:num w:numId="27" w16cid:durableId="205722615">
    <w:abstractNumId w:val="17"/>
  </w:num>
  <w:num w:numId="28" w16cid:durableId="2007391879">
    <w:abstractNumId w:val="41"/>
  </w:num>
  <w:num w:numId="29" w16cid:durableId="2000234712">
    <w:abstractNumId w:val="18"/>
  </w:num>
  <w:num w:numId="30" w16cid:durableId="1972127400">
    <w:abstractNumId w:val="32"/>
  </w:num>
  <w:num w:numId="31" w16cid:durableId="848906163">
    <w:abstractNumId w:val="2"/>
  </w:num>
  <w:num w:numId="32" w16cid:durableId="1135566759">
    <w:abstractNumId w:val="5"/>
  </w:num>
  <w:num w:numId="33" w16cid:durableId="997922463">
    <w:abstractNumId w:val="13"/>
  </w:num>
  <w:num w:numId="34" w16cid:durableId="1604457887">
    <w:abstractNumId w:val="29"/>
  </w:num>
  <w:num w:numId="35" w16cid:durableId="1630278690">
    <w:abstractNumId w:val="4"/>
  </w:num>
  <w:num w:numId="36" w16cid:durableId="1764719366">
    <w:abstractNumId w:val="16"/>
  </w:num>
  <w:num w:numId="37" w16cid:durableId="76951122">
    <w:abstractNumId w:val="35"/>
  </w:num>
  <w:num w:numId="38" w16cid:durableId="1359237674">
    <w:abstractNumId w:val="8"/>
  </w:num>
  <w:num w:numId="39" w16cid:durableId="1278491017">
    <w:abstractNumId w:val="26"/>
  </w:num>
  <w:num w:numId="40" w16cid:durableId="1441215560">
    <w:abstractNumId w:val="17"/>
  </w:num>
  <w:num w:numId="41" w16cid:durableId="1696807827">
    <w:abstractNumId w:val="33"/>
  </w:num>
  <w:num w:numId="42" w16cid:durableId="188875686">
    <w:abstractNumId w:val="36"/>
  </w:num>
  <w:num w:numId="43" w16cid:durableId="564950079">
    <w:abstractNumId w:val="27"/>
  </w:num>
  <w:num w:numId="44" w16cid:durableId="494298040">
    <w:abstractNumId w:val="7"/>
  </w:num>
  <w:num w:numId="45" w16cid:durableId="1900633320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1D57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0ADD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3F5C3B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3748A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45E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3305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E2718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06FA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0E8F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4F62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1E31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0F51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2FFD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304311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304311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304311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304311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52508"/>
    <w:rsid w:val="00106BC6"/>
    <w:rsid w:val="001125F5"/>
    <w:rsid w:val="00122786"/>
    <w:rsid w:val="00152532"/>
    <w:rsid w:val="00155DCA"/>
    <w:rsid w:val="00181DB6"/>
    <w:rsid w:val="001A55AE"/>
    <w:rsid w:val="001D75EB"/>
    <w:rsid w:val="001E4222"/>
    <w:rsid w:val="001F2D33"/>
    <w:rsid w:val="00216485"/>
    <w:rsid w:val="00217293"/>
    <w:rsid w:val="00247826"/>
    <w:rsid w:val="0026412C"/>
    <w:rsid w:val="002A67A7"/>
    <w:rsid w:val="00304311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10E8F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a2a4ae5-8ac1-460b-90f0-bb3c8516df35}" enabled="0" method="" siteId="{9a2a4ae5-8ac1-460b-90f0-bb3c8516df3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15</TotalTime>
  <Pages>18</Pages>
  <Words>3232</Words>
  <Characters>18424</Characters>
  <Application>Microsoft Office Word</Application>
  <DocSecurity>8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Ahi Tutaki</cp:lastModifiedBy>
  <cp:revision>7</cp:revision>
  <cp:lastPrinted>2022-02-09T05:17:00Z</cp:lastPrinted>
  <dcterms:created xsi:type="dcterms:W3CDTF">2024-10-14T00:32:00Z</dcterms:created>
  <dcterms:modified xsi:type="dcterms:W3CDTF">2025-04-16T23:43:00Z</dcterms:modified>
  <cp:contentStatus>v3-0_08/02/2022</cp:contentStatus>
</cp:coreProperties>
</file>