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3A5F3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3A5F3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3A5F3C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50609110" w:edGrp="everyone"/>
            <w:r>
              <w:rPr>
                <w:rFonts w:ascii="Arial" w:hAnsi="Arial" w:cs="Arial"/>
                <w:sz w:val="22"/>
                <w:szCs w:val="22"/>
              </w:rPr>
              <w:t>Carmen Chan (Kah Man Chan)</w:t>
            </w:r>
            <w:permEnd w:id="850609110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79236432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997889" cy="632808"/>
                      <wp:effectExtent l="0" t="0" r="0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99776" cy="6340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92364328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3A5F3C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376469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21376469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88429023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84290234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73157711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3A5F3C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273157711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17614598" w:edGrp="everyone"/>
            <w:permEnd w:id="2117614598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440620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4062074" w:displacedByCustomXml="prev"/>
        <w:permStart w:id="12351110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511104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35598467" w:edGrp="everyone"/>
            <w:permEnd w:id="135598467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0045608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4560805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691552414" w:edGrp="everyone"/>
            <w:r w:rsidR="003A5F3C">
              <w:rPr>
                <w:rFonts w:ascii="Arial" w:hAnsi="Arial" w:cs="Arial"/>
                <w:sz w:val="22"/>
              </w:rPr>
              <w:t>F</w:t>
            </w:r>
            <w:permEnd w:id="691552414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02537355" w:edGrp="everyone"/>
            <w:r w:rsidR="003A5F3C">
              <w:rPr>
                <w:rFonts w:ascii="Arial" w:hAnsi="Arial" w:cs="Arial"/>
                <w:sz w:val="22"/>
              </w:rPr>
              <w:t>E</w:t>
            </w:r>
            <w:permEnd w:id="140253735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44784337" w:edGrp="everyone"/>
            <w:r w:rsidR="003A5F3C">
              <w:rPr>
                <w:rFonts w:ascii="Arial" w:hAnsi="Arial" w:cs="Arial"/>
                <w:sz w:val="22"/>
              </w:rPr>
              <w:t>A</w:t>
            </w:r>
            <w:permEnd w:id="84478433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4044486" w:edGrp="everyone"/>
            <w:r w:rsidR="003A5F3C">
              <w:rPr>
                <w:rFonts w:ascii="Arial" w:hAnsi="Arial" w:cs="Arial"/>
                <w:sz w:val="22"/>
              </w:rPr>
              <w:t>D</w:t>
            </w:r>
            <w:permEnd w:id="8404448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70766087" w:edGrp="everyone"/>
            <w:r w:rsidR="003A5F3C">
              <w:rPr>
                <w:rFonts w:ascii="Arial" w:hAnsi="Arial" w:cs="Arial"/>
                <w:sz w:val="22"/>
              </w:rPr>
              <w:t>C</w:t>
            </w:r>
            <w:permEnd w:id="47076608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98640803" w:edGrp="everyone"/>
            <w:r w:rsidR="003A5F3C">
              <w:rPr>
                <w:rFonts w:ascii="Arial" w:hAnsi="Arial" w:cs="Arial"/>
                <w:sz w:val="22"/>
              </w:rPr>
              <w:t>B</w:t>
            </w:r>
            <w:permEnd w:id="179864080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20743034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4303400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A5F3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31830081" w:edGrp="everyone"/>
            <w:r w:rsidRPr="003A5F3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531830081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27DE2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3419081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PPE: Gloves</w:t>
            </w:r>
            <w:permEnd w:id="12341908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5F3C" w:rsidRPr="003A5F3C" w:rsidRDefault="003A5F3C" w:rsidP="003A5F3C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45673759" w:edGrp="everyone"/>
            <w:r w:rsidRPr="003A5F3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</w:p>
          <w:permEnd w:id="2145673759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27DE2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0692760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PPE: Hearing protection</w:t>
            </w:r>
            <w:permEnd w:id="13069276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5F3C" w:rsidRPr="003A5F3C" w:rsidRDefault="003A5F3C" w:rsidP="003A5F3C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54076354" w:edGrp="everyone"/>
            <w:r w:rsidRPr="003A5F3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</w:p>
          <w:permEnd w:id="1654076354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27DE2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7331747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Team lift, Using lifting equipment </w:t>
            </w:r>
            <w:permEnd w:id="6733174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3A5F3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53416087" w:edGrp="everyone"/>
            <w:r>
              <w:rPr>
                <w:rFonts w:ascii="Arial" w:hAnsi="Arial" w:cs="Arial"/>
                <w:sz w:val="22"/>
                <w:szCs w:val="22"/>
              </w:rPr>
              <w:t>Report to supervisor, site/project manager or Health &amp; Safety Representative</w:t>
            </w:r>
            <w:permEnd w:id="653416087"/>
          </w:p>
        </w:tc>
        <w:permStart w:id="1951199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119996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A46BCE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19900239" w:edGrp="everyone"/>
            <w:r>
              <w:rPr>
                <w:rFonts w:ascii="Arial" w:hAnsi="Arial" w:cs="Arial"/>
                <w:sz w:val="22"/>
                <w:szCs w:val="22"/>
              </w:rPr>
              <w:t>Stop using the equipment, tag it out of service, report the faulty to supervisor and record the details of the fault</w:t>
            </w:r>
            <w:r w:rsidR="00A04400">
              <w:rPr>
                <w:rFonts w:ascii="Arial" w:hAnsi="Arial" w:cs="Arial"/>
                <w:sz w:val="22"/>
                <w:szCs w:val="22"/>
              </w:rPr>
              <w:t xml:space="preserve">; STRR </w:t>
            </w:r>
            <w:permEnd w:id="2019900239"/>
          </w:p>
        </w:tc>
        <w:permStart w:id="16237954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3795429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638424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8424524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84989942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4989942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10849754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846AD5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1084975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4357191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4357191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0652150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65215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4591680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846AD5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4591680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082804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8280427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9203993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203993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8653020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846AD5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8653020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664218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642185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06517925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6517925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191675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167555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B17A50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43308173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15433081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46AD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41059515" w:edGrp="everyone"/>
            <w:r>
              <w:rPr>
                <w:rFonts w:ascii="Arial" w:hAnsi="Arial" w:cs="Arial"/>
                <w:sz w:val="22"/>
                <w:szCs w:val="22"/>
              </w:rPr>
              <w:t>Gloves required</w:t>
            </w:r>
            <w:permEnd w:id="11410595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46AD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57695965" w:edGrp="everyone"/>
            <w:r>
              <w:rPr>
                <w:rFonts w:ascii="Arial" w:hAnsi="Arial" w:cs="Arial"/>
                <w:sz w:val="22"/>
                <w:szCs w:val="22"/>
              </w:rPr>
              <w:t>Safety glasses/ goggles required</w:t>
            </w:r>
            <w:permEnd w:id="16576959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46AD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7846013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1878460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20012209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1220977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46AD5" w:rsidRPr="00846AD5" w:rsidRDefault="00846AD5" w:rsidP="00846AD5">
            <w:pPr>
              <w:rPr>
                <w:rFonts w:ascii="Arial" w:hAnsi="Arial" w:cs="Arial"/>
                <w:sz w:val="22"/>
              </w:rPr>
            </w:pPr>
            <w:permStart w:id="125050344" w:edGrp="everyone"/>
            <w:r w:rsidRPr="00846AD5">
              <w:rPr>
                <w:rFonts w:ascii="Arial" w:hAnsi="Arial" w:cs="Arial"/>
                <w:sz w:val="22"/>
              </w:rPr>
              <w:t>Location of first aid kit</w:t>
            </w:r>
          </w:p>
          <w:permEnd w:id="125050344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46AD5" w:rsidRPr="00846AD5" w:rsidRDefault="00846AD5" w:rsidP="00846AD5">
            <w:pPr>
              <w:rPr>
                <w:rFonts w:ascii="Arial" w:hAnsi="Arial" w:cs="Arial"/>
                <w:sz w:val="22"/>
              </w:rPr>
            </w:pPr>
            <w:permStart w:id="1940073510" w:edGrp="everyone"/>
            <w:r w:rsidRPr="00846AD5">
              <w:rPr>
                <w:rFonts w:ascii="Arial" w:hAnsi="Arial" w:cs="Arial"/>
                <w:sz w:val="22"/>
              </w:rPr>
              <w:t>Warns off unauthorised persons from entering area</w:t>
            </w:r>
          </w:p>
          <w:permEnd w:id="1940073510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46AD5" w:rsidRPr="00846AD5" w:rsidRDefault="00846AD5" w:rsidP="00846AD5">
            <w:pPr>
              <w:rPr>
                <w:rFonts w:ascii="Arial" w:hAnsi="Arial" w:cs="Arial"/>
                <w:sz w:val="22"/>
              </w:rPr>
            </w:pPr>
            <w:permStart w:id="145128299" w:edGrp="everyone"/>
            <w:r w:rsidRPr="00846AD5">
              <w:rPr>
                <w:rFonts w:ascii="Arial" w:hAnsi="Arial" w:cs="Arial"/>
                <w:sz w:val="22"/>
              </w:rPr>
              <w:t>Location of fire fighting facilities</w:t>
            </w:r>
          </w:p>
          <w:permEnd w:id="145128299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B1581" w:rsidRPr="006215FC" w:rsidRDefault="00BB1581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596812734" w:edGrp="everyone"/>
                                  <w:r>
                                    <w:rPr>
                                      <w:vanish w:val="0"/>
                                    </w:rPr>
                                    <w:t>E - Extreme</w:t>
                                  </w:r>
                                  <w:permEnd w:id="1596812734"/>
                                </w:p>
                                <w:p w:rsidR="00BB1581" w:rsidRPr="006215FC" w:rsidRDefault="00BB1581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905459289" w:edGrp="everyone"/>
                                  <w:r>
                                    <w:rPr>
                                      <w:vanish w:val="0"/>
                                    </w:rPr>
                                    <w:t>L - Low</w:t>
                                  </w:r>
                                  <w:permEnd w:id="190545928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BB1581" w:rsidRPr="006215FC" w:rsidRDefault="00BB1581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596812734" w:edGrp="everyone"/>
                            <w:r>
                              <w:rPr>
                                <w:vanish w:val="0"/>
                              </w:rPr>
                              <w:t>E - Extreme</w:t>
                            </w:r>
                            <w:permEnd w:id="1596812734"/>
                          </w:p>
                          <w:p w:rsidR="00BB1581" w:rsidRPr="006215FC" w:rsidRDefault="00BB1581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905459289" w:edGrp="everyone"/>
                            <w:r>
                              <w:rPr>
                                <w:vanish w:val="0"/>
                              </w:rPr>
                              <w:t>L - Low</w:t>
                            </w:r>
                            <w:permEnd w:id="190545928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3314985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149857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D4695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06712145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r w:rsidR="001D0AD4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806712145"/>
          </w:p>
        </w:tc>
        <w:permStart w:id="1900791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079155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F419A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349018111" w:edGrp="everyone"/>
            <w:r>
              <w:rPr>
                <w:rFonts w:ascii="Arial" w:hAnsi="Arial" w:cs="Arial"/>
                <w:sz w:val="22"/>
                <w:szCs w:val="22"/>
              </w:rPr>
              <w:t>The situation is very likely to cause s</w:t>
            </w:r>
            <w:r w:rsidR="001D0AD4">
              <w:rPr>
                <w:rFonts w:ascii="Arial" w:hAnsi="Arial" w:cs="Arial"/>
                <w:sz w:val="22"/>
                <w:szCs w:val="22"/>
              </w:rPr>
              <w:t xml:space="preserve">erious injury, death or permanent disability </w:t>
            </w:r>
            <w:permEnd w:id="1349018111"/>
          </w:p>
        </w:tc>
        <w:permStart w:id="9197499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9749914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6992349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9234986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200338248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033824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36303308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6303308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68422210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9F2F07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842221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5063512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6351214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F2F0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6100721" w:edGrp="everyone"/>
            <w:r>
              <w:rPr>
                <w:rFonts w:ascii="Arial" w:hAnsi="Arial" w:cs="Arial"/>
                <w:sz w:val="22"/>
              </w:rPr>
              <w:t>3</w:t>
            </w:r>
            <w:permEnd w:id="21610072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F2F0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30608081" w:edGrp="everyone"/>
            <w:r>
              <w:rPr>
                <w:rFonts w:ascii="Arial" w:hAnsi="Arial" w:cs="Arial"/>
                <w:sz w:val="22"/>
              </w:rPr>
              <w:t>6</w:t>
            </w:r>
            <w:permEnd w:id="6306080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F2F0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45903946" w:edGrp="everyone"/>
            <w:r>
              <w:rPr>
                <w:rFonts w:ascii="Arial" w:hAnsi="Arial" w:cs="Arial"/>
                <w:sz w:val="22"/>
              </w:rPr>
              <w:t>1</w:t>
            </w:r>
            <w:permEnd w:id="24590394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F2F0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94099504" w:edGrp="everyone"/>
            <w:r>
              <w:rPr>
                <w:rFonts w:ascii="Arial" w:hAnsi="Arial" w:cs="Arial"/>
                <w:sz w:val="22"/>
              </w:rPr>
              <w:t>4</w:t>
            </w:r>
            <w:permEnd w:id="129409950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F2F0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0402024" w:edGrp="everyone"/>
            <w:r>
              <w:rPr>
                <w:rFonts w:ascii="Arial" w:hAnsi="Arial" w:cs="Arial"/>
                <w:sz w:val="22"/>
              </w:rPr>
              <w:t>5</w:t>
            </w:r>
            <w:permEnd w:id="19040202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F2F0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43075910" w:edGrp="everyone"/>
            <w:r>
              <w:rPr>
                <w:rFonts w:ascii="Arial" w:hAnsi="Arial" w:cs="Arial"/>
                <w:sz w:val="22"/>
              </w:rPr>
              <w:t>2</w:t>
            </w:r>
            <w:permEnd w:id="154307591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3F44A5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673607584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</w:t>
            </w:r>
            <w:r w:rsidR="00A158B4">
              <w:rPr>
                <w:rFonts w:ascii="Arial" w:hAnsi="Arial" w:cs="Arial"/>
                <w:sz w:val="22"/>
                <w:szCs w:val="22"/>
              </w:rPr>
              <w:t xml:space="preserve">is the best idea to </w:t>
            </w:r>
            <w:r>
              <w:rPr>
                <w:rFonts w:ascii="Arial" w:hAnsi="Arial" w:cs="Arial"/>
                <w:sz w:val="22"/>
                <w:szCs w:val="22"/>
              </w:rPr>
              <w:t>removes the hazard altogether whereas with PPE the hazard is</w:t>
            </w:r>
            <w:r w:rsidR="00A158B4">
              <w:rPr>
                <w:rFonts w:ascii="Arial" w:hAnsi="Arial" w:cs="Arial"/>
                <w:sz w:val="22"/>
                <w:szCs w:val="22"/>
              </w:rPr>
              <w:t xml:space="preserve"> least effective as there is still a possibility that the hazard will occur, with the PPE only possibility reducing the consequence slightly. </w:t>
            </w:r>
            <w:permEnd w:id="1673607584"/>
          </w:p>
        </w:tc>
        <w:permStart w:id="1720784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078442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A158B4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870456829" w:edGrp="everyone"/>
            <w:r>
              <w:rPr>
                <w:rFonts w:ascii="Arial" w:hAnsi="Arial" w:cs="Arial"/>
                <w:sz w:val="22"/>
                <w:szCs w:val="22"/>
              </w:rPr>
              <w:t xml:space="preserve">Substitution </w:t>
            </w:r>
            <w:r w:rsidR="003F44A5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870456829"/>
          </w:p>
        </w:tc>
        <w:permStart w:id="7986937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869374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1581" w:rsidRPr="00441559" w:rsidRDefault="00BB15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BB1581" w:rsidRPr="00441559" w:rsidRDefault="00BB15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1581" w:rsidRPr="00441559" w:rsidRDefault="00BB15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BB1581" w:rsidRPr="00441559" w:rsidRDefault="00BB15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1581" w:rsidRPr="00441559" w:rsidRDefault="00BB15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BB1581" w:rsidRPr="00441559" w:rsidRDefault="00BB15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1581" w:rsidRPr="00441559" w:rsidRDefault="00BB15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BB1581" w:rsidRPr="00441559" w:rsidRDefault="00BB15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1581" w:rsidRPr="00441559" w:rsidRDefault="00BB15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BB1581" w:rsidRPr="00441559" w:rsidRDefault="00BB15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1581" w:rsidRPr="00441559" w:rsidRDefault="00BB1581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BB1581" w:rsidRPr="00441559" w:rsidRDefault="00BB1581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20120300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2030083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F44A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51151480" w:edGrp="everyone"/>
            <w:r>
              <w:rPr>
                <w:rFonts w:ascii="Arial" w:hAnsi="Arial" w:cs="Arial"/>
                <w:sz w:val="22"/>
              </w:rPr>
              <w:t>D</w:t>
            </w:r>
            <w:permEnd w:id="35115148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F44A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0684290" w:edGrp="everyone"/>
            <w:r>
              <w:rPr>
                <w:rFonts w:ascii="Arial" w:hAnsi="Arial" w:cs="Arial"/>
                <w:sz w:val="22"/>
              </w:rPr>
              <w:t>A</w:t>
            </w:r>
            <w:permEnd w:id="20068429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F44A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92485885" w:edGrp="everyone"/>
            <w:r>
              <w:rPr>
                <w:rFonts w:ascii="Arial" w:hAnsi="Arial" w:cs="Arial"/>
                <w:sz w:val="22"/>
              </w:rPr>
              <w:t>F</w:t>
            </w:r>
            <w:permEnd w:id="10924858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F44A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07958737" w:edGrp="everyone"/>
            <w:r>
              <w:rPr>
                <w:rFonts w:ascii="Arial" w:hAnsi="Arial" w:cs="Arial"/>
                <w:sz w:val="22"/>
              </w:rPr>
              <w:t>B</w:t>
            </w:r>
            <w:permEnd w:id="170795873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F44A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18379594" w:edGrp="everyone"/>
            <w:r>
              <w:rPr>
                <w:rFonts w:ascii="Arial" w:hAnsi="Arial" w:cs="Arial"/>
                <w:sz w:val="22"/>
              </w:rPr>
              <w:t>E</w:t>
            </w:r>
            <w:permEnd w:id="18183795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1F46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88649529" w:edGrp="everyone"/>
            <w:r>
              <w:rPr>
                <w:rFonts w:ascii="Arial" w:hAnsi="Arial" w:cs="Arial"/>
                <w:sz w:val="22"/>
              </w:rPr>
              <w:t>C</w:t>
            </w:r>
            <w:permEnd w:id="128864952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F41F46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79880042" w:edGrp="everyone"/>
            <w:r>
              <w:rPr>
                <w:rFonts w:ascii="Arial" w:hAnsi="Arial" w:cs="Arial"/>
                <w:sz w:val="22"/>
                <w:szCs w:val="22"/>
              </w:rPr>
              <w:t>Danger-  you need to ensure that the area is safe</w:t>
            </w:r>
            <w:permEnd w:id="479880042"/>
          </w:p>
        </w:tc>
        <w:permStart w:id="1990213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0213785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074738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473827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1F4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93378167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5933781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F41F4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42379490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20423794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B1581" w:rsidRPr="00BB1581" w:rsidRDefault="00BB1581" w:rsidP="00BB158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1456081" w:edGrp="everyone"/>
            <w:r w:rsidRPr="00BB1581">
              <w:rPr>
                <w:rFonts w:ascii="Arial" w:hAnsi="Arial" w:cs="Arial"/>
                <w:sz w:val="22"/>
              </w:rPr>
              <w:t>Confine fire and smoke</w:t>
            </w:r>
          </w:p>
          <w:permEnd w:id="141456081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D0FC1" w:rsidRPr="009D0FC1" w:rsidRDefault="009D0FC1" w:rsidP="009D0FC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30115222" w:edGrp="everyone"/>
            <w:r w:rsidRPr="009D0FC1">
              <w:rPr>
                <w:rFonts w:ascii="Arial" w:hAnsi="Arial" w:cs="Arial"/>
                <w:sz w:val="22"/>
              </w:rPr>
              <w:t>Evacuate to the assembly area</w:t>
            </w:r>
          </w:p>
          <w:permEnd w:id="1230115222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7020419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2041917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88897659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8897659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3405153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F41F46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3405153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80042986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F41F46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0042986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6651052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F41F46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6651052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81129815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F41F46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112981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1581" w:rsidRPr="00DE05E2" w:rsidRDefault="00BB1581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BB1581" w:rsidRPr="00D94A32" w:rsidRDefault="00BB1581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BB1581" w:rsidRPr="00D94A32" w:rsidRDefault="00BB1581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BB1581" w:rsidRPr="00D94A32" w:rsidRDefault="00BB1581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BB1581" w:rsidRPr="00DE05E2" w:rsidRDefault="00BB1581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BB1581" w:rsidRPr="00D94A32" w:rsidRDefault="00BB1581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BB1581" w:rsidRPr="00D94A32" w:rsidRDefault="00BB1581" w:rsidP="00DC153B">
                      <w:pPr>
                        <w:rPr>
                          <w:sz w:val="22"/>
                        </w:rPr>
                      </w:pPr>
                    </w:p>
                    <w:p w:rsidR="00BB1581" w:rsidRPr="00D94A32" w:rsidRDefault="00BB1581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6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7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7F082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88052704" w:edGrp="everyone"/>
            <w:r>
              <w:rPr>
                <w:rFonts w:ascii="Arial" w:hAnsi="Arial" w:cs="Arial"/>
                <w:sz w:val="22"/>
                <w:szCs w:val="22"/>
              </w:rPr>
              <w:t>20/11/18</w:t>
            </w:r>
            <w:permEnd w:id="488052704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7F082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70551517" w:edGrp="everyone"/>
            <w:r>
              <w:rPr>
                <w:rFonts w:ascii="Arial" w:hAnsi="Arial" w:cs="Arial"/>
                <w:sz w:val="22"/>
                <w:szCs w:val="22"/>
              </w:rPr>
              <w:t xml:space="preserve">Carmen Chan  </w:t>
            </w:r>
            <w:permEnd w:id="370551517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692A3B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75912060" w:edGrp="everyone"/>
            <w:r w:rsidRPr="00D94A32">
              <w:rPr>
                <w:sz w:val="22"/>
              </w:rPr>
              <w:t>54 Standish Street, Salisbury</w:t>
            </w:r>
            <w:permEnd w:id="1975912060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7F0828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75255936" w:edGrp="everyone"/>
            <w:r>
              <w:rPr>
                <w:rFonts w:ascii="Arial" w:hAnsi="Arial" w:cs="Arial"/>
                <w:sz w:val="22"/>
                <w:szCs w:val="22"/>
              </w:rPr>
              <w:t>Delivery truck collided with diesel drums when reversing into car park.</w:t>
            </w:r>
          </w:p>
          <w:p w:rsidR="00DC153B" w:rsidRPr="00657280" w:rsidRDefault="007F0828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Diesel </w:t>
            </w:r>
            <w:r w:rsidR="00692A3B">
              <w:rPr>
                <w:rFonts w:ascii="Arial" w:hAnsi="Arial" w:cs="Arial"/>
                <w:sz w:val="22"/>
                <w:szCs w:val="22"/>
              </w:rPr>
              <w:t>spill on bitumen surface, approximately 3m x 4m</w:t>
            </w:r>
            <w:permEnd w:id="1975255936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3A5F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9677156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1296771566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3A5F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62709339" w:edGrp="everyone"/>
                <w:r w:rsidR="007F082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46270933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3A5F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6448485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76448485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3A5F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5089886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25089886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7A777A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52240226" w:edGrp="everyone"/>
            <w:r>
              <w:rPr>
                <w:rFonts w:ascii="Arial" w:hAnsi="Arial" w:cs="Arial"/>
                <w:sz w:val="22"/>
                <w:szCs w:val="22"/>
              </w:rPr>
              <w:t>Lock entry to car park.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Default="007A777A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 in car park.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Pr="00657280" w:rsidRDefault="007A777A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no plant or vehicles are started to prevent fire ignition source.</w:t>
            </w:r>
            <w:permEnd w:id="952240226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D20C83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30010987" w:edGrp="everyone"/>
            <w:r>
              <w:rPr>
                <w:rFonts w:ascii="Arial" w:hAnsi="Arial" w:cs="Arial"/>
                <w:sz w:val="22"/>
                <w:szCs w:val="22"/>
              </w:rPr>
              <w:t xml:space="preserve">Supervisor </w:t>
            </w:r>
            <w:permEnd w:id="630010987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3A5F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18982472" w:edGrp="everyone"/>
                <w:r w:rsidR="00D20C8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91898247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3A5F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6970470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56970470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3A5F3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6362396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56362396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88836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883609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7F082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864390097" w:edGrp="everyone"/>
            <w:r>
              <w:rPr>
                <w:rFonts w:ascii="Arial" w:hAnsi="Arial" w:cs="Arial"/>
                <w:sz w:val="22"/>
                <w:szCs w:val="22"/>
              </w:rPr>
              <w:t xml:space="preserve">PCBU, Supervisor, health and safety representative </w:t>
            </w:r>
            <w:permEnd w:id="1864390097"/>
          </w:p>
        </w:tc>
        <w:permStart w:id="3571985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719855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7F082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42451976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representative</w:t>
            </w:r>
            <w:permEnd w:id="1142451976"/>
          </w:p>
        </w:tc>
        <w:permStart w:id="10776145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761453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7F082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07349498" w:edGrp="everyone"/>
            <w:r>
              <w:rPr>
                <w:rFonts w:ascii="Arial" w:hAnsi="Arial" w:cs="Arial"/>
                <w:sz w:val="22"/>
                <w:szCs w:val="22"/>
              </w:rPr>
              <w:t>Reviews, consultation, feedback/ safety data</w:t>
            </w:r>
            <w:permEnd w:id="107349498"/>
          </w:p>
        </w:tc>
        <w:permStart w:id="2477345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7734570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BF9" w:rsidRDefault="00B27BF9" w:rsidP="00A67754">
      <w:r>
        <w:separator/>
      </w:r>
    </w:p>
  </w:endnote>
  <w:endnote w:type="continuationSeparator" w:id="0">
    <w:p w:rsidR="00B27BF9" w:rsidRDefault="00B27BF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581" w:rsidRPr="00830749" w:rsidRDefault="00BB1581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B1581" w:rsidRDefault="00BB1581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8141F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581" w:rsidRPr="00830749" w:rsidRDefault="00BB1581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B1581" w:rsidRPr="00830749" w:rsidRDefault="00BB1581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8141F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BF9" w:rsidRDefault="00B27BF9" w:rsidP="00A67754">
      <w:r>
        <w:separator/>
      </w:r>
    </w:p>
  </w:footnote>
  <w:footnote w:type="continuationSeparator" w:id="0">
    <w:p w:rsidR="00B27BF9" w:rsidRDefault="00B27BF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581" w:rsidRDefault="00BB158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B1581" w:rsidRPr="00830749" w:rsidRDefault="00BB158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581" w:rsidRDefault="00BB1581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B1581" w:rsidRPr="00830749" w:rsidRDefault="00BB158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3C6334"/>
    <w:multiLevelType w:val="hybridMultilevel"/>
    <w:tmpl w:val="BA68E16E"/>
    <w:lvl w:ilvl="0" w:tplc="8730C75C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B02497B"/>
    <w:multiLevelType w:val="hybridMultilevel"/>
    <w:tmpl w:val="4FE8E036"/>
    <w:lvl w:ilvl="0" w:tplc="12E09F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383E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A47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6E47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A4E0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22BE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A4A6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36E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86A8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F01B23"/>
    <w:multiLevelType w:val="hybridMultilevel"/>
    <w:tmpl w:val="A5C4FAD6"/>
    <w:lvl w:ilvl="0" w:tplc="A4B05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CAC7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B608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1E0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C2D3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C03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8880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6020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044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8"/>
  </w:num>
  <w:num w:numId="4">
    <w:abstractNumId w:val="34"/>
  </w:num>
  <w:num w:numId="5">
    <w:abstractNumId w:val="7"/>
  </w:num>
  <w:num w:numId="6">
    <w:abstractNumId w:val="21"/>
  </w:num>
  <w:num w:numId="7">
    <w:abstractNumId w:val="28"/>
  </w:num>
  <w:num w:numId="8">
    <w:abstractNumId w:val="17"/>
  </w:num>
  <w:num w:numId="9">
    <w:abstractNumId w:val="19"/>
  </w:num>
  <w:num w:numId="10">
    <w:abstractNumId w:val="27"/>
  </w:num>
  <w:num w:numId="11">
    <w:abstractNumId w:val="26"/>
  </w:num>
  <w:num w:numId="12">
    <w:abstractNumId w:val="43"/>
  </w:num>
  <w:num w:numId="13">
    <w:abstractNumId w:val="14"/>
  </w:num>
  <w:num w:numId="14">
    <w:abstractNumId w:val="3"/>
  </w:num>
  <w:num w:numId="15">
    <w:abstractNumId w:val="24"/>
  </w:num>
  <w:num w:numId="16">
    <w:abstractNumId w:val="20"/>
  </w:num>
  <w:num w:numId="17">
    <w:abstractNumId w:val="11"/>
  </w:num>
  <w:num w:numId="18">
    <w:abstractNumId w:val="48"/>
  </w:num>
  <w:num w:numId="19">
    <w:abstractNumId w:val="2"/>
  </w:num>
  <w:num w:numId="20">
    <w:abstractNumId w:val="0"/>
  </w:num>
  <w:num w:numId="21">
    <w:abstractNumId w:val="12"/>
  </w:num>
  <w:num w:numId="22">
    <w:abstractNumId w:val="8"/>
  </w:num>
  <w:num w:numId="23">
    <w:abstractNumId w:val="29"/>
  </w:num>
  <w:num w:numId="24">
    <w:abstractNumId w:val="13"/>
  </w:num>
  <w:num w:numId="25">
    <w:abstractNumId w:val="23"/>
  </w:num>
  <w:num w:numId="26">
    <w:abstractNumId w:val="31"/>
  </w:num>
  <w:num w:numId="27">
    <w:abstractNumId w:val="6"/>
  </w:num>
  <w:num w:numId="28">
    <w:abstractNumId w:val="40"/>
  </w:num>
  <w:num w:numId="29">
    <w:abstractNumId w:val="36"/>
  </w:num>
  <w:num w:numId="30">
    <w:abstractNumId w:val="30"/>
  </w:num>
  <w:num w:numId="31">
    <w:abstractNumId w:val="42"/>
  </w:num>
  <w:num w:numId="32">
    <w:abstractNumId w:val="49"/>
  </w:num>
  <w:num w:numId="33">
    <w:abstractNumId w:val="46"/>
  </w:num>
  <w:num w:numId="34">
    <w:abstractNumId w:val="1"/>
  </w:num>
  <w:num w:numId="35">
    <w:abstractNumId w:val="47"/>
  </w:num>
  <w:num w:numId="36">
    <w:abstractNumId w:val="32"/>
  </w:num>
  <w:num w:numId="37">
    <w:abstractNumId w:val="39"/>
  </w:num>
  <w:num w:numId="38">
    <w:abstractNumId w:val="38"/>
  </w:num>
  <w:num w:numId="39">
    <w:abstractNumId w:val="22"/>
  </w:num>
  <w:num w:numId="40">
    <w:abstractNumId w:val="37"/>
  </w:num>
  <w:num w:numId="41">
    <w:abstractNumId w:val="16"/>
  </w:num>
  <w:num w:numId="42">
    <w:abstractNumId w:val="33"/>
  </w:num>
  <w:num w:numId="43">
    <w:abstractNumId w:val="25"/>
  </w:num>
  <w:num w:numId="44">
    <w:abstractNumId w:val="45"/>
  </w:num>
  <w:num w:numId="45">
    <w:abstractNumId w:val="44"/>
  </w:num>
  <w:num w:numId="46">
    <w:abstractNumId w:val="41"/>
  </w:num>
  <w:num w:numId="47">
    <w:abstractNumId w:val="5"/>
  </w:num>
  <w:num w:numId="48">
    <w:abstractNumId w:val="10"/>
  </w:num>
  <w:num w:numId="49">
    <w:abstractNumId w:val="35"/>
  </w:num>
  <w:num w:numId="50">
    <w:abstractNumId w:val="1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92EA2"/>
    <w:rsid w:val="001A77CF"/>
    <w:rsid w:val="001B09BC"/>
    <w:rsid w:val="001B624D"/>
    <w:rsid w:val="001C038B"/>
    <w:rsid w:val="001C0776"/>
    <w:rsid w:val="001C0B34"/>
    <w:rsid w:val="001C4084"/>
    <w:rsid w:val="001D01D1"/>
    <w:rsid w:val="001D0AD4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8141F"/>
    <w:rsid w:val="00390A28"/>
    <w:rsid w:val="0039160D"/>
    <w:rsid w:val="00396581"/>
    <w:rsid w:val="003965FE"/>
    <w:rsid w:val="00397E79"/>
    <w:rsid w:val="003A5F3C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4695"/>
    <w:rsid w:val="003D6EB8"/>
    <w:rsid w:val="003D7CD7"/>
    <w:rsid w:val="003E1DAB"/>
    <w:rsid w:val="003E41CD"/>
    <w:rsid w:val="003F4120"/>
    <w:rsid w:val="003F44A5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60D7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2A3B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A777A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0828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6AD5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0FC1"/>
    <w:rsid w:val="009D1E85"/>
    <w:rsid w:val="009D22C4"/>
    <w:rsid w:val="009E08FC"/>
    <w:rsid w:val="009E33A9"/>
    <w:rsid w:val="009E3CED"/>
    <w:rsid w:val="009E4376"/>
    <w:rsid w:val="009E78AF"/>
    <w:rsid w:val="009F2F07"/>
    <w:rsid w:val="009F34EB"/>
    <w:rsid w:val="00A04400"/>
    <w:rsid w:val="00A07F94"/>
    <w:rsid w:val="00A158B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46BCE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17A50"/>
    <w:rsid w:val="00B21A3B"/>
    <w:rsid w:val="00B21CC5"/>
    <w:rsid w:val="00B23004"/>
    <w:rsid w:val="00B23116"/>
    <w:rsid w:val="00B24E19"/>
    <w:rsid w:val="00B27BF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581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0C83"/>
    <w:rsid w:val="00D25838"/>
    <w:rsid w:val="00D26665"/>
    <w:rsid w:val="00D26D34"/>
    <w:rsid w:val="00D27DE2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19A2"/>
    <w:rsid w:val="00F41F46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67E8C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4230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50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26" Type="http://schemas.openxmlformats.org/officeDocument/2006/relationships/image" Target="media/image100.jpeg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10.png"/><Relationship Id="rId30" Type="http://schemas.openxmlformats.org/officeDocument/2006/relationships/footer" Target="footer1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6D49E1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F3BE4A3-7FF5-4AF2-8D3A-3E985BC88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349</TotalTime>
  <Pages>11</Pages>
  <Words>1199</Words>
  <Characters>6836</Characters>
  <Application>Microsoft Office Word</Application>
  <DocSecurity>8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Carmen Chan</cp:lastModifiedBy>
  <cp:revision>75</cp:revision>
  <cp:lastPrinted>2014-09-18T04:01:00Z</cp:lastPrinted>
  <dcterms:created xsi:type="dcterms:W3CDTF">2015-02-26T05:16:00Z</dcterms:created>
  <dcterms:modified xsi:type="dcterms:W3CDTF">2018-11-20T01:44:00Z</dcterms:modified>
  <cp:contentStatus>v1-0_29/09/2017</cp:contentStatus>
</cp:coreProperties>
</file>