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95AA4" w14:textId="77777777" w:rsidR="00D6659B" w:rsidRPr="004932A4" w:rsidRDefault="002962BC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5830FF1CB45D46C1B209B89ABE75B87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56A71EBE" w14:textId="77777777" w:rsidR="00D6659B" w:rsidRDefault="002962BC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BD4AEA152B244AF1A4598A381CFFFB7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14:paraId="64533EB4" w14:textId="77777777" w:rsidR="00D6659B" w:rsidRPr="004932A4" w:rsidRDefault="00D6659B" w:rsidP="00D6659B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14:paraId="68997DDE" w14:textId="77777777" w:rsidR="00D6659B" w:rsidRPr="004C3241" w:rsidRDefault="00D6659B" w:rsidP="00D6659B">
      <w:pPr>
        <w:ind w:left="709" w:right="-24" w:hanging="709"/>
        <w:rPr>
          <w:rFonts w:ascii="Arial" w:hAnsi="Arial" w:cs="Arial"/>
          <w:b/>
          <w:sz w:val="20"/>
        </w:rPr>
      </w:pPr>
    </w:p>
    <w:p w14:paraId="637E9EDD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CBFAFF6556D24EFD9286F68B64E25BC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BSBOHS201A</w:t>
          </w:r>
        </w:sdtContent>
      </w:sdt>
      <w:r w:rsidRPr="005C684E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C6855949407C49588CA6089E3398D64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Participate in OHS processes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 required. To demonstrate competence in this unit, </w:t>
      </w:r>
      <w:r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 and consistently. For Apprentices and Trainees, this includes employer completion of the Employer Record Book (ERB). </w:t>
      </w:r>
    </w:p>
    <w:p w14:paraId="0BA16FBC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4B4844E8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Pr="004C3241">
        <w:rPr>
          <w:rFonts w:ascii="Arial" w:hAnsi="Arial" w:cs="Arial"/>
          <w:sz w:val="20"/>
        </w:rPr>
        <w:t>Trainer/Assessor</w:t>
      </w:r>
      <w:r>
        <w:rPr>
          <w:rFonts w:ascii="Arial" w:hAnsi="Arial" w:cs="Arial"/>
          <w:sz w:val="20"/>
        </w:rPr>
        <w:t>, who should note such arrangements in the ‘Assessor Comments’ on the affected assessment</w:t>
      </w:r>
      <w:r w:rsidRPr="004C3241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 xml:space="preserve">If a participant feels they </w:t>
      </w:r>
      <w:r w:rsidRPr="004C3241">
        <w:rPr>
          <w:rFonts w:ascii="Arial" w:hAnsi="Arial" w:cs="Arial"/>
          <w:sz w:val="20"/>
        </w:rPr>
        <w:t xml:space="preserve">are not yet ready to be assessed, </w:t>
      </w:r>
      <w:r>
        <w:rPr>
          <w:rFonts w:ascii="Arial" w:hAnsi="Arial" w:cs="Arial"/>
          <w:sz w:val="20"/>
        </w:rPr>
        <w:t xml:space="preserve">they should </w:t>
      </w:r>
      <w:r w:rsidRPr="004C3241">
        <w:rPr>
          <w:rFonts w:ascii="Arial" w:hAnsi="Arial" w:cs="Arial"/>
          <w:sz w:val="20"/>
        </w:rPr>
        <w:t xml:space="preserve">discuss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options with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Trainer/Assessor. </w:t>
      </w:r>
    </w:p>
    <w:p w14:paraId="2E88484E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3D4AB1E0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If </w:t>
      </w:r>
      <w:r>
        <w:rPr>
          <w:rFonts w:ascii="Arial" w:hAnsi="Arial" w:cs="Arial"/>
          <w:sz w:val="20"/>
        </w:rPr>
        <w:t>a participant does not</w:t>
      </w:r>
      <w:r w:rsidRPr="004C3241">
        <w:rPr>
          <w:rFonts w:ascii="Arial" w:hAnsi="Arial" w:cs="Arial"/>
          <w:sz w:val="20"/>
        </w:rPr>
        <w:t xml:space="preserve"> answer some questions or perform some tasks,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will be deemed ‘Not Satisfactory’ for the task and ‘Not Yet Competent’ for the unit of competency. </w:t>
      </w:r>
      <w:r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 xml:space="preserve">options. Should </w:t>
      </w:r>
      <w:r>
        <w:rPr>
          <w:rFonts w:ascii="Arial" w:hAnsi="Arial" w:cs="Arial"/>
          <w:sz w:val="20"/>
        </w:rPr>
        <w:t xml:space="preserve">a participant </w:t>
      </w:r>
      <w:r w:rsidRPr="004C3241">
        <w:rPr>
          <w:rFonts w:ascii="Arial" w:hAnsi="Arial" w:cs="Arial"/>
          <w:sz w:val="20"/>
        </w:rPr>
        <w:t>still b</w:t>
      </w:r>
      <w:r>
        <w:rPr>
          <w:rFonts w:ascii="Arial" w:hAnsi="Arial" w:cs="Arial"/>
          <w:sz w:val="20"/>
        </w:rPr>
        <w:t>e deemed ‘Not Satisfactory’ they</w:t>
      </w:r>
      <w:r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14:paraId="7596BA89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327F03A5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submit</w:t>
      </w:r>
      <w:r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14:paraId="4DBB9DBE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319F62D5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13EED1C7" w14:textId="77777777" w:rsidTr="00CA29C4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4A9F52EE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14:paraId="5D3D4E39" w14:textId="21F63443" w:rsidR="00D6659B" w:rsidRPr="00455CC3" w:rsidRDefault="00E80EEE" w:rsidP="00CA29C4">
            <w:pPr>
              <w:jc w:val="left"/>
              <w:rPr>
                <w:rFonts w:ascii="Arial" w:hAnsi="Arial" w:cs="Arial"/>
                <w:sz w:val="22"/>
              </w:rPr>
            </w:pPr>
            <w:permStart w:id="158481785" w:edGrp="everyone"/>
            <w:r>
              <w:rPr>
                <w:rFonts w:ascii="Arial" w:hAnsi="Arial" w:cs="Arial"/>
                <w:sz w:val="22"/>
              </w:rPr>
              <w:t>Bernadette Mau</w:t>
            </w:r>
            <w:permEnd w:id="158481785"/>
          </w:p>
        </w:tc>
      </w:tr>
    </w:tbl>
    <w:p w14:paraId="4BF27671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2FB69AE7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D6659B" w:rsidRPr="004C3241" w14:paraId="255A7D9D" w14:textId="77777777" w:rsidTr="00CA29C4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14:paraId="0B615F32" w14:textId="77777777" w:rsidR="00D6659B" w:rsidRPr="004C3241" w:rsidRDefault="00D6659B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14:paraId="318DBB62" w14:textId="77777777" w:rsidR="00D6659B" w:rsidRPr="004C3241" w:rsidRDefault="00D6659B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D6659B" w:rsidRPr="004C3241" w14:paraId="2DA0266A" w14:textId="77777777" w:rsidTr="00CA29C4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1B91AFCD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Theory Exam</w:t>
            </w:r>
          </w:p>
        </w:tc>
        <w:tc>
          <w:tcPr>
            <w:tcW w:w="2667" w:type="dxa"/>
            <w:vAlign w:val="center"/>
          </w:tcPr>
          <w:p w14:paraId="3F12150D" w14:textId="77777777" w:rsidR="00D6659B" w:rsidRPr="004C3241" w:rsidRDefault="002962BC" w:rsidP="00CA29C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63328096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763328096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1994982753" w:edGrp="everyone"/>
        <w:tc>
          <w:tcPr>
            <w:tcW w:w="2668" w:type="dxa"/>
            <w:vAlign w:val="center"/>
          </w:tcPr>
          <w:p w14:paraId="33BE7BCD" w14:textId="77777777" w:rsidR="00D6659B" w:rsidRPr="004C3241" w:rsidRDefault="002962BC" w:rsidP="00CA29C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994982753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60E88B48" w14:textId="77777777" w:rsidTr="00CA29C4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73EE7A29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tc>
          <w:tcPr>
            <w:tcW w:w="2667" w:type="dxa"/>
            <w:vAlign w:val="center"/>
          </w:tcPr>
          <w:p w14:paraId="1ED165F1" w14:textId="77777777" w:rsidR="00D6659B" w:rsidRPr="004C3241" w:rsidRDefault="002962BC" w:rsidP="00CA29C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05740444" w:edGrp="everyone"/>
                <w:r w:rsidR="00D6659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205740444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14:paraId="62408985" w14:textId="77777777" w:rsidR="00D6659B" w:rsidRPr="004C3241" w:rsidRDefault="002962BC" w:rsidP="00CA29C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6989368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46989368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22459C35" w14:textId="77777777" w:rsidTr="00CA29C4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14:paraId="54342C6F" w14:textId="77777777" w:rsidR="00D6659B" w:rsidRPr="004C3241" w:rsidRDefault="00D6659B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1016141542" w:edGrp="everyone"/>
        <w:tc>
          <w:tcPr>
            <w:tcW w:w="2667" w:type="dxa"/>
            <w:vAlign w:val="center"/>
          </w:tcPr>
          <w:p w14:paraId="70999203" w14:textId="77777777" w:rsidR="00D6659B" w:rsidRPr="004C3241" w:rsidRDefault="002962BC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016141542"/>
            <w:r w:rsidR="00D6659B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tc>
          <w:tcPr>
            <w:tcW w:w="2668" w:type="dxa"/>
            <w:vAlign w:val="center"/>
          </w:tcPr>
          <w:p w14:paraId="4E836850" w14:textId="77777777" w:rsidR="00D6659B" w:rsidRPr="004C3241" w:rsidRDefault="002962BC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2498249" w:edGrp="everyone"/>
                <w:r w:rsidR="00D6659B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72498249"/>
              </w:sdtContent>
            </w:sdt>
            <w:r w:rsidR="00D6659B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14:paraId="63865A3E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3440F72F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32224C3B" w14:textId="77777777" w:rsidTr="00CA29C4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3B5786D0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14:paraId="27DBB101" w14:textId="77777777" w:rsidR="00D6659B" w:rsidRPr="00455CC3" w:rsidRDefault="00D6659B" w:rsidP="00CA29C4">
            <w:pPr>
              <w:jc w:val="left"/>
              <w:rPr>
                <w:rFonts w:ascii="Arial" w:hAnsi="Arial" w:cs="Arial"/>
                <w:sz w:val="22"/>
              </w:rPr>
            </w:pPr>
            <w:permStart w:id="948188771" w:edGrp="everyone"/>
            <w:permEnd w:id="948188771"/>
          </w:p>
        </w:tc>
      </w:tr>
      <w:tr w:rsidR="00D6659B" w:rsidRPr="004C3241" w14:paraId="04254AFC" w14:textId="77777777" w:rsidTr="001E187F">
        <w:trPr>
          <w:trHeight w:val="68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68D3373E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153498998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EndPr/>
          <w:sdtContent>
            <w:tc>
              <w:tcPr>
                <w:tcW w:w="5335" w:type="dxa"/>
                <w:tcBorders>
                  <w:bottom w:val="single" w:sz="4" w:space="0" w:color="auto"/>
                </w:tcBorders>
                <w:vAlign w:val="center"/>
              </w:tcPr>
              <w:p w14:paraId="09FB2E21" w14:textId="77777777" w:rsidR="00D6659B" w:rsidRPr="004C3241" w:rsidRDefault="00D6659B" w:rsidP="00CA29C4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A2811F3" wp14:editId="7E458472">
                      <wp:extent cx="3276000" cy="396000"/>
                      <wp:effectExtent l="0" t="0" r="635" b="4445"/>
                      <wp:docPr id="2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34989989" w:displacedByCustomXml="prev"/>
      </w:tr>
      <w:tr w:rsidR="00D6659B" w:rsidRPr="004C3241" w14:paraId="3BDD1051" w14:textId="77777777" w:rsidTr="001E187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25BA525B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171273746" w:edGrp="everyone"/>
        <w:tc>
          <w:tcPr>
            <w:tcW w:w="53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7F6385C" w14:textId="77777777" w:rsidR="00D6659B" w:rsidRPr="00DD7A44" w:rsidRDefault="002962BC" w:rsidP="00CA29C4">
            <w:pPr>
              <w:tabs>
                <w:tab w:val="left" w:pos="4492"/>
              </w:tabs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AAA8EFE7EEC744A3A4E2111617BBCA8B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71273746"/>
          </w:p>
        </w:tc>
      </w:tr>
    </w:tbl>
    <w:p w14:paraId="2AC7C6AC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Ref396827952"/>
    <w:p w14:paraId="4D1D86C1" w14:textId="77777777" w:rsidR="00D6659B" w:rsidRPr="004932A4" w:rsidRDefault="002962BC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6873D4739B9348AF9DDACA04A220FF0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00C784E4" w14:textId="77777777" w:rsidR="00D6659B" w:rsidRPr="004932A4" w:rsidRDefault="002962BC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7D6DB269E8994CBF9F8F8B261E07EF5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14:paraId="0141CC17" w14:textId="77777777" w:rsidR="00D6659B" w:rsidRDefault="00D6659B" w:rsidP="00D6659B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6659B" w14:paraId="310861E9" w14:textId="77777777" w:rsidTr="00CA29C4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543F36BE" w14:textId="77777777" w:rsidR="00D6659B" w:rsidRDefault="00D6659B" w:rsidP="00CA29C4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1823F8B1" w14:textId="77777777" w:rsidR="00D6659B" w:rsidRPr="0032118C" w:rsidRDefault="00D6659B" w:rsidP="00CA29C4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37086B7A" w14:textId="77777777" w:rsidR="00D6659B" w:rsidRPr="0032118C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14:paraId="5910049B" w14:textId="77777777" w:rsidR="00D6659B" w:rsidRPr="0032118C" w:rsidRDefault="00D6659B" w:rsidP="00CA29C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An oral examination 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14:paraId="568D8D9E" w14:textId="77777777" w:rsidR="00D6659B" w:rsidRPr="0032118C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0F7EC20A" w14:textId="77777777" w:rsidR="00D6659B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CE6B2BB" w14:textId="77777777" w:rsidR="00D6659B" w:rsidRPr="0032118C" w:rsidRDefault="00D6659B" w:rsidP="00CA29C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09637326" w14:textId="77777777" w:rsidR="00D6659B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14:paraId="474529A8" w14:textId="77777777" w:rsidR="00D6659B" w:rsidRPr="0032118C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435BFC5B" w14:textId="77777777" w:rsidR="00D6659B" w:rsidRPr="0032118C" w:rsidRDefault="00D6659B" w:rsidP="00CA29C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AECFF3C" w14:textId="77777777" w:rsidR="00D6659B" w:rsidRPr="00923E1E" w:rsidRDefault="00D6659B" w:rsidP="00CA29C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29A0FB91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1FDFADF0" w14:textId="77777777" w:rsidR="00D6659B" w:rsidRPr="00830749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830749" w14:paraId="663CF2C8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32095DE" w14:textId="77777777" w:rsidR="00D6659B" w:rsidRPr="001C4084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4226300" w14:textId="180BB99B" w:rsidR="00D6659B" w:rsidRPr="001C4084" w:rsidRDefault="00E132A4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914900540" w:edGrp="everyone"/>
            <w:r>
              <w:rPr>
                <w:rFonts w:ascii="Arial" w:hAnsi="Arial" w:cs="Arial"/>
                <w:sz w:val="22"/>
                <w:szCs w:val="22"/>
              </w:rPr>
              <w:t>Bernadette Mau</w:t>
            </w:r>
            <w:permEnd w:id="914900540"/>
          </w:p>
        </w:tc>
      </w:tr>
      <w:tr w:rsidR="00D6659B" w:rsidRPr="004E05D0" w14:paraId="63C433A7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B3ABF31" w14:textId="77777777" w:rsidR="00D6659B" w:rsidRPr="004E05D0" w:rsidRDefault="00D6659B" w:rsidP="00CA29C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7C5A128" w14:textId="77777777" w:rsidR="00D6659B" w:rsidRPr="004E05D0" w:rsidRDefault="00D6659B" w:rsidP="00CA29C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830749" w14:paraId="30DD2349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8FE6961" w14:textId="77777777" w:rsidR="00D6659B" w:rsidRPr="001C4084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209492860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531D94AA" w14:textId="77777777" w:rsidR="00D6659B" w:rsidRPr="00DD7A44" w:rsidRDefault="00D6659B" w:rsidP="00CA29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BF6FC34" wp14:editId="58C48977">
                      <wp:extent cx="1010611" cy="428625"/>
                      <wp:effectExtent l="0" t="0" r="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4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10611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94928606" w:displacedByCustomXml="prev"/>
      </w:tr>
      <w:tr w:rsidR="00D6659B" w:rsidRPr="00830749" w14:paraId="268A1939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E9F8615" w14:textId="77777777" w:rsidR="00D6659B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8E78FF2" w14:textId="77777777" w:rsidR="00D6659B" w:rsidRPr="001C4084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43B8BE48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AF65F2D" w14:textId="77777777" w:rsidR="00D6659B" w:rsidRPr="0077428E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98949831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032B3FC71AAE416D8F283B7BF931ED16"/>
            </w:placeholder>
            <w:date w:fullDate="2021-11-12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78ADEF0D" w14:textId="7822228B" w:rsidR="00D6659B" w:rsidRPr="00DD7A44" w:rsidRDefault="00114147" w:rsidP="00CA29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12/11/2021</w:t>
                </w:r>
              </w:p>
            </w:tc>
          </w:sdtContent>
        </w:sdt>
        <w:permEnd w:id="1989498311" w:displacedByCustomXml="prev"/>
      </w:tr>
    </w:tbl>
    <w:p w14:paraId="2168B40A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48CF9BFB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32118C" w14:paraId="22BD6C54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F9FB670" w14:textId="77777777" w:rsidR="00D6659B" w:rsidRPr="0032118C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D26C0C1" w14:textId="77777777" w:rsidR="00D6659B" w:rsidRPr="0032118C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61945855" w:edGrp="everyone"/>
            <w:permEnd w:id="61945855"/>
          </w:p>
        </w:tc>
      </w:tr>
      <w:tr w:rsidR="00D6659B" w:rsidRPr="004E05D0" w14:paraId="04B05406" w14:textId="77777777" w:rsidTr="00CA29C4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7F19F8A" w14:textId="77777777" w:rsidR="00D6659B" w:rsidRPr="004E05D0" w:rsidRDefault="00D6659B" w:rsidP="00CA29C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B8266D8" w14:textId="77777777" w:rsidR="00D6659B" w:rsidRPr="004E05D0" w:rsidRDefault="00D6659B" w:rsidP="00CA29C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32118C" w14:paraId="03C37C2F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B941EDA" w14:textId="77777777" w:rsidR="00D6659B" w:rsidRPr="0032118C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207141369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7C7085A1" w14:textId="77777777" w:rsidR="00D6659B" w:rsidRPr="00DD7A44" w:rsidRDefault="00D6659B" w:rsidP="00CA29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48AB581" wp14:editId="5861C764">
                      <wp:extent cx="3933825" cy="428625"/>
                      <wp:effectExtent l="0" t="0" r="9525" b="9525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71413690" w:displacedByCustomXml="prev"/>
      </w:tr>
      <w:tr w:rsidR="00D6659B" w:rsidRPr="0032118C" w14:paraId="56B6027C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D7FD2F0" w14:textId="77777777" w:rsidR="00D6659B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BCC4669" w14:textId="77777777" w:rsidR="00D6659B" w:rsidRPr="0032118C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1195EB78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F8A2ECF" w14:textId="77777777" w:rsidR="00D6659B" w:rsidRPr="0077428E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41971898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33273EC" w14:textId="77777777" w:rsidR="00D6659B" w:rsidRPr="00DD7A44" w:rsidRDefault="002962BC" w:rsidP="00CA29C4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8736E23FF8C244D1AFADB18D44369392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41971898"/>
          </w:p>
        </w:tc>
      </w:tr>
    </w:tbl>
    <w:p w14:paraId="3F77200D" w14:textId="77777777" w:rsidR="00D6659B" w:rsidRPr="0077428E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58157B2C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D6659B" w:rsidRPr="004932A4" w14:paraId="0F03ED38" w14:textId="77777777" w:rsidTr="00CA29C4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4B2328C4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14:paraId="1EDFC29E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14:paraId="0939F1F5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6659B" w:rsidRPr="004932A4" w14:paraId="5FA697B1" w14:textId="77777777" w:rsidTr="00CA29C4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24B02D13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411" w:type="dxa"/>
            <w:vMerge w:val="restart"/>
            <w:vAlign w:val="center"/>
          </w:tcPr>
          <w:p w14:paraId="15BE006E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57766959" w:edGrp="everyone"/>
            <w:permEnd w:id="1057766959"/>
          </w:p>
        </w:tc>
        <w:tc>
          <w:tcPr>
            <w:tcW w:w="1346" w:type="dxa"/>
            <w:vAlign w:val="center"/>
          </w:tcPr>
          <w:p w14:paraId="35233D39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14:paraId="23F09591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6659B" w:rsidRPr="004932A4" w14:paraId="2CBAEB72" w14:textId="77777777" w:rsidTr="00CA29C4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15164E19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14:paraId="13BEE509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101231613" w:edGrp="everyone"/>
        <w:tc>
          <w:tcPr>
            <w:tcW w:w="1346" w:type="dxa"/>
            <w:vAlign w:val="center"/>
          </w:tcPr>
          <w:p w14:paraId="1D65367B" w14:textId="77777777" w:rsidR="00D6659B" w:rsidRPr="00533511" w:rsidRDefault="002962BC" w:rsidP="00CA29C4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15D4E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101231613"/>
          </w:p>
        </w:tc>
        <w:permStart w:id="527916495" w:edGrp="everyone"/>
        <w:tc>
          <w:tcPr>
            <w:tcW w:w="1347" w:type="dxa"/>
            <w:vAlign w:val="center"/>
          </w:tcPr>
          <w:p w14:paraId="4EE7C69A" w14:textId="77777777" w:rsidR="00D6659B" w:rsidRPr="00533511" w:rsidRDefault="002962BC" w:rsidP="00CA29C4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527916495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D6659B" w:rsidRPr="000C0B14" w14:paraId="5841F5D6" w14:textId="77777777" w:rsidTr="00CA29C4">
        <w:tc>
          <w:tcPr>
            <w:tcW w:w="9057" w:type="dxa"/>
            <w:shd w:val="clear" w:color="auto" w:fill="D9D9D9" w:themeFill="background1" w:themeFillShade="D9"/>
          </w:tcPr>
          <w:p w14:paraId="19E744AA" w14:textId="77777777" w:rsidR="00D6659B" w:rsidRPr="000C0B14" w:rsidRDefault="00D6659B" w:rsidP="00CA29C4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6659B" w:rsidRPr="000C0B14" w14:paraId="723F70EA" w14:textId="77777777" w:rsidTr="00CA29C4">
        <w:trPr>
          <w:trHeight w:val="13433"/>
        </w:trPr>
        <w:tc>
          <w:tcPr>
            <w:tcW w:w="9057" w:type="dxa"/>
          </w:tcPr>
          <w:p w14:paraId="758108E7" w14:textId="77777777" w:rsidR="00D6659B" w:rsidRPr="000C0B14" w:rsidRDefault="00D6659B" w:rsidP="00CA29C4">
            <w:pPr>
              <w:rPr>
                <w:rFonts w:ascii="Arial" w:hAnsi="Arial" w:cs="Arial"/>
                <w:szCs w:val="24"/>
              </w:rPr>
            </w:pPr>
            <w:permStart w:id="1218073977" w:edGrp="everyone"/>
            <w:permEnd w:id="1218073977"/>
          </w:p>
        </w:tc>
      </w:tr>
    </w:tbl>
    <w:bookmarkEnd w:id="0"/>
    <w:p w14:paraId="06DBA989" w14:textId="77777777" w:rsidR="00D6659B" w:rsidRPr="00553DDB" w:rsidRDefault="00D6659B" w:rsidP="00D6659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>
        <w:t xml:space="preserve">writing </w:t>
      </w:r>
      <w:r w:rsidRPr="00553DDB">
        <w:t xml:space="preserve">the </w:t>
      </w:r>
      <w:r>
        <w:t xml:space="preserve">appropriate </w:t>
      </w:r>
      <w:r w:rsidRPr="00553DDB">
        <w:t>letter</w:t>
      </w:r>
      <w:r>
        <w:t xml:space="preserve"> next to each number</w:t>
      </w:r>
      <w:r w:rsidRPr="00553DDB">
        <w:t xml:space="preserve"> in the centre column.</w:t>
      </w:r>
    </w:p>
    <w:p w14:paraId="3403AF3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D6659B" w:rsidRPr="00553DDB" w14:paraId="4F51FD4A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C6648B2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AFF9B79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AFC3D62" w14:textId="77777777" w:rsidR="00D6659B" w:rsidRPr="00553DDB" w:rsidRDefault="00D6659B" w:rsidP="00CA29C4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9CBBCEE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17761791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81BD89E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76179164" w:displacedByCustomXml="prev"/>
      </w:tr>
      <w:tr w:rsidR="00D6659B" w:rsidRPr="00553DDB" w14:paraId="25BD6B0C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76EDC33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023B9D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B5BA85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71C15AE7" w14:textId="71230B27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271124793" w:edGrp="everyone"/>
            <w:r w:rsidR="00E80EEE">
              <w:rPr>
                <w:rFonts w:ascii="Arial" w:hAnsi="Arial" w:cs="Arial"/>
                <w:sz w:val="22"/>
              </w:rPr>
              <w:t>F</w:t>
            </w:r>
            <w:permEnd w:id="271124793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940E9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C0130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566068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746F366C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EC0692C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68FB791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28215CF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38B81C3" w14:textId="6DD3D4D3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2106669429" w:edGrp="everyone"/>
            <w:r w:rsidR="00E80EEE">
              <w:rPr>
                <w:rFonts w:ascii="Arial" w:hAnsi="Arial" w:cs="Arial"/>
                <w:sz w:val="22"/>
              </w:rPr>
              <w:t>E</w:t>
            </w:r>
            <w:permEnd w:id="210666942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DEE54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CFA35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07C075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4CE69CD0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87B90E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6D3369D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FE2E76C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7ED4F186" w14:textId="12A56022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657291776" w:edGrp="everyone"/>
            <w:r w:rsidR="00957B80">
              <w:rPr>
                <w:rFonts w:ascii="Arial" w:hAnsi="Arial" w:cs="Arial"/>
                <w:sz w:val="22"/>
              </w:rPr>
              <w:t>A</w:t>
            </w:r>
            <w:permEnd w:id="65729177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292F9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D2682" w14:textId="77777777" w:rsidR="00D6659B" w:rsidRPr="00553DDB" w:rsidRDefault="00D6659B" w:rsidP="00CA29C4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8B3114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1EA3B47A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1ABB84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A989CA2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BBDB8FD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86E75FC" w14:textId="23376724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380384296" w:edGrp="everyone"/>
            <w:r w:rsidR="00957B80">
              <w:rPr>
                <w:rFonts w:ascii="Arial" w:hAnsi="Arial" w:cs="Arial"/>
                <w:sz w:val="22"/>
              </w:rPr>
              <w:t>D</w:t>
            </w:r>
            <w:permEnd w:id="38038429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1279B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91DBB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066028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7DBA32AE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94F6CEA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711F026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636C2EA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DE04E11" w14:textId="1353794D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595854479" w:edGrp="everyone"/>
            <w:r w:rsidR="00E80EEE">
              <w:rPr>
                <w:rFonts w:ascii="Arial" w:hAnsi="Arial" w:cs="Arial"/>
                <w:sz w:val="22"/>
              </w:rPr>
              <w:t>C</w:t>
            </w:r>
            <w:permEnd w:id="59585447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FD1D2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1317E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A947E33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1CEB76C5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373A57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0C602A2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75FD167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01F11A03" w14:textId="16969943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710952441" w:edGrp="everyone"/>
            <w:r w:rsidR="00957B80">
              <w:rPr>
                <w:rFonts w:ascii="Arial" w:hAnsi="Arial" w:cs="Arial"/>
                <w:sz w:val="22"/>
              </w:rPr>
              <w:t>B</w:t>
            </w:r>
            <w:permEnd w:id="71095244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FA468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2EFEA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4AD573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10381CD1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53B628B5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0E449D18" w14:textId="77777777" w:rsidR="00D6659B" w:rsidRPr="00553DDB" w:rsidRDefault="00D6659B" w:rsidP="00D6659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1" w:name="_Ref424210309"/>
      <w:bookmarkStart w:id="2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1"/>
      <w:r w:rsidRPr="00553DDB">
        <w:br/>
      </w:r>
      <w:bookmarkEnd w:id="2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D6659B" w:rsidRPr="00553DDB" w14:paraId="2086A8C7" w14:textId="77777777" w:rsidTr="00CA29C4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94B666D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CA55317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D717DFC" w14:textId="77777777" w:rsidR="00D6659B" w:rsidRPr="00553DDB" w:rsidRDefault="00D6659B" w:rsidP="00CA29C4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5FB0437" w14:textId="77777777" w:rsidR="00D6659B" w:rsidRPr="00553DDB" w:rsidRDefault="00D6659B" w:rsidP="00CA29C4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1021954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9DD7963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2195419" w:displacedByCustomXml="prev"/>
      </w:tr>
      <w:tr w:rsidR="00D6659B" w:rsidRPr="00553DDB" w14:paraId="0132488E" w14:textId="77777777" w:rsidTr="00CA29C4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059DA7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DF4D3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B1EBDA" w14:textId="3AD3F82B" w:rsidR="00D6659B" w:rsidRDefault="002F02A9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09401613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Chemical </w:t>
            </w:r>
            <w:r w:rsidR="00957B80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Burns</w:t>
            </w:r>
          </w:p>
          <w:p w14:paraId="25B1B8B5" w14:textId="77777777" w:rsidR="00513CBD" w:rsidRDefault="00BA12CD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Respiratory</w:t>
            </w:r>
            <w:r w:rsidR="00513CBD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Damage</w:t>
            </w:r>
          </w:p>
          <w:p w14:paraId="0F6283E2" w14:textId="77777777" w:rsidR="00513CBD" w:rsidRDefault="00513CBD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Loss of sight </w:t>
            </w:r>
          </w:p>
          <w:p w14:paraId="52B2C20C" w14:textId="47181304" w:rsidR="00BA12CD" w:rsidRDefault="00513CBD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Loss</w:t>
            </w:r>
            <w:r w:rsidR="00BA12CD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</w:t>
            </w:r>
          </w:p>
          <w:permEnd w:id="1094016137"/>
          <w:p w14:paraId="5625FE5F" w14:textId="5BDF7C57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6812C7" w14:textId="3FC99EE8" w:rsidR="00D6659B" w:rsidRDefault="00BA12CD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005800464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Supply &amp; wear a</w:t>
            </w:r>
            <w:r w:rsidR="00396826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ppropriate Personal Protective Equipment</w:t>
            </w:r>
            <w:r w:rsidR="00513CBD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.</w:t>
            </w:r>
          </w:p>
          <w:p w14:paraId="0A9C5370" w14:textId="511251D7" w:rsidR="00D6659B" w:rsidRPr="00553DDB" w:rsidRDefault="00513CBD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Reduce time spent at risk.</w:t>
            </w:r>
            <w:permEnd w:id="100580046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39A9C2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95F2697" w14:textId="77777777" w:rsidTr="00CA29C4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116113C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69FCD44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C9D95E" w14:textId="77777777" w:rsidR="00D6659B" w:rsidRDefault="00957B80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190466385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Loss</w:t>
            </w:r>
          </w:p>
          <w:p w14:paraId="3C79FDCE" w14:textId="77777777" w:rsidR="00D6659B" w:rsidRDefault="007334B5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Headaches</w:t>
            </w:r>
          </w:p>
          <w:p w14:paraId="7B927DF4" w14:textId="1945E47D" w:rsidR="00D6659B" w:rsidRPr="00553DDB" w:rsidRDefault="007334B5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Fatigue</w:t>
            </w:r>
            <w:permEnd w:id="1190466385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DF6FFD6" w14:textId="228FE753" w:rsidR="00D6659B" w:rsidRPr="00553DDB" w:rsidRDefault="00396826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0357344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Supply &amp; </w:t>
            </w:r>
            <w:r w:rsidR="00BA12CD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w</w:t>
            </w:r>
            <w:r w:rsidR="00957B80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ear </w:t>
            </w:r>
            <w:r w:rsidR="002F02A9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PPE </w:t>
            </w:r>
            <w:r w:rsidR="00957B80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ear</w:t>
            </w:r>
            <w:r w:rsidR="00EE2CC3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protection</w:t>
            </w:r>
            <w:permEnd w:id="10357344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C19ADF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73CC9E73" w14:textId="77777777" w:rsidTr="00CA29C4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25856EF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20BCDC4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1AD3B1" w14:textId="77777777" w:rsidR="00BA12CD" w:rsidRDefault="00396826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775698876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</w:t>
            </w:r>
          </w:p>
          <w:p w14:paraId="589D7C84" w14:textId="77777777" w:rsidR="00BA12CD" w:rsidRDefault="00396826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Sprains</w:t>
            </w:r>
          </w:p>
          <w:p w14:paraId="69E1A1DC" w14:textId="6F56499D" w:rsidR="00D6659B" w:rsidRPr="00553DDB" w:rsidRDefault="00396826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Breaks </w:t>
            </w:r>
            <w:permEnd w:id="1775698876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16F2782" w14:textId="39748152" w:rsidR="00BA12CD" w:rsidRDefault="00BA12CD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975771640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T</w:t>
            </w:r>
            <w:r w:rsidR="00396826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raining given to staff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.</w:t>
            </w:r>
            <w:r w:rsidR="00396826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</w:t>
            </w:r>
          </w:p>
          <w:p w14:paraId="59620051" w14:textId="76246980" w:rsidR="00BA12CD" w:rsidRDefault="00BA12CD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Use mechanical equipment if possible.</w:t>
            </w:r>
          </w:p>
          <w:p w14:paraId="6EB4FA13" w14:textId="2B467A18" w:rsidR="00BA12CD" w:rsidRDefault="00BA12CD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Lighten load if neccessary</w:t>
            </w:r>
          </w:p>
          <w:permEnd w:id="975771640"/>
          <w:p w14:paraId="100B549C" w14:textId="72829015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DB9966D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0BE78D3A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4D21AFD4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206335FA" w14:textId="77777777" w:rsidR="00D6659B" w:rsidRPr="00553DDB" w:rsidRDefault="00D6659B" w:rsidP="00D6659B">
      <w:pPr>
        <w:pStyle w:val="11CSTCPLQuestionBullet"/>
        <w:ind w:left="709" w:hanging="709"/>
      </w:pPr>
      <w:bookmarkStart w:id="3" w:name="_Ref415045277"/>
      <w:r w:rsidRPr="00553DDB">
        <w:t>Who should you speak to if you find problems (e.g. hazards, accidents and emergencies)?</w:t>
      </w:r>
      <w:bookmarkEnd w:id="3"/>
    </w:p>
    <w:p w14:paraId="191A891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3DA0509B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A0B20D0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68809" w14:textId="3582A558" w:rsidR="00D6659B" w:rsidRPr="00ED59C9" w:rsidRDefault="00513CBD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828705036" w:edGrp="everyone"/>
            <w:r>
              <w:rPr>
                <w:rFonts w:ascii="Arial" w:hAnsi="Arial" w:cs="Arial"/>
                <w:sz w:val="22"/>
                <w:szCs w:val="22"/>
              </w:rPr>
              <w:t>Immediate Supervisor</w:t>
            </w:r>
            <w:permEnd w:id="828705036"/>
          </w:p>
        </w:tc>
        <w:permStart w:id="1487783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7CD64CA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8778390" w:displacedByCustomXml="prev"/>
      </w:tr>
    </w:tbl>
    <w:p w14:paraId="4A411F21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3F540024" w14:textId="77777777" w:rsidR="00D6659B" w:rsidRPr="00553DDB" w:rsidRDefault="00D6659B" w:rsidP="00D6659B">
      <w:pPr>
        <w:pStyle w:val="11CSTCPLQuestionBullet"/>
        <w:ind w:left="709" w:hanging="709"/>
        <w:jc w:val="both"/>
      </w:pPr>
      <w:bookmarkStart w:id="4" w:name="_Ref406591713"/>
      <w:r w:rsidRPr="00553DDB">
        <w:t xml:space="preserve">What </w:t>
      </w:r>
      <w:r>
        <w:t>action should be taken if plant, tools and/or equipment are found to be defective? Tick your response.</w:t>
      </w:r>
      <w:bookmarkEnd w:id="4"/>
    </w:p>
    <w:p w14:paraId="1496460A" w14:textId="77777777" w:rsidR="00D6659B" w:rsidRPr="00830749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14:paraId="0F559CAE" w14:textId="77777777" w:rsidTr="00CA29C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409A2C1" w14:textId="77777777" w:rsidR="00D6659B" w:rsidRDefault="00D6659B" w:rsidP="00D6659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0B5BDFF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46D174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8537556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6322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2DE259C" w14:textId="77777777" w:rsidR="00D6659B" w:rsidRPr="00553DDB" w:rsidRDefault="00B15D4E" w:rsidP="00D6659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3755628" w:displacedByCustomXml="prev"/>
      </w:tr>
      <w:tr w:rsidR="00B15D4E" w14:paraId="509231CE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2686BDE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878411408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6087336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FF0760" w14:textId="77777777" w:rsidR="00B15D4E" w:rsidRPr="00B15D4E" w:rsidRDefault="00AA60C6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187841140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CAE504" w14:textId="77777777" w:rsidR="00B15D4E" w:rsidRDefault="00B15D4E" w:rsidP="00B15D4E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6C07695" w14:textId="77777777" w:rsidR="00B15D4E" w:rsidRDefault="00B15D4E" w:rsidP="00B15D4E">
            <w:pPr>
              <w:ind w:left="993" w:hanging="993"/>
            </w:pPr>
          </w:p>
        </w:tc>
      </w:tr>
      <w:tr w:rsidR="00B15D4E" w14:paraId="21A5255B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8D9976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511955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96936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44ED61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119559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536DD8" w14:textId="77777777" w:rsidR="00B15D4E" w:rsidRDefault="00B15D4E" w:rsidP="00B15D4E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8A9B582" w14:textId="77777777" w:rsidR="00B15D4E" w:rsidRDefault="00B15D4E" w:rsidP="00B15D4E">
            <w:pPr>
              <w:ind w:left="993" w:hanging="993"/>
            </w:pPr>
          </w:p>
        </w:tc>
      </w:tr>
      <w:tr w:rsidR="00B15D4E" w14:paraId="44D395DA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796CD14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76831442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75651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65ADF" w14:textId="0A92197B" w:rsidR="00B15D4E" w:rsidRPr="00B15D4E" w:rsidRDefault="00513CBD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6831442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18F859" w14:textId="77777777" w:rsidR="00B15D4E" w:rsidRDefault="00B15D4E" w:rsidP="00B15D4E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FC5848" w14:textId="77777777" w:rsidR="00B15D4E" w:rsidRDefault="00B15D4E" w:rsidP="00B15D4E">
            <w:pPr>
              <w:ind w:left="993" w:hanging="993"/>
            </w:pPr>
          </w:p>
        </w:tc>
      </w:tr>
      <w:tr w:rsidR="00B15D4E" w14:paraId="116335D4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28A1EB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4718087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8741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D8600E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7180876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E9CEF3" w14:textId="77777777" w:rsidR="00B15D4E" w:rsidRDefault="00B15D4E" w:rsidP="00B15D4E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B546A0" w14:textId="77777777" w:rsidR="00B15D4E" w:rsidRDefault="00B15D4E" w:rsidP="00B15D4E">
            <w:pPr>
              <w:ind w:left="993" w:hanging="993"/>
            </w:pPr>
          </w:p>
        </w:tc>
      </w:tr>
    </w:tbl>
    <w:p w14:paraId="2614C75B" w14:textId="77777777" w:rsidR="00D6659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p w14:paraId="0630B086" w14:textId="77777777" w:rsidR="00D6659B" w:rsidRPr="00553DDB" w:rsidRDefault="00D6659B" w:rsidP="00D6659B"/>
    <w:p w14:paraId="14F0BC94" w14:textId="77777777" w:rsidR="00D6659B" w:rsidRPr="00553DDB" w:rsidRDefault="00D6659B" w:rsidP="00D6659B">
      <w:pPr>
        <w:pStyle w:val="11CSTCPLQuestionBullet"/>
        <w:ind w:left="709" w:hanging="709"/>
      </w:pPr>
      <w:bookmarkStart w:id="5" w:name="_Ref424211517"/>
      <w:r w:rsidRPr="00553DDB">
        <w:t>Which legislation relates to safety in the workplace? Tick your response.</w:t>
      </w:r>
      <w:bookmarkEnd w:id="5"/>
    </w:p>
    <w:p w14:paraId="727F409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3785CD57" w14:textId="77777777" w:rsidTr="00B15D4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6DD13D5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A4E9058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304621F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2244672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A353D85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4467265" w:displacedByCustomXml="prev"/>
      </w:tr>
      <w:tr w:rsidR="00B15D4E" w:rsidRPr="00553DDB" w14:paraId="03B4A9C3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3235B06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1478517084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088771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E67B58C" w14:textId="77777777" w:rsidR="00B15D4E" w:rsidRPr="00B15D4E" w:rsidRDefault="00B15D4E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147851708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AC7076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6325F9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5C5BFB4E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E14B52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11651060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9922016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2136C72" w14:textId="6753DFA0" w:rsidR="00B15D4E" w:rsidRPr="00B15D4E" w:rsidRDefault="0090376A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6510609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341B39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0509F7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4A1C30B5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C4D07A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20210305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51857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7ECAA9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2103052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319647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45EF651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75F5F019" w14:textId="77777777" w:rsidTr="000348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6855AD5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14898479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446075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FA775E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8984794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C230C3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FD553A0" w14:textId="77777777" w:rsidR="00B15D4E" w:rsidRPr="00553DDB" w:rsidRDefault="00B15D4E" w:rsidP="00B15D4E">
            <w:pPr>
              <w:ind w:left="993" w:hanging="993"/>
            </w:pPr>
          </w:p>
        </w:tc>
      </w:tr>
    </w:tbl>
    <w:p w14:paraId="7708DA2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9A5F9B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F6A8CF8" w14:textId="77777777" w:rsidR="00D6659B" w:rsidRPr="00553DDB" w:rsidRDefault="00D6659B" w:rsidP="00D6659B">
      <w:pPr>
        <w:pStyle w:val="11CSTCPLQuestionBullet"/>
        <w:ind w:left="709" w:hanging="709"/>
      </w:pPr>
      <w:bookmarkStart w:id="6" w:name="_Ref424211632"/>
      <w:r w:rsidRPr="00553DDB">
        <w:t>True or False (Tick your response): Employers are required by legislation to implement safety measures which are reasonably practicable.</w:t>
      </w:r>
      <w:bookmarkEnd w:id="6"/>
    </w:p>
    <w:p w14:paraId="15AEE09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F3F5F" w:rsidRPr="00553DDB" w14:paraId="05577863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0EB8454" w14:textId="77777777" w:rsidR="00DF3F5F" w:rsidRPr="00553DDB" w:rsidRDefault="00DF3F5F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576652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19623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6408B8C" w14:textId="3867702D" w:rsidR="00DF3F5F" w:rsidRPr="00B15D4E" w:rsidRDefault="0090376A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5766526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36253E" w14:textId="77777777" w:rsidR="00DF3F5F" w:rsidRPr="00553DDB" w:rsidRDefault="00DF3F5F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3F9BE2" w14:textId="77777777" w:rsidR="00DF3F5F" w:rsidRPr="00553DDB" w:rsidRDefault="00DF3F5F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49683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84BF735" w14:textId="77777777" w:rsidR="00DF3F5F" w:rsidRPr="00553DDB" w:rsidRDefault="00DF3F5F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968329" w:displacedByCustomXml="prev"/>
      </w:tr>
      <w:tr w:rsidR="00DF3F5F" w:rsidRPr="00553DDB" w14:paraId="1CF54453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B21010" w14:textId="77777777" w:rsidR="00DF3F5F" w:rsidRPr="00553DDB" w:rsidRDefault="00DF3F5F" w:rsidP="00296E83">
            <w:pPr>
              <w:ind w:left="993" w:hanging="993"/>
              <w:jc w:val="center"/>
            </w:pPr>
          </w:p>
        </w:tc>
        <w:permStart w:id="108955871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4701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51EDBBA" w14:textId="77777777" w:rsidR="00DF3F5F" w:rsidRPr="00B15D4E" w:rsidRDefault="00DF3F5F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8955871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E044F7" w14:textId="77777777" w:rsidR="00DF3F5F" w:rsidRPr="00553DDB" w:rsidRDefault="00DF3F5F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C27BC5" w14:textId="77777777" w:rsidR="00DF3F5F" w:rsidRPr="00553DDB" w:rsidRDefault="00DF3F5F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112E559" w14:textId="77777777" w:rsidR="00DF3F5F" w:rsidRPr="00553DDB" w:rsidRDefault="00DF3F5F" w:rsidP="00296E83">
            <w:pPr>
              <w:ind w:left="993" w:hanging="993"/>
            </w:pPr>
          </w:p>
        </w:tc>
      </w:tr>
    </w:tbl>
    <w:p w14:paraId="084AF87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F2A148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C61E365" w14:textId="77777777" w:rsidR="00D6659B" w:rsidRPr="00553DDB" w:rsidRDefault="00D6659B" w:rsidP="00D6659B">
      <w:pPr>
        <w:pStyle w:val="11CSTCPLQuestionBullet"/>
        <w:ind w:left="709" w:hanging="709"/>
      </w:pPr>
      <w:bookmarkStart w:id="7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7"/>
    </w:p>
    <w:p w14:paraId="625D728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96E83" w:rsidRPr="00553DDB" w14:paraId="5A6C0E85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6009BC3" w14:textId="77777777" w:rsidR="00296E83" w:rsidRPr="00553DDB" w:rsidRDefault="00296E83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1767159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591842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0644A13" w14:textId="7E88B5EC" w:rsidR="00296E83" w:rsidRPr="00B15D4E" w:rsidRDefault="0090376A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1767159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7AAA9F" w14:textId="77777777" w:rsidR="00296E83" w:rsidRPr="00553DDB" w:rsidRDefault="00296E83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6F068EF" w14:textId="77777777" w:rsidR="00296E83" w:rsidRPr="00553DDB" w:rsidRDefault="00296E83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504373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FF66420" w14:textId="77777777" w:rsidR="00296E83" w:rsidRPr="00553DDB" w:rsidRDefault="00296E83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0437305" w:displacedByCustomXml="prev"/>
      </w:tr>
      <w:tr w:rsidR="00296E83" w:rsidRPr="00553DDB" w14:paraId="4A41A0AD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75D78F" w14:textId="77777777" w:rsidR="00296E83" w:rsidRPr="00553DDB" w:rsidRDefault="00296E83" w:rsidP="00296E83">
            <w:pPr>
              <w:ind w:left="993" w:hanging="993"/>
              <w:jc w:val="center"/>
            </w:pPr>
          </w:p>
        </w:tc>
        <w:permStart w:id="18271648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62200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9DB8196" w14:textId="77777777" w:rsidR="00296E83" w:rsidRPr="00B15D4E" w:rsidRDefault="00296E83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2716480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071C0D" w14:textId="77777777" w:rsidR="00296E83" w:rsidRPr="00553DDB" w:rsidRDefault="00296E83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CC0048" w14:textId="77777777" w:rsidR="00296E83" w:rsidRPr="00553DDB" w:rsidRDefault="00296E83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793390A9" w14:textId="77777777" w:rsidR="00296E83" w:rsidRPr="00553DDB" w:rsidRDefault="00296E83" w:rsidP="00296E83">
            <w:pPr>
              <w:ind w:left="993" w:hanging="993"/>
            </w:pPr>
          </w:p>
        </w:tc>
      </w:tr>
    </w:tbl>
    <w:p w14:paraId="52BDDB4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892D344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14:paraId="13BFBDAF" w14:textId="77777777" w:rsidR="00D6659B" w:rsidRPr="00553DDB" w:rsidRDefault="00D6659B" w:rsidP="00D6659B">
      <w:pPr>
        <w:pStyle w:val="11CSTCPLQuestionBullet"/>
        <w:ind w:left="709" w:hanging="709"/>
      </w:pPr>
      <w:bookmarkStart w:id="8" w:name="_Ref424213216"/>
      <w:r w:rsidRPr="00553DDB">
        <w:lastRenderedPageBreak/>
        <w:t>The following symbols appear under the heading ‘Required PPE’ on an SDS. What do the symbols represent?</w:t>
      </w:r>
      <w:bookmarkEnd w:id="8"/>
    </w:p>
    <w:p w14:paraId="3DDC9E3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3E27C7B7" w14:textId="77777777" w:rsidTr="00CA29C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3AE944C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B7C0C29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0EB77F5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20738418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465BD9C" w14:textId="77777777" w:rsidR="00D6659B" w:rsidRPr="00553DDB" w:rsidRDefault="00AA60C6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73841858" w:displacedByCustomXml="prev"/>
      </w:tr>
      <w:tr w:rsidR="00D6659B" w:rsidRPr="00553DDB" w14:paraId="3733A9AE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7257A3F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F704C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  <w:p w14:paraId="1813C9EF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3A2B23A4" wp14:editId="24031C07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A36A3C0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34D2FE" w14:textId="11D8AF16" w:rsidR="00D6659B" w:rsidRPr="00ED59C9" w:rsidRDefault="0090376A" w:rsidP="00CA29C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49370485" w:edGrp="everyone"/>
            <w:r>
              <w:rPr>
                <w:rFonts w:ascii="Arial" w:hAnsi="Arial" w:cs="Arial"/>
                <w:sz w:val="22"/>
                <w:szCs w:val="22"/>
              </w:rPr>
              <w:t>Protective Clothing</w:t>
            </w:r>
            <w:r w:rsidR="002F02A9">
              <w:rPr>
                <w:rFonts w:ascii="Arial" w:hAnsi="Arial" w:cs="Arial"/>
                <w:sz w:val="22"/>
                <w:szCs w:val="22"/>
              </w:rPr>
              <w:t xml:space="preserve"> Required</w:t>
            </w:r>
            <w:permEnd w:id="184937048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8F36BC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2FDB6D96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015AD1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305DF43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  <w:p w14:paraId="2352F74A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2656FD08" wp14:editId="7235D021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0E5A594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50DF47C" w14:textId="04D71FD9" w:rsidR="00D6659B" w:rsidRPr="00ED59C9" w:rsidRDefault="0090376A" w:rsidP="00CA29C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86665993" w:edGrp="everyone"/>
            <w:r>
              <w:rPr>
                <w:rFonts w:ascii="Arial" w:hAnsi="Arial" w:cs="Arial"/>
                <w:sz w:val="22"/>
                <w:szCs w:val="22"/>
              </w:rPr>
              <w:t>Hand Protection</w:t>
            </w:r>
            <w:r w:rsidR="002F02A9">
              <w:rPr>
                <w:rFonts w:ascii="Arial" w:hAnsi="Arial" w:cs="Arial"/>
                <w:sz w:val="22"/>
                <w:szCs w:val="22"/>
              </w:rPr>
              <w:t xml:space="preserve"> Reqiuired</w:t>
            </w:r>
            <w:permEnd w:id="19866659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690B18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233FB216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07F37B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C145CF3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  <w:p w14:paraId="543E90A5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157E72FC" wp14:editId="2F0DDDBA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F3FF6E2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EF4059" w14:textId="7CA75DCE" w:rsidR="00D6659B" w:rsidRPr="00ED59C9" w:rsidRDefault="008112EB" w:rsidP="00CA29C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88112738" w:edGrp="everyone"/>
            <w:r>
              <w:rPr>
                <w:rFonts w:ascii="Arial" w:hAnsi="Arial" w:cs="Arial"/>
                <w:sz w:val="22"/>
                <w:szCs w:val="22"/>
              </w:rPr>
              <w:t>Eye Protection</w:t>
            </w:r>
            <w:r w:rsidR="002F02A9">
              <w:rPr>
                <w:rFonts w:ascii="Arial" w:hAnsi="Arial" w:cs="Arial"/>
                <w:sz w:val="22"/>
                <w:szCs w:val="22"/>
              </w:rPr>
              <w:t xml:space="preserve"> Required</w:t>
            </w:r>
            <w:permEnd w:id="208811273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84871A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0E53FE1B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9FADF6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1E1AA81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  <w:p w14:paraId="59570588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1FFFA8B" wp14:editId="143B7566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A7C171B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8F6BCF" w14:textId="36191476" w:rsidR="00D6659B" w:rsidRPr="00ED59C9" w:rsidRDefault="008112EB" w:rsidP="00CA29C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2874956" w:edGrp="everyone"/>
            <w:r>
              <w:rPr>
                <w:rFonts w:ascii="Arial" w:hAnsi="Arial" w:cs="Arial"/>
                <w:sz w:val="22"/>
                <w:szCs w:val="22"/>
              </w:rPr>
              <w:t>Respirator</w:t>
            </w:r>
            <w:r w:rsidR="002F02A9">
              <w:rPr>
                <w:rFonts w:ascii="Arial" w:hAnsi="Arial" w:cs="Arial"/>
                <w:sz w:val="22"/>
                <w:szCs w:val="22"/>
              </w:rPr>
              <w:t xml:space="preserve"> Required</w:t>
            </w:r>
            <w:permEnd w:id="19287495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27A78F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47480D8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23BC4F7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3A00182A" w14:textId="77777777" w:rsidR="00D6659B" w:rsidRPr="00553DDB" w:rsidRDefault="00D6659B" w:rsidP="00D6659B">
      <w:pPr>
        <w:pStyle w:val="11CSTCPLQuestionBullet"/>
        <w:ind w:left="709" w:hanging="709"/>
      </w:pPr>
      <w:bookmarkStart w:id="9" w:name="_Ref408209094"/>
      <w:r w:rsidRPr="00553DDB">
        <w:t>Describe the meaning and use of the signs displayed below.</w:t>
      </w:r>
      <w:bookmarkEnd w:id="9"/>
    </w:p>
    <w:p w14:paraId="30ABD45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D6659B" w:rsidRPr="00553DDB" w14:paraId="2C1A4D0B" w14:textId="77777777" w:rsidTr="00CA29C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AFD88E2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B79354B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3FE6D5D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14652697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2B67104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5269747" w:displacedByCustomXml="prev"/>
      </w:tr>
      <w:tr w:rsidR="00D6659B" w:rsidRPr="00553DDB" w14:paraId="695F38AE" w14:textId="77777777" w:rsidTr="00CA29C4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80A6762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CD08E" w14:textId="77777777" w:rsidR="00D6659B" w:rsidRPr="00553DDB" w:rsidRDefault="00D6659B" w:rsidP="00CA29C4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7456" behindDoc="1" locked="0" layoutInCell="1" allowOverlap="1" wp14:anchorId="481387CC" wp14:editId="304D6A5D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4982AB" w14:textId="17776DA9" w:rsidR="00D6659B" w:rsidRPr="00ED59C9" w:rsidRDefault="00C97398" w:rsidP="00CA29C4">
            <w:pPr>
              <w:rPr>
                <w:rFonts w:ascii="Arial" w:hAnsi="Arial" w:cs="Arial"/>
                <w:sz w:val="22"/>
              </w:rPr>
            </w:pPr>
            <w:permStart w:id="1882597407" w:edGrp="everyone"/>
            <w:r>
              <w:rPr>
                <w:rFonts w:ascii="Arial" w:hAnsi="Arial" w:cs="Arial"/>
                <w:sz w:val="22"/>
              </w:rPr>
              <w:t xml:space="preserve">Location </w:t>
            </w:r>
            <w:r w:rsidR="008112EB">
              <w:rPr>
                <w:rFonts w:ascii="Arial" w:hAnsi="Arial" w:cs="Arial"/>
                <w:sz w:val="22"/>
              </w:rPr>
              <w:t xml:space="preserve">First Aid Kit </w:t>
            </w:r>
            <w:permEnd w:id="188259740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26C4F9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5F06DE54" w14:textId="77777777" w:rsidTr="00CA29C4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0E5C35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40D70" w14:textId="77777777" w:rsidR="00D6659B" w:rsidRPr="00553DDB" w:rsidRDefault="00D6659B" w:rsidP="00CA29C4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24F62FAE" wp14:editId="138FDB0A">
                  <wp:extent cx="1054800" cy="792000"/>
                  <wp:effectExtent l="0" t="0" r="0" b="8255"/>
                  <wp:docPr id="21" name="Picture 21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B42D4C" w14:textId="5FDB437E" w:rsidR="00D6659B" w:rsidRPr="00ED59C9" w:rsidRDefault="00C97398" w:rsidP="00CA29C4">
            <w:pPr>
              <w:rPr>
                <w:rFonts w:ascii="Arial" w:hAnsi="Arial" w:cs="Arial"/>
                <w:sz w:val="22"/>
              </w:rPr>
            </w:pPr>
            <w:permStart w:id="1234505473" w:edGrp="everyone"/>
            <w:r>
              <w:rPr>
                <w:rFonts w:ascii="Arial" w:hAnsi="Arial" w:cs="Arial"/>
                <w:sz w:val="22"/>
              </w:rPr>
              <w:t xml:space="preserve">Unauthorised people </w:t>
            </w:r>
            <w:r w:rsidR="008112EB">
              <w:rPr>
                <w:rFonts w:ascii="Arial" w:hAnsi="Arial" w:cs="Arial"/>
                <w:sz w:val="22"/>
              </w:rPr>
              <w:t xml:space="preserve">Do </w:t>
            </w:r>
            <w:r w:rsidR="002630D3">
              <w:rPr>
                <w:rFonts w:ascii="Arial" w:hAnsi="Arial" w:cs="Arial"/>
                <w:sz w:val="22"/>
              </w:rPr>
              <w:t>N</w:t>
            </w:r>
            <w:r w:rsidR="008112EB">
              <w:rPr>
                <w:rFonts w:ascii="Arial" w:hAnsi="Arial" w:cs="Arial"/>
                <w:sz w:val="22"/>
              </w:rPr>
              <w:t xml:space="preserve">ot Enter </w:t>
            </w:r>
            <w:r>
              <w:rPr>
                <w:rFonts w:ascii="Arial" w:hAnsi="Arial" w:cs="Arial"/>
                <w:sz w:val="22"/>
              </w:rPr>
              <w:t xml:space="preserve">this area </w:t>
            </w:r>
            <w:permEnd w:id="1234505473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63A8B83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0DB292EE" w14:textId="77777777" w:rsidTr="00CA29C4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8C3022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F463F" w14:textId="77777777" w:rsidR="00D6659B" w:rsidRPr="00553DDB" w:rsidRDefault="00D6659B" w:rsidP="00CA29C4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8480" behindDoc="1" locked="0" layoutInCell="1" allowOverlap="1" wp14:anchorId="10D2C449" wp14:editId="00C0DA19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D693B6" w14:textId="6682516B" w:rsidR="00D6659B" w:rsidRPr="00ED59C9" w:rsidRDefault="00C97398" w:rsidP="00CA29C4">
            <w:pPr>
              <w:rPr>
                <w:rFonts w:ascii="Arial" w:hAnsi="Arial" w:cs="Arial"/>
                <w:sz w:val="22"/>
              </w:rPr>
            </w:pPr>
            <w:permStart w:id="963325255" w:edGrp="everyone"/>
            <w:r>
              <w:rPr>
                <w:rFonts w:ascii="Arial" w:hAnsi="Arial" w:cs="Arial"/>
                <w:sz w:val="22"/>
              </w:rPr>
              <w:t>Location Fire Fighting Equipment</w:t>
            </w:r>
            <w:permEnd w:id="963325255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ED8922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16BB6312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2DD45C44" w14:textId="77777777" w:rsidR="00D6659B" w:rsidRPr="00553DDB" w:rsidRDefault="00D6659B" w:rsidP="00D6659B">
      <w:r w:rsidRPr="00553DDB">
        <w:br w:type="page"/>
      </w:r>
    </w:p>
    <w:p w14:paraId="46E4756B" w14:textId="77777777" w:rsidR="00D6659B" w:rsidRPr="00553DDB" w:rsidRDefault="00D6659B" w:rsidP="00D6659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14:paraId="4579661C" w14:textId="77777777" w:rsidR="00D6659B" w:rsidRPr="00553DDB" w:rsidRDefault="00D6659B" w:rsidP="00D6659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6659B" w:rsidRPr="00553DDB" w14:paraId="53E040BE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D4F0AA6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C587146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14:paraId="27FE64A5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567DC17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14:paraId="5C734980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DD7A9F6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14:paraId="65A022DF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B66C36A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14:paraId="4063A3C2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98E12AE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14:paraId="6A6F88CE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6659B" w:rsidRPr="00553DDB" w14:paraId="6F1D6526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D20A72B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8B9F6E9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1421DC4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07CA8DF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9671D1F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3D50B40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7F1979EC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5BE46E8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FB325E4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6C1A673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E1B3EC1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64335B4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B6FE7B9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2D3BBE6B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674B26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8BAA063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AA7B68D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132F18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E026689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D248629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21AB86FD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804DB85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D66768E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EDED503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59ED378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9237456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0330DF6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3EBE1561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C664B9C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B6F8641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07E1247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8FFD25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1EF35A2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0E93C60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14:paraId="1D46F04C" w14:textId="77777777" w:rsidR="00D6659B" w:rsidRPr="00553DDB" w:rsidRDefault="00D6659B" w:rsidP="00D6659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6659B" w:rsidRPr="00553DDB" w14:paraId="4F3C6C38" w14:textId="77777777" w:rsidTr="00CA29C4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57D6714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6E85170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9893A76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094959D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14:paraId="5C10856C" w14:textId="77777777" w:rsidR="00D6659B" w:rsidRPr="00553DDB" w:rsidRDefault="00D6659B" w:rsidP="00D6659B">
      <w:pPr>
        <w:rPr>
          <w:sz w:val="20"/>
        </w:rPr>
      </w:pPr>
    </w:p>
    <w:p w14:paraId="00DB5B5A" w14:textId="77777777" w:rsidR="00D6659B" w:rsidRPr="00553DDB" w:rsidRDefault="00D6659B" w:rsidP="00D6659B">
      <w:pPr>
        <w:jc w:val="left"/>
        <w:rPr>
          <w:sz w:val="20"/>
        </w:rPr>
      </w:pPr>
    </w:p>
    <w:p w14:paraId="7A4C3A5F" w14:textId="77777777" w:rsidR="00D6659B" w:rsidRPr="00553DDB" w:rsidRDefault="00D6659B" w:rsidP="00D6659B">
      <w:pPr>
        <w:pStyle w:val="11CSTCPLQuestionBullet"/>
        <w:ind w:left="709" w:hanging="709"/>
      </w:pPr>
      <w:bookmarkStart w:id="10" w:name="_Ref408921283"/>
      <w:r w:rsidRPr="00553DDB">
        <w:t>Which rating is designated for the highest risk and which rating is used for the lowest risk?</w:t>
      </w:r>
      <w:bookmarkEnd w:id="10"/>
    </w:p>
    <w:p w14:paraId="596854E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129645F5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128F34F6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1AEF7692" w14:textId="77777777" w:rsidR="00D6659B" w:rsidRPr="00553DDB" w:rsidRDefault="00D6659B" w:rsidP="00CA29C4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017B9FB1" wp14:editId="7EA9FC06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2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33611433" w14:textId="187FF088" w:rsidR="00D6659B" w:rsidRPr="006215FC" w:rsidRDefault="00D6659B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425832363" w:edGrp="everyone"/>
                                  <w:r w:rsidR="00935C38">
                                    <w:rPr>
                                      <w:vanish w:val="0"/>
                                    </w:rPr>
                                    <w:t>E</w:t>
                                  </w:r>
                                  <w:r w:rsidR="002036CA">
                                    <w:rPr>
                                      <w:vanish w:val="0"/>
                                    </w:rPr>
                                    <w:t xml:space="preserve"> - Extreme </w:t>
                                  </w:r>
                                  <w:permEnd w:id="1425832363"/>
                                </w:p>
                                <w:p w14:paraId="2E50BD33" w14:textId="767A9C5A" w:rsidR="00D6659B" w:rsidRPr="006215FC" w:rsidRDefault="00D6659B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413471988" w:edGrp="everyone"/>
                                  <w:r w:rsidR="00935C38">
                                    <w:rPr>
                                      <w:vanish w:val="0"/>
                                    </w:rPr>
                                    <w:t>L - Low</w:t>
                                  </w:r>
                                  <w:r w:rsidR="002036CA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End w:id="41347198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017B9FB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23" o:title="" recolor="t" rotate="t" type="tile"/>
                      <v:textbox inset="0,0,0,0">
                        <w:txbxContent>
                          <w:p w14:paraId="33611433" w14:textId="187FF088" w:rsidR="00D6659B" w:rsidRPr="006215FC" w:rsidRDefault="00D6659B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425832363" w:edGrp="everyone"/>
                            <w:r w:rsidR="00935C38">
                              <w:rPr>
                                <w:vanish w:val="0"/>
                              </w:rPr>
                              <w:t>E</w:t>
                            </w:r>
                            <w:r w:rsidR="002036CA">
                              <w:rPr>
                                <w:vanish w:val="0"/>
                              </w:rPr>
                              <w:t xml:space="preserve"> - Extreme </w:t>
                            </w:r>
                            <w:permEnd w:id="1425832363"/>
                          </w:p>
                          <w:p w14:paraId="2E50BD33" w14:textId="767A9C5A" w:rsidR="00D6659B" w:rsidRPr="006215FC" w:rsidRDefault="00D6659B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413471988" w:edGrp="everyone"/>
                            <w:r w:rsidR="00935C38">
                              <w:rPr>
                                <w:vanish w:val="0"/>
                              </w:rPr>
                              <w:t>L - Low</w:t>
                            </w:r>
                            <w:r w:rsidR="002036CA">
                              <w:rPr>
                                <w:vanish w:val="0"/>
                              </w:rPr>
                              <w:t xml:space="preserve"> </w:t>
                            </w:r>
                            <w:permEnd w:id="413471988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2913996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6FA4712A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91399639" w:displacedByCustomXml="prev"/>
      </w:tr>
    </w:tbl>
    <w:p w14:paraId="2A06787C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5548F487" w14:textId="77777777" w:rsidR="00D6659B" w:rsidRPr="007F5A6A" w:rsidRDefault="00D6659B" w:rsidP="00D6659B">
      <w:pPr>
        <w:jc w:val="left"/>
        <w:rPr>
          <w:rFonts w:ascii="Arial" w:hAnsi="Arial" w:cs="Arial"/>
          <w:sz w:val="18"/>
          <w:szCs w:val="22"/>
        </w:rPr>
      </w:pPr>
    </w:p>
    <w:p w14:paraId="6AD9C3D2" w14:textId="77777777" w:rsidR="00D6659B" w:rsidRPr="00553DDB" w:rsidRDefault="00D6659B" w:rsidP="00D6659B">
      <w:pPr>
        <w:pStyle w:val="11CSTCPLQuestionBullet"/>
        <w:ind w:left="709" w:hanging="709"/>
      </w:pPr>
      <w:bookmarkStart w:id="11" w:name="_Ref408921265"/>
      <w:r w:rsidRPr="00553DDB">
        <w:t xml:space="preserve">What is the risk rating for the following circumstances: An event which is possible and would require low-level hospital </w:t>
      </w:r>
      <w:bookmarkEnd w:id="11"/>
      <w:r>
        <w:t>treatment.</w:t>
      </w:r>
    </w:p>
    <w:p w14:paraId="3F3A34E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2A03E93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0BF45B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A259E" w14:textId="01BF71D5" w:rsidR="00D6659B" w:rsidRPr="00553DDB" w:rsidRDefault="00935C38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668086782" w:edGrp="everyone"/>
            <w:r>
              <w:rPr>
                <w:rFonts w:ascii="Arial" w:hAnsi="Arial" w:cs="Arial"/>
                <w:sz w:val="22"/>
                <w:szCs w:val="22"/>
              </w:rPr>
              <w:t>M - Medium</w:t>
            </w:r>
            <w:permEnd w:id="668086782"/>
          </w:p>
        </w:tc>
        <w:permStart w:id="15096431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A720113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9643111" w:displacedByCustomXml="prev"/>
      </w:tr>
    </w:tbl>
    <w:p w14:paraId="588D4CDE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3FCAB4B8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5E83E00B" w14:textId="77777777" w:rsidR="00D6659B" w:rsidRPr="00553DDB" w:rsidRDefault="00D6659B" w:rsidP="00D6659B">
      <w:pPr>
        <w:pStyle w:val="11CSTCPLQuestionBullet"/>
        <w:ind w:left="709" w:hanging="709"/>
      </w:pPr>
      <w:bookmarkStart w:id="12" w:name="_Ref408921287"/>
      <w:bookmarkStart w:id="13" w:name="_Ref412797660"/>
      <w:r w:rsidRPr="00553DDB">
        <w:t>What are the factors that would lead to a risk rating of E: Extreme</w:t>
      </w:r>
      <w:bookmarkEnd w:id="12"/>
      <w:r w:rsidRPr="00553DDB">
        <w:t>?</w:t>
      </w:r>
      <w:bookmarkEnd w:id="13"/>
    </w:p>
    <w:p w14:paraId="0436E0B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6A7A3ED6" w14:textId="77777777" w:rsidTr="00CA29C4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5864DD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82A19" w14:textId="77777777" w:rsidR="00D6659B" w:rsidRDefault="009E1646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689788233" w:edGrp="everyone"/>
            <w:r>
              <w:rPr>
                <w:rFonts w:ascii="Arial" w:hAnsi="Arial" w:cs="Arial"/>
                <w:sz w:val="22"/>
                <w:szCs w:val="22"/>
              </w:rPr>
              <w:t>Fatality</w:t>
            </w:r>
          </w:p>
          <w:p w14:paraId="02224097" w14:textId="48663E51" w:rsidR="00D6659B" w:rsidRPr="00ED59C9" w:rsidRDefault="009E1646" w:rsidP="00CA29C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Permanent</w:t>
            </w:r>
            <w:r w:rsidR="00255704">
              <w:rPr>
                <w:rFonts w:ascii="Arial" w:hAnsi="Arial" w:cs="Arial"/>
                <w:sz w:val="22"/>
                <w:szCs w:val="22"/>
              </w:rPr>
              <w:t xml:space="preserve"> or Serious</w:t>
            </w:r>
            <w:r>
              <w:rPr>
                <w:rFonts w:ascii="Arial" w:hAnsi="Arial" w:cs="Arial"/>
                <w:sz w:val="22"/>
                <w:szCs w:val="22"/>
              </w:rPr>
              <w:t xml:space="preserve"> Injury</w:t>
            </w:r>
            <w:permEnd w:id="689788233"/>
          </w:p>
        </w:tc>
        <w:permStart w:id="6958098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7148D36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95809892" w:displacedByCustomXml="prev"/>
      </w:tr>
    </w:tbl>
    <w:p w14:paraId="6EC99000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45A63E4B" w14:textId="77777777" w:rsidR="00D6659B" w:rsidRPr="007F5A6A" w:rsidRDefault="00D6659B" w:rsidP="00D6659B">
      <w:pPr>
        <w:ind w:right="-24"/>
        <w:rPr>
          <w:rFonts w:ascii="Arial" w:hAnsi="Arial" w:cs="Arial"/>
          <w:sz w:val="18"/>
          <w:szCs w:val="22"/>
        </w:rPr>
      </w:pPr>
    </w:p>
    <w:p w14:paraId="15B0AB79" w14:textId="77777777" w:rsidR="00D6659B" w:rsidRPr="00553DDB" w:rsidRDefault="00D6659B" w:rsidP="00D6659B">
      <w:pPr>
        <w:pStyle w:val="11CSTCPLQuestionBullet"/>
        <w:ind w:left="709" w:hanging="709"/>
      </w:pPr>
      <w:bookmarkStart w:id="14" w:name="_Ref424212548"/>
      <w:r w:rsidRPr="00553DDB">
        <w:t>When should safety checks be undertaken on machinery and equipment? Tick your response.</w:t>
      </w:r>
      <w:bookmarkEnd w:id="14"/>
    </w:p>
    <w:p w14:paraId="35AF0DD6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3DB25D0D" w14:textId="77777777" w:rsidTr="00CA29C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7B28C28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7B7A3F6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B19EE82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6809402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CDFB868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80940243" w:displacedByCustomXml="prev"/>
      </w:tr>
      <w:tr w:rsidR="00D979B9" w:rsidRPr="00553DDB" w14:paraId="4598307D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A88B71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6475069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31887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2FA7872" w14:textId="77777777"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4750690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EB73C5" w14:textId="77777777" w:rsidR="00D979B9" w:rsidRPr="00553DDB" w:rsidRDefault="00D979B9" w:rsidP="00D979B9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CC53BE9" w14:textId="77777777"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14:paraId="29A9844F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88F2E3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9684272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070351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DAF99B" w14:textId="77777777"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6842726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A694FC" w14:textId="77777777" w:rsidR="00D979B9" w:rsidRPr="00553DDB" w:rsidRDefault="00D979B9" w:rsidP="00D979B9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AE741D" w14:textId="77777777"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14:paraId="3CB08166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458345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20691101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240973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C9CD39" w14:textId="0A499317" w:rsidR="00D979B9" w:rsidRPr="00B15D4E" w:rsidRDefault="00935C38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6911015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D2F7C6" w14:textId="77777777" w:rsidR="00D979B9" w:rsidRPr="00553DDB" w:rsidRDefault="00D979B9" w:rsidP="00D979B9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782858" w14:textId="77777777" w:rsidR="00D979B9" w:rsidRPr="00553DDB" w:rsidRDefault="00D979B9" w:rsidP="00D979B9">
            <w:pPr>
              <w:ind w:left="993" w:hanging="993"/>
            </w:pPr>
          </w:p>
        </w:tc>
      </w:tr>
    </w:tbl>
    <w:p w14:paraId="5A610031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56514558" w14:textId="77777777" w:rsidR="00D6659B" w:rsidRPr="00553DDB" w:rsidRDefault="00D6659B" w:rsidP="00D6659B">
      <w:pPr>
        <w:pStyle w:val="11CSTCPLQuestionBullet"/>
        <w:ind w:left="709" w:hanging="709"/>
      </w:pPr>
      <w:bookmarkStart w:id="15" w:name="_Ref408921427"/>
      <w:r w:rsidRPr="00553DDB">
        <w:lastRenderedPageBreak/>
        <w:t>Order the elements of the hierarchy of control, from 1 to 6 (i.e. most effective to least effective).</w:t>
      </w:r>
      <w:bookmarkEnd w:id="15"/>
    </w:p>
    <w:p w14:paraId="06DE303E" w14:textId="77777777" w:rsidR="00D6659B" w:rsidRPr="00553DDB" w:rsidRDefault="00D6659B" w:rsidP="00D6659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5A367CC2" wp14:editId="775CF278">
            <wp:extent cx="3495675" cy="1504950"/>
            <wp:effectExtent l="19050" t="3810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14:paraId="14ED63E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0C95364A" w14:textId="77777777" w:rsidTr="00CA29C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21DB921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95413A2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9821661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17009226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EA149B2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00922627" w:displacedByCustomXml="prev"/>
      </w:tr>
      <w:tr w:rsidR="00D6659B" w:rsidRPr="00553DDB" w14:paraId="13D141C0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3507BD7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BC178" w14:textId="0250D0A0" w:rsidR="00D6659B" w:rsidRPr="002D636F" w:rsidRDefault="008F4565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97741521" w:edGrp="everyone"/>
            <w:r>
              <w:rPr>
                <w:rFonts w:ascii="Arial" w:hAnsi="Arial" w:cs="Arial"/>
                <w:sz w:val="22"/>
              </w:rPr>
              <w:t>3</w:t>
            </w:r>
            <w:permEnd w:id="1697741521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29F4AE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9C9A1D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49286C93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D415ED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5A0143" w14:textId="76032F26" w:rsidR="00D6659B" w:rsidRPr="002D636F" w:rsidRDefault="008F4565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98378922" w:edGrp="everyone"/>
            <w:r>
              <w:rPr>
                <w:rFonts w:ascii="Arial" w:hAnsi="Arial" w:cs="Arial"/>
                <w:sz w:val="22"/>
              </w:rPr>
              <w:t>6</w:t>
            </w:r>
            <w:permEnd w:id="159837892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F2ADA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4BB9EC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66E6D18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DA1513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F67534A" w14:textId="14BD11D1" w:rsidR="00D6659B" w:rsidRPr="002D636F" w:rsidRDefault="00580AAE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8436515" w:edGrp="everyone"/>
            <w:r>
              <w:rPr>
                <w:rFonts w:ascii="Arial" w:hAnsi="Arial" w:cs="Arial"/>
                <w:sz w:val="22"/>
              </w:rPr>
              <w:t>1</w:t>
            </w:r>
            <w:permEnd w:id="4843651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9F33279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E417B6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498F5C21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55C129A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8427277" w14:textId="0629C59C" w:rsidR="00D6659B" w:rsidRPr="002D636F" w:rsidRDefault="008F4565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50911591" w:edGrp="everyone"/>
            <w:r>
              <w:rPr>
                <w:rFonts w:ascii="Arial" w:hAnsi="Arial" w:cs="Arial"/>
                <w:sz w:val="22"/>
              </w:rPr>
              <w:t>4</w:t>
            </w:r>
            <w:permEnd w:id="75091159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82E14E0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E3A074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0F06F631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CE3D99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21DE7BB" w14:textId="14B8DBE0" w:rsidR="00D6659B" w:rsidRPr="002D636F" w:rsidRDefault="008F4565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51826402" w:edGrp="everyone"/>
            <w:r>
              <w:rPr>
                <w:rFonts w:ascii="Arial" w:hAnsi="Arial" w:cs="Arial"/>
                <w:sz w:val="22"/>
              </w:rPr>
              <w:t>5</w:t>
            </w:r>
            <w:permEnd w:id="125182640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4FBFE8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82125A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752DF7CC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91F7412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6B487D7" w14:textId="19A5AE9B" w:rsidR="00D6659B" w:rsidRPr="002D636F" w:rsidRDefault="008F4565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90274795" w:edGrp="everyone"/>
            <w:r>
              <w:rPr>
                <w:rFonts w:ascii="Arial" w:hAnsi="Arial" w:cs="Arial"/>
                <w:sz w:val="22"/>
              </w:rPr>
              <w:t>2</w:t>
            </w:r>
            <w:permEnd w:id="1190274795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6CC30E0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27BDF2F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7F88324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6FD169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657BDF9" w14:textId="77777777" w:rsidR="00D6659B" w:rsidRPr="00553DDB" w:rsidRDefault="00D6659B" w:rsidP="00D6659B">
      <w:pPr>
        <w:pStyle w:val="11CSTCPLQuestionBullet"/>
        <w:ind w:left="709" w:hanging="709"/>
      </w:pPr>
      <w:bookmarkStart w:id="16" w:name="_Ref408921430"/>
      <w:r w:rsidRPr="00553DDB">
        <w:t>Why is elimination the best method of hazard control and PPE considered the least effective?</w:t>
      </w:r>
      <w:bookmarkEnd w:id="16"/>
    </w:p>
    <w:p w14:paraId="7F1FD89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2BB588D6" w14:textId="77777777" w:rsidTr="00CA29C4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C5F31A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F2A5D" w14:textId="77777777" w:rsidR="00D6659B" w:rsidRDefault="00580AAE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664142795" w:edGrp="everyone"/>
            <w:r>
              <w:rPr>
                <w:rFonts w:ascii="Arial" w:hAnsi="Arial" w:cs="Arial"/>
                <w:sz w:val="22"/>
                <w:szCs w:val="22"/>
              </w:rPr>
              <w:t>Elimination is the most effective as it is permanently getting rid of the hazard.</w:t>
            </w:r>
          </w:p>
          <w:p w14:paraId="5C0BEDDB" w14:textId="47F8367D" w:rsidR="00D6659B" w:rsidRPr="00553DDB" w:rsidRDefault="00580AAE" w:rsidP="00CA29C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Personal Protective gear is the least effective as the hazard is still </w:t>
            </w:r>
            <w:r w:rsidR="008F4565">
              <w:rPr>
                <w:rFonts w:ascii="Arial" w:hAnsi="Arial" w:cs="Arial"/>
                <w:sz w:val="22"/>
                <w:szCs w:val="22"/>
              </w:rPr>
              <w:t>there</w:t>
            </w:r>
            <w:r w:rsidR="00CA1D45">
              <w:rPr>
                <w:rFonts w:ascii="Arial" w:hAnsi="Arial" w:cs="Arial"/>
                <w:sz w:val="22"/>
                <w:szCs w:val="22"/>
              </w:rPr>
              <w:t xml:space="preserve"> and has not been dealt with.</w:t>
            </w:r>
            <w:permEnd w:id="664142795"/>
          </w:p>
        </w:tc>
        <w:permStart w:id="17721592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0B0DA5A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72159204" w:displacedByCustomXml="prev"/>
      </w:tr>
    </w:tbl>
    <w:p w14:paraId="6E4F40E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17A8D0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5802F2A" w14:textId="77777777" w:rsidR="00D6659B" w:rsidRPr="00553DDB" w:rsidRDefault="00D6659B" w:rsidP="00D6659B">
      <w:pPr>
        <w:pStyle w:val="11CSTCPLQuestionBullet"/>
        <w:ind w:left="709" w:hanging="709"/>
      </w:pPr>
      <w:bookmarkStart w:id="17" w:name="_Ref408921432"/>
      <w:r w:rsidRPr="00553DDB">
        <w:t>If you were to replace a flammable solvent with a water-based solvent, what category of control measure would that be under the hierarchy of control?</w:t>
      </w:r>
      <w:bookmarkEnd w:id="17"/>
    </w:p>
    <w:p w14:paraId="219E22F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5584EC0D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AB04D39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F6855" w14:textId="24291DAF" w:rsidR="00D6659B" w:rsidRPr="002D636F" w:rsidRDefault="00CA1D45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352545489" w:edGrp="everyone"/>
            <w:r>
              <w:rPr>
                <w:rFonts w:ascii="Arial" w:hAnsi="Arial" w:cs="Arial"/>
                <w:sz w:val="22"/>
                <w:szCs w:val="22"/>
              </w:rPr>
              <w:t>2 -</w:t>
            </w:r>
            <w:r w:rsidR="008F4565">
              <w:rPr>
                <w:rFonts w:ascii="Arial" w:hAnsi="Arial" w:cs="Arial"/>
                <w:sz w:val="22"/>
                <w:szCs w:val="22"/>
              </w:rPr>
              <w:t>Substitute the hazard</w:t>
            </w:r>
            <w:permEnd w:id="352545489"/>
          </w:p>
        </w:tc>
        <w:permStart w:id="17651683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0A282E8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5168302" w:displacedByCustomXml="prev"/>
      </w:tr>
    </w:tbl>
    <w:p w14:paraId="67608C8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DFC2720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bookmarkStart w:id="18" w:name="_Ref401921251"/>
      <w:bookmarkStart w:id="19" w:name="_Ref401900343"/>
      <w:r w:rsidRPr="00553DDB">
        <w:rPr>
          <w:rFonts w:ascii="Arial" w:hAnsi="Arial"/>
          <w:b/>
        </w:rPr>
        <w:br w:type="page"/>
      </w:r>
    </w:p>
    <w:p w14:paraId="4D760224" w14:textId="77777777" w:rsidR="00D6659B" w:rsidRPr="00553DDB" w:rsidRDefault="00D6659B" w:rsidP="00D6659B">
      <w:pPr>
        <w:pStyle w:val="11CSTCPLQuestionBullet"/>
        <w:ind w:left="709" w:hanging="709"/>
      </w:pPr>
      <w:bookmarkStart w:id="20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8"/>
      <w:bookmarkEnd w:id="20"/>
      <w:r w:rsidRPr="00553DDB">
        <w:t xml:space="preserve"> </w:t>
      </w:r>
      <w:bookmarkEnd w:id="19"/>
    </w:p>
    <w:p w14:paraId="433D014F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CED72F" wp14:editId="71220DFF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3E40438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3CED72F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14:paraId="73E40438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7FED5E" wp14:editId="40C20132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FDCC30D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7FED5E" id="Rectangular Callout 78" o:spid="_x0000_s1028" type="#_x0000_t61" style="position:absolute;left:0;text-align:left;margin-left:305.6pt;margin-top:82.4pt;width:67.8pt;height:30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14:paraId="6FDCC30D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B4B108" wp14:editId="47F85FE4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42702CE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DB4B108" id="Rectangular Callout 76" o:spid="_x0000_s1029" type="#_x0000_t61" style="position:absolute;left:0;text-align:left;margin-left:287.15pt;margin-top:36.3pt;width:84.55pt;height:30.9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14:paraId="742702CE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837B88" wp14:editId="3526D1BF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9A623B7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837B88" id="Rectangular Callout 75" o:spid="_x0000_s1030" type="#_x0000_t61" style="position:absolute;left:0;text-align:left;margin-left:92.1pt;margin-top:138.95pt;width:67.8pt;height:30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14:paraId="79A623B7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494ED9" wp14:editId="7062B917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249152F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494ED9" id="Rectangular Callout 74" o:spid="_x0000_s1031" type="#_x0000_t61" style="position:absolute;left:0;text-align:left;margin-left:78.7pt;margin-top:80.7pt;width:67.8pt;height:30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14:paraId="4249152F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639487" wp14:editId="0545CB8C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0F32A5F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639487" id="Rectangular Callout 73" o:spid="_x0000_s1032" type="#_x0000_t61" style="position:absolute;left:0;text-align:left;margin-left:110.5pt;margin-top:22.1pt;width:67.8pt;height:30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14:paraId="10F32A5F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619E7ECB" wp14:editId="18730FC9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6B124015" w14:textId="77777777" w:rsidTr="00CA29C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6681290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19CD024" w14:textId="77777777" w:rsidR="00D6659B" w:rsidRPr="00553DDB" w:rsidRDefault="00D6659B" w:rsidP="00CA29C4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7E9C6E6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17571627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E804CE2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57162721" w:displacedByCustomXml="prev"/>
      </w:tr>
      <w:tr w:rsidR="00D6659B" w:rsidRPr="00553DDB" w14:paraId="4337B51D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631587F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CC526" w14:textId="5498E21B" w:rsidR="00D6659B" w:rsidRPr="002D636F" w:rsidRDefault="00CA1D45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97685714" w:edGrp="everyone"/>
            <w:r>
              <w:rPr>
                <w:rFonts w:ascii="Arial" w:hAnsi="Arial" w:cs="Arial"/>
                <w:sz w:val="22"/>
              </w:rPr>
              <w:t>D</w:t>
            </w:r>
            <w:permEnd w:id="297685714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C40172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A784690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4F261EB9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B2BF938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104B175" w14:textId="5B7365E9" w:rsidR="00D6659B" w:rsidRPr="002D636F" w:rsidRDefault="00CA1D45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086294729" w:edGrp="everyone"/>
            <w:r>
              <w:rPr>
                <w:rFonts w:ascii="Arial" w:hAnsi="Arial" w:cs="Arial"/>
                <w:sz w:val="22"/>
              </w:rPr>
              <w:t>A</w:t>
            </w:r>
            <w:permEnd w:id="208629472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18C6B8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8C6C5E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404237CA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75917A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D5AA8DF" w14:textId="53F55BEA" w:rsidR="00D6659B" w:rsidRPr="002D636F" w:rsidRDefault="00CA1D45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979147393" w:edGrp="everyone"/>
            <w:r>
              <w:rPr>
                <w:rFonts w:ascii="Arial" w:hAnsi="Arial" w:cs="Arial"/>
                <w:sz w:val="22"/>
              </w:rPr>
              <w:t>F</w:t>
            </w:r>
            <w:permEnd w:id="197914739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0D4BA8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1C1AF0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DC3F297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763089D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D4E4CC5" w14:textId="2876416B" w:rsidR="00D6659B" w:rsidRPr="002D636F" w:rsidRDefault="00CA1D45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899835198" w:edGrp="everyone"/>
            <w:r>
              <w:rPr>
                <w:rFonts w:ascii="Arial" w:hAnsi="Arial" w:cs="Arial"/>
                <w:sz w:val="22"/>
              </w:rPr>
              <w:t>B</w:t>
            </w:r>
            <w:permEnd w:id="89983519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FE40451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86A710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3AE889B2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13E8CA2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7A5ED68" w14:textId="5C4F502F" w:rsidR="00D6659B" w:rsidRPr="002D636F" w:rsidRDefault="00CA1D45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946762613" w:edGrp="everyone"/>
            <w:r>
              <w:rPr>
                <w:rFonts w:ascii="Arial" w:hAnsi="Arial" w:cs="Arial"/>
                <w:sz w:val="22"/>
              </w:rPr>
              <w:t>E</w:t>
            </w:r>
            <w:permEnd w:id="194676261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917E5B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A93F27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4928C8DB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F732EE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7698FF3" w14:textId="4509CB0A" w:rsidR="00D6659B" w:rsidRPr="002D636F" w:rsidRDefault="00CA1D45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696140865" w:edGrp="everyone"/>
            <w:r>
              <w:rPr>
                <w:rFonts w:ascii="Arial" w:hAnsi="Arial" w:cs="Arial"/>
                <w:sz w:val="22"/>
              </w:rPr>
              <w:t>C</w:t>
            </w:r>
            <w:permEnd w:id="696140865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7C46606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48ABAB0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3CAE4802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050D5563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6B917694" w14:textId="77777777" w:rsidR="00D6659B" w:rsidRPr="00553DDB" w:rsidRDefault="00D6659B" w:rsidP="00D6659B">
      <w:pPr>
        <w:pStyle w:val="11CSTCPLQuestionBullet"/>
        <w:ind w:left="709" w:hanging="709"/>
      </w:pPr>
      <w:bookmarkStart w:id="21" w:name="_Ref415049799"/>
      <w:bookmarkStart w:id="22" w:name="_Ref421093133"/>
      <w:r w:rsidRPr="00553DDB">
        <w:t>In a medical emergency, what is the first step in the DRSABCD action plan that you need to follow</w:t>
      </w:r>
      <w:bookmarkEnd w:id="21"/>
      <w:r w:rsidRPr="00553DDB">
        <w:t>?</w:t>
      </w:r>
      <w:bookmarkEnd w:id="22"/>
    </w:p>
    <w:p w14:paraId="467EEDC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17AAD277" w14:textId="77777777" w:rsidTr="00CA29C4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E748EE3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A58A8" w14:textId="521C9B23" w:rsidR="00D6659B" w:rsidRPr="00553DDB" w:rsidRDefault="00EA1863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292464637" w:edGrp="everyone"/>
            <w:r>
              <w:rPr>
                <w:rFonts w:ascii="Arial" w:hAnsi="Arial" w:cs="Arial"/>
                <w:sz w:val="22"/>
                <w:szCs w:val="22"/>
              </w:rPr>
              <w:t xml:space="preserve">Danger Checked/ Eliminated </w:t>
            </w:r>
            <w:r w:rsidR="00EE2CC3">
              <w:rPr>
                <w:rFonts w:ascii="Arial" w:hAnsi="Arial" w:cs="Arial"/>
                <w:sz w:val="22"/>
                <w:szCs w:val="22"/>
              </w:rPr>
              <w:t>if possible</w:t>
            </w:r>
            <w:permEnd w:id="1292464637"/>
          </w:p>
        </w:tc>
        <w:permStart w:id="13594161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447F5BB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9416165" w:displacedByCustomXml="prev"/>
      </w:tr>
    </w:tbl>
    <w:p w14:paraId="0F58D64E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5E223537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616078BD" w14:textId="77777777" w:rsidR="00D6659B" w:rsidRPr="00553DDB" w:rsidRDefault="00D6659B" w:rsidP="00D6659B">
      <w:pPr>
        <w:pStyle w:val="11CSTCPLQuestionBullet"/>
        <w:ind w:left="709" w:hanging="709"/>
      </w:pPr>
      <w:bookmarkStart w:id="23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3"/>
    </w:p>
    <w:p w14:paraId="4D04CAD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4408168D" w14:textId="77777777" w:rsidTr="00CA29C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BE7892E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C867E15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E9FB356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5959891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FAFBD8F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5989175" w:displacedByCustomXml="prev"/>
      </w:tr>
      <w:tr w:rsidR="00D6659B" w:rsidRPr="00553DDB" w14:paraId="30CAC83B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5605F4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F163D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750FA2" w14:textId="0CE8014A" w:rsidR="00D6659B" w:rsidRPr="002D636F" w:rsidRDefault="00B31971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33236807" w:edGrp="everyone"/>
            <w:r>
              <w:rPr>
                <w:rFonts w:ascii="Arial" w:hAnsi="Arial" w:cs="Arial"/>
                <w:sz w:val="22"/>
              </w:rPr>
              <w:t>Re</w:t>
            </w:r>
            <w:r w:rsidR="00BD0A08">
              <w:rPr>
                <w:rFonts w:ascii="Arial" w:hAnsi="Arial" w:cs="Arial"/>
                <w:sz w:val="22"/>
              </w:rPr>
              <w:t>move people from the danger</w:t>
            </w:r>
            <w:permEnd w:id="9332368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AE57BCA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A9E3D26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E703CB9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2D6755F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861BA91" w14:textId="4499BFED" w:rsidR="00D6659B" w:rsidRPr="002D636F" w:rsidRDefault="00B31971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91168521" w:edGrp="everyone"/>
            <w:r>
              <w:rPr>
                <w:rFonts w:ascii="Arial" w:hAnsi="Arial" w:cs="Arial"/>
                <w:sz w:val="22"/>
              </w:rPr>
              <w:t>Al</w:t>
            </w:r>
            <w:r w:rsidR="00EA1863">
              <w:rPr>
                <w:rFonts w:ascii="Arial" w:hAnsi="Arial" w:cs="Arial"/>
                <w:sz w:val="22"/>
              </w:rPr>
              <w:t>ert</w:t>
            </w:r>
            <w:r w:rsidR="00BD0A08">
              <w:rPr>
                <w:rFonts w:ascii="Arial" w:hAnsi="Arial" w:cs="Arial"/>
                <w:sz w:val="22"/>
              </w:rPr>
              <w:t xml:space="preserve"> people of the emergency</w:t>
            </w:r>
            <w:permEnd w:id="89116852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3F2C96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1D6DD7B9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39CBFA8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F717C9A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FC60159" w14:textId="146329C6" w:rsidR="00D6659B" w:rsidRPr="002D636F" w:rsidRDefault="00B31971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27345728" w:edGrp="everyone"/>
            <w:r>
              <w:rPr>
                <w:rFonts w:ascii="Arial" w:hAnsi="Arial" w:cs="Arial"/>
                <w:sz w:val="22"/>
              </w:rPr>
              <w:t>Confine</w:t>
            </w:r>
            <w:r w:rsidR="00BD0A08">
              <w:rPr>
                <w:rFonts w:ascii="Arial" w:hAnsi="Arial" w:cs="Arial"/>
                <w:sz w:val="22"/>
              </w:rPr>
              <w:t xml:space="preserve"> fire and smoke </w:t>
            </w:r>
            <w:permEnd w:id="152734572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2EB8A1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8582E1B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9F9A8E1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9D07CF5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5685D6" w14:textId="68F03989" w:rsidR="00D6659B" w:rsidRPr="002D636F" w:rsidRDefault="00EA1863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86510853" w:edGrp="everyone"/>
            <w:r>
              <w:rPr>
                <w:rFonts w:ascii="Arial" w:hAnsi="Arial" w:cs="Arial"/>
                <w:sz w:val="22"/>
              </w:rPr>
              <w:t>Evacuate</w:t>
            </w:r>
            <w:r w:rsidR="00BD0A08">
              <w:rPr>
                <w:rFonts w:ascii="Arial" w:hAnsi="Arial" w:cs="Arial"/>
                <w:sz w:val="22"/>
              </w:rPr>
              <w:t xml:space="preserve"> to assembly area</w:t>
            </w:r>
            <w:permEnd w:id="158651085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5963D9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19EDBD7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08966A6" w14:textId="77777777" w:rsidR="00D6659B" w:rsidRPr="00553DDB" w:rsidRDefault="00D6659B" w:rsidP="00D6659B">
      <w:pPr>
        <w:pStyle w:val="11CSTCPLQuestionBullet"/>
        <w:ind w:left="709" w:hanging="709"/>
      </w:pPr>
      <w:bookmarkStart w:id="24" w:name="_Ref414952615"/>
      <w:r w:rsidRPr="00553DDB">
        <w:lastRenderedPageBreak/>
        <w:t>What should you do as part of the clean up process? Tick all that apply.</w:t>
      </w:r>
      <w:bookmarkEnd w:id="24"/>
    </w:p>
    <w:p w14:paraId="4233DCE6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7313D057" w14:textId="77777777" w:rsidTr="00CA29C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AAE414A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A0B96A3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99ED47D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4772035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D4AA11E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7203585" w:displacedByCustomXml="prev"/>
      </w:tr>
      <w:tr w:rsidR="00B5022D" w:rsidRPr="00553DDB" w14:paraId="65012FDC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2C8EA4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27941338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231132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691F4A" w14:textId="77777777"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7941338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E2416F" w14:textId="77777777" w:rsidR="00B5022D" w:rsidRPr="00553DDB" w:rsidRDefault="00B5022D" w:rsidP="00B5022D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F51A5C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07529FD2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995EF19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2209309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138038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8028CAB" w14:textId="7F057200" w:rsidR="00B5022D" w:rsidRPr="00B15D4E" w:rsidRDefault="00B31971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2093096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DB35E4" w14:textId="77777777" w:rsidR="00B5022D" w:rsidRPr="00553DDB" w:rsidRDefault="00B5022D" w:rsidP="00B5022D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AF4764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3245C93D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CA02A0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10160689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632357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D3649A" w14:textId="5DDEB723" w:rsidR="00B5022D" w:rsidRPr="00B15D4E" w:rsidRDefault="00B31971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01606896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C755CB" w14:textId="77777777" w:rsidR="00B5022D" w:rsidRPr="00553DDB" w:rsidRDefault="00B5022D" w:rsidP="00B5022D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330B50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6F9874AB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460672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20778867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95582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7222B9" w14:textId="1A8397F9" w:rsidR="00B5022D" w:rsidRPr="00B15D4E" w:rsidRDefault="00B31971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7788673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AAEED8" w14:textId="77777777" w:rsidR="00B5022D" w:rsidRPr="00553DDB" w:rsidRDefault="00B5022D" w:rsidP="00B5022D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99B3EE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069A494A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C0C1B3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83882925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3827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D3DA59" w14:textId="77159855" w:rsidR="00B5022D" w:rsidRPr="00B15D4E" w:rsidRDefault="00B31971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3882925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6C7EDF" w14:textId="77777777" w:rsidR="00B5022D" w:rsidRPr="00553DDB" w:rsidRDefault="00B5022D" w:rsidP="00B5022D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24BF247" w14:textId="77777777" w:rsidR="00B5022D" w:rsidRPr="00553DDB" w:rsidRDefault="00B5022D" w:rsidP="00B5022D">
            <w:pPr>
              <w:ind w:left="993" w:hanging="993"/>
            </w:pPr>
          </w:p>
        </w:tc>
      </w:tr>
    </w:tbl>
    <w:p w14:paraId="67FA57E6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0A0AFF5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2F2EFA4" w14:textId="77777777" w:rsidR="00D6659B" w:rsidRPr="00553DDB" w:rsidRDefault="00D6659B" w:rsidP="00D6659B">
      <w:pPr>
        <w:pStyle w:val="11CSTCPLQuestionBullet"/>
        <w:ind w:left="709" w:hanging="709"/>
      </w:pPr>
      <w:bookmarkStart w:id="25" w:name="_Ref408921186"/>
      <w:r w:rsidRPr="00553DDB">
        <w:t>Read the scenario below and complete the Hazard Report Form.</w:t>
      </w:r>
      <w:bookmarkEnd w:id="25"/>
    </w:p>
    <w:p w14:paraId="1CE05F8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6BD04D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3143ED" wp14:editId="2A078D87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FD937C6" w14:textId="77777777" w:rsidR="00D6659B" w:rsidRPr="00DE05E2" w:rsidRDefault="00D6659B" w:rsidP="00D6659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14:paraId="6B3D5B4D" w14:textId="77777777" w:rsidR="00D6659B" w:rsidRPr="00D94A32" w:rsidRDefault="00D6659B" w:rsidP="00D6659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14:paraId="2BE497E7" w14:textId="77777777" w:rsidR="00D6659B" w:rsidRPr="00D94A32" w:rsidRDefault="00D6659B" w:rsidP="00D6659B">
                            <w:pPr>
                              <w:rPr>
                                <w:sz w:val="22"/>
                              </w:rPr>
                            </w:pPr>
                          </w:p>
                          <w:p w14:paraId="7BA4475D" w14:textId="77777777" w:rsidR="00D6659B" w:rsidRPr="00D94A32" w:rsidRDefault="00D6659B" w:rsidP="00D6659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143ED" id="Text Box 12" o:spid="_x0000_s1033" type="#_x0000_t202" style="position:absolute;left:0;text-align:left;margin-left:0;margin-top:.9pt;width:452.25pt;height:98.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14:paraId="1FD937C6" w14:textId="77777777" w:rsidR="00D6659B" w:rsidRPr="00DE05E2" w:rsidRDefault="00D6659B" w:rsidP="00D6659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14:paraId="6B3D5B4D" w14:textId="77777777" w:rsidR="00D6659B" w:rsidRPr="00D94A32" w:rsidRDefault="00D6659B" w:rsidP="00D6659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14:paraId="2BE497E7" w14:textId="77777777" w:rsidR="00D6659B" w:rsidRPr="00D94A32" w:rsidRDefault="00D6659B" w:rsidP="00D6659B">
                      <w:pPr>
                        <w:rPr>
                          <w:sz w:val="22"/>
                        </w:rPr>
                      </w:pPr>
                    </w:p>
                    <w:p w14:paraId="7BA4475D" w14:textId="77777777" w:rsidR="00D6659B" w:rsidRPr="00D94A32" w:rsidRDefault="00D6659B" w:rsidP="00D6659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C70C88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DC919D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6F1154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9C9821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2912CD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671DE3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966C0F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605AD9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2E1E009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ECD30E2" wp14:editId="20D93AD3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FDD096" id="Group 18" o:spid="_x0000_s1026" style="position:absolute;margin-left:0;margin-top:6.85pt;width:425.3pt;height:283.5pt;z-index:251660288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32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33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14:paraId="0E5C931D" w14:textId="77777777" w:rsidR="00D6659B" w:rsidRPr="00553DDB" w:rsidRDefault="00D6659B" w:rsidP="00D6659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14:paraId="10846AD9" w14:textId="77777777" w:rsidR="00D6659B" w:rsidRPr="00553DD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6659B" w:rsidRPr="00553DDB" w14:paraId="00FDFB27" w14:textId="77777777" w:rsidTr="00CA29C4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4303B9DC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6659B" w:rsidRPr="00553DDB" w14:paraId="07F0317C" w14:textId="77777777" w:rsidTr="00CA29C4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2A98AC8F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14:paraId="3E20B5EE" w14:textId="1C44502C" w:rsidR="00D6659B" w:rsidRPr="00E9324A" w:rsidRDefault="00B31971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38745255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114147">
              <w:rPr>
                <w:rFonts w:ascii="Arial" w:hAnsi="Arial" w:cs="Arial"/>
                <w:sz w:val="22"/>
                <w:szCs w:val="22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>/11/21</w:t>
            </w:r>
            <w:permEnd w:id="1838745255"/>
          </w:p>
        </w:tc>
      </w:tr>
      <w:tr w:rsidR="00D6659B" w:rsidRPr="00553DDB" w14:paraId="7D44156A" w14:textId="77777777" w:rsidTr="00CA29C4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24A71EE4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14:paraId="3A58D730" w14:textId="7C014E4A" w:rsidR="00D6659B" w:rsidRPr="00E9324A" w:rsidRDefault="00B31971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64261555" w:edGrp="everyone"/>
            <w:r>
              <w:rPr>
                <w:rFonts w:ascii="Arial" w:hAnsi="Arial" w:cs="Arial"/>
                <w:sz w:val="22"/>
                <w:szCs w:val="22"/>
              </w:rPr>
              <w:t>Bernadette Mau</w:t>
            </w:r>
            <w:permEnd w:id="1064261555"/>
          </w:p>
        </w:tc>
      </w:tr>
      <w:tr w:rsidR="00D6659B" w:rsidRPr="00553DDB" w14:paraId="06AEF44D" w14:textId="77777777" w:rsidTr="00CA29C4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37F68090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6659B" w:rsidRPr="00553DDB" w14:paraId="4E3D0AFD" w14:textId="77777777" w:rsidTr="00CA29C4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00DED53D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14:paraId="7FA73F87" w14:textId="24B6A88A" w:rsidR="00D6659B" w:rsidRPr="00E9324A" w:rsidRDefault="00B31971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59238429" w:edGrp="everyone"/>
            <w:r>
              <w:rPr>
                <w:rFonts w:ascii="Arial" w:hAnsi="Arial" w:cs="Arial"/>
                <w:sz w:val="22"/>
                <w:szCs w:val="22"/>
              </w:rPr>
              <w:t>54 Standish St, Salisbury</w:t>
            </w:r>
            <w:permEnd w:id="559238429"/>
          </w:p>
        </w:tc>
      </w:tr>
      <w:tr w:rsidR="00D6659B" w:rsidRPr="00553DDB" w14:paraId="05AC39E3" w14:textId="77777777" w:rsidTr="00CA29C4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16DB7556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14:paraId="71FDBEB7" w14:textId="39CF0DA8" w:rsidR="007853DD" w:rsidRDefault="004E2963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44101845" w:edGrp="everyone"/>
            <w:r>
              <w:rPr>
                <w:rFonts w:ascii="Arial" w:hAnsi="Arial" w:cs="Arial"/>
                <w:sz w:val="22"/>
                <w:szCs w:val="22"/>
              </w:rPr>
              <w:t>At 10.45am a d</w:t>
            </w:r>
            <w:r w:rsidR="007853DD">
              <w:rPr>
                <w:rFonts w:ascii="Arial" w:hAnsi="Arial" w:cs="Arial"/>
                <w:sz w:val="22"/>
                <w:szCs w:val="22"/>
              </w:rPr>
              <w:t xml:space="preserve">elivery driver </w:t>
            </w:r>
            <w:r>
              <w:rPr>
                <w:rFonts w:ascii="Arial" w:hAnsi="Arial" w:cs="Arial"/>
                <w:sz w:val="22"/>
                <w:szCs w:val="22"/>
              </w:rPr>
              <w:t>accidentally backed into</w:t>
            </w:r>
            <w:r w:rsidR="002630D3">
              <w:rPr>
                <w:rFonts w:ascii="Arial" w:hAnsi="Arial" w:cs="Arial"/>
                <w:sz w:val="22"/>
                <w:szCs w:val="22"/>
              </w:rPr>
              <w:t xml:space="preserve"> a diesel drum in </w:t>
            </w:r>
            <w:r w:rsidR="00EA1863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2630D3">
              <w:rPr>
                <w:rFonts w:ascii="Arial" w:hAnsi="Arial" w:cs="Arial"/>
                <w:sz w:val="22"/>
                <w:szCs w:val="22"/>
              </w:rPr>
              <w:t>car park.</w:t>
            </w:r>
            <w:r w:rsidR="007853D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C312D85" w14:textId="76446CE4" w:rsidR="00D6659B" w:rsidRPr="00657280" w:rsidRDefault="002630D3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d</w:t>
            </w:r>
            <w:r w:rsidR="007853DD">
              <w:rPr>
                <w:rFonts w:ascii="Arial" w:hAnsi="Arial" w:cs="Arial"/>
                <w:sz w:val="22"/>
                <w:szCs w:val="22"/>
              </w:rPr>
              <w:t xml:space="preserve">iesel contents </w:t>
            </w:r>
            <w:r w:rsidR="00BD0A08">
              <w:rPr>
                <w:rFonts w:ascii="Arial" w:hAnsi="Arial" w:cs="Arial"/>
                <w:sz w:val="22"/>
                <w:szCs w:val="22"/>
              </w:rPr>
              <w:t xml:space="preserve">of the drum </w:t>
            </w:r>
            <w:r w:rsidR="007853DD">
              <w:rPr>
                <w:rFonts w:ascii="Arial" w:hAnsi="Arial" w:cs="Arial"/>
                <w:sz w:val="22"/>
                <w:szCs w:val="22"/>
              </w:rPr>
              <w:t>spilled covering approx. 3 x 4 metres</w:t>
            </w:r>
            <w:permEnd w:id="1244101845"/>
          </w:p>
        </w:tc>
      </w:tr>
      <w:tr w:rsidR="00D6659B" w:rsidRPr="00553DDB" w14:paraId="1F80BB08" w14:textId="77777777" w:rsidTr="00CA29C4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3B35629A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14:paraId="0A147D13" w14:textId="77777777" w:rsidR="00D6659B" w:rsidRPr="00553DDB" w:rsidRDefault="002962BC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68115426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868115426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14:paraId="4F0EEE2F" w14:textId="7F8EC5BF" w:rsidR="00D6659B" w:rsidRPr="00553DDB" w:rsidRDefault="002962BC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6892800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05916275" w:edGrp="everyone"/>
                <w:r w:rsidR="00D06A6F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1005916275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14:paraId="0AD46854" w14:textId="77777777" w:rsidR="00D6659B" w:rsidRPr="00553DDB" w:rsidRDefault="002962BC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1397931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25506606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525506606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14:paraId="11B31D89" w14:textId="77777777" w:rsidR="00D6659B" w:rsidRPr="00553DDB" w:rsidRDefault="002962BC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63540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3300488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33300488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6659B" w:rsidRPr="00553DDB" w14:paraId="4CFD44C9" w14:textId="77777777" w:rsidTr="00CA29C4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2893E678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6659B" w:rsidRPr="00553DDB" w14:paraId="305FC1D7" w14:textId="77777777" w:rsidTr="00CA29C4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2B44BFE4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14:paraId="690C1921" w14:textId="495F8810" w:rsidR="005B329F" w:rsidRDefault="005B329F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16800103" w:edGrp="everyone"/>
            <w:r>
              <w:rPr>
                <w:rFonts w:ascii="Arial" w:hAnsi="Arial" w:cs="Arial"/>
                <w:sz w:val="22"/>
                <w:szCs w:val="22"/>
              </w:rPr>
              <w:t>Rope off spillage area.</w:t>
            </w:r>
          </w:p>
          <w:p w14:paraId="2D3489C9" w14:textId="239057E9" w:rsidR="005B329F" w:rsidRDefault="005B329F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Place signage to highlight spillage area.</w:t>
            </w:r>
          </w:p>
          <w:p w14:paraId="394B1C5D" w14:textId="5F0BAD97" w:rsidR="007853DD" w:rsidRDefault="007853DD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Remove &amp; dispose of damaged drum</w:t>
            </w:r>
            <w:r w:rsidR="005B329F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3E6D9C2" w14:textId="77777777" w:rsidR="00D6659B" w:rsidRDefault="007853DD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Clean </w:t>
            </w:r>
            <w:r w:rsidR="005B329F">
              <w:rPr>
                <w:rFonts w:ascii="Arial" w:hAnsi="Arial" w:cs="Arial"/>
                <w:sz w:val="22"/>
                <w:szCs w:val="22"/>
              </w:rPr>
              <w:t xml:space="preserve">diesel </w:t>
            </w:r>
            <w:r>
              <w:rPr>
                <w:rFonts w:ascii="Arial" w:hAnsi="Arial" w:cs="Arial"/>
                <w:sz w:val="22"/>
                <w:szCs w:val="22"/>
              </w:rPr>
              <w:t>spillage area.</w:t>
            </w:r>
          </w:p>
          <w:p w14:paraId="421D628C" w14:textId="77777777" w:rsidR="00D6659B" w:rsidRDefault="00D6659B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51193B2F" w14:textId="041661BE" w:rsidR="00C97398" w:rsidRDefault="00C97398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Remove </w:t>
            </w:r>
            <w:r w:rsidR="00BD0A08">
              <w:rPr>
                <w:rFonts w:ascii="Arial" w:hAnsi="Arial" w:cs="Arial"/>
                <w:sz w:val="22"/>
                <w:szCs w:val="22"/>
              </w:rPr>
              <w:t xml:space="preserve">&amp; relocate </w:t>
            </w:r>
            <w:r>
              <w:rPr>
                <w:rFonts w:ascii="Arial" w:hAnsi="Arial" w:cs="Arial"/>
                <w:sz w:val="22"/>
                <w:szCs w:val="22"/>
              </w:rPr>
              <w:t xml:space="preserve">remaining diesel drums </w:t>
            </w:r>
            <w:r w:rsidR="00BD0A08">
              <w:rPr>
                <w:rFonts w:ascii="Arial" w:hAnsi="Arial" w:cs="Arial"/>
                <w:sz w:val="22"/>
                <w:szCs w:val="22"/>
              </w:rPr>
              <w:t>if possible</w:t>
            </w:r>
          </w:p>
          <w:p w14:paraId="4C679702" w14:textId="77777777" w:rsidR="00C97398" w:rsidRDefault="00C97398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 </w:t>
            </w:r>
          </w:p>
          <w:p w14:paraId="078264C0" w14:textId="55E156F0" w:rsidR="00D6659B" w:rsidRPr="00657280" w:rsidRDefault="002630D3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Place appropriate signage around remaining diesel drums</w:t>
            </w:r>
            <w:r w:rsidR="00C97398">
              <w:rPr>
                <w:rFonts w:ascii="Arial" w:hAnsi="Arial" w:cs="Arial"/>
                <w:sz w:val="22"/>
                <w:szCs w:val="22"/>
              </w:rPr>
              <w:t xml:space="preserve"> if removal is not possible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permEnd w:id="1916800103"/>
          </w:p>
        </w:tc>
      </w:tr>
      <w:tr w:rsidR="00D6659B" w:rsidRPr="00553DDB" w14:paraId="37D7FC98" w14:textId="77777777" w:rsidTr="00CA29C4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649C0F66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14:paraId="5207A208" w14:textId="3632435B" w:rsidR="00D6659B" w:rsidRPr="00657280" w:rsidRDefault="00EA1863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30077599" w:edGrp="everyone"/>
            <w:r>
              <w:rPr>
                <w:rFonts w:ascii="Arial" w:hAnsi="Arial" w:cs="Arial"/>
                <w:sz w:val="22"/>
                <w:szCs w:val="22"/>
              </w:rPr>
              <w:t xml:space="preserve">Health &amp; Safety </w:t>
            </w:r>
            <w:r w:rsidR="00A13C53">
              <w:rPr>
                <w:rFonts w:ascii="Arial" w:hAnsi="Arial" w:cs="Arial"/>
                <w:sz w:val="22"/>
                <w:szCs w:val="22"/>
              </w:rPr>
              <w:t>Rep/ Manager</w:t>
            </w:r>
            <w:permEnd w:id="1430077599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09DFEEEB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14:paraId="6EDD50F6" w14:textId="1F812E45" w:rsidR="00D6659B" w:rsidRPr="00553DDB" w:rsidRDefault="002962BC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41112903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01343978" w:edGrp="everyone"/>
                <w:r w:rsidR="007853DD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1101343978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14:paraId="3B77D1EC" w14:textId="77777777" w:rsidR="00D6659B" w:rsidRPr="00553DDB" w:rsidRDefault="002962BC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618164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5889689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95889689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14:paraId="7EBD1B94" w14:textId="77777777" w:rsidR="00D6659B" w:rsidRPr="00553DDB" w:rsidRDefault="002962BC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3663374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57116334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957116334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14:paraId="7402288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16767A97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11DAF1E2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177E2F5D" w14:textId="77777777" w:rsidR="00D6659B" w:rsidRPr="00553DDB" w:rsidRDefault="00D6659B" w:rsidP="00CA29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6474376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5EEBC878" w14:textId="77777777" w:rsidR="00D6659B" w:rsidRPr="00553DDB" w:rsidRDefault="00AA60C6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47437651" w:displacedByCustomXml="prev"/>
      </w:tr>
    </w:tbl>
    <w:p w14:paraId="5A49A1E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5D5442E" w14:textId="77777777" w:rsidR="00D6659B" w:rsidRPr="00553DDB" w:rsidRDefault="00D6659B" w:rsidP="00D6659B">
      <w:pPr>
        <w:pStyle w:val="11CSTCPLQuestionBullet"/>
        <w:ind w:left="709" w:hanging="709"/>
      </w:pPr>
      <w:bookmarkStart w:id="26" w:name="_Ref412803069"/>
      <w:r w:rsidRPr="00553DDB">
        <w:lastRenderedPageBreak/>
        <w:t>Who would you submit a hazard report form to?</w:t>
      </w:r>
      <w:bookmarkEnd w:id="26"/>
    </w:p>
    <w:p w14:paraId="71A57F0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AD35733" w14:textId="77777777" w:rsidTr="00CA29C4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08674B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FAA65" w14:textId="7C0FE517" w:rsidR="00D6659B" w:rsidRPr="00553DDB" w:rsidRDefault="005B329F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256805176" w:edGrp="everyone"/>
            <w:r>
              <w:rPr>
                <w:rFonts w:ascii="Arial" w:hAnsi="Arial" w:cs="Arial"/>
                <w:sz w:val="22"/>
                <w:szCs w:val="22"/>
              </w:rPr>
              <w:t>Immediate Supervisor</w:t>
            </w:r>
            <w:permEnd w:id="1256805176"/>
          </w:p>
        </w:tc>
        <w:permStart w:id="15139500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CE8D229" w14:textId="77777777" w:rsidR="00D6659B" w:rsidRPr="00553DDB" w:rsidRDefault="00162BF6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3950067" w:displacedByCustomXml="prev"/>
      </w:tr>
    </w:tbl>
    <w:p w14:paraId="68C4ED0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5C5496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C9CFE68" w14:textId="77777777" w:rsidR="00D6659B" w:rsidRPr="00553DDB" w:rsidRDefault="00D6659B" w:rsidP="00D6659B">
      <w:pPr>
        <w:pStyle w:val="11CSTCPLQuestionBullet"/>
        <w:ind w:left="709" w:hanging="709"/>
      </w:pPr>
      <w:bookmarkStart w:id="27" w:name="_Ref412803089"/>
      <w:r w:rsidRPr="00553DDB">
        <w:t>Who would approve proposed risk controls and organise the required resources for implementation of the risk control?</w:t>
      </w:r>
      <w:bookmarkEnd w:id="27"/>
    </w:p>
    <w:p w14:paraId="0DD8B26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6DAF61A3" w14:textId="77777777" w:rsidTr="00CA29C4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D40CBFE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EC06A" w14:textId="793A7650" w:rsidR="00D6659B" w:rsidRPr="00553DDB" w:rsidRDefault="005B329F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938935887" w:edGrp="everyone"/>
            <w:r>
              <w:rPr>
                <w:rFonts w:ascii="Arial" w:hAnsi="Arial" w:cs="Arial"/>
                <w:sz w:val="22"/>
                <w:szCs w:val="22"/>
              </w:rPr>
              <w:t>Management</w:t>
            </w:r>
            <w:permEnd w:id="938935887"/>
          </w:p>
        </w:tc>
        <w:permStart w:id="9405967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18886FE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0596755" w:displacedByCustomXml="prev"/>
      </w:tr>
    </w:tbl>
    <w:p w14:paraId="7C41A03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CACB9B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95EA4CA" w14:textId="77777777" w:rsidR="00D6659B" w:rsidRPr="00553DDB" w:rsidRDefault="00D6659B" w:rsidP="00D6659B">
      <w:pPr>
        <w:pStyle w:val="11CSTCPLQuestionBullet"/>
        <w:ind w:left="709" w:hanging="709"/>
      </w:pPr>
      <w:bookmarkStart w:id="28" w:name="_Ref424215038"/>
      <w:r w:rsidRPr="00553DDB">
        <w:t>Identify one (1) way you can assess if risk controls have been effective.</w:t>
      </w:r>
      <w:bookmarkEnd w:id="28"/>
    </w:p>
    <w:p w14:paraId="0EE4891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1BB0A1BB" w14:textId="77777777" w:rsidTr="00CA29C4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6CEC0F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8E314" w14:textId="48D83B40" w:rsidR="00D6659B" w:rsidRPr="00553DDB" w:rsidRDefault="002630D3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2037722584" w:edGrp="everyone"/>
            <w:r>
              <w:rPr>
                <w:rFonts w:ascii="Arial" w:hAnsi="Arial" w:cs="Arial"/>
                <w:sz w:val="22"/>
                <w:szCs w:val="22"/>
              </w:rPr>
              <w:t>Check if spillage area is appropriately cleaned</w:t>
            </w:r>
            <w:r w:rsidR="00A13C53">
              <w:rPr>
                <w:rFonts w:ascii="Arial" w:hAnsi="Arial" w:cs="Arial"/>
                <w:sz w:val="22"/>
                <w:szCs w:val="22"/>
              </w:rPr>
              <w:t xml:space="preserve"> &amp; if remaining drums have been removed OR appropriate signage etc has been placed at site. 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permEnd w:id="2037722584"/>
          </w:p>
        </w:tc>
        <w:permStart w:id="13815856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31C31D5" w14:textId="77777777" w:rsidR="00D6659B" w:rsidRPr="00553DDB" w:rsidRDefault="00AA60C6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1585667" w:displacedByCustomXml="prev"/>
      </w:tr>
    </w:tbl>
    <w:p w14:paraId="62394565" w14:textId="77777777" w:rsidR="005227F4" w:rsidRPr="00FF75BE" w:rsidRDefault="005227F4" w:rsidP="00D6659B">
      <w:pPr>
        <w:pStyle w:val="01CSTCPLHeading1"/>
        <w:jc w:val="both"/>
        <w:rPr>
          <w:rFonts w:ascii="Arial" w:hAnsi="Arial" w:cs="Arial"/>
          <w:sz w:val="22"/>
          <w:szCs w:val="22"/>
        </w:rPr>
      </w:pPr>
    </w:p>
    <w:sectPr w:rsidR="005227F4" w:rsidRPr="00FF75BE" w:rsidSect="00D6659B">
      <w:headerReference w:type="even" r:id="rId34"/>
      <w:headerReference w:type="default" r:id="rId35"/>
      <w:footerReference w:type="default" r:id="rId3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B7608B" w14:textId="77777777" w:rsidR="002962BC" w:rsidRDefault="002962BC" w:rsidP="00A67754">
      <w:r>
        <w:separator/>
      </w:r>
    </w:p>
  </w:endnote>
  <w:endnote w:type="continuationSeparator" w:id="0">
    <w:p w14:paraId="2231186D" w14:textId="77777777" w:rsidR="002962BC" w:rsidRDefault="002962BC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C8252" w14:textId="77777777" w:rsidR="00B001FD" w:rsidRPr="00830749" w:rsidRDefault="00B001F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9F05BFC" w14:textId="72B90B65" w:rsidR="00B001FD" w:rsidRPr="00830749" w:rsidRDefault="002962BC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B001F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A60C6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="00B001F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B001F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14147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11</w:t>
            </w:r>
            <w:r w:rsidR="00B001F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B001FD">
      <w:rPr>
        <w:rFonts w:ascii="Arial" w:hAnsi="Arial" w:cs="Arial"/>
        <w:b/>
        <w:sz w:val="16"/>
        <w:szCs w:val="16"/>
      </w:rPr>
      <w:ptab w:relativeTo="margin" w:alignment="right" w:leader="none"/>
    </w:r>
    <w:r w:rsidR="00B001FD" w:rsidRPr="00B115D7">
      <w:rPr>
        <w:rFonts w:ascii="Arial" w:hAnsi="Arial" w:cs="Arial"/>
        <w:b/>
        <w:sz w:val="16"/>
        <w:szCs w:val="16"/>
      </w:rPr>
      <w:t>CSTC Pty Ltd_</w:t>
    </w:r>
    <w:r w:rsidR="00B001FD">
      <w:rPr>
        <w:rFonts w:ascii="Arial" w:hAnsi="Arial" w:cs="Arial"/>
        <w:b/>
        <w:sz w:val="16"/>
        <w:szCs w:val="16"/>
      </w:rPr>
      <w:t>RTO#</w:t>
    </w:r>
    <w:r w:rsidR="00B001F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FD3B1" w14:textId="77777777" w:rsidR="00B001FD" w:rsidRPr="00830749" w:rsidRDefault="00B001F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028F349" w14:textId="7618576A" w:rsidR="00B001FD" w:rsidRPr="00830749" w:rsidRDefault="00B001F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A60C6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114147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3AE4D" w14:textId="77777777" w:rsidR="00B001FD" w:rsidRDefault="00B001F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DCC20" w14:textId="77777777" w:rsidR="00B001FD" w:rsidRPr="00830749" w:rsidRDefault="00B001F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281CC4D6" w14:textId="07947D0D" w:rsidR="00B001FD" w:rsidRPr="00830749" w:rsidRDefault="00B001FD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AA60C6">
      <w:rPr>
        <w:rFonts w:ascii="Arial" w:hAnsi="Arial" w:cs="Arial"/>
        <w:b/>
        <w:noProof/>
        <w:sz w:val="16"/>
        <w:szCs w:val="16"/>
      </w:rPr>
      <w:t>11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114147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C51903" w14:textId="77777777" w:rsidR="002962BC" w:rsidRDefault="002962BC" w:rsidP="00A67754">
      <w:r>
        <w:separator/>
      </w:r>
    </w:p>
  </w:footnote>
  <w:footnote w:type="continuationSeparator" w:id="0">
    <w:p w14:paraId="147A708B" w14:textId="77777777" w:rsidR="002962BC" w:rsidRDefault="002962BC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4A83E" w14:textId="77777777" w:rsidR="00B001FD" w:rsidRDefault="00B001F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3636FCDC" w14:textId="77777777" w:rsidR="00B001FD" w:rsidRPr="00830749" w:rsidRDefault="00B001F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7E337" w14:textId="77777777" w:rsidR="00B001FD" w:rsidRDefault="00B001F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4504994F" w14:textId="77777777" w:rsidR="00B001FD" w:rsidRPr="00830749" w:rsidRDefault="00B001F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91F1D" w14:textId="77777777" w:rsidR="00B001FD" w:rsidRDefault="00B001F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B11E8" w14:textId="77777777" w:rsidR="00B001FD" w:rsidRDefault="00B001F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694ABEAE" w14:textId="77777777" w:rsidR="00B001FD" w:rsidRPr="00830749" w:rsidRDefault="00B001F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C415D" w14:textId="77777777" w:rsidR="00B001FD" w:rsidRDefault="00B001F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0E6469A0" w14:textId="77777777" w:rsidR="00B001FD" w:rsidRPr="00830749" w:rsidRDefault="00B001F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7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180F5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5AA7F2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772FBC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38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5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8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4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55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60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24"/>
  </w:num>
  <w:num w:numId="4">
    <w:abstractNumId w:val="50"/>
  </w:num>
  <w:num w:numId="5">
    <w:abstractNumId w:val="10"/>
  </w:num>
  <w:num w:numId="6">
    <w:abstractNumId w:val="29"/>
  </w:num>
  <w:num w:numId="7">
    <w:abstractNumId w:val="44"/>
  </w:num>
  <w:num w:numId="8">
    <w:abstractNumId w:val="23"/>
  </w:num>
  <w:num w:numId="9">
    <w:abstractNumId w:val="25"/>
  </w:num>
  <w:num w:numId="10">
    <w:abstractNumId w:val="41"/>
  </w:num>
  <w:num w:numId="11">
    <w:abstractNumId w:val="39"/>
  </w:num>
  <w:num w:numId="12">
    <w:abstractNumId w:val="60"/>
  </w:num>
  <w:num w:numId="13">
    <w:abstractNumId w:val="15"/>
  </w:num>
  <w:num w:numId="14">
    <w:abstractNumId w:val="6"/>
  </w:num>
  <w:num w:numId="15">
    <w:abstractNumId w:val="38"/>
  </w:num>
  <w:num w:numId="16">
    <w:abstractNumId w:val="28"/>
  </w:num>
  <w:num w:numId="17">
    <w:abstractNumId w:val="37"/>
  </w:num>
  <w:num w:numId="18">
    <w:abstractNumId w:val="46"/>
  </w:num>
  <w:num w:numId="19">
    <w:abstractNumId w:val="9"/>
  </w:num>
  <w:num w:numId="20">
    <w:abstractNumId w:val="55"/>
  </w:num>
  <w:num w:numId="21">
    <w:abstractNumId w:val="53"/>
  </w:num>
  <w:num w:numId="22">
    <w:abstractNumId w:val="45"/>
  </w:num>
  <w:num w:numId="23">
    <w:abstractNumId w:val="58"/>
  </w:num>
  <w:num w:numId="24">
    <w:abstractNumId w:val="21"/>
  </w:num>
  <w:num w:numId="25">
    <w:abstractNumId w:val="65"/>
  </w:num>
  <w:num w:numId="26">
    <w:abstractNumId w:val="52"/>
  </w:num>
  <w:num w:numId="27">
    <w:abstractNumId w:val="0"/>
  </w:num>
  <w:num w:numId="28">
    <w:abstractNumId w:val="43"/>
  </w:num>
  <w:num w:numId="29">
    <w:abstractNumId w:val="63"/>
  </w:num>
  <w:num w:numId="30">
    <w:abstractNumId w:val="51"/>
  </w:num>
  <w:num w:numId="31">
    <w:abstractNumId w:val="62"/>
  </w:num>
  <w:num w:numId="32">
    <w:abstractNumId w:val="19"/>
  </w:num>
  <w:num w:numId="33">
    <w:abstractNumId w:val="49"/>
  </w:num>
  <w:num w:numId="34">
    <w:abstractNumId w:val="2"/>
  </w:num>
  <w:num w:numId="35">
    <w:abstractNumId w:val="64"/>
  </w:num>
  <w:num w:numId="36">
    <w:abstractNumId w:val="61"/>
  </w:num>
  <w:num w:numId="37">
    <w:abstractNumId w:val="12"/>
  </w:num>
  <w:num w:numId="38">
    <w:abstractNumId w:val="14"/>
  </w:num>
  <w:num w:numId="39">
    <w:abstractNumId w:val="31"/>
  </w:num>
  <w:num w:numId="40">
    <w:abstractNumId w:val="42"/>
  </w:num>
  <w:num w:numId="41">
    <w:abstractNumId w:val="40"/>
  </w:num>
  <w:num w:numId="42">
    <w:abstractNumId w:val="56"/>
  </w:num>
  <w:num w:numId="43">
    <w:abstractNumId w:val="1"/>
  </w:num>
  <w:num w:numId="44">
    <w:abstractNumId w:val="26"/>
  </w:num>
  <w:num w:numId="45">
    <w:abstractNumId w:val="30"/>
  </w:num>
  <w:num w:numId="46">
    <w:abstractNumId w:val="57"/>
  </w:num>
  <w:num w:numId="47">
    <w:abstractNumId w:val="22"/>
  </w:num>
  <w:num w:numId="48">
    <w:abstractNumId w:val="18"/>
  </w:num>
  <w:num w:numId="49">
    <w:abstractNumId w:val="4"/>
  </w:num>
  <w:num w:numId="50">
    <w:abstractNumId w:val="59"/>
  </w:num>
  <w:num w:numId="51">
    <w:abstractNumId w:val="35"/>
  </w:num>
  <w:num w:numId="52">
    <w:abstractNumId w:val="13"/>
  </w:num>
  <w:num w:numId="53">
    <w:abstractNumId w:val="3"/>
  </w:num>
  <w:num w:numId="54">
    <w:abstractNumId w:val="5"/>
  </w:num>
  <w:num w:numId="55">
    <w:abstractNumId w:val="32"/>
  </w:num>
  <w:num w:numId="56">
    <w:abstractNumId w:val="16"/>
  </w:num>
  <w:num w:numId="57">
    <w:abstractNumId w:val="7"/>
  </w:num>
  <w:num w:numId="58">
    <w:abstractNumId w:val="27"/>
  </w:num>
  <w:num w:numId="59">
    <w:abstractNumId w:val="36"/>
  </w:num>
  <w:num w:numId="60">
    <w:abstractNumId w:val="47"/>
  </w:num>
  <w:num w:numId="61">
    <w:abstractNumId w:val="54"/>
  </w:num>
  <w:num w:numId="62">
    <w:abstractNumId w:val="48"/>
  </w:num>
  <w:num w:numId="63">
    <w:abstractNumId w:val="17"/>
  </w:num>
  <w:num w:numId="64">
    <w:abstractNumId w:val="33"/>
  </w:num>
  <w:num w:numId="65">
    <w:abstractNumId w:val="34"/>
  </w:num>
  <w:num w:numId="66">
    <w:abstractNumId w:val="20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cumentProtection w:edit="readOnly" w:enforcement="1" w:cryptProviderType="rsaAES" w:cryptAlgorithmClass="hash" w:cryptAlgorithmType="typeAny" w:cryptAlgorithmSid="14" w:cryptSpinCount="100000" w:hash="3Qw3785hoCEKdCO5Hy47uIEIwcwnigAl357Q02IjQyq/xv0wycd3lhQq6vXtcrSBieJGaavIttqes10PjUHekw==" w:salt="SmwGRFBxe83UM1B0zM5WP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2CC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101E97"/>
    <w:rsid w:val="00103A5E"/>
    <w:rsid w:val="00106585"/>
    <w:rsid w:val="0011218C"/>
    <w:rsid w:val="00114147"/>
    <w:rsid w:val="001157AF"/>
    <w:rsid w:val="00116C30"/>
    <w:rsid w:val="0012562F"/>
    <w:rsid w:val="001266C6"/>
    <w:rsid w:val="00126C85"/>
    <w:rsid w:val="00132977"/>
    <w:rsid w:val="00133A08"/>
    <w:rsid w:val="001457FC"/>
    <w:rsid w:val="00152592"/>
    <w:rsid w:val="00154A40"/>
    <w:rsid w:val="00154DAE"/>
    <w:rsid w:val="0015733E"/>
    <w:rsid w:val="001578F8"/>
    <w:rsid w:val="00162BF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C0B34"/>
    <w:rsid w:val="001C4084"/>
    <w:rsid w:val="001D01D1"/>
    <w:rsid w:val="001E05E8"/>
    <w:rsid w:val="001E187F"/>
    <w:rsid w:val="001E600A"/>
    <w:rsid w:val="001F3555"/>
    <w:rsid w:val="001F6FA5"/>
    <w:rsid w:val="00201769"/>
    <w:rsid w:val="00201E01"/>
    <w:rsid w:val="00202782"/>
    <w:rsid w:val="002036CA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52300"/>
    <w:rsid w:val="00252494"/>
    <w:rsid w:val="00255704"/>
    <w:rsid w:val="00257541"/>
    <w:rsid w:val="0025778A"/>
    <w:rsid w:val="002630D3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962BC"/>
    <w:rsid w:val="00296E83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2F02A9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96826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3BE0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A3499"/>
    <w:rsid w:val="004B0525"/>
    <w:rsid w:val="004B42E2"/>
    <w:rsid w:val="004B6B29"/>
    <w:rsid w:val="004B7C32"/>
    <w:rsid w:val="004C3241"/>
    <w:rsid w:val="004C48E0"/>
    <w:rsid w:val="004C56C5"/>
    <w:rsid w:val="004C6B3F"/>
    <w:rsid w:val="004C72F3"/>
    <w:rsid w:val="004D0680"/>
    <w:rsid w:val="004D18D8"/>
    <w:rsid w:val="004D7CCC"/>
    <w:rsid w:val="004E2963"/>
    <w:rsid w:val="004E3FB7"/>
    <w:rsid w:val="004E5C7F"/>
    <w:rsid w:val="004E6613"/>
    <w:rsid w:val="004E67D0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13CBD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5130"/>
    <w:rsid w:val="00573C4A"/>
    <w:rsid w:val="00580AAE"/>
    <w:rsid w:val="00583840"/>
    <w:rsid w:val="005868D2"/>
    <w:rsid w:val="005948F5"/>
    <w:rsid w:val="005B329F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4B5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53DD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12EB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48CE"/>
    <w:rsid w:val="00881F05"/>
    <w:rsid w:val="00882B9D"/>
    <w:rsid w:val="008868DF"/>
    <w:rsid w:val="008A082C"/>
    <w:rsid w:val="008A257C"/>
    <w:rsid w:val="008A3A99"/>
    <w:rsid w:val="008B22FC"/>
    <w:rsid w:val="008B39C9"/>
    <w:rsid w:val="008C48F6"/>
    <w:rsid w:val="008F0BA8"/>
    <w:rsid w:val="008F4565"/>
    <w:rsid w:val="008F464C"/>
    <w:rsid w:val="00901593"/>
    <w:rsid w:val="009025D4"/>
    <w:rsid w:val="009030D3"/>
    <w:rsid w:val="0090376A"/>
    <w:rsid w:val="009046CD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5C38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57B80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2C5D"/>
    <w:rsid w:val="009B750D"/>
    <w:rsid w:val="009C7961"/>
    <w:rsid w:val="009D1E85"/>
    <w:rsid w:val="009E08FC"/>
    <w:rsid w:val="009E1646"/>
    <w:rsid w:val="009E3CED"/>
    <w:rsid w:val="009E4376"/>
    <w:rsid w:val="009E78AF"/>
    <w:rsid w:val="009F34EB"/>
    <w:rsid w:val="00A07F94"/>
    <w:rsid w:val="00A13C53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0C6"/>
    <w:rsid w:val="00AA653D"/>
    <w:rsid w:val="00AB15C0"/>
    <w:rsid w:val="00AB3D15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15D4E"/>
    <w:rsid w:val="00B21A3B"/>
    <w:rsid w:val="00B21CC5"/>
    <w:rsid w:val="00B23004"/>
    <w:rsid w:val="00B23116"/>
    <w:rsid w:val="00B24E19"/>
    <w:rsid w:val="00B31971"/>
    <w:rsid w:val="00B370F6"/>
    <w:rsid w:val="00B37A11"/>
    <w:rsid w:val="00B44885"/>
    <w:rsid w:val="00B45123"/>
    <w:rsid w:val="00B46CA0"/>
    <w:rsid w:val="00B5022D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12CD"/>
    <w:rsid w:val="00BA235F"/>
    <w:rsid w:val="00BA45C3"/>
    <w:rsid w:val="00BA7D5F"/>
    <w:rsid w:val="00BB3713"/>
    <w:rsid w:val="00BD0A08"/>
    <w:rsid w:val="00BD1359"/>
    <w:rsid w:val="00BD2445"/>
    <w:rsid w:val="00BD4B75"/>
    <w:rsid w:val="00BD5D83"/>
    <w:rsid w:val="00BE1F60"/>
    <w:rsid w:val="00BE5659"/>
    <w:rsid w:val="00BE6E8B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398"/>
    <w:rsid w:val="00C97C42"/>
    <w:rsid w:val="00CA0F42"/>
    <w:rsid w:val="00CA1D45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6A6F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659B"/>
    <w:rsid w:val="00D72E53"/>
    <w:rsid w:val="00D74F43"/>
    <w:rsid w:val="00D762CD"/>
    <w:rsid w:val="00D805F2"/>
    <w:rsid w:val="00D936AE"/>
    <w:rsid w:val="00D952D8"/>
    <w:rsid w:val="00D95463"/>
    <w:rsid w:val="00D95679"/>
    <w:rsid w:val="00D979B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3F5F"/>
    <w:rsid w:val="00DF5671"/>
    <w:rsid w:val="00DF71FB"/>
    <w:rsid w:val="00E015C8"/>
    <w:rsid w:val="00E0429C"/>
    <w:rsid w:val="00E06C7B"/>
    <w:rsid w:val="00E07F3E"/>
    <w:rsid w:val="00E106BF"/>
    <w:rsid w:val="00E132A4"/>
    <w:rsid w:val="00E13E07"/>
    <w:rsid w:val="00E14FDF"/>
    <w:rsid w:val="00E20A05"/>
    <w:rsid w:val="00E264E3"/>
    <w:rsid w:val="00E26E31"/>
    <w:rsid w:val="00E3181C"/>
    <w:rsid w:val="00E36EDD"/>
    <w:rsid w:val="00E42E04"/>
    <w:rsid w:val="00E43CF2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0EEE"/>
    <w:rsid w:val="00E83A7C"/>
    <w:rsid w:val="00E85228"/>
    <w:rsid w:val="00E909B8"/>
    <w:rsid w:val="00E91CA9"/>
    <w:rsid w:val="00E930E5"/>
    <w:rsid w:val="00EA1863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2CC3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36DB"/>
    <w:rsid w:val="00F67189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B22C92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image" Target="media/image4.jpeg"/><Relationship Id="rId26" Type="http://schemas.openxmlformats.org/officeDocument/2006/relationships/diagramQuickStyle" Target="diagrams/quickStyle1.xml"/><Relationship Id="rId39" Type="http://schemas.openxmlformats.org/officeDocument/2006/relationships/theme" Target="theme/theme1.xml"/><Relationship Id="rId21" Type="http://schemas.openxmlformats.org/officeDocument/2006/relationships/image" Target="media/image6.jpeg"/><Relationship Id="rId34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3.png"/><Relationship Id="rId25" Type="http://schemas.openxmlformats.org/officeDocument/2006/relationships/diagramLayout" Target="diagrams/layout1.xml"/><Relationship Id="rId33" Type="http://schemas.openxmlformats.org/officeDocument/2006/relationships/image" Target="media/image12.png"/><Relationship Id="rId38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diagramData" Target="diagrams/data1.xml"/><Relationship Id="rId32" Type="http://schemas.openxmlformats.org/officeDocument/2006/relationships/image" Target="media/image11.jpe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image" Target="media/image8.png"/><Relationship Id="rId28" Type="http://schemas.microsoft.com/office/2007/relationships/diagramDrawing" Target="diagrams/drawing1.xml"/><Relationship Id="rId36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image" Target="media/image5.jpeg"/><Relationship Id="rId31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image" Target="media/image7.png"/><Relationship Id="rId27" Type="http://schemas.openxmlformats.org/officeDocument/2006/relationships/diagramColors" Target="diagrams/colors1.xml"/><Relationship Id="rId30" Type="http://schemas.openxmlformats.org/officeDocument/2006/relationships/image" Target="media/image10.jpeg"/><Relationship Id="rId35" Type="http://schemas.openxmlformats.org/officeDocument/2006/relationships/header" Target="header5.xml"/><Relationship Id="rId8" Type="http://schemas.openxmlformats.org/officeDocument/2006/relationships/endnotes" Target="endnotes.xml"/><Relationship Id="rId3" Type="http://schemas.openxmlformats.org/officeDocument/2006/relationships/numbering" Target="numbering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8D06EB33-C282-47D6-89C5-45A8E9532150}" type="presOf" srcId="{D7E063B8-3476-41CA-8A00-EECF7E167CE2}" destId="{F0C05F9B-9200-4094-B625-3131773B6D02}" srcOrd="1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24462345-D6F9-4C19-AFE9-E79B873F3C69}" type="presOf" srcId="{D7E063B8-3476-41CA-8A00-EECF7E167CE2}" destId="{93EC4B96-9504-43C5-9EE4-1F451DF7AA5E}" srcOrd="0" destOrd="0" presId="urn:microsoft.com/office/officeart/2005/8/layout/pyramid1"/>
    <dgm:cxn modelId="{8CFB3E73-9860-456E-86A9-98ABB847268D}" type="presOf" srcId="{1ED9929B-A497-4CB6-AE23-A0B96462C01F}" destId="{720791E5-B912-4551-A5A8-DA1A3174EE57}" srcOrd="0" destOrd="0" presId="urn:microsoft.com/office/officeart/2005/8/layout/pyramid1"/>
    <dgm:cxn modelId="{8932D07E-CAA5-4102-8254-6748D5E0CD47}" type="presOf" srcId="{9AA056EF-DBDE-4F35-AADA-55099AF563B5}" destId="{A74B4317-F1E3-4F68-B558-5626EFF78EC9}" srcOrd="1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DC9255A4-3C8F-454C-9BF3-FC8F9B980CA3}" type="presOf" srcId="{57318B6B-8BA2-4152-8B74-404CE1832126}" destId="{DAD6CD18-D69F-4CEE-944C-DF2BA065DA2C}" srcOrd="0" destOrd="0" presId="urn:microsoft.com/office/officeart/2005/8/layout/pyramid1"/>
    <dgm:cxn modelId="{662523A5-9DC7-4371-ABB9-1535936FC8D6}" type="presOf" srcId="{C1FF0FB2-1523-48D6-B730-1040D0B4E4C1}" destId="{FBA4B9A9-C6DC-406D-B495-C754D2400C5D}" srcOrd="0" destOrd="0" presId="urn:microsoft.com/office/officeart/2005/8/layout/pyramid1"/>
    <dgm:cxn modelId="{293353AB-C2F8-4674-BECB-22A6FB4F676F}" type="presOf" srcId="{1ED9929B-A497-4CB6-AE23-A0B96462C01F}" destId="{DEE34808-E4BC-4DD8-A235-D8746E67DBD5}" srcOrd="1" destOrd="0" presId="urn:microsoft.com/office/officeart/2005/8/layout/pyramid1"/>
    <dgm:cxn modelId="{F7D538B0-2B03-4FDC-9EDC-5B19C181FCB2}" type="presOf" srcId="{06285734-79FB-4D90-969A-A001085F9F03}" destId="{A66FC8C1-E80C-4FE0-8CDC-48199A826CA7}" srcOrd="1" destOrd="0" presId="urn:microsoft.com/office/officeart/2005/8/layout/pyramid1"/>
    <dgm:cxn modelId="{375CD9BB-0D92-4D47-8A53-1E17168310C2}" type="presOf" srcId="{06285734-79FB-4D90-969A-A001085F9F03}" destId="{788C9BFF-C520-4A3E-BAEE-561D145C0506}" srcOrd="0" destOrd="0" presId="urn:microsoft.com/office/officeart/2005/8/layout/pyramid1"/>
    <dgm:cxn modelId="{0661F1BB-72F0-4D5D-B8BD-A6A51B0B1D9D}" type="presOf" srcId="{57FF7DF8-CB77-43F7-90B5-11DFF3DA06D0}" destId="{B45649EF-204F-4D14-8169-688DC405EE76}" srcOrd="1" destOrd="0" presId="urn:microsoft.com/office/officeart/2005/8/layout/pyramid1"/>
    <dgm:cxn modelId="{1B7D82D5-8B78-4921-AA56-8CBD30D318A7}" type="presOf" srcId="{57FF7DF8-CB77-43F7-90B5-11DFF3DA06D0}" destId="{16159E24-3912-4EE6-9B02-3E4A626F362D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507BF6DF-3E14-4B35-A854-C3899EA877B3}" type="presOf" srcId="{9AA056EF-DBDE-4F35-AADA-55099AF563B5}" destId="{614D6B11-B45C-4180-B440-2B82BF162872}" srcOrd="0" destOrd="0" presId="urn:microsoft.com/office/officeart/2005/8/layout/pyramid1"/>
    <dgm:cxn modelId="{C206A6E4-DEC0-4261-90C4-7005DD7CD151}" type="presOf" srcId="{57318B6B-8BA2-4152-8B74-404CE1832126}" destId="{59D15591-D8F4-4317-BFD8-6B218AB0E744}" srcOrd="1" destOrd="0" presId="urn:microsoft.com/office/officeart/2005/8/layout/pyramid1"/>
    <dgm:cxn modelId="{CF9CB6A4-B551-44BB-B84F-82544DB1F9FC}" type="presParOf" srcId="{FBA4B9A9-C6DC-406D-B495-C754D2400C5D}" destId="{27FA6654-CA5B-41F9-BEBB-DDF234E59CE3}" srcOrd="0" destOrd="0" presId="urn:microsoft.com/office/officeart/2005/8/layout/pyramid1"/>
    <dgm:cxn modelId="{19F9495F-0209-4021-9D49-F5C092988238}" type="presParOf" srcId="{27FA6654-CA5B-41F9-BEBB-DDF234E59CE3}" destId="{614D6B11-B45C-4180-B440-2B82BF162872}" srcOrd="0" destOrd="0" presId="urn:microsoft.com/office/officeart/2005/8/layout/pyramid1"/>
    <dgm:cxn modelId="{E15F679E-E3F0-4918-B2B6-3938DAC7D019}" type="presParOf" srcId="{27FA6654-CA5B-41F9-BEBB-DDF234E59CE3}" destId="{A74B4317-F1E3-4F68-B558-5626EFF78EC9}" srcOrd="1" destOrd="0" presId="urn:microsoft.com/office/officeart/2005/8/layout/pyramid1"/>
    <dgm:cxn modelId="{A296932E-49CE-427C-9AB8-D1D259F75670}" type="presParOf" srcId="{FBA4B9A9-C6DC-406D-B495-C754D2400C5D}" destId="{B73599D8-7AE8-4648-9A20-0BFE6CDE4C8D}" srcOrd="1" destOrd="0" presId="urn:microsoft.com/office/officeart/2005/8/layout/pyramid1"/>
    <dgm:cxn modelId="{A9353DD5-56C9-4034-8EA9-E518576DCAAC}" type="presParOf" srcId="{B73599D8-7AE8-4648-9A20-0BFE6CDE4C8D}" destId="{16159E24-3912-4EE6-9B02-3E4A626F362D}" srcOrd="0" destOrd="0" presId="urn:microsoft.com/office/officeart/2005/8/layout/pyramid1"/>
    <dgm:cxn modelId="{4BE13B06-F660-48C2-AADB-8F3FD3F3E99A}" type="presParOf" srcId="{B73599D8-7AE8-4648-9A20-0BFE6CDE4C8D}" destId="{B45649EF-204F-4D14-8169-688DC405EE76}" srcOrd="1" destOrd="0" presId="urn:microsoft.com/office/officeart/2005/8/layout/pyramid1"/>
    <dgm:cxn modelId="{E91B6398-F289-4294-B69D-473C0A32CC37}" type="presParOf" srcId="{FBA4B9A9-C6DC-406D-B495-C754D2400C5D}" destId="{531717DA-A929-4746-8718-0221FB6914C3}" srcOrd="2" destOrd="0" presId="urn:microsoft.com/office/officeart/2005/8/layout/pyramid1"/>
    <dgm:cxn modelId="{6813557B-073B-4885-89EC-CD4D4B6ACF5B}" type="presParOf" srcId="{531717DA-A929-4746-8718-0221FB6914C3}" destId="{DAD6CD18-D69F-4CEE-944C-DF2BA065DA2C}" srcOrd="0" destOrd="0" presId="urn:microsoft.com/office/officeart/2005/8/layout/pyramid1"/>
    <dgm:cxn modelId="{44307687-0118-463B-9422-38DAC1FE769E}" type="presParOf" srcId="{531717DA-A929-4746-8718-0221FB6914C3}" destId="{59D15591-D8F4-4317-BFD8-6B218AB0E744}" srcOrd="1" destOrd="0" presId="urn:microsoft.com/office/officeart/2005/8/layout/pyramid1"/>
    <dgm:cxn modelId="{ECB3400B-696E-4107-82A8-4CD8C862610E}" type="presParOf" srcId="{FBA4B9A9-C6DC-406D-B495-C754D2400C5D}" destId="{87B77527-B529-4422-82A1-3ADE116F3C17}" srcOrd="3" destOrd="0" presId="urn:microsoft.com/office/officeart/2005/8/layout/pyramid1"/>
    <dgm:cxn modelId="{D6F1F6C0-CB72-420A-AB80-F68D29176676}" type="presParOf" srcId="{87B77527-B529-4422-82A1-3ADE116F3C17}" destId="{93EC4B96-9504-43C5-9EE4-1F451DF7AA5E}" srcOrd="0" destOrd="0" presId="urn:microsoft.com/office/officeart/2005/8/layout/pyramid1"/>
    <dgm:cxn modelId="{3B5B2CCF-A7E4-4F29-977E-CFAC1B384D25}" type="presParOf" srcId="{87B77527-B529-4422-82A1-3ADE116F3C17}" destId="{F0C05F9B-9200-4094-B625-3131773B6D02}" srcOrd="1" destOrd="0" presId="urn:microsoft.com/office/officeart/2005/8/layout/pyramid1"/>
    <dgm:cxn modelId="{8E11806D-4FD5-4F83-A52D-3BBDE360FB6C}" type="presParOf" srcId="{FBA4B9A9-C6DC-406D-B495-C754D2400C5D}" destId="{75BE66D3-A3E7-42A5-B8CF-5EBD4D442C57}" srcOrd="4" destOrd="0" presId="urn:microsoft.com/office/officeart/2005/8/layout/pyramid1"/>
    <dgm:cxn modelId="{3BBF96BF-3305-4AA1-8C37-E1DF5933A64C}" type="presParOf" srcId="{75BE66D3-A3E7-42A5-B8CF-5EBD4D442C57}" destId="{788C9BFF-C520-4A3E-BAEE-561D145C0506}" srcOrd="0" destOrd="0" presId="urn:microsoft.com/office/officeart/2005/8/layout/pyramid1"/>
    <dgm:cxn modelId="{8C06CB4D-49BA-4B37-B2C7-7D2A7925B6A7}" type="presParOf" srcId="{75BE66D3-A3E7-42A5-B8CF-5EBD4D442C57}" destId="{A66FC8C1-E80C-4FE0-8CDC-48199A826CA7}" srcOrd="1" destOrd="0" presId="urn:microsoft.com/office/officeart/2005/8/layout/pyramid1"/>
    <dgm:cxn modelId="{79FA8C8F-4FDC-44E8-8E85-E987134B5889}" type="presParOf" srcId="{FBA4B9A9-C6DC-406D-B495-C754D2400C5D}" destId="{A1F4955F-392D-4CF8-882D-C763CAA69A37}" srcOrd="5" destOrd="0" presId="urn:microsoft.com/office/officeart/2005/8/layout/pyramid1"/>
    <dgm:cxn modelId="{4B99F117-4266-4F56-AC2B-C0D9C61476C5}" type="presParOf" srcId="{A1F4955F-392D-4CF8-882D-C763CAA69A37}" destId="{720791E5-B912-4551-A5A8-DA1A3174EE57}" srcOrd="0" destOrd="0" presId="urn:microsoft.com/office/officeart/2005/8/layout/pyramid1"/>
    <dgm:cxn modelId="{8F4AEB0B-425C-4BB8-AF34-3ADE54A77578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825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825"/>
        <a:ext cx="757396" cy="250825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650"/>
        <a:ext cx="1136094" cy="250825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475"/>
        <a:ext cx="1514792" cy="250825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3300"/>
        <a:ext cx="1893490" cy="250825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4124"/>
        <a:ext cx="2272188" cy="2508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830FF1CB45D46C1B209B89ABE75B8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F1AE98-D1F3-46CF-B8A3-13B03388CAD9}"/>
      </w:docPartPr>
      <w:docPartBody>
        <w:p w:rsidR="005D16F6" w:rsidRDefault="006A4B2D" w:rsidP="006A4B2D">
          <w:pPr/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D4AEA152B244AF1A4598A381CFFF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FAA32-F6F8-4E21-8848-1D2AF638B893}"/>
      </w:docPartPr>
      <w:docPartBody>
        <w:p w:rsidR="005D16F6" w:rsidRDefault="006A4B2D" w:rsidP="006A4B2D">
          <w:pPr/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BFAFF6556D24EFD9286F68B64E25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2187A-65E9-471D-85A5-D61DC5272E7F}"/>
      </w:docPartPr>
      <w:docPartBody>
        <w:p w:rsidR="005D16F6" w:rsidRDefault="006A4B2D" w:rsidP="006A4B2D">
          <w:pPr/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C6855949407C49588CA6089E3398D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6EAA6-7EDB-44DE-8A87-B08DF35A0C2C}"/>
      </w:docPartPr>
      <w:docPartBody>
        <w:p w:rsidR="005D16F6" w:rsidRDefault="006A4B2D" w:rsidP="006A4B2D">
          <w:pPr/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AAA8EFE7EEC744A3A4E2111617BBC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496EFC-415E-48D5-96AC-DC35A95A53C7}"/>
      </w:docPartPr>
      <w:docPartBody>
        <w:p w:rsidR="005D16F6" w:rsidRDefault="006A4B2D" w:rsidP="006A4B2D">
          <w:pPr/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6873D4739B9348AF9DDACA04A220F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33F56-DCF0-476C-A7EA-BB82F6E026A0}"/>
      </w:docPartPr>
      <w:docPartBody>
        <w:p w:rsidR="005D16F6" w:rsidRDefault="006A4B2D" w:rsidP="006A4B2D">
          <w:pPr/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7D6DB269E8994CBF9F8F8B261E07EF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42E14-DDEB-43F8-ABEF-036FC41B70E3}"/>
      </w:docPartPr>
      <w:docPartBody>
        <w:p w:rsidR="005D16F6" w:rsidRDefault="006A4B2D" w:rsidP="006A4B2D">
          <w:pPr/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32B3FC71AAE416D8F283B7BF931ED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ED1A7-398A-4D69-9E5E-C530A6921F77}"/>
      </w:docPartPr>
      <w:docPartBody>
        <w:p w:rsidR="005D16F6" w:rsidRDefault="006A4B2D" w:rsidP="006A4B2D">
          <w:pPr/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736E23FF8C244D1AFADB18D44369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1ED48-FBB0-4970-BF26-EDAAAEF04F30}"/>
      </w:docPartPr>
      <w:docPartBody>
        <w:p w:rsidR="005D16F6" w:rsidRDefault="006A4B2D" w:rsidP="006A4B2D">
          <w:pPr/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E4222"/>
    <w:rsid w:val="001F2D33"/>
    <w:rsid w:val="00216485"/>
    <w:rsid w:val="00247826"/>
    <w:rsid w:val="0026412C"/>
    <w:rsid w:val="002A67A7"/>
    <w:rsid w:val="003D7AF8"/>
    <w:rsid w:val="004550A5"/>
    <w:rsid w:val="00485F0D"/>
    <w:rsid w:val="00530616"/>
    <w:rsid w:val="005D16F6"/>
    <w:rsid w:val="005D3BC9"/>
    <w:rsid w:val="006206DC"/>
    <w:rsid w:val="00645E48"/>
    <w:rsid w:val="00654A91"/>
    <w:rsid w:val="006A4B2D"/>
    <w:rsid w:val="006A5ED9"/>
    <w:rsid w:val="007C130D"/>
    <w:rsid w:val="007E2E66"/>
    <w:rsid w:val="007F5DDF"/>
    <w:rsid w:val="00834F76"/>
    <w:rsid w:val="00854CEF"/>
    <w:rsid w:val="008946ED"/>
    <w:rsid w:val="008A49B9"/>
    <w:rsid w:val="008C1EB3"/>
    <w:rsid w:val="009133ED"/>
    <w:rsid w:val="0092096F"/>
    <w:rsid w:val="00955000"/>
    <w:rsid w:val="009662BC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92AE2"/>
    <w:rsid w:val="00BB03B3"/>
    <w:rsid w:val="00C10BE1"/>
    <w:rsid w:val="00C410CF"/>
    <w:rsid w:val="00C86AC1"/>
    <w:rsid w:val="00C942CC"/>
    <w:rsid w:val="00CF3EAC"/>
    <w:rsid w:val="00D1199A"/>
    <w:rsid w:val="00DC0AEB"/>
    <w:rsid w:val="00DC549C"/>
    <w:rsid w:val="00E04351"/>
    <w:rsid w:val="00E45AA5"/>
    <w:rsid w:val="00E94F3E"/>
    <w:rsid w:val="00EA1D00"/>
    <w:rsid w:val="00EC27D2"/>
    <w:rsid w:val="00F21F00"/>
    <w:rsid w:val="00F27999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4B2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135C27F3-E00D-4954-863C-CB779DD24E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4B20D75-BFD9-4C76-93FB-D2AA18D53821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4110</TotalTime>
  <Pages>13</Pages>
  <Words>1600</Words>
  <Characters>9121</Characters>
  <Application>Microsoft Office Word</Application>
  <DocSecurity>8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10700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mau joshua</cp:lastModifiedBy>
  <cp:revision>21</cp:revision>
  <cp:lastPrinted>2019-05-27T02:31:00Z</cp:lastPrinted>
  <dcterms:created xsi:type="dcterms:W3CDTF">2019-07-16T21:35:00Z</dcterms:created>
  <dcterms:modified xsi:type="dcterms:W3CDTF">2021-11-13T11:06:00Z</dcterms:modified>
  <cp:contentStatus>v1-1_01/10/2019</cp:contentStatus>
</cp:coreProperties>
</file>