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95C80" w14:textId="77777777" w:rsidR="00D6659B" w:rsidRPr="004932A4" w:rsidRDefault="003A1B5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96E752B" w14:textId="77777777" w:rsidR="00D6659B" w:rsidRDefault="003A1B5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6D919DDA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0661ACFC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6C35EB8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6B998BC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C946DA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6540164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6A2B36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0ACA211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763FD3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1F617F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790281F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07E92CFC" w14:textId="77777777" w:rsidTr="005922C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0420BF8" w14:textId="77777777" w:rsidR="00D6659B" w:rsidRPr="004C3241" w:rsidRDefault="00D6659B" w:rsidP="005922C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30D21E82" w14:textId="52E7F66C" w:rsidR="00D6659B" w:rsidRPr="00455CC3" w:rsidRDefault="000276E1" w:rsidP="005922CF">
            <w:pPr>
              <w:jc w:val="left"/>
              <w:rPr>
                <w:rFonts w:ascii="Arial" w:hAnsi="Arial" w:cs="Arial"/>
                <w:sz w:val="22"/>
              </w:rPr>
            </w:pPr>
            <w:permStart w:id="334104489" w:edGrp="everyone"/>
            <w:r>
              <w:rPr>
                <w:rFonts w:ascii="Arial" w:hAnsi="Arial" w:cs="Arial"/>
                <w:sz w:val="22"/>
              </w:rPr>
              <w:t>Jessica Crane</w:t>
            </w:r>
            <w:permEnd w:id="334104489"/>
          </w:p>
        </w:tc>
      </w:tr>
    </w:tbl>
    <w:p w14:paraId="176F652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788B6C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431CFD55" w14:textId="77777777" w:rsidTr="005922CF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2D8C4D0" w14:textId="77777777" w:rsidR="00D6659B" w:rsidRPr="004C3241" w:rsidRDefault="00D6659B" w:rsidP="005922C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11033535" w14:textId="77777777" w:rsidR="00D6659B" w:rsidRPr="004C3241" w:rsidRDefault="00D6659B" w:rsidP="005922C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50231A99" w14:textId="77777777" w:rsidTr="005922C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A2F7FDE" w14:textId="77777777" w:rsidR="00D6659B" w:rsidRPr="004C3241" w:rsidRDefault="00D6659B" w:rsidP="005922C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1B494742" w14:textId="77777777" w:rsidR="00D6659B" w:rsidRPr="004C3241" w:rsidRDefault="003A1B58" w:rsidP="005922C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796832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796832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726358205" w:edGrp="everyone"/>
        <w:tc>
          <w:tcPr>
            <w:tcW w:w="2668" w:type="dxa"/>
            <w:vAlign w:val="center"/>
          </w:tcPr>
          <w:p w14:paraId="653F801F" w14:textId="77777777" w:rsidR="00D6659B" w:rsidRPr="004C3241" w:rsidRDefault="003A1B58" w:rsidP="005922C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2635820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25EC95A" w14:textId="77777777" w:rsidTr="005922C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DC04AA7" w14:textId="77777777" w:rsidR="00D6659B" w:rsidRPr="004C3241" w:rsidRDefault="00D6659B" w:rsidP="005922C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04FCD82A" w14:textId="77777777" w:rsidR="00D6659B" w:rsidRPr="004C3241" w:rsidRDefault="003A1B58" w:rsidP="005922C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93287760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9328776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2FD8185" w14:textId="77777777" w:rsidR="00D6659B" w:rsidRPr="004C3241" w:rsidRDefault="003A1B58" w:rsidP="005922C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37663003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3766300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88D504F" w14:textId="77777777" w:rsidTr="005922CF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095F22E4" w14:textId="77777777" w:rsidR="00D6659B" w:rsidRPr="004C3241" w:rsidRDefault="00D6659B" w:rsidP="005922C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069709988" w:edGrp="everyone"/>
        <w:tc>
          <w:tcPr>
            <w:tcW w:w="2667" w:type="dxa"/>
            <w:vAlign w:val="center"/>
          </w:tcPr>
          <w:p w14:paraId="21CA4A37" w14:textId="77777777" w:rsidR="00D6659B" w:rsidRPr="004C3241" w:rsidRDefault="003A1B58" w:rsidP="005922C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69709988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688DF217" w14:textId="77777777" w:rsidR="00D6659B" w:rsidRPr="004C3241" w:rsidRDefault="003A1B58" w:rsidP="005922C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24242622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24242622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04EB0B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75DEBB1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2FCB4252" w14:textId="77777777" w:rsidTr="005922C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CBC544B" w14:textId="77777777" w:rsidR="00D6659B" w:rsidRPr="004C3241" w:rsidRDefault="00D6659B" w:rsidP="005922C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5FFAB3A9" w14:textId="77777777" w:rsidR="00D6659B" w:rsidRPr="00455CC3" w:rsidRDefault="00D6659B" w:rsidP="005922CF">
            <w:pPr>
              <w:jc w:val="left"/>
              <w:rPr>
                <w:rFonts w:ascii="Arial" w:hAnsi="Arial" w:cs="Arial"/>
                <w:sz w:val="22"/>
              </w:rPr>
            </w:pPr>
            <w:permStart w:id="1952153491" w:edGrp="everyone"/>
            <w:permEnd w:id="1952153491"/>
          </w:p>
        </w:tc>
      </w:tr>
      <w:tr w:rsidR="00D6659B" w:rsidRPr="004C3241" w14:paraId="4F7306E4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3BC1B28" w14:textId="77777777" w:rsidR="00D6659B" w:rsidRPr="004C3241" w:rsidRDefault="00D6659B" w:rsidP="005922C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6967282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026A9F6F" w14:textId="77777777" w:rsidR="00D6659B" w:rsidRPr="004C3241" w:rsidRDefault="00D6659B" w:rsidP="005922CF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FF6E1B1" wp14:editId="2D3D093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96728213" w:displacedByCustomXml="prev"/>
      </w:tr>
      <w:tr w:rsidR="00D6659B" w:rsidRPr="004C3241" w14:paraId="4AF77771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ADC410F" w14:textId="77777777" w:rsidR="00D6659B" w:rsidRPr="004C3241" w:rsidRDefault="00D6659B" w:rsidP="005922C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759847084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EB899F7" w14:textId="77777777" w:rsidR="00D6659B" w:rsidRPr="00DD7A44" w:rsidRDefault="003A1B58" w:rsidP="005922CF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759847084"/>
          </w:p>
        </w:tc>
      </w:tr>
    </w:tbl>
    <w:p w14:paraId="12ADF44F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36822E67" w14:textId="77777777" w:rsidR="00D6659B" w:rsidRPr="004932A4" w:rsidRDefault="003A1B5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3B3AE5A2" w14:textId="77777777" w:rsidR="00D6659B" w:rsidRPr="004932A4" w:rsidRDefault="003A1B5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5D8844E0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CD52565" w14:textId="77777777" w:rsidTr="005922C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FC73B16" w14:textId="77777777" w:rsidR="00D6659B" w:rsidRDefault="00D6659B" w:rsidP="005922C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932A28B" w14:textId="77777777" w:rsidR="00D6659B" w:rsidRPr="0032118C" w:rsidRDefault="00D6659B" w:rsidP="005922C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6928963" w14:textId="77777777" w:rsidR="00D6659B" w:rsidRPr="0032118C" w:rsidRDefault="00D6659B" w:rsidP="005922C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EAD5B1B" w14:textId="77777777" w:rsidR="00D6659B" w:rsidRPr="0032118C" w:rsidRDefault="00D6659B" w:rsidP="005922C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2B8CE0DE" w14:textId="77777777" w:rsidR="00D6659B" w:rsidRPr="0032118C" w:rsidRDefault="00D6659B" w:rsidP="005922C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569B781E" w14:textId="77777777" w:rsidR="00D6659B" w:rsidRDefault="00D6659B" w:rsidP="005922C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55BFE14" w14:textId="77777777" w:rsidR="00D6659B" w:rsidRPr="0032118C" w:rsidRDefault="00D6659B" w:rsidP="005922C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52EFD50" w14:textId="77777777" w:rsidR="00D6659B" w:rsidRDefault="00D6659B" w:rsidP="005922C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06B8BACF" w14:textId="77777777" w:rsidR="00D6659B" w:rsidRPr="0032118C" w:rsidRDefault="00D6659B" w:rsidP="005922CF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77E35B62" w14:textId="77777777" w:rsidR="00D6659B" w:rsidRPr="0032118C" w:rsidRDefault="00D6659B" w:rsidP="005922C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35A3AD" w14:textId="77777777" w:rsidR="00D6659B" w:rsidRPr="00923E1E" w:rsidRDefault="00D6659B" w:rsidP="005922CF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8089611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C71E61E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0A2E955C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95BB82" w14:textId="77777777" w:rsidR="00D6659B" w:rsidRPr="001C4084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3471CF3" w14:textId="2DF4F9E9" w:rsidR="00D6659B" w:rsidRPr="001C4084" w:rsidRDefault="00AF3E85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54015984" w:edGrp="everyone"/>
            <w:r>
              <w:rPr>
                <w:rFonts w:ascii="Arial" w:hAnsi="Arial" w:cs="Arial"/>
                <w:sz w:val="22"/>
                <w:szCs w:val="22"/>
              </w:rPr>
              <w:t>Jessica Crane</w:t>
            </w:r>
            <w:permEnd w:id="1554015984"/>
          </w:p>
        </w:tc>
      </w:tr>
      <w:tr w:rsidR="00D6659B" w:rsidRPr="004E05D0" w14:paraId="088E90F7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24A04C" w14:textId="77777777" w:rsidR="00D6659B" w:rsidRPr="004E05D0" w:rsidRDefault="00D6659B" w:rsidP="005922C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0264E16" w14:textId="77777777" w:rsidR="00D6659B" w:rsidRPr="004E05D0" w:rsidRDefault="00D6659B" w:rsidP="005922C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6E99D1D4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5C07A7" w14:textId="77777777" w:rsidR="00D6659B" w:rsidRPr="001C4084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30916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59E8D26" w14:textId="77777777" w:rsidR="00D6659B" w:rsidRPr="00DD7A44" w:rsidRDefault="00D6659B" w:rsidP="005922C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9972227" wp14:editId="10AF8E6E">
                      <wp:extent cx="707405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0740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3091687" w:displacedByCustomXml="prev"/>
      </w:tr>
      <w:tr w:rsidR="00D6659B" w:rsidRPr="00830749" w14:paraId="354ADE41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E13A8DB" w14:textId="77777777" w:rsidR="00D6659B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419054" w14:textId="77777777" w:rsidR="00D6659B" w:rsidRPr="001C4084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1668EA11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3D2148" w14:textId="77777777" w:rsidR="00D6659B" w:rsidRPr="0077428E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948718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1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8328D71" w14:textId="611C21B4" w:rsidR="00D6659B" w:rsidRPr="00DD7A44" w:rsidRDefault="00AF3E85" w:rsidP="005922C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19/11/2021</w:t>
                </w:r>
              </w:p>
            </w:tc>
          </w:sdtContent>
        </w:sdt>
        <w:permEnd w:id="2094871815" w:displacedByCustomXml="prev"/>
      </w:tr>
    </w:tbl>
    <w:p w14:paraId="51E842A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650D3A8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77E708E8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5D4C492" w14:textId="77777777" w:rsidR="00D6659B" w:rsidRPr="0032118C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860E7F" w14:textId="77777777" w:rsidR="00D6659B" w:rsidRPr="0032118C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63781016" w:edGrp="everyone"/>
            <w:permEnd w:id="1763781016"/>
          </w:p>
        </w:tc>
      </w:tr>
      <w:tr w:rsidR="00D6659B" w:rsidRPr="004E05D0" w14:paraId="12217B26" w14:textId="77777777" w:rsidTr="005922C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54DA656" w14:textId="77777777" w:rsidR="00D6659B" w:rsidRPr="004E05D0" w:rsidRDefault="00D6659B" w:rsidP="005922C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EF32D66" w14:textId="77777777" w:rsidR="00D6659B" w:rsidRPr="004E05D0" w:rsidRDefault="00D6659B" w:rsidP="005922C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12636D0C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7E1329" w14:textId="77777777" w:rsidR="00D6659B" w:rsidRPr="0032118C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83915580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4B1C1C4" w14:textId="77777777" w:rsidR="00D6659B" w:rsidRPr="00DD7A44" w:rsidRDefault="00D6659B" w:rsidP="005922C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E83975E" wp14:editId="5952CCE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9155804" w:displacedByCustomXml="prev"/>
      </w:tr>
      <w:tr w:rsidR="00D6659B" w:rsidRPr="0032118C" w14:paraId="30EBB011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5B2DF8" w14:textId="77777777" w:rsidR="00D6659B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3FF36F2" w14:textId="77777777" w:rsidR="00D6659B" w:rsidRPr="0032118C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3F08CEBD" w14:textId="77777777" w:rsidTr="005922C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CCE40F5" w14:textId="77777777" w:rsidR="00D6659B" w:rsidRPr="0077428E" w:rsidRDefault="00D6659B" w:rsidP="005922C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65341744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F9EED77" w14:textId="77777777" w:rsidR="00D6659B" w:rsidRPr="00DD7A44" w:rsidRDefault="003A1B58" w:rsidP="005922C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653417442"/>
          </w:p>
        </w:tc>
      </w:tr>
    </w:tbl>
    <w:p w14:paraId="4FF000B3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557BD47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09CDFFC1" w14:textId="77777777" w:rsidTr="005922C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20515FF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2829C33C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533A857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47A37930" w14:textId="77777777" w:rsidTr="005922C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ED9430A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2FEDABC1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1177333" w:edGrp="everyone"/>
            <w:permEnd w:id="1521177333"/>
          </w:p>
        </w:tc>
        <w:tc>
          <w:tcPr>
            <w:tcW w:w="1346" w:type="dxa"/>
            <w:vAlign w:val="center"/>
          </w:tcPr>
          <w:p w14:paraId="4BE2CBC7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56B061C4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21A14B43" w14:textId="77777777" w:rsidTr="005922C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56D103C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2414B9EC" w14:textId="77777777" w:rsidR="00D6659B" w:rsidRPr="004932A4" w:rsidRDefault="00D6659B" w:rsidP="005922C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85403625" w:edGrp="everyone"/>
        <w:tc>
          <w:tcPr>
            <w:tcW w:w="1346" w:type="dxa"/>
            <w:vAlign w:val="center"/>
          </w:tcPr>
          <w:p w14:paraId="4A2D4A55" w14:textId="77777777" w:rsidR="00D6659B" w:rsidRPr="00533511" w:rsidRDefault="003A1B58" w:rsidP="005922C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85403625"/>
          </w:p>
        </w:tc>
        <w:permStart w:id="758081864" w:edGrp="everyone"/>
        <w:tc>
          <w:tcPr>
            <w:tcW w:w="1347" w:type="dxa"/>
            <w:vAlign w:val="center"/>
          </w:tcPr>
          <w:p w14:paraId="4689702D" w14:textId="77777777" w:rsidR="00D6659B" w:rsidRPr="00533511" w:rsidRDefault="003A1B58" w:rsidP="005922C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58081864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44D8A014" w14:textId="77777777" w:rsidTr="005922CF">
        <w:tc>
          <w:tcPr>
            <w:tcW w:w="9057" w:type="dxa"/>
            <w:shd w:val="clear" w:color="auto" w:fill="D9D9D9" w:themeFill="background1" w:themeFillShade="D9"/>
          </w:tcPr>
          <w:p w14:paraId="43D105CF" w14:textId="77777777" w:rsidR="00D6659B" w:rsidRPr="000C0B14" w:rsidRDefault="00D6659B" w:rsidP="005922C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26CE0C04" w14:textId="77777777" w:rsidTr="005922CF">
        <w:trPr>
          <w:trHeight w:val="13433"/>
        </w:trPr>
        <w:tc>
          <w:tcPr>
            <w:tcW w:w="9057" w:type="dxa"/>
          </w:tcPr>
          <w:p w14:paraId="4581FCDA" w14:textId="77777777" w:rsidR="00D6659B" w:rsidRPr="000C0B14" w:rsidRDefault="00D6659B" w:rsidP="005922CF">
            <w:pPr>
              <w:rPr>
                <w:rFonts w:ascii="Arial" w:hAnsi="Arial" w:cs="Arial"/>
                <w:szCs w:val="24"/>
              </w:rPr>
            </w:pPr>
            <w:permStart w:id="1402347460" w:edGrp="everyone"/>
            <w:permEnd w:id="1402347460"/>
          </w:p>
        </w:tc>
      </w:tr>
    </w:tbl>
    <w:bookmarkEnd w:id="0"/>
    <w:p w14:paraId="49AFC09B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767CDB4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5D74C5FF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F49B31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F27865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901B37B" w14:textId="77777777" w:rsidR="00D6659B" w:rsidRPr="00553DDB" w:rsidRDefault="00D6659B" w:rsidP="005922CF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4F21AB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647523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3CB687F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7523269" w:displacedByCustomXml="prev"/>
      </w:tr>
      <w:tr w:rsidR="00D6659B" w:rsidRPr="00553DDB" w14:paraId="6485FFF6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DCBD33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32725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117335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B7D9E02" w14:textId="02A2F9E1" w:rsidR="00D6659B" w:rsidRPr="00553DDB" w:rsidRDefault="00D6659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12675801" w:edGrp="everyone"/>
            <w:r w:rsidR="005922CF">
              <w:rPr>
                <w:rFonts w:ascii="Arial" w:hAnsi="Arial" w:cs="Arial"/>
                <w:sz w:val="22"/>
              </w:rPr>
              <w:t>F</w:t>
            </w:r>
            <w:permEnd w:id="171267580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7FD4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BE55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F1A64F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41E07EF2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B9635A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252525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E0EF825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F529F73" w14:textId="086AE93D" w:rsidR="00D6659B" w:rsidRPr="00553DDB" w:rsidRDefault="00D6659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73784456" w:edGrp="everyone"/>
            <w:r w:rsidR="005922CF">
              <w:rPr>
                <w:rFonts w:ascii="Arial" w:hAnsi="Arial" w:cs="Arial"/>
                <w:sz w:val="22"/>
              </w:rPr>
              <w:t>E</w:t>
            </w:r>
            <w:permEnd w:id="77378445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C9EE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906C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7345C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6163BA00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72D55E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704D9E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B5E7167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314F71" w14:textId="75A25DFD" w:rsidR="00D6659B" w:rsidRPr="00553DDB" w:rsidRDefault="00D6659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37192147" w:edGrp="everyone"/>
            <w:r w:rsidR="005922CF">
              <w:rPr>
                <w:rFonts w:ascii="Arial" w:hAnsi="Arial" w:cs="Arial"/>
                <w:sz w:val="22"/>
              </w:rPr>
              <w:t>A</w:t>
            </w:r>
            <w:permEnd w:id="20371921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5F6B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5CA5" w14:textId="77777777" w:rsidR="00D6659B" w:rsidRPr="00553DDB" w:rsidRDefault="00D6659B" w:rsidP="005922CF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CCF870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5A89B2BE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E37F9F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A3C6A3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0826D2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0C60454" w14:textId="0896D3C0" w:rsidR="00D6659B" w:rsidRPr="00553DDB" w:rsidRDefault="00D6659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1272636" w:edGrp="everyone"/>
            <w:r w:rsidR="005922CF">
              <w:rPr>
                <w:rFonts w:ascii="Arial" w:hAnsi="Arial" w:cs="Arial"/>
                <w:sz w:val="22"/>
              </w:rPr>
              <w:t>D</w:t>
            </w:r>
            <w:permEnd w:id="812726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F3A4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AE59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C06904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270B381E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9AF943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59822B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E364CB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19E89ED" w14:textId="0BD230ED" w:rsidR="00D6659B" w:rsidRPr="00553DDB" w:rsidRDefault="00D6659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48652312" w:edGrp="everyone"/>
            <w:r w:rsidR="005922CF">
              <w:rPr>
                <w:rFonts w:ascii="Arial" w:hAnsi="Arial" w:cs="Arial"/>
                <w:sz w:val="22"/>
              </w:rPr>
              <w:t>C</w:t>
            </w:r>
            <w:permEnd w:id="11486523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1C31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6E7F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97F126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3972B205" w14:textId="77777777" w:rsidTr="005922CF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748D5E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605160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1E9E07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9A13754" w14:textId="0D2AA3BB" w:rsidR="00D6659B" w:rsidRPr="00553DDB" w:rsidRDefault="00D6659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213036" w:edGrp="everyone"/>
            <w:r w:rsidR="005922CF">
              <w:rPr>
                <w:rFonts w:ascii="Arial" w:hAnsi="Arial" w:cs="Arial"/>
                <w:sz w:val="22"/>
              </w:rPr>
              <w:t>B</w:t>
            </w:r>
            <w:permEnd w:id="122130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619C" w14:textId="77777777" w:rsidR="00D6659B" w:rsidRPr="00553DDB" w:rsidRDefault="00D6659B" w:rsidP="005922CF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A48C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024089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0024330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C6326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988E00E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5F3D2F26" w14:textId="77777777" w:rsidTr="005922CF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084F3E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D4EA19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3257C34" w14:textId="77777777" w:rsidR="00D6659B" w:rsidRPr="00553DDB" w:rsidRDefault="00D6659B" w:rsidP="005922CF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01A966D" w14:textId="77777777" w:rsidR="00D6659B" w:rsidRPr="00553DDB" w:rsidRDefault="00D6659B" w:rsidP="005922CF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49823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709D500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9823508" w:displacedByCustomXml="prev"/>
      </w:tr>
      <w:tr w:rsidR="00D6659B" w:rsidRPr="00553DDB" w14:paraId="1DAA5F26" w14:textId="77777777" w:rsidTr="005922CF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46AFF4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F3BD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B7A2C" w14:textId="418D257D" w:rsidR="00D6659B" w:rsidRPr="00553DDB" w:rsidRDefault="005922CF" w:rsidP="005922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77919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</w:t>
            </w:r>
            <w:permEnd w:id="14779193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5A9BA9" w14:textId="561A49C8" w:rsidR="00D6659B" w:rsidRPr="00553DDB" w:rsidRDefault="005922CF" w:rsidP="005922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1086379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Correct Area ventilation, correct PPE such as Masks.</w:t>
            </w:r>
            <w:permEnd w:id="14108637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128CA4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0B9A1366" w14:textId="77777777" w:rsidTr="005922CF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10FA1D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58050D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C68763" w14:textId="4107378A" w:rsidR="00D6659B" w:rsidRPr="00553DDB" w:rsidRDefault="005922CF" w:rsidP="005922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7262920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77262920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449544" w14:textId="6049AFBA" w:rsidR="00D6659B" w:rsidRPr="00553DDB" w:rsidRDefault="005922CF" w:rsidP="005922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4894276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Correct PPE such as ear plugs,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muffs</w:t>
            </w:r>
            <w:permEnd w:id="2048942769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1F234C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18B25745" w14:textId="77777777" w:rsidTr="005922CF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E6DC0A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943703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0F3D98" w14:textId="5183153C" w:rsidR="00D6659B" w:rsidRPr="00553DDB" w:rsidRDefault="005922CF" w:rsidP="005922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1865661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or Sprains</w:t>
            </w:r>
            <w:permEnd w:id="191865661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BA98FB" w14:textId="0A92C94F" w:rsidR="00D6659B" w:rsidRPr="00553DDB" w:rsidRDefault="005922CF" w:rsidP="005922C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5403674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Correct lifting techniques, ensure that adequate assistance is available for heavy objects, the use of equipment for lifting and moving </w:t>
            </w:r>
            <w:permEnd w:id="17540367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8BA7D4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0CCAB11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6F8434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D38D92D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58F04E8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F93ACF8" w14:textId="77777777" w:rsidTr="005922C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01F102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8A47" w14:textId="54922258" w:rsidR="00D6659B" w:rsidRPr="00ED59C9" w:rsidRDefault="005922CF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1865288179" w:edGrp="everyone"/>
            <w:r>
              <w:rPr>
                <w:rFonts w:ascii="Arial" w:hAnsi="Arial" w:cs="Arial"/>
                <w:sz w:val="22"/>
                <w:szCs w:val="22"/>
              </w:rPr>
              <w:t xml:space="preserve">If a problem is identified, you should notify your supervisor, site manager, project manager or any member of the health and safety team. </w:t>
            </w:r>
            <w:permEnd w:id="1865288179"/>
          </w:p>
        </w:tc>
        <w:permStart w:id="612183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D0BA9B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183340" w:displacedByCustomXml="prev"/>
      </w:tr>
    </w:tbl>
    <w:p w14:paraId="7F5F65B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9CDB2C4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334FACCC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645201EC" w14:textId="77777777" w:rsidTr="005922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A4CC4E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3E76AB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25B7004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65851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E50086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851656" w:displacedByCustomXml="prev"/>
      </w:tr>
      <w:tr w:rsidR="00B15D4E" w14:paraId="0B3B230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20B47E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12245010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B925FB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1224501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2F0B6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0970DA" w14:textId="77777777" w:rsidR="00B15D4E" w:rsidRDefault="00B15D4E" w:rsidP="00B15D4E">
            <w:pPr>
              <w:ind w:left="993" w:hanging="993"/>
            </w:pPr>
          </w:p>
        </w:tc>
      </w:tr>
      <w:tr w:rsidR="00B15D4E" w14:paraId="21A45AAF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BC8AFA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129376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2C902F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129376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A41C30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DA315B" w14:textId="77777777" w:rsidR="00B15D4E" w:rsidRDefault="00B15D4E" w:rsidP="00B15D4E">
            <w:pPr>
              <w:ind w:left="993" w:hanging="993"/>
            </w:pPr>
          </w:p>
        </w:tc>
      </w:tr>
      <w:tr w:rsidR="00B15D4E" w14:paraId="2287D20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37B14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4555536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9807F8" w14:textId="10A1C02C" w:rsidR="00B15D4E" w:rsidRPr="00B15D4E" w:rsidRDefault="005922CF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55536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768A82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CA020" w14:textId="77777777" w:rsidR="00B15D4E" w:rsidRDefault="00B15D4E" w:rsidP="00B15D4E">
            <w:pPr>
              <w:ind w:left="993" w:hanging="993"/>
            </w:pPr>
          </w:p>
        </w:tc>
      </w:tr>
      <w:tr w:rsidR="00B15D4E" w14:paraId="7B0F107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92222D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7472778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5EFF1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472778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42B0FE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8CBBD7" w14:textId="77777777" w:rsidR="00B15D4E" w:rsidRDefault="00B15D4E" w:rsidP="00B15D4E">
            <w:pPr>
              <w:ind w:left="993" w:hanging="993"/>
            </w:pPr>
          </w:p>
        </w:tc>
      </w:tr>
    </w:tbl>
    <w:p w14:paraId="0BF71AD2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21CC9453" w14:textId="77777777" w:rsidR="00D6659B" w:rsidRPr="00553DDB" w:rsidRDefault="00D6659B" w:rsidP="00D6659B"/>
    <w:p w14:paraId="40630A2C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328A018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6F7E811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69F6E0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30F738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8890552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30900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B9DFCCB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0900917" w:displacedByCustomXml="prev"/>
      </w:tr>
      <w:tr w:rsidR="00B15D4E" w:rsidRPr="00553DDB" w14:paraId="1EC3F6B2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8E925D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77471953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91F0D9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9774719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1806F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906BA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5A859E20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DBDE6F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219627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F12503" w14:textId="3AB6F114" w:rsidR="00B15D4E" w:rsidRPr="00B15D4E" w:rsidRDefault="005922CF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96273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5B204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2B19B2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21E8CD2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10110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9805138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695C55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05138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080438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969BED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3E498855" w14:textId="77777777" w:rsidTr="005922C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134D5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041012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8A422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10124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193D5F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541F82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25FFF1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CDA2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9D3B159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4947A01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558A0C6D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55677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166445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262F158" w14:textId="583E5BE2" w:rsidR="00DF3F5F" w:rsidRPr="00B15D4E" w:rsidRDefault="005F1FFC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66445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D175D7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A28DC7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24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525C882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024389" w:displacedByCustomXml="prev"/>
      </w:tr>
      <w:tr w:rsidR="00DF3F5F" w:rsidRPr="00553DDB" w14:paraId="395D6E9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0B8C56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3129706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21397CF" w14:textId="2266813A" w:rsidR="00DF3F5F" w:rsidRPr="00B15D4E" w:rsidRDefault="005F1FFC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297067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B3AE80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3A3739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0654D91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5067A80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3A648A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D3EBB70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3AA9801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4426745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A2F7DA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67540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E0B1A58" w14:textId="584C174F" w:rsidR="00296E83" w:rsidRPr="00B15D4E" w:rsidRDefault="005F1FFC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75407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FE8BF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4D6A03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85146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EE8CDA7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5146862" w:displacedByCustomXml="prev"/>
      </w:tr>
      <w:tr w:rsidR="00296E83" w:rsidRPr="00553DDB" w14:paraId="7C406024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49B3AE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6325747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07EC2AC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25747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FF1DA0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202E23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C96B23B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4CB535B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ED9C7C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63D2F104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2E7515B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C1D0DAE" w14:textId="77777777" w:rsidTr="005922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CF29EE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88737E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7C36F0F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90473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F885476" w14:textId="77777777" w:rsidR="00D6659B" w:rsidRPr="00553DDB" w:rsidRDefault="00AA60C6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0473748" w:displacedByCustomXml="prev"/>
      </w:tr>
      <w:tr w:rsidR="00D6659B" w:rsidRPr="00553DDB" w14:paraId="1EF01E2A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A2ABBF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88A4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  <w:p w14:paraId="44BDD5A4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88CDA38" wp14:editId="2E9C77AD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B9DB28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95A90" w14:textId="0513255D" w:rsidR="00D6659B" w:rsidRPr="00ED59C9" w:rsidRDefault="005F1FFC" w:rsidP="005922C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43905107" w:edGrp="everyone"/>
            <w:r>
              <w:rPr>
                <w:rFonts w:ascii="Arial" w:hAnsi="Arial" w:cs="Arial"/>
                <w:sz w:val="22"/>
                <w:szCs w:val="22"/>
              </w:rPr>
              <w:t>PPE – such as long pants and shirts</w:t>
            </w:r>
            <w:permEnd w:id="12439051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B3EF4C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48D4CFD0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1E5EE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9ECFE7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  <w:p w14:paraId="289A8EE3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3A7FFD0" wp14:editId="1F0DB1D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685642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C1F9DE" w14:textId="341BD6C7" w:rsidR="00D6659B" w:rsidRPr="00ED59C9" w:rsidRDefault="005F1FFC" w:rsidP="005922C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69397490" w:edGrp="everyone"/>
            <w:r>
              <w:rPr>
                <w:rFonts w:ascii="Arial" w:hAnsi="Arial" w:cs="Arial"/>
                <w:sz w:val="22"/>
                <w:szCs w:val="22"/>
              </w:rPr>
              <w:t>Gloves or suitable hand coverings</w:t>
            </w:r>
            <w:permEnd w:id="1569397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9B95F7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07E09A0E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35496A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4E2732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  <w:p w14:paraId="4B429223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6C78CB" wp14:editId="3B62EEF8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ED34E9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13B393" w14:textId="74CEF2C7" w:rsidR="00D6659B" w:rsidRPr="00ED59C9" w:rsidRDefault="005F1FFC" w:rsidP="005922C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462114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1254621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DCDB94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596DD979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82C408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A7428C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  <w:p w14:paraId="70B0ADF4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D76773C" wp14:editId="24C91C27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0E5337" w14:textId="77777777" w:rsidR="00D6659B" w:rsidRPr="00553DDB" w:rsidRDefault="00D6659B" w:rsidP="005922CF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9B3C45" w14:textId="20573A3D" w:rsidR="00D6659B" w:rsidRPr="00ED59C9" w:rsidRDefault="005F1FFC" w:rsidP="005922CF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1892394" w:edGrp="everyone"/>
            <w:r>
              <w:rPr>
                <w:rFonts w:ascii="Arial" w:hAnsi="Arial" w:cs="Arial"/>
                <w:sz w:val="22"/>
                <w:szCs w:val="22"/>
              </w:rPr>
              <w:t>Mask or respirator</w:t>
            </w:r>
            <w:permEnd w:id="1818923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64145C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663CDEC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83C7B9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35E7299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695F458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213E10EB" w14:textId="77777777" w:rsidTr="005922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FA2B40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59F15E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38D890E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70937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CF92C2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37243" w:displacedByCustomXml="prev"/>
      </w:tr>
      <w:tr w:rsidR="00D6659B" w:rsidRPr="00553DDB" w14:paraId="067C21A7" w14:textId="77777777" w:rsidTr="005922CF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1BC52F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96A7" w14:textId="77777777" w:rsidR="00D6659B" w:rsidRPr="00553DDB" w:rsidRDefault="00D6659B" w:rsidP="005922CF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249D876" wp14:editId="76020DF7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688B2A" w14:textId="0856D1D7" w:rsidR="00D6659B" w:rsidRPr="00ED59C9" w:rsidRDefault="005F1FFC" w:rsidP="005922CF">
            <w:pPr>
              <w:rPr>
                <w:rFonts w:ascii="Arial" w:hAnsi="Arial" w:cs="Arial"/>
                <w:sz w:val="22"/>
              </w:rPr>
            </w:pPr>
            <w:permStart w:id="706286143" w:edGrp="everyone"/>
            <w:r>
              <w:rPr>
                <w:rFonts w:ascii="Arial" w:hAnsi="Arial" w:cs="Arial"/>
                <w:sz w:val="22"/>
              </w:rPr>
              <w:t>First Aid Kit location</w:t>
            </w:r>
            <w:permEnd w:id="70628614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AFA5E5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5B81F100" w14:textId="77777777" w:rsidTr="005922CF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3C707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3CB2" w14:textId="77777777" w:rsidR="00D6659B" w:rsidRPr="00553DDB" w:rsidRDefault="00D6659B" w:rsidP="005922CF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47DEBA89" wp14:editId="46A6F2B6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005ABF" w14:textId="101E1B7B" w:rsidR="00D6659B" w:rsidRPr="00ED59C9" w:rsidRDefault="005F1FFC" w:rsidP="005922CF">
            <w:pPr>
              <w:rPr>
                <w:rFonts w:ascii="Arial" w:hAnsi="Arial" w:cs="Arial"/>
                <w:sz w:val="22"/>
              </w:rPr>
            </w:pPr>
            <w:permStart w:id="1061243616" w:edGrp="everyone"/>
            <w:r>
              <w:rPr>
                <w:rFonts w:ascii="Arial" w:hAnsi="Arial" w:cs="Arial"/>
                <w:sz w:val="22"/>
              </w:rPr>
              <w:t>Used to deter unauthorised persons from entering an area</w:t>
            </w:r>
            <w:permEnd w:id="106124361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A62263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6FC0AE8D" w14:textId="77777777" w:rsidTr="005922CF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078051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6BCE" w14:textId="77777777" w:rsidR="00D6659B" w:rsidRPr="00553DDB" w:rsidRDefault="00D6659B" w:rsidP="005922CF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0DB9FAE6" wp14:editId="32DB07AC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EA982" w14:textId="674795D9" w:rsidR="00D6659B" w:rsidRPr="00ED59C9" w:rsidRDefault="005F1FFC" w:rsidP="005922CF">
            <w:pPr>
              <w:rPr>
                <w:rFonts w:ascii="Arial" w:hAnsi="Arial" w:cs="Arial"/>
                <w:sz w:val="22"/>
              </w:rPr>
            </w:pPr>
            <w:permStart w:id="1550868074" w:edGrp="everyone"/>
            <w:r>
              <w:rPr>
                <w:rFonts w:ascii="Arial" w:hAnsi="Arial" w:cs="Arial"/>
                <w:sz w:val="22"/>
              </w:rPr>
              <w:t>Fire extinguisher location</w:t>
            </w:r>
            <w:permEnd w:id="155086807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39BAD2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4DF55421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7A94809" w14:textId="77777777" w:rsidR="00D6659B" w:rsidRPr="00553DDB" w:rsidRDefault="00D6659B" w:rsidP="00D6659B">
      <w:r w:rsidRPr="00553DDB">
        <w:br w:type="page"/>
      </w:r>
    </w:p>
    <w:p w14:paraId="143D5724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1044B9B4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367B8AAA" w14:textId="77777777" w:rsidTr="005922C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94D5A7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D54866" w14:textId="77777777" w:rsidR="00D6659B" w:rsidRPr="00553DDB" w:rsidRDefault="00D6659B" w:rsidP="005922C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08475E01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EE03E3" w14:textId="77777777" w:rsidR="00D6659B" w:rsidRPr="00553DDB" w:rsidRDefault="00D6659B" w:rsidP="005922C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2A17E5CC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D77DC7" w14:textId="77777777" w:rsidR="00D6659B" w:rsidRPr="00553DDB" w:rsidRDefault="00D6659B" w:rsidP="005922C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73011DBF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DF1C4E" w14:textId="77777777" w:rsidR="00D6659B" w:rsidRPr="00553DDB" w:rsidRDefault="00D6659B" w:rsidP="005922C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664D8FCF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92F03C" w14:textId="77777777" w:rsidR="00D6659B" w:rsidRPr="00553DDB" w:rsidRDefault="00D6659B" w:rsidP="005922CF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48170730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0575B727" w14:textId="77777777" w:rsidTr="005922C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836783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26D892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4F138F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AE2977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79B63C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510D3E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3CC92AA8" w14:textId="77777777" w:rsidTr="005922C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000C6B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E90FA7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0A6F01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516496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8CA58F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B83B56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40617097" w14:textId="77777777" w:rsidTr="005922C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7655C3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C4CE71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308C28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7DC2D5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A83939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A8235D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027645A" w14:textId="77777777" w:rsidTr="005922C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292778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DC25E6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A6B369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3D883A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A0050C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EE4706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55C9194E" w14:textId="77777777" w:rsidTr="005922CF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41D339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50F55F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E1F1D1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068A28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EF1952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AB0AC5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1EDCBB5A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6848A28F" w14:textId="77777777" w:rsidTr="005922CF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0C2265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904719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044BB7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D9B02F" w14:textId="77777777" w:rsidR="00D6659B" w:rsidRPr="00553DDB" w:rsidRDefault="00D6659B" w:rsidP="005922CF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5913D96" w14:textId="77777777" w:rsidR="00D6659B" w:rsidRPr="00553DDB" w:rsidRDefault="00D6659B" w:rsidP="00D6659B">
      <w:pPr>
        <w:rPr>
          <w:sz w:val="20"/>
        </w:rPr>
      </w:pPr>
    </w:p>
    <w:p w14:paraId="6FF48412" w14:textId="77777777" w:rsidR="00D6659B" w:rsidRPr="00553DDB" w:rsidRDefault="00D6659B" w:rsidP="00D6659B">
      <w:pPr>
        <w:jc w:val="left"/>
        <w:rPr>
          <w:sz w:val="20"/>
        </w:rPr>
      </w:pPr>
    </w:p>
    <w:p w14:paraId="127BABEA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2D7EEFC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EFFC351" w14:textId="77777777" w:rsidTr="005922CF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9C14882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7078B4E" w14:textId="77777777" w:rsidR="00D6659B" w:rsidRPr="00553DDB" w:rsidRDefault="00D6659B" w:rsidP="005922CF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7C21B37" wp14:editId="0C9ADCA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EC2CF1A" w14:textId="7143109D" w:rsidR="005922CF" w:rsidRPr="006215FC" w:rsidRDefault="005922CF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11720424" w:edGrp="everyone"/>
                                  <w:r w:rsidR="005F1FFC">
                                    <w:rPr>
                                      <w:vanish w:val="0"/>
                                    </w:rPr>
                                    <w:t>E - Extreme</w:t>
                                  </w:r>
                                  <w:permEnd w:id="311720424"/>
                                </w:p>
                                <w:p w14:paraId="129005B2" w14:textId="08FD7681" w:rsidR="005922CF" w:rsidRPr="006215FC" w:rsidRDefault="005922CF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97234171" w:edGrp="everyone"/>
                                  <w:r w:rsidR="005F1FFC"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09723417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7C21B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7EC2CF1A" w14:textId="7143109D" w:rsidR="005922CF" w:rsidRPr="006215FC" w:rsidRDefault="005922CF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11720424" w:edGrp="everyone"/>
                            <w:r w:rsidR="005F1FFC">
                              <w:rPr>
                                <w:vanish w:val="0"/>
                              </w:rPr>
                              <w:t>E - Extreme</w:t>
                            </w:r>
                            <w:permEnd w:id="311720424"/>
                          </w:p>
                          <w:p w14:paraId="129005B2" w14:textId="08FD7681" w:rsidR="005922CF" w:rsidRPr="006215FC" w:rsidRDefault="005922CF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97234171" w:edGrp="everyone"/>
                            <w:r w:rsidR="005F1FFC">
                              <w:rPr>
                                <w:vanish w:val="0"/>
                              </w:rPr>
                              <w:t>L - Low</w:t>
                            </w:r>
                            <w:permEnd w:id="109723417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653667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777EE5A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667841" w:displacedByCustomXml="prev"/>
      </w:tr>
    </w:tbl>
    <w:p w14:paraId="14F4E55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20F68E4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7437B955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18CDEF2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F7C9573" w14:textId="77777777" w:rsidTr="005922C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5CC659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FEA1" w14:textId="2B3E9961" w:rsidR="00D6659B" w:rsidRPr="00553DDB" w:rsidRDefault="005F1FFC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1369978635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369978635"/>
          </w:p>
        </w:tc>
        <w:permStart w:id="1998721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A02261A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8721140" w:displacedByCustomXml="prev"/>
      </w:tr>
    </w:tbl>
    <w:p w14:paraId="697E4D18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D607659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8A90BFF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383E23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98CF75" w14:textId="77777777" w:rsidTr="005922CF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E12A97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CC94" w14:textId="36C4CC78" w:rsidR="00D6659B" w:rsidRPr="00ED59C9" w:rsidRDefault="005F1FFC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2032104024" w:edGrp="everyone"/>
            <w:r>
              <w:rPr>
                <w:rFonts w:ascii="Arial" w:hAnsi="Arial" w:cs="Arial"/>
                <w:sz w:val="22"/>
                <w:szCs w:val="22"/>
              </w:rPr>
              <w:t xml:space="preserve">Death or permanent disability or serious injury that is very likely or likely. </w:t>
            </w:r>
            <w:permEnd w:id="2032104024"/>
          </w:p>
        </w:tc>
        <w:permStart w:id="1317158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542EEB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7158684" w:displacedByCustomXml="prev"/>
      </w:tr>
    </w:tbl>
    <w:p w14:paraId="3B5B6610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C675440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6317DCF6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2584AEA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5B5A96A" w14:textId="77777777" w:rsidTr="005922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E2DC623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171BC2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90C2CF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57952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8E573E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7952074" w:displacedByCustomXml="prev"/>
      </w:tr>
      <w:tr w:rsidR="00D979B9" w:rsidRPr="00553DDB" w14:paraId="7051D683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30EA5A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54440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9B43ED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440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89D502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BD7583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7547302E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9F5B13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6774681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75A892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746814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D09326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A9F5CA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4BFEA10C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1040D5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0141143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4096A" w14:textId="2F6F90B6" w:rsidR="00D979B9" w:rsidRPr="00B15D4E" w:rsidRDefault="002A266D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41143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39FFC6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1627B8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0275361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65A88C9B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0E27135F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C0EE98D" wp14:editId="532290A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0C1ECDB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73860D5" w14:textId="77777777" w:rsidTr="005922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C6099F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C6BD814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4D3D67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700479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394C7E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479029" w:displacedByCustomXml="prev"/>
      </w:tr>
      <w:tr w:rsidR="00D6659B" w:rsidRPr="00553DDB" w14:paraId="1FB482D9" w14:textId="77777777" w:rsidTr="005922C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E783CD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20B3" w14:textId="209F4AF7" w:rsidR="00D6659B" w:rsidRPr="002D636F" w:rsidRDefault="00304FF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7360056" w:edGrp="everyone"/>
            <w:r>
              <w:rPr>
                <w:rFonts w:ascii="Arial" w:hAnsi="Arial" w:cs="Arial"/>
                <w:sz w:val="22"/>
              </w:rPr>
              <w:t>3</w:t>
            </w:r>
            <w:permEnd w:id="12736005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B229C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FB7B42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52136EE0" w14:textId="77777777" w:rsidTr="005922C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0C7993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A0E5D3" w14:textId="2CA8A036" w:rsidR="00D6659B" w:rsidRPr="002D636F" w:rsidRDefault="00304FF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6117874" w:edGrp="everyone"/>
            <w:r>
              <w:rPr>
                <w:rFonts w:ascii="Arial" w:hAnsi="Arial" w:cs="Arial"/>
                <w:sz w:val="22"/>
              </w:rPr>
              <w:t>6</w:t>
            </w:r>
            <w:permEnd w:id="19961178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9DBF5F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C372AE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740E3449" w14:textId="77777777" w:rsidTr="005922C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17645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730850" w14:textId="32000A55" w:rsidR="00D6659B" w:rsidRPr="002D636F" w:rsidRDefault="00C10969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7893981" w:edGrp="everyone"/>
            <w:r>
              <w:rPr>
                <w:rFonts w:ascii="Arial" w:hAnsi="Arial" w:cs="Arial"/>
                <w:sz w:val="22"/>
              </w:rPr>
              <w:t>1</w:t>
            </w:r>
            <w:permEnd w:id="15178939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12B757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1022A7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04D49D95" w14:textId="77777777" w:rsidTr="005922C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8D518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13EE3B" w14:textId="67781896" w:rsidR="00D6659B" w:rsidRPr="002D636F" w:rsidRDefault="00304FF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8863930" w:edGrp="everyone"/>
            <w:r>
              <w:rPr>
                <w:rFonts w:ascii="Arial" w:hAnsi="Arial" w:cs="Arial"/>
                <w:sz w:val="22"/>
              </w:rPr>
              <w:t>4</w:t>
            </w:r>
            <w:permEnd w:id="14188639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A73894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327C3B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3876DD51" w14:textId="77777777" w:rsidTr="005922C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E0ECE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7ADF16" w14:textId="7FF0E587" w:rsidR="00D6659B" w:rsidRPr="002D636F" w:rsidRDefault="00304FFB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3637262" w:edGrp="everyone"/>
            <w:r>
              <w:rPr>
                <w:rFonts w:ascii="Arial" w:hAnsi="Arial" w:cs="Arial"/>
                <w:sz w:val="22"/>
              </w:rPr>
              <w:t>5</w:t>
            </w:r>
            <w:permEnd w:id="17336372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CD1858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BE181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14322C9D" w14:textId="77777777" w:rsidTr="005922CF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1542E5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41632" w14:textId="3330884D" w:rsidR="00D6659B" w:rsidRPr="002D636F" w:rsidRDefault="00C10969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18823457" w:edGrp="everyone"/>
            <w:r>
              <w:rPr>
                <w:rFonts w:ascii="Arial" w:hAnsi="Arial" w:cs="Arial"/>
                <w:sz w:val="22"/>
              </w:rPr>
              <w:t>2</w:t>
            </w:r>
            <w:permEnd w:id="101882345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4C44F30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1EA1CE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63E62F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AC5DF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F9C8772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7304F04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56B4A96" w14:textId="77777777" w:rsidTr="005922C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83127D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0388" w14:textId="25F61CFB" w:rsidR="00D6659B" w:rsidRPr="00553DDB" w:rsidRDefault="003766C1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462252266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because it’s a preventative measure. </w:t>
            </w:r>
            <w:r w:rsidR="000276E1">
              <w:rPr>
                <w:rFonts w:ascii="Arial" w:hAnsi="Arial" w:cs="Arial"/>
                <w:sz w:val="22"/>
                <w:szCs w:val="22"/>
              </w:rPr>
              <w:t>Whereas</w:t>
            </w:r>
            <w:r>
              <w:rPr>
                <w:rFonts w:ascii="Arial" w:hAnsi="Arial" w:cs="Arial"/>
                <w:sz w:val="22"/>
                <w:szCs w:val="22"/>
              </w:rPr>
              <w:t xml:space="preserve"> PPE is</w:t>
            </w:r>
            <w:r w:rsidR="0098360D">
              <w:rPr>
                <w:rFonts w:ascii="Arial" w:hAnsi="Arial" w:cs="Arial"/>
                <w:sz w:val="22"/>
                <w:szCs w:val="22"/>
              </w:rPr>
              <w:t xml:space="preserve"> dependent on human behaviour. It reduced the risks to yourself, however Elimination directly removes the hazard from the situation.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462252266"/>
          </w:p>
        </w:tc>
        <w:permStart w:id="789608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1B91BC7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608126" w:displacedByCustomXml="prev"/>
      </w:tr>
    </w:tbl>
    <w:p w14:paraId="001903D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AB4C3B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3C52C4E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1E4198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59B45E" w14:textId="77777777" w:rsidTr="005922C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79FEDA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CEDB" w14:textId="4346C9EE" w:rsidR="00D6659B" w:rsidRPr="002D636F" w:rsidRDefault="008D5764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108074578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108074578"/>
          </w:p>
        </w:tc>
        <w:permStart w:id="18241577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68358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4157729" w:displacedByCustomXml="prev"/>
      </w:tr>
    </w:tbl>
    <w:p w14:paraId="4669351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2797DE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02F9F392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4A01EC4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13321F" wp14:editId="2B76D3F6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1738E9C" w14:textId="77777777" w:rsidR="005922CF" w:rsidRPr="00441559" w:rsidRDefault="005922C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13321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71738E9C" w14:textId="77777777" w:rsidR="005922CF" w:rsidRPr="00441559" w:rsidRDefault="005922C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AE5239" wp14:editId="2294FD9F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3470059" w14:textId="77777777" w:rsidR="005922CF" w:rsidRPr="00441559" w:rsidRDefault="005922C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E5239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33470059" w14:textId="77777777" w:rsidR="005922CF" w:rsidRPr="00441559" w:rsidRDefault="005922C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276FB" wp14:editId="4D2B5A31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BE38F5" w14:textId="77777777" w:rsidR="005922CF" w:rsidRPr="00441559" w:rsidRDefault="005922C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D276FB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01BE38F5" w14:textId="77777777" w:rsidR="005922CF" w:rsidRPr="00441559" w:rsidRDefault="005922C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2FEFEE" wp14:editId="3114470B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69BB64" w14:textId="77777777" w:rsidR="005922CF" w:rsidRPr="00441559" w:rsidRDefault="005922C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FEFEE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6769BB64" w14:textId="77777777" w:rsidR="005922CF" w:rsidRPr="00441559" w:rsidRDefault="005922C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F632B5" wp14:editId="0D042F0F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E9BF68C" w14:textId="77777777" w:rsidR="005922CF" w:rsidRPr="00441559" w:rsidRDefault="005922C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F632B5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5E9BF68C" w14:textId="77777777" w:rsidR="005922CF" w:rsidRPr="00441559" w:rsidRDefault="005922C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1C1A" wp14:editId="0AD9007E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99BC13" w14:textId="77777777" w:rsidR="005922CF" w:rsidRPr="00441559" w:rsidRDefault="005922C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E1C1A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7499BC13" w14:textId="77777777" w:rsidR="005922CF" w:rsidRPr="00441559" w:rsidRDefault="005922C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41F49CBE" wp14:editId="602DFCF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3FFD780" w14:textId="77777777" w:rsidTr="005922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D30BA9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9731A07" w14:textId="77777777" w:rsidR="00D6659B" w:rsidRPr="00553DDB" w:rsidRDefault="00D6659B" w:rsidP="005922CF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FBA4AE5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758392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8D8108D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8392017" w:displacedByCustomXml="prev"/>
      </w:tr>
      <w:tr w:rsidR="00D6659B" w:rsidRPr="00553DDB" w14:paraId="317A154A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FB2104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7649" w14:textId="534A2DDD" w:rsidR="00D6659B" w:rsidRPr="002D636F" w:rsidRDefault="004E73D9" w:rsidP="005922C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4164964" w:edGrp="everyone"/>
            <w:r>
              <w:rPr>
                <w:rFonts w:ascii="Arial" w:hAnsi="Arial" w:cs="Arial"/>
                <w:sz w:val="22"/>
              </w:rPr>
              <w:t>D</w:t>
            </w:r>
            <w:permEnd w:id="3416496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7CB492" w14:textId="77777777" w:rsidR="00D6659B" w:rsidRPr="00553DDB" w:rsidRDefault="00D6659B" w:rsidP="005922CF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282E03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7B197B6A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8F7673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FE6F5" w14:textId="05FFFE6F" w:rsidR="00D6659B" w:rsidRPr="002D636F" w:rsidRDefault="004E73D9" w:rsidP="005922C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33319459" w:edGrp="everyone"/>
            <w:r>
              <w:rPr>
                <w:rFonts w:ascii="Arial" w:hAnsi="Arial" w:cs="Arial"/>
                <w:sz w:val="22"/>
              </w:rPr>
              <w:t>A</w:t>
            </w:r>
            <w:permEnd w:id="93331945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0BFBED" w14:textId="77777777" w:rsidR="00D6659B" w:rsidRPr="00553DDB" w:rsidRDefault="00D6659B" w:rsidP="005922CF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CC9269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6288F71B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A09755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DA5B3C" w14:textId="0CBE2150" w:rsidR="00D6659B" w:rsidRPr="002D636F" w:rsidRDefault="004E73D9" w:rsidP="005922C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04191135" w:edGrp="everyone"/>
            <w:r>
              <w:rPr>
                <w:rFonts w:ascii="Arial" w:hAnsi="Arial" w:cs="Arial"/>
                <w:sz w:val="22"/>
              </w:rPr>
              <w:t>F</w:t>
            </w:r>
            <w:permEnd w:id="5041911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EB1851" w14:textId="77777777" w:rsidR="00D6659B" w:rsidRPr="00553DDB" w:rsidRDefault="00D6659B" w:rsidP="005922CF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10974B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3BA3BE1B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7C9F00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EC94D3" w14:textId="4B4AC229" w:rsidR="00D6659B" w:rsidRPr="002D636F" w:rsidRDefault="004E73D9" w:rsidP="005922C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64494537" w:edGrp="everyone"/>
            <w:r>
              <w:rPr>
                <w:rFonts w:ascii="Arial" w:hAnsi="Arial" w:cs="Arial"/>
                <w:sz w:val="22"/>
              </w:rPr>
              <w:t>B</w:t>
            </w:r>
            <w:permEnd w:id="9644945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6239E" w14:textId="77777777" w:rsidR="00D6659B" w:rsidRPr="00553DDB" w:rsidRDefault="00D6659B" w:rsidP="005922CF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612A62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7E19C345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C0D6BF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FB150E" w14:textId="47F2137F" w:rsidR="00D6659B" w:rsidRPr="002D636F" w:rsidRDefault="004E73D9" w:rsidP="005922C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64813513" w:edGrp="everyone"/>
            <w:r>
              <w:rPr>
                <w:rFonts w:ascii="Arial" w:hAnsi="Arial" w:cs="Arial"/>
                <w:sz w:val="22"/>
              </w:rPr>
              <w:t>E</w:t>
            </w:r>
            <w:permEnd w:id="15648135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63B8B7" w14:textId="77777777" w:rsidR="00D6659B" w:rsidRPr="00553DDB" w:rsidRDefault="00D6659B" w:rsidP="005922CF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B21D45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209E6C4C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651ACA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C18070" w14:textId="785EC158" w:rsidR="00D6659B" w:rsidRPr="002D636F" w:rsidRDefault="004E73D9" w:rsidP="005922CF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68184933" w:edGrp="everyone"/>
            <w:r>
              <w:rPr>
                <w:rFonts w:ascii="Arial" w:hAnsi="Arial" w:cs="Arial"/>
                <w:sz w:val="22"/>
              </w:rPr>
              <w:t>C</w:t>
            </w:r>
            <w:permEnd w:id="86818493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C69265A" w14:textId="77777777" w:rsidR="00D6659B" w:rsidRPr="00553DDB" w:rsidRDefault="00D6659B" w:rsidP="005922CF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F1001F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78AD5A93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D78B7BC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B2D645E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67701F0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0B7DA56" w14:textId="77777777" w:rsidTr="005922C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63F257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CB6C" w14:textId="4AAE1C51" w:rsidR="00D6659B" w:rsidRPr="00553DDB" w:rsidRDefault="00415C32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478111284" w:edGrp="everyone"/>
            <w:r>
              <w:rPr>
                <w:rFonts w:ascii="Arial" w:hAnsi="Arial" w:cs="Arial"/>
                <w:sz w:val="22"/>
                <w:szCs w:val="22"/>
              </w:rPr>
              <w:t>Check for Danger.</w:t>
            </w:r>
            <w:permEnd w:id="478111284"/>
          </w:p>
        </w:tc>
        <w:permStart w:id="354222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C0CC395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4222480" w:displacedByCustomXml="prev"/>
      </w:tr>
    </w:tbl>
    <w:p w14:paraId="183FD95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4822FC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170D111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1011743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D4C3600" w14:textId="77777777" w:rsidTr="005922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A3F8FD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93AC53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D469849" w14:textId="77777777" w:rsidR="00D6659B" w:rsidRPr="00553DDB" w:rsidRDefault="00D6659B" w:rsidP="005922CF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91557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84D01D5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1557459" w:displacedByCustomXml="prev"/>
      </w:tr>
      <w:tr w:rsidR="00D6659B" w:rsidRPr="00553DDB" w14:paraId="301E9985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C06DF3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D5DA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86C61E" w14:textId="052AD0F3" w:rsidR="00D6659B" w:rsidRPr="002D636F" w:rsidRDefault="00811813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08909310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2089093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6B3009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2F6811E7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F44B66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FD57DA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203131" w14:textId="475938B5" w:rsidR="00D6659B" w:rsidRPr="002D636F" w:rsidRDefault="00811813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5943663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1685943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0C0D53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7E3CF345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83A25C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F87C49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C4E6B1" w14:textId="7EBF60EF" w:rsidR="00D6659B" w:rsidRPr="002D636F" w:rsidRDefault="00811813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5831765" w:edGrp="everyone"/>
            <w:r>
              <w:rPr>
                <w:rFonts w:ascii="Arial" w:hAnsi="Arial" w:cs="Arial"/>
                <w:sz w:val="22"/>
              </w:rPr>
              <w:t>Confine fire and smoke or contain the situation where possible</w:t>
            </w:r>
            <w:permEnd w:id="845831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D2FCE8" w14:textId="77777777" w:rsidR="00D6659B" w:rsidRPr="00553DDB" w:rsidRDefault="00D6659B" w:rsidP="005922CF">
            <w:pPr>
              <w:ind w:left="993" w:hanging="993"/>
            </w:pPr>
          </w:p>
        </w:tc>
      </w:tr>
      <w:tr w:rsidR="00D6659B" w:rsidRPr="00553DDB" w14:paraId="2CA080E5" w14:textId="77777777" w:rsidTr="005922CF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D979B" w14:textId="77777777" w:rsidR="00D6659B" w:rsidRPr="00553DDB" w:rsidRDefault="00D6659B" w:rsidP="005922CF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BDBA66" w14:textId="77777777" w:rsidR="00D6659B" w:rsidRPr="00553DDB" w:rsidRDefault="00D6659B" w:rsidP="005922CF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A4B186" w14:textId="69B5B2B2" w:rsidR="00D6659B" w:rsidRPr="002D636F" w:rsidRDefault="00811813" w:rsidP="005922CF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0036988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9003698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3B43AF" w14:textId="77777777" w:rsidR="00D6659B" w:rsidRPr="00553DDB" w:rsidRDefault="00D6659B" w:rsidP="005922CF">
            <w:pPr>
              <w:ind w:left="993" w:hanging="993"/>
            </w:pPr>
          </w:p>
        </w:tc>
      </w:tr>
    </w:tbl>
    <w:p w14:paraId="247D8F7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FF5532B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t>What should you do as part of the clean up process? Tick all that apply.</w:t>
      </w:r>
      <w:bookmarkEnd w:id="24"/>
    </w:p>
    <w:p w14:paraId="0184866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43439FF" w14:textId="77777777" w:rsidTr="005922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248836" w14:textId="77777777" w:rsidR="00D6659B" w:rsidRPr="00553DDB" w:rsidRDefault="00D6659B" w:rsidP="005922CF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88A7050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2037333" w14:textId="77777777" w:rsidR="00D6659B" w:rsidRPr="00553DDB" w:rsidRDefault="00D6659B" w:rsidP="005922CF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3872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671F9B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72249" w:displacedByCustomXml="prev"/>
      </w:tr>
      <w:tr w:rsidR="00B5022D" w:rsidRPr="00553DDB" w14:paraId="438D30C8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A1F0C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068035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9F2051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0680359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A7A057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BEE61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1FF5071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954665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8657533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A4D15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575330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C07E7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80AB3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DEA7D91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BDC99B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287499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EC0EE2" w14:textId="19A52368" w:rsidR="00B5022D" w:rsidRPr="00B15D4E" w:rsidRDefault="00CC653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874995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03CA31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70AEB0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18414E9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DFDF2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311738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815700" w14:textId="13FCB8A5" w:rsidR="00B5022D" w:rsidRPr="00B15D4E" w:rsidRDefault="00CC653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117381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F387E0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B04CEE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104AE83" w14:textId="77777777" w:rsidTr="005922CF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230F4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606573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EE2F4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65731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256649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D1C879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1BA7A84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9EFEA6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009B94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365D6A0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8B8C8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F5930" wp14:editId="021D7A22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7C62E5F" w14:textId="77777777" w:rsidR="005922CF" w:rsidRPr="00DE05E2" w:rsidRDefault="005922CF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28EDBCD8" w14:textId="77777777" w:rsidR="005922CF" w:rsidRPr="00D94A32" w:rsidRDefault="005922CF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43726523" w14:textId="77777777" w:rsidR="005922CF" w:rsidRPr="00D94A32" w:rsidRDefault="005922CF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169ED22C" w14:textId="77777777" w:rsidR="005922CF" w:rsidRPr="00D94A32" w:rsidRDefault="005922CF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F5930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17C62E5F" w14:textId="77777777" w:rsidR="005922CF" w:rsidRPr="00DE05E2" w:rsidRDefault="005922CF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28EDBCD8" w14:textId="77777777" w:rsidR="005922CF" w:rsidRPr="00D94A32" w:rsidRDefault="005922CF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43726523" w14:textId="77777777" w:rsidR="005922CF" w:rsidRPr="00D94A32" w:rsidRDefault="005922CF" w:rsidP="00D6659B">
                      <w:pPr>
                        <w:rPr>
                          <w:sz w:val="22"/>
                        </w:rPr>
                      </w:pPr>
                    </w:p>
                    <w:p w14:paraId="169ED22C" w14:textId="77777777" w:rsidR="005922CF" w:rsidRPr="00D94A32" w:rsidRDefault="005922CF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F01D4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9F29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DFA44C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52EA74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9D3D5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EB0F0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F6EB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FB2D5B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ABCD55F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E308D9" wp14:editId="03D743E8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295270D5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5ABF749E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0A469EB9" w14:textId="77777777" w:rsidTr="005922CF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DE9B80C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09D4EC7E" w14:textId="77777777" w:rsidTr="005922CF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243C425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0CC8AE57" w14:textId="75FC321A" w:rsidR="00D6659B" w:rsidRPr="00E9324A" w:rsidRDefault="00C2789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6738817" w:edGrp="everyone"/>
            <w:r>
              <w:rPr>
                <w:rFonts w:ascii="Arial" w:hAnsi="Arial" w:cs="Arial"/>
                <w:sz w:val="22"/>
                <w:szCs w:val="22"/>
              </w:rPr>
              <w:t>19 November 2021</w:t>
            </w:r>
            <w:permEnd w:id="2036738817"/>
          </w:p>
        </w:tc>
      </w:tr>
      <w:tr w:rsidR="00D6659B" w:rsidRPr="00553DDB" w14:paraId="1951D12B" w14:textId="77777777" w:rsidTr="005922CF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88149AE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22F482FC" w14:textId="3D5B0752" w:rsidR="00D6659B" w:rsidRPr="00E9324A" w:rsidRDefault="00C2789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524915" w:edGrp="everyone"/>
            <w:r>
              <w:rPr>
                <w:rFonts w:ascii="Arial" w:hAnsi="Arial" w:cs="Arial"/>
                <w:sz w:val="22"/>
                <w:szCs w:val="22"/>
              </w:rPr>
              <w:t>Jessica Crane</w:t>
            </w:r>
            <w:permEnd w:id="43524915"/>
          </w:p>
        </w:tc>
      </w:tr>
      <w:tr w:rsidR="00D6659B" w:rsidRPr="00553DDB" w14:paraId="04236BAF" w14:textId="77777777" w:rsidTr="005922CF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2D22D5E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53FC3234" w14:textId="77777777" w:rsidTr="005922CF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DE6C7DA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798DE7A2" w14:textId="408BAE90" w:rsidR="00D6659B" w:rsidRPr="00E9324A" w:rsidRDefault="00C2789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5856810" w:edGrp="everyone"/>
            <w:r w:rsidRPr="00D94A32">
              <w:rPr>
                <w:sz w:val="22"/>
              </w:rPr>
              <w:t>54 Standish Street, Salisbury</w:t>
            </w:r>
            <w:permEnd w:id="1805856810"/>
          </w:p>
        </w:tc>
      </w:tr>
      <w:tr w:rsidR="00D6659B" w:rsidRPr="00553DDB" w14:paraId="5F9E302B" w14:textId="77777777" w:rsidTr="005922CF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D1ED494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72CDE384" w14:textId="2C70DBDE" w:rsidR="00D6659B" w:rsidRPr="00657280" w:rsidRDefault="00FB14D6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2148019" w:edGrp="everyone"/>
            <w:r>
              <w:rPr>
                <w:sz w:val="22"/>
              </w:rPr>
              <w:t>D</w:t>
            </w:r>
            <w:r w:rsidRPr="00D94A32">
              <w:rPr>
                <w:sz w:val="22"/>
              </w:rPr>
              <w:t>iesel spill, measuring 3m x 4m</w:t>
            </w:r>
            <w:r>
              <w:rPr>
                <w:sz w:val="22"/>
              </w:rPr>
              <w:t xml:space="preserve">, 1 x container appears to be damaged. </w:t>
            </w:r>
            <w:permEnd w:id="502148019"/>
          </w:p>
        </w:tc>
      </w:tr>
      <w:tr w:rsidR="00D6659B" w:rsidRPr="00553DDB" w14:paraId="53D6410E" w14:textId="77777777" w:rsidTr="005922CF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2AACD24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7D8CD104" w14:textId="4CE93707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7729894" w:edGrp="everyone"/>
                <w:r w:rsidR="003961B1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1772989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1E3B78B9" w14:textId="77777777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2609459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2609459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6A9304D5" w14:textId="77777777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630900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8630900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252D3EFD" w14:textId="77777777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935652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3935652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2BDF394F" w14:textId="77777777" w:rsidTr="005922CF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D8AAB6C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6B10EA9B" w14:textId="77777777" w:rsidTr="005922CF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DA654D5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61112DA5" w14:textId="0838DF31" w:rsidR="00D6659B" w:rsidRPr="00657280" w:rsidRDefault="009C5A23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6720730" w:edGrp="everyone"/>
            <w:r>
              <w:rPr>
                <w:rFonts w:ascii="Arial" w:hAnsi="Arial" w:cs="Arial"/>
                <w:sz w:val="22"/>
                <w:szCs w:val="22"/>
              </w:rPr>
              <w:t>Remove people from the immediate danger of the flammable substance, alert new people to the scene of the emergency, control the area, evacuate the area to a safe distance.</w:t>
            </w:r>
            <w:r w:rsidR="00BC5AEB">
              <w:rPr>
                <w:rFonts w:ascii="Arial" w:hAnsi="Arial" w:cs="Arial"/>
                <w:sz w:val="22"/>
                <w:szCs w:val="22"/>
              </w:rPr>
              <w:t xml:space="preserve"> Alert the </w:t>
            </w:r>
            <w:r w:rsidR="00EE3393">
              <w:rPr>
                <w:rFonts w:ascii="Arial" w:hAnsi="Arial" w:cs="Arial"/>
                <w:sz w:val="22"/>
                <w:szCs w:val="22"/>
              </w:rPr>
              <w:t xml:space="preserve">received of the gardening goods to contact a suitable </w:t>
            </w:r>
            <w:proofErr w:type="spellStart"/>
            <w:r w:rsidR="00EE3393">
              <w:rPr>
                <w:rFonts w:ascii="Arial" w:hAnsi="Arial" w:cs="Arial"/>
                <w:sz w:val="22"/>
                <w:szCs w:val="22"/>
              </w:rPr>
              <w:t>clean up</w:t>
            </w:r>
            <w:proofErr w:type="spellEnd"/>
            <w:r w:rsidR="00EE3393">
              <w:rPr>
                <w:rFonts w:ascii="Arial" w:hAnsi="Arial" w:cs="Arial"/>
                <w:sz w:val="22"/>
                <w:szCs w:val="22"/>
              </w:rPr>
              <w:t xml:space="preserve"> crew. </w:t>
            </w:r>
            <w:permEnd w:id="396720730"/>
          </w:p>
        </w:tc>
      </w:tr>
      <w:tr w:rsidR="00D6659B" w:rsidRPr="00553DDB" w14:paraId="06D57C7B" w14:textId="77777777" w:rsidTr="005922CF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3052A15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782C1F26" w14:textId="13CA11E0" w:rsidR="00D6659B" w:rsidRPr="00657280" w:rsidRDefault="00A311A6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2752954" w:edGrp="everyone"/>
            <w:r>
              <w:rPr>
                <w:rFonts w:ascii="Arial" w:hAnsi="Arial" w:cs="Arial"/>
                <w:sz w:val="22"/>
                <w:szCs w:val="22"/>
              </w:rPr>
              <w:t>Jessica Crane</w:t>
            </w:r>
            <w:permEnd w:id="1402752954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FB3E580" w14:textId="77777777" w:rsidR="00D6659B" w:rsidRPr="00553DDB" w:rsidRDefault="00D6659B" w:rsidP="005922C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4378313F" w14:textId="41CF8B03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5463651" w:edGrp="everyone"/>
                <w:r w:rsidR="00A311A6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10546365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75061E3E" w14:textId="77777777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1786232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82178623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06C320FF" w14:textId="77777777" w:rsidR="00D6659B" w:rsidRPr="00553DDB" w:rsidRDefault="003A1B58" w:rsidP="005922C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711230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671123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471523B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67C8CE1" w14:textId="77777777" w:rsidTr="005922CF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1091E8C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5E59144" w14:textId="77777777" w:rsidR="00D6659B" w:rsidRPr="00553DDB" w:rsidRDefault="00D6659B" w:rsidP="005922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96582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73029E37" w14:textId="77777777" w:rsidR="00D6659B" w:rsidRPr="00553DDB" w:rsidRDefault="00AA60C6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582973" w:displacedByCustomXml="prev"/>
      </w:tr>
    </w:tbl>
    <w:p w14:paraId="333578F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6E84C8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1BE8B9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49132E" w14:textId="77777777" w:rsidTr="005922C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1F9E50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309D" w14:textId="415EF9EB" w:rsidR="00D6659B" w:rsidRPr="00553DDB" w:rsidRDefault="00DE1099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1588149334" w:edGrp="everyone"/>
            <w:r>
              <w:rPr>
                <w:rFonts w:ascii="Arial" w:hAnsi="Arial" w:cs="Arial"/>
                <w:sz w:val="22"/>
                <w:szCs w:val="22"/>
              </w:rPr>
              <w:t>Report it to the immediately to my supervisor, Site/Project Manager or the relevant Health &amp; Safety Representative,</w:t>
            </w:r>
            <w:permEnd w:id="1588149334"/>
          </w:p>
        </w:tc>
        <w:permStart w:id="558463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9AD0CD" w14:textId="77777777" w:rsidR="00D6659B" w:rsidRPr="00553DDB" w:rsidRDefault="00162BF6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463598" w:displacedByCustomXml="prev"/>
      </w:tr>
    </w:tbl>
    <w:p w14:paraId="197182D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2B5FFC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B221E35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36ED917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C7F8594" w14:textId="77777777" w:rsidTr="005922C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F2ADF7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C2DC" w14:textId="60EC2687" w:rsidR="00D6659B" w:rsidRPr="00553DDB" w:rsidRDefault="00741C34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1096889565" w:edGrp="everyone"/>
            <w:r>
              <w:rPr>
                <w:rFonts w:ascii="Arial" w:hAnsi="Arial" w:cs="Arial"/>
                <w:sz w:val="22"/>
                <w:szCs w:val="22"/>
              </w:rPr>
              <w:t xml:space="preserve">Site/Project Manager or Health &amp; Safety Representative. </w:t>
            </w:r>
            <w:permEnd w:id="1096889565"/>
          </w:p>
        </w:tc>
        <w:permStart w:id="2093099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2283B80" w14:textId="77777777" w:rsidR="00D6659B" w:rsidRPr="00553DDB" w:rsidRDefault="00D6659B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099473" w:displacedByCustomXml="prev"/>
      </w:tr>
    </w:tbl>
    <w:p w14:paraId="63343DB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3012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D3F0ED3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572895D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17C7BB" w14:textId="77777777" w:rsidTr="005922C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08FCC5" w14:textId="77777777" w:rsidR="00D6659B" w:rsidRPr="00553DDB" w:rsidRDefault="00D6659B" w:rsidP="005922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FD17" w14:textId="3EFB2F84" w:rsidR="00D6659B" w:rsidRPr="00553DDB" w:rsidRDefault="00380DD9" w:rsidP="005922CF">
            <w:pPr>
              <w:rPr>
                <w:rFonts w:ascii="Arial" w:hAnsi="Arial" w:cs="Arial"/>
                <w:sz w:val="22"/>
                <w:szCs w:val="22"/>
              </w:rPr>
            </w:pPr>
            <w:permStart w:id="673083276" w:edGrp="everyone"/>
            <w:r>
              <w:rPr>
                <w:rFonts w:ascii="Arial" w:hAnsi="Arial" w:cs="Arial"/>
                <w:sz w:val="22"/>
                <w:szCs w:val="22"/>
              </w:rPr>
              <w:t xml:space="preserve">Has the hazard been eliminated </w:t>
            </w:r>
            <w:r w:rsidR="003A1B58">
              <w:rPr>
                <w:rFonts w:ascii="Arial" w:hAnsi="Arial" w:cs="Arial"/>
                <w:sz w:val="22"/>
                <w:szCs w:val="22"/>
              </w:rPr>
              <w:t>(removal</w:t>
            </w:r>
            <w:r>
              <w:rPr>
                <w:rFonts w:ascii="Arial" w:hAnsi="Arial" w:cs="Arial"/>
                <w:sz w:val="22"/>
                <w:szCs w:val="22"/>
              </w:rPr>
              <w:t xml:space="preserve"> of excess barrels), </w:t>
            </w:r>
            <w:r w:rsidR="00EF4834">
              <w:rPr>
                <w:rFonts w:ascii="Arial" w:hAnsi="Arial" w:cs="Arial"/>
                <w:sz w:val="22"/>
                <w:szCs w:val="22"/>
              </w:rPr>
              <w:t xml:space="preserve">Isolation of the hazard (has the spill been cleaned up). </w:t>
            </w:r>
            <w:permEnd w:id="673083276"/>
          </w:p>
        </w:tc>
        <w:permStart w:id="1105081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5B27EE" w14:textId="77777777" w:rsidR="00D6659B" w:rsidRPr="00553DDB" w:rsidRDefault="00AA60C6" w:rsidP="005922C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5081952" w:displacedByCustomXml="prev"/>
      </w:tr>
    </w:tbl>
    <w:p w14:paraId="6556047B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13FA5F" w14:textId="77777777" w:rsidR="00C742E6" w:rsidRDefault="00C742E6" w:rsidP="00A67754">
      <w:r>
        <w:separator/>
      </w:r>
    </w:p>
  </w:endnote>
  <w:endnote w:type="continuationSeparator" w:id="0">
    <w:p w14:paraId="6D6E4DC6" w14:textId="77777777" w:rsidR="00C742E6" w:rsidRDefault="00C742E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DCF7" w14:textId="77777777" w:rsidR="005922CF" w:rsidRPr="00830749" w:rsidRDefault="005922C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268D9FB" w14:textId="5A274F64" w:rsidR="005922CF" w:rsidRPr="00830749" w:rsidRDefault="003A1B5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5922CF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922C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922C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922C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922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5922C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922CF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922C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922C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922C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5922C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922CF">
      <w:rPr>
        <w:rFonts w:ascii="Arial" w:hAnsi="Arial" w:cs="Arial"/>
        <w:b/>
        <w:sz w:val="16"/>
        <w:szCs w:val="16"/>
      </w:rPr>
      <w:ptab w:relativeTo="margin" w:alignment="right" w:leader="none"/>
    </w:r>
    <w:r w:rsidR="005922CF" w:rsidRPr="00B115D7">
      <w:rPr>
        <w:rFonts w:ascii="Arial" w:hAnsi="Arial" w:cs="Arial"/>
        <w:b/>
        <w:sz w:val="16"/>
        <w:szCs w:val="16"/>
      </w:rPr>
      <w:t>CSTC Pty Ltd_</w:t>
    </w:r>
    <w:r w:rsidR="005922CF">
      <w:rPr>
        <w:rFonts w:ascii="Arial" w:hAnsi="Arial" w:cs="Arial"/>
        <w:b/>
        <w:sz w:val="16"/>
        <w:szCs w:val="16"/>
      </w:rPr>
      <w:t>RTO#</w:t>
    </w:r>
    <w:r w:rsidR="005922CF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922CF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BF04E" w14:textId="77777777" w:rsidR="005922CF" w:rsidRPr="00830749" w:rsidRDefault="005922C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9DEABA4" w14:textId="6C1AB203" w:rsidR="005922CF" w:rsidRPr="00830749" w:rsidRDefault="005922C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276E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F3301" w14:textId="77777777" w:rsidR="005922CF" w:rsidRDefault="00592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DD0B20" w14:textId="77777777" w:rsidR="005922CF" w:rsidRPr="00830749" w:rsidRDefault="005922C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0088D0" w14:textId="44C256D0" w:rsidR="005922CF" w:rsidRPr="00830749" w:rsidRDefault="005922C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A1B5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92DAC" w14:textId="77777777" w:rsidR="00C742E6" w:rsidRDefault="00C742E6" w:rsidP="00A67754">
      <w:r>
        <w:separator/>
      </w:r>
    </w:p>
  </w:footnote>
  <w:footnote w:type="continuationSeparator" w:id="0">
    <w:p w14:paraId="7C8B8615" w14:textId="77777777" w:rsidR="00C742E6" w:rsidRDefault="00C742E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B40012" w14:textId="77777777" w:rsidR="005922CF" w:rsidRDefault="005922C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E73512F" w14:textId="77777777" w:rsidR="005922CF" w:rsidRPr="00830749" w:rsidRDefault="005922C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5B36B" w14:textId="77777777" w:rsidR="005922CF" w:rsidRDefault="005922C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A00B99B" w14:textId="77777777" w:rsidR="005922CF" w:rsidRPr="00830749" w:rsidRDefault="005922C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EB46A" w14:textId="77777777" w:rsidR="005922CF" w:rsidRDefault="005922C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0BFC74" w14:textId="77777777" w:rsidR="005922CF" w:rsidRDefault="005922C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4E0EB6C" w14:textId="77777777" w:rsidR="005922CF" w:rsidRPr="00830749" w:rsidRDefault="005922C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4863C" w14:textId="77777777" w:rsidR="005922CF" w:rsidRDefault="005922C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AAE6B68" w14:textId="77777777" w:rsidR="005922CF" w:rsidRPr="00830749" w:rsidRDefault="005922C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6E1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266D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4FFB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66C1"/>
    <w:rsid w:val="00380DD9"/>
    <w:rsid w:val="0039160D"/>
    <w:rsid w:val="003961B1"/>
    <w:rsid w:val="00396581"/>
    <w:rsid w:val="003A1B58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5C32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3D9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22CF"/>
    <w:rsid w:val="00593CCC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1FFC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C34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1813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D5764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360D"/>
    <w:rsid w:val="00986974"/>
    <w:rsid w:val="00986BC7"/>
    <w:rsid w:val="00992ACA"/>
    <w:rsid w:val="00993997"/>
    <w:rsid w:val="00996BEA"/>
    <w:rsid w:val="009A34C4"/>
    <w:rsid w:val="009A4937"/>
    <w:rsid w:val="009B2C5D"/>
    <w:rsid w:val="009B750D"/>
    <w:rsid w:val="009C5A23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11A6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3E85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5AEB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0969"/>
    <w:rsid w:val="00C116AB"/>
    <w:rsid w:val="00C145EE"/>
    <w:rsid w:val="00C1477C"/>
    <w:rsid w:val="00C17076"/>
    <w:rsid w:val="00C21B79"/>
    <w:rsid w:val="00C25494"/>
    <w:rsid w:val="00C27898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BE2"/>
    <w:rsid w:val="00C65EC9"/>
    <w:rsid w:val="00C731E3"/>
    <w:rsid w:val="00C742E6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C653C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099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3393"/>
    <w:rsid w:val="00EE4CDC"/>
    <w:rsid w:val="00EF2F06"/>
    <w:rsid w:val="00EF4834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14D6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1E0B22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492F0D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A24E1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30</TotalTime>
  <Pages>13</Pages>
  <Words>1627</Words>
  <Characters>9279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Crane, Jessica</cp:lastModifiedBy>
  <cp:revision>28</cp:revision>
  <cp:lastPrinted>2019-05-27T02:31:00Z</cp:lastPrinted>
  <dcterms:created xsi:type="dcterms:W3CDTF">2021-11-02T04:34:00Z</dcterms:created>
  <dcterms:modified xsi:type="dcterms:W3CDTF">2021-12-06T04:53:00Z</dcterms:modified>
  <cp:contentStatus>v1-1_01/10/2019</cp:contentStatus>
</cp:coreProperties>
</file>