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3E71D4F6" w:rsidR="00677444" w:rsidRPr="004932A4" w:rsidRDefault="003C42C7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A2E14">
            <w:rPr>
              <w:szCs w:val="32"/>
            </w:rPr>
            <w:t>CPCCBC4006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078497FC" w:rsidR="004C3241" w:rsidRDefault="003C42C7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AA2E14">
            <w:rPr>
              <w:szCs w:val="32"/>
            </w:rPr>
            <w:t>Select, procure and store construction materials for building and construction projects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4780E493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A2E14">
            <w:rPr>
              <w:rFonts w:ascii="Arial" w:hAnsi="Arial" w:cs="Arial"/>
              <w:i/>
              <w:sz w:val="18"/>
              <w:szCs w:val="18"/>
            </w:rPr>
            <w:t>CPCCBC4006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AA2E14">
            <w:rPr>
              <w:rFonts w:ascii="Arial" w:hAnsi="Arial" w:cs="Arial"/>
              <w:i/>
              <w:sz w:val="18"/>
              <w:szCs w:val="18"/>
            </w:rPr>
            <w:t>Select, procure and store construction materials for building and construction projects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6B5E46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6B5E46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6B5E46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3D0259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35699871" w:edGrp="everyone"/>
            <w:permEnd w:id="335699871"/>
          </w:p>
        </w:tc>
      </w:tr>
      <w:tr w:rsidR="00900D95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900D95" w:rsidRPr="00C15CA8" w:rsidRDefault="00900D95" w:rsidP="00900D95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71601661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437142053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1FBE7AAC" w:rsidR="00900D95" w:rsidRPr="00C15CA8" w:rsidRDefault="00900D95" w:rsidP="00900D95">
                <w:pPr>
                  <w:ind w:right="390"/>
                  <w:jc w:val="left"/>
                  <w:rPr>
                    <w:rFonts w:ascii="Arial" w:hAnsi="Arial" w:cs="Arial"/>
                    <w:sz w:val="18"/>
                    <w:szCs w:val="18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6974D699" wp14:editId="42599BAD">
                      <wp:extent cx="3913549" cy="360000"/>
                      <wp:effectExtent l="0" t="0" r="0" b="2540"/>
                      <wp:docPr id="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716016612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90A7B3C" w14:textId="1EA6FF20" w:rsidR="00A4462D" w:rsidRPr="004C3241" w:rsidRDefault="003C42C7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A2E14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AA2E14">
              <w:rPr>
                <w:rFonts w:ascii="Arial" w:hAnsi="Arial" w:cs="Arial"/>
                <w:sz w:val="20"/>
              </w:rPr>
              <w:t xml:space="preserve"> </w:t>
            </w:r>
            <w:r w:rsidR="00A4462D" w:rsidRPr="00AA2E14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AA2E1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900D95" w:rsidRPr="004C3241" w14:paraId="7F3F0CED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900D95" w:rsidRPr="00C15CA8" w:rsidRDefault="00900D95" w:rsidP="00900D95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1182360917" w:edGrp="everyone"/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4EB7C41E" w14:textId="47AFA82E" w:rsidR="00900D95" w:rsidRPr="00C15CA8" w:rsidRDefault="003C42C7" w:rsidP="00900D95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854307420"/>
                <w:placeholder>
                  <w:docPart w:val="5304D8E96711424983E1E00D1CB6DA4B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900D95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182360917"/>
          </w:p>
        </w:tc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7AEB95E0" w14:textId="2ED91AA0" w:rsidR="00900D95" w:rsidRPr="004C3241" w:rsidRDefault="003C42C7" w:rsidP="00900D9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85120268" w:edGrp="everyone"/>
                <w:r w:rsidR="00900D95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585120268"/>
            <w:r w:rsidR="00900D95" w:rsidRPr="004C3241">
              <w:rPr>
                <w:rFonts w:ascii="Arial" w:hAnsi="Arial" w:cs="Arial"/>
                <w:sz w:val="20"/>
              </w:rPr>
              <w:t xml:space="preserve"> </w:t>
            </w:r>
            <w:r w:rsidR="00900D95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AE1B08E" w14:textId="6F32A4D0" w:rsidR="00900D95" w:rsidRPr="004C3241" w:rsidRDefault="003C42C7" w:rsidP="00900D9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123260690" w:edGrp="everyone"/>
                <w:r w:rsidR="00900D95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123260690"/>
            <w:r w:rsidR="00900D95" w:rsidRPr="004C3241">
              <w:rPr>
                <w:rFonts w:ascii="Arial" w:hAnsi="Arial" w:cs="Arial"/>
                <w:sz w:val="20"/>
              </w:rPr>
              <w:t xml:space="preserve"> </w:t>
            </w:r>
            <w:r w:rsidR="00900D95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900D95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4DA9C16E" w:rsidR="00900D95" w:rsidRPr="00C15CA8" w:rsidRDefault="00900D95" w:rsidP="00900D95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Workbook </w:t>
            </w:r>
          </w:p>
        </w:tc>
        <w:permStart w:id="359728361" w:edGrp="everyone"/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692B0C65" w14:textId="42FA4B42" w:rsidR="00900D95" w:rsidRPr="00C15CA8" w:rsidRDefault="003C42C7" w:rsidP="00900D95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2F1EF7C8CC9F49819DAD2811432E50C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900D95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359728361"/>
          </w:p>
        </w:tc>
        <w:permStart w:id="1679710039" w:edGrp="everyone"/>
        <w:tc>
          <w:tcPr>
            <w:tcW w:w="2095" w:type="dxa"/>
            <w:vAlign w:val="center"/>
          </w:tcPr>
          <w:p w14:paraId="3387724F" w14:textId="1BD43BC5" w:rsidR="00900D95" w:rsidRDefault="003C42C7" w:rsidP="00900D9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00D95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679710039"/>
              </w:sdtContent>
            </w:sdt>
            <w:r w:rsidR="00900D95" w:rsidRPr="004C3241">
              <w:rPr>
                <w:rFonts w:ascii="Arial" w:hAnsi="Arial" w:cs="Arial"/>
                <w:sz w:val="20"/>
              </w:rPr>
              <w:t xml:space="preserve"> </w:t>
            </w:r>
            <w:r w:rsidR="00900D95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5E02E3E8" w:rsidR="00900D95" w:rsidRDefault="003C42C7" w:rsidP="00900D9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38322075" w:edGrp="everyone"/>
                <w:r w:rsidR="00900D95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238322075"/>
            <w:r w:rsidR="00900D95" w:rsidRPr="004C3241">
              <w:rPr>
                <w:rFonts w:ascii="Arial" w:hAnsi="Arial" w:cs="Arial"/>
                <w:sz w:val="20"/>
              </w:rPr>
              <w:t xml:space="preserve"> </w:t>
            </w:r>
            <w:r w:rsidR="00900D95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900D95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900D95" w:rsidRPr="00C15CA8" w:rsidRDefault="00900D95" w:rsidP="00900D95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1558523885" w:edGrp="everyone"/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30DFDC08" w14:textId="0E771B4D" w:rsidR="00900D95" w:rsidRPr="00C15CA8" w:rsidRDefault="003C42C7" w:rsidP="00900D95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FA9E61B80B6E40E69701A0DFF59F483D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900D95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558523885"/>
          </w:p>
        </w:tc>
        <w:permStart w:id="1849385055" w:edGrp="everyone"/>
        <w:tc>
          <w:tcPr>
            <w:tcW w:w="2095" w:type="dxa"/>
            <w:vAlign w:val="center"/>
          </w:tcPr>
          <w:p w14:paraId="1708E32B" w14:textId="136E6053" w:rsidR="00900D95" w:rsidRPr="004C3241" w:rsidRDefault="003C42C7" w:rsidP="00900D9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00D95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849385055"/>
              </w:sdtContent>
            </w:sdt>
            <w:r w:rsidR="00900D95" w:rsidRPr="004C3241">
              <w:rPr>
                <w:rFonts w:ascii="Arial" w:hAnsi="Arial" w:cs="Arial"/>
                <w:sz w:val="20"/>
              </w:rPr>
              <w:t xml:space="preserve"> </w:t>
            </w:r>
            <w:r w:rsidR="00900D95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6B0D4994" w:rsidR="00900D95" w:rsidRPr="004C3241" w:rsidRDefault="003C42C7" w:rsidP="00900D9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35487829" w:edGrp="everyone"/>
                <w:r w:rsidR="00900D95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235487829"/>
            <w:r w:rsidR="00900D95" w:rsidRPr="004C3241">
              <w:rPr>
                <w:rFonts w:ascii="Arial" w:hAnsi="Arial" w:cs="Arial"/>
                <w:sz w:val="20"/>
              </w:rPr>
              <w:t xml:space="preserve"> </w:t>
            </w:r>
            <w:r w:rsidR="00900D95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900D95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292AB078" w:rsidR="00900D95" w:rsidRPr="00C15CA8" w:rsidRDefault="00900D95" w:rsidP="00900D95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F1DD8B75A0A742EEB0958CA1CAD80296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CPCCBC4006</w:t>
                </w:r>
              </w:sdtContent>
            </w:sdt>
          </w:p>
        </w:tc>
        <w:permStart w:id="2114484171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35E2891D" w14:textId="5BB309A5" w:rsidR="00900D95" w:rsidRPr="00C15CA8" w:rsidRDefault="003C42C7" w:rsidP="00900D95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6CC912544CC94D6A9D859A42D7B50FB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900D95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2114484171"/>
          </w:p>
        </w:tc>
        <w:permStart w:id="388900676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7BC3A416" w:rsidR="00900D95" w:rsidRPr="004C3241" w:rsidRDefault="003C42C7" w:rsidP="00900D95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00D95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388900676"/>
              </w:sdtContent>
            </w:sdt>
            <w:r w:rsidR="00900D95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900D95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682841544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0481D752" w:rsidR="00900D95" w:rsidRPr="004C3241" w:rsidRDefault="003C42C7" w:rsidP="00900D95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00D95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682841544"/>
              </w:sdtContent>
            </w:sdt>
            <w:r w:rsidR="00900D95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900D95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8"/>
        <w:gridCol w:w="4498"/>
      </w:tblGrid>
      <w:tr w:rsidR="00A4462D" w:rsidRPr="004C3241" w14:paraId="65B9A09E" w14:textId="77777777" w:rsidTr="00C9350D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416046" w:rsidRPr="004C3241" w14:paraId="142DA14B" w14:textId="77777777" w:rsidTr="00FD1A3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4ADBF083" w14:textId="77777777" w:rsidR="00416046" w:rsidRPr="00CA744B" w:rsidRDefault="003C42C7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85528361" w:edGrp="everyone"/>
                <w:r w:rsidR="00416046" w:rsidRPr="00CA744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585528361"/>
              </w:sdtContent>
            </w:sdt>
            <w:r w:rsidR="00416046" w:rsidRPr="00CA744B">
              <w:rPr>
                <w:rFonts w:ascii="Arial" w:hAnsi="Arial" w:cs="Arial"/>
                <w:sz w:val="20"/>
              </w:rPr>
              <w:t xml:space="preserve"> </w:t>
            </w:r>
            <w:r w:rsidR="00416046" w:rsidRPr="00CA744B">
              <w:rPr>
                <w:rFonts w:ascii="Arial" w:hAnsi="Arial" w:cs="Arial"/>
                <w:sz w:val="18"/>
                <w:szCs w:val="18"/>
              </w:rPr>
              <w:t>Theory Exam</w:t>
            </w:r>
          </w:p>
          <w:p w14:paraId="31F60E55" w14:textId="7F41FF1B" w:rsidR="00630215" w:rsidRPr="00CA744B" w:rsidRDefault="003C42C7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72311784" w:edGrp="everyone"/>
                <w:r w:rsidR="00630215" w:rsidRPr="00CA744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972311784"/>
              </w:sdtContent>
            </w:sdt>
            <w:r w:rsidR="00630215" w:rsidRPr="00CA744B">
              <w:rPr>
                <w:rFonts w:ascii="Arial" w:hAnsi="Arial" w:cs="Arial"/>
                <w:sz w:val="20"/>
              </w:rPr>
              <w:t xml:space="preserve"> </w:t>
            </w:r>
            <w:r w:rsidR="00630215" w:rsidRPr="00CA744B">
              <w:rPr>
                <w:rFonts w:ascii="Arial" w:hAnsi="Arial" w:cs="Arial"/>
                <w:sz w:val="18"/>
                <w:szCs w:val="18"/>
              </w:rPr>
              <w:t>Workbook</w:t>
            </w:r>
          </w:p>
        </w:tc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14:paraId="32D98606" w14:textId="77777777" w:rsidR="00416046" w:rsidRPr="00CA744B" w:rsidRDefault="003C42C7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59222361" w:edGrp="everyone"/>
                <w:r w:rsidR="00416046" w:rsidRPr="00CA744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59222361"/>
              </w:sdtContent>
            </w:sdt>
            <w:r w:rsidR="00416046" w:rsidRPr="00CA744B">
              <w:rPr>
                <w:rFonts w:ascii="Arial" w:hAnsi="Arial" w:cs="Arial"/>
                <w:sz w:val="20"/>
              </w:rPr>
              <w:t xml:space="preserve"> </w:t>
            </w:r>
            <w:r w:rsidR="00416046" w:rsidRPr="00CA744B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 w14:paraId="4790AC45" w14:textId="275F6AD2" w:rsidR="00416046" w:rsidRPr="00CA744B" w:rsidRDefault="003C42C7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35338524" w:edGrp="everyone"/>
                <w:r w:rsidR="00416046" w:rsidRPr="00CA744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835338524"/>
              </w:sdtContent>
            </w:sdt>
            <w:r w:rsidR="00416046" w:rsidRPr="00CA744B">
              <w:rPr>
                <w:rFonts w:ascii="Arial" w:hAnsi="Arial" w:cs="Arial"/>
                <w:sz w:val="20"/>
              </w:rPr>
              <w:t xml:space="preserve"> </w:t>
            </w:r>
            <w:r w:rsidR="00CA744B" w:rsidRPr="003D0259">
              <w:rPr>
                <w:rFonts w:ascii="Arial" w:hAnsi="Arial" w:cs="Arial"/>
                <w:sz w:val="18"/>
                <w:szCs w:val="18"/>
              </w:rPr>
              <w:t xml:space="preserve">Materials </w:t>
            </w:r>
            <w:r w:rsidR="003D0259">
              <w:rPr>
                <w:rFonts w:ascii="Arial" w:hAnsi="Arial" w:cs="Arial"/>
                <w:sz w:val="18"/>
                <w:szCs w:val="18"/>
              </w:rPr>
              <w:t>L</w:t>
            </w:r>
            <w:r w:rsidR="00CA744B" w:rsidRPr="003D0259">
              <w:rPr>
                <w:rFonts w:ascii="Arial" w:hAnsi="Arial" w:cs="Arial"/>
                <w:sz w:val="18"/>
                <w:szCs w:val="18"/>
              </w:rPr>
              <w:t>ist</w:t>
            </w:r>
            <w:r w:rsidR="003D0259" w:rsidRPr="003D025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A744B" w:rsidRPr="003D0259">
              <w:rPr>
                <w:rFonts w:ascii="Arial" w:hAnsi="Arial" w:cs="Arial"/>
                <w:sz w:val="18"/>
                <w:szCs w:val="18"/>
              </w:rPr>
              <w:t>- HO1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3D0259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37326975" w:edGrp="everyone"/>
            <w:permEnd w:id="1837326975"/>
          </w:p>
        </w:tc>
      </w:tr>
      <w:tr w:rsidR="00900D95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900D95" w:rsidRPr="00C15CA8" w:rsidRDefault="00900D95" w:rsidP="00900D95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21096642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189405684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1B22AA63" w:rsidR="00900D95" w:rsidRPr="004C3241" w:rsidRDefault="00900D95" w:rsidP="00900D95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1BEF54E2" wp14:editId="47982F6D">
                      <wp:extent cx="3913549" cy="360000"/>
                      <wp:effectExtent l="0" t="0" r="0" b="2540"/>
                      <wp:docPr id="27579441" name="Picture 2757944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10966425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350650C9" w:rsidR="00C76B5E" w:rsidRPr="004932A4" w:rsidRDefault="003C42C7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A2E14">
            <w:rPr>
              <w:szCs w:val="32"/>
            </w:rPr>
            <w:t>CPCCBC4006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01C91C63" w:rsidR="00C76B5E" w:rsidRDefault="003C42C7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AA2E14">
            <w:rPr>
              <w:szCs w:val="32"/>
            </w:rPr>
            <w:t>Select, procure and store construction materials for building and construction projects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3D0259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45112541" w:edGrp="everyone"/>
            <w:permEnd w:id="1745112541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AA2E14">
              <w:rPr>
                <w:rFonts w:ascii="Arial" w:hAnsi="Arial" w:cs="Arial"/>
                <w:sz w:val="20"/>
              </w:rPr>
              <w:t>two (2) hours</w:t>
            </w:r>
            <w:r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15975E44" w14:textId="1E5AFB10" w:rsidR="00BE2234" w:rsidRPr="00750D30" w:rsidRDefault="002D0927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6B5E4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6B5E4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6B5E46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3203546F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C52152" w:rsidRPr="00BA4D9F" w14:paraId="14C05E38" w14:textId="77777777" w:rsidTr="002D4E16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2684233" w14:textId="77777777" w:rsidR="00C52152" w:rsidRPr="00750D30" w:rsidRDefault="00C52152" w:rsidP="002D4E16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C52152" w:rsidRPr="00BA4D9F" w14:paraId="035EC9AA" w14:textId="77777777" w:rsidTr="002D4E16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EB4CF5" w14:textId="77777777" w:rsidR="00C52152" w:rsidRPr="00DE303D" w:rsidRDefault="00C52152" w:rsidP="002D4E16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07F418D7" w14:textId="77777777" w:rsidR="00C52152" w:rsidRPr="00DE303D" w:rsidRDefault="00C52152" w:rsidP="00C5215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3A69AEAC" w14:textId="77777777" w:rsidR="00C52152" w:rsidRPr="00750D30" w:rsidRDefault="00C52152" w:rsidP="00C52152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C52152" w:rsidRPr="00BA4D9F" w14:paraId="39F73385" w14:textId="77777777" w:rsidTr="002D4E16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6B35AE" w14:textId="77777777" w:rsidR="00C52152" w:rsidRPr="001A3ED6" w:rsidRDefault="00C52152" w:rsidP="002D4E1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52850677" w:edGrp="everyone"/>
            <w:permEnd w:id="152850677"/>
          </w:p>
        </w:tc>
      </w:tr>
      <w:bookmarkEnd w:id="1"/>
    </w:tbl>
    <w:p w14:paraId="69641849" w14:textId="77777777" w:rsidR="00C76B5E" w:rsidRPr="000E310E" w:rsidRDefault="00C76B5E" w:rsidP="00C76B5E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4004923E" w14:textId="35BDE0C3" w:rsidR="00B115D7" w:rsidRPr="00830749" w:rsidRDefault="00805214" w:rsidP="00136E8C">
      <w:pPr>
        <w:pStyle w:val="20TAQuestionNumber"/>
        <w:ind w:left="709" w:hanging="709"/>
      </w:pPr>
      <w:bookmarkStart w:id="2" w:name="_Ref132360254"/>
      <w:bookmarkEnd w:id="0"/>
      <w:r>
        <w:lastRenderedPageBreak/>
        <w:t>Discuss how you ensure you have located the correct plans and specifications when determining materials needed for a building job.</w:t>
      </w:r>
      <w:bookmarkEnd w:id="2"/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114084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3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636B5592" w:rsidR="00B115D7" w:rsidRPr="001C4084" w:rsidRDefault="00B115D7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762205106" w:edGrp="everyone"/>
            <w:permEnd w:id="762205106"/>
          </w:p>
        </w:tc>
        <w:permStart w:id="45758474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1466E8B0" w:rsidR="00B115D7" w:rsidRPr="00533511" w:rsidRDefault="003C42C7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57584740"/>
          </w:p>
        </w:tc>
      </w:tr>
      <w:bookmarkEnd w:id="3"/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5FCC3A94" w14:textId="77777777" w:rsidR="00805214" w:rsidRPr="000E310E" w:rsidRDefault="00805214" w:rsidP="00805214">
      <w:pPr>
        <w:jc w:val="left"/>
        <w:rPr>
          <w:rFonts w:ascii="Arial" w:hAnsi="Arial"/>
          <w:bCs/>
          <w:sz w:val="22"/>
          <w:szCs w:val="22"/>
        </w:rPr>
      </w:pPr>
    </w:p>
    <w:p w14:paraId="38F0284B" w14:textId="46DA694B" w:rsidR="00805214" w:rsidRPr="00830749" w:rsidRDefault="002246CB" w:rsidP="00805214">
      <w:pPr>
        <w:pStyle w:val="20TAQuestionNumber"/>
        <w:ind w:left="709" w:hanging="709"/>
      </w:pPr>
      <w:bookmarkStart w:id="4" w:name="_Ref132360256"/>
      <w:r>
        <w:t xml:space="preserve">Clarify what codes </w:t>
      </w:r>
      <w:r w:rsidR="00416E4B">
        <w:t xml:space="preserve">and standards </w:t>
      </w:r>
      <w:r>
        <w:t>you need to read to confirm the materials specified are suitable for the proposed construction project.</w:t>
      </w:r>
      <w:bookmarkEnd w:id="4"/>
    </w:p>
    <w:p w14:paraId="704687A1" w14:textId="77777777" w:rsidR="00805214" w:rsidRPr="00830749" w:rsidRDefault="00805214" w:rsidP="0080521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05214" w:rsidRPr="00830749" w14:paraId="055D210F" w14:textId="77777777" w:rsidTr="00114084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CCE2924" w14:textId="77777777" w:rsidR="00805214" w:rsidRPr="001C4084" w:rsidRDefault="00805214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D3B71" w14:textId="5D7C1FA1" w:rsidR="00805214" w:rsidRPr="001C4084" w:rsidRDefault="00805214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271406058" w:edGrp="everyone"/>
            <w:permEnd w:id="271406058"/>
          </w:p>
        </w:tc>
        <w:permStart w:id="178428322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AE576F" w14:textId="77777777" w:rsidR="00805214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615389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521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84283221"/>
          </w:p>
        </w:tc>
      </w:tr>
    </w:tbl>
    <w:p w14:paraId="60C9E6DB" w14:textId="77777777" w:rsidR="00805214" w:rsidRDefault="00805214" w:rsidP="00805214">
      <w:pPr>
        <w:rPr>
          <w:rFonts w:ascii="Arial" w:hAnsi="Arial" w:cs="Arial"/>
          <w:sz w:val="22"/>
          <w:szCs w:val="22"/>
        </w:rPr>
      </w:pPr>
    </w:p>
    <w:p w14:paraId="3A12B141" w14:textId="77777777" w:rsidR="00805214" w:rsidRPr="000E310E" w:rsidRDefault="00805214" w:rsidP="00805214">
      <w:pPr>
        <w:jc w:val="left"/>
        <w:rPr>
          <w:rFonts w:ascii="Arial" w:hAnsi="Arial"/>
          <w:bCs/>
          <w:sz w:val="22"/>
          <w:szCs w:val="22"/>
        </w:rPr>
      </w:pPr>
    </w:p>
    <w:p w14:paraId="4119E7AF" w14:textId="3F6719D0" w:rsidR="00805214" w:rsidRDefault="002246CB" w:rsidP="002246CB">
      <w:pPr>
        <w:pStyle w:val="20TAQuestionNumber"/>
        <w:ind w:left="709" w:hanging="709"/>
      </w:pPr>
      <w:bookmarkStart w:id="5" w:name="_Ref132360264"/>
      <w:r>
        <w:t xml:space="preserve">How do you assess the suitability of </w:t>
      </w:r>
      <w:r w:rsidRPr="002246CB">
        <w:t>properties of specified materials for the building project in the region</w:t>
      </w:r>
      <w:bookmarkEnd w:id="5"/>
      <w:r w:rsidR="003D0259">
        <w:t>?</w:t>
      </w:r>
    </w:p>
    <w:p w14:paraId="3DA989F9" w14:textId="77777777" w:rsidR="002246CB" w:rsidRPr="00830749" w:rsidRDefault="002246CB" w:rsidP="002246CB">
      <w:pPr>
        <w:pStyle w:val="20TAQuestionNumber"/>
        <w:numPr>
          <w:ilvl w:val="0"/>
          <w:numId w:val="0"/>
        </w:num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05214" w:rsidRPr="00830749" w14:paraId="09AD3782" w14:textId="77777777" w:rsidTr="00114084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D9F9EC" w14:textId="77777777" w:rsidR="00805214" w:rsidRPr="001C4084" w:rsidRDefault="00805214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581F0" w14:textId="2C3694A6" w:rsidR="00805214" w:rsidRPr="001C4084" w:rsidRDefault="00805214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078269073" w:edGrp="everyone"/>
            <w:permEnd w:id="1078269073"/>
          </w:p>
        </w:tc>
        <w:permStart w:id="27343786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66BEAA" w14:textId="77777777" w:rsidR="00805214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003440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521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73437868"/>
          </w:p>
        </w:tc>
      </w:tr>
    </w:tbl>
    <w:p w14:paraId="0ACCB845" w14:textId="77777777" w:rsidR="00F81AE4" w:rsidRDefault="00F81AE4" w:rsidP="00F81AE4">
      <w:pPr>
        <w:rPr>
          <w:rFonts w:ascii="Arial" w:hAnsi="Arial" w:cs="Arial"/>
          <w:sz w:val="22"/>
          <w:szCs w:val="22"/>
        </w:rPr>
      </w:pPr>
    </w:p>
    <w:p w14:paraId="6AC5DC8C" w14:textId="77777777" w:rsidR="00F81AE4" w:rsidRPr="003E65E1" w:rsidRDefault="00F81AE4" w:rsidP="00F81AE4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6" w:name="_Ref128995884"/>
      <w:r>
        <w:lastRenderedPageBreak/>
        <w:t>Provide a brief explanation of the listed NCC compliance assessment methods used to determine compliance using a Performance Solution pathway.</w:t>
      </w:r>
      <w:bookmarkEnd w:id="6"/>
      <w:r>
        <w:t xml:space="preserve"> </w:t>
      </w:r>
    </w:p>
    <w:p w14:paraId="43AACA84" w14:textId="77777777" w:rsidR="00F81AE4" w:rsidRPr="003E65E1" w:rsidRDefault="00F81AE4" w:rsidP="00F81AE4">
      <w:pPr>
        <w:pStyle w:val="20TAQuestionNumber"/>
        <w:numPr>
          <w:ilvl w:val="0"/>
          <w:numId w:val="0"/>
        </w:numPr>
        <w:ind w:left="709"/>
        <w:rPr>
          <w:rFonts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183"/>
        <w:gridCol w:w="5284"/>
        <w:gridCol w:w="609"/>
      </w:tblGrid>
      <w:tr w:rsidR="00F81AE4" w14:paraId="6E33BA33" w14:textId="77777777" w:rsidTr="00F725BE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27F3E9" w14:textId="77777777" w:rsidR="00F81AE4" w:rsidRDefault="00F81AE4" w:rsidP="00F725B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9C4EFD6" w14:textId="77777777" w:rsidR="00F81AE4" w:rsidRDefault="00F81AE4" w:rsidP="00F725BE">
            <w:pPr>
              <w:keepNext/>
              <w:ind w:left="993" w:hanging="993"/>
              <w:jc w:val="center"/>
            </w:pPr>
            <w:r>
              <w:t>Assessment method</w:t>
            </w:r>
          </w:p>
        </w:tc>
        <w:tc>
          <w:tcPr>
            <w:tcW w:w="290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331B570" w14:textId="77777777" w:rsidR="00F81AE4" w:rsidRDefault="00F81AE4" w:rsidP="00F725BE">
            <w:pPr>
              <w:pStyle w:val="TableHeading"/>
              <w:framePr w:hSpace="0" w:wrap="auto" w:vAnchor="margin" w:hAnchor="text" w:yAlign="inline"/>
            </w:pPr>
            <w:r>
              <w:t>Description</w:t>
            </w:r>
          </w:p>
        </w:tc>
        <w:permStart w:id="456482879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0A7B94" w14:textId="77777777" w:rsidR="00F81AE4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148267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81AE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56482879"/>
          </w:p>
        </w:tc>
      </w:tr>
      <w:tr w:rsidR="00F81AE4" w14:paraId="6F7AC227" w14:textId="77777777" w:rsidTr="00F725BE">
        <w:trPr>
          <w:trHeight w:val="294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7B23C6" w14:textId="77777777" w:rsidR="00F81AE4" w:rsidRPr="00FE608E" w:rsidRDefault="00F81AE4" w:rsidP="00F725B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C183679" w14:textId="77777777" w:rsidR="00F81AE4" w:rsidRPr="003E65E1" w:rsidRDefault="00F81AE4" w:rsidP="00F725BE">
            <w:pPr>
              <w:pStyle w:val="23TATick"/>
              <w:framePr w:hSpace="0" w:wrap="auto" w:vAnchor="margin" w:hAnchor="text" w:yAlign="inline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Evidence of suitability</w:t>
            </w:r>
          </w:p>
        </w:tc>
        <w:tc>
          <w:tcPr>
            <w:tcW w:w="2907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7EEAE1A" w14:textId="0286D3B0" w:rsidR="00F81AE4" w:rsidRPr="00900D95" w:rsidRDefault="00F81AE4" w:rsidP="00900D95">
            <w:pPr>
              <w:rPr>
                <w:rFonts w:ascii="Arial" w:hAnsi="Arial" w:cs="Arial"/>
                <w:sz w:val="22"/>
                <w:szCs w:val="22"/>
              </w:rPr>
            </w:pPr>
            <w:permStart w:id="2055734992" w:edGrp="everyone"/>
            <w:permEnd w:id="20557349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99F5E3" w14:textId="77777777" w:rsidR="00F81AE4" w:rsidRDefault="00F81AE4" w:rsidP="00F725BE">
            <w:pPr>
              <w:ind w:left="993" w:hanging="993"/>
            </w:pPr>
          </w:p>
        </w:tc>
      </w:tr>
      <w:tr w:rsidR="00F81AE4" w14:paraId="63069DD0" w14:textId="77777777" w:rsidTr="00F725BE">
        <w:trPr>
          <w:trHeight w:val="294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3775751" w14:textId="77777777" w:rsidR="00F81AE4" w:rsidRPr="00FE608E" w:rsidRDefault="00F81AE4" w:rsidP="00F725B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45D8FBA" w14:textId="77777777" w:rsidR="00F81AE4" w:rsidRPr="003E65E1" w:rsidRDefault="00F81AE4" w:rsidP="00F725BE">
            <w:pPr>
              <w:ind w:left="993" w:hanging="993"/>
              <w:jc w:val="center"/>
            </w:pPr>
            <w:r>
              <w:t>Verification methods</w:t>
            </w:r>
          </w:p>
        </w:tc>
        <w:tc>
          <w:tcPr>
            <w:tcW w:w="2907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45F891F" w14:textId="0973B0AD" w:rsidR="00F81AE4" w:rsidRPr="00900D95" w:rsidRDefault="00F81AE4" w:rsidP="00900D95">
            <w:pPr>
              <w:rPr>
                <w:rFonts w:ascii="Arial" w:hAnsi="Arial" w:cs="Arial"/>
                <w:sz w:val="22"/>
                <w:szCs w:val="22"/>
              </w:rPr>
            </w:pPr>
            <w:permStart w:id="1352274229" w:edGrp="everyone"/>
            <w:permEnd w:id="135227422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1C26BA" w14:textId="77777777" w:rsidR="00F81AE4" w:rsidRDefault="00F81AE4" w:rsidP="00F725BE">
            <w:pPr>
              <w:ind w:left="993" w:hanging="993"/>
            </w:pPr>
          </w:p>
        </w:tc>
      </w:tr>
      <w:tr w:rsidR="00F81AE4" w14:paraId="17A6923D" w14:textId="77777777" w:rsidTr="00F725BE">
        <w:trPr>
          <w:trHeight w:val="294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FE11227" w14:textId="77777777" w:rsidR="00F81AE4" w:rsidRPr="00FE608E" w:rsidRDefault="00F81AE4" w:rsidP="00F725B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88210A0" w14:textId="77777777" w:rsidR="00F81AE4" w:rsidRPr="003E65E1" w:rsidRDefault="00F81AE4" w:rsidP="00F725BE">
            <w:pPr>
              <w:ind w:left="151" w:hanging="151"/>
              <w:jc w:val="left"/>
            </w:pPr>
            <w:r w:rsidRPr="003E65E1">
              <w:t>Comparison with DTS</w:t>
            </w:r>
            <w:r>
              <w:t xml:space="preserve"> P</w:t>
            </w:r>
            <w:r w:rsidRPr="003E65E1">
              <w:t>rovisions</w:t>
            </w:r>
          </w:p>
        </w:tc>
        <w:tc>
          <w:tcPr>
            <w:tcW w:w="2907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0C49547" w14:textId="364D96FF" w:rsidR="00F81AE4" w:rsidRPr="00900D95" w:rsidRDefault="00F81AE4" w:rsidP="00900D95">
            <w:pPr>
              <w:rPr>
                <w:rFonts w:ascii="Arial" w:hAnsi="Arial" w:cs="Arial"/>
                <w:sz w:val="22"/>
                <w:szCs w:val="22"/>
              </w:rPr>
            </w:pPr>
            <w:permStart w:id="1085216890" w:edGrp="everyone"/>
            <w:permEnd w:id="108521689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9FA5C0" w14:textId="77777777" w:rsidR="00F81AE4" w:rsidRDefault="00F81AE4" w:rsidP="00F725BE">
            <w:pPr>
              <w:ind w:left="993" w:hanging="993"/>
            </w:pPr>
          </w:p>
        </w:tc>
      </w:tr>
      <w:tr w:rsidR="00F81AE4" w14:paraId="5970DEC7" w14:textId="77777777" w:rsidTr="00F725BE">
        <w:trPr>
          <w:trHeight w:val="294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44FFAE" w14:textId="77777777" w:rsidR="00F81AE4" w:rsidRPr="00FE608E" w:rsidRDefault="00F81AE4" w:rsidP="00F725B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E11A807" w14:textId="77777777" w:rsidR="00F81AE4" w:rsidRPr="003E65E1" w:rsidRDefault="00F81AE4" w:rsidP="00F725BE">
            <w:pPr>
              <w:ind w:left="993" w:hanging="993"/>
              <w:jc w:val="center"/>
            </w:pPr>
            <w:r>
              <w:t>Expert Judgement</w:t>
            </w:r>
          </w:p>
        </w:tc>
        <w:tc>
          <w:tcPr>
            <w:tcW w:w="2907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667EB15" w14:textId="59A67D4E" w:rsidR="00F81AE4" w:rsidRPr="00900D95" w:rsidRDefault="00F81AE4" w:rsidP="00900D95">
            <w:pPr>
              <w:rPr>
                <w:rFonts w:ascii="Arial" w:hAnsi="Arial" w:cs="Arial"/>
                <w:sz w:val="22"/>
                <w:szCs w:val="22"/>
              </w:rPr>
            </w:pPr>
            <w:permStart w:id="102436167" w:edGrp="everyone"/>
            <w:permEnd w:id="10243616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B27CF8" w14:textId="77777777" w:rsidR="00F81AE4" w:rsidRDefault="00F81AE4" w:rsidP="00F725BE">
            <w:pPr>
              <w:ind w:left="993" w:hanging="993"/>
            </w:pPr>
          </w:p>
        </w:tc>
      </w:tr>
    </w:tbl>
    <w:p w14:paraId="5A1F6A55" w14:textId="77777777" w:rsidR="00F81AE4" w:rsidRDefault="00F81AE4" w:rsidP="00F81AE4">
      <w:pPr>
        <w:rPr>
          <w:rFonts w:ascii="Arial" w:hAnsi="Arial" w:cs="Arial"/>
          <w:sz w:val="22"/>
          <w:szCs w:val="22"/>
        </w:rPr>
      </w:pPr>
    </w:p>
    <w:p w14:paraId="1784ABD7" w14:textId="2A78FC19" w:rsidR="00805214" w:rsidRPr="00830749" w:rsidRDefault="003602C7" w:rsidP="00805214">
      <w:pPr>
        <w:pStyle w:val="20TAQuestionNumber"/>
        <w:ind w:left="709" w:hanging="709"/>
      </w:pPr>
      <w:bookmarkStart w:id="7" w:name="_Ref132361683"/>
      <w:r>
        <w:lastRenderedPageBreak/>
        <w:t>What information do the specifications give you regarding materials to be used?</w:t>
      </w:r>
      <w:bookmarkEnd w:id="7"/>
    </w:p>
    <w:p w14:paraId="57C11C57" w14:textId="77777777" w:rsidR="00805214" w:rsidRPr="00830749" w:rsidRDefault="00805214" w:rsidP="0080521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05214" w:rsidRPr="00830749" w14:paraId="283747CC" w14:textId="77777777" w:rsidTr="008C06BB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690927" w14:textId="77777777" w:rsidR="00805214" w:rsidRPr="001C4084" w:rsidRDefault="00805214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E4F3" w14:textId="7F46EE13" w:rsidR="00805214" w:rsidRPr="001C4084" w:rsidRDefault="00805214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841092341" w:edGrp="everyone"/>
            <w:permEnd w:id="841092341"/>
          </w:p>
        </w:tc>
        <w:permStart w:id="14758841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FAC1891" w14:textId="77777777" w:rsidR="00805214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818631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521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7588419"/>
          </w:p>
        </w:tc>
      </w:tr>
    </w:tbl>
    <w:p w14:paraId="6BCA1DC5" w14:textId="77777777" w:rsidR="00805214" w:rsidRDefault="00805214" w:rsidP="00805214">
      <w:pPr>
        <w:rPr>
          <w:rFonts w:ascii="Arial" w:hAnsi="Arial" w:cs="Arial"/>
          <w:sz w:val="22"/>
          <w:szCs w:val="22"/>
        </w:rPr>
      </w:pPr>
    </w:p>
    <w:p w14:paraId="5C5A5047" w14:textId="0E3C68B1" w:rsidR="00805214" w:rsidRPr="00830749" w:rsidRDefault="00F81AE4" w:rsidP="00805214">
      <w:pPr>
        <w:pStyle w:val="20TAQuestionNumber"/>
        <w:ind w:left="709" w:hanging="709"/>
      </w:pPr>
      <w:bookmarkStart w:id="8" w:name="_Ref132364030"/>
      <w:r>
        <w:t xml:space="preserve">Which legislation details </w:t>
      </w:r>
      <w:r w:rsidR="003D0259">
        <w:t xml:space="preserve">the </w:t>
      </w:r>
      <w:r w:rsidRPr="003054D4">
        <w:rPr>
          <w:szCs w:val="24"/>
        </w:rPr>
        <w:t xml:space="preserve">requirements </w:t>
      </w:r>
      <w:r w:rsidRPr="007E3D4D">
        <w:rPr>
          <w:szCs w:val="24"/>
        </w:rPr>
        <w:t>relevant for building work</w:t>
      </w:r>
      <w:r>
        <w:rPr>
          <w:szCs w:val="24"/>
        </w:rPr>
        <w:t xml:space="preserve"> in the state/territory where you are based?</w:t>
      </w:r>
      <w:bookmarkEnd w:id="8"/>
    </w:p>
    <w:p w14:paraId="0FC6AE01" w14:textId="77777777" w:rsidR="00805214" w:rsidRPr="00830749" w:rsidRDefault="00805214" w:rsidP="0080521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05214" w:rsidRPr="00830749" w14:paraId="49158D5D" w14:textId="77777777" w:rsidTr="008C06BB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0E19A7" w14:textId="77777777" w:rsidR="00805214" w:rsidRPr="001C4084" w:rsidRDefault="00805214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B0BD6" w14:textId="3EE10032" w:rsidR="00805214" w:rsidRPr="001C4084" w:rsidRDefault="00805214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691379164" w:edGrp="everyone"/>
            <w:permEnd w:id="1691379164"/>
          </w:p>
        </w:tc>
        <w:permStart w:id="95226386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901E75C" w14:textId="77777777" w:rsidR="00805214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135469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521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52263861"/>
          </w:p>
        </w:tc>
      </w:tr>
    </w:tbl>
    <w:p w14:paraId="5ADCF390" w14:textId="77777777" w:rsidR="00805214" w:rsidRDefault="00805214" w:rsidP="00805214">
      <w:pPr>
        <w:rPr>
          <w:rFonts w:ascii="Arial" w:hAnsi="Arial" w:cs="Arial"/>
          <w:sz w:val="22"/>
          <w:szCs w:val="22"/>
        </w:rPr>
      </w:pPr>
    </w:p>
    <w:p w14:paraId="3D52B509" w14:textId="77777777" w:rsidR="00805214" w:rsidRPr="000E310E" w:rsidRDefault="00805214" w:rsidP="00805214">
      <w:pPr>
        <w:jc w:val="left"/>
        <w:rPr>
          <w:rFonts w:ascii="Arial" w:hAnsi="Arial"/>
          <w:bCs/>
          <w:sz w:val="22"/>
          <w:szCs w:val="22"/>
        </w:rPr>
      </w:pPr>
    </w:p>
    <w:p w14:paraId="28F7EA38" w14:textId="700781E0" w:rsidR="00805214" w:rsidRPr="00830749" w:rsidRDefault="003B6AFB" w:rsidP="00805214">
      <w:pPr>
        <w:pStyle w:val="20TAQuestionNumber"/>
        <w:ind w:left="709" w:hanging="709"/>
      </w:pPr>
      <w:bookmarkStart w:id="9" w:name="_Ref132368649"/>
      <w:r>
        <w:t>How can you ascertain whether materials are compatible with one another?</w:t>
      </w:r>
      <w:bookmarkEnd w:id="9"/>
    </w:p>
    <w:p w14:paraId="49E138EA" w14:textId="77777777" w:rsidR="00805214" w:rsidRPr="00830749" w:rsidRDefault="00805214" w:rsidP="0080521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05214" w:rsidRPr="00830749" w14:paraId="147B0348" w14:textId="77777777" w:rsidTr="008C06BB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51494A" w14:textId="77777777" w:rsidR="00805214" w:rsidRPr="001C4084" w:rsidRDefault="00805214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58562" w14:textId="0EC690F9" w:rsidR="00805214" w:rsidRPr="001C4084" w:rsidRDefault="00805214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44599840" w:edGrp="everyone"/>
            <w:permEnd w:id="144599840"/>
          </w:p>
        </w:tc>
        <w:permStart w:id="129349631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C8AD0DA" w14:textId="77777777" w:rsidR="00805214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585552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521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93496318"/>
          </w:p>
        </w:tc>
      </w:tr>
    </w:tbl>
    <w:p w14:paraId="4E398A97" w14:textId="77777777" w:rsidR="00805214" w:rsidRDefault="00805214" w:rsidP="00805214">
      <w:pPr>
        <w:rPr>
          <w:rFonts w:ascii="Arial" w:hAnsi="Arial" w:cs="Arial"/>
          <w:sz w:val="22"/>
          <w:szCs w:val="22"/>
        </w:rPr>
      </w:pPr>
    </w:p>
    <w:p w14:paraId="4B8965EA" w14:textId="77777777" w:rsidR="007830B2" w:rsidRDefault="007830B2" w:rsidP="00805214">
      <w:pPr>
        <w:rPr>
          <w:rFonts w:ascii="Arial" w:hAnsi="Arial" w:cs="Arial"/>
          <w:sz w:val="22"/>
          <w:szCs w:val="22"/>
        </w:rPr>
      </w:pPr>
    </w:p>
    <w:p w14:paraId="42C5E9E6" w14:textId="01A1A680" w:rsidR="00805214" w:rsidRPr="00830749" w:rsidRDefault="003B6AFB" w:rsidP="00805214">
      <w:pPr>
        <w:pStyle w:val="20TAQuestionNumber"/>
        <w:ind w:left="709" w:hanging="709"/>
      </w:pPr>
      <w:bookmarkStart w:id="10" w:name="_Ref132369230"/>
      <w:r>
        <w:lastRenderedPageBreak/>
        <w:t>What are structural insulated panels (SIPs)?</w:t>
      </w:r>
      <w:bookmarkEnd w:id="10"/>
    </w:p>
    <w:p w14:paraId="3DAAE3E3" w14:textId="77777777" w:rsidR="00805214" w:rsidRPr="00830749" w:rsidRDefault="00805214" w:rsidP="0080521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05214" w:rsidRPr="00830749" w14:paraId="53FA4E03" w14:textId="77777777" w:rsidTr="008C06BB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FF5524E" w14:textId="77777777" w:rsidR="00805214" w:rsidRPr="001C4084" w:rsidRDefault="00805214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3682E" w14:textId="40E1839D" w:rsidR="00805214" w:rsidRPr="001C4084" w:rsidRDefault="00805214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24143226" w:edGrp="everyone"/>
            <w:permEnd w:id="124143226"/>
          </w:p>
        </w:tc>
        <w:permStart w:id="203936736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DA0917D" w14:textId="77777777" w:rsidR="00805214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057002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521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39367363"/>
          </w:p>
        </w:tc>
      </w:tr>
    </w:tbl>
    <w:p w14:paraId="448FAE9E" w14:textId="77777777" w:rsidR="00805214" w:rsidRDefault="00805214" w:rsidP="00805214">
      <w:pPr>
        <w:rPr>
          <w:rFonts w:ascii="Arial" w:hAnsi="Arial" w:cs="Arial"/>
          <w:sz w:val="22"/>
          <w:szCs w:val="22"/>
        </w:rPr>
      </w:pPr>
    </w:p>
    <w:p w14:paraId="12128C21" w14:textId="77777777" w:rsidR="00805214" w:rsidRPr="000E310E" w:rsidRDefault="00805214" w:rsidP="00805214">
      <w:pPr>
        <w:jc w:val="left"/>
        <w:rPr>
          <w:rFonts w:ascii="Arial" w:hAnsi="Arial"/>
          <w:bCs/>
          <w:sz w:val="22"/>
          <w:szCs w:val="22"/>
        </w:rPr>
      </w:pPr>
    </w:p>
    <w:p w14:paraId="6C9684D5" w14:textId="7D42CF32" w:rsidR="00805214" w:rsidRPr="00830749" w:rsidRDefault="002F4986" w:rsidP="002F4986">
      <w:pPr>
        <w:pStyle w:val="20TAQuestionNumber"/>
        <w:ind w:left="709" w:hanging="709"/>
      </w:pPr>
      <w:bookmarkStart w:id="11" w:name="_Ref132369232"/>
      <w:r w:rsidRPr="002F4986">
        <w:t>Why are SIPs a good sustainable alternative to traditional timber framed construction? Give two</w:t>
      </w:r>
      <w:r>
        <w:t xml:space="preserve"> (2)</w:t>
      </w:r>
      <w:r w:rsidRPr="002F4986">
        <w:t xml:space="preserve"> reasons.</w:t>
      </w:r>
      <w:bookmarkEnd w:id="11"/>
    </w:p>
    <w:p w14:paraId="6572DE15" w14:textId="77777777" w:rsidR="00805214" w:rsidRPr="00830749" w:rsidRDefault="00805214" w:rsidP="0080521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05214" w:rsidRPr="00830749" w14:paraId="5EED5E2B" w14:textId="77777777" w:rsidTr="008C06BB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BEAB77" w14:textId="34BD9B83" w:rsidR="002F4986" w:rsidRPr="001C4084" w:rsidRDefault="00805214" w:rsidP="0011408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CC49" w14:textId="0D11EAE7" w:rsidR="00805214" w:rsidRDefault="00805214" w:rsidP="00114084">
            <w:pPr>
              <w:pStyle w:val="ListParagraph"/>
              <w:numPr>
                <w:ilvl w:val="0"/>
                <w:numId w:val="47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1201418177" w:edGrp="everyone"/>
            <w:permEnd w:id="1201418177"/>
          </w:p>
          <w:p w14:paraId="76BBEE7D" w14:textId="58CAABDA" w:rsidR="00114084" w:rsidRDefault="00114084" w:rsidP="00114084">
            <w:pPr>
              <w:pStyle w:val="ListParagraph"/>
              <w:ind w:left="421"/>
              <w:rPr>
                <w:rFonts w:ascii="Arial" w:hAnsi="Arial" w:cs="Arial"/>
                <w:sz w:val="22"/>
                <w:szCs w:val="22"/>
              </w:rPr>
            </w:pPr>
          </w:p>
          <w:p w14:paraId="67C4B3EB" w14:textId="086C063B" w:rsidR="00114084" w:rsidRPr="00114084" w:rsidRDefault="00114084" w:rsidP="00114084">
            <w:pPr>
              <w:pStyle w:val="ListParagraph"/>
              <w:numPr>
                <w:ilvl w:val="0"/>
                <w:numId w:val="47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1484677758" w:edGrp="everyone"/>
            <w:permEnd w:id="1484677758"/>
          </w:p>
        </w:tc>
        <w:permStart w:id="134213486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037275A" w14:textId="77777777" w:rsidR="00805214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887267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521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42134866"/>
          </w:p>
        </w:tc>
      </w:tr>
    </w:tbl>
    <w:p w14:paraId="5342737C" w14:textId="77777777" w:rsidR="00805214" w:rsidRDefault="00805214" w:rsidP="00805214">
      <w:pPr>
        <w:rPr>
          <w:rFonts w:ascii="Arial" w:hAnsi="Arial" w:cs="Arial"/>
          <w:sz w:val="22"/>
          <w:szCs w:val="22"/>
        </w:rPr>
      </w:pPr>
    </w:p>
    <w:p w14:paraId="41201C1D" w14:textId="77777777" w:rsidR="00805214" w:rsidRPr="000E310E" w:rsidRDefault="00805214" w:rsidP="00805214">
      <w:pPr>
        <w:jc w:val="left"/>
        <w:rPr>
          <w:rFonts w:ascii="Arial" w:hAnsi="Arial"/>
          <w:bCs/>
          <w:sz w:val="22"/>
          <w:szCs w:val="22"/>
        </w:rPr>
      </w:pPr>
    </w:p>
    <w:p w14:paraId="07E34A99" w14:textId="6B2D9F5C" w:rsidR="00805214" w:rsidRPr="00830749" w:rsidRDefault="002F4986" w:rsidP="002F4986">
      <w:pPr>
        <w:pStyle w:val="20TAQuestionNumber"/>
      </w:pPr>
      <w:bookmarkStart w:id="12" w:name="_Ref132369234"/>
      <w:r w:rsidRPr="00225647">
        <w:t>What makes a SIP building sustainable?</w:t>
      </w:r>
      <w:bookmarkEnd w:id="12"/>
    </w:p>
    <w:p w14:paraId="35B17CB1" w14:textId="77777777" w:rsidR="00805214" w:rsidRPr="00830749" w:rsidRDefault="00805214" w:rsidP="0080521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05214" w:rsidRPr="00830749" w14:paraId="7FF3D494" w14:textId="77777777" w:rsidTr="008C06BB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09531C" w14:textId="77777777" w:rsidR="00805214" w:rsidRPr="001C4084" w:rsidRDefault="00805214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65DF3" w14:textId="3C202685" w:rsidR="00805214" w:rsidRPr="001C4084" w:rsidRDefault="00805214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514567910" w:edGrp="everyone"/>
            <w:permEnd w:id="1514567910"/>
          </w:p>
        </w:tc>
        <w:permStart w:id="184550214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20EE1A9" w14:textId="77777777" w:rsidR="00805214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411838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521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45502149"/>
          </w:p>
        </w:tc>
      </w:tr>
    </w:tbl>
    <w:p w14:paraId="482F2DD9" w14:textId="77777777" w:rsidR="00805214" w:rsidRDefault="00805214" w:rsidP="00805214">
      <w:pPr>
        <w:rPr>
          <w:rFonts w:ascii="Arial" w:hAnsi="Arial" w:cs="Arial"/>
          <w:sz w:val="22"/>
          <w:szCs w:val="22"/>
        </w:rPr>
      </w:pPr>
    </w:p>
    <w:p w14:paraId="5B73A3FD" w14:textId="77777777" w:rsidR="00805214" w:rsidRPr="000E310E" w:rsidRDefault="00805214" w:rsidP="00805214">
      <w:pPr>
        <w:jc w:val="left"/>
        <w:rPr>
          <w:rFonts w:ascii="Arial" w:hAnsi="Arial"/>
          <w:bCs/>
          <w:sz w:val="22"/>
          <w:szCs w:val="22"/>
        </w:rPr>
      </w:pPr>
    </w:p>
    <w:p w14:paraId="7E66FECB" w14:textId="4EDC5050" w:rsidR="00805214" w:rsidRPr="00830749" w:rsidRDefault="003B0E95" w:rsidP="00805214">
      <w:pPr>
        <w:pStyle w:val="20TAQuestionNumber"/>
        <w:ind w:left="709" w:hanging="709"/>
      </w:pPr>
      <w:bookmarkStart w:id="13" w:name="_Ref132371293"/>
      <w:r>
        <w:t xml:space="preserve">Mud bricks </w:t>
      </w:r>
      <w:r w:rsidRPr="003B0E95">
        <w:t xml:space="preserve">are </w:t>
      </w:r>
      <w:r>
        <w:t xml:space="preserve">an </w:t>
      </w:r>
      <w:r w:rsidRPr="003B0E95">
        <w:t>alternative material</w:t>
      </w:r>
      <w:r>
        <w:t xml:space="preserve"> product</w:t>
      </w:r>
      <w:r w:rsidRPr="003B0E95">
        <w:t xml:space="preserve"> used in building and construction. Briefly explain what makes </w:t>
      </w:r>
      <w:r>
        <w:t>it</w:t>
      </w:r>
      <w:r w:rsidRPr="003B0E95">
        <w:t xml:space="preserve"> sustainable</w:t>
      </w:r>
      <w:r w:rsidR="00805214">
        <w:t>.</w:t>
      </w:r>
      <w:bookmarkEnd w:id="13"/>
    </w:p>
    <w:p w14:paraId="5049A270" w14:textId="77777777" w:rsidR="00805214" w:rsidRPr="00830749" w:rsidRDefault="00805214" w:rsidP="0080521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05214" w:rsidRPr="00830749" w14:paraId="76E935B3" w14:textId="77777777" w:rsidTr="008C06BB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E983B8" w14:textId="77777777" w:rsidR="00805214" w:rsidRPr="001C4084" w:rsidRDefault="00805214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F0C4D" w14:textId="3A75BF1E" w:rsidR="00805214" w:rsidRPr="001C4084" w:rsidRDefault="00805214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088824196" w:edGrp="everyone"/>
            <w:permEnd w:id="1088824196"/>
          </w:p>
        </w:tc>
        <w:permStart w:id="52017377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F37B35F" w14:textId="77777777" w:rsidR="00805214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956944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521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20173772"/>
          </w:p>
        </w:tc>
      </w:tr>
    </w:tbl>
    <w:p w14:paraId="6BBE0D55" w14:textId="77777777" w:rsidR="00805214" w:rsidRDefault="00805214" w:rsidP="00805214">
      <w:pPr>
        <w:rPr>
          <w:rFonts w:ascii="Arial" w:hAnsi="Arial" w:cs="Arial"/>
          <w:sz w:val="22"/>
          <w:szCs w:val="22"/>
        </w:rPr>
      </w:pPr>
    </w:p>
    <w:p w14:paraId="763A538B" w14:textId="6A5BEAFA" w:rsidR="00805214" w:rsidRPr="00830749" w:rsidRDefault="003B0E95" w:rsidP="00805214">
      <w:pPr>
        <w:pStyle w:val="20TAQuestionNumber"/>
        <w:ind w:left="709" w:hanging="709"/>
      </w:pPr>
      <w:bookmarkStart w:id="14" w:name="_Ref132371295"/>
      <w:r>
        <w:lastRenderedPageBreak/>
        <w:t>What makes straw bales a sustainable building product?</w:t>
      </w:r>
      <w:bookmarkEnd w:id="14"/>
    </w:p>
    <w:p w14:paraId="36A3F0D6" w14:textId="77777777" w:rsidR="00805214" w:rsidRPr="00830749" w:rsidRDefault="00805214" w:rsidP="0080521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05214" w:rsidRPr="00830749" w14:paraId="13D874BD" w14:textId="77777777" w:rsidTr="008C06BB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A5B069A" w14:textId="77777777" w:rsidR="00805214" w:rsidRPr="001C4084" w:rsidRDefault="00805214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91904" w14:textId="055610ED" w:rsidR="00805214" w:rsidRPr="001C4084" w:rsidRDefault="00805214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838022268" w:edGrp="everyone"/>
            <w:permEnd w:id="838022268"/>
          </w:p>
        </w:tc>
        <w:permStart w:id="95159595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AE1647A" w14:textId="77777777" w:rsidR="00805214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772348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521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51595953"/>
          </w:p>
        </w:tc>
      </w:tr>
    </w:tbl>
    <w:p w14:paraId="72033705" w14:textId="77777777" w:rsidR="00805214" w:rsidRDefault="00805214" w:rsidP="00805214">
      <w:pPr>
        <w:rPr>
          <w:rFonts w:ascii="Arial" w:hAnsi="Arial" w:cs="Arial"/>
          <w:sz w:val="22"/>
          <w:szCs w:val="22"/>
        </w:rPr>
      </w:pPr>
    </w:p>
    <w:p w14:paraId="0401A09C" w14:textId="77777777" w:rsidR="00BE4372" w:rsidRDefault="00BE4372" w:rsidP="00805214">
      <w:pPr>
        <w:rPr>
          <w:rFonts w:ascii="Arial" w:hAnsi="Arial" w:cs="Arial"/>
          <w:sz w:val="22"/>
          <w:szCs w:val="22"/>
        </w:rPr>
      </w:pPr>
    </w:p>
    <w:p w14:paraId="4AF6AD47" w14:textId="7735179A" w:rsidR="00805214" w:rsidRPr="00830749" w:rsidRDefault="003B0E95" w:rsidP="00805214">
      <w:pPr>
        <w:pStyle w:val="20TAQuestionNumber"/>
        <w:ind w:left="709" w:hanging="709"/>
      </w:pPr>
      <w:bookmarkStart w:id="15" w:name="_Ref132371297"/>
      <w:r>
        <w:t>Why is hemp an environmentally sustainable material used in building and construction?</w:t>
      </w:r>
      <w:bookmarkEnd w:id="15"/>
    </w:p>
    <w:p w14:paraId="746251FC" w14:textId="77777777" w:rsidR="00805214" w:rsidRPr="00830749" w:rsidRDefault="00805214" w:rsidP="0080521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05214" w:rsidRPr="00830749" w14:paraId="6FC6EDF2" w14:textId="77777777" w:rsidTr="008C06BB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AF01E8A" w14:textId="77777777" w:rsidR="00805214" w:rsidRPr="001C4084" w:rsidRDefault="00805214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086D9" w14:textId="0E5AF0B4" w:rsidR="00805214" w:rsidRPr="001C4084" w:rsidRDefault="00805214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667906463" w:edGrp="everyone"/>
            <w:permEnd w:id="667906463"/>
          </w:p>
        </w:tc>
        <w:permStart w:id="34696486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2D21045" w14:textId="77777777" w:rsidR="00805214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08933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521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46964863"/>
          </w:p>
        </w:tc>
      </w:tr>
    </w:tbl>
    <w:p w14:paraId="3DA356AC" w14:textId="77777777" w:rsidR="00805214" w:rsidRDefault="00805214" w:rsidP="00805214">
      <w:pPr>
        <w:rPr>
          <w:rFonts w:ascii="Arial" w:hAnsi="Arial" w:cs="Arial"/>
          <w:sz w:val="22"/>
          <w:szCs w:val="22"/>
        </w:rPr>
      </w:pPr>
    </w:p>
    <w:p w14:paraId="58234492" w14:textId="77777777" w:rsidR="00805214" w:rsidRPr="000E310E" w:rsidRDefault="00805214" w:rsidP="00805214">
      <w:pPr>
        <w:jc w:val="left"/>
        <w:rPr>
          <w:rFonts w:ascii="Arial" w:hAnsi="Arial"/>
          <w:bCs/>
          <w:sz w:val="22"/>
          <w:szCs w:val="22"/>
        </w:rPr>
      </w:pPr>
    </w:p>
    <w:p w14:paraId="5C0A7DCA" w14:textId="318A4E5E" w:rsidR="00805214" w:rsidRPr="00830749" w:rsidRDefault="00B2033A" w:rsidP="00BE4372">
      <w:pPr>
        <w:pStyle w:val="20TAQuestionNumber"/>
        <w:ind w:left="709" w:right="-46" w:hanging="709"/>
      </w:pPr>
      <w:bookmarkStart w:id="16" w:name="_Ref132372211"/>
      <w:r>
        <w:t xml:space="preserve">Discuss two (2) different </w:t>
      </w:r>
      <w:r w:rsidRPr="00B2033A">
        <w:t xml:space="preserve">environmental effects </w:t>
      </w:r>
      <w:r>
        <w:t>that</w:t>
      </w:r>
      <w:r w:rsidRPr="00B2033A">
        <w:t xml:space="preserve"> </w:t>
      </w:r>
      <w:r>
        <w:t>timber can succumb to</w:t>
      </w:r>
      <w:r w:rsidR="00805214">
        <w:t>.</w:t>
      </w:r>
      <w:bookmarkEnd w:id="16"/>
    </w:p>
    <w:p w14:paraId="198885AD" w14:textId="77777777" w:rsidR="00805214" w:rsidRPr="00830749" w:rsidRDefault="00805214" w:rsidP="0080521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05214" w:rsidRPr="00830749" w14:paraId="01DDD9B1" w14:textId="77777777" w:rsidTr="008C06B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D08C7" w14:textId="0A55D670" w:rsidR="00A35D7C" w:rsidRPr="001C4084" w:rsidRDefault="00805214" w:rsidP="0011408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65A9A" w14:textId="6227DC9D" w:rsidR="00805214" w:rsidRDefault="00805214" w:rsidP="00114084">
            <w:pPr>
              <w:pStyle w:val="ListParagraph"/>
              <w:numPr>
                <w:ilvl w:val="0"/>
                <w:numId w:val="46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1617579275" w:edGrp="everyone"/>
            <w:permEnd w:id="1617579275"/>
          </w:p>
          <w:p w14:paraId="6F1ECEBE" w14:textId="19D82D65" w:rsidR="00114084" w:rsidRDefault="00114084" w:rsidP="00114084">
            <w:pPr>
              <w:pStyle w:val="ListParagraph"/>
              <w:ind w:left="421"/>
              <w:rPr>
                <w:rFonts w:ascii="Arial" w:hAnsi="Arial" w:cs="Arial"/>
                <w:sz w:val="22"/>
                <w:szCs w:val="22"/>
              </w:rPr>
            </w:pPr>
          </w:p>
          <w:p w14:paraId="48C68658" w14:textId="6A30D460" w:rsidR="00114084" w:rsidRPr="00114084" w:rsidRDefault="00114084" w:rsidP="00114084">
            <w:pPr>
              <w:pStyle w:val="ListParagraph"/>
              <w:numPr>
                <w:ilvl w:val="0"/>
                <w:numId w:val="46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712382776" w:edGrp="everyone"/>
            <w:permEnd w:id="712382776"/>
          </w:p>
        </w:tc>
        <w:permStart w:id="79633137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31CC5D3" w14:textId="77777777" w:rsidR="00805214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401076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521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96331379"/>
          </w:p>
        </w:tc>
      </w:tr>
    </w:tbl>
    <w:p w14:paraId="36F50AF5" w14:textId="77777777" w:rsidR="00805214" w:rsidRDefault="00805214" w:rsidP="00805214">
      <w:pPr>
        <w:rPr>
          <w:rFonts w:ascii="Arial" w:hAnsi="Arial" w:cs="Arial"/>
          <w:sz w:val="22"/>
          <w:szCs w:val="22"/>
        </w:rPr>
      </w:pPr>
    </w:p>
    <w:p w14:paraId="37A65865" w14:textId="77777777" w:rsidR="00805214" w:rsidRPr="000E310E" w:rsidRDefault="00805214" w:rsidP="00805214">
      <w:pPr>
        <w:jc w:val="left"/>
        <w:rPr>
          <w:rFonts w:ascii="Arial" w:hAnsi="Arial"/>
          <w:bCs/>
          <w:sz w:val="22"/>
          <w:szCs w:val="22"/>
        </w:rPr>
      </w:pPr>
    </w:p>
    <w:p w14:paraId="0399E15A" w14:textId="20EF5DEA" w:rsidR="00805214" w:rsidRPr="00830749" w:rsidRDefault="00A35D7C" w:rsidP="00BE4372">
      <w:pPr>
        <w:pStyle w:val="20TAQuestionNumber"/>
        <w:ind w:left="709" w:right="-46" w:hanging="709"/>
      </w:pPr>
      <w:bookmarkStart w:id="17" w:name="_Ref132372213"/>
      <w:r>
        <w:t>Discuss methods/products that can be used to protect or preserve the timber from the environmental effects mentioned in the pr</w:t>
      </w:r>
      <w:r w:rsidR="00BE4372">
        <w:t>e</w:t>
      </w:r>
      <w:r>
        <w:t>vious answer</w:t>
      </w:r>
      <w:r w:rsidR="00805214">
        <w:t>.</w:t>
      </w:r>
      <w:bookmarkEnd w:id="17"/>
    </w:p>
    <w:p w14:paraId="4166F830" w14:textId="77777777" w:rsidR="00805214" w:rsidRPr="00830749" w:rsidRDefault="00805214" w:rsidP="0080521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05214" w:rsidRPr="00830749" w14:paraId="18A44EDD" w14:textId="77777777" w:rsidTr="008C06BB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4C0FA6" w14:textId="77777777" w:rsidR="00805214" w:rsidRPr="001C4084" w:rsidRDefault="00805214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10E59" w14:textId="03E606C9" w:rsidR="00805214" w:rsidRPr="001C4084" w:rsidRDefault="00805214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163490056" w:edGrp="everyone"/>
            <w:permEnd w:id="1163490056"/>
          </w:p>
        </w:tc>
        <w:permStart w:id="133687559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904B43" w14:textId="77777777" w:rsidR="00805214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639772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521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36875594"/>
          </w:p>
        </w:tc>
      </w:tr>
    </w:tbl>
    <w:p w14:paraId="72724222" w14:textId="77777777" w:rsidR="00805214" w:rsidRDefault="00805214" w:rsidP="00805214">
      <w:pPr>
        <w:rPr>
          <w:rFonts w:ascii="Arial" w:hAnsi="Arial" w:cs="Arial"/>
          <w:sz w:val="22"/>
          <w:szCs w:val="22"/>
        </w:rPr>
      </w:pPr>
    </w:p>
    <w:p w14:paraId="769D2A58" w14:textId="77777777" w:rsidR="00766134" w:rsidRPr="000E310E" w:rsidRDefault="00766134" w:rsidP="00766134">
      <w:pPr>
        <w:jc w:val="left"/>
        <w:rPr>
          <w:rFonts w:ascii="Arial" w:hAnsi="Arial"/>
          <w:bCs/>
          <w:sz w:val="22"/>
          <w:szCs w:val="22"/>
        </w:rPr>
      </w:pPr>
    </w:p>
    <w:p w14:paraId="066E7BFE" w14:textId="517F6E1B" w:rsidR="00766134" w:rsidRPr="00830749" w:rsidRDefault="00766134" w:rsidP="00766134">
      <w:pPr>
        <w:pStyle w:val="20TAQuestionNumber"/>
        <w:ind w:left="709" w:hanging="709"/>
      </w:pPr>
      <w:bookmarkStart w:id="18" w:name="_Ref132372792"/>
      <w:r>
        <w:lastRenderedPageBreak/>
        <w:t xml:space="preserve">Discuss two (2) different </w:t>
      </w:r>
      <w:r w:rsidRPr="00B2033A">
        <w:t xml:space="preserve">environmental effects </w:t>
      </w:r>
      <w:r>
        <w:t>that</w:t>
      </w:r>
      <w:r w:rsidRPr="00B2033A">
        <w:t xml:space="preserve"> </w:t>
      </w:r>
      <w:r>
        <w:t>steel can succumb to.</w:t>
      </w:r>
      <w:bookmarkEnd w:id="18"/>
    </w:p>
    <w:p w14:paraId="579762DD" w14:textId="77777777" w:rsidR="00766134" w:rsidRPr="00830749" w:rsidRDefault="00766134" w:rsidP="0076613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66134" w:rsidRPr="00830749" w14:paraId="3CCAA389" w14:textId="77777777" w:rsidTr="008C06B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F1E338" w14:textId="204AFE9F" w:rsidR="00766134" w:rsidRPr="001C4084" w:rsidRDefault="00766134" w:rsidP="0011408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B4CDF" w14:textId="312B52A9" w:rsidR="00766134" w:rsidRDefault="00766134" w:rsidP="00114084">
            <w:pPr>
              <w:pStyle w:val="ListParagraph"/>
              <w:numPr>
                <w:ilvl w:val="0"/>
                <w:numId w:val="44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1704921847" w:edGrp="everyone"/>
            <w:permEnd w:id="1704921847"/>
          </w:p>
          <w:p w14:paraId="7621DA71" w14:textId="532A61E8" w:rsidR="00114084" w:rsidRDefault="00114084" w:rsidP="00114084">
            <w:pPr>
              <w:pStyle w:val="ListParagraph"/>
              <w:ind w:left="421"/>
              <w:rPr>
                <w:rFonts w:ascii="Arial" w:hAnsi="Arial" w:cs="Arial"/>
                <w:sz w:val="22"/>
                <w:szCs w:val="22"/>
              </w:rPr>
            </w:pPr>
          </w:p>
          <w:p w14:paraId="76A6C896" w14:textId="4E94873D" w:rsidR="00114084" w:rsidRPr="00114084" w:rsidRDefault="00114084" w:rsidP="00114084">
            <w:pPr>
              <w:pStyle w:val="ListParagraph"/>
              <w:numPr>
                <w:ilvl w:val="0"/>
                <w:numId w:val="44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1824023307" w:edGrp="everyone"/>
            <w:permEnd w:id="1824023307"/>
          </w:p>
        </w:tc>
        <w:permStart w:id="87563122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6A1C3F" w14:textId="77777777" w:rsidR="00766134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785141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613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75631224"/>
          </w:p>
        </w:tc>
      </w:tr>
    </w:tbl>
    <w:p w14:paraId="44F081FB" w14:textId="77777777" w:rsidR="00766134" w:rsidRDefault="00766134" w:rsidP="00766134">
      <w:pPr>
        <w:rPr>
          <w:rFonts w:ascii="Arial" w:hAnsi="Arial" w:cs="Arial"/>
          <w:sz w:val="22"/>
          <w:szCs w:val="22"/>
        </w:rPr>
      </w:pPr>
    </w:p>
    <w:p w14:paraId="59B75166" w14:textId="77777777" w:rsidR="00766134" w:rsidRPr="000E310E" w:rsidRDefault="00766134" w:rsidP="00766134">
      <w:pPr>
        <w:jc w:val="left"/>
        <w:rPr>
          <w:rFonts w:ascii="Arial" w:hAnsi="Arial"/>
          <w:bCs/>
          <w:sz w:val="22"/>
          <w:szCs w:val="22"/>
        </w:rPr>
      </w:pPr>
    </w:p>
    <w:p w14:paraId="68BAA060" w14:textId="3CAE1D66" w:rsidR="00766134" w:rsidRPr="00830749" w:rsidRDefault="00766134" w:rsidP="00766134">
      <w:pPr>
        <w:pStyle w:val="20TAQuestionNumber"/>
        <w:ind w:left="709" w:hanging="709"/>
      </w:pPr>
      <w:bookmarkStart w:id="19" w:name="_Ref132372794"/>
      <w:r>
        <w:t xml:space="preserve">Discuss methods/products that can be used to protect or preserve the </w:t>
      </w:r>
      <w:r w:rsidR="002732AA">
        <w:t>steel</w:t>
      </w:r>
      <w:r>
        <w:t xml:space="preserve"> from the environmental effects mentioned in the pr</w:t>
      </w:r>
      <w:r w:rsidR="005F0CFE">
        <w:t>e</w:t>
      </w:r>
      <w:r>
        <w:t>vious answer.</w:t>
      </w:r>
      <w:bookmarkEnd w:id="19"/>
    </w:p>
    <w:p w14:paraId="5AA77969" w14:textId="77777777" w:rsidR="00766134" w:rsidRPr="00830749" w:rsidRDefault="00766134" w:rsidP="0076613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66134" w:rsidRPr="00830749" w14:paraId="7E46D76C" w14:textId="77777777" w:rsidTr="008C06BB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E9989E" w14:textId="77777777" w:rsidR="00766134" w:rsidRPr="001C4084" w:rsidRDefault="00766134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0DFAE" w14:textId="4DAD3F7C" w:rsidR="00766134" w:rsidRPr="001C4084" w:rsidRDefault="00766134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882929402" w:edGrp="everyone"/>
            <w:permEnd w:id="882929402"/>
          </w:p>
        </w:tc>
        <w:permStart w:id="196374491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9E200D5" w14:textId="77777777" w:rsidR="00766134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895136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613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63744918"/>
          </w:p>
        </w:tc>
      </w:tr>
    </w:tbl>
    <w:p w14:paraId="7EC34796" w14:textId="77777777" w:rsidR="00766134" w:rsidRDefault="00766134" w:rsidP="00766134">
      <w:pPr>
        <w:rPr>
          <w:rFonts w:ascii="Arial" w:hAnsi="Arial" w:cs="Arial"/>
          <w:sz w:val="22"/>
          <w:szCs w:val="22"/>
        </w:rPr>
      </w:pPr>
    </w:p>
    <w:p w14:paraId="75FE82F5" w14:textId="77777777" w:rsidR="002732AA" w:rsidRPr="000E310E" w:rsidRDefault="002732AA" w:rsidP="002732AA">
      <w:pPr>
        <w:jc w:val="left"/>
        <w:rPr>
          <w:rFonts w:ascii="Arial" w:hAnsi="Arial"/>
          <w:bCs/>
          <w:sz w:val="22"/>
          <w:szCs w:val="22"/>
        </w:rPr>
      </w:pPr>
    </w:p>
    <w:p w14:paraId="3FF2DB54" w14:textId="0748FBF2" w:rsidR="002732AA" w:rsidRPr="00830749" w:rsidRDefault="002732AA" w:rsidP="002732AA">
      <w:pPr>
        <w:pStyle w:val="20TAQuestionNumber"/>
        <w:ind w:left="709" w:hanging="709"/>
      </w:pPr>
      <w:bookmarkStart w:id="20" w:name="_Ref132374611"/>
      <w:r>
        <w:t>Provide three (3) differences between ferrous and non-ferrous metals.</w:t>
      </w:r>
      <w:bookmarkEnd w:id="20"/>
    </w:p>
    <w:p w14:paraId="62D4F5C3" w14:textId="77777777" w:rsidR="002732AA" w:rsidRPr="00830749" w:rsidRDefault="002732AA" w:rsidP="002732A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732AA" w:rsidRPr="00830749" w14:paraId="536AB5C2" w14:textId="77777777" w:rsidTr="008C06BB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E52849" w14:textId="53F761F7" w:rsidR="00016692" w:rsidRPr="001C4084" w:rsidRDefault="002732AA" w:rsidP="0011408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4CA03" w14:textId="13835C20" w:rsidR="002732AA" w:rsidRDefault="002732AA" w:rsidP="00114084">
            <w:pPr>
              <w:pStyle w:val="ListParagraph"/>
              <w:numPr>
                <w:ilvl w:val="0"/>
                <w:numId w:val="45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1434482791" w:edGrp="everyone"/>
            <w:permEnd w:id="1434482791"/>
          </w:p>
          <w:p w14:paraId="3317FFD0" w14:textId="68D9EA1E" w:rsidR="00114084" w:rsidRDefault="00114084" w:rsidP="00114084">
            <w:pPr>
              <w:pStyle w:val="ListParagraph"/>
              <w:ind w:left="421"/>
              <w:rPr>
                <w:rFonts w:ascii="Arial" w:hAnsi="Arial" w:cs="Arial"/>
                <w:sz w:val="22"/>
                <w:szCs w:val="22"/>
              </w:rPr>
            </w:pPr>
          </w:p>
          <w:p w14:paraId="5DD36901" w14:textId="549F5B60" w:rsidR="00114084" w:rsidRDefault="00114084" w:rsidP="00114084">
            <w:pPr>
              <w:pStyle w:val="ListParagraph"/>
              <w:numPr>
                <w:ilvl w:val="0"/>
                <w:numId w:val="45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272967045" w:edGrp="everyone"/>
            <w:permEnd w:id="272967045"/>
          </w:p>
          <w:p w14:paraId="081322BB" w14:textId="75F4968A" w:rsidR="00114084" w:rsidRDefault="00114084" w:rsidP="00114084">
            <w:pPr>
              <w:pStyle w:val="ListParagraph"/>
              <w:ind w:left="421"/>
              <w:rPr>
                <w:rFonts w:ascii="Arial" w:hAnsi="Arial" w:cs="Arial"/>
                <w:sz w:val="22"/>
                <w:szCs w:val="22"/>
              </w:rPr>
            </w:pPr>
          </w:p>
          <w:p w14:paraId="58474851" w14:textId="0191CC81" w:rsidR="00114084" w:rsidRPr="00114084" w:rsidRDefault="00114084" w:rsidP="00114084">
            <w:pPr>
              <w:pStyle w:val="ListParagraph"/>
              <w:numPr>
                <w:ilvl w:val="0"/>
                <w:numId w:val="45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1587028355" w:edGrp="everyone"/>
            <w:permEnd w:id="1587028355"/>
          </w:p>
        </w:tc>
        <w:permStart w:id="30881076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1AE366C" w14:textId="77777777" w:rsidR="002732AA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268936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732A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08810769"/>
          </w:p>
        </w:tc>
      </w:tr>
    </w:tbl>
    <w:p w14:paraId="3FCBBC3A" w14:textId="77777777" w:rsidR="002732AA" w:rsidRDefault="002732AA" w:rsidP="002732AA">
      <w:pPr>
        <w:rPr>
          <w:rFonts w:ascii="Arial" w:hAnsi="Arial" w:cs="Arial"/>
          <w:sz w:val="22"/>
          <w:szCs w:val="22"/>
        </w:rPr>
      </w:pPr>
    </w:p>
    <w:p w14:paraId="14E451DA" w14:textId="77777777" w:rsidR="002732AA" w:rsidRPr="000E310E" w:rsidRDefault="002732AA" w:rsidP="002732AA">
      <w:pPr>
        <w:jc w:val="left"/>
        <w:rPr>
          <w:rFonts w:ascii="Arial" w:hAnsi="Arial"/>
          <w:bCs/>
          <w:sz w:val="22"/>
          <w:szCs w:val="22"/>
        </w:rPr>
      </w:pPr>
    </w:p>
    <w:p w14:paraId="1624DAA9" w14:textId="304F2A95" w:rsidR="002732AA" w:rsidRPr="00830749" w:rsidRDefault="002732AA" w:rsidP="002732AA">
      <w:pPr>
        <w:pStyle w:val="20TAQuestionNumber"/>
        <w:ind w:left="709" w:hanging="709"/>
      </w:pPr>
      <w:bookmarkStart w:id="21" w:name="_Ref132375111"/>
      <w:r>
        <w:t>Discuss</w:t>
      </w:r>
      <w:r w:rsidR="00DC1A57">
        <w:t xml:space="preserve"> the key environmental impacts of construction materials</w:t>
      </w:r>
      <w:r>
        <w:t>.</w:t>
      </w:r>
      <w:bookmarkEnd w:id="21"/>
    </w:p>
    <w:p w14:paraId="1EE53D4B" w14:textId="77777777" w:rsidR="002732AA" w:rsidRPr="00830749" w:rsidRDefault="002732AA" w:rsidP="002732A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732AA" w:rsidRPr="00830749" w14:paraId="0DCB1888" w14:textId="77777777" w:rsidTr="008C06BB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6D2D0D" w14:textId="77777777" w:rsidR="002732AA" w:rsidRPr="001C4084" w:rsidRDefault="002732AA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63E84" w14:textId="0A0746EC" w:rsidR="002732AA" w:rsidRPr="001C4084" w:rsidRDefault="002732AA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627281943" w:edGrp="everyone"/>
            <w:permEnd w:id="1627281943"/>
          </w:p>
        </w:tc>
        <w:permStart w:id="155065971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B790BEC" w14:textId="77777777" w:rsidR="002732AA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557396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732A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50659715"/>
          </w:p>
        </w:tc>
      </w:tr>
    </w:tbl>
    <w:p w14:paraId="4378CAEF" w14:textId="77777777" w:rsidR="002732AA" w:rsidRDefault="002732AA" w:rsidP="002732AA">
      <w:pPr>
        <w:rPr>
          <w:rFonts w:ascii="Arial" w:hAnsi="Arial" w:cs="Arial"/>
          <w:sz w:val="22"/>
          <w:szCs w:val="22"/>
        </w:rPr>
      </w:pPr>
    </w:p>
    <w:p w14:paraId="35E631A1" w14:textId="23893035" w:rsidR="002732AA" w:rsidRPr="00830749" w:rsidRDefault="002732AA" w:rsidP="002732AA">
      <w:pPr>
        <w:pStyle w:val="20TAQuestionNumber"/>
        <w:ind w:left="709" w:hanging="709"/>
      </w:pPr>
      <w:bookmarkStart w:id="22" w:name="_Ref132376588"/>
      <w:r>
        <w:lastRenderedPageBreak/>
        <w:t>Discuss</w:t>
      </w:r>
      <w:r w:rsidR="00B916B7">
        <w:t xml:space="preserve"> how the use of natural materials such as natural stone or timber surfaces such as bench tops is affected by tolerance standards</w:t>
      </w:r>
      <w:r>
        <w:t>.</w:t>
      </w:r>
      <w:bookmarkEnd w:id="22"/>
    </w:p>
    <w:p w14:paraId="5B0AD111" w14:textId="77777777" w:rsidR="002732AA" w:rsidRPr="00830749" w:rsidRDefault="002732AA" w:rsidP="002732A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732AA" w:rsidRPr="00830749" w14:paraId="1C81343F" w14:textId="77777777" w:rsidTr="008C06BB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036260" w14:textId="77777777" w:rsidR="002732AA" w:rsidRPr="001C4084" w:rsidRDefault="002732AA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1D79E" w14:textId="31C99189" w:rsidR="002732AA" w:rsidRPr="001C4084" w:rsidRDefault="002732AA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282815818" w:edGrp="everyone"/>
            <w:permEnd w:id="282815818"/>
          </w:p>
        </w:tc>
        <w:permStart w:id="23804048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197A99" w14:textId="77777777" w:rsidR="002732AA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719853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732A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38040484"/>
          </w:p>
        </w:tc>
      </w:tr>
    </w:tbl>
    <w:p w14:paraId="23BE27AF" w14:textId="77777777" w:rsidR="002732AA" w:rsidRDefault="002732AA" w:rsidP="002732AA">
      <w:pPr>
        <w:rPr>
          <w:rFonts w:ascii="Arial" w:hAnsi="Arial" w:cs="Arial"/>
          <w:sz w:val="22"/>
          <w:szCs w:val="22"/>
        </w:rPr>
      </w:pPr>
    </w:p>
    <w:p w14:paraId="49D05647" w14:textId="77777777" w:rsidR="002732AA" w:rsidRPr="000E310E" w:rsidRDefault="002732AA" w:rsidP="002732AA">
      <w:pPr>
        <w:jc w:val="left"/>
        <w:rPr>
          <w:rFonts w:ascii="Arial" w:hAnsi="Arial"/>
          <w:bCs/>
          <w:sz w:val="22"/>
          <w:szCs w:val="22"/>
        </w:rPr>
      </w:pPr>
    </w:p>
    <w:p w14:paraId="588AB0B1" w14:textId="2E8846D5" w:rsidR="002732AA" w:rsidRPr="00830749" w:rsidRDefault="002732AA" w:rsidP="002732AA">
      <w:pPr>
        <w:pStyle w:val="20TAQuestionNumber"/>
        <w:ind w:left="709" w:hanging="709"/>
      </w:pPr>
      <w:bookmarkStart w:id="23" w:name="_Ref132376807"/>
      <w:r>
        <w:t>Discuss</w:t>
      </w:r>
      <w:r w:rsidR="00C07354">
        <w:t xml:space="preserve"> when a joint in a benchtop is considered defective in your state or territory, regardless of whether the benchtop is timber, laminate or natural stone</w:t>
      </w:r>
      <w:r>
        <w:t>.</w:t>
      </w:r>
      <w:bookmarkEnd w:id="23"/>
    </w:p>
    <w:p w14:paraId="5BA95A67" w14:textId="77777777" w:rsidR="002732AA" w:rsidRPr="00830749" w:rsidRDefault="002732AA" w:rsidP="002732A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732AA" w:rsidRPr="00830749" w14:paraId="176079A5" w14:textId="77777777" w:rsidTr="008C06BB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FE1509" w14:textId="77777777" w:rsidR="002732AA" w:rsidRPr="001C4084" w:rsidRDefault="002732AA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9B829" w14:textId="3EAFFB96" w:rsidR="002732AA" w:rsidRPr="001C4084" w:rsidRDefault="002732AA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416385693" w:edGrp="everyone"/>
            <w:permEnd w:id="1416385693"/>
          </w:p>
        </w:tc>
        <w:permStart w:id="29448089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89AD815" w14:textId="77777777" w:rsidR="002732AA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434693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732A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94480893"/>
          </w:p>
        </w:tc>
      </w:tr>
    </w:tbl>
    <w:p w14:paraId="6B276483" w14:textId="77777777" w:rsidR="002732AA" w:rsidRDefault="002732AA" w:rsidP="002732AA">
      <w:pPr>
        <w:rPr>
          <w:rFonts w:ascii="Arial" w:hAnsi="Arial" w:cs="Arial"/>
          <w:sz w:val="22"/>
          <w:szCs w:val="22"/>
        </w:rPr>
      </w:pPr>
    </w:p>
    <w:p w14:paraId="3996E6D4" w14:textId="77777777" w:rsidR="002732AA" w:rsidRPr="000E310E" w:rsidRDefault="002732AA" w:rsidP="002732AA">
      <w:pPr>
        <w:jc w:val="left"/>
        <w:rPr>
          <w:rFonts w:ascii="Arial" w:hAnsi="Arial"/>
          <w:bCs/>
          <w:sz w:val="22"/>
          <w:szCs w:val="22"/>
        </w:rPr>
      </w:pPr>
    </w:p>
    <w:p w14:paraId="6D2235C5" w14:textId="7EC6D836" w:rsidR="002732AA" w:rsidRPr="00830749" w:rsidRDefault="002732AA" w:rsidP="002732AA">
      <w:pPr>
        <w:pStyle w:val="20TAQuestionNumber"/>
        <w:ind w:left="709" w:hanging="709"/>
      </w:pPr>
      <w:bookmarkStart w:id="24" w:name="_Ref132609206"/>
      <w:r>
        <w:t>Discuss</w:t>
      </w:r>
      <w:r w:rsidR="008563C8">
        <w:t xml:space="preserve"> what structural adequacy means when referring to construction materials</w:t>
      </w:r>
      <w:r>
        <w:t>.</w:t>
      </w:r>
      <w:bookmarkEnd w:id="24"/>
    </w:p>
    <w:p w14:paraId="5475AFD7" w14:textId="77777777" w:rsidR="002732AA" w:rsidRPr="00830749" w:rsidRDefault="002732AA" w:rsidP="002732A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732AA" w:rsidRPr="00830749" w14:paraId="419FB9E5" w14:textId="77777777" w:rsidTr="008C06BB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E7ACE3" w14:textId="77777777" w:rsidR="002732AA" w:rsidRPr="001C4084" w:rsidRDefault="002732AA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05BE0" w14:textId="03BA3D21" w:rsidR="002732AA" w:rsidRPr="001C4084" w:rsidRDefault="002732AA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012483801" w:edGrp="everyone"/>
            <w:permEnd w:id="1012483801"/>
          </w:p>
        </w:tc>
        <w:permStart w:id="94438732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D31914C" w14:textId="77777777" w:rsidR="002732AA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048752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732A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44387329"/>
          </w:p>
        </w:tc>
      </w:tr>
    </w:tbl>
    <w:p w14:paraId="668E067C" w14:textId="77777777" w:rsidR="008563C8" w:rsidRPr="000E310E" w:rsidRDefault="008563C8" w:rsidP="008563C8">
      <w:pPr>
        <w:jc w:val="left"/>
        <w:rPr>
          <w:rFonts w:ascii="Arial" w:hAnsi="Arial"/>
          <w:bCs/>
          <w:sz w:val="22"/>
          <w:szCs w:val="22"/>
        </w:rPr>
      </w:pPr>
    </w:p>
    <w:p w14:paraId="719BA2CD" w14:textId="02E416A7" w:rsidR="008563C8" w:rsidRPr="00830749" w:rsidRDefault="008563C8" w:rsidP="008563C8">
      <w:pPr>
        <w:pStyle w:val="20TAQuestionNumber"/>
        <w:ind w:left="709" w:hanging="709"/>
      </w:pPr>
      <w:r>
        <w:lastRenderedPageBreak/>
        <w:t>Clarify some determinations you must make to ensure a construction material is deemed safe.</w:t>
      </w:r>
    </w:p>
    <w:p w14:paraId="7AC197EB" w14:textId="77777777" w:rsidR="008563C8" w:rsidRPr="00830749" w:rsidRDefault="008563C8" w:rsidP="008563C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563C8" w:rsidRPr="00830749" w14:paraId="601126BA" w14:textId="77777777" w:rsidTr="00900D95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EDFF8A" w14:textId="77777777" w:rsidR="008563C8" w:rsidRPr="001C4084" w:rsidRDefault="008563C8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14400" w14:textId="78CC9B20" w:rsidR="008563C8" w:rsidRPr="001C4084" w:rsidRDefault="008563C8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292442217" w:edGrp="everyone"/>
            <w:permEnd w:id="292442217"/>
          </w:p>
        </w:tc>
        <w:permStart w:id="112586074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C4A7902" w14:textId="77777777" w:rsidR="008563C8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045189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63C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25860744"/>
          </w:p>
        </w:tc>
      </w:tr>
    </w:tbl>
    <w:p w14:paraId="0D07A815" w14:textId="77777777" w:rsidR="008563C8" w:rsidRDefault="008563C8" w:rsidP="008563C8">
      <w:pPr>
        <w:rPr>
          <w:rFonts w:ascii="Arial" w:hAnsi="Arial" w:cs="Arial"/>
          <w:sz w:val="22"/>
          <w:szCs w:val="22"/>
        </w:rPr>
      </w:pPr>
    </w:p>
    <w:p w14:paraId="2949E289" w14:textId="77777777" w:rsidR="00596CA0" w:rsidRPr="00803718" w:rsidRDefault="00596CA0" w:rsidP="00596CA0">
      <w:pPr>
        <w:rPr>
          <w:rFonts w:ascii="Arial" w:hAnsi="Arial" w:cs="Arial"/>
          <w:sz w:val="20"/>
        </w:rPr>
      </w:pPr>
    </w:p>
    <w:p w14:paraId="128463DC" w14:textId="012083BA" w:rsidR="00596CA0" w:rsidRPr="00830749" w:rsidRDefault="00596CA0" w:rsidP="00596CA0">
      <w:pPr>
        <w:pStyle w:val="20TAQuestionNumber"/>
        <w:ind w:left="709" w:hanging="709"/>
      </w:pPr>
      <w:bookmarkStart w:id="25" w:name="_Ref128395659"/>
      <w:r>
        <w:t>Discuss why you might suggest refurbishing a building using fire-resistant building materials where possible.</w:t>
      </w:r>
      <w:bookmarkEnd w:id="25"/>
    </w:p>
    <w:p w14:paraId="7BF7AA56" w14:textId="77777777" w:rsidR="00596CA0" w:rsidRPr="00830749" w:rsidRDefault="00596CA0" w:rsidP="00596CA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96CA0" w:rsidRPr="00830749" w14:paraId="46301B16" w14:textId="77777777" w:rsidTr="00900D95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4EA704" w14:textId="77777777" w:rsidR="00596CA0" w:rsidRPr="001C4084" w:rsidRDefault="00596CA0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A355F" w14:textId="325E7B35" w:rsidR="00596CA0" w:rsidRPr="001C4084" w:rsidRDefault="00596CA0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599464631" w:edGrp="everyone"/>
            <w:permEnd w:id="599464631"/>
          </w:p>
        </w:tc>
        <w:permStart w:id="206035214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8E4D16" w14:textId="77777777" w:rsidR="00596CA0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519951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96CA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60352146"/>
          </w:p>
        </w:tc>
      </w:tr>
    </w:tbl>
    <w:p w14:paraId="3E8BE984" w14:textId="77777777" w:rsidR="00596CA0" w:rsidRDefault="00596CA0" w:rsidP="00596CA0">
      <w:pPr>
        <w:rPr>
          <w:rFonts w:ascii="Arial" w:hAnsi="Arial" w:cs="Arial"/>
          <w:sz w:val="22"/>
          <w:szCs w:val="22"/>
        </w:rPr>
      </w:pPr>
    </w:p>
    <w:p w14:paraId="188A5495" w14:textId="77777777" w:rsidR="00596CA0" w:rsidRPr="00522AFC" w:rsidRDefault="00596CA0" w:rsidP="00596CA0">
      <w:pPr>
        <w:rPr>
          <w:rFonts w:ascii="Arial" w:hAnsi="Arial" w:cs="Arial"/>
          <w:sz w:val="22"/>
          <w:szCs w:val="22"/>
        </w:rPr>
      </w:pPr>
    </w:p>
    <w:p w14:paraId="0DDB93A0" w14:textId="4F5E6F67" w:rsidR="00596CA0" w:rsidRPr="00241E8A" w:rsidRDefault="00596CA0" w:rsidP="00596CA0">
      <w:pPr>
        <w:pStyle w:val="20TAQuestionNumber"/>
        <w:ind w:left="709" w:hanging="709"/>
      </w:pPr>
      <w:bookmarkStart w:id="26" w:name="_Ref128122625"/>
      <w:r>
        <w:t xml:space="preserve">Complete the table below by identifying the type of fire-resisting </w:t>
      </w:r>
      <w:r w:rsidRPr="00B033BD">
        <w:t>construction (i.e. Type A, Type B, or Type C) given the following</w:t>
      </w:r>
      <w:r>
        <w:t xml:space="preserve"> class of building and number of storeys each class of building has.</w:t>
      </w:r>
      <w:bookmarkEnd w:id="26"/>
    </w:p>
    <w:p w14:paraId="3BBB1D25" w14:textId="77777777" w:rsidR="00596CA0" w:rsidRPr="003E65E1" w:rsidRDefault="00596CA0" w:rsidP="00596CA0">
      <w:pPr>
        <w:pStyle w:val="20TAQuestionNumber"/>
        <w:numPr>
          <w:ilvl w:val="0"/>
          <w:numId w:val="0"/>
        </w:numPr>
        <w:ind w:left="1429"/>
        <w:rPr>
          <w:rFonts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183"/>
        <w:gridCol w:w="2642"/>
        <w:gridCol w:w="2642"/>
        <w:gridCol w:w="609"/>
      </w:tblGrid>
      <w:tr w:rsidR="00596CA0" w14:paraId="00FCFE3C" w14:textId="77777777" w:rsidTr="00F725BE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59DAE1" w14:textId="77777777" w:rsidR="00596CA0" w:rsidRDefault="00596CA0" w:rsidP="00F725B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62E9353" w14:textId="77777777" w:rsidR="00596CA0" w:rsidRDefault="00596CA0" w:rsidP="00F725BE">
            <w:pPr>
              <w:keepNext/>
              <w:ind w:left="860" w:hanging="993"/>
              <w:jc w:val="center"/>
            </w:pPr>
            <w:r>
              <w:t>Rise in Storeys</w:t>
            </w:r>
          </w:p>
        </w:tc>
        <w:tc>
          <w:tcPr>
            <w:tcW w:w="145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3D6A9B9" w14:textId="77777777" w:rsidR="00596CA0" w:rsidRDefault="00596CA0" w:rsidP="00F725BE">
            <w:pPr>
              <w:pStyle w:val="TableHeading"/>
              <w:framePr w:hSpace="0" w:wrap="auto" w:vAnchor="margin" w:hAnchor="text" w:yAlign="inline"/>
            </w:pPr>
            <w:r>
              <w:t>Class of building:</w:t>
            </w:r>
          </w:p>
          <w:p w14:paraId="6D39FE7D" w14:textId="77777777" w:rsidR="00596CA0" w:rsidRDefault="00596CA0" w:rsidP="00F725BE">
            <w:pPr>
              <w:pStyle w:val="TableHeading"/>
              <w:framePr w:hSpace="0" w:wrap="auto" w:vAnchor="margin" w:hAnchor="text" w:yAlign="inline"/>
            </w:pPr>
            <w:r>
              <w:t>2,3,9</w:t>
            </w:r>
          </w:p>
        </w:tc>
        <w:tc>
          <w:tcPr>
            <w:tcW w:w="145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4E4EAE8" w14:textId="77777777" w:rsidR="00596CA0" w:rsidRDefault="00596CA0" w:rsidP="00F725BE">
            <w:pPr>
              <w:pStyle w:val="TableHeading"/>
              <w:framePr w:hSpace="0" w:wrap="auto" w:vAnchor="margin" w:hAnchor="text" w:yAlign="inline"/>
            </w:pPr>
            <w:r>
              <w:t>Class of building:</w:t>
            </w:r>
          </w:p>
          <w:p w14:paraId="3D14BCE5" w14:textId="77777777" w:rsidR="00596CA0" w:rsidRDefault="00596CA0" w:rsidP="00F725BE">
            <w:pPr>
              <w:pStyle w:val="TableHeading"/>
              <w:framePr w:hSpace="0" w:wrap="auto" w:vAnchor="margin" w:hAnchor="text" w:yAlign="inline"/>
            </w:pPr>
            <w:r>
              <w:t>5,6,7,8</w:t>
            </w:r>
          </w:p>
        </w:tc>
        <w:permStart w:id="148546402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9F6545" w14:textId="77777777" w:rsidR="00596CA0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542222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96CA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85464024"/>
          </w:p>
        </w:tc>
      </w:tr>
      <w:tr w:rsidR="00596CA0" w14:paraId="2AC0A57E" w14:textId="77777777" w:rsidTr="00F725BE">
        <w:trPr>
          <w:trHeight w:val="680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B1E212" w14:textId="77777777" w:rsidR="00596CA0" w:rsidRPr="00FE608E" w:rsidRDefault="00596CA0" w:rsidP="00F725B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373A8EB4" w14:textId="77777777" w:rsidR="00596CA0" w:rsidRPr="003E65E1" w:rsidRDefault="00596CA0" w:rsidP="00F725BE">
            <w:pPr>
              <w:pStyle w:val="23TATick"/>
              <w:framePr w:hSpace="0" w:wrap="auto" w:vAnchor="margin" w:hAnchor="text" w:yAlign="inline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4 or more</w:t>
            </w:r>
          </w:p>
        </w:tc>
        <w:tc>
          <w:tcPr>
            <w:tcW w:w="1454" w:type="pc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815D46" w14:textId="1DF73074" w:rsidR="00596CA0" w:rsidRPr="00900D95" w:rsidRDefault="00596CA0" w:rsidP="00900D95">
            <w:pPr>
              <w:rPr>
                <w:rFonts w:ascii="Arial" w:hAnsi="Arial" w:cs="Arial"/>
                <w:sz w:val="22"/>
                <w:szCs w:val="22"/>
              </w:rPr>
            </w:pPr>
            <w:permStart w:id="859002416" w:edGrp="everyone"/>
            <w:permEnd w:id="859002416"/>
          </w:p>
        </w:tc>
        <w:tc>
          <w:tcPr>
            <w:tcW w:w="145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9E424C3" w14:textId="25A5EFD1" w:rsidR="00596CA0" w:rsidRPr="00900D95" w:rsidRDefault="00596CA0" w:rsidP="00900D95">
            <w:pPr>
              <w:rPr>
                <w:rFonts w:ascii="Arial" w:hAnsi="Arial" w:cs="Arial"/>
                <w:sz w:val="22"/>
                <w:szCs w:val="22"/>
              </w:rPr>
            </w:pPr>
            <w:permStart w:id="2054953271" w:edGrp="everyone"/>
            <w:permEnd w:id="20549532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6340FA" w14:textId="77777777" w:rsidR="00596CA0" w:rsidRDefault="00596CA0" w:rsidP="00F725BE">
            <w:pPr>
              <w:ind w:left="993" w:hanging="993"/>
            </w:pPr>
          </w:p>
        </w:tc>
      </w:tr>
      <w:tr w:rsidR="00596CA0" w14:paraId="12E666AC" w14:textId="77777777" w:rsidTr="00F725BE">
        <w:trPr>
          <w:trHeight w:val="680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999130" w14:textId="77777777" w:rsidR="00596CA0" w:rsidRPr="00FE608E" w:rsidRDefault="00596CA0" w:rsidP="00F725B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D63C40B" w14:textId="77777777" w:rsidR="00596CA0" w:rsidRPr="003E65E1" w:rsidRDefault="00596CA0" w:rsidP="00F725BE">
            <w:pPr>
              <w:ind w:left="993" w:hanging="993"/>
              <w:jc w:val="center"/>
            </w:pPr>
            <w:r>
              <w:t>3</w:t>
            </w:r>
          </w:p>
        </w:tc>
        <w:tc>
          <w:tcPr>
            <w:tcW w:w="145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649929" w14:textId="41251689" w:rsidR="00596CA0" w:rsidRPr="00900D95" w:rsidRDefault="00596CA0" w:rsidP="00900D95">
            <w:pPr>
              <w:rPr>
                <w:rFonts w:ascii="Arial" w:hAnsi="Arial" w:cs="Arial"/>
                <w:sz w:val="22"/>
                <w:szCs w:val="22"/>
              </w:rPr>
            </w:pPr>
            <w:permStart w:id="241333305" w:edGrp="everyone"/>
            <w:permEnd w:id="241333305"/>
          </w:p>
        </w:tc>
        <w:tc>
          <w:tcPr>
            <w:tcW w:w="145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9549873" w14:textId="2F0A81DF" w:rsidR="00596CA0" w:rsidRPr="00900D95" w:rsidRDefault="00596CA0" w:rsidP="00900D95">
            <w:pPr>
              <w:rPr>
                <w:rFonts w:ascii="Arial" w:hAnsi="Arial" w:cs="Arial"/>
                <w:sz w:val="22"/>
                <w:szCs w:val="22"/>
              </w:rPr>
            </w:pPr>
            <w:permStart w:id="1229528163" w:edGrp="everyone"/>
            <w:permEnd w:id="12295281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697CD2" w14:textId="77777777" w:rsidR="00596CA0" w:rsidRDefault="00596CA0" w:rsidP="00F725BE">
            <w:pPr>
              <w:ind w:left="993" w:hanging="993"/>
            </w:pPr>
          </w:p>
        </w:tc>
      </w:tr>
      <w:tr w:rsidR="00596CA0" w14:paraId="332F9B14" w14:textId="77777777" w:rsidTr="00596CA0">
        <w:trPr>
          <w:trHeight w:val="680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FD9AEB" w14:textId="77777777" w:rsidR="00596CA0" w:rsidRPr="00FE608E" w:rsidRDefault="00596CA0" w:rsidP="00F725B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B2CF952" w14:textId="77777777" w:rsidR="00596CA0" w:rsidRPr="003E65E1" w:rsidRDefault="00596CA0" w:rsidP="00F725BE">
            <w:pPr>
              <w:ind w:left="151" w:hanging="151"/>
              <w:jc w:val="center"/>
            </w:pPr>
            <w:r>
              <w:t>2</w:t>
            </w:r>
          </w:p>
        </w:tc>
        <w:tc>
          <w:tcPr>
            <w:tcW w:w="1454" w:type="pct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765915C" w14:textId="5E179D8C" w:rsidR="00596CA0" w:rsidRPr="00900D95" w:rsidRDefault="00596CA0" w:rsidP="00900D95">
            <w:pPr>
              <w:rPr>
                <w:rFonts w:ascii="Arial" w:hAnsi="Arial" w:cs="Arial"/>
                <w:sz w:val="22"/>
                <w:szCs w:val="22"/>
              </w:rPr>
            </w:pPr>
            <w:permStart w:id="2071996951" w:edGrp="everyone"/>
            <w:permEnd w:id="2071996951"/>
          </w:p>
        </w:tc>
        <w:tc>
          <w:tcPr>
            <w:tcW w:w="1454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E8656B5" w14:textId="46DE6D65" w:rsidR="00596CA0" w:rsidRPr="00900D95" w:rsidRDefault="00596CA0" w:rsidP="00900D95">
            <w:pPr>
              <w:rPr>
                <w:rFonts w:ascii="Arial" w:hAnsi="Arial" w:cs="Arial"/>
                <w:sz w:val="22"/>
                <w:szCs w:val="22"/>
              </w:rPr>
            </w:pPr>
            <w:permStart w:id="507069494" w:edGrp="everyone"/>
            <w:permEnd w:id="5070694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B920E4" w14:textId="77777777" w:rsidR="00596CA0" w:rsidRDefault="00596CA0" w:rsidP="00F725BE">
            <w:pPr>
              <w:ind w:left="993" w:hanging="993"/>
            </w:pPr>
          </w:p>
        </w:tc>
      </w:tr>
      <w:tr w:rsidR="00596CA0" w14:paraId="27BBF92D" w14:textId="77777777" w:rsidTr="00596CA0">
        <w:trPr>
          <w:trHeight w:val="68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5D1659" w14:textId="77777777" w:rsidR="00596CA0" w:rsidRPr="00FE608E" w:rsidRDefault="00596CA0" w:rsidP="00F725B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22F2421" w14:textId="77777777" w:rsidR="00596CA0" w:rsidRPr="003E65E1" w:rsidRDefault="00596CA0" w:rsidP="00F725BE">
            <w:pPr>
              <w:ind w:left="993" w:hanging="993"/>
              <w:jc w:val="center"/>
            </w:pPr>
            <w:r>
              <w:t>1</w:t>
            </w:r>
          </w:p>
        </w:tc>
        <w:tc>
          <w:tcPr>
            <w:tcW w:w="1454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589F0FD" w14:textId="6FA49EF4" w:rsidR="00596CA0" w:rsidRPr="00900D95" w:rsidRDefault="00596CA0" w:rsidP="00900D95">
            <w:pPr>
              <w:rPr>
                <w:rFonts w:ascii="Arial" w:hAnsi="Arial" w:cs="Arial"/>
                <w:sz w:val="22"/>
                <w:szCs w:val="22"/>
              </w:rPr>
            </w:pPr>
            <w:permStart w:id="2143241553" w:edGrp="everyone"/>
            <w:permEnd w:id="2143241553"/>
          </w:p>
        </w:tc>
        <w:tc>
          <w:tcPr>
            <w:tcW w:w="1454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7EEDC13" w14:textId="4B03E63D" w:rsidR="00596CA0" w:rsidRPr="00900D95" w:rsidRDefault="00596CA0" w:rsidP="00900D95">
            <w:pPr>
              <w:rPr>
                <w:rFonts w:ascii="Arial" w:hAnsi="Arial" w:cs="Arial"/>
                <w:sz w:val="22"/>
                <w:szCs w:val="22"/>
              </w:rPr>
            </w:pPr>
            <w:permStart w:id="1640373191" w:edGrp="everyone"/>
            <w:permEnd w:id="16403731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7D8749" w14:textId="77777777" w:rsidR="00596CA0" w:rsidRDefault="00596CA0" w:rsidP="00F725BE">
            <w:pPr>
              <w:ind w:left="993" w:hanging="993"/>
            </w:pPr>
          </w:p>
        </w:tc>
      </w:tr>
    </w:tbl>
    <w:p w14:paraId="7152FE46" w14:textId="77777777" w:rsidR="00596CA0" w:rsidRDefault="00596CA0" w:rsidP="00596CA0">
      <w:pPr>
        <w:rPr>
          <w:rFonts w:ascii="Arial" w:hAnsi="Arial" w:cs="Arial"/>
          <w:sz w:val="22"/>
          <w:szCs w:val="22"/>
        </w:rPr>
      </w:pPr>
    </w:p>
    <w:p w14:paraId="17F1B5D9" w14:textId="77777777" w:rsidR="00596CA0" w:rsidRPr="00803718" w:rsidRDefault="00596CA0" w:rsidP="00596CA0">
      <w:pPr>
        <w:rPr>
          <w:rFonts w:ascii="Arial" w:hAnsi="Arial" w:cs="Arial"/>
          <w:sz w:val="20"/>
        </w:rPr>
      </w:pPr>
    </w:p>
    <w:p w14:paraId="2EDA0765" w14:textId="77777777" w:rsidR="00596CA0" w:rsidRPr="00830749" w:rsidRDefault="00596CA0" w:rsidP="00596CA0">
      <w:pPr>
        <w:pStyle w:val="20TAQuestionNumber"/>
        <w:ind w:left="709" w:hanging="709"/>
      </w:pPr>
      <w:bookmarkStart w:id="27" w:name="_Ref128396034"/>
      <w:r>
        <w:lastRenderedPageBreak/>
        <w:t xml:space="preserve">Describe how you would </w:t>
      </w:r>
      <w:r w:rsidRPr="006D12D5">
        <w:t>monitor alternative forms of construction to ensure compliance</w:t>
      </w:r>
      <w:r>
        <w:t>.</w:t>
      </w:r>
      <w:bookmarkEnd w:id="27"/>
    </w:p>
    <w:p w14:paraId="7D5A850E" w14:textId="77777777" w:rsidR="00596CA0" w:rsidRPr="00830749" w:rsidRDefault="00596CA0" w:rsidP="00596CA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96CA0" w:rsidRPr="00830749" w14:paraId="6C4F5371" w14:textId="77777777" w:rsidTr="00114084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AF6259" w14:textId="77777777" w:rsidR="00596CA0" w:rsidRPr="001C4084" w:rsidRDefault="00596CA0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B857" w14:textId="508CEFE7" w:rsidR="00596CA0" w:rsidRPr="001C4084" w:rsidRDefault="00596CA0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186079327" w:edGrp="everyone"/>
            <w:permEnd w:id="1186079327"/>
          </w:p>
        </w:tc>
        <w:permStart w:id="21759952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B18AA70" w14:textId="77777777" w:rsidR="00596CA0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888663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96CA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7599521"/>
          </w:p>
        </w:tc>
      </w:tr>
    </w:tbl>
    <w:p w14:paraId="3A40FE34" w14:textId="77777777" w:rsidR="00596CA0" w:rsidRDefault="00596CA0" w:rsidP="00596CA0">
      <w:pPr>
        <w:jc w:val="left"/>
        <w:rPr>
          <w:rFonts w:ascii="Arial" w:hAnsi="Arial"/>
          <w:b/>
        </w:rPr>
      </w:pPr>
    </w:p>
    <w:p w14:paraId="1CB1705D" w14:textId="77777777" w:rsidR="008563C8" w:rsidRPr="000E310E" w:rsidRDefault="008563C8" w:rsidP="008563C8">
      <w:pPr>
        <w:jc w:val="left"/>
        <w:rPr>
          <w:rFonts w:ascii="Arial" w:hAnsi="Arial"/>
          <w:bCs/>
          <w:sz w:val="22"/>
          <w:szCs w:val="22"/>
        </w:rPr>
      </w:pPr>
    </w:p>
    <w:p w14:paraId="5E306F5C" w14:textId="22B2B6F6" w:rsidR="008563C8" w:rsidRPr="00830749" w:rsidRDefault="008563C8" w:rsidP="008563C8">
      <w:pPr>
        <w:pStyle w:val="20TAQuestionNumber"/>
        <w:ind w:left="709" w:hanging="709"/>
      </w:pPr>
      <w:bookmarkStart w:id="28" w:name="_Ref132610426"/>
      <w:r>
        <w:t>Discuss</w:t>
      </w:r>
      <w:r w:rsidR="00395D38">
        <w:t xml:space="preserve"> what criteria you must meet when selecting the building materials</w:t>
      </w:r>
      <w:r>
        <w:t>.</w:t>
      </w:r>
      <w:bookmarkEnd w:id="28"/>
    </w:p>
    <w:p w14:paraId="032CF285" w14:textId="77777777" w:rsidR="008563C8" w:rsidRPr="00830749" w:rsidRDefault="008563C8" w:rsidP="008563C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563C8" w:rsidRPr="00830749" w14:paraId="3906B83F" w14:textId="77777777" w:rsidTr="00114084">
        <w:trPr>
          <w:trHeight w:val="3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60807A" w14:textId="77777777" w:rsidR="008563C8" w:rsidRPr="001C4084" w:rsidRDefault="008563C8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AFF4" w14:textId="57D0B8F0" w:rsidR="008563C8" w:rsidRPr="001C4084" w:rsidRDefault="008563C8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975025141" w:edGrp="everyone"/>
            <w:permEnd w:id="1975025141"/>
          </w:p>
        </w:tc>
        <w:permStart w:id="211296246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EC3CFC5" w14:textId="77777777" w:rsidR="008563C8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647579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63C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12962460"/>
          </w:p>
        </w:tc>
      </w:tr>
    </w:tbl>
    <w:p w14:paraId="51D71025" w14:textId="77777777" w:rsidR="008563C8" w:rsidRDefault="008563C8" w:rsidP="008563C8">
      <w:pPr>
        <w:rPr>
          <w:rFonts w:ascii="Arial" w:hAnsi="Arial" w:cs="Arial"/>
          <w:sz w:val="22"/>
          <w:szCs w:val="22"/>
        </w:rPr>
      </w:pPr>
    </w:p>
    <w:p w14:paraId="7CB8AC53" w14:textId="77777777" w:rsidR="008563C8" w:rsidRPr="000E310E" w:rsidRDefault="008563C8" w:rsidP="008563C8">
      <w:pPr>
        <w:jc w:val="left"/>
        <w:rPr>
          <w:rFonts w:ascii="Arial" w:hAnsi="Arial"/>
          <w:bCs/>
          <w:sz w:val="22"/>
          <w:szCs w:val="22"/>
        </w:rPr>
      </w:pPr>
    </w:p>
    <w:p w14:paraId="53B7E05E" w14:textId="511554FB" w:rsidR="008563C8" w:rsidRPr="00830749" w:rsidRDefault="008563C8" w:rsidP="008563C8">
      <w:pPr>
        <w:pStyle w:val="20TAQuestionNumber"/>
        <w:ind w:left="709" w:hanging="709"/>
      </w:pPr>
      <w:bookmarkStart w:id="29" w:name="_Ref132612869"/>
      <w:r>
        <w:t>Discuss</w:t>
      </w:r>
      <w:r w:rsidR="00D70D98">
        <w:t xml:space="preserve"> which professionals you might consult regarding materials to be used for the construction project</w:t>
      </w:r>
      <w:r>
        <w:t>.</w:t>
      </w:r>
      <w:bookmarkEnd w:id="29"/>
    </w:p>
    <w:p w14:paraId="5027457F" w14:textId="77777777" w:rsidR="008563C8" w:rsidRPr="00830749" w:rsidRDefault="008563C8" w:rsidP="008563C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563C8" w:rsidRPr="00830749" w14:paraId="77C59F96" w14:textId="77777777" w:rsidTr="00114084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A200B1" w14:textId="77777777" w:rsidR="008563C8" w:rsidRPr="001C4084" w:rsidRDefault="008563C8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13AD4" w14:textId="6CFC8E8A" w:rsidR="008563C8" w:rsidRPr="001C4084" w:rsidRDefault="008563C8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2001425132" w:edGrp="everyone"/>
            <w:permEnd w:id="2001425132"/>
          </w:p>
        </w:tc>
        <w:permStart w:id="211832803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93A9728" w14:textId="77777777" w:rsidR="008563C8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377286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63C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18328031"/>
          </w:p>
        </w:tc>
      </w:tr>
    </w:tbl>
    <w:p w14:paraId="73883753" w14:textId="77777777" w:rsidR="008563C8" w:rsidRDefault="008563C8" w:rsidP="008563C8">
      <w:pPr>
        <w:rPr>
          <w:rFonts w:ascii="Arial" w:hAnsi="Arial" w:cs="Arial"/>
          <w:sz w:val="22"/>
          <w:szCs w:val="22"/>
        </w:rPr>
      </w:pPr>
    </w:p>
    <w:p w14:paraId="096FAD2D" w14:textId="053A9D08" w:rsidR="008563C8" w:rsidRPr="00830749" w:rsidRDefault="008563C8" w:rsidP="008563C8">
      <w:pPr>
        <w:pStyle w:val="20TAQuestionNumber"/>
        <w:ind w:left="709" w:hanging="709"/>
      </w:pPr>
      <w:bookmarkStart w:id="30" w:name="_Ref132612779"/>
      <w:r>
        <w:lastRenderedPageBreak/>
        <w:t>D</w:t>
      </w:r>
      <w:r w:rsidR="00D860AC">
        <w:t>escribe what is meant by procuring materials for the construction project.</w:t>
      </w:r>
      <w:bookmarkEnd w:id="30"/>
    </w:p>
    <w:p w14:paraId="1C535D55" w14:textId="77777777" w:rsidR="008563C8" w:rsidRPr="00830749" w:rsidRDefault="008563C8" w:rsidP="008563C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563C8" w:rsidRPr="00830749" w14:paraId="347F161A" w14:textId="77777777" w:rsidTr="00900D95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305261" w14:textId="77777777" w:rsidR="008563C8" w:rsidRPr="001C4084" w:rsidRDefault="008563C8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53E89" w14:textId="5E24D811" w:rsidR="008563C8" w:rsidRPr="001C4084" w:rsidRDefault="008563C8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332628276" w:edGrp="everyone"/>
            <w:permEnd w:id="1332628276"/>
          </w:p>
        </w:tc>
        <w:permStart w:id="179064179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4CCEBCE" w14:textId="77777777" w:rsidR="008563C8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126269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63C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90641798"/>
          </w:p>
        </w:tc>
      </w:tr>
    </w:tbl>
    <w:p w14:paraId="0A7FBC3D" w14:textId="77777777" w:rsidR="008563C8" w:rsidRDefault="008563C8" w:rsidP="008563C8">
      <w:pPr>
        <w:rPr>
          <w:rFonts w:ascii="Arial" w:hAnsi="Arial" w:cs="Arial"/>
          <w:sz w:val="22"/>
          <w:szCs w:val="22"/>
        </w:rPr>
      </w:pPr>
    </w:p>
    <w:p w14:paraId="46DC367F" w14:textId="77777777" w:rsidR="00D860AC" w:rsidRPr="000E310E" w:rsidRDefault="00D860AC" w:rsidP="00D860AC">
      <w:pPr>
        <w:jc w:val="left"/>
        <w:rPr>
          <w:rFonts w:ascii="Arial" w:hAnsi="Arial"/>
          <w:bCs/>
          <w:sz w:val="22"/>
          <w:szCs w:val="22"/>
        </w:rPr>
      </w:pPr>
    </w:p>
    <w:p w14:paraId="0923914A" w14:textId="787CD391" w:rsidR="00D860AC" w:rsidRPr="00830749" w:rsidRDefault="00FA1898" w:rsidP="00D860AC">
      <w:pPr>
        <w:pStyle w:val="20TAQuestionNumber"/>
        <w:ind w:left="709" w:hanging="709"/>
      </w:pPr>
      <w:bookmarkStart w:id="31" w:name="_Ref132615210"/>
      <w:r>
        <w:t xml:space="preserve">Clarify some of the </w:t>
      </w:r>
      <w:r w:rsidRPr="00095534">
        <w:t>limitations and effects of transportation on materials and components</w:t>
      </w:r>
      <w:r>
        <w:t>, and what you should check for on delivery to the site</w:t>
      </w:r>
      <w:r w:rsidR="00D860AC">
        <w:t>.</w:t>
      </w:r>
      <w:bookmarkEnd w:id="31"/>
    </w:p>
    <w:p w14:paraId="34896D9E" w14:textId="77777777" w:rsidR="00D860AC" w:rsidRPr="00830749" w:rsidRDefault="00D860AC" w:rsidP="00D860A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860AC" w:rsidRPr="00830749" w14:paraId="2F6766FD" w14:textId="77777777" w:rsidTr="00900D95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3F26E9" w14:textId="77777777" w:rsidR="00D860AC" w:rsidRPr="001C4084" w:rsidRDefault="00D860AC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46A52" w14:textId="11984B68" w:rsidR="00D860AC" w:rsidRPr="001C4084" w:rsidRDefault="00D860AC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350362408" w:edGrp="everyone"/>
            <w:permEnd w:id="350362408"/>
          </w:p>
        </w:tc>
        <w:permStart w:id="156185583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2FB60A" w14:textId="77777777" w:rsidR="00D860AC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66665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860A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61855838"/>
          </w:p>
        </w:tc>
      </w:tr>
    </w:tbl>
    <w:p w14:paraId="2CE6CB15" w14:textId="77777777" w:rsidR="00D860AC" w:rsidRDefault="00D860AC" w:rsidP="00D860AC">
      <w:pPr>
        <w:rPr>
          <w:rFonts w:ascii="Arial" w:hAnsi="Arial" w:cs="Arial"/>
          <w:sz w:val="22"/>
          <w:szCs w:val="22"/>
        </w:rPr>
      </w:pPr>
    </w:p>
    <w:p w14:paraId="28F9614C" w14:textId="77777777" w:rsidR="00D860AC" w:rsidRPr="000E310E" w:rsidRDefault="00D860AC" w:rsidP="00D860AC">
      <w:pPr>
        <w:jc w:val="left"/>
        <w:rPr>
          <w:rFonts w:ascii="Arial" w:hAnsi="Arial"/>
          <w:bCs/>
          <w:sz w:val="22"/>
          <w:szCs w:val="22"/>
        </w:rPr>
      </w:pPr>
    </w:p>
    <w:p w14:paraId="02166D31" w14:textId="57B1D1B5" w:rsidR="00D860AC" w:rsidRPr="00830749" w:rsidRDefault="006577EE" w:rsidP="00D860AC">
      <w:pPr>
        <w:pStyle w:val="20TAQuestionNumber"/>
        <w:ind w:left="709" w:hanging="709"/>
      </w:pPr>
      <w:bookmarkStart w:id="32" w:name="_Ref132615436"/>
      <w:r>
        <w:t>What action can you take to ensure materials are transported and delivered as required</w:t>
      </w:r>
      <w:r w:rsidR="00D860AC">
        <w:t>.</w:t>
      </w:r>
      <w:bookmarkEnd w:id="32"/>
    </w:p>
    <w:p w14:paraId="31679657" w14:textId="77777777" w:rsidR="00D860AC" w:rsidRPr="00830749" w:rsidRDefault="00D860AC" w:rsidP="00D860A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860AC" w:rsidRPr="00830749" w14:paraId="6B043F47" w14:textId="77777777" w:rsidTr="00900D9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FF6185" w14:textId="77777777" w:rsidR="00D860AC" w:rsidRPr="001C4084" w:rsidRDefault="00D860AC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D1AF5" w14:textId="53BB105D" w:rsidR="00D860AC" w:rsidRPr="001C4084" w:rsidRDefault="00D860AC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396379397" w:edGrp="everyone"/>
            <w:permEnd w:id="1396379397"/>
          </w:p>
        </w:tc>
        <w:permStart w:id="137782998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101BB9" w14:textId="77777777" w:rsidR="00D860AC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985173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860A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77829983"/>
          </w:p>
        </w:tc>
      </w:tr>
    </w:tbl>
    <w:p w14:paraId="1CFC740A" w14:textId="77777777" w:rsidR="00D860AC" w:rsidRDefault="00D860AC" w:rsidP="00D860AC">
      <w:pPr>
        <w:rPr>
          <w:rFonts w:ascii="Arial" w:hAnsi="Arial" w:cs="Arial"/>
          <w:sz w:val="22"/>
          <w:szCs w:val="22"/>
        </w:rPr>
      </w:pPr>
    </w:p>
    <w:p w14:paraId="5023A8AA" w14:textId="1F33EF56" w:rsidR="00D860AC" w:rsidRPr="00830749" w:rsidRDefault="00D860AC" w:rsidP="00D860AC">
      <w:pPr>
        <w:pStyle w:val="20TAQuestionNumber"/>
        <w:ind w:left="709" w:hanging="709"/>
      </w:pPr>
      <w:bookmarkStart w:id="33" w:name="_Ref132615743"/>
      <w:r>
        <w:lastRenderedPageBreak/>
        <w:t>Discuss</w:t>
      </w:r>
      <w:r w:rsidR="006577EE">
        <w:t xml:space="preserve"> what must be considered when allocating storage areas for delivered materials</w:t>
      </w:r>
      <w:r>
        <w:t>.</w:t>
      </w:r>
      <w:bookmarkEnd w:id="33"/>
    </w:p>
    <w:p w14:paraId="030A6365" w14:textId="77777777" w:rsidR="00D860AC" w:rsidRPr="00830749" w:rsidRDefault="00D860AC" w:rsidP="00D860A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860AC" w:rsidRPr="00830749" w14:paraId="130D9C5C" w14:textId="77777777" w:rsidTr="00114084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093C0CE" w14:textId="77777777" w:rsidR="00D860AC" w:rsidRPr="001C4084" w:rsidRDefault="00D860AC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871A1" w14:textId="0545BE25" w:rsidR="00D860AC" w:rsidRPr="001C4084" w:rsidRDefault="00D860AC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786650845" w:edGrp="everyone"/>
            <w:permEnd w:id="1786650845"/>
          </w:p>
        </w:tc>
        <w:permStart w:id="46133255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F0C39AD" w14:textId="77777777" w:rsidR="00D860AC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57132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860A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61332556"/>
          </w:p>
        </w:tc>
      </w:tr>
    </w:tbl>
    <w:p w14:paraId="0C34284D" w14:textId="77777777" w:rsidR="00D860AC" w:rsidRDefault="00D860AC" w:rsidP="00D860AC">
      <w:pPr>
        <w:rPr>
          <w:rFonts w:ascii="Arial" w:hAnsi="Arial" w:cs="Arial"/>
          <w:sz w:val="22"/>
          <w:szCs w:val="22"/>
        </w:rPr>
      </w:pPr>
    </w:p>
    <w:p w14:paraId="04E9F763" w14:textId="77777777" w:rsidR="00D860AC" w:rsidRPr="000E310E" w:rsidRDefault="00D860AC" w:rsidP="00D860AC">
      <w:pPr>
        <w:jc w:val="left"/>
        <w:rPr>
          <w:rFonts w:ascii="Arial" w:hAnsi="Arial"/>
          <w:bCs/>
          <w:sz w:val="22"/>
          <w:szCs w:val="22"/>
        </w:rPr>
      </w:pPr>
    </w:p>
    <w:p w14:paraId="1EC433CF" w14:textId="21706DAD" w:rsidR="00D860AC" w:rsidRPr="00830749" w:rsidRDefault="00D860AC" w:rsidP="00D860AC">
      <w:pPr>
        <w:pStyle w:val="20TAQuestionNumber"/>
        <w:ind w:left="709" w:hanging="709"/>
      </w:pPr>
      <w:bookmarkStart w:id="34" w:name="_Ref132616530"/>
      <w:r>
        <w:t>Discuss</w:t>
      </w:r>
      <w:r w:rsidR="00D108C2">
        <w:t xml:space="preserve"> methods that are applied on building construction sites to ensure the safe handling of materials and construction components.</w:t>
      </w:r>
      <w:bookmarkEnd w:id="34"/>
    </w:p>
    <w:p w14:paraId="6804516E" w14:textId="77777777" w:rsidR="00D860AC" w:rsidRPr="00830749" w:rsidRDefault="00D860AC" w:rsidP="00D860A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860AC" w:rsidRPr="00830749" w14:paraId="68724863" w14:textId="77777777" w:rsidTr="00114084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B4E2DF" w14:textId="77777777" w:rsidR="00D860AC" w:rsidRPr="001C4084" w:rsidRDefault="00D860AC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04CCC" w14:textId="58F99866" w:rsidR="00D860AC" w:rsidRPr="001C4084" w:rsidRDefault="00D860AC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243884745" w:edGrp="everyone"/>
            <w:permEnd w:id="1243884745"/>
          </w:p>
        </w:tc>
        <w:permStart w:id="118175144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3EE209" w14:textId="77777777" w:rsidR="00D860AC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119743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860A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81751445"/>
          </w:p>
        </w:tc>
      </w:tr>
    </w:tbl>
    <w:p w14:paraId="034FE4FF" w14:textId="77777777" w:rsidR="00D860AC" w:rsidRDefault="00D860AC" w:rsidP="00D860AC">
      <w:pPr>
        <w:rPr>
          <w:rFonts w:ascii="Arial" w:hAnsi="Arial" w:cs="Arial"/>
          <w:sz w:val="22"/>
          <w:szCs w:val="22"/>
        </w:rPr>
      </w:pPr>
    </w:p>
    <w:p w14:paraId="5D9F5E34" w14:textId="77777777" w:rsidR="00D108C2" w:rsidRPr="000E310E" w:rsidRDefault="00D108C2" w:rsidP="00D108C2">
      <w:pPr>
        <w:jc w:val="left"/>
        <w:rPr>
          <w:rFonts w:ascii="Arial" w:hAnsi="Arial"/>
          <w:bCs/>
          <w:sz w:val="22"/>
          <w:szCs w:val="22"/>
        </w:rPr>
      </w:pPr>
    </w:p>
    <w:p w14:paraId="45EDD751" w14:textId="5DD96D9E" w:rsidR="00D108C2" w:rsidRPr="00830749" w:rsidRDefault="00D108C2" w:rsidP="00D108C2">
      <w:pPr>
        <w:pStyle w:val="20TAQuestionNumber"/>
        <w:ind w:left="709" w:hanging="709"/>
      </w:pPr>
      <w:bookmarkStart w:id="35" w:name="_Ref132617152"/>
      <w:r>
        <w:t>D</w:t>
      </w:r>
      <w:r w:rsidR="009D51F6">
        <w:t>escribe processes that must be undertaken when materials and components are delivered to the site</w:t>
      </w:r>
      <w:r>
        <w:t>.</w:t>
      </w:r>
      <w:bookmarkEnd w:id="35"/>
    </w:p>
    <w:p w14:paraId="506A23E1" w14:textId="77777777" w:rsidR="00D108C2" w:rsidRPr="00830749" w:rsidRDefault="00D108C2" w:rsidP="00D108C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108C2" w:rsidRPr="00830749" w14:paraId="0497E06A" w14:textId="77777777" w:rsidTr="00114084">
        <w:trPr>
          <w:trHeight w:val="476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EF4655" w14:textId="77777777" w:rsidR="00D108C2" w:rsidRPr="001C4084" w:rsidRDefault="00D108C2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9EB52" w14:textId="46D0BD9B" w:rsidR="00D108C2" w:rsidRPr="001C4084" w:rsidRDefault="00D108C2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759260327" w:edGrp="everyone"/>
            <w:permEnd w:id="1759260327"/>
          </w:p>
        </w:tc>
        <w:permStart w:id="167175886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75645B" w14:textId="77777777" w:rsidR="00D108C2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8949728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108C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71758860"/>
          </w:p>
        </w:tc>
      </w:tr>
    </w:tbl>
    <w:p w14:paraId="5188ECD7" w14:textId="77777777" w:rsidR="00D108C2" w:rsidRDefault="00D108C2" w:rsidP="00D108C2">
      <w:pPr>
        <w:rPr>
          <w:rFonts w:ascii="Arial" w:hAnsi="Arial" w:cs="Arial"/>
          <w:sz w:val="22"/>
          <w:szCs w:val="22"/>
        </w:rPr>
      </w:pPr>
    </w:p>
    <w:p w14:paraId="1C16BCE7" w14:textId="4D699BBE" w:rsidR="00D108C2" w:rsidRPr="00830749" w:rsidRDefault="00D108C2" w:rsidP="00D108C2">
      <w:pPr>
        <w:pStyle w:val="20TAQuestionNumber"/>
        <w:ind w:left="709" w:hanging="709"/>
      </w:pPr>
      <w:bookmarkStart w:id="36" w:name="_Ref132617525"/>
      <w:r>
        <w:lastRenderedPageBreak/>
        <w:t>D</w:t>
      </w:r>
      <w:r w:rsidR="009D51F6">
        <w:t xml:space="preserve">escribe what a non-conformance report is </w:t>
      </w:r>
      <w:r w:rsidR="00D2541A">
        <w:t>used for</w:t>
      </w:r>
      <w:r>
        <w:t>.</w:t>
      </w:r>
      <w:bookmarkEnd w:id="36"/>
    </w:p>
    <w:p w14:paraId="2F59A27D" w14:textId="77777777" w:rsidR="00D108C2" w:rsidRPr="00830749" w:rsidRDefault="00D108C2" w:rsidP="00D108C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108C2" w:rsidRPr="00830749" w14:paraId="70AAA63E" w14:textId="77777777" w:rsidTr="00900D95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BB7492" w14:textId="77777777" w:rsidR="00D108C2" w:rsidRPr="001C4084" w:rsidRDefault="00D108C2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3D2BD" w14:textId="7F933557" w:rsidR="00D108C2" w:rsidRPr="001C4084" w:rsidRDefault="00D108C2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1872969948" w:edGrp="everyone"/>
            <w:permEnd w:id="1872969948"/>
          </w:p>
        </w:tc>
        <w:permStart w:id="186550540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C68845D" w14:textId="77777777" w:rsidR="00D108C2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442432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108C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65505406"/>
          </w:p>
        </w:tc>
      </w:tr>
    </w:tbl>
    <w:p w14:paraId="5DB89D25" w14:textId="77777777" w:rsidR="00D108C2" w:rsidRDefault="00D108C2" w:rsidP="00D108C2">
      <w:pPr>
        <w:rPr>
          <w:rFonts w:ascii="Arial" w:hAnsi="Arial" w:cs="Arial"/>
          <w:sz w:val="22"/>
          <w:szCs w:val="22"/>
        </w:rPr>
      </w:pPr>
    </w:p>
    <w:p w14:paraId="6DA09D32" w14:textId="77777777" w:rsidR="00D2541A" w:rsidRDefault="00D2541A" w:rsidP="00D2541A">
      <w:pPr>
        <w:rPr>
          <w:rFonts w:ascii="Arial" w:hAnsi="Arial" w:cs="Arial"/>
          <w:sz w:val="22"/>
          <w:szCs w:val="22"/>
        </w:rPr>
      </w:pPr>
    </w:p>
    <w:p w14:paraId="45BB6859" w14:textId="4B8BA0D6" w:rsidR="00D2541A" w:rsidRPr="003E65E1" w:rsidRDefault="00D2541A" w:rsidP="00D2541A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37" w:name="_Ref132618906"/>
      <w:r>
        <w:t xml:space="preserve">Provide a brief explanation of the </w:t>
      </w:r>
      <w:r w:rsidR="004210F5">
        <w:t>operational and functional features of the following materials handling equipment</w:t>
      </w:r>
      <w:r>
        <w:t>.</w:t>
      </w:r>
      <w:bookmarkEnd w:id="37"/>
      <w:r>
        <w:t xml:space="preserve"> </w:t>
      </w:r>
    </w:p>
    <w:p w14:paraId="419EE870" w14:textId="77777777" w:rsidR="00D2541A" w:rsidRPr="003E65E1" w:rsidRDefault="00D2541A" w:rsidP="00D2541A">
      <w:pPr>
        <w:pStyle w:val="20TAQuestionNumber"/>
        <w:numPr>
          <w:ilvl w:val="0"/>
          <w:numId w:val="0"/>
        </w:numPr>
        <w:ind w:left="709"/>
        <w:rPr>
          <w:rFonts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182"/>
        <w:gridCol w:w="5285"/>
        <w:gridCol w:w="609"/>
      </w:tblGrid>
      <w:tr w:rsidR="00D2541A" w14:paraId="51CD2363" w14:textId="77777777" w:rsidTr="004210F5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847DCD2" w14:textId="77777777" w:rsidR="00D2541A" w:rsidRDefault="00D2541A" w:rsidP="004210F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7EF0662" w14:textId="78A2A3AD" w:rsidR="00D2541A" w:rsidRDefault="004210F5" w:rsidP="004210F5">
            <w:pPr>
              <w:keepNext/>
              <w:jc w:val="center"/>
            </w:pPr>
            <w:r>
              <w:t>Materials handling equipment</w:t>
            </w:r>
          </w:p>
        </w:tc>
        <w:tc>
          <w:tcPr>
            <w:tcW w:w="290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D4A9E1" w14:textId="30A80C2D" w:rsidR="00D2541A" w:rsidRDefault="004210F5" w:rsidP="004210F5">
            <w:pPr>
              <w:pStyle w:val="TableHeading"/>
              <w:framePr w:hSpace="0" w:wrap="auto" w:vAnchor="margin" w:hAnchor="text" w:yAlign="inline"/>
            </w:pPr>
            <w:r>
              <w:t>Operational and functional features</w:t>
            </w:r>
          </w:p>
        </w:tc>
        <w:permStart w:id="169025997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485F321" w14:textId="77777777" w:rsidR="00D2541A" w:rsidRPr="00533511" w:rsidRDefault="003C42C7" w:rsidP="004210F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002542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2541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90259974"/>
          </w:p>
        </w:tc>
      </w:tr>
      <w:tr w:rsidR="00D2541A" w14:paraId="5269D598" w14:textId="77777777" w:rsidTr="004210F5">
        <w:trPr>
          <w:trHeight w:val="164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5D3641B" w14:textId="77777777" w:rsidR="00D2541A" w:rsidRPr="00FE608E" w:rsidRDefault="00D2541A" w:rsidP="004210F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9B4432A" w14:textId="19D88CF0" w:rsidR="00D2541A" w:rsidRPr="003E65E1" w:rsidRDefault="004210F5" w:rsidP="004210F5">
            <w:pPr>
              <w:pStyle w:val="23TATick"/>
              <w:framePr w:hSpace="0" w:wrap="auto" w:vAnchor="margin" w:hAnchor="text" w:yAlign="inline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Trucks</w:t>
            </w:r>
          </w:p>
        </w:tc>
        <w:tc>
          <w:tcPr>
            <w:tcW w:w="2907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381768D" w14:textId="5DB54C97" w:rsidR="00D2541A" w:rsidRPr="00900D95" w:rsidRDefault="00D2541A" w:rsidP="00900D95">
            <w:pPr>
              <w:rPr>
                <w:rFonts w:ascii="Arial" w:hAnsi="Arial" w:cs="Arial"/>
                <w:sz w:val="22"/>
                <w:szCs w:val="22"/>
              </w:rPr>
            </w:pPr>
            <w:permStart w:id="488994634" w:edGrp="everyone"/>
            <w:permEnd w:id="48899463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ADE653" w14:textId="77777777" w:rsidR="00D2541A" w:rsidRDefault="00D2541A" w:rsidP="004210F5">
            <w:pPr>
              <w:ind w:left="993" w:hanging="993"/>
            </w:pPr>
          </w:p>
        </w:tc>
      </w:tr>
      <w:tr w:rsidR="00D2541A" w14:paraId="23D32D27" w14:textId="77777777" w:rsidTr="004210F5">
        <w:trPr>
          <w:trHeight w:val="164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1340115" w14:textId="77777777" w:rsidR="00D2541A" w:rsidRPr="00FE608E" w:rsidRDefault="00D2541A" w:rsidP="004210F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31A6CCE" w14:textId="16C7FBED" w:rsidR="00D2541A" w:rsidRPr="003E65E1" w:rsidRDefault="004210F5" w:rsidP="004210F5">
            <w:pPr>
              <w:ind w:left="993" w:hanging="993"/>
              <w:jc w:val="center"/>
            </w:pPr>
            <w:r>
              <w:t>Cranes</w:t>
            </w:r>
          </w:p>
        </w:tc>
        <w:tc>
          <w:tcPr>
            <w:tcW w:w="2907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7CCDD13" w14:textId="0F4826CF" w:rsidR="00D2541A" w:rsidRPr="00900D95" w:rsidRDefault="00D2541A" w:rsidP="00900D95">
            <w:pPr>
              <w:rPr>
                <w:rFonts w:ascii="Arial" w:hAnsi="Arial" w:cs="Arial"/>
                <w:sz w:val="22"/>
                <w:szCs w:val="22"/>
              </w:rPr>
            </w:pPr>
            <w:permStart w:id="1190861783" w:edGrp="everyone"/>
            <w:permEnd w:id="11908617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49EB42" w14:textId="77777777" w:rsidR="00D2541A" w:rsidRDefault="00D2541A" w:rsidP="004210F5">
            <w:pPr>
              <w:ind w:left="993" w:hanging="993"/>
            </w:pPr>
          </w:p>
        </w:tc>
      </w:tr>
      <w:tr w:rsidR="00D2541A" w14:paraId="65BAEF77" w14:textId="77777777" w:rsidTr="004210F5">
        <w:trPr>
          <w:trHeight w:val="164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77F37A" w14:textId="77777777" w:rsidR="00D2541A" w:rsidRPr="00FE608E" w:rsidRDefault="00D2541A" w:rsidP="004210F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FC48602" w14:textId="5F460B4D" w:rsidR="00D2541A" w:rsidRPr="003E65E1" w:rsidRDefault="004210F5" w:rsidP="004210F5">
            <w:pPr>
              <w:ind w:left="151" w:hanging="151"/>
              <w:jc w:val="center"/>
            </w:pPr>
            <w:r>
              <w:t>Pallet lifter</w:t>
            </w:r>
          </w:p>
        </w:tc>
        <w:tc>
          <w:tcPr>
            <w:tcW w:w="2907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155C9C7" w14:textId="5E058088" w:rsidR="00D2541A" w:rsidRPr="00900D95" w:rsidRDefault="00D2541A" w:rsidP="00900D95">
            <w:pPr>
              <w:rPr>
                <w:rFonts w:ascii="Arial" w:hAnsi="Arial" w:cs="Arial"/>
                <w:sz w:val="22"/>
                <w:szCs w:val="22"/>
              </w:rPr>
            </w:pPr>
            <w:permStart w:id="1568480126" w:edGrp="everyone"/>
            <w:permEnd w:id="15684801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2AA2F9" w14:textId="77777777" w:rsidR="00D2541A" w:rsidRDefault="00D2541A" w:rsidP="004210F5">
            <w:pPr>
              <w:ind w:left="993" w:hanging="993"/>
            </w:pPr>
          </w:p>
        </w:tc>
      </w:tr>
      <w:tr w:rsidR="00D2541A" w14:paraId="7B421772" w14:textId="77777777" w:rsidTr="004210F5">
        <w:trPr>
          <w:trHeight w:val="164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818D3C" w14:textId="77777777" w:rsidR="00D2541A" w:rsidRPr="00FE608E" w:rsidRDefault="00D2541A" w:rsidP="004210F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8140AF1" w14:textId="2498F329" w:rsidR="00D2541A" w:rsidRPr="003E65E1" w:rsidRDefault="00B56C37" w:rsidP="004210F5">
            <w:pPr>
              <w:ind w:left="993" w:hanging="993"/>
              <w:jc w:val="center"/>
            </w:pPr>
            <w:r>
              <w:t>Wheelbarrow</w:t>
            </w:r>
          </w:p>
        </w:tc>
        <w:tc>
          <w:tcPr>
            <w:tcW w:w="2907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3F498B6" w14:textId="1420B721" w:rsidR="00D2541A" w:rsidRPr="00900D95" w:rsidRDefault="00D2541A" w:rsidP="00900D95">
            <w:pPr>
              <w:rPr>
                <w:rFonts w:ascii="Arial" w:hAnsi="Arial" w:cs="Arial"/>
                <w:sz w:val="22"/>
                <w:szCs w:val="22"/>
              </w:rPr>
            </w:pPr>
            <w:permStart w:id="1168708827" w:edGrp="everyone"/>
            <w:permEnd w:id="116870882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93842B" w14:textId="77777777" w:rsidR="00D2541A" w:rsidRDefault="00D2541A" w:rsidP="004210F5">
            <w:pPr>
              <w:ind w:left="993" w:hanging="993"/>
            </w:pPr>
          </w:p>
        </w:tc>
      </w:tr>
    </w:tbl>
    <w:p w14:paraId="318A689A" w14:textId="77777777" w:rsidR="00D2541A" w:rsidRDefault="00D2541A" w:rsidP="00D2541A">
      <w:pPr>
        <w:rPr>
          <w:rFonts w:ascii="Arial" w:hAnsi="Arial" w:cs="Arial"/>
          <w:sz w:val="22"/>
          <w:szCs w:val="22"/>
        </w:rPr>
      </w:pPr>
    </w:p>
    <w:p w14:paraId="75672204" w14:textId="1054BAA6" w:rsidR="00D108C2" w:rsidRPr="00830749" w:rsidRDefault="00D108C2" w:rsidP="00D108C2">
      <w:pPr>
        <w:pStyle w:val="20TAQuestionNumber"/>
        <w:ind w:left="709" w:hanging="709"/>
      </w:pPr>
      <w:bookmarkStart w:id="38" w:name="_Ref132619348"/>
      <w:r>
        <w:lastRenderedPageBreak/>
        <w:t>Discuss</w:t>
      </w:r>
      <w:r w:rsidR="00B56C37">
        <w:t xml:space="preserve"> the </w:t>
      </w:r>
      <w:r w:rsidR="00B56C37" w:rsidRPr="00C15AAA">
        <w:t>digital technology and applications</w:t>
      </w:r>
      <w:r w:rsidR="00B56C37">
        <w:t xml:space="preserve"> you use</w:t>
      </w:r>
      <w:r w:rsidR="00B56C37" w:rsidRPr="00C15AAA">
        <w:t xml:space="preserve"> to access, extract, integrate and compile information</w:t>
      </w:r>
      <w:r w:rsidR="00B56C37">
        <w:t xml:space="preserve"> relevant to the building project</w:t>
      </w:r>
      <w:r>
        <w:t>.</w:t>
      </w:r>
      <w:bookmarkEnd w:id="38"/>
    </w:p>
    <w:p w14:paraId="1090E3D9" w14:textId="77777777" w:rsidR="00D108C2" w:rsidRPr="00830749" w:rsidRDefault="00D108C2" w:rsidP="00D108C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108C2" w:rsidRPr="00830749" w14:paraId="0B225000" w14:textId="77777777" w:rsidTr="00900D95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181C0FE" w14:textId="77777777" w:rsidR="00D108C2" w:rsidRPr="001C4084" w:rsidRDefault="00D108C2" w:rsidP="00F725B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59CDB" w14:textId="4EA873FA" w:rsidR="00D108C2" w:rsidRPr="001C4084" w:rsidRDefault="00D108C2" w:rsidP="00F725BE">
            <w:pPr>
              <w:rPr>
                <w:rFonts w:ascii="Arial" w:hAnsi="Arial" w:cs="Arial"/>
                <w:sz w:val="22"/>
                <w:szCs w:val="22"/>
              </w:rPr>
            </w:pPr>
            <w:permStart w:id="231615270" w:edGrp="everyone"/>
            <w:permEnd w:id="231615270"/>
          </w:p>
        </w:tc>
        <w:permStart w:id="128519206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2EF2319" w14:textId="77777777" w:rsidR="00D108C2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130508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108C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85192063"/>
          </w:p>
        </w:tc>
      </w:tr>
    </w:tbl>
    <w:p w14:paraId="5096442B" w14:textId="77777777" w:rsidR="00CA744B" w:rsidRDefault="00CA744B" w:rsidP="00D108C2">
      <w:pPr>
        <w:rPr>
          <w:rFonts w:ascii="Arial" w:hAnsi="Arial" w:cs="Arial"/>
          <w:sz w:val="22"/>
          <w:szCs w:val="22"/>
        </w:rPr>
      </w:pPr>
    </w:p>
    <w:p w14:paraId="3E2E40E7" w14:textId="77777777" w:rsidR="00AA2E14" w:rsidRDefault="00AA2E14" w:rsidP="00B115D7">
      <w:pPr>
        <w:rPr>
          <w:rFonts w:ascii="Arial" w:hAnsi="Arial" w:cs="Arial"/>
          <w:sz w:val="22"/>
          <w:szCs w:val="22"/>
        </w:rPr>
      </w:pPr>
    </w:p>
    <w:p w14:paraId="3D2097A1" w14:textId="77777777" w:rsidR="00787509" w:rsidRDefault="00787509" w:rsidP="004E67D0">
      <w:pPr>
        <w:jc w:val="left"/>
        <w:rPr>
          <w:rFonts w:ascii="Arial" w:hAnsi="Arial"/>
          <w:b/>
        </w:rPr>
        <w:sectPr w:rsidR="00787509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6592963D" w14:textId="31E2E2E2" w:rsidR="00787509" w:rsidRPr="004932A4" w:rsidRDefault="003C42C7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A2E14">
            <w:rPr>
              <w:szCs w:val="32"/>
            </w:rPr>
            <w:t>CPCCBC4006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6EED7034" w:rsidR="00787509" w:rsidRDefault="003C42C7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AA2E14">
            <w:rPr>
              <w:szCs w:val="32"/>
            </w:rPr>
            <w:t>Select, procure and store construction materials for building and construction projects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5F5C12" w:rsidRDefault="00787509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83594111" w:edGrp="everyone"/>
            <w:permEnd w:id="483594111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6B5E4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6B5E4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6B5E46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1976EC93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114084" w:rsidRPr="00BA4D9F" w14:paraId="7E8DB665" w14:textId="77777777" w:rsidTr="002D4E16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4BE2B3E" w14:textId="77777777" w:rsidR="00114084" w:rsidRPr="00750D30" w:rsidRDefault="00114084" w:rsidP="002D4E16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114084" w:rsidRPr="00BA4D9F" w14:paraId="416017AE" w14:textId="77777777" w:rsidTr="002D4E16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9B4ED5" w14:textId="77777777" w:rsidR="00114084" w:rsidRPr="00DE303D" w:rsidRDefault="00114084" w:rsidP="002D4E16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6A2C0AE2" w14:textId="77777777" w:rsidR="00114084" w:rsidRPr="00DE303D" w:rsidRDefault="00114084" w:rsidP="00114084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36AA6136" w14:textId="77777777" w:rsidR="00114084" w:rsidRPr="00750D30" w:rsidRDefault="00114084" w:rsidP="00114084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114084" w:rsidRPr="00FE6500" w14:paraId="2B52A8FA" w14:textId="77777777" w:rsidTr="002D4E16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79377E" w14:textId="77777777" w:rsidR="00114084" w:rsidRPr="00FE6500" w:rsidRDefault="00114084" w:rsidP="002D4E1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342319350" w:edGrp="everyone"/>
            <w:permEnd w:id="1342319350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</w:p>
    <w:p w14:paraId="2D7C5B02" w14:textId="77777777" w:rsidR="00920F6C" w:rsidRPr="00BE22CD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9281" w:type="dxa"/>
        <w:tblInd w:w="-131" w:type="dxa"/>
        <w:shd w:val="clear" w:color="auto" w:fill="F7CAAC"/>
        <w:tblLook w:val="04A0" w:firstRow="1" w:lastRow="0" w:firstColumn="1" w:lastColumn="0" w:noHBand="0" w:noVBand="1"/>
      </w:tblPr>
      <w:tblGrid>
        <w:gridCol w:w="9281"/>
      </w:tblGrid>
      <w:tr w:rsidR="00920F6C" w:rsidRPr="00DD1A2A" w14:paraId="4B93E20A" w14:textId="77777777" w:rsidTr="00920F6C">
        <w:tc>
          <w:tcPr>
            <w:tcW w:w="9281" w:type="dxa"/>
            <w:shd w:val="clear" w:color="auto" w:fill="232F84"/>
          </w:tcPr>
          <w:p w14:paraId="16BC2994" w14:textId="77777777" w:rsidR="00920F6C" w:rsidRPr="00DD1A2A" w:rsidRDefault="00920F6C" w:rsidP="00114084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39" w:name="_Ref35349341"/>
          </w:p>
        </w:tc>
        <w:bookmarkEnd w:id="39"/>
      </w:tr>
      <w:tr w:rsidR="00920F6C" w:rsidRPr="00AA2E14" w14:paraId="1A944E38" w14:textId="77777777" w:rsidTr="00920F6C">
        <w:tc>
          <w:tcPr>
            <w:tcW w:w="9281" w:type="dxa"/>
            <w:shd w:val="clear" w:color="auto" w:fill="A1D7E1"/>
          </w:tcPr>
          <w:p w14:paraId="20D73F33" w14:textId="31955E3A" w:rsidR="007C5875" w:rsidRDefault="007C5875" w:rsidP="007C5875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Research each of the following materials and respond to the following:</w:t>
            </w:r>
          </w:p>
          <w:p w14:paraId="0E3BFF51" w14:textId="4F2070FF" w:rsidR="007C5875" w:rsidRPr="007C5875" w:rsidRDefault="007C5875" w:rsidP="00114084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2"/>
              </w:rPr>
            </w:pPr>
            <w:r w:rsidRPr="007C5875">
              <w:rPr>
                <w:rFonts w:ascii="Arial" w:hAnsi="Arial" w:cs="Arial"/>
                <w:sz w:val="22"/>
              </w:rPr>
              <w:t>Identify one</w:t>
            </w:r>
            <w:r>
              <w:rPr>
                <w:rFonts w:ascii="Arial" w:hAnsi="Arial" w:cs="Arial"/>
                <w:sz w:val="22"/>
              </w:rPr>
              <w:t xml:space="preserve"> (1)</w:t>
            </w:r>
            <w:r w:rsidRPr="007C5875">
              <w:rPr>
                <w:rFonts w:ascii="Arial" w:hAnsi="Arial" w:cs="Arial"/>
                <w:sz w:val="22"/>
              </w:rPr>
              <w:t xml:space="preserve"> property of each building material</w:t>
            </w:r>
            <w:r>
              <w:rPr>
                <w:rFonts w:ascii="Arial" w:hAnsi="Arial" w:cs="Arial"/>
                <w:sz w:val="22"/>
              </w:rPr>
              <w:t>.</w:t>
            </w:r>
          </w:p>
          <w:p w14:paraId="53541196" w14:textId="0A43FBE9" w:rsidR="007C5875" w:rsidRPr="007C5875" w:rsidRDefault="007C5875" w:rsidP="00114084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2"/>
              </w:rPr>
            </w:pPr>
            <w:r w:rsidRPr="007C5875">
              <w:rPr>
                <w:rFonts w:ascii="Arial" w:hAnsi="Arial" w:cs="Arial"/>
                <w:sz w:val="22"/>
              </w:rPr>
              <w:t>Briefly explain the application of the building material</w:t>
            </w:r>
            <w:r>
              <w:rPr>
                <w:rFonts w:ascii="Arial" w:hAnsi="Arial" w:cs="Arial"/>
                <w:sz w:val="22"/>
              </w:rPr>
              <w:t>.</w:t>
            </w:r>
          </w:p>
          <w:p w14:paraId="57A2C60A" w14:textId="7B9207B9" w:rsidR="00920F6C" w:rsidRPr="00AA2E14" w:rsidRDefault="007C5875" w:rsidP="00114084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 w:rsidRPr="007C5875">
              <w:rPr>
                <w:rFonts w:ascii="Arial" w:hAnsi="Arial" w:cs="Arial"/>
                <w:sz w:val="22"/>
              </w:rPr>
              <w:t>Identify one</w:t>
            </w:r>
            <w:r w:rsidR="00772E80">
              <w:rPr>
                <w:rFonts w:ascii="Arial" w:hAnsi="Arial" w:cs="Arial"/>
                <w:sz w:val="22"/>
              </w:rPr>
              <w:t xml:space="preserve"> (1)</w:t>
            </w:r>
            <w:r w:rsidRPr="007C5875">
              <w:rPr>
                <w:rFonts w:ascii="Arial" w:hAnsi="Arial" w:cs="Arial"/>
                <w:sz w:val="22"/>
              </w:rPr>
              <w:t xml:space="preserve"> limitation of the building material</w:t>
            </w:r>
            <w:r>
              <w:rPr>
                <w:rFonts w:ascii="Arial" w:hAnsi="Arial" w:cs="Arial"/>
                <w:sz w:val="22"/>
              </w:rPr>
              <w:t>.</w:t>
            </w:r>
          </w:p>
        </w:tc>
      </w:tr>
    </w:tbl>
    <w:p w14:paraId="28B247E7" w14:textId="77777777" w:rsidR="00772E80" w:rsidRDefault="00772E80" w:rsidP="00920F6C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</w:p>
    <w:p w14:paraId="468972FD" w14:textId="2442909B" w:rsidR="00920F6C" w:rsidRPr="007C5875" w:rsidRDefault="007C5875" w:rsidP="00920F6C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 w:rsidRPr="007C5875">
        <w:rPr>
          <w:rFonts w:ascii="Arial" w:eastAsia="Calibri" w:hAnsi="Arial" w:cs="Arial"/>
          <w:b/>
          <w:bCs/>
          <w:sz w:val="22"/>
          <w:szCs w:val="22"/>
        </w:rPr>
        <w:t>Cement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20F6C" w:rsidRPr="00AA2E14" w14:paraId="1DA6B544" w14:textId="77777777" w:rsidTr="009100AE">
        <w:tc>
          <w:tcPr>
            <w:tcW w:w="9016" w:type="dxa"/>
            <w:shd w:val="clear" w:color="auto" w:fill="D9D9D9"/>
          </w:tcPr>
          <w:p w14:paraId="19CB0C61" w14:textId="132A2725" w:rsidR="00920F6C" w:rsidRPr="007C5875" w:rsidRDefault="007C5875" w:rsidP="00114084">
            <w:pPr>
              <w:pStyle w:val="ListParagraph"/>
              <w:keepNext/>
              <w:numPr>
                <w:ilvl w:val="0"/>
                <w:numId w:val="25"/>
              </w:numPr>
              <w:ind w:left="308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Property of the material</w:t>
            </w:r>
            <w:r w:rsidR="00772E80">
              <w:rPr>
                <w:rFonts w:ascii="Arial" w:hAnsi="Arial" w:cs="Arial"/>
                <w:b/>
                <w:sz w:val="22"/>
              </w:rPr>
              <w:t>.</w:t>
            </w:r>
          </w:p>
        </w:tc>
      </w:tr>
      <w:tr w:rsidR="00920F6C" w:rsidRPr="00114084" w14:paraId="548924B0" w14:textId="77777777" w:rsidTr="0070457C">
        <w:trPr>
          <w:trHeight w:val="1928"/>
        </w:trPr>
        <w:tc>
          <w:tcPr>
            <w:tcW w:w="9016" w:type="dxa"/>
          </w:tcPr>
          <w:p w14:paraId="6D258C6D" w14:textId="2DDBE3FB" w:rsidR="00920F6C" w:rsidRPr="00114084" w:rsidRDefault="00920F6C" w:rsidP="00114084">
            <w:pPr>
              <w:rPr>
                <w:rFonts w:ascii="Arial" w:hAnsi="Arial" w:cs="Arial"/>
                <w:sz w:val="22"/>
              </w:rPr>
            </w:pPr>
            <w:permStart w:id="1840251032" w:edGrp="everyone"/>
            <w:permEnd w:id="1840251032"/>
          </w:p>
        </w:tc>
      </w:tr>
      <w:tr w:rsidR="00920F6C" w:rsidRPr="00AA2E14" w14:paraId="46219CF7" w14:textId="77777777" w:rsidTr="009100AE">
        <w:tc>
          <w:tcPr>
            <w:tcW w:w="9016" w:type="dxa"/>
            <w:shd w:val="clear" w:color="auto" w:fill="D9D9D9"/>
          </w:tcPr>
          <w:p w14:paraId="2C514DC7" w14:textId="2F9A4639" w:rsidR="00920F6C" w:rsidRPr="007C5875" w:rsidRDefault="007C5875" w:rsidP="00114084">
            <w:pPr>
              <w:pStyle w:val="ListParagraph"/>
              <w:keepNext/>
              <w:numPr>
                <w:ilvl w:val="0"/>
                <w:numId w:val="25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Application of the material</w:t>
            </w:r>
            <w:r w:rsidR="00772E80">
              <w:rPr>
                <w:rFonts w:ascii="Arial" w:hAnsi="Arial" w:cs="Arial"/>
                <w:b/>
                <w:sz w:val="22"/>
              </w:rPr>
              <w:t>.</w:t>
            </w:r>
          </w:p>
        </w:tc>
      </w:tr>
      <w:tr w:rsidR="00920F6C" w:rsidRPr="00114084" w14:paraId="7E011A3B" w14:textId="77777777" w:rsidTr="0070457C">
        <w:trPr>
          <w:trHeight w:val="1814"/>
        </w:trPr>
        <w:tc>
          <w:tcPr>
            <w:tcW w:w="9016" w:type="dxa"/>
          </w:tcPr>
          <w:p w14:paraId="495FDF2A" w14:textId="77777777" w:rsidR="00920F6C" w:rsidRPr="00114084" w:rsidRDefault="00920F6C" w:rsidP="00114084">
            <w:pPr>
              <w:rPr>
                <w:rFonts w:ascii="Arial" w:hAnsi="Arial" w:cs="Arial"/>
                <w:sz w:val="22"/>
              </w:rPr>
            </w:pPr>
            <w:permStart w:id="1654612073" w:edGrp="everyone"/>
            <w:permEnd w:id="1654612073"/>
          </w:p>
        </w:tc>
      </w:tr>
      <w:tr w:rsidR="00920F6C" w:rsidRPr="00AA2E14" w14:paraId="561BF7CE" w14:textId="77777777" w:rsidTr="00CA744B">
        <w:trPr>
          <w:trHeight w:val="382"/>
        </w:trPr>
        <w:tc>
          <w:tcPr>
            <w:tcW w:w="9016" w:type="dxa"/>
            <w:shd w:val="clear" w:color="auto" w:fill="D9D9D9" w:themeFill="background1" w:themeFillShade="D9"/>
          </w:tcPr>
          <w:p w14:paraId="0B5850AF" w14:textId="08B7E55F" w:rsidR="00920F6C" w:rsidRPr="007C5875" w:rsidRDefault="00920F6C" w:rsidP="00114084">
            <w:pPr>
              <w:pStyle w:val="ListParagraph"/>
              <w:keepNext/>
              <w:numPr>
                <w:ilvl w:val="0"/>
                <w:numId w:val="25"/>
              </w:numPr>
              <w:ind w:left="308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7C5875">
              <w:rPr>
                <w:rFonts w:ascii="Arial" w:hAnsi="Arial" w:cs="Arial"/>
                <w:b/>
                <w:bCs/>
                <w:iCs/>
                <w:sz w:val="22"/>
              </w:rPr>
              <w:t>Li</w:t>
            </w:r>
            <w:r w:rsidR="00772E80">
              <w:rPr>
                <w:rFonts w:ascii="Arial" w:hAnsi="Arial" w:cs="Arial"/>
                <w:b/>
                <w:bCs/>
                <w:iCs/>
                <w:sz w:val="22"/>
              </w:rPr>
              <w:t>mitation of the material.</w:t>
            </w:r>
          </w:p>
        </w:tc>
      </w:tr>
      <w:tr w:rsidR="00CA744B" w:rsidRPr="00114084" w14:paraId="5669B49F" w14:textId="77777777" w:rsidTr="00CA744B">
        <w:trPr>
          <w:trHeight w:val="1814"/>
        </w:trPr>
        <w:tc>
          <w:tcPr>
            <w:tcW w:w="9016" w:type="dxa"/>
          </w:tcPr>
          <w:p w14:paraId="64D18F0C" w14:textId="67C5E7CD" w:rsidR="00CA744B" w:rsidRPr="00114084" w:rsidRDefault="00CA744B" w:rsidP="00114084">
            <w:pPr>
              <w:keepNext/>
              <w:ind w:left="-52"/>
              <w:rPr>
                <w:rFonts w:ascii="Arial" w:hAnsi="Arial" w:cs="Arial"/>
                <w:sz w:val="22"/>
              </w:rPr>
            </w:pPr>
            <w:permStart w:id="166686433" w:edGrp="everyone"/>
            <w:permEnd w:id="166686433"/>
          </w:p>
        </w:tc>
      </w:tr>
    </w:tbl>
    <w:p w14:paraId="22FA9198" w14:textId="56C112C4" w:rsidR="00920F6C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p w14:paraId="2364488D" w14:textId="3EC9AA3E" w:rsidR="00772E80" w:rsidRDefault="00772E80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br w:type="page"/>
      </w:r>
    </w:p>
    <w:p w14:paraId="593FFDBF" w14:textId="6BEC92AD" w:rsidR="00772E80" w:rsidRPr="007C5875" w:rsidRDefault="00772E80" w:rsidP="00772E80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 w:rsidRPr="007C5875">
        <w:rPr>
          <w:rFonts w:ascii="Arial" w:eastAsia="Calibri" w:hAnsi="Arial" w:cs="Arial"/>
          <w:b/>
          <w:bCs/>
          <w:sz w:val="22"/>
          <w:szCs w:val="22"/>
        </w:rPr>
        <w:lastRenderedPageBreak/>
        <w:t>Ce</w:t>
      </w:r>
      <w:r>
        <w:rPr>
          <w:rFonts w:ascii="Arial" w:eastAsia="Calibri" w:hAnsi="Arial" w:cs="Arial"/>
          <w:b/>
          <w:bCs/>
          <w:sz w:val="22"/>
          <w:szCs w:val="22"/>
        </w:rPr>
        <w:t>ramics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72E80" w:rsidRPr="00AA2E14" w14:paraId="3708E6E3" w14:textId="77777777" w:rsidTr="00F725BE">
        <w:tc>
          <w:tcPr>
            <w:tcW w:w="9016" w:type="dxa"/>
            <w:shd w:val="clear" w:color="auto" w:fill="D9D9D9"/>
          </w:tcPr>
          <w:p w14:paraId="06F66EE4" w14:textId="77777777" w:rsidR="00772E80" w:rsidRPr="007C5875" w:rsidRDefault="00772E80" w:rsidP="00114084">
            <w:pPr>
              <w:pStyle w:val="ListParagraph"/>
              <w:keepNext/>
              <w:numPr>
                <w:ilvl w:val="0"/>
                <w:numId w:val="26"/>
              </w:numPr>
              <w:ind w:left="308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Property of the material.</w:t>
            </w:r>
          </w:p>
        </w:tc>
      </w:tr>
      <w:tr w:rsidR="00772E80" w:rsidRPr="00114084" w14:paraId="6C1B9A5E" w14:textId="77777777" w:rsidTr="0070457C">
        <w:trPr>
          <w:trHeight w:val="1814"/>
        </w:trPr>
        <w:tc>
          <w:tcPr>
            <w:tcW w:w="9016" w:type="dxa"/>
          </w:tcPr>
          <w:p w14:paraId="78CD03E7" w14:textId="2E5A9896" w:rsidR="00772E80" w:rsidRPr="00114084" w:rsidRDefault="00772E80" w:rsidP="00114084">
            <w:pPr>
              <w:rPr>
                <w:rFonts w:ascii="Arial" w:hAnsi="Arial" w:cs="Arial"/>
                <w:sz w:val="22"/>
              </w:rPr>
            </w:pPr>
            <w:permStart w:id="2108116686" w:edGrp="everyone"/>
            <w:permEnd w:id="2108116686"/>
          </w:p>
        </w:tc>
      </w:tr>
      <w:tr w:rsidR="00772E80" w:rsidRPr="00AA2E14" w14:paraId="2142BA11" w14:textId="77777777" w:rsidTr="00F725BE">
        <w:tc>
          <w:tcPr>
            <w:tcW w:w="9016" w:type="dxa"/>
            <w:shd w:val="clear" w:color="auto" w:fill="D9D9D9"/>
          </w:tcPr>
          <w:p w14:paraId="79FE0640" w14:textId="77777777" w:rsidR="00772E80" w:rsidRPr="007C5875" w:rsidRDefault="00772E80" w:rsidP="00114084">
            <w:pPr>
              <w:pStyle w:val="ListParagraph"/>
              <w:keepNext/>
              <w:numPr>
                <w:ilvl w:val="0"/>
                <w:numId w:val="26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Application of the material.</w:t>
            </w:r>
          </w:p>
        </w:tc>
      </w:tr>
      <w:tr w:rsidR="00772E80" w:rsidRPr="00114084" w14:paraId="4E5081EF" w14:textId="77777777" w:rsidTr="00F725BE">
        <w:trPr>
          <w:trHeight w:val="1701"/>
        </w:trPr>
        <w:tc>
          <w:tcPr>
            <w:tcW w:w="9016" w:type="dxa"/>
          </w:tcPr>
          <w:p w14:paraId="5AC83971" w14:textId="77777777" w:rsidR="00772E80" w:rsidRPr="00114084" w:rsidRDefault="00772E80" w:rsidP="00114084">
            <w:pPr>
              <w:rPr>
                <w:rFonts w:ascii="Arial" w:hAnsi="Arial" w:cs="Arial"/>
                <w:sz w:val="22"/>
              </w:rPr>
            </w:pPr>
            <w:permStart w:id="80494065" w:edGrp="everyone"/>
            <w:permEnd w:id="80494065"/>
          </w:p>
        </w:tc>
      </w:tr>
      <w:tr w:rsidR="00772E80" w:rsidRPr="00AA2E14" w14:paraId="63EF0EFC" w14:textId="77777777" w:rsidTr="00F725BE">
        <w:tc>
          <w:tcPr>
            <w:tcW w:w="9016" w:type="dxa"/>
            <w:shd w:val="clear" w:color="auto" w:fill="D9D9D9" w:themeFill="background1" w:themeFillShade="D9"/>
          </w:tcPr>
          <w:p w14:paraId="01959E85" w14:textId="77777777" w:rsidR="00772E80" w:rsidRPr="007C5875" w:rsidRDefault="00772E80" w:rsidP="00114084">
            <w:pPr>
              <w:pStyle w:val="ListParagraph"/>
              <w:keepNext/>
              <w:numPr>
                <w:ilvl w:val="0"/>
                <w:numId w:val="26"/>
              </w:numPr>
              <w:ind w:left="308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7C5875">
              <w:rPr>
                <w:rFonts w:ascii="Arial" w:hAnsi="Arial" w:cs="Arial"/>
                <w:b/>
                <w:bCs/>
                <w:iCs/>
                <w:sz w:val="22"/>
              </w:rPr>
              <w:t>Li</w:t>
            </w:r>
            <w:r>
              <w:rPr>
                <w:rFonts w:ascii="Arial" w:hAnsi="Arial" w:cs="Arial"/>
                <w:b/>
                <w:bCs/>
                <w:iCs/>
                <w:sz w:val="22"/>
              </w:rPr>
              <w:t>mitation of the material.</w:t>
            </w:r>
          </w:p>
        </w:tc>
      </w:tr>
      <w:tr w:rsidR="00143DED" w:rsidRPr="00114084" w14:paraId="5230A2A5" w14:textId="77777777" w:rsidTr="0070457C">
        <w:trPr>
          <w:trHeight w:val="1928"/>
        </w:trPr>
        <w:tc>
          <w:tcPr>
            <w:tcW w:w="9016" w:type="dxa"/>
          </w:tcPr>
          <w:p w14:paraId="6953E2CC" w14:textId="649C88A8" w:rsidR="00143DED" w:rsidRPr="00114084" w:rsidRDefault="00143DED" w:rsidP="00114084">
            <w:pPr>
              <w:keepNext/>
              <w:ind w:left="-52"/>
              <w:rPr>
                <w:rFonts w:ascii="Arial" w:hAnsi="Arial" w:cs="Arial"/>
                <w:sz w:val="22"/>
              </w:rPr>
            </w:pPr>
            <w:permStart w:id="898248134" w:edGrp="everyone"/>
            <w:permEnd w:id="898248134"/>
          </w:p>
        </w:tc>
      </w:tr>
    </w:tbl>
    <w:p w14:paraId="72C1F750" w14:textId="77777777" w:rsidR="00772E80" w:rsidRPr="00AA2E14" w:rsidRDefault="00772E80" w:rsidP="00772E80">
      <w:pPr>
        <w:jc w:val="left"/>
        <w:rPr>
          <w:rFonts w:ascii="Arial" w:eastAsia="Calibri" w:hAnsi="Arial" w:cs="Arial"/>
          <w:sz w:val="22"/>
          <w:szCs w:val="22"/>
        </w:rPr>
      </w:pPr>
    </w:p>
    <w:p w14:paraId="271D3B93" w14:textId="7BD9E3FE" w:rsidR="00772E80" w:rsidRPr="007C5875" w:rsidRDefault="00772E80" w:rsidP="00772E80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 w:rsidRPr="007C5875">
        <w:rPr>
          <w:rFonts w:ascii="Arial" w:eastAsia="Calibri" w:hAnsi="Arial" w:cs="Arial"/>
          <w:b/>
          <w:bCs/>
          <w:sz w:val="22"/>
          <w:szCs w:val="22"/>
        </w:rPr>
        <w:t>C</w:t>
      </w:r>
      <w:r>
        <w:rPr>
          <w:rFonts w:ascii="Arial" w:eastAsia="Calibri" w:hAnsi="Arial" w:cs="Arial"/>
          <w:b/>
          <w:bCs/>
          <w:sz w:val="22"/>
          <w:szCs w:val="22"/>
        </w:rPr>
        <w:t>oncrete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72E80" w:rsidRPr="00AA2E14" w14:paraId="73680F2B" w14:textId="77777777" w:rsidTr="00F725BE">
        <w:tc>
          <w:tcPr>
            <w:tcW w:w="9016" w:type="dxa"/>
            <w:shd w:val="clear" w:color="auto" w:fill="D9D9D9"/>
          </w:tcPr>
          <w:p w14:paraId="27834E85" w14:textId="77777777" w:rsidR="00772E80" w:rsidRPr="007C5875" w:rsidRDefault="00772E80" w:rsidP="00114084">
            <w:pPr>
              <w:pStyle w:val="ListParagraph"/>
              <w:keepNext/>
              <w:numPr>
                <w:ilvl w:val="0"/>
                <w:numId w:val="27"/>
              </w:numPr>
              <w:ind w:left="308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Property of the material.</w:t>
            </w:r>
          </w:p>
        </w:tc>
      </w:tr>
      <w:tr w:rsidR="00772E80" w:rsidRPr="00114084" w14:paraId="6AE4C417" w14:textId="77777777" w:rsidTr="0070457C">
        <w:trPr>
          <w:trHeight w:val="1814"/>
        </w:trPr>
        <w:tc>
          <w:tcPr>
            <w:tcW w:w="9016" w:type="dxa"/>
          </w:tcPr>
          <w:p w14:paraId="3712E4EA" w14:textId="643390E3" w:rsidR="00772E80" w:rsidRPr="00114084" w:rsidRDefault="00772E80" w:rsidP="00114084">
            <w:pPr>
              <w:rPr>
                <w:rFonts w:ascii="Arial" w:hAnsi="Arial" w:cs="Arial"/>
                <w:sz w:val="22"/>
              </w:rPr>
            </w:pPr>
            <w:permStart w:id="163993365" w:edGrp="everyone"/>
            <w:permEnd w:id="163993365"/>
          </w:p>
        </w:tc>
      </w:tr>
      <w:tr w:rsidR="00772E80" w:rsidRPr="00AA2E14" w14:paraId="6C7C8E99" w14:textId="77777777" w:rsidTr="00F725BE">
        <w:tc>
          <w:tcPr>
            <w:tcW w:w="9016" w:type="dxa"/>
            <w:shd w:val="clear" w:color="auto" w:fill="D9D9D9"/>
          </w:tcPr>
          <w:p w14:paraId="65439373" w14:textId="77777777" w:rsidR="00772E80" w:rsidRPr="007C5875" w:rsidRDefault="00772E80" w:rsidP="00114084">
            <w:pPr>
              <w:pStyle w:val="ListParagraph"/>
              <w:keepNext/>
              <w:numPr>
                <w:ilvl w:val="0"/>
                <w:numId w:val="27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Application of the material.</w:t>
            </w:r>
          </w:p>
        </w:tc>
      </w:tr>
      <w:tr w:rsidR="00772E80" w:rsidRPr="00114084" w14:paraId="6BC20B17" w14:textId="77777777" w:rsidTr="00F725BE">
        <w:trPr>
          <w:trHeight w:val="1701"/>
        </w:trPr>
        <w:tc>
          <w:tcPr>
            <w:tcW w:w="9016" w:type="dxa"/>
          </w:tcPr>
          <w:p w14:paraId="5D7850D6" w14:textId="294A37F9" w:rsidR="00772E80" w:rsidRPr="00114084" w:rsidRDefault="00772E80" w:rsidP="00114084">
            <w:pPr>
              <w:rPr>
                <w:rFonts w:ascii="Arial" w:hAnsi="Arial" w:cs="Arial"/>
                <w:sz w:val="22"/>
              </w:rPr>
            </w:pPr>
            <w:permStart w:id="414327119" w:edGrp="everyone"/>
            <w:permEnd w:id="414327119"/>
          </w:p>
        </w:tc>
      </w:tr>
      <w:tr w:rsidR="00772E80" w:rsidRPr="00AA2E14" w14:paraId="71B28197" w14:textId="77777777" w:rsidTr="00F725BE">
        <w:tc>
          <w:tcPr>
            <w:tcW w:w="9016" w:type="dxa"/>
            <w:shd w:val="clear" w:color="auto" w:fill="D9D9D9" w:themeFill="background1" w:themeFillShade="D9"/>
          </w:tcPr>
          <w:p w14:paraId="0E30657F" w14:textId="77777777" w:rsidR="00772E80" w:rsidRPr="00772E80" w:rsidRDefault="00772E80" w:rsidP="00114084">
            <w:pPr>
              <w:pStyle w:val="ListParagraph"/>
              <w:keepNext/>
              <w:numPr>
                <w:ilvl w:val="0"/>
                <w:numId w:val="27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 w:rsidRPr="00772E80">
              <w:rPr>
                <w:rFonts w:ascii="Arial" w:hAnsi="Arial" w:cs="Arial"/>
                <w:b/>
                <w:sz w:val="22"/>
              </w:rPr>
              <w:t>Limitation of the material.</w:t>
            </w:r>
          </w:p>
        </w:tc>
      </w:tr>
      <w:tr w:rsidR="00772E80" w:rsidRPr="00114084" w14:paraId="48D27B54" w14:textId="77777777" w:rsidTr="0070457C">
        <w:trPr>
          <w:trHeight w:val="1928"/>
        </w:trPr>
        <w:tc>
          <w:tcPr>
            <w:tcW w:w="9016" w:type="dxa"/>
          </w:tcPr>
          <w:p w14:paraId="7406ED82" w14:textId="1F520754" w:rsidR="00772E80" w:rsidRPr="00114084" w:rsidRDefault="00772E80" w:rsidP="00114084">
            <w:pPr>
              <w:rPr>
                <w:rFonts w:ascii="Arial" w:hAnsi="Arial" w:cs="Arial"/>
                <w:sz w:val="22"/>
              </w:rPr>
            </w:pPr>
            <w:permStart w:id="990844643" w:edGrp="everyone"/>
            <w:permEnd w:id="990844643"/>
          </w:p>
        </w:tc>
      </w:tr>
    </w:tbl>
    <w:p w14:paraId="4DD21CF5" w14:textId="77777777" w:rsidR="00772E80" w:rsidRDefault="00772E80" w:rsidP="00772E80">
      <w:pPr>
        <w:jc w:val="left"/>
        <w:rPr>
          <w:rFonts w:ascii="Arial" w:eastAsia="Calibri" w:hAnsi="Arial" w:cs="Arial"/>
          <w:sz w:val="22"/>
          <w:szCs w:val="22"/>
        </w:rPr>
      </w:pPr>
    </w:p>
    <w:p w14:paraId="280D6113" w14:textId="77777777" w:rsidR="00143DED" w:rsidRDefault="00143DED" w:rsidP="00143DED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br w:type="page"/>
      </w:r>
    </w:p>
    <w:p w14:paraId="2451CDE0" w14:textId="6A7687D2" w:rsidR="00143DED" w:rsidRPr="007C5875" w:rsidRDefault="00143DED" w:rsidP="00143DED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lastRenderedPageBreak/>
        <w:t>Glass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43DED" w:rsidRPr="00AA2E14" w14:paraId="38981879" w14:textId="77777777" w:rsidTr="00F725BE">
        <w:tc>
          <w:tcPr>
            <w:tcW w:w="9016" w:type="dxa"/>
            <w:shd w:val="clear" w:color="auto" w:fill="D9D9D9"/>
          </w:tcPr>
          <w:p w14:paraId="7153D826" w14:textId="77777777" w:rsidR="00143DED" w:rsidRPr="007C5875" w:rsidRDefault="00143DED" w:rsidP="00114084">
            <w:pPr>
              <w:pStyle w:val="ListParagraph"/>
              <w:keepNext/>
              <w:numPr>
                <w:ilvl w:val="0"/>
                <w:numId w:val="28"/>
              </w:numPr>
              <w:ind w:left="308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Property of the material.</w:t>
            </w:r>
          </w:p>
        </w:tc>
      </w:tr>
      <w:tr w:rsidR="00143DED" w:rsidRPr="00114084" w14:paraId="074F2106" w14:textId="77777777" w:rsidTr="0070457C">
        <w:trPr>
          <w:trHeight w:val="1871"/>
        </w:trPr>
        <w:tc>
          <w:tcPr>
            <w:tcW w:w="9016" w:type="dxa"/>
          </w:tcPr>
          <w:p w14:paraId="69980044" w14:textId="161F7422" w:rsidR="00143DED" w:rsidRPr="00114084" w:rsidRDefault="00143DED" w:rsidP="00114084">
            <w:pPr>
              <w:rPr>
                <w:rFonts w:ascii="Arial" w:hAnsi="Arial" w:cs="Arial"/>
                <w:sz w:val="22"/>
              </w:rPr>
            </w:pPr>
            <w:permStart w:id="506610072" w:edGrp="everyone"/>
            <w:permEnd w:id="506610072"/>
          </w:p>
        </w:tc>
      </w:tr>
      <w:tr w:rsidR="00143DED" w:rsidRPr="00AA2E14" w14:paraId="3CE58A36" w14:textId="77777777" w:rsidTr="00F725BE">
        <w:tc>
          <w:tcPr>
            <w:tcW w:w="9016" w:type="dxa"/>
            <w:shd w:val="clear" w:color="auto" w:fill="D9D9D9"/>
          </w:tcPr>
          <w:p w14:paraId="01B2A160" w14:textId="77777777" w:rsidR="00143DED" w:rsidRPr="007C5875" w:rsidRDefault="00143DED" w:rsidP="00114084">
            <w:pPr>
              <w:pStyle w:val="ListParagraph"/>
              <w:keepNext/>
              <w:numPr>
                <w:ilvl w:val="0"/>
                <w:numId w:val="28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Application of the material.</w:t>
            </w:r>
          </w:p>
        </w:tc>
      </w:tr>
      <w:tr w:rsidR="00143DED" w:rsidRPr="00114084" w14:paraId="7E09ABEA" w14:textId="77777777" w:rsidTr="00F725BE">
        <w:trPr>
          <w:trHeight w:val="1701"/>
        </w:trPr>
        <w:tc>
          <w:tcPr>
            <w:tcW w:w="9016" w:type="dxa"/>
          </w:tcPr>
          <w:p w14:paraId="487650E1" w14:textId="77777777" w:rsidR="00143DED" w:rsidRPr="00114084" w:rsidRDefault="00143DED" w:rsidP="00114084">
            <w:pPr>
              <w:rPr>
                <w:rFonts w:ascii="Arial" w:hAnsi="Arial" w:cs="Arial"/>
                <w:sz w:val="22"/>
              </w:rPr>
            </w:pPr>
            <w:permStart w:id="250088571" w:edGrp="everyone"/>
            <w:permEnd w:id="250088571"/>
          </w:p>
        </w:tc>
      </w:tr>
      <w:tr w:rsidR="00143DED" w:rsidRPr="00AA2E14" w14:paraId="4B0FC2FD" w14:textId="77777777" w:rsidTr="00F725BE">
        <w:tc>
          <w:tcPr>
            <w:tcW w:w="9016" w:type="dxa"/>
            <w:shd w:val="clear" w:color="auto" w:fill="D9D9D9" w:themeFill="background1" w:themeFillShade="D9"/>
          </w:tcPr>
          <w:p w14:paraId="54152A97" w14:textId="77777777" w:rsidR="00143DED" w:rsidRPr="007C5875" w:rsidRDefault="00143DED" w:rsidP="00114084">
            <w:pPr>
              <w:pStyle w:val="ListParagraph"/>
              <w:keepNext/>
              <w:numPr>
                <w:ilvl w:val="0"/>
                <w:numId w:val="28"/>
              </w:numPr>
              <w:ind w:left="308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7C5875">
              <w:rPr>
                <w:rFonts w:ascii="Arial" w:hAnsi="Arial" w:cs="Arial"/>
                <w:b/>
                <w:bCs/>
                <w:iCs/>
                <w:sz w:val="22"/>
              </w:rPr>
              <w:t>Li</w:t>
            </w:r>
            <w:r>
              <w:rPr>
                <w:rFonts w:ascii="Arial" w:hAnsi="Arial" w:cs="Arial"/>
                <w:b/>
                <w:bCs/>
                <w:iCs/>
                <w:sz w:val="22"/>
              </w:rPr>
              <w:t>mitation of the material.</w:t>
            </w:r>
          </w:p>
        </w:tc>
      </w:tr>
      <w:tr w:rsidR="00143DED" w:rsidRPr="00114084" w14:paraId="0CF6229B" w14:textId="77777777" w:rsidTr="0070457C">
        <w:trPr>
          <w:trHeight w:val="1871"/>
        </w:trPr>
        <w:tc>
          <w:tcPr>
            <w:tcW w:w="9016" w:type="dxa"/>
          </w:tcPr>
          <w:p w14:paraId="1E0A51F0" w14:textId="4FB70C13" w:rsidR="00143DED" w:rsidRPr="00114084" w:rsidRDefault="00143DED" w:rsidP="00114084">
            <w:pPr>
              <w:keepNext/>
              <w:ind w:left="-52"/>
              <w:rPr>
                <w:rFonts w:ascii="Arial" w:hAnsi="Arial" w:cs="Arial"/>
                <w:sz w:val="22"/>
              </w:rPr>
            </w:pPr>
            <w:permStart w:id="1400378010" w:edGrp="everyone"/>
            <w:permEnd w:id="1400378010"/>
          </w:p>
        </w:tc>
      </w:tr>
    </w:tbl>
    <w:p w14:paraId="599A538C" w14:textId="77777777" w:rsidR="00143DED" w:rsidRPr="00AA2E14" w:rsidRDefault="00143DED" w:rsidP="00143DED">
      <w:pPr>
        <w:jc w:val="left"/>
        <w:rPr>
          <w:rFonts w:ascii="Arial" w:eastAsia="Calibri" w:hAnsi="Arial" w:cs="Arial"/>
          <w:sz w:val="22"/>
          <w:szCs w:val="22"/>
        </w:rPr>
      </w:pPr>
    </w:p>
    <w:p w14:paraId="10840764" w14:textId="465DFAB6" w:rsidR="00143DED" w:rsidRPr="007C5875" w:rsidRDefault="00143DED" w:rsidP="00143DED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Plaster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43DED" w:rsidRPr="00AA2E14" w14:paraId="3ABDDA5C" w14:textId="77777777" w:rsidTr="00F725BE">
        <w:tc>
          <w:tcPr>
            <w:tcW w:w="9016" w:type="dxa"/>
            <w:shd w:val="clear" w:color="auto" w:fill="D9D9D9"/>
          </w:tcPr>
          <w:p w14:paraId="341C3F87" w14:textId="77777777" w:rsidR="00143DED" w:rsidRPr="007C5875" w:rsidRDefault="00143DED" w:rsidP="00114084">
            <w:pPr>
              <w:pStyle w:val="ListParagraph"/>
              <w:keepNext/>
              <w:numPr>
                <w:ilvl w:val="0"/>
                <w:numId w:val="29"/>
              </w:numPr>
              <w:ind w:left="308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Property of the material.</w:t>
            </w:r>
          </w:p>
        </w:tc>
      </w:tr>
      <w:tr w:rsidR="00143DED" w:rsidRPr="00114084" w14:paraId="34422076" w14:textId="77777777" w:rsidTr="0070457C">
        <w:trPr>
          <w:trHeight w:val="1871"/>
        </w:trPr>
        <w:tc>
          <w:tcPr>
            <w:tcW w:w="9016" w:type="dxa"/>
          </w:tcPr>
          <w:p w14:paraId="317D7018" w14:textId="3C5718EF" w:rsidR="00143DED" w:rsidRPr="00114084" w:rsidRDefault="00143DED" w:rsidP="00114084">
            <w:pPr>
              <w:rPr>
                <w:rFonts w:ascii="Arial" w:hAnsi="Arial" w:cs="Arial"/>
                <w:sz w:val="22"/>
              </w:rPr>
            </w:pPr>
            <w:permStart w:id="1131248152" w:edGrp="everyone"/>
            <w:permEnd w:id="1131248152"/>
          </w:p>
        </w:tc>
      </w:tr>
      <w:tr w:rsidR="00143DED" w:rsidRPr="00AA2E14" w14:paraId="3542AD37" w14:textId="77777777" w:rsidTr="00F725BE">
        <w:tc>
          <w:tcPr>
            <w:tcW w:w="9016" w:type="dxa"/>
            <w:shd w:val="clear" w:color="auto" w:fill="D9D9D9"/>
          </w:tcPr>
          <w:p w14:paraId="67E41D3D" w14:textId="77777777" w:rsidR="00143DED" w:rsidRPr="007C5875" w:rsidRDefault="00143DED" w:rsidP="00114084">
            <w:pPr>
              <w:pStyle w:val="ListParagraph"/>
              <w:keepNext/>
              <w:numPr>
                <w:ilvl w:val="0"/>
                <w:numId w:val="29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Application of the material.</w:t>
            </w:r>
          </w:p>
        </w:tc>
      </w:tr>
      <w:tr w:rsidR="00143DED" w:rsidRPr="00114084" w14:paraId="2E02801D" w14:textId="77777777" w:rsidTr="00F725BE">
        <w:trPr>
          <w:trHeight w:val="1701"/>
        </w:trPr>
        <w:tc>
          <w:tcPr>
            <w:tcW w:w="9016" w:type="dxa"/>
          </w:tcPr>
          <w:p w14:paraId="59FBDAB7" w14:textId="74644F1B" w:rsidR="00143DED" w:rsidRPr="00114084" w:rsidRDefault="00143DED" w:rsidP="00114084">
            <w:pPr>
              <w:rPr>
                <w:rFonts w:ascii="Arial" w:hAnsi="Arial" w:cs="Arial"/>
                <w:sz w:val="22"/>
              </w:rPr>
            </w:pPr>
            <w:permStart w:id="1026322340" w:edGrp="everyone"/>
            <w:permEnd w:id="1026322340"/>
          </w:p>
        </w:tc>
      </w:tr>
      <w:tr w:rsidR="00143DED" w:rsidRPr="00AA2E14" w14:paraId="746293E2" w14:textId="77777777" w:rsidTr="00F725BE">
        <w:tc>
          <w:tcPr>
            <w:tcW w:w="9016" w:type="dxa"/>
            <w:shd w:val="clear" w:color="auto" w:fill="D9D9D9" w:themeFill="background1" w:themeFillShade="D9"/>
          </w:tcPr>
          <w:p w14:paraId="30F9A603" w14:textId="77777777" w:rsidR="00143DED" w:rsidRPr="00772E80" w:rsidRDefault="00143DED" w:rsidP="00114084">
            <w:pPr>
              <w:pStyle w:val="ListParagraph"/>
              <w:keepNext/>
              <w:numPr>
                <w:ilvl w:val="0"/>
                <w:numId w:val="29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 w:rsidRPr="00772E80">
              <w:rPr>
                <w:rFonts w:ascii="Arial" w:hAnsi="Arial" w:cs="Arial"/>
                <w:b/>
                <w:sz w:val="22"/>
              </w:rPr>
              <w:t>Limitation of the material.</w:t>
            </w:r>
          </w:p>
        </w:tc>
      </w:tr>
      <w:tr w:rsidR="00143DED" w:rsidRPr="00114084" w14:paraId="1B5CFAF9" w14:textId="77777777" w:rsidTr="0070457C">
        <w:trPr>
          <w:trHeight w:val="1871"/>
        </w:trPr>
        <w:tc>
          <w:tcPr>
            <w:tcW w:w="9016" w:type="dxa"/>
          </w:tcPr>
          <w:p w14:paraId="2CA39A23" w14:textId="473BA72F" w:rsidR="00143DED" w:rsidRPr="00114084" w:rsidRDefault="00143DED" w:rsidP="00114084">
            <w:pPr>
              <w:rPr>
                <w:rFonts w:ascii="Arial" w:hAnsi="Arial" w:cs="Arial"/>
                <w:sz w:val="22"/>
              </w:rPr>
            </w:pPr>
            <w:permStart w:id="592541457" w:edGrp="everyone"/>
            <w:permEnd w:id="592541457"/>
          </w:p>
        </w:tc>
      </w:tr>
    </w:tbl>
    <w:p w14:paraId="5914D628" w14:textId="77777777" w:rsidR="00143DED" w:rsidRDefault="00143DED" w:rsidP="00143DED">
      <w:pPr>
        <w:jc w:val="left"/>
        <w:rPr>
          <w:rFonts w:ascii="Arial" w:eastAsia="Calibri" w:hAnsi="Arial" w:cs="Arial"/>
          <w:sz w:val="22"/>
          <w:szCs w:val="22"/>
        </w:rPr>
      </w:pPr>
    </w:p>
    <w:p w14:paraId="0486D0D2" w14:textId="77777777" w:rsidR="00143DED" w:rsidRDefault="00143DED" w:rsidP="00143DED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br w:type="page"/>
      </w:r>
    </w:p>
    <w:p w14:paraId="4305B7B8" w14:textId="4D1B8F18" w:rsidR="00143DED" w:rsidRPr="007C5875" w:rsidRDefault="00143DED" w:rsidP="00143DED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lastRenderedPageBreak/>
        <w:t>Portland cement mortar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43DED" w:rsidRPr="00AA2E14" w14:paraId="595657AB" w14:textId="77777777" w:rsidTr="00F725BE">
        <w:tc>
          <w:tcPr>
            <w:tcW w:w="9016" w:type="dxa"/>
            <w:shd w:val="clear" w:color="auto" w:fill="D9D9D9"/>
          </w:tcPr>
          <w:p w14:paraId="4D65E6DC" w14:textId="77777777" w:rsidR="00143DED" w:rsidRPr="007C5875" w:rsidRDefault="00143DED" w:rsidP="00114084">
            <w:pPr>
              <w:pStyle w:val="ListParagraph"/>
              <w:keepNext/>
              <w:numPr>
                <w:ilvl w:val="0"/>
                <w:numId w:val="30"/>
              </w:numPr>
              <w:ind w:left="308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Property of the material.</w:t>
            </w:r>
          </w:p>
        </w:tc>
      </w:tr>
      <w:tr w:rsidR="00143DED" w:rsidRPr="00114084" w14:paraId="4A9EC19B" w14:textId="77777777" w:rsidTr="0070457C">
        <w:trPr>
          <w:trHeight w:val="1928"/>
        </w:trPr>
        <w:tc>
          <w:tcPr>
            <w:tcW w:w="9016" w:type="dxa"/>
          </w:tcPr>
          <w:p w14:paraId="0F0B96A4" w14:textId="568990F6" w:rsidR="00143DED" w:rsidRPr="00114084" w:rsidRDefault="00143DED" w:rsidP="00114084">
            <w:pPr>
              <w:rPr>
                <w:rFonts w:ascii="Arial" w:hAnsi="Arial" w:cs="Arial"/>
                <w:sz w:val="22"/>
              </w:rPr>
            </w:pPr>
            <w:permStart w:id="1812292583" w:edGrp="everyone"/>
            <w:permEnd w:id="1812292583"/>
          </w:p>
        </w:tc>
      </w:tr>
      <w:tr w:rsidR="00143DED" w:rsidRPr="00AA2E14" w14:paraId="1EC393E6" w14:textId="77777777" w:rsidTr="00F725BE">
        <w:tc>
          <w:tcPr>
            <w:tcW w:w="9016" w:type="dxa"/>
            <w:shd w:val="clear" w:color="auto" w:fill="D9D9D9"/>
          </w:tcPr>
          <w:p w14:paraId="477641B5" w14:textId="77777777" w:rsidR="00143DED" w:rsidRPr="007C5875" w:rsidRDefault="00143DED" w:rsidP="00114084">
            <w:pPr>
              <w:pStyle w:val="ListParagraph"/>
              <w:keepNext/>
              <w:numPr>
                <w:ilvl w:val="0"/>
                <w:numId w:val="30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Application of the material.</w:t>
            </w:r>
          </w:p>
        </w:tc>
      </w:tr>
      <w:tr w:rsidR="00143DED" w:rsidRPr="00114084" w14:paraId="0632A546" w14:textId="77777777" w:rsidTr="00F725BE">
        <w:trPr>
          <w:trHeight w:val="1701"/>
        </w:trPr>
        <w:tc>
          <w:tcPr>
            <w:tcW w:w="9016" w:type="dxa"/>
          </w:tcPr>
          <w:p w14:paraId="35151E28" w14:textId="77777777" w:rsidR="00143DED" w:rsidRPr="00114084" w:rsidRDefault="00143DED" w:rsidP="00114084">
            <w:pPr>
              <w:rPr>
                <w:rFonts w:ascii="Arial" w:hAnsi="Arial" w:cs="Arial"/>
                <w:sz w:val="22"/>
              </w:rPr>
            </w:pPr>
            <w:permStart w:id="1158090063" w:edGrp="everyone"/>
            <w:permEnd w:id="1158090063"/>
          </w:p>
        </w:tc>
      </w:tr>
      <w:tr w:rsidR="00143DED" w:rsidRPr="00AA2E14" w14:paraId="3FF49718" w14:textId="77777777" w:rsidTr="00F725BE">
        <w:tc>
          <w:tcPr>
            <w:tcW w:w="9016" w:type="dxa"/>
            <w:shd w:val="clear" w:color="auto" w:fill="D9D9D9" w:themeFill="background1" w:themeFillShade="D9"/>
          </w:tcPr>
          <w:p w14:paraId="5FFB1F82" w14:textId="77777777" w:rsidR="00143DED" w:rsidRPr="007C5875" w:rsidRDefault="00143DED" w:rsidP="00114084">
            <w:pPr>
              <w:pStyle w:val="ListParagraph"/>
              <w:keepNext/>
              <w:numPr>
                <w:ilvl w:val="0"/>
                <w:numId w:val="30"/>
              </w:numPr>
              <w:ind w:left="308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7C5875">
              <w:rPr>
                <w:rFonts w:ascii="Arial" w:hAnsi="Arial" w:cs="Arial"/>
                <w:b/>
                <w:bCs/>
                <w:iCs/>
                <w:sz w:val="22"/>
              </w:rPr>
              <w:t>Li</w:t>
            </w:r>
            <w:r>
              <w:rPr>
                <w:rFonts w:ascii="Arial" w:hAnsi="Arial" w:cs="Arial"/>
                <w:b/>
                <w:bCs/>
                <w:iCs/>
                <w:sz w:val="22"/>
              </w:rPr>
              <w:t>mitation of the material.</w:t>
            </w:r>
          </w:p>
        </w:tc>
      </w:tr>
      <w:tr w:rsidR="00143DED" w:rsidRPr="00114084" w14:paraId="730AEFE5" w14:textId="77777777" w:rsidTr="0070457C">
        <w:trPr>
          <w:trHeight w:val="1928"/>
        </w:trPr>
        <w:tc>
          <w:tcPr>
            <w:tcW w:w="9016" w:type="dxa"/>
          </w:tcPr>
          <w:p w14:paraId="31D5D2F6" w14:textId="768B13DE" w:rsidR="00143DED" w:rsidRPr="00114084" w:rsidRDefault="00143DED" w:rsidP="00114084">
            <w:pPr>
              <w:keepNext/>
              <w:ind w:left="-52"/>
              <w:rPr>
                <w:rFonts w:ascii="Arial" w:hAnsi="Arial" w:cs="Arial"/>
                <w:sz w:val="22"/>
              </w:rPr>
            </w:pPr>
            <w:permStart w:id="2025548326" w:edGrp="everyone"/>
            <w:permEnd w:id="2025548326"/>
          </w:p>
        </w:tc>
      </w:tr>
    </w:tbl>
    <w:p w14:paraId="05A21DCE" w14:textId="77777777" w:rsidR="00143DED" w:rsidRPr="00AA2E14" w:rsidRDefault="00143DED" w:rsidP="00143DED">
      <w:pPr>
        <w:jc w:val="left"/>
        <w:rPr>
          <w:rFonts w:ascii="Arial" w:eastAsia="Calibri" w:hAnsi="Arial" w:cs="Arial"/>
          <w:sz w:val="22"/>
          <w:szCs w:val="22"/>
        </w:rPr>
      </w:pPr>
    </w:p>
    <w:p w14:paraId="375E13D2" w14:textId="507D5309" w:rsidR="00143DED" w:rsidRPr="007C5875" w:rsidRDefault="0070457C" w:rsidP="00143DED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Lime</w:t>
      </w:r>
      <w:r w:rsidR="00143DED">
        <w:rPr>
          <w:rFonts w:ascii="Arial" w:eastAsia="Calibri" w:hAnsi="Arial" w:cs="Arial"/>
          <w:b/>
          <w:bCs/>
          <w:sz w:val="22"/>
          <w:szCs w:val="22"/>
        </w:rPr>
        <w:t xml:space="preserve"> mortar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43DED" w:rsidRPr="00AA2E14" w14:paraId="2610B19F" w14:textId="77777777" w:rsidTr="00F725BE">
        <w:tc>
          <w:tcPr>
            <w:tcW w:w="9016" w:type="dxa"/>
            <w:shd w:val="clear" w:color="auto" w:fill="D9D9D9"/>
          </w:tcPr>
          <w:p w14:paraId="2F2B2AAB" w14:textId="77777777" w:rsidR="00143DED" w:rsidRPr="007C5875" w:rsidRDefault="00143DED" w:rsidP="00114084">
            <w:pPr>
              <w:pStyle w:val="ListParagraph"/>
              <w:keepNext/>
              <w:numPr>
                <w:ilvl w:val="0"/>
                <w:numId w:val="31"/>
              </w:numPr>
              <w:ind w:left="308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Property of the material.</w:t>
            </w:r>
          </w:p>
        </w:tc>
      </w:tr>
      <w:tr w:rsidR="00143DED" w:rsidRPr="00114084" w14:paraId="51CBADF4" w14:textId="77777777" w:rsidTr="0070457C">
        <w:trPr>
          <w:trHeight w:val="1928"/>
        </w:trPr>
        <w:tc>
          <w:tcPr>
            <w:tcW w:w="9016" w:type="dxa"/>
          </w:tcPr>
          <w:p w14:paraId="14F68EA9" w14:textId="50861812" w:rsidR="00143DED" w:rsidRPr="00114084" w:rsidRDefault="00143DED" w:rsidP="00114084">
            <w:pPr>
              <w:rPr>
                <w:rFonts w:ascii="Arial" w:hAnsi="Arial" w:cs="Arial"/>
                <w:sz w:val="22"/>
              </w:rPr>
            </w:pPr>
            <w:permStart w:id="804224126" w:edGrp="everyone"/>
            <w:permEnd w:id="804224126"/>
          </w:p>
        </w:tc>
      </w:tr>
      <w:tr w:rsidR="00143DED" w:rsidRPr="00AA2E14" w14:paraId="7D9AAA08" w14:textId="77777777" w:rsidTr="00F725BE">
        <w:tc>
          <w:tcPr>
            <w:tcW w:w="9016" w:type="dxa"/>
            <w:shd w:val="clear" w:color="auto" w:fill="D9D9D9"/>
          </w:tcPr>
          <w:p w14:paraId="0DDD4B33" w14:textId="77777777" w:rsidR="00143DED" w:rsidRPr="007C5875" w:rsidRDefault="00143DED" w:rsidP="00114084">
            <w:pPr>
              <w:pStyle w:val="ListParagraph"/>
              <w:keepNext/>
              <w:numPr>
                <w:ilvl w:val="0"/>
                <w:numId w:val="31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Application of the material.</w:t>
            </w:r>
          </w:p>
        </w:tc>
      </w:tr>
      <w:tr w:rsidR="00143DED" w:rsidRPr="00114084" w14:paraId="2E4CE9E4" w14:textId="77777777" w:rsidTr="00F725BE">
        <w:trPr>
          <w:trHeight w:val="1701"/>
        </w:trPr>
        <w:tc>
          <w:tcPr>
            <w:tcW w:w="9016" w:type="dxa"/>
          </w:tcPr>
          <w:p w14:paraId="3179F230" w14:textId="43563E16" w:rsidR="00143DED" w:rsidRPr="00114084" w:rsidRDefault="00143DED" w:rsidP="00114084">
            <w:pPr>
              <w:rPr>
                <w:rFonts w:ascii="Arial" w:hAnsi="Arial" w:cs="Arial"/>
                <w:sz w:val="22"/>
              </w:rPr>
            </w:pPr>
            <w:permStart w:id="1363035859" w:edGrp="everyone"/>
            <w:permEnd w:id="1363035859"/>
          </w:p>
        </w:tc>
      </w:tr>
      <w:tr w:rsidR="00143DED" w:rsidRPr="00AA2E14" w14:paraId="6A80AD3D" w14:textId="77777777" w:rsidTr="00F725BE">
        <w:tc>
          <w:tcPr>
            <w:tcW w:w="9016" w:type="dxa"/>
            <w:shd w:val="clear" w:color="auto" w:fill="D9D9D9" w:themeFill="background1" w:themeFillShade="D9"/>
          </w:tcPr>
          <w:p w14:paraId="57B58A1F" w14:textId="77777777" w:rsidR="00143DED" w:rsidRPr="00772E80" w:rsidRDefault="00143DED" w:rsidP="00114084">
            <w:pPr>
              <w:pStyle w:val="ListParagraph"/>
              <w:keepNext/>
              <w:numPr>
                <w:ilvl w:val="0"/>
                <w:numId w:val="31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 w:rsidRPr="00772E80">
              <w:rPr>
                <w:rFonts w:ascii="Arial" w:hAnsi="Arial" w:cs="Arial"/>
                <w:b/>
                <w:sz w:val="22"/>
              </w:rPr>
              <w:t>Limitation of the material.</w:t>
            </w:r>
          </w:p>
        </w:tc>
      </w:tr>
      <w:tr w:rsidR="00143DED" w:rsidRPr="00114084" w14:paraId="62EE5CAD" w14:textId="77777777" w:rsidTr="0070457C">
        <w:trPr>
          <w:trHeight w:val="1928"/>
        </w:trPr>
        <w:tc>
          <w:tcPr>
            <w:tcW w:w="9016" w:type="dxa"/>
          </w:tcPr>
          <w:p w14:paraId="572288FE" w14:textId="5E9899C6" w:rsidR="00143DED" w:rsidRPr="00114084" w:rsidRDefault="00143DED" w:rsidP="00114084">
            <w:pPr>
              <w:rPr>
                <w:rFonts w:ascii="Arial" w:hAnsi="Arial" w:cs="Arial"/>
                <w:sz w:val="22"/>
              </w:rPr>
            </w:pPr>
            <w:permStart w:id="1135871664" w:edGrp="everyone"/>
            <w:permEnd w:id="1135871664"/>
          </w:p>
        </w:tc>
      </w:tr>
    </w:tbl>
    <w:p w14:paraId="34C8FD25" w14:textId="77777777" w:rsidR="0070457C" w:rsidRDefault="0070457C" w:rsidP="0070457C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br w:type="page"/>
      </w:r>
    </w:p>
    <w:p w14:paraId="1DA4393A" w14:textId="257E6FFD" w:rsidR="0070457C" w:rsidRPr="007C5875" w:rsidRDefault="0070457C" w:rsidP="0070457C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lastRenderedPageBreak/>
        <w:t>Paint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0457C" w:rsidRPr="00AA2E14" w14:paraId="2E0EF021" w14:textId="77777777" w:rsidTr="00F725BE">
        <w:tc>
          <w:tcPr>
            <w:tcW w:w="9016" w:type="dxa"/>
            <w:shd w:val="clear" w:color="auto" w:fill="D9D9D9"/>
          </w:tcPr>
          <w:p w14:paraId="4034362B" w14:textId="77777777" w:rsidR="0070457C" w:rsidRPr="007C5875" w:rsidRDefault="0070457C" w:rsidP="00114084">
            <w:pPr>
              <w:pStyle w:val="ListParagraph"/>
              <w:keepNext/>
              <w:numPr>
                <w:ilvl w:val="0"/>
                <w:numId w:val="32"/>
              </w:numPr>
              <w:ind w:left="308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Property of the material.</w:t>
            </w:r>
          </w:p>
        </w:tc>
      </w:tr>
      <w:tr w:rsidR="0070457C" w:rsidRPr="00114084" w14:paraId="657C8284" w14:textId="77777777" w:rsidTr="003D0259">
        <w:trPr>
          <w:trHeight w:val="1871"/>
        </w:trPr>
        <w:tc>
          <w:tcPr>
            <w:tcW w:w="9016" w:type="dxa"/>
          </w:tcPr>
          <w:p w14:paraId="445E01EC" w14:textId="1A5E3330" w:rsidR="0070457C" w:rsidRPr="00114084" w:rsidRDefault="0070457C" w:rsidP="00114084">
            <w:pPr>
              <w:rPr>
                <w:rFonts w:ascii="Arial" w:hAnsi="Arial" w:cs="Arial"/>
                <w:sz w:val="22"/>
              </w:rPr>
            </w:pPr>
            <w:permStart w:id="851399299" w:edGrp="everyone"/>
            <w:permEnd w:id="851399299"/>
          </w:p>
        </w:tc>
      </w:tr>
      <w:tr w:rsidR="0070457C" w:rsidRPr="00AA2E14" w14:paraId="6A2B83F0" w14:textId="77777777" w:rsidTr="00F725BE">
        <w:tc>
          <w:tcPr>
            <w:tcW w:w="9016" w:type="dxa"/>
            <w:shd w:val="clear" w:color="auto" w:fill="D9D9D9"/>
          </w:tcPr>
          <w:p w14:paraId="74A7F33E" w14:textId="77777777" w:rsidR="0070457C" w:rsidRPr="007C5875" w:rsidRDefault="0070457C" w:rsidP="00114084">
            <w:pPr>
              <w:pStyle w:val="ListParagraph"/>
              <w:keepNext/>
              <w:numPr>
                <w:ilvl w:val="0"/>
                <w:numId w:val="32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Application of the material.</w:t>
            </w:r>
          </w:p>
        </w:tc>
      </w:tr>
      <w:tr w:rsidR="0070457C" w:rsidRPr="00114084" w14:paraId="569B28D0" w14:textId="77777777" w:rsidTr="00251405">
        <w:trPr>
          <w:trHeight w:val="1587"/>
        </w:trPr>
        <w:tc>
          <w:tcPr>
            <w:tcW w:w="9016" w:type="dxa"/>
          </w:tcPr>
          <w:p w14:paraId="75CD0DE6" w14:textId="77777777" w:rsidR="0070457C" w:rsidRPr="00114084" w:rsidRDefault="0070457C" w:rsidP="00114084">
            <w:pPr>
              <w:rPr>
                <w:rFonts w:ascii="Arial" w:hAnsi="Arial" w:cs="Arial"/>
                <w:sz w:val="22"/>
              </w:rPr>
            </w:pPr>
            <w:permStart w:id="2027830415" w:edGrp="everyone"/>
            <w:permEnd w:id="2027830415"/>
          </w:p>
        </w:tc>
      </w:tr>
      <w:tr w:rsidR="0070457C" w:rsidRPr="00AA2E14" w14:paraId="6A4616A7" w14:textId="77777777" w:rsidTr="00F725BE">
        <w:tc>
          <w:tcPr>
            <w:tcW w:w="9016" w:type="dxa"/>
            <w:shd w:val="clear" w:color="auto" w:fill="D9D9D9" w:themeFill="background1" w:themeFillShade="D9"/>
          </w:tcPr>
          <w:p w14:paraId="1979A1EF" w14:textId="77777777" w:rsidR="0070457C" w:rsidRPr="007C5875" w:rsidRDefault="0070457C" w:rsidP="00114084">
            <w:pPr>
              <w:pStyle w:val="ListParagraph"/>
              <w:keepNext/>
              <w:numPr>
                <w:ilvl w:val="0"/>
                <w:numId w:val="32"/>
              </w:numPr>
              <w:ind w:left="308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7C5875">
              <w:rPr>
                <w:rFonts w:ascii="Arial" w:hAnsi="Arial" w:cs="Arial"/>
                <w:b/>
                <w:bCs/>
                <w:iCs/>
                <w:sz w:val="22"/>
              </w:rPr>
              <w:t>Li</w:t>
            </w:r>
            <w:r>
              <w:rPr>
                <w:rFonts w:ascii="Arial" w:hAnsi="Arial" w:cs="Arial"/>
                <w:b/>
                <w:bCs/>
                <w:iCs/>
                <w:sz w:val="22"/>
              </w:rPr>
              <w:t>mitation of the material.</w:t>
            </w:r>
          </w:p>
        </w:tc>
      </w:tr>
      <w:tr w:rsidR="0070457C" w:rsidRPr="00114084" w14:paraId="380B6EAE" w14:textId="77777777" w:rsidTr="00251405">
        <w:trPr>
          <w:trHeight w:val="1644"/>
        </w:trPr>
        <w:tc>
          <w:tcPr>
            <w:tcW w:w="9016" w:type="dxa"/>
          </w:tcPr>
          <w:p w14:paraId="7CD2A4DB" w14:textId="4E99CE12" w:rsidR="0070457C" w:rsidRPr="00114084" w:rsidRDefault="0070457C" w:rsidP="00114084">
            <w:pPr>
              <w:keepNext/>
              <w:ind w:left="-52"/>
              <w:rPr>
                <w:rFonts w:ascii="Arial" w:hAnsi="Arial" w:cs="Arial"/>
                <w:sz w:val="22"/>
              </w:rPr>
            </w:pPr>
            <w:permStart w:id="732838446" w:edGrp="everyone"/>
            <w:permEnd w:id="732838446"/>
          </w:p>
        </w:tc>
      </w:tr>
    </w:tbl>
    <w:p w14:paraId="29A1CC46" w14:textId="77777777" w:rsidR="0070457C" w:rsidRPr="00AA2E14" w:rsidRDefault="0070457C" w:rsidP="0070457C">
      <w:pPr>
        <w:jc w:val="left"/>
        <w:rPr>
          <w:rFonts w:ascii="Arial" w:eastAsia="Calibri" w:hAnsi="Arial" w:cs="Arial"/>
          <w:sz w:val="22"/>
          <w:szCs w:val="22"/>
        </w:rPr>
      </w:pPr>
    </w:p>
    <w:p w14:paraId="3F2662B6" w14:textId="3E828FD2" w:rsidR="0070457C" w:rsidRPr="007C5875" w:rsidRDefault="0070457C" w:rsidP="0070457C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Epoxy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0457C" w:rsidRPr="00AA2E14" w14:paraId="74D09536" w14:textId="77777777" w:rsidTr="00F725BE">
        <w:tc>
          <w:tcPr>
            <w:tcW w:w="9016" w:type="dxa"/>
            <w:shd w:val="clear" w:color="auto" w:fill="D9D9D9"/>
          </w:tcPr>
          <w:p w14:paraId="3EA5AC52" w14:textId="77777777" w:rsidR="0070457C" w:rsidRPr="007C5875" w:rsidRDefault="0070457C" w:rsidP="00114084">
            <w:pPr>
              <w:pStyle w:val="ListParagraph"/>
              <w:keepNext/>
              <w:numPr>
                <w:ilvl w:val="0"/>
                <w:numId w:val="33"/>
              </w:numPr>
              <w:ind w:left="308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Property of the material.</w:t>
            </w:r>
          </w:p>
        </w:tc>
      </w:tr>
      <w:tr w:rsidR="0070457C" w:rsidRPr="00114084" w14:paraId="5AE1FC53" w14:textId="77777777" w:rsidTr="00251405">
        <w:trPr>
          <w:trHeight w:val="1701"/>
        </w:trPr>
        <w:tc>
          <w:tcPr>
            <w:tcW w:w="9016" w:type="dxa"/>
          </w:tcPr>
          <w:p w14:paraId="594583E6" w14:textId="7D83727C" w:rsidR="0070457C" w:rsidRPr="00114084" w:rsidRDefault="0070457C" w:rsidP="00114084">
            <w:pPr>
              <w:rPr>
                <w:rFonts w:ascii="Arial" w:hAnsi="Arial" w:cs="Arial"/>
                <w:sz w:val="22"/>
              </w:rPr>
            </w:pPr>
            <w:permStart w:id="1327591039" w:edGrp="everyone"/>
            <w:permEnd w:id="1327591039"/>
          </w:p>
        </w:tc>
      </w:tr>
      <w:tr w:rsidR="0070457C" w:rsidRPr="00AA2E14" w14:paraId="6B4B9C17" w14:textId="77777777" w:rsidTr="00F725BE">
        <w:tc>
          <w:tcPr>
            <w:tcW w:w="9016" w:type="dxa"/>
            <w:shd w:val="clear" w:color="auto" w:fill="D9D9D9"/>
          </w:tcPr>
          <w:p w14:paraId="2A99D9F7" w14:textId="77777777" w:rsidR="0070457C" w:rsidRPr="007C5875" w:rsidRDefault="0070457C" w:rsidP="00114084">
            <w:pPr>
              <w:pStyle w:val="ListParagraph"/>
              <w:keepNext/>
              <w:numPr>
                <w:ilvl w:val="0"/>
                <w:numId w:val="33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Application of the material.</w:t>
            </w:r>
          </w:p>
        </w:tc>
      </w:tr>
      <w:tr w:rsidR="0070457C" w:rsidRPr="00114084" w14:paraId="51837475" w14:textId="77777777" w:rsidTr="00251405">
        <w:trPr>
          <w:trHeight w:val="1587"/>
        </w:trPr>
        <w:tc>
          <w:tcPr>
            <w:tcW w:w="9016" w:type="dxa"/>
          </w:tcPr>
          <w:p w14:paraId="4EB00382" w14:textId="36CBF91B" w:rsidR="0070457C" w:rsidRPr="00114084" w:rsidRDefault="0070457C" w:rsidP="00114084">
            <w:pPr>
              <w:rPr>
                <w:rFonts w:ascii="Arial" w:hAnsi="Arial" w:cs="Arial"/>
                <w:sz w:val="22"/>
              </w:rPr>
            </w:pPr>
            <w:permStart w:id="733500952" w:edGrp="everyone"/>
            <w:permEnd w:id="733500952"/>
          </w:p>
        </w:tc>
      </w:tr>
      <w:tr w:rsidR="0070457C" w:rsidRPr="00AA2E14" w14:paraId="114A46FB" w14:textId="77777777" w:rsidTr="00F725BE">
        <w:tc>
          <w:tcPr>
            <w:tcW w:w="9016" w:type="dxa"/>
            <w:shd w:val="clear" w:color="auto" w:fill="D9D9D9" w:themeFill="background1" w:themeFillShade="D9"/>
          </w:tcPr>
          <w:p w14:paraId="3B178B5D" w14:textId="77777777" w:rsidR="0070457C" w:rsidRPr="00772E80" w:rsidRDefault="0070457C" w:rsidP="00114084">
            <w:pPr>
              <w:pStyle w:val="ListParagraph"/>
              <w:keepNext/>
              <w:numPr>
                <w:ilvl w:val="0"/>
                <w:numId w:val="33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 w:rsidRPr="00772E80">
              <w:rPr>
                <w:rFonts w:ascii="Arial" w:hAnsi="Arial" w:cs="Arial"/>
                <w:b/>
                <w:sz w:val="22"/>
              </w:rPr>
              <w:t>Limitation of the material.</w:t>
            </w:r>
          </w:p>
        </w:tc>
      </w:tr>
      <w:tr w:rsidR="0070457C" w:rsidRPr="00114084" w14:paraId="5E6D9C79" w14:textId="77777777" w:rsidTr="00251405">
        <w:trPr>
          <w:trHeight w:val="1644"/>
        </w:trPr>
        <w:tc>
          <w:tcPr>
            <w:tcW w:w="9016" w:type="dxa"/>
          </w:tcPr>
          <w:p w14:paraId="306CF130" w14:textId="4A20569A" w:rsidR="0070457C" w:rsidRPr="00114084" w:rsidRDefault="0070457C" w:rsidP="00114084">
            <w:pPr>
              <w:rPr>
                <w:rFonts w:ascii="Arial" w:hAnsi="Arial" w:cs="Arial"/>
                <w:sz w:val="22"/>
              </w:rPr>
            </w:pPr>
            <w:permStart w:id="891554023" w:edGrp="everyone"/>
            <w:permEnd w:id="891554023"/>
          </w:p>
        </w:tc>
      </w:tr>
    </w:tbl>
    <w:p w14:paraId="44A0EB35" w14:textId="77777777" w:rsidR="00251405" w:rsidRPr="00830749" w:rsidRDefault="00251405" w:rsidP="0025140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251405" w:rsidRPr="00830749" w14:paraId="0435F951" w14:textId="77777777" w:rsidTr="006B5035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6C6C3435" w14:textId="77777777" w:rsidR="00251405" w:rsidRPr="001C4084" w:rsidRDefault="00251405" w:rsidP="00F725B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0E1BBAEF" w14:textId="34B75C9D" w:rsidR="00251405" w:rsidRPr="001C4084" w:rsidRDefault="00251405" w:rsidP="00F725B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71776384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8DF2908" w14:textId="77777777" w:rsidR="00251405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752139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5140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1776384"/>
          </w:p>
        </w:tc>
      </w:tr>
    </w:tbl>
    <w:p w14:paraId="170B6D94" w14:textId="77777777" w:rsidR="00251405" w:rsidRPr="00BE22CD" w:rsidRDefault="0070457C" w:rsidP="00251405">
      <w:pPr>
        <w:jc w:val="left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br w:type="page"/>
      </w:r>
    </w:p>
    <w:tbl>
      <w:tblPr>
        <w:tblStyle w:val="TableGrid1"/>
        <w:tblW w:w="9281" w:type="dxa"/>
        <w:tblInd w:w="-131" w:type="dxa"/>
        <w:shd w:val="clear" w:color="auto" w:fill="F7CAAC"/>
        <w:tblLook w:val="04A0" w:firstRow="1" w:lastRow="0" w:firstColumn="1" w:lastColumn="0" w:noHBand="0" w:noVBand="1"/>
      </w:tblPr>
      <w:tblGrid>
        <w:gridCol w:w="9281"/>
      </w:tblGrid>
      <w:tr w:rsidR="00251405" w:rsidRPr="00DD1A2A" w14:paraId="01A18B48" w14:textId="77777777" w:rsidTr="00F725BE">
        <w:tc>
          <w:tcPr>
            <w:tcW w:w="9281" w:type="dxa"/>
            <w:shd w:val="clear" w:color="auto" w:fill="232F84"/>
          </w:tcPr>
          <w:p w14:paraId="2C778E79" w14:textId="77777777" w:rsidR="00251405" w:rsidRPr="00DD1A2A" w:rsidRDefault="00251405" w:rsidP="00114084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40" w:name="_Ref132367760"/>
          </w:p>
        </w:tc>
        <w:bookmarkEnd w:id="40"/>
      </w:tr>
      <w:tr w:rsidR="00251405" w:rsidRPr="00AA2E14" w14:paraId="70218038" w14:textId="77777777" w:rsidTr="00F725BE">
        <w:tc>
          <w:tcPr>
            <w:tcW w:w="9281" w:type="dxa"/>
            <w:shd w:val="clear" w:color="auto" w:fill="A1D7E1"/>
          </w:tcPr>
          <w:p w14:paraId="2D68FC09" w14:textId="1A54467E" w:rsidR="00251405" w:rsidRDefault="00251405" w:rsidP="00F725BE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Research each of the following building products and respond to the following:</w:t>
            </w:r>
          </w:p>
          <w:p w14:paraId="2F99A58F" w14:textId="0E8E81D5" w:rsidR="00251405" w:rsidRPr="007C5875" w:rsidRDefault="00251405" w:rsidP="00114084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22"/>
              </w:rPr>
            </w:pPr>
            <w:r w:rsidRPr="007C5875">
              <w:rPr>
                <w:rFonts w:ascii="Arial" w:hAnsi="Arial" w:cs="Arial"/>
                <w:sz w:val="22"/>
              </w:rPr>
              <w:t xml:space="preserve">Identify </w:t>
            </w:r>
            <w:r>
              <w:rPr>
                <w:rFonts w:ascii="Arial" w:hAnsi="Arial" w:cs="Arial"/>
                <w:sz w:val="22"/>
              </w:rPr>
              <w:t>properties</w:t>
            </w:r>
            <w:r w:rsidRPr="007C5875">
              <w:rPr>
                <w:rFonts w:ascii="Arial" w:hAnsi="Arial" w:cs="Arial"/>
                <w:sz w:val="22"/>
              </w:rPr>
              <w:t xml:space="preserve"> of each building material</w:t>
            </w:r>
            <w:r>
              <w:rPr>
                <w:rFonts w:ascii="Arial" w:hAnsi="Arial" w:cs="Arial"/>
                <w:sz w:val="22"/>
              </w:rPr>
              <w:t>.</w:t>
            </w:r>
          </w:p>
          <w:p w14:paraId="34713E72" w14:textId="3768BD1E" w:rsidR="00251405" w:rsidRPr="007C5875" w:rsidRDefault="00251405" w:rsidP="00114084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22"/>
              </w:rPr>
            </w:pPr>
            <w:r w:rsidRPr="007C5875">
              <w:rPr>
                <w:rFonts w:ascii="Arial" w:hAnsi="Arial" w:cs="Arial"/>
                <w:sz w:val="22"/>
              </w:rPr>
              <w:t xml:space="preserve">Briefly explain the application of the building </w:t>
            </w:r>
            <w:r>
              <w:rPr>
                <w:rFonts w:ascii="Arial" w:hAnsi="Arial" w:cs="Arial"/>
                <w:sz w:val="22"/>
              </w:rPr>
              <w:t>product.</w:t>
            </w:r>
            <w:r w:rsidRPr="007C5875">
              <w:rPr>
                <w:rFonts w:ascii="Arial" w:hAnsi="Arial" w:cs="Arial"/>
                <w:sz w:val="22"/>
              </w:rPr>
              <w:t xml:space="preserve"> </w:t>
            </w:r>
          </w:p>
          <w:p w14:paraId="7775754A" w14:textId="783821DB" w:rsidR="00251405" w:rsidRPr="00AA2E14" w:rsidRDefault="00251405" w:rsidP="00114084">
            <w:pPr>
              <w:numPr>
                <w:ilvl w:val="0"/>
                <w:numId w:val="34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 w:rsidRPr="007C5875">
              <w:rPr>
                <w:rFonts w:ascii="Arial" w:hAnsi="Arial" w:cs="Arial"/>
                <w:sz w:val="22"/>
              </w:rPr>
              <w:t>Identify limitation</w:t>
            </w:r>
            <w:r>
              <w:rPr>
                <w:rFonts w:ascii="Arial" w:hAnsi="Arial" w:cs="Arial"/>
                <w:sz w:val="22"/>
              </w:rPr>
              <w:t>s</w:t>
            </w:r>
            <w:r w:rsidRPr="007C5875">
              <w:rPr>
                <w:rFonts w:ascii="Arial" w:hAnsi="Arial" w:cs="Arial"/>
                <w:sz w:val="22"/>
              </w:rPr>
              <w:t xml:space="preserve"> of the </w:t>
            </w:r>
            <w:r w:rsidR="00E3740D">
              <w:rPr>
                <w:rFonts w:ascii="Arial" w:hAnsi="Arial" w:cs="Arial"/>
                <w:sz w:val="22"/>
              </w:rPr>
              <w:t>product</w:t>
            </w:r>
            <w:r>
              <w:rPr>
                <w:rFonts w:ascii="Arial" w:hAnsi="Arial" w:cs="Arial"/>
                <w:sz w:val="22"/>
              </w:rPr>
              <w:t>.</w:t>
            </w:r>
          </w:p>
        </w:tc>
      </w:tr>
    </w:tbl>
    <w:p w14:paraId="5040CEF7" w14:textId="77777777" w:rsidR="00251405" w:rsidRPr="00251405" w:rsidRDefault="00251405" w:rsidP="00251405">
      <w:pPr>
        <w:jc w:val="left"/>
        <w:rPr>
          <w:rFonts w:ascii="Arial" w:eastAsia="Calibri" w:hAnsi="Arial" w:cs="Arial"/>
          <w:b/>
          <w:bCs/>
          <w:sz w:val="18"/>
          <w:szCs w:val="18"/>
        </w:rPr>
      </w:pPr>
    </w:p>
    <w:p w14:paraId="6150C5DA" w14:textId="5993D0AB" w:rsidR="00251405" w:rsidRPr="007C5875" w:rsidRDefault="00251405" w:rsidP="00251405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 w:rsidRPr="00251405">
        <w:rPr>
          <w:rFonts w:ascii="Arial" w:eastAsia="Calibri" w:hAnsi="Arial" w:cs="Arial"/>
          <w:b/>
          <w:bCs/>
          <w:sz w:val="22"/>
          <w:szCs w:val="22"/>
        </w:rPr>
        <w:t>Sawn timber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51405" w:rsidRPr="00AA2E14" w14:paraId="41CF41D4" w14:textId="77777777" w:rsidTr="00F725BE">
        <w:tc>
          <w:tcPr>
            <w:tcW w:w="9016" w:type="dxa"/>
            <w:shd w:val="clear" w:color="auto" w:fill="D9D9D9"/>
          </w:tcPr>
          <w:p w14:paraId="72C31A27" w14:textId="7E619DB5" w:rsidR="00251405" w:rsidRPr="007C5875" w:rsidRDefault="00251405" w:rsidP="00114084">
            <w:pPr>
              <w:pStyle w:val="ListParagraph"/>
              <w:keepNext/>
              <w:numPr>
                <w:ilvl w:val="0"/>
                <w:numId w:val="35"/>
              </w:numPr>
              <w:ind w:left="308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Properties</w:t>
            </w:r>
          </w:p>
        </w:tc>
      </w:tr>
      <w:tr w:rsidR="00251405" w:rsidRPr="00114084" w14:paraId="56022CD2" w14:textId="77777777" w:rsidTr="00251405">
        <w:trPr>
          <w:trHeight w:val="1701"/>
        </w:trPr>
        <w:tc>
          <w:tcPr>
            <w:tcW w:w="9016" w:type="dxa"/>
          </w:tcPr>
          <w:p w14:paraId="798A9EFC" w14:textId="5C59C5E4" w:rsidR="00251405" w:rsidRPr="00114084" w:rsidRDefault="00251405" w:rsidP="00114084">
            <w:pPr>
              <w:rPr>
                <w:rFonts w:ascii="Arial" w:hAnsi="Arial" w:cs="Arial"/>
                <w:sz w:val="22"/>
              </w:rPr>
            </w:pPr>
            <w:permStart w:id="769353792" w:edGrp="everyone"/>
            <w:permEnd w:id="769353792"/>
          </w:p>
        </w:tc>
      </w:tr>
      <w:tr w:rsidR="00251405" w:rsidRPr="00AA2E14" w14:paraId="05E10A25" w14:textId="77777777" w:rsidTr="00F725BE">
        <w:tc>
          <w:tcPr>
            <w:tcW w:w="9016" w:type="dxa"/>
            <w:shd w:val="clear" w:color="auto" w:fill="D9D9D9"/>
          </w:tcPr>
          <w:p w14:paraId="2C7E571F" w14:textId="45EA16F3" w:rsidR="00251405" w:rsidRPr="007C5875" w:rsidRDefault="00251405" w:rsidP="00114084">
            <w:pPr>
              <w:pStyle w:val="ListParagraph"/>
              <w:keepNext/>
              <w:numPr>
                <w:ilvl w:val="0"/>
                <w:numId w:val="35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Application of the product.</w:t>
            </w:r>
          </w:p>
        </w:tc>
      </w:tr>
      <w:tr w:rsidR="00251405" w:rsidRPr="00114084" w14:paraId="4CE652EB" w14:textId="77777777" w:rsidTr="00251405">
        <w:trPr>
          <w:trHeight w:val="1474"/>
        </w:trPr>
        <w:tc>
          <w:tcPr>
            <w:tcW w:w="9016" w:type="dxa"/>
          </w:tcPr>
          <w:p w14:paraId="5EA72293" w14:textId="77777777" w:rsidR="00251405" w:rsidRPr="00114084" w:rsidRDefault="00251405" w:rsidP="00114084">
            <w:pPr>
              <w:rPr>
                <w:rFonts w:ascii="Arial" w:hAnsi="Arial" w:cs="Arial"/>
                <w:sz w:val="22"/>
              </w:rPr>
            </w:pPr>
            <w:permStart w:id="631113638" w:edGrp="everyone"/>
            <w:permEnd w:id="631113638"/>
          </w:p>
        </w:tc>
      </w:tr>
      <w:tr w:rsidR="00251405" w:rsidRPr="00AA2E14" w14:paraId="38828C01" w14:textId="77777777" w:rsidTr="00F725BE">
        <w:tc>
          <w:tcPr>
            <w:tcW w:w="9016" w:type="dxa"/>
            <w:shd w:val="clear" w:color="auto" w:fill="D9D9D9" w:themeFill="background1" w:themeFillShade="D9"/>
          </w:tcPr>
          <w:p w14:paraId="3B07E254" w14:textId="1B5D0AD4" w:rsidR="00251405" w:rsidRPr="007C5875" w:rsidRDefault="00251405" w:rsidP="00114084">
            <w:pPr>
              <w:pStyle w:val="ListParagraph"/>
              <w:keepNext/>
              <w:numPr>
                <w:ilvl w:val="0"/>
                <w:numId w:val="35"/>
              </w:numPr>
              <w:ind w:left="308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7C5875">
              <w:rPr>
                <w:rFonts w:ascii="Arial" w:hAnsi="Arial" w:cs="Arial"/>
                <w:b/>
                <w:bCs/>
                <w:iCs/>
                <w:sz w:val="22"/>
              </w:rPr>
              <w:t>Li</w:t>
            </w:r>
            <w:r>
              <w:rPr>
                <w:rFonts w:ascii="Arial" w:hAnsi="Arial" w:cs="Arial"/>
                <w:b/>
                <w:bCs/>
                <w:iCs/>
                <w:sz w:val="22"/>
              </w:rPr>
              <w:t>mitations.</w:t>
            </w:r>
          </w:p>
        </w:tc>
      </w:tr>
      <w:tr w:rsidR="00CA744B" w:rsidRPr="00114084" w14:paraId="7D26067E" w14:textId="77777777" w:rsidTr="00CA744B">
        <w:trPr>
          <w:trHeight w:val="1701"/>
        </w:trPr>
        <w:tc>
          <w:tcPr>
            <w:tcW w:w="9016" w:type="dxa"/>
          </w:tcPr>
          <w:p w14:paraId="557B7AE2" w14:textId="7B09AC4B" w:rsidR="00CA744B" w:rsidRPr="00114084" w:rsidRDefault="00CA744B" w:rsidP="00114084">
            <w:pPr>
              <w:keepNext/>
              <w:rPr>
                <w:rFonts w:ascii="Arial" w:hAnsi="Arial" w:cs="Arial"/>
                <w:sz w:val="22"/>
              </w:rPr>
            </w:pPr>
            <w:permStart w:id="1122533025" w:edGrp="everyone"/>
            <w:permEnd w:id="1122533025"/>
          </w:p>
        </w:tc>
      </w:tr>
    </w:tbl>
    <w:p w14:paraId="04D571DF" w14:textId="77777777" w:rsidR="00251405" w:rsidRPr="00E3740D" w:rsidRDefault="00251405" w:rsidP="00251405">
      <w:pPr>
        <w:jc w:val="left"/>
        <w:rPr>
          <w:rFonts w:ascii="Arial" w:eastAsia="Calibri" w:hAnsi="Arial" w:cs="Arial"/>
          <w:sz w:val="18"/>
          <w:szCs w:val="18"/>
        </w:rPr>
      </w:pPr>
    </w:p>
    <w:p w14:paraId="5638BAEC" w14:textId="3A178A05" w:rsidR="00251405" w:rsidRPr="007C5875" w:rsidRDefault="00E3740D" w:rsidP="00251405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 w:rsidRPr="00E3740D">
        <w:rPr>
          <w:rFonts w:ascii="Arial" w:eastAsia="Calibri" w:hAnsi="Arial" w:cs="Arial"/>
          <w:b/>
          <w:bCs/>
          <w:sz w:val="22"/>
          <w:szCs w:val="22"/>
        </w:rPr>
        <w:t>‘Massive’ or cross laminated timber (CLT)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51405" w:rsidRPr="00AA2E14" w14:paraId="7F508B30" w14:textId="77777777" w:rsidTr="00F725BE">
        <w:tc>
          <w:tcPr>
            <w:tcW w:w="9016" w:type="dxa"/>
            <w:shd w:val="clear" w:color="auto" w:fill="D9D9D9"/>
          </w:tcPr>
          <w:p w14:paraId="5967D483" w14:textId="6944C586" w:rsidR="00251405" w:rsidRPr="007C5875" w:rsidRDefault="00E3740D" w:rsidP="00114084">
            <w:pPr>
              <w:pStyle w:val="ListParagraph"/>
              <w:keepNext/>
              <w:numPr>
                <w:ilvl w:val="0"/>
                <w:numId w:val="36"/>
              </w:numPr>
              <w:ind w:left="308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Properties</w:t>
            </w:r>
          </w:p>
        </w:tc>
      </w:tr>
      <w:tr w:rsidR="00251405" w:rsidRPr="00114084" w14:paraId="37274D28" w14:textId="77777777" w:rsidTr="00251405">
        <w:trPr>
          <w:trHeight w:val="1701"/>
        </w:trPr>
        <w:tc>
          <w:tcPr>
            <w:tcW w:w="9016" w:type="dxa"/>
          </w:tcPr>
          <w:p w14:paraId="60BC697A" w14:textId="3D23ABBD" w:rsidR="00251405" w:rsidRPr="00114084" w:rsidRDefault="00251405" w:rsidP="00114084">
            <w:pPr>
              <w:rPr>
                <w:rFonts w:ascii="Arial" w:hAnsi="Arial" w:cs="Arial"/>
                <w:sz w:val="22"/>
              </w:rPr>
            </w:pPr>
            <w:permStart w:id="1928423069" w:edGrp="everyone"/>
            <w:permEnd w:id="1928423069"/>
          </w:p>
        </w:tc>
      </w:tr>
      <w:tr w:rsidR="00251405" w:rsidRPr="00AA2E14" w14:paraId="7DCCC851" w14:textId="77777777" w:rsidTr="00F725BE">
        <w:tc>
          <w:tcPr>
            <w:tcW w:w="9016" w:type="dxa"/>
            <w:shd w:val="clear" w:color="auto" w:fill="D9D9D9"/>
          </w:tcPr>
          <w:p w14:paraId="79C7B738" w14:textId="3C2B7D18" w:rsidR="00251405" w:rsidRPr="007C5875" w:rsidRDefault="00251405" w:rsidP="00114084">
            <w:pPr>
              <w:pStyle w:val="ListParagraph"/>
              <w:keepNext/>
              <w:numPr>
                <w:ilvl w:val="0"/>
                <w:numId w:val="36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Application of the</w:t>
            </w:r>
            <w:r w:rsidR="00E3740D">
              <w:rPr>
                <w:rFonts w:ascii="Arial" w:hAnsi="Arial" w:cs="Arial"/>
                <w:b/>
                <w:sz w:val="22"/>
              </w:rPr>
              <w:t xml:space="preserve"> product</w:t>
            </w:r>
            <w:r>
              <w:rPr>
                <w:rFonts w:ascii="Arial" w:hAnsi="Arial" w:cs="Arial"/>
                <w:b/>
                <w:sz w:val="22"/>
              </w:rPr>
              <w:t>.</w:t>
            </w:r>
          </w:p>
        </w:tc>
      </w:tr>
      <w:tr w:rsidR="00251405" w:rsidRPr="00114084" w14:paraId="58ED13A2" w14:textId="77777777" w:rsidTr="00251405">
        <w:trPr>
          <w:trHeight w:val="1474"/>
        </w:trPr>
        <w:tc>
          <w:tcPr>
            <w:tcW w:w="9016" w:type="dxa"/>
          </w:tcPr>
          <w:p w14:paraId="342DB7B3" w14:textId="1C803A1E" w:rsidR="00251405" w:rsidRPr="00114084" w:rsidRDefault="00251405" w:rsidP="00114084">
            <w:pPr>
              <w:rPr>
                <w:rFonts w:ascii="Arial" w:hAnsi="Arial" w:cs="Arial"/>
                <w:sz w:val="22"/>
              </w:rPr>
            </w:pPr>
            <w:permStart w:id="870938252" w:edGrp="everyone"/>
            <w:permEnd w:id="870938252"/>
          </w:p>
        </w:tc>
      </w:tr>
      <w:tr w:rsidR="00251405" w:rsidRPr="00AA2E14" w14:paraId="04D611B4" w14:textId="77777777" w:rsidTr="00F725BE">
        <w:tc>
          <w:tcPr>
            <w:tcW w:w="9016" w:type="dxa"/>
            <w:shd w:val="clear" w:color="auto" w:fill="D9D9D9" w:themeFill="background1" w:themeFillShade="D9"/>
          </w:tcPr>
          <w:p w14:paraId="1A17243E" w14:textId="679FE6A3" w:rsidR="00251405" w:rsidRPr="00772E80" w:rsidRDefault="00251405" w:rsidP="00114084">
            <w:pPr>
              <w:pStyle w:val="ListParagraph"/>
              <w:keepNext/>
              <w:numPr>
                <w:ilvl w:val="0"/>
                <w:numId w:val="36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 w:rsidRPr="00772E80">
              <w:rPr>
                <w:rFonts w:ascii="Arial" w:hAnsi="Arial" w:cs="Arial"/>
                <w:b/>
                <w:sz w:val="22"/>
              </w:rPr>
              <w:t>Limitation</w:t>
            </w:r>
            <w:r w:rsidR="00E3740D">
              <w:rPr>
                <w:rFonts w:ascii="Arial" w:hAnsi="Arial" w:cs="Arial"/>
                <w:b/>
                <w:sz w:val="22"/>
              </w:rPr>
              <w:t>s</w:t>
            </w:r>
            <w:r w:rsidRPr="00772E80">
              <w:rPr>
                <w:rFonts w:ascii="Arial" w:hAnsi="Arial" w:cs="Arial"/>
                <w:b/>
                <w:sz w:val="22"/>
              </w:rPr>
              <w:t>.</w:t>
            </w:r>
          </w:p>
        </w:tc>
      </w:tr>
      <w:tr w:rsidR="00251405" w:rsidRPr="00114084" w14:paraId="010AA981" w14:textId="77777777" w:rsidTr="00251405">
        <w:trPr>
          <w:trHeight w:val="1701"/>
        </w:trPr>
        <w:tc>
          <w:tcPr>
            <w:tcW w:w="9016" w:type="dxa"/>
          </w:tcPr>
          <w:p w14:paraId="27299375" w14:textId="7E425D2C" w:rsidR="00251405" w:rsidRPr="00114084" w:rsidRDefault="00251405" w:rsidP="00114084">
            <w:pPr>
              <w:rPr>
                <w:rFonts w:ascii="Arial" w:hAnsi="Arial" w:cs="Arial"/>
                <w:sz w:val="22"/>
              </w:rPr>
            </w:pPr>
            <w:permStart w:id="994007213" w:edGrp="everyone"/>
            <w:permEnd w:id="994007213"/>
          </w:p>
        </w:tc>
      </w:tr>
    </w:tbl>
    <w:p w14:paraId="040233D3" w14:textId="77777777" w:rsidR="006B5E46" w:rsidRDefault="006B5E46" w:rsidP="006B5E46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</w:p>
    <w:p w14:paraId="1C3F8DC7" w14:textId="5DA25D84" w:rsidR="006B5E46" w:rsidRPr="007C5875" w:rsidRDefault="006B5E46" w:rsidP="006B5E46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lastRenderedPageBreak/>
        <w:t>Steel framing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B5E46" w:rsidRPr="00AA2E14" w14:paraId="19D72983" w14:textId="77777777" w:rsidTr="00F725BE">
        <w:tc>
          <w:tcPr>
            <w:tcW w:w="9016" w:type="dxa"/>
            <w:shd w:val="clear" w:color="auto" w:fill="D9D9D9"/>
          </w:tcPr>
          <w:p w14:paraId="4D2EDCBD" w14:textId="77777777" w:rsidR="006B5E46" w:rsidRPr="007C5875" w:rsidRDefault="006B5E46" w:rsidP="00114084">
            <w:pPr>
              <w:pStyle w:val="ListParagraph"/>
              <w:keepNext/>
              <w:numPr>
                <w:ilvl w:val="0"/>
                <w:numId w:val="37"/>
              </w:numPr>
              <w:ind w:left="308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Properties</w:t>
            </w:r>
          </w:p>
        </w:tc>
      </w:tr>
      <w:tr w:rsidR="006B5E46" w:rsidRPr="00114084" w14:paraId="41E9453D" w14:textId="77777777" w:rsidTr="006B5E46">
        <w:trPr>
          <w:trHeight w:val="1928"/>
        </w:trPr>
        <w:tc>
          <w:tcPr>
            <w:tcW w:w="9016" w:type="dxa"/>
          </w:tcPr>
          <w:p w14:paraId="192BD724" w14:textId="52B28F87" w:rsidR="006B5E46" w:rsidRPr="00114084" w:rsidRDefault="006B5E46" w:rsidP="00114084">
            <w:pPr>
              <w:rPr>
                <w:rFonts w:ascii="Arial" w:hAnsi="Arial" w:cs="Arial"/>
                <w:sz w:val="22"/>
              </w:rPr>
            </w:pPr>
            <w:permStart w:id="864186536" w:edGrp="everyone"/>
            <w:permEnd w:id="864186536"/>
          </w:p>
        </w:tc>
      </w:tr>
      <w:tr w:rsidR="006B5E46" w:rsidRPr="00AA2E14" w14:paraId="26D97B90" w14:textId="77777777" w:rsidTr="00F725BE">
        <w:tc>
          <w:tcPr>
            <w:tcW w:w="9016" w:type="dxa"/>
            <w:shd w:val="clear" w:color="auto" w:fill="D9D9D9"/>
          </w:tcPr>
          <w:p w14:paraId="2D1201BD" w14:textId="01BFC6D6" w:rsidR="006B5E46" w:rsidRPr="007C5875" w:rsidRDefault="006B5E46" w:rsidP="00114084">
            <w:pPr>
              <w:pStyle w:val="ListParagraph"/>
              <w:keepNext/>
              <w:numPr>
                <w:ilvl w:val="0"/>
                <w:numId w:val="37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Application of the product</w:t>
            </w:r>
          </w:p>
        </w:tc>
      </w:tr>
      <w:tr w:rsidR="00CA744B" w:rsidRPr="00114084" w14:paraId="3C3E76AA" w14:textId="77777777" w:rsidTr="00CA744B">
        <w:trPr>
          <w:trHeight w:val="1701"/>
        </w:trPr>
        <w:tc>
          <w:tcPr>
            <w:tcW w:w="9016" w:type="dxa"/>
          </w:tcPr>
          <w:p w14:paraId="32CB4C64" w14:textId="27391E70" w:rsidR="00CA744B" w:rsidRPr="00114084" w:rsidRDefault="00CA744B" w:rsidP="00114084">
            <w:pPr>
              <w:rPr>
                <w:rFonts w:ascii="Arial" w:hAnsi="Arial" w:cs="Arial"/>
                <w:sz w:val="22"/>
              </w:rPr>
            </w:pPr>
            <w:permStart w:id="1418950068" w:edGrp="everyone"/>
            <w:permEnd w:id="1418950068"/>
          </w:p>
        </w:tc>
      </w:tr>
      <w:tr w:rsidR="006B5E46" w:rsidRPr="00AA2E14" w14:paraId="72958B26" w14:textId="77777777" w:rsidTr="00F725BE">
        <w:tc>
          <w:tcPr>
            <w:tcW w:w="9016" w:type="dxa"/>
            <w:shd w:val="clear" w:color="auto" w:fill="D9D9D9" w:themeFill="background1" w:themeFillShade="D9"/>
          </w:tcPr>
          <w:p w14:paraId="7D63A3F3" w14:textId="61C9DB22" w:rsidR="006B5E46" w:rsidRPr="007C5875" w:rsidRDefault="006B5E46" w:rsidP="00114084">
            <w:pPr>
              <w:pStyle w:val="ListParagraph"/>
              <w:keepNext/>
              <w:numPr>
                <w:ilvl w:val="0"/>
                <w:numId w:val="37"/>
              </w:numPr>
              <w:ind w:left="308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7C5875">
              <w:rPr>
                <w:rFonts w:ascii="Arial" w:hAnsi="Arial" w:cs="Arial"/>
                <w:b/>
                <w:bCs/>
                <w:iCs/>
                <w:sz w:val="22"/>
              </w:rPr>
              <w:t>Li</w:t>
            </w:r>
            <w:r>
              <w:rPr>
                <w:rFonts w:ascii="Arial" w:hAnsi="Arial" w:cs="Arial"/>
                <w:b/>
                <w:bCs/>
                <w:iCs/>
                <w:sz w:val="22"/>
              </w:rPr>
              <w:t>mitations</w:t>
            </w:r>
          </w:p>
        </w:tc>
      </w:tr>
      <w:tr w:rsidR="006B5E46" w:rsidRPr="00114084" w14:paraId="64B679B5" w14:textId="77777777" w:rsidTr="006B5E46">
        <w:trPr>
          <w:trHeight w:val="2041"/>
        </w:trPr>
        <w:tc>
          <w:tcPr>
            <w:tcW w:w="9016" w:type="dxa"/>
          </w:tcPr>
          <w:p w14:paraId="023C7739" w14:textId="555173D8" w:rsidR="006B5E46" w:rsidRPr="00114084" w:rsidRDefault="006B5E46" w:rsidP="00114084">
            <w:pPr>
              <w:keepNext/>
              <w:ind w:left="-52"/>
              <w:rPr>
                <w:rFonts w:ascii="Arial" w:hAnsi="Arial" w:cs="Arial"/>
                <w:sz w:val="22"/>
              </w:rPr>
            </w:pPr>
            <w:permStart w:id="1592934866" w:edGrp="everyone"/>
            <w:permEnd w:id="1592934866"/>
          </w:p>
        </w:tc>
      </w:tr>
    </w:tbl>
    <w:p w14:paraId="4767F0D8" w14:textId="77777777" w:rsidR="006B5E46" w:rsidRPr="00E3740D" w:rsidRDefault="006B5E46" w:rsidP="006B5E46">
      <w:pPr>
        <w:jc w:val="left"/>
        <w:rPr>
          <w:rFonts w:ascii="Arial" w:eastAsia="Calibri" w:hAnsi="Arial" w:cs="Arial"/>
          <w:sz w:val="18"/>
          <w:szCs w:val="18"/>
        </w:rPr>
      </w:pPr>
    </w:p>
    <w:p w14:paraId="798F6203" w14:textId="2B227C3C" w:rsidR="006B5E46" w:rsidRPr="007C5875" w:rsidRDefault="006B5E46" w:rsidP="006B5E46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Asphalt shingles- roofing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B5E46" w:rsidRPr="00AA2E14" w14:paraId="5646073C" w14:textId="77777777" w:rsidTr="00F725BE">
        <w:tc>
          <w:tcPr>
            <w:tcW w:w="9016" w:type="dxa"/>
            <w:shd w:val="clear" w:color="auto" w:fill="D9D9D9"/>
          </w:tcPr>
          <w:p w14:paraId="0CAFFB3D" w14:textId="77777777" w:rsidR="006B5E46" w:rsidRPr="007C5875" w:rsidRDefault="006B5E46" w:rsidP="00114084">
            <w:pPr>
              <w:pStyle w:val="ListParagraph"/>
              <w:keepNext/>
              <w:numPr>
                <w:ilvl w:val="0"/>
                <w:numId w:val="38"/>
              </w:numPr>
              <w:ind w:left="308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Properties</w:t>
            </w:r>
          </w:p>
        </w:tc>
      </w:tr>
      <w:tr w:rsidR="006B5E46" w:rsidRPr="00114084" w14:paraId="520BE53C" w14:textId="77777777" w:rsidTr="006B5E46">
        <w:trPr>
          <w:trHeight w:val="1814"/>
        </w:trPr>
        <w:tc>
          <w:tcPr>
            <w:tcW w:w="9016" w:type="dxa"/>
          </w:tcPr>
          <w:p w14:paraId="5F1209B9" w14:textId="30D61869" w:rsidR="006B5E46" w:rsidRPr="00114084" w:rsidRDefault="006B5E46" w:rsidP="00114084">
            <w:pPr>
              <w:rPr>
                <w:rFonts w:ascii="Arial" w:hAnsi="Arial" w:cs="Arial"/>
                <w:sz w:val="22"/>
              </w:rPr>
            </w:pPr>
            <w:permStart w:id="1886012793" w:edGrp="everyone"/>
            <w:permEnd w:id="1886012793"/>
          </w:p>
        </w:tc>
      </w:tr>
      <w:tr w:rsidR="006B5E46" w:rsidRPr="00AA2E14" w14:paraId="3CFED70E" w14:textId="77777777" w:rsidTr="00F725BE">
        <w:tc>
          <w:tcPr>
            <w:tcW w:w="9016" w:type="dxa"/>
            <w:shd w:val="clear" w:color="auto" w:fill="D9D9D9"/>
          </w:tcPr>
          <w:p w14:paraId="2D65FF45" w14:textId="66BB2146" w:rsidR="006B5E46" w:rsidRPr="007C5875" w:rsidRDefault="006B5E46" w:rsidP="00114084">
            <w:pPr>
              <w:pStyle w:val="ListParagraph"/>
              <w:keepNext/>
              <w:numPr>
                <w:ilvl w:val="0"/>
                <w:numId w:val="38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Application of the product</w:t>
            </w:r>
          </w:p>
        </w:tc>
      </w:tr>
      <w:tr w:rsidR="006B5E46" w:rsidRPr="00114084" w14:paraId="16009571" w14:textId="77777777" w:rsidTr="00F725BE">
        <w:trPr>
          <w:trHeight w:val="1587"/>
        </w:trPr>
        <w:tc>
          <w:tcPr>
            <w:tcW w:w="9016" w:type="dxa"/>
          </w:tcPr>
          <w:p w14:paraId="178CF786" w14:textId="2073400D" w:rsidR="006B5E46" w:rsidRPr="00114084" w:rsidRDefault="006B5E46" w:rsidP="00114084">
            <w:pPr>
              <w:rPr>
                <w:rFonts w:ascii="Arial" w:hAnsi="Arial" w:cs="Arial"/>
                <w:sz w:val="22"/>
              </w:rPr>
            </w:pPr>
            <w:permStart w:id="1343892270" w:edGrp="everyone"/>
            <w:permEnd w:id="1343892270"/>
          </w:p>
        </w:tc>
      </w:tr>
      <w:tr w:rsidR="006B5E46" w:rsidRPr="00AA2E14" w14:paraId="3B04FC9A" w14:textId="77777777" w:rsidTr="00F725BE">
        <w:tc>
          <w:tcPr>
            <w:tcW w:w="9016" w:type="dxa"/>
            <w:shd w:val="clear" w:color="auto" w:fill="D9D9D9" w:themeFill="background1" w:themeFillShade="D9"/>
          </w:tcPr>
          <w:p w14:paraId="2F71C7A6" w14:textId="053C810F" w:rsidR="006B5E46" w:rsidRPr="00772E80" w:rsidRDefault="006B5E46" w:rsidP="00114084">
            <w:pPr>
              <w:pStyle w:val="ListParagraph"/>
              <w:keepNext/>
              <w:numPr>
                <w:ilvl w:val="0"/>
                <w:numId w:val="38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 w:rsidRPr="00772E80">
              <w:rPr>
                <w:rFonts w:ascii="Arial" w:hAnsi="Arial" w:cs="Arial"/>
                <w:b/>
                <w:sz w:val="22"/>
              </w:rPr>
              <w:t>Limitation of the material</w:t>
            </w:r>
          </w:p>
        </w:tc>
      </w:tr>
      <w:tr w:rsidR="006B5E46" w:rsidRPr="00114084" w14:paraId="57651900" w14:textId="77777777" w:rsidTr="006B5E46">
        <w:trPr>
          <w:trHeight w:val="2041"/>
        </w:trPr>
        <w:tc>
          <w:tcPr>
            <w:tcW w:w="9016" w:type="dxa"/>
          </w:tcPr>
          <w:p w14:paraId="0FFF7CD8" w14:textId="006CE647" w:rsidR="006B5E46" w:rsidRPr="00114084" w:rsidRDefault="006B5E46" w:rsidP="00114084">
            <w:pPr>
              <w:rPr>
                <w:rFonts w:ascii="Arial" w:hAnsi="Arial" w:cs="Arial"/>
                <w:sz w:val="22"/>
              </w:rPr>
            </w:pPr>
            <w:permStart w:id="1774473594" w:edGrp="everyone"/>
            <w:permEnd w:id="1774473594"/>
          </w:p>
        </w:tc>
      </w:tr>
    </w:tbl>
    <w:p w14:paraId="5C7CE71F" w14:textId="77777777" w:rsidR="006B5E46" w:rsidRPr="00830749" w:rsidRDefault="006B5E46" w:rsidP="006B5E46">
      <w:pPr>
        <w:rPr>
          <w:rFonts w:ascii="Arial" w:hAnsi="Arial" w:cs="Arial"/>
          <w:sz w:val="22"/>
          <w:szCs w:val="22"/>
        </w:rPr>
      </w:pPr>
    </w:p>
    <w:p w14:paraId="7BB4CF6F" w14:textId="650A60E7" w:rsidR="00251405" w:rsidRPr="007C5875" w:rsidRDefault="00251405" w:rsidP="00251405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lastRenderedPageBreak/>
        <w:t>P</w:t>
      </w:r>
      <w:r w:rsidR="00E3740D">
        <w:rPr>
          <w:rFonts w:ascii="Arial" w:eastAsia="Calibri" w:hAnsi="Arial" w:cs="Arial"/>
          <w:b/>
          <w:bCs/>
          <w:sz w:val="22"/>
          <w:szCs w:val="22"/>
        </w:rPr>
        <w:t>lasterboard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51405" w:rsidRPr="00AA2E14" w14:paraId="68D8C7FA" w14:textId="77777777" w:rsidTr="00F725BE">
        <w:tc>
          <w:tcPr>
            <w:tcW w:w="9016" w:type="dxa"/>
            <w:shd w:val="clear" w:color="auto" w:fill="D9D9D9"/>
          </w:tcPr>
          <w:p w14:paraId="6286CFA5" w14:textId="6E2649B4" w:rsidR="00251405" w:rsidRPr="007C5875" w:rsidRDefault="00251405" w:rsidP="00114084">
            <w:pPr>
              <w:pStyle w:val="ListParagraph"/>
              <w:keepNext/>
              <w:numPr>
                <w:ilvl w:val="0"/>
                <w:numId w:val="43"/>
              </w:numPr>
              <w:ind w:left="317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Propert</w:t>
            </w:r>
            <w:r w:rsidR="00E3740D">
              <w:rPr>
                <w:rFonts w:ascii="Arial" w:hAnsi="Arial" w:cs="Arial"/>
                <w:b/>
                <w:sz w:val="22"/>
              </w:rPr>
              <w:t>ies</w:t>
            </w:r>
          </w:p>
        </w:tc>
      </w:tr>
      <w:tr w:rsidR="00251405" w:rsidRPr="00114084" w14:paraId="760B0294" w14:textId="77777777" w:rsidTr="00F725BE">
        <w:trPr>
          <w:trHeight w:val="1701"/>
        </w:trPr>
        <w:tc>
          <w:tcPr>
            <w:tcW w:w="9016" w:type="dxa"/>
          </w:tcPr>
          <w:p w14:paraId="61B4F43F" w14:textId="6CCAE411" w:rsidR="00251405" w:rsidRPr="00114084" w:rsidRDefault="00251405" w:rsidP="00114084">
            <w:pPr>
              <w:rPr>
                <w:rFonts w:ascii="Arial" w:hAnsi="Arial" w:cs="Arial"/>
                <w:sz w:val="22"/>
              </w:rPr>
            </w:pPr>
            <w:permStart w:id="1905728679" w:edGrp="everyone"/>
            <w:permEnd w:id="1905728679"/>
          </w:p>
        </w:tc>
      </w:tr>
      <w:tr w:rsidR="00251405" w:rsidRPr="00AA2E14" w14:paraId="7C52EC03" w14:textId="77777777" w:rsidTr="00F725BE">
        <w:tc>
          <w:tcPr>
            <w:tcW w:w="9016" w:type="dxa"/>
            <w:shd w:val="clear" w:color="auto" w:fill="D9D9D9"/>
          </w:tcPr>
          <w:p w14:paraId="1F6EE4F9" w14:textId="1FE8C037" w:rsidR="00251405" w:rsidRPr="007C5875" w:rsidRDefault="00251405" w:rsidP="00114084">
            <w:pPr>
              <w:pStyle w:val="ListParagraph"/>
              <w:keepNext/>
              <w:numPr>
                <w:ilvl w:val="0"/>
                <w:numId w:val="43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Application of the </w:t>
            </w:r>
            <w:r w:rsidR="00E3740D">
              <w:rPr>
                <w:rFonts w:ascii="Arial" w:hAnsi="Arial" w:cs="Arial"/>
                <w:b/>
                <w:sz w:val="22"/>
              </w:rPr>
              <w:t>product</w:t>
            </w:r>
          </w:p>
        </w:tc>
      </w:tr>
      <w:tr w:rsidR="00251405" w:rsidRPr="00114084" w14:paraId="1E64E15A" w14:textId="77777777" w:rsidTr="00F725BE">
        <w:trPr>
          <w:trHeight w:val="1587"/>
        </w:trPr>
        <w:tc>
          <w:tcPr>
            <w:tcW w:w="9016" w:type="dxa"/>
          </w:tcPr>
          <w:p w14:paraId="5453655F" w14:textId="77777777" w:rsidR="00251405" w:rsidRPr="00114084" w:rsidRDefault="00251405" w:rsidP="00114084">
            <w:pPr>
              <w:rPr>
                <w:rFonts w:ascii="Arial" w:hAnsi="Arial" w:cs="Arial"/>
                <w:sz w:val="22"/>
              </w:rPr>
            </w:pPr>
            <w:permStart w:id="298272238" w:edGrp="everyone"/>
            <w:permEnd w:id="298272238"/>
          </w:p>
        </w:tc>
      </w:tr>
      <w:tr w:rsidR="00251405" w:rsidRPr="00AA2E14" w14:paraId="11BA0C9A" w14:textId="77777777" w:rsidTr="00F725BE">
        <w:tc>
          <w:tcPr>
            <w:tcW w:w="9016" w:type="dxa"/>
            <w:shd w:val="clear" w:color="auto" w:fill="D9D9D9" w:themeFill="background1" w:themeFillShade="D9"/>
          </w:tcPr>
          <w:p w14:paraId="1F260C7E" w14:textId="30D78087" w:rsidR="00251405" w:rsidRPr="007C5875" w:rsidRDefault="00251405" w:rsidP="00114084">
            <w:pPr>
              <w:pStyle w:val="ListParagraph"/>
              <w:keepNext/>
              <w:numPr>
                <w:ilvl w:val="0"/>
                <w:numId w:val="43"/>
              </w:numPr>
              <w:ind w:left="308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7C5875">
              <w:rPr>
                <w:rFonts w:ascii="Arial" w:hAnsi="Arial" w:cs="Arial"/>
                <w:b/>
                <w:bCs/>
                <w:iCs/>
                <w:sz w:val="22"/>
              </w:rPr>
              <w:t>Li</w:t>
            </w:r>
            <w:r>
              <w:rPr>
                <w:rFonts w:ascii="Arial" w:hAnsi="Arial" w:cs="Arial"/>
                <w:b/>
                <w:bCs/>
                <w:iCs/>
                <w:sz w:val="22"/>
              </w:rPr>
              <w:t>mitatio</w:t>
            </w:r>
            <w:r w:rsidR="00E3740D">
              <w:rPr>
                <w:rFonts w:ascii="Arial" w:hAnsi="Arial" w:cs="Arial"/>
                <w:b/>
                <w:bCs/>
                <w:iCs/>
                <w:sz w:val="22"/>
              </w:rPr>
              <w:t>ns</w:t>
            </w:r>
          </w:p>
        </w:tc>
      </w:tr>
      <w:tr w:rsidR="00251405" w:rsidRPr="00114084" w14:paraId="4F903BF5" w14:textId="77777777" w:rsidTr="00F725BE">
        <w:trPr>
          <w:trHeight w:val="1644"/>
        </w:trPr>
        <w:tc>
          <w:tcPr>
            <w:tcW w:w="9016" w:type="dxa"/>
          </w:tcPr>
          <w:p w14:paraId="46F8BDA5" w14:textId="3E9C5BCF" w:rsidR="00251405" w:rsidRPr="00114084" w:rsidRDefault="00251405" w:rsidP="00114084">
            <w:pPr>
              <w:keepNext/>
              <w:ind w:left="-52"/>
              <w:rPr>
                <w:rFonts w:ascii="Arial" w:hAnsi="Arial" w:cs="Arial"/>
                <w:sz w:val="22"/>
              </w:rPr>
            </w:pPr>
            <w:permStart w:id="1780631278" w:edGrp="everyone"/>
            <w:permEnd w:id="1780631278"/>
          </w:p>
        </w:tc>
      </w:tr>
    </w:tbl>
    <w:p w14:paraId="6B58F7C0" w14:textId="77777777" w:rsidR="00251405" w:rsidRPr="00E3740D" w:rsidRDefault="00251405" w:rsidP="00251405">
      <w:pPr>
        <w:jc w:val="left"/>
        <w:rPr>
          <w:rFonts w:ascii="Arial" w:eastAsia="Calibri" w:hAnsi="Arial" w:cs="Arial"/>
          <w:sz w:val="18"/>
          <w:szCs w:val="18"/>
        </w:rPr>
      </w:pPr>
    </w:p>
    <w:p w14:paraId="4F25611B" w14:textId="3C6B7DA9" w:rsidR="00251405" w:rsidRPr="007C5875" w:rsidRDefault="00E3740D" w:rsidP="00251405">
      <w:pPr>
        <w:jc w:val="lef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Structural steel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51405" w:rsidRPr="00AA2E14" w14:paraId="11A6E4AA" w14:textId="77777777" w:rsidTr="00F725BE">
        <w:tc>
          <w:tcPr>
            <w:tcW w:w="9016" w:type="dxa"/>
            <w:shd w:val="clear" w:color="auto" w:fill="D9D9D9"/>
          </w:tcPr>
          <w:p w14:paraId="680B396C" w14:textId="265992EB" w:rsidR="00251405" w:rsidRPr="007C5875" w:rsidRDefault="00251405" w:rsidP="00114084">
            <w:pPr>
              <w:pStyle w:val="ListParagraph"/>
              <w:keepNext/>
              <w:numPr>
                <w:ilvl w:val="0"/>
                <w:numId w:val="42"/>
              </w:numPr>
              <w:ind w:left="325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Propert</w:t>
            </w:r>
            <w:r w:rsidR="00E3740D">
              <w:rPr>
                <w:rFonts w:ascii="Arial" w:hAnsi="Arial" w:cs="Arial"/>
                <w:b/>
                <w:sz w:val="22"/>
              </w:rPr>
              <w:t>ies</w:t>
            </w:r>
          </w:p>
        </w:tc>
      </w:tr>
      <w:tr w:rsidR="00251405" w:rsidRPr="00114084" w14:paraId="5E2897A5" w14:textId="77777777" w:rsidTr="00E3740D">
        <w:trPr>
          <w:trHeight w:val="1644"/>
        </w:trPr>
        <w:tc>
          <w:tcPr>
            <w:tcW w:w="9016" w:type="dxa"/>
          </w:tcPr>
          <w:p w14:paraId="51F27969" w14:textId="0F7AEE57" w:rsidR="00251405" w:rsidRPr="00114084" w:rsidRDefault="00251405" w:rsidP="00114084">
            <w:pPr>
              <w:rPr>
                <w:rFonts w:ascii="Arial" w:hAnsi="Arial" w:cs="Arial"/>
                <w:sz w:val="22"/>
              </w:rPr>
            </w:pPr>
            <w:permStart w:id="1225398334" w:edGrp="everyone"/>
            <w:permEnd w:id="1225398334"/>
          </w:p>
        </w:tc>
      </w:tr>
      <w:tr w:rsidR="00251405" w:rsidRPr="00AA2E14" w14:paraId="1CC5A042" w14:textId="77777777" w:rsidTr="00F725BE">
        <w:tc>
          <w:tcPr>
            <w:tcW w:w="9016" w:type="dxa"/>
            <w:shd w:val="clear" w:color="auto" w:fill="D9D9D9"/>
          </w:tcPr>
          <w:p w14:paraId="564E815D" w14:textId="3206A03A" w:rsidR="00251405" w:rsidRPr="007C5875" w:rsidRDefault="00251405" w:rsidP="00114084">
            <w:pPr>
              <w:pStyle w:val="ListParagraph"/>
              <w:keepNext/>
              <w:numPr>
                <w:ilvl w:val="0"/>
                <w:numId w:val="42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Application of the </w:t>
            </w:r>
            <w:r w:rsidR="00E3740D">
              <w:rPr>
                <w:rFonts w:ascii="Arial" w:hAnsi="Arial" w:cs="Arial"/>
                <w:b/>
                <w:sz w:val="22"/>
              </w:rPr>
              <w:t>product</w:t>
            </w:r>
          </w:p>
        </w:tc>
      </w:tr>
      <w:tr w:rsidR="00251405" w:rsidRPr="00114084" w14:paraId="2D0757CB" w14:textId="77777777" w:rsidTr="00F725BE">
        <w:trPr>
          <w:trHeight w:val="1587"/>
        </w:trPr>
        <w:tc>
          <w:tcPr>
            <w:tcW w:w="9016" w:type="dxa"/>
          </w:tcPr>
          <w:p w14:paraId="64A1C4CA" w14:textId="7A1646C9" w:rsidR="00251405" w:rsidRPr="00114084" w:rsidRDefault="00251405" w:rsidP="00114084">
            <w:pPr>
              <w:rPr>
                <w:rFonts w:ascii="Arial" w:hAnsi="Arial" w:cs="Arial"/>
                <w:sz w:val="22"/>
              </w:rPr>
            </w:pPr>
            <w:permStart w:id="574358007" w:edGrp="everyone"/>
            <w:permEnd w:id="574358007"/>
          </w:p>
        </w:tc>
      </w:tr>
      <w:tr w:rsidR="00251405" w:rsidRPr="00AA2E14" w14:paraId="145434F6" w14:textId="77777777" w:rsidTr="00F725BE">
        <w:tc>
          <w:tcPr>
            <w:tcW w:w="9016" w:type="dxa"/>
            <w:shd w:val="clear" w:color="auto" w:fill="D9D9D9" w:themeFill="background1" w:themeFillShade="D9"/>
          </w:tcPr>
          <w:p w14:paraId="0DBFDB7E" w14:textId="6C405771" w:rsidR="00251405" w:rsidRPr="00772E80" w:rsidRDefault="00251405" w:rsidP="00114084">
            <w:pPr>
              <w:pStyle w:val="ListParagraph"/>
              <w:keepNext/>
              <w:numPr>
                <w:ilvl w:val="0"/>
                <w:numId w:val="42"/>
              </w:numPr>
              <w:ind w:left="308"/>
              <w:jc w:val="left"/>
              <w:rPr>
                <w:rFonts w:ascii="Arial" w:hAnsi="Arial" w:cs="Arial"/>
                <w:b/>
                <w:sz w:val="22"/>
              </w:rPr>
            </w:pPr>
            <w:r w:rsidRPr="00772E80">
              <w:rPr>
                <w:rFonts w:ascii="Arial" w:hAnsi="Arial" w:cs="Arial"/>
                <w:b/>
                <w:sz w:val="22"/>
              </w:rPr>
              <w:t>Limitation of the material</w:t>
            </w:r>
          </w:p>
        </w:tc>
      </w:tr>
      <w:tr w:rsidR="00251405" w:rsidRPr="00114084" w14:paraId="11D1F4F2" w14:textId="77777777" w:rsidTr="00F725BE">
        <w:trPr>
          <w:trHeight w:val="1644"/>
        </w:trPr>
        <w:tc>
          <w:tcPr>
            <w:tcW w:w="9016" w:type="dxa"/>
          </w:tcPr>
          <w:p w14:paraId="6E74CC63" w14:textId="43A67C4A" w:rsidR="00251405" w:rsidRPr="00114084" w:rsidRDefault="00251405" w:rsidP="00114084">
            <w:pPr>
              <w:rPr>
                <w:rFonts w:ascii="Arial" w:hAnsi="Arial" w:cs="Arial"/>
                <w:sz w:val="22"/>
              </w:rPr>
            </w:pPr>
            <w:permStart w:id="1040978716" w:edGrp="everyone"/>
            <w:permEnd w:id="1040978716"/>
          </w:p>
        </w:tc>
      </w:tr>
    </w:tbl>
    <w:p w14:paraId="3EAE9F96" w14:textId="77777777" w:rsidR="00251405" w:rsidRPr="00830749" w:rsidRDefault="00251405" w:rsidP="0025140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251405" w:rsidRPr="00830749" w14:paraId="7F158400" w14:textId="77777777" w:rsidTr="006B5035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C2D15C2" w14:textId="77777777" w:rsidR="00251405" w:rsidRPr="001C4084" w:rsidRDefault="00251405" w:rsidP="00F725B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78A88C43" w14:textId="2693E306" w:rsidR="00251405" w:rsidRPr="001C4084" w:rsidRDefault="00251405" w:rsidP="00F725B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38100933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519EFE8" w14:textId="77777777" w:rsidR="00251405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959077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5140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38100933"/>
          </w:p>
        </w:tc>
      </w:tr>
    </w:tbl>
    <w:p w14:paraId="7775E36A" w14:textId="77777777" w:rsidR="00251405" w:rsidRPr="00BE22CD" w:rsidRDefault="00251405" w:rsidP="00251405">
      <w:pPr>
        <w:jc w:val="left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br w:type="page"/>
      </w:r>
    </w:p>
    <w:p w14:paraId="609132C8" w14:textId="146E4640" w:rsidR="00C63D95" w:rsidRPr="00BE22CD" w:rsidRDefault="00C63D95" w:rsidP="00C63D95">
      <w:pPr>
        <w:rPr>
          <w:rFonts w:ascii="Arial" w:hAnsi="Arial" w:cs="Arial"/>
          <w:sz w:val="22"/>
          <w:szCs w:val="22"/>
        </w:rPr>
      </w:pPr>
      <w:r w:rsidRPr="00BE22CD">
        <w:rPr>
          <w:rFonts w:ascii="Arial" w:hAnsi="Arial" w:cs="Arial"/>
          <w:sz w:val="22"/>
          <w:szCs w:val="22"/>
        </w:rPr>
        <w:lastRenderedPageBreak/>
        <w:t>For the following activit</w:t>
      </w:r>
      <w:r>
        <w:rPr>
          <w:rFonts w:ascii="Arial" w:hAnsi="Arial" w:cs="Arial"/>
          <w:sz w:val="22"/>
          <w:szCs w:val="22"/>
        </w:rPr>
        <w:t>y</w:t>
      </w:r>
      <w:r w:rsidRPr="00BE22CD">
        <w:rPr>
          <w:rFonts w:ascii="Arial" w:hAnsi="Arial" w:cs="Arial"/>
          <w:sz w:val="22"/>
          <w:szCs w:val="22"/>
        </w:rPr>
        <w:t xml:space="preserve">, name </w:t>
      </w:r>
      <w:r>
        <w:rPr>
          <w:rFonts w:ascii="Arial" w:hAnsi="Arial" w:cs="Arial"/>
          <w:sz w:val="22"/>
          <w:szCs w:val="22"/>
        </w:rPr>
        <w:t>the state/territory</w:t>
      </w:r>
      <w:r w:rsidRPr="00BE22CD">
        <w:rPr>
          <w:rFonts w:ascii="Arial" w:hAnsi="Arial" w:cs="Arial"/>
          <w:sz w:val="22"/>
          <w:szCs w:val="22"/>
        </w:rPr>
        <w:t xml:space="preserve"> that you wish to examine.</w:t>
      </w:r>
    </w:p>
    <w:p w14:paraId="3D5616A6" w14:textId="77777777" w:rsidR="00C63D95" w:rsidRPr="00BE22CD" w:rsidRDefault="00C63D95" w:rsidP="00C63D95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297" w:type="dxa"/>
        <w:tblInd w:w="-147" w:type="dxa"/>
        <w:tblLook w:val="04A0" w:firstRow="1" w:lastRow="0" w:firstColumn="1" w:lastColumn="0" w:noHBand="0" w:noVBand="1"/>
      </w:tblPr>
      <w:tblGrid>
        <w:gridCol w:w="2552"/>
        <w:gridCol w:w="6745"/>
      </w:tblGrid>
      <w:tr w:rsidR="00C63D95" w:rsidRPr="00BE22CD" w14:paraId="7AA423DA" w14:textId="77777777" w:rsidTr="00F725BE">
        <w:trPr>
          <w:trHeight w:val="454"/>
        </w:trPr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AAFA710" w14:textId="00E9F2D6" w:rsidR="00C63D95" w:rsidRPr="00BE22CD" w:rsidRDefault="00C63D95" w:rsidP="00F725B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State</w:t>
            </w:r>
            <w:r w:rsidR="009C7E8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/ Territory</w:t>
            </w:r>
          </w:p>
        </w:tc>
        <w:tc>
          <w:tcPr>
            <w:tcW w:w="6745" w:type="dxa"/>
            <w:vAlign w:val="center"/>
          </w:tcPr>
          <w:p w14:paraId="2FA8D29A" w14:textId="7C0A10E1" w:rsidR="00C63D95" w:rsidRPr="001B146C" w:rsidRDefault="00C63D95" w:rsidP="00F725B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45327475" w:edGrp="everyone"/>
            <w:permEnd w:id="1845327475"/>
          </w:p>
        </w:tc>
      </w:tr>
    </w:tbl>
    <w:p w14:paraId="54C0B7C6" w14:textId="77777777" w:rsidR="00C63D95" w:rsidRPr="00BE22CD" w:rsidRDefault="00C63D95" w:rsidP="00C63D95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9281" w:type="dxa"/>
        <w:tblInd w:w="-131" w:type="dxa"/>
        <w:shd w:val="clear" w:color="auto" w:fill="F7CAAC"/>
        <w:tblLook w:val="04A0" w:firstRow="1" w:lastRow="0" w:firstColumn="1" w:lastColumn="0" w:noHBand="0" w:noVBand="1"/>
      </w:tblPr>
      <w:tblGrid>
        <w:gridCol w:w="9281"/>
      </w:tblGrid>
      <w:tr w:rsidR="00C63D95" w:rsidRPr="00DD1A2A" w14:paraId="2557F0A5" w14:textId="77777777" w:rsidTr="00F725BE">
        <w:tc>
          <w:tcPr>
            <w:tcW w:w="9281" w:type="dxa"/>
            <w:shd w:val="clear" w:color="auto" w:fill="232F84"/>
          </w:tcPr>
          <w:p w14:paraId="00570498" w14:textId="77777777" w:rsidR="00C63D95" w:rsidRPr="00DD1A2A" w:rsidRDefault="00C63D95" w:rsidP="00114084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41" w:name="_Ref132624074"/>
          </w:p>
        </w:tc>
        <w:bookmarkEnd w:id="41"/>
      </w:tr>
      <w:tr w:rsidR="00C63D95" w:rsidRPr="00DD1A2A" w14:paraId="3E8D169F" w14:textId="77777777" w:rsidTr="00F725BE">
        <w:tc>
          <w:tcPr>
            <w:tcW w:w="9281" w:type="dxa"/>
            <w:shd w:val="clear" w:color="auto" w:fill="A1D7E1"/>
          </w:tcPr>
          <w:p w14:paraId="39B7B0FA" w14:textId="63E072F8" w:rsidR="00C63D95" w:rsidRPr="00C63D95" w:rsidRDefault="00C63D95" w:rsidP="00C63D95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 w:rsidRPr="00C63D95">
              <w:rPr>
                <w:rFonts w:ascii="Arial" w:hAnsi="Arial" w:cs="Arial"/>
                <w:sz w:val="22"/>
              </w:rPr>
              <w:t xml:space="preserve">Identify current </w:t>
            </w:r>
            <w:r w:rsidR="005161E0">
              <w:rPr>
                <w:rFonts w:ascii="Arial" w:hAnsi="Arial" w:cs="Arial"/>
                <w:sz w:val="22"/>
              </w:rPr>
              <w:t xml:space="preserve">work health and safety </w:t>
            </w:r>
            <w:r w:rsidRPr="00C63D95">
              <w:rPr>
                <w:rFonts w:ascii="Arial" w:hAnsi="Arial" w:cs="Arial"/>
                <w:sz w:val="22"/>
              </w:rPr>
              <w:t>legislation and related documentation</w:t>
            </w:r>
            <w:r w:rsidR="004525F1">
              <w:rPr>
                <w:rFonts w:ascii="Arial" w:hAnsi="Arial" w:cs="Arial"/>
                <w:sz w:val="22"/>
              </w:rPr>
              <w:t xml:space="preserve"> such as codes of practice</w:t>
            </w:r>
            <w:r w:rsidRPr="00C63D95">
              <w:rPr>
                <w:rFonts w:ascii="Arial" w:hAnsi="Arial" w:cs="Arial"/>
                <w:sz w:val="22"/>
              </w:rPr>
              <w:t xml:space="preserve"> that will be relevant to your chosen workplace, and where such documentation can be found</w:t>
            </w:r>
            <w:r w:rsidR="005161E0">
              <w:rPr>
                <w:rFonts w:ascii="Arial" w:hAnsi="Arial" w:cs="Arial"/>
                <w:sz w:val="22"/>
              </w:rPr>
              <w:t>:</w:t>
            </w:r>
          </w:p>
          <w:p w14:paraId="570D302D" w14:textId="52B74D92" w:rsidR="00C63D95" w:rsidRDefault="005161E0" w:rsidP="00114084">
            <w:pPr>
              <w:numPr>
                <w:ilvl w:val="0"/>
                <w:numId w:val="39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 w:rsidRPr="005161E0">
              <w:rPr>
                <w:rFonts w:ascii="Arial" w:hAnsi="Arial" w:cs="Arial"/>
                <w:sz w:val="22"/>
              </w:rPr>
              <w:t>Name and location of Legislation</w:t>
            </w:r>
            <w:r w:rsidR="004525F1">
              <w:rPr>
                <w:rFonts w:ascii="Arial" w:hAnsi="Arial" w:cs="Arial"/>
                <w:sz w:val="22"/>
              </w:rPr>
              <w:t>.</w:t>
            </w:r>
          </w:p>
          <w:p w14:paraId="28C1853B" w14:textId="4E6BC8B0" w:rsidR="005161E0" w:rsidRPr="00C63D95" w:rsidRDefault="004525F1" w:rsidP="00114084">
            <w:pPr>
              <w:numPr>
                <w:ilvl w:val="0"/>
                <w:numId w:val="39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Name and location of Regulation.</w:t>
            </w:r>
          </w:p>
          <w:p w14:paraId="4E8FAA8C" w14:textId="77777777" w:rsidR="00C63D95" w:rsidRDefault="004525F1" w:rsidP="00114084">
            <w:pPr>
              <w:numPr>
                <w:ilvl w:val="0"/>
                <w:numId w:val="39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Information relating to the hierarchy of controls.</w:t>
            </w:r>
          </w:p>
          <w:p w14:paraId="62442D5C" w14:textId="77777777" w:rsidR="004525F1" w:rsidRDefault="004525F1" w:rsidP="00114084">
            <w:pPr>
              <w:numPr>
                <w:ilvl w:val="0"/>
                <w:numId w:val="39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Information related to hazardous manual tasks.</w:t>
            </w:r>
          </w:p>
          <w:p w14:paraId="14C06BF6" w14:textId="77777777" w:rsidR="004525F1" w:rsidRDefault="004525F1" w:rsidP="00114084">
            <w:pPr>
              <w:numPr>
                <w:ilvl w:val="0"/>
                <w:numId w:val="39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Information related to mechanical material </w:t>
            </w:r>
            <w:r w:rsidR="00AE153D">
              <w:rPr>
                <w:rFonts w:ascii="Arial" w:hAnsi="Arial" w:cs="Arial"/>
                <w:sz w:val="22"/>
              </w:rPr>
              <w:t>handling.</w:t>
            </w:r>
          </w:p>
          <w:p w14:paraId="2FFE0185" w14:textId="308C38C0" w:rsidR="00597EA7" w:rsidRPr="00597EA7" w:rsidRDefault="00597EA7" w:rsidP="00114084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Information regarding l</w:t>
            </w:r>
            <w:r w:rsidRPr="00597EA7">
              <w:rPr>
                <w:rFonts w:ascii="Arial" w:hAnsi="Arial" w:cs="Arial"/>
                <w:sz w:val="22"/>
              </w:rPr>
              <w:t>icensing and competency for operating mechanical material handling equipment.</w:t>
            </w:r>
          </w:p>
        </w:tc>
      </w:tr>
    </w:tbl>
    <w:p w14:paraId="45A99A4B" w14:textId="77777777" w:rsidR="00C63D95" w:rsidRPr="00DD1A2A" w:rsidRDefault="00C63D95" w:rsidP="00C63D95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Ind w:w="-147" w:type="dxa"/>
        <w:tblLook w:val="04A0" w:firstRow="1" w:lastRow="0" w:firstColumn="1" w:lastColumn="0" w:noHBand="0" w:noVBand="1"/>
      </w:tblPr>
      <w:tblGrid>
        <w:gridCol w:w="9163"/>
      </w:tblGrid>
      <w:tr w:rsidR="00C63D95" w:rsidRPr="005161E0" w14:paraId="07D7258B" w14:textId="77777777" w:rsidTr="00597EA7">
        <w:tc>
          <w:tcPr>
            <w:tcW w:w="9163" w:type="dxa"/>
            <w:shd w:val="clear" w:color="auto" w:fill="D9D9D9"/>
          </w:tcPr>
          <w:p w14:paraId="26B4F992" w14:textId="3EF840C1" w:rsidR="00C63D95" w:rsidRPr="004525F1" w:rsidRDefault="00C63D95" w:rsidP="00114084">
            <w:pPr>
              <w:pStyle w:val="ListParagraph"/>
              <w:keepNext/>
              <w:numPr>
                <w:ilvl w:val="0"/>
                <w:numId w:val="40"/>
              </w:numPr>
              <w:ind w:left="313"/>
              <w:jc w:val="left"/>
              <w:rPr>
                <w:rFonts w:ascii="Arial" w:hAnsi="Arial" w:cs="Arial"/>
                <w:sz w:val="22"/>
              </w:rPr>
            </w:pPr>
            <w:r w:rsidRPr="004525F1">
              <w:rPr>
                <w:rFonts w:ascii="Arial" w:hAnsi="Arial" w:cs="Arial"/>
                <w:b/>
                <w:sz w:val="22"/>
              </w:rPr>
              <w:t>Name and location of Legislation (Commonwealth or State)</w:t>
            </w:r>
          </w:p>
        </w:tc>
      </w:tr>
      <w:tr w:rsidR="00C63D95" w:rsidRPr="00114084" w14:paraId="0D31D379" w14:textId="77777777" w:rsidTr="006D42C8">
        <w:trPr>
          <w:trHeight w:val="907"/>
        </w:trPr>
        <w:tc>
          <w:tcPr>
            <w:tcW w:w="9163" w:type="dxa"/>
          </w:tcPr>
          <w:p w14:paraId="5618B703" w14:textId="77777777" w:rsidR="00C63D95" w:rsidRPr="00114084" w:rsidRDefault="00C63D95" w:rsidP="00114084">
            <w:pPr>
              <w:rPr>
                <w:rFonts w:ascii="Arial" w:hAnsi="Arial" w:cs="Arial"/>
                <w:sz w:val="22"/>
              </w:rPr>
            </w:pPr>
            <w:permStart w:id="1571109276" w:edGrp="everyone"/>
            <w:permEnd w:id="1571109276"/>
          </w:p>
        </w:tc>
      </w:tr>
      <w:tr w:rsidR="004525F1" w:rsidRPr="005161E0" w14:paraId="1972EFE8" w14:textId="77777777" w:rsidTr="00597EA7">
        <w:tc>
          <w:tcPr>
            <w:tcW w:w="9163" w:type="dxa"/>
            <w:shd w:val="clear" w:color="auto" w:fill="D9D9D9"/>
          </w:tcPr>
          <w:p w14:paraId="4B8A7337" w14:textId="1C2B327D" w:rsidR="004525F1" w:rsidRPr="004525F1" w:rsidRDefault="004525F1" w:rsidP="00114084">
            <w:pPr>
              <w:pStyle w:val="ListParagraph"/>
              <w:keepNext/>
              <w:numPr>
                <w:ilvl w:val="0"/>
                <w:numId w:val="40"/>
              </w:numPr>
              <w:ind w:left="313"/>
              <w:jc w:val="left"/>
              <w:rPr>
                <w:rFonts w:ascii="Arial" w:hAnsi="Arial" w:cs="Arial"/>
                <w:b/>
                <w:sz w:val="22"/>
              </w:rPr>
            </w:pPr>
            <w:r w:rsidRPr="004525F1">
              <w:rPr>
                <w:rFonts w:ascii="Arial" w:hAnsi="Arial" w:cs="Arial"/>
                <w:b/>
                <w:sz w:val="22"/>
              </w:rPr>
              <w:t>Name and location of Regulation</w:t>
            </w:r>
          </w:p>
        </w:tc>
      </w:tr>
      <w:tr w:rsidR="004525F1" w:rsidRPr="00114084" w14:paraId="79428645" w14:textId="77777777" w:rsidTr="007378BA">
        <w:trPr>
          <w:trHeight w:val="964"/>
        </w:trPr>
        <w:tc>
          <w:tcPr>
            <w:tcW w:w="9163" w:type="dxa"/>
          </w:tcPr>
          <w:p w14:paraId="028D13F0" w14:textId="77777777" w:rsidR="004525F1" w:rsidRPr="00114084" w:rsidRDefault="004525F1" w:rsidP="00114084">
            <w:pPr>
              <w:rPr>
                <w:rFonts w:ascii="Arial" w:hAnsi="Arial" w:cs="Arial"/>
                <w:sz w:val="22"/>
              </w:rPr>
            </w:pPr>
            <w:permStart w:id="1365076226" w:edGrp="everyone"/>
            <w:permEnd w:id="1365076226"/>
          </w:p>
        </w:tc>
      </w:tr>
      <w:tr w:rsidR="00C63D95" w:rsidRPr="005161E0" w14:paraId="36AAA50C" w14:textId="77777777" w:rsidTr="00597EA7">
        <w:tc>
          <w:tcPr>
            <w:tcW w:w="9163" w:type="dxa"/>
            <w:shd w:val="clear" w:color="auto" w:fill="D9D9D9" w:themeFill="background1" w:themeFillShade="D9"/>
          </w:tcPr>
          <w:p w14:paraId="08260C18" w14:textId="743C0F52" w:rsidR="00C63D95" w:rsidRPr="004525F1" w:rsidRDefault="004525F1" w:rsidP="00114084">
            <w:pPr>
              <w:pStyle w:val="ListParagraph"/>
              <w:keepNext/>
              <w:numPr>
                <w:ilvl w:val="0"/>
                <w:numId w:val="40"/>
              </w:numPr>
              <w:ind w:left="313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4525F1">
              <w:rPr>
                <w:rFonts w:ascii="Arial" w:hAnsi="Arial" w:cs="Arial"/>
                <w:b/>
                <w:bCs/>
                <w:iCs/>
                <w:sz w:val="22"/>
              </w:rPr>
              <w:t>Information relating to the Hierarchy of controls</w:t>
            </w:r>
          </w:p>
        </w:tc>
      </w:tr>
      <w:tr w:rsidR="00C63D95" w:rsidRPr="00114084" w14:paraId="24306806" w14:textId="77777777" w:rsidTr="007378BA">
        <w:trPr>
          <w:trHeight w:val="1020"/>
        </w:trPr>
        <w:tc>
          <w:tcPr>
            <w:tcW w:w="9163" w:type="dxa"/>
          </w:tcPr>
          <w:p w14:paraId="299A6C10" w14:textId="77777777" w:rsidR="00C63D95" w:rsidRPr="00114084" w:rsidRDefault="00C63D95" w:rsidP="00114084">
            <w:pPr>
              <w:rPr>
                <w:rFonts w:ascii="Arial" w:hAnsi="Arial" w:cs="Arial"/>
                <w:sz w:val="22"/>
              </w:rPr>
            </w:pPr>
            <w:permStart w:id="1891464889" w:edGrp="everyone"/>
            <w:permEnd w:id="1891464889"/>
          </w:p>
        </w:tc>
      </w:tr>
      <w:tr w:rsidR="00C63D95" w:rsidRPr="005161E0" w14:paraId="4A4508D0" w14:textId="77777777" w:rsidTr="00597EA7">
        <w:tc>
          <w:tcPr>
            <w:tcW w:w="9163" w:type="dxa"/>
            <w:shd w:val="clear" w:color="auto" w:fill="D9D9D9"/>
          </w:tcPr>
          <w:p w14:paraId="33B88EA4" w14:textId="374FAC84" w:rsidR="00C63D95" w:rsidRPr="004525F1" w:rsidRDefault="004525F1" w:rsidP="00114084">
            <w:pPr>
              <w:pStyle w:val="ListParagraph"/>
              <w:keepNext/>
              <w:numPr>
                <w:ilvl w:val="0"/>
                <w:numId w:val="40"/>
              </w:numPr>
              <w:ind w:left="313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4525F1">
              <w:rPr>
                <w:rFonts w:ascii="Arial" w:hAnsi="Arial" w:cs="Arial"/>
                <w:b/>
                <w:bCs/>
                <w:iCs/>
                <w:sz w:val="22"/>
              </w:rPr>
              <w:t>Information related to hazardous manual tasks</w:t>
            </w:r>
          </w:p>
        </w:tc>
      </w:tr>
      <w:tr w:rsidR="00C63D95" w:rsidRPr="00114084" w14:paraId="0F28B8A0" w14:textId="77777777" w:rsidTr="00597EA7">
        <w:trPr>
          <w:trHeight w:val="794"/>
        </w:trPr>
        <w:tc>
          <w:tcPr>
            <w:tcW w:w="9163" w:type="dxa"/>
          </w:tcPr>
          <w:p w14:paraId="76D97349" w14:textId="77777777" w:rsidR="00C63D95" w:rsidRPr="00114084" w:rsidRDefault="00C63D95" w:rsidP="00114084">
            <w:pPr>
              <w:rPr>
                <w:rFonts w:ascii="Arial" w:hAnsi="Arial" w:cs="Arial"/>
                <w:sz w:val="22"/>
              </w:rPr>
            </w:pPr>
            <w:permStart w:id="142693134" w:edGrp="everyone"/>
            <w:permEnd w:id="142693134"/>
          </w:p>
        </w:tc>
      </w:tr>
      <w:tr w:rsidR="00C63D95" w:rsidRPr="005161E0" w14:paraId="27C738B0" w14:textId="77777777" w:rsidTr="00597EA7">
        <w:tc>
          <w:tcPr>
            <w:tcW w:w="9163" w:type="dxa"/>
            <w:shd w:val="clear" w:color="auto" w:fill="D9D9D9"/>
          </w:tcPr>
          <w:p w14:paraId="283F8467" w14:textId="382D3BDD" w:rsidR="00C63D95" w:rsidRPr="00597EA7" w:rsidRDefault="00597EA7" w:rsidP="00114084">
            <w:pPr>
              <w:pStyle w:val="ListParagraph"/>
              <w:keepNext/>
              <w:numPr>
                <w:ilvl w:val="0"/>
                <w:numId w:val="40"/>
              </w:numPr>
              <w:ind w:left="313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597EA7">
              <w:rPr>
                <w:rFonts w:ascii="Arial" w:hAnsi="Arial" w:cs="Arial"/>
                <w:b/>
                <w:bCs/>
                <w:iCs/>
                <w:sz w:val="22"/>
              </w:rPr>
              <w:t>Information related to mechanical material handling</w:t>
            </w:r>
          </w:p>
        </w:tc>
      </w:tr>
      <w:tr w:rsidR="00CA744B" w:rsidRPr="00114084" w14:paraId="15A3B043" w14:textId="77777777" w:rsidTr="00F508FE">
        <w:trPr>
          <w:trHeight w:val="850"/>
        </w:trPr>
        <w:tc>
          <w:tcPr>
            <w:tcW w:w="9163" w:type="dxa"/>
          </w:tcPr>
          <w:p w14:paraId="434A54CA" w14:textId="54D8F10F" w:rsidR="00CA744B" w:rsidRPr="00114084" w:rsidRDefault="00CA744B" w:rsidP="00114084">
            <w:pPr>
              <w:ind w:left="-47"/>
              <w:rPr>
                <w:rFonts w:ascii="Arial" w:hAnsi="Arial" w:cs="Arial"/>
                <w:sz w:val="22"/>
              </w:rPr>
            </w:pPr>
            <w:permStart w:id="2049446545" w:edGrp="everyone"/>
            <w:permEnd w:id="2049446545"/>
          </w:p>
        </w:tc>
      </w:tr>
      <w:tr w:rsidR="00C63D95" w:rsidRPr="005161E0" w14:paraId="0765DA46" w14:textId="77777777" w:rsidTr="00597EA7">
        <w:tc>
          <w:tcPr>
            <w:tcW w:w="9163" w:type="dxa"/>
            <w:shd w:val="clear" w:color="auto" w:fill="D9D9D9" w:themeFill="background1" w:themeFillShade="D9"/>
          </w:tcPr>
          <w:p w14:paraId="264A31D1" w14:textId="76C832E3" w:rsidR="00C63D95" w:rsidRPr="005161E0" w:rsidRDefault="00597EA7" w:rsidP="00114084">
            <w:pPr>
              <w:pStyle w:val="ListParagraph"/>
              <w:keepNext/>
              <w:numPr>
                <w:ilvl w:val="0"/>
                <w:numId w:val="40"/>
              </w:numPr>
              <w:ind w:left="313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597EA7">
              <w:rPr>
                <w:rFonts w:ascii="Arial" w:hAnsi="Arial" w:cs="Arial"/>
                <w:b/>
                <w:bCs/>
                <w:iCs/>
                <w:sz w:val="22"/>
              </w:rPr>
              <w:t>Information regarding licensing and competency for operating mechanical material handling equipment</w:t>
            </w:r>
            <w:r w:rsidR="007378BA">
              <w:rPr>
                <w:rFonts w:ascii="Arial" w:hAnsi="Arial" w:cs="Arial"/>
                <w:b/>
                <w:bCs/>
                <w:iCs/>
                <w:sz w:val="22"/>
              </w:rPr>
              <w:t>.</w:t>
            </w:r>
          </w:p>
        </w:tc>
      </w:tr>
      <w:tr w:rsidR="00F508FE" w:rsidRPr="00114084" w14:paraId="655CF2B8" w14:textId="77777777" w:rsidTr="00F508FE">
        <w:trPr>
          <w:trHeight w:val="907"/>
        </w:trPr>
        <w:tc>
          <w:tcPr>
            <w:tcW w:w="9163" w:type="dxa"/>
          </w:tcPr>
          <w:p w14:paraId="2288637A" w14:textId="77777777" w:rsidR="00F508FE" w:rsidRPr="00114084" w:rsidRDefault="00F508FE" w:rsidP="00114084">
            <w:pPr>
              <w:keepNext/>
              <w:ind w:left="-47"/>
              <w:rPr>
                <w:rFonts w:ascii="Arial" w:hAnsi="Arial" w:cs="Arial"/>
                <w:sz w:val="22"/>
              </w:rPr>
            </w:pPr>
            <w:permStart w:id="1105555258" w:edGrp="everyone"/>
            <w:permEnd w:id="1105555258"/>
          </w:p>
        </w:tc>
      </w:tr>
    </w:tbl>
    <w:p w14:paraId="32D648C4" w14:textId="02ADB180" w:rsidR="0070457C" w:rsidRDefault="0070457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597EA7" w:rsidRPr="00830749" w14:paraId="1B1D5F4C" w14:textId="77777777" w:rsidTr="006B5035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5022C6C" w14:textId="77777777" w:rsidR="00597EA7" w:rsidRPr="001C4084" w:rsidRDefault="00597EA7" w:rsidP="00F725B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6F6F33FA" w14:textId="36633E28" w:rsidR="00597EA7" w:rsidRPr="001C4084" w:rsidRDefault="00597EA7" w:rsidP="00F725B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72911507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829EAB2" w14:textId="598BCF11" w:rsidR="00597EA7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963982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B14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72911507"/>
          </w:p>
        </w:tc>
      </w:tr>
    </w:tbl>
    <w:p w14:paraId="0955428A" w14:textId="77777777" w:rsidR="001B3658" w:rsidRDefault="004E206C" w:rsidP="001B3658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1B3658" w:rsidRPr="00594B1F" w14:paraId="6CF970FD" w14:textId="77777777" w:rsidTr="001B146C">
        <w:tc>
          <w:tcPr>
            <w:tcW w:w="9016" w:type="dxa"/>
            <w:shd w:val="clear" w:color="auto" w:fill="232F84"/>
          </w:tcPr>
          <w:p w14:paraId="26E6528B" w14:textId="77777777" w:rsidR="001B3658" w:rsidRPr="00594B1F" w:rsidRDefault="001B3658" w:rsidP="00114084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42" w:name="_Ref127945445"/>
          </w:p>
        </w:tc>
        <w:bookmarkEnd w:id="42"/>
      </w:tr>
      <w:tr w:rsidR="001B146C" w:rsidRPr="00594B1F" w14:paraId="70B21981" w14:textId="77777777" w:rsidTr="001B146C">
        <w:trPr>
          <w:trHeight w:val="1142"/>
        </w:trPr>
        <w:tc>
          <w:tcPr>
            <w:tcW w:w="9016" w:type="dxa"/>
            <w:shd w:val="clear" w:color="auto" w:fill="A1D7E1"/>
          </w:tcPr>
          <w:p w14:paraId="14A8E0EA" w14:textId="77777777" w:rsidR="001B146C" w:rsidRPr="001B146C" w:rsidRDefault="001B146C" w:rsidP="001B146C">
            <w:pPr>
              <w:jc w:val="left"/>
              <w:rPr>
                <w:rFonts w:ascii="Arial" w:hAnsi="Arial" w:cs="Arial"/>
                <w:sz w:val="22"/>
              </w:rPr>
            </w:pPr>
            <w:r w:rsidRPr="001B146C">
              <w:rPr>
                <w:rFonts w:ascii="Arial" w:hAnsi="Arial" w:cs="Arial"/>
                <w:sz w:val="22"/>
              </w:rPr>
              <w:t xml:space="preserve">Access the NCC via the internet to locate the requirements applicable to a building development in the Brisbane area, containing 6 sole-occupancy units, two (2) on each level, each being a separate dwelling. </w:t>
            </w:r>
          </w:p>
          <w:p w14:paraId="2DC93A97" w14:textId="77777777" w:rsidR="001B146C" w:rsidRPr="001B146C" w:rsidRDefault="001B146C" w:rsidP="001B146C">
            <w:pPr>
              <w:jc w:val="left"/>
              <w:rPr>
                <w:rFonts w:ascii="Arial" w:hAnsi="Arial" w:cs="Arial"/>
                <w:sz w:val="22"/>
              </w:rPr>
            </w:pPr>
            <w:r w:rsidRPr="001B146C">
              <w:rPr>
                <w:rFonts w:ascii="Arial" w:hAnsi="Arial" w:cs="Arial"/>
                <w:sz w:val="22"/>
              </w:rPr>
              <w:t xml:space="preserve">This building includes one (1) basement level designated for car parking. </w:t>
            </w:r>
          </w:p>
          <w:p w14:paraId="1BD97492" w14:textId="77777777" w:rsidR="001B146C" w:rsidRPr="001B146C" w:rsidRDefault="001B146C" w:rsidP="001B146C">
            <w:pPr>
              <w:jc w:val="left"/>
              <w:rPr>
                <w:rFonts w:ascii="Arial" w:hAnsi="Arial" w:cs="Arial"/>
                <w:sz w:val="22"/>
              </w:rPr>
            </w:pPr>
            <w:r w:rsidRPr="001B146C">
              <w:rPr>
                <w:rFonts w:ascii="Arial" w:hAnsi="Arial" w:cs="Arial"/>
                <w:sz w:val="22"/>
              </w:rPr>
              <w:t>The proposed building structure requires reinforced concrete floors and columns.</w:t>
            </w:r>
          </w:p>
          <w:p w14:paraId="0059C3FC" w14:textId="77777777" w:rsidR="001B146C" w:rsidRPr="001B146C" w:rsidRDefault="001B146C" w:rsidP="001B146C">
            <w:pPr>
              <w:jc w:val="left"/>
              <w:rPr>
                <w:rFonts w:ascii="Arial" w:hAnsi="Arial" w:cs="Arial"/>
                <w:sz w:val="22"/>
              </w:rPr>
            </w:pPr>
            <w:r w:rsidRPr="001B146C">
              <w:rPr>
                <w:rFonts w:ascii="Arial" w:hAnsi="Arial" w:cs="Arial"/>
                <w:sz w:val="22"/>
              </w:rPr>
              <w:t xml:space="preserve">Document your findings or where in the NCC the information can be located. </w:t>
            </w:r>
          </w:p>
          <w:p w14:paraId="5DFDE7CA" w14:textId="77777777" w:rsidR="001B146C" w:rsidRPr="001B146C" w:rsidRDefault="001B146C" w:rsidP="001B146C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7B8963FE" w14:textId="77777777" w:rsidR="001B3658" w:rsidRPr="00594B1F" w:rsidRDefault="001B3658" w:rsidP="001B3658">
      <w:pPr>
        <w:jc w:val="left"/>
        <w:rPr>
          <w:rFonts w:ascii="Arial" w:eastAsia="Calibri" w:hAnsi="Arial" w:cs="Arial"/>
          <w:sz w:val="22"/>
          <w:szCs w:val="22"/>
        </w:rPr>
      </w:pPr>
    </w:p>
    <w:p w14:paraId="60CE0A79" w14:textId="77777777" w:rsidR="001B3658" w:rsidRPr="00301156" w:rsidRDefault="001B3658" w:rsidP="001B3658">
      <w:pPr>
        <w:spacing w:before="120" w:after="120"/>
        <w:jc w:val="left"/>
        <w:rPr>
          <w:rFonts w:ascii="Arial" w:eastAsia="Calibri" w:hAnsi="Arial" w:cs="Arial"/>
          <w:b/>
          <w:bCs/>
          <w:i/>
          <w:iCs/>
          <w:szCs w:val="24"/>
        </w:rPr>
      </w:pPr>
      <w:r w:rsidRPr="00301156">
        <w:rPr>
          <w:rFonts w:ascii="Arial" w:eastAsia="Calibri" w:hAnsi="Arial" w:cs="Arial"/>
          <w:b/>
          <w:bCs/>
          <w:i/>
          <w:iCs/>
          <w:szCs w:val="24"/>
        </w:rPr>
        <w:t>Building Description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B3658" w:rsidRPr="00594B1F" w14:paraId="2426E92A" w14:textId="77777777" w:rsidTr="00F725BE">
        <w:tc>
          <w:tcPr>
            <w:tcW w:w="9016" w:type="dxa"/>
            <w:shd w:val="clear" w:color="auto" w:fill="D9D9D9"/>
          </w:tcPr>
          <w:p w14:paraId="5B749FE5" w14:textId="77777777" w:rsidR="001B3658" w:rsidRPr="00974A8C" w:rsidRDefault="001B3658" w:rsidP="00F725BE">
            <w:pPr>
              <w:keepNext/>
              <w:jc w:val="left"/>
              <w:rPr>
                <w:rFonts w:ascii="Arial" w:hAnsi="Arial" w:cs="Arial"/>
                <w:b/>
                <w:bCs/>
                <w:sz w:val="22"/>
                <w:highlight w:val="yellow"/>
              </w:rPr>
            </w:pPr>
            <w:r w:rsidRPr="00974A8C">
              <w:rPr>
                <w:rFonts w:ascii="Arial" w:hAnsi="Arial" w:cs="Arial"/>
                <w:b/>
                <w:bCs/>
                <w:sz w:val="22"/>
              </w:rPr>
              <w:t>Classification</w:t>
            </w:r>
          </w:p>
        </w:tc>
      </w:tr>
      <w:tr w:rsidR="001B3658" w:rsidRPr="00114084" w14:paraId="2F1DC494" w14:textId="77777777" w:rsidTr="00F725BE">
        <w:trPr>
          <w:trHeight w:val="1134"/>
        </w:trPr>
        <w:tc>
          <w:tcPr>
            <w:tcW w:w="9016" w:type="dxa"/>
          </w:tcPr>
          <w:p w14:paraId="36387643" w14:textId="462FF22A" w:rsidR="001B3658" w:rsidRPr="00114084" w:rsidRDefault="001B3658" w:rsidP="00114084">
            <w:pPr>
              <w:rPr>
                <w:rFonts w:ascii="Arial" w:hAnsi="Arial" w:cs="Arial"/>
                <w:sz w:val="22"/>
              </w:rPr>
            </w:pPr>
            <w:permStart w:id="1556500367" w:edGrp="everyone"/>
            <w:permEnd w:id="1556500367"/>
          </w:p>
        </w:tc>
      </w:tr>
    </w:tbl>
    <w:p w14:paraId="240B2C3F" w14:textId="77777777" w:rsidR="001B3658" w:rsidRPr="00301156" w:rsidRDefault="001B3658" w:rsidP="001B3658">
      <w:pPr>
        <w:jc w:val="left"/>
        <w:rPr>
          <w:rFonts w:ascii="Arial" w:eastAsia="Calibri" w:hAnsi="Arial" w:cs="Arial"/>
          <w:sz w:val="16"/>
          <w:szCs w:val="16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B3658" w:rsidRPr="00594B1F" w14:paraId="1EE9FCFD" w14:textId="77777777" w:rsidTr="00F725BE">
        <w:tc>
          <w:tcPr>
            <w:tcW w:w="9016" w:type="dxa"/>
            <w:shd w:val="clear" w:color="auto" w:fill="D9D9D9"/>
          </w:tcPr>
          <w:p w14:paraId="5BAD357E" w14:textId="77777777" w:rsidR="001B3658" w:rsidRPr="00C417B7" w:rsidRDefault="001B3658" w:rsidP="00F725BE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Rise in Storeys</w:t>
            </w:r>
          </w:p>
        </w:tc>
      </w:tr>
      <w:tr w:rsidR="001B3658" w:rsidRPr="00114084" w14:paraId="5FFE63AE" w14:textId="77777777" w:rsidTr="00F725BE">
        <w:trPr>
          <w:trHeight w:val="1134"/>
        </w:trPr>
        <w:tc>
          <w:tcPr>
            <w:tcW w:w="9016" w:type="dxa"/>
          </w:tcPr>
          <w:p w14:paraId="0C8EDE9A" w14:textId="77777777" w:rsidR="001B3658" w:rsidRPr="00114084" w:rsidRDefault="001B3658" w:rsidP="00114084">
            <w:pPr>
              <w:rPr>
                <w:rFonts w:ascii="Arial" w:hAnsi="Arial" w:cs="Arial"/>
                <w:sz w:val="22"/>
              </w:rPr>
            </w:pPr>
            <w:permStart w:id="747848926" w:edGrp="everyone"/>
            <w:permEnd w:id="747848926"/>
          </w:p>
        </w:tc>
      </w:tr>
      <w:tr w:rsidR="001B3658" w:rsidRPr="00594B1F" w14:paraId="4B336CE2" w14:textId="77777777" w:rsidTr="00F725BE">
        <w:tc>
          <w:tcPr>
            <w:tcW w:w="9016" w:type="dxa"/>
            <w:shd w:val="clear" w:color="auto" w:fill="D9D9D9"/>
          </w:tcPr>
          <w:p w14:paraId="3D42EAB8" w14:textId="77777777" w:rsidR="001B3658" w:rsidRPr="00C417B7" w:rsidRDefault="001B3658" w:rsidP="00F725BE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Number of Storeys</w:t>
            </w:r>
          </w:p>
        </w:tc>
      </w:tr>
      <w:tr w:rsidR="001B3658" w:rsidRPr="00114084" w14:paraId="2D25E3B8" w14:textId="77777777" w:rsidTr="00F725BE">
        <w:trPr>
          <w:trHeight w:val="1134"/>
        </w:trPr>
        <w:tc>
          <w:tcPr>
            <w:tcW w:w="9016" w:type="dxa"/>
          </w:tcPr>
          <w:p w14:paraId="1BBC9827" w14:textId="77777777" w:rsidR="001B3658" w:rsidRPr="00114084" w:rsidRDefault="001B3658" w:rsidP="00114084">
            <w:pPr>
              <w:rPr>
                <w:rFonts w:ascii="Arial" w:hAnsi="Arial" w:cs="Arial"/>
                <w:sz w:val="22"/>
              </w:rPr>
            </w:pPr>
            <w:permStart w:id="1628789754" w:edGrp="everyone"/>
            <w:permEnd w:id="1628789754"/>
          </w:p>
        </w:tc>
      </w:tr>
      <w:tr w:rsidR="001B3658" w:rsidRPr="00594B1F" w14:paraId="3C327BED" w14:textId="77777777" w:rsidTr="00F725BE">
        <w:trPr>
          <w:trHeight w:val="70"/>
        </w:trPr>
        <w:tc>
          <w:tcPr>
            <w:tcW w:w="9016" w:type="dxa"/>
            <w:shd w:val="clear" w:color="auto" w:fill="D9D9D9"/>
          </w:tcPr>
          <w:p w14:paraId="219DC244" w14:textId="77777777" w:rsidR="001B3658" w:rsidRPr="00C417B7" w:rsidRDefault="001B3658" w:rsidP="00F725BE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Type of construction</w:t>
            </w:r>
          </w:p>
        </w:tc>
      </w:tr>
      <w:tr w:rsidR="001B3658" w:rsidRPr="00114084" w14:paraId="7D8B718E" w14:textId="77777777" w:rsidTr="00F725BE">
        <w:trPr>
          <w:trHeight w:val="1020"/>
        </w:trPr>
        <w:tc>
          <w:tcPr>
            <w:tcW w:w="9016" w:type="dxa"/>
          </w:tcPr>
          <w:p w14:paraId="41FF6326" w14:textId="77777777" w:rsidR="001B3658" w:rsidRPr="00114084" w:rsidRDefault="001B3658" w:rsidP="00114084">
            <w:pPr>
              <w:rPr>
                <w:rFonts w:ascii="Arial" w:hAnsi="Arial" w:cs="Arial"/>
                <w:sz w:val="22"/>
              </w:rPr>
            </w:pPr>
            <w:permStart w:id="1463827955" w:edGrp="everyone"/>
            <w:permEnd w:id="1463827955"/>
          </w:p>
        </w:tc>
      </w:tr>
      <w:tr w:rsidR="001B3658" w:rsidRPr="00594B1F" w14:paraId="6336A280" w14:textId="77777777" w:rsidTr="00F725BE">
        <w:tc>
          <w:tcPr>
            <w:tcW w:w="9016" w:type="dxa"/>
            <w:shd w:val="clear" w:color="auto" w:fill="D9D9D9"/>
          </w:tcPr>
          <w:p w14:paraId="69906319" w14:textId="77777777" w:rsidR="001B3658" w:rsidRPr="00C417B7" w:rsidRDefault="001B3658" w:rsidP="00F725BE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Climate Zone and description</w:t>
            </w:r>
          </w:p>
        </w:tc>
      </w:tr>
      <w:tr w:rsidR="001B3658" w:rsidRPr="00114084" w14:paraId="48201D7F" w14:textId="77777777" w:rsidTr="00F725BE">
        <w:trPr>
          <w:trHeight w:val="1134"/>
        </w:trPr>
        <w:tc>
          <w:tcPr>
            <w:tcW w:w="9016" w:type="dxa"/>
          </w:tcPr>
          <w:p w14:paraId="55375E0E" w14:textId="77777777" w:rsidR="001B3658" w:rsidRPr="00114084" w:rsidRDefault="001B3658" w:rsidP="00114084">
            <w:pPr>
              <w:rPr>
                <w:rFonts w:ascii="Arial" w:hAnsi="Arial" w:cs="Arial"/>
                <w:sz w:val="22"/>
              </w:rPr>
            </w:pPr>
            <w:permStart w:id="756178557" w:edGrp="everyone"/>
            <w:permEnd w:id="756178557"/>
          </w:p>
        </w:tc>
      </w:tr>
    </w:tbl>
    <w:p w14:paraId="4AAABBE1" w14:textId="77777777" w:rsidR="0076636C" w:rsidRPr="0076636C" w:rsidRDefault="0076636C" w:rsidP="0076636C">
      <w:pPr>
        <w:jc w:val="left"/>
        <w:rPr>
          <w:rFonts w:ascii="Arial" w:eastAsia="Calibri" w:hAnsi="Arial" w:cs="Arial"/>
          <w:sz w:val="22"/>
          <w:szCs w:val="22"/>
        </w:rPr>
      </w:pPr>
    </w:p>
    <w:p w14:paraId="131865E2" w14:textId="4C433DE8" w:rsidR="001B3658" w:rsidRDefault="001B3658" w:rsidP="001B3658">
      <w:pPr>
        <w:spacing w:before="120" w:after="120"/>
        <w:jc w:val="left"/>
        <w:rPr>
          <w:rFonts w:ascii="Arial" w:eastAsia="Calibri" w:hAnsi="Arial" w:cs="Arial"/>
          <w:b/>
          <w:bCs/>
          <w:i/>
          <w:iCs/>
          <w:szCs w:val="24"/>
        </w:rPr>
      </w:pPr>
      <w:r w:rsidRPr="00C417B7">
        <w:rPr>
          <w:rFonts w:ascii="Arial" w:eastAsia="Calibri" w:hAnsi="Arial" w:cs="Arial"/>
          <w:b/>
          <w:bCs/>
          <w:i/>
          <w:iCs/>
          <w:szCs w:val="24"/>
        </w:rPr>
        <w:t>Fire resistance and stability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B3658" w:rsidRPr="00594B1F" w14:paraId="42CCFC99" w14:textId="77777777" w:rsidTr="00F725BE">
        <w:trPr>
          <w:trHeight w:val="70"/>
        </w:trPr>
        <w:tc>
          <w:tcPr>
            <w:tcW w:w="9016" w:type="dxa"/>
            <w:shd w:val="clear" w:color="auto" w:fill="D9D9D9"/>
          </w:tcPr>
          <w:p w14:paraId="2A09534A" w14:textId="77777777" w:rsidR="001B3658" w:rsidRPr="00C417B7" w:rsidRDefault="001B3658" w:rsidP="00F725BE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Locate fire resistance information</w:t>
            </w:r>
          </w:p>
        </w:tc>
      </w:tr>
      <w:tr w:rsidR="001B3658" w:rsidRPr="00114084" w14:paraId="0ACA2B39" w14:textId="77777777" w:rsidTr="00F725BE">
        <w:trPr>
          <w:trHeight w:val="2551"/>
        </w:trPr>
        <w:tc>
          <w:tcPr>
            <w:tcW w:w="9016" w:type="dxa"/>
          </w:tcPr>
          <w:p w14:paraId="7A7F9027" w14:textId="386A13F8" w:rsidR="001B3658" w:rsidRPr="00114084" w:rsidRDefault="001B3658" w:rsidP="00114084">
            <w:pPr>
              <w:rPr>
                <w:rFonts w:ascii="Arial" w:hAnsi="Arial" w:cs="Arial"/>
                <w:sz w:val="22"/>
              </w:rPr>
            </w:pPr>
            <w:permStart w:id="1675499883" w:edGrp="everyone"/>
            <w:permEnd w:id="1675499883"/>
          </w:p>
        </w:tc>
      </w:tr>
      <w:tr w:rsidR="001B3658" w:rsidRPr="00594B1F" w14:paraId="66B3FA2D" w14:textId="77777777" w:rsidTr="00F725BE">
        <w:tc>
          <w:tcPr>
            <w:tcW w:w="9016" w:type="dxa"/>
            <w:shd w:val="clear" w:color="auto" w:fill="D9D9D9"/>
          </w:tcPr>
          <w:p w14:paraId="08E8D159" w14:textId="77777777" w:rsidR="001B3658" w:rsidRPr="00301156" w:rsidRDefault="001B3658" w:rsidP="00F725BE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Compartmentation and fire separation</w:t>
            </w:r>
          </w:p>
        </w:tc>
      </w:tr>
      <w:tr w:rsidR="001B3658" w:rsidRPr="00114084" w14:paraId="3C1F1969" w14:textId="77777777" w:rsidTr="00F725BE">
        <w:trPr>
          <w:trHeight w:val="3402"/>
        </w:trPr>
        <w:tc>
          <w:tcPr>
            <w:tcW w:w="9016" w:type="dxa"/>
          </w:tcPr>
          <w:p w14:paraId="24E3396F" w14:textId="59B9340E" w:rsidR="001B3658" w:rsidRPr="00114084" w:rsidRDefault="001B3658" w:rsidP="00114084">
            <w:pPr>
              <w:rPr>
                <w:rFonts w:ascii="Arial" w:hAnsi="Arial" w:cs="Arial"/>
                <w:sz w:val="22"/>
              </w:rPr>
            </w:pPr>
            <w:permStart w:id="1818167632" w:edGrp="everyone"/>
            <w:permEnd w:id="1818167632"/>
          </w:p>
        </w:tc>
      </w:tr>
    </w:tbl>
    <w:p w14:paraId="101EB2EE" w14:textId="77777777" w:rsidR="001B3658" w:rsidRDefault="001B3658" w:rsidP="001B3658"/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B3658" w:rsidRPr="00594B1F" w14:paraId="4950B125" w14:textId="77777777" w:rsidTr="00F725BE">
        <w:tc>
          <w:tcPr>
            <w:tcW w:w="9016" w:type="dxa"/>
            <w:shd w:val="clear" w:color="auto" w:fill="D9D9D9"/>
          </w:tcPr>
          <w:p w14:paraId="04C30984" w14:textId="77777777" w:rsidR="001B3658" w:rsidRPr="00995516" w:rsidRDefault="001B3658" w:rsidP="00F725BE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995516">
              <w:rPr>
                <w:rFonts w:ascii="Arial" w:hAnsi="Arial" w:cs="Arial"/>
                <w:b/>
                <w:sz w:val="22"/>
              </w:rPr>
              <w:t>Fire hazard properties of materials, assemblies, fixtures and linings</w:t>
            </w:r>
          </w:p>
        </w:tc>
      </w:tr>
      <w:tr w:rsidR="001B3658" w:rsidRPr="00114084" w14:paraId="7CF10461" w14:textId="77777777" w:rsidTr="00F725BE">
        <w:trPr>
          <w:trHeight w:val="1134"/>
        </w:trPr>
        <w:tc>
          <w:tcPr>
            <w:tcW w:w="9016" w:type="dxa"/>
          </w:tcPr>
          <w:p w14:paraId="5C42778B" w14:textId="77777777" w:rsidR="001B3658" w:rsidRPr="00114084" w:rsidRDefault="001B3658" w:rsidP="00114084">
            <w:pPr>
              <w:keepNext/>
              <w:rPr>
                <w:rFonts w:ascii="Arial" w:hAnsi="Arial" w:cs="Arial"/>
                <w:sz w:val="22"/>
              </w:rPr>
            </w:pPr>
            <w:permStart w:id="376863328" w:edGrp="everyone"/>
            <w:permEnd w:id="376863328"/>
          </w:p>
        </w:tc>
      </w:tr>
    </w:tbl>
    <w:p w14:paraId="45420B3A" w14:textId="77777777" w:rsidR="001B3658" w:rsidRPr="0054206F" w:rsidRDefault="001B3658" w:rsidP="001B3658">
      <w:pPr>
        <w:spacing w:before="120" w:after="120"/>
        <w:jc w:val="left"/>
        <w:rPr>
          <w:rFonts w:ascii="Arial" w:eastAsia="Calibri" w:hAnsi="Arial" w:cs="Arial"/>
          <w:b/>
          <w:bCs/>
          <w:i/>
          <w:iCs/>
          <w:szCs w:val="24"/>
        </w:rPr>
      </w:pPr>
      <w:r w:rsidRPr="0054206F">
        <w:rPr>
          <w:rFonts w:ascii="Arial" w:eastAsia="Calibri" w:hAnsi="Arial" w:cs="Arial"/>
          <w:b/>
          <w:bCs/>
          <w:i/>
          <w:iCs/>
          <w:szCs w:val="24"/>
        </w:rPr>
        <w:t>Material requirements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B3658" w:rsidRPr="00594B1F" w14:paraId="7DAEF359" w14:textId="77777777" w:rsidTr="00F725BE">
        <w:trPr>
          <w:trHeight w:val="70"/>
        </w:trPr>
        <w:tc>
          <w:tcPr>
            <w:tcW w:w="9016" w:type="dxa"/>
            <w:shd w:val="clear" w:color="auto" w:fill="D9D9D9"/>
          </w:tcPr>
          <w:p w14:paraId="11B59201" w14:textId="77777777" w:rsidR="001B3658" w:rsidRPr="00995516" w:rsidRDefault="001B3658" w:rsidP="00F725BE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Reinforced concrete requirements relative to Australian Standards</w:t>
            </w:r>
          </w:p>
        </w:tc>
      </w:tr>
      <w:tr w:rsidR="001B3658" w:rsidRPr="00114084" w14:paraId="727C617F" w14:textId="77777777" w:rsidTr="00F725BE">
        <w:trPr>
          <w:trHeight w:val="2381"/>
        </w:trPr>
        <w:tc>
          <w:tcPr>
            <w:tcW w:w="9016" w:type="dxa"/>
          </w:tcPr>
          <w:p w14:paraId="758460A4" w14:textId="310ED354" w:rsidR="001B3658" w:rsidRPr="00114084" w:rsidRDefault="001B3658" w:rsidP="00114084">
            <w:pPr>
              <w:rPr>
                <w:rFonts w:ascii="Arial" w:hAnsi="Arial" w:cs="Arial"/>
                <w:sz w:val="22"/>
              </w:rPr>
            </w:pPr>
            <w:permStart w:id="1072242831" w:edGrp="everyone"/>
            <w:permEnd w:id="1072242831"/>
          </w:p>
        </w:tc>
      </w:tr>
      <w:tr w:rsidR="001B3658" w:rsidRPr="00594B1F" w14:paraId="4A240F87" w14:textId="77777777" w:rsidTr="00F725BE">
        <w:trPr>
          <w:trHeight w:val="70"/>
        </w:trPr>
        <w:tc>
          <w:tcPr>
            <w:tcW w:w="9016" w:type="dxa"/>
            <w:shd w:val="clear" w:color="auto" w:fill="D9D9D9" w:themeFill="background1" w:themeFillShade="D9"/>
          </w:tcPr>
          <w:p w14:paraId="28B530F6" w14:textId="320F0F13" w:rsidR="001B3658" w:rsidRPr="00995516" w:rsidRDefault="001B3658" w:rsidP="00F725BE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Glazing requirements specifically for windows, sliding doors with frames and balconies</w:t>
            </w:r>
          </w:p>
        </w:tc>
      </w:tr>
      <w:tr w:rsidR="001B3658" w:rsidRPr="00114084" w14:paraId="7621BBC3" w14:textId="77777777" w:rsidTr="00F725BE">
        <w:trPr>
          <w:trHeight w:val="2381"/>
        </w:trPr>
        <w:tc>
          <w:tcPr>
            <w:tcW w:w="9016" w:type="dxa"/>
          </w:tcPr>
          <w:p w14:paraId="4A6A96A3" w14:textId="20CE19FB" w:rsidR="001B3658" w:rsidRPr="00114084" w:rsidRDefault="001B3658" w:rsidP="00114084">
            <w:pPr>
              <w:rPr>
                <w:rFonts w:ascii="Arial" w:hAnsi="Arial" w:cs="Arial"/>
                <w:sz w:val="22"/>
              </w:rPr>
            </w:pPr>
            <w:permStart w:id="1179411714" w:edGrp="everyone"/>
            <w:permEnd w:id="1179411714"/>
          </w:p>
        </w:tc>
      </w:tr>
    </w:tbl>
    <w:p w14:paraId="072D0BCC" w14:textId="77777777" w:rsidR="001B3658" w:rsidRPr="00594B1F" w:rsidRDefault="001B3658" w:rsidP="001B3658">
      <w:pPr>
        <w:jc w:val="left"/>
        <w:rPr>
          <w:rFonts w:ascii="Arial" w:eastAsia="Calibri" w:hAnsi="Arial" w:cs="Arial"/>
          <w:sz w:val="22"/>
          <w:szCs w:val="22"/>
        </w:rPr>
      </w:pPr>
    </w:p>
    <w:p w14:paraId="662A5092" w14:textId="77777777" w:rsidR="001B3658" w:rsidRPr="00830749" w:rsidRDefault="001B3658" w:rsidP="001B365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1B3658" w:rsidRPr="00830749" w14:paraId="1CB55096" w14:textId="77777777" w:rsidTr="006B5035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0061EB7A" w14:textId="77777777" w:rsidR="001B3658" w:rsidRPr="001C4084" w:rsidRDefault="001B3658" w:rsidP="00F725B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47935327" w14:textId="08755FBC" w:rsidR="001B3658" w:rsidRPr="001C4084" w:rsidRDefault="001B3658" w:rsidP="00F725B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00120516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9E9E2F9" w14:textId="77777777" w:rsidR="001B3658" w:rsidRPr="00533511" w:rsidRDefault="003C42C7" w:rsidP="00F725B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270288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B365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00120516"/>
          </w:p>
        </w:tc>
      </w:tr>
    </w:tbl>
    <w:p w14:paraId="1AC73531" w14:textId="68E0BC60" w:rsidR="004E206C" w:rsidRPr="0076636C" w:rsidRDefault="004E206C" w:rsidP="00AA2E14">
      <w:pPr>
        <w:jc w:val="left"/>
        <w:rPr>
          <w:rFonts w:ascii="Arial" w:hAnsi="Arial" w:cs="Arial"/>
          <w:sz w:val="20"/>
        </w:rPr>
      </w:pPr>
    </w:p>
    <w:p w14:paraId="29FDC08B" w14:textId="33D3806F" w:rsidR="00C76B5E" w:rsidRPr="0076636C" w:rsidRDefault="00C76B5E" w:rsidP="005037A0">
      <w:pPr>
        <w:pStyle w:val="02TACheckbox"/>
        <w:rPr>
          <w:sz w:val="96"/>
          <w:szCs w:val="96"/>
        </w:rPr>
        <w:sectPr w:rsidR="00C76B5E" w:rsidRPr="0076636C" w:rsidSect="00787509">
          <w:headerReference w:type="even" r:id="rId16"/>
          <w:headerReference w:type="default" r:id="rId17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7203AF8D" w:rsidR="004E699E" w:rsidRPr="004932A4" w:rsidRDefault="003C42C7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A2E14">
            <w:rPr>
              <w:szCs w:val="32"/>
            </w:rPr>
            <w:t>CPCCBC4006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26357C32" w:rsidR="004E699E" w:rsidRDefault="003C42C7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AA2E14">
            <w:rPr>
              <w:szCs w:val="32"/>
            </w:rPr>
            <w:t>Select, procure and store construction materials for building and construction projects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3D0259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18297565" w:edGrp="everyone"/>
            <w:permEnd w:id="918297565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704F31ED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6B5E4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A42361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A42361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6B5E4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6B5E46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6B5E4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6B5E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6B5E4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6B5E4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1387"/>
        <w:gridCol w:w="1417"/>
        <w:gridCol w:w="2693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8F6746">
        <w:trPr>
          <w:trHeight w:val="217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38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93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8F6746">
        <w:trPr>
          <w:cantSplit/>
          <w:jc w:val="center"/>
        </w:trPr>
        <w:tc>
          <w:tcPr>
            <w:tcW w:w="97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387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93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9B629E" w:rsidRPr="004932A4" w14:paraId="33EE888A" w14:textId="77777777" w:rsidTr="008F6746">
        <w:trPr>
          <w:cantSplit/>
          <w:jc w:val="center"/>
        </w:trPr>
        <w:tc>
          <w:tcPr>
            <w:tcW w:w="97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6D6213F6" w:rsidR="009B629E" w:rsidRPr="00906AB7" w:rsidRDefault="009B629E" w:rsidP="009B629E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AA2E14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336986608" w:edGrp="everyone"/>
        <w:tc>
          <w:tcPr>
            <w:tcW w:w="1387" w:type="dxa"/>
            <w:tcBorders>
              <w:top w:val="single" w:sz="4" w:space="0" w:color="auto"/>
            </w:tcBorders>
            <w:vAlign w:val="center"/>
          </w:tcPr>
          <w:p w14:paraId="013F31AB" w14:textId="486F3A0C" w:rsidR="009B629E" w:rsidRPr="00906AB7" w:rsidRDefault="003C42C7" w:rsidP="009B629E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9B629E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336986608"/>
          </w:p>
        </w:tc>
        <w:permStart w:id="84042288" w:edGrp="everyone"/>
        <w:tc>
          <w:tcPr>
            <w:tcW w:w="1417" w:type="dxa"/>
            <w:vAlign w:val="center"/>
          </w:tcPr>
          <w:p w14:paraId="2F940871" w14:textId="77777777" w:rsidR="009B629E" w:rsidRPr="00906AB7" w:rsidRDefault="003C42C7" w:rsidP="009B629E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B629E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84042288"/>
            <w:r w:rsidR="009B629E" w:rsidRPr="00D06775">
              <w:rPr>
                <w:rFonts w:ascii="Arial" w:hAnsi="Arial" w:cs="Arial"/>
                <w:sz w:val="28"/>
              </w:rPr>
              <w:t xml:space="preserve"> </w:t>
            </w:r>
            <w:r w:rsidR="009B629E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5D14B5D5" w:rsidR="009B629E" w:rsidRPr="00A44CB5" w:rsidRDefault="003C42C7" w:rsidP="009B629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68065301" w:edGrp="everyone"/>
                <w:r w:rsidR="009B629E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1168065301"/>
              </w:sdtContent>
            </w:sdt>
            <w:r w:rsidR="009B629E" w:rsidRPr="00D06775">
              <w:rPr>
                <w:rFonts w:ascii="Arial" w:hAnsi="Arial" w:cs="Arial"/>
                <w:sz w:val="28"/>
              </w:rPr>
              <w:t xml:space="preserve"> </w:t>
            </w:r>
            <w:r w:rsidR="009B629E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93" w:type="dxa"/>
            <w:vAlign w:val="center"/>
          </w:tcPr>
          <w:p w14:paraId="413EA5E3" w14:textId="77777777" w:rsidR="009B629E" w:rsidRPr="00A44CB5" w:rsidRDefault="009B629E" w:rsidP="009B629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95144163" w:edGrp="everyone"/>
            <w:permEnd w:id="1295144163"/>
          </w:p>
        </w:tc>
        <w:permStart w:id="942673628" w:edGrp="everyone"/>
        <w:tc>
          <w:tcPr>
            <w:tcW w:w="1287" w:type="dxa"/>
            <w:vAlign w:val="center"/>
          </w:tcPr>
          <w:p w14:paraId="70611D39" w14:textId="498E9183" w:rsidR="009B629E" w:rsidRPr="00533511" w:rsidRDefault="003C42C7" w:rsidP="009B629E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B629E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942673628"/>
          </w:p>
        </w:tc>
        <w:permStart w:id="616069459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5D1E88BC" w:rsidR="009B629E" w:rsidRPr="00533511" w:rsidRDefault="003C42C7" w:rsidP="009B629E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B629E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616069459"/>
          </w:p>
        </w:tc>
      </w:tr>
    </w:tbl>
    <w:p w14:paraId="3D3CC559" w14:textId="77777777" w:rsidR="001B28E5" w:rsidRPr="00B8006A" w:rsidRDefault="001B28E5" w:rsidP="001B28E5">
      <w:pPr>
        <w:jc w:val="left"/>
        <w:rPr>
          <w:rFonts w:ascii="Arial" w:hAnsi="Arial" w:cs="Arial"/>
          <w:sz w:val="20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9B629E" w:rsidRPr="00C92642" w14:paraId="6EBD81CB" w14:textId="77777777" w:rsidTr="002D4E16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B8B6C10" w14:textId="77777777" w:rsidR="009B629E" w:rsidRPr="00DE303D" w:rsidRDefault="009B629E" w:rsidP="002D4E16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9B629E" w:rsidRPr="00C92642" w14:paraId="55AE4F2A" w14:textId="77777777" w:rsidTr="002D4E16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293CBB" w14:textId="77777777" w:rsidR="009B629E" w:rsidRPr="00DE303D" w:rsidRDefault="009B629E" w:rsidP="002D4E16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040BD909" w14:textId="77777777" w:rsidR="009B629E" w:rsidRPr="00DE303D" w:rsidRDefault="009B629E" w:rsidP="009B629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5591CE90" w14:textId="77777777" w:rsidR="009B629E" w:rsidRPr="00DE303D" w:rsidRDefault="009B629E" w:rsidP="009B629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9B629E" w:rsidRPr="003102F8" w14:paraId="3280A86C" w14:textId="77777777" w:rsidTr="009B629E">
        <w:trPr>
          <w:trHeight w:val="2551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FEAD5" w14:textId="77777777" w:rsidR="009B629E" w:rsidRPr="003102F8" w:rsidRDefault="009B629E" w:rsidP="002D4E1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972772821" w:edGrp="everyone"/>
            <w:permEnd w:id="1972772821"/>
          </w:p>
        </w:tc>
      </w:tr>
    </w:tbl>
    <w:p w14:paraId="76F6A902" w14:textId="77777777" w:rsidR="00BD2F22" w:rsidRPr="00B8006A" w:rsidRDefault="00BD2F22">
      <w:pPr>
        <w:rPr>
          <w:sz w:val="20"/>
          <w:szCs w:val="16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"/>
        <w:gridCol w:w="8391"/>
      </w:tblGrid>
      <w:tr w:rsidR="00E6168D" w:rsidRPr="00BA4D9F" w14:paraId="788D9B59" w14:textId="34CD404B" w:rsidTr="002A4D20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103CF3BE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AA2E14">
              <w:rPr>
                <w:rFonts w:ascii="Arial" w:hAnsi="Arial" w:cs="Arial"/>
                <w:b/>
                <w:bCs/>
                <w:spacing w:val="-2"/>
                <w:sz w:val="20"/>
              </w:rPr>
              <w:t>TASK 1</w:t>
            </w:r>
          </w:p>
        </w:tc>
      </w:tr>
      <w:permStart w:id="1804762933" w:edGrp="everyone"/>
      <w:tr w:rsidR="009B629E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3E8CFC21" w14:textId="77777777" w:rsidR="009B629E" w:rsidRDefault="003C42C7" w:rsidP="009B629E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B629E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804762933"/>
            <w:r w:rsidR="009B629E" w:rsidRPr="006C1A6C">
              <w:rPr>
                <w:rFonts w:ascii="Arial" w:hAnsi="Arial" w:cs="Arial"/>
                <w:szCs w:val="18"/>
              </w:rPr>
              <w:t xml:space="preserve"> </w:t>
            </w:r>
            <w:r w:rsidR="009B629E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689578306" w:edGrp="everyone"/>
          <w:p w14:paraId="788D64E4" w14:textId="41B16132" w:rsidR="009B629E" w:rsidRDefault="003C42C7" w:rsidP="009B629E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B629E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689578306"/>
            <w:r w:rsidR="009B629E" w:rsidRPr="006C1A6C">
              <w:rPr>
                <w:rFonts w:ascii="Arial" w:hAnsi="Arial" w:cs="Arial"/>
                <w:szCs w:val="18"/>
              </w:rPr>
              <w:t xml:space="preserve"> </w:t>
            </w:r>
            <w:r w:rsidR="009B629E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9B629E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9B629E">
              <w:rPr>
                <w:rFonts w:ascii="Arial" w:hAnsi="Arial" w:cs="Arial"/>
                <w:sz w:val="19"/>
                <w:szCs w:val="19"/>
              </w:rPr>
              <w:t>[</w:t>
            </w:r>
            <w:permStart w:id="5236660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B629E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52366606"/>
            <w:r w:rsidR="009B629E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1553619692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B629E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553619692"/>
            <w:r w:rsidR="009B629E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9B629E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9B629E" w:rsidRPr="00BA4D9F" w14:paraId="52227B5E" w14:textId="3EB974F1" w:rsidTr="009B629E">
        <w:trPr>
          <w:trHeight w:val="75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9B629E" w:rsidRPr="00BD2F22" w:rsidRDefault="009B629E" w:rsidP="009B629E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9B629E" w:rsidRPr="00BD2F22" w:rsidRDefault="009B629E" w:rsidP="009B629E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9B629E" w:rsidRPr="009B629E" w14:paraId="2835A828" w14:textId="77777777" w:rsidTr="009B629E">
        <w:trPr>
          <w:trHeight w:val="102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4077F190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_Ref132629763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19CCABA5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t>Specify what the plans and specifications read relate to:</w:t>
            </w:r>
          </w:p>
          <w:p w14:paraId="0D9BAC82" w14:textId="3F6EA0F9" w:rsidR="009B629E" w:rsidRPr="009B629E" w:rsidRDefault="009B629E" w:rsidP="009B629E">
            <w:pPr>
              <w:pStyle w:val="38PASBenchmark"/>
              <w:rPr>
                <w:vanish w:val="0"/>
              </w:rPr>
            </w:pPr>
            <w:permStart w:id="308369430" w:edGrp="everyone"/>
            <w:permEnd w:id="308369430"/>
          </w:p>
        </w:tc>
      </w:tr>
      <w:tr w:rsidR="009B629E" w:rsidRPr="009B629E" w14:paraId="07DE6494" w14:textId="77777777" w:rsidTr="009B629E">
        <w:trPr>
          <w:trHeight w:val="102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52DAC54" w14:textId="0A058618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_Ref132629763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4D6B51" w14:textId="3272E224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t>Specify codes and construction requirements reviewed relevant to the site location and type of building reviewed:</w:t>
            </w:r>
          </w:p>
          <w:p w14:paraId="3438F366" w14:textId="61301312" w:rsidR="009B629E" w:rsidRPr="009B629E" w:rsidRDefault="009B629E" w:rsidP="009B629E">
            <w:pPr>
              <w:pStyle w:val="38PASBenchmark"/>
              <w:rPr>
                <w:vanish w:val="0"/>
              </w:rPr>
            </w:pPr>
            <w:permStart w:id="1690702551" w:edGrp="everyone"/>
            <w:permEnd w:id="1690702551"/>
          </w:p>
        </w:tc>
      </w:tr>
      <w:tr w:rsidR="009B629E" w:rsidRPr="009B629E" w14:paraId="473FFD16" w14:textId="2463FF27" w:rsidTr="009B629E">
        <w:trPr>
          <w:trHeight w:val="1134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0A6F9676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_Ref132630081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1.1E.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_Ref132630084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1.1F.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892AEB" w14:textId="77777777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t>Specify how the environmental impact of the materials was evaluated:</w:t>
            </w:r>
          </w:p>
          <w:p w14:paraId="2B404400" w14:textId="6F4DDA2B" w:rsidR="009B629E" w:rsidRPr="009B629E" w:rsidRDefault="009B629E" w:rsidP="009B629E">
            <w:pPr>
              <w:pStyle w:val="38PASBenchmark"/>
              <w:rPr>
                <w:vanish w:val="0"/>
              </w:rPr>
            </w:pPr>
            <w:permStart w:id="76898046" w:edGrp="everyone"/>
            <w:permEnd w:id="76898046"/>
          </w:p>
        </w:tc>
      </w:tr>
      <w:tr w:rsidR="009B629E" w:rsidRPr="009B629E" w14:paraId="11C978A8" w14:textId="77777777" w:rsidTr="009B629E">
        <w:trPr>
          <w:trHeight w:val="1134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A7E9715" w14:textId="72ABDCED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_Ref132630205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1.1G.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_Ref132630212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1.1H.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C76828" w14:textId="77777777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t>Specify how impact of allowable  tolerances on the conversion of naturally occurring materials was determined:</w:t>
            </w:r>
          </w:p>
          <w:p w14:paraId="15770362" w14:textId="1A73B1B7" w:rsidR="009B629E" w:rsidRPr="009B629E" w:rsidRDefault="009B629E" w:rsidP="009B629E">
            <w:pPr>
              <w:pStyle w:val="38PASBenchmark"/>
              <w:rPr>
                <w:vanish w:val="0"/>
              </w:rPr>
            </w:pPr>
            <w:permStart w:id="1368933896" w:edGrp="everyone"/>
            <w:permEnd w:id="1368933896"/>
          </w:p>
        </w:tc>
      </w:tr>
      <w:tr w:rsidR="009B629E" w:rsidRPr="009B629E" w14:paraId="242866B2" w14:textId="77777777" w:rsidTr="009B629E">
        <w:trPr>
          <w:trHeight w:val="1247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DAEA1EF" w14:textId="4647631D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_Ref132630330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1.2H.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  <w:p w14:paraId="0360A30A" w14:textId="3BB2227B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_Ref132630406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1.2I.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AB652C" w14:textId="6AD1AD74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t>Specify how expert advice from manufacturers, architects, designers and engineers was achieved:</w:t>
            </w:r>
          </w:p>
          <w:p w14:paraId="2D5B5714" w14:textId="3AB720ED" w:rsidR="009B629E" w:rsidRPr="009B629E" w:rsidRDefault="009B629E" w:rsidP="009B629E">
            <w:pPr>
              <w:pStyle w:val="38PASBenchmark"/>
              <w:rPr>
                <w:vanish w:val="0"/>
              </w:rPr>
            </w:pPr>
            <w:permStart w:id="1418270586" w:edGrp="everyone"/>
            <w:permEnd w:id="1418270586"/>
          </w:p>
        </w:tc>
      </w:tr>
      <w:tr w:rsidR="009B629E" w:rsidRPr="009B629E" w14:paraId="4D9183D5" w14:textId="77777777" w:rsidTr="009B629E">
        <w:trPr>
          <w:trHeight w:val="1361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CF878A1" w14:textId="50B00D6E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_Ref132630475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1.2J.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_Ref132630477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_Ref132630479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_Ref132630481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_Ref132630530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1.3D.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_Ref132630532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1.3E.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_Ref132630751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1.3I.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27E9301" w14:textId="18C68226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t>Specify action taken when non-compliant or damaged materials or components were delivered:</w:t>
            </w:r>
          </w:p>
          <w:p w14:paraId="23389AA5" w14:textId="35A69B27" w:rsidR="009B629E" w:rsidRPr="009B629E" w:rsidRDefault="009B629E" w:rsidP="009B629E">
            <w:pPr>
              <w:pStyle w:val="38PASBenchmark"/>
              <w:rPr>
                <w:vanish w:val="0"/>
              </w:rPr>
            </w:pPr>
            <w:permStart w:id="1390438168" w:edGrp="everyone"/>
            <w:permEnd w:id="1390438168"/>
          </w:p>
        </w:tc>
      </w:tr>
      <w:tr w:rsidR="009B629E" w:rsidRPr="009B629E" w14:paraId="6EFD8EA1" w14:textId="77777777" w:rsidTr="009B629E">
        <w:trPr>
          <w:trHeight w:val="1134"/>
        </w:trPr>
        <w:tc>
          <w:tcPr>
            <w:tcW w:w="6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D2D969" w14:textId="0D001446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_Ref132630603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1.3F.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B07252" w14:textId="77777777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t>Specify how on site storage location for materials was determined:</w:t>
            </w:r>
          </w:p>
          <w:p w14:paraId="1DEB8297" w14:textId="296E90A6" w:rsidR="009B629E" w:rsidRPr="009B629E" w:rsidRDefault="009B629E" w:rsidP="009B629E">
            <w:pPr>
              <w:pStyle w:val="38PASBenchmark"/>
              <w:rPr>
                <w:vanish w:val="0"/>
              </w:rPr>
            </w:pPr>
            <w:permStart w:id="620761089" w:edGrp="everyone"/>
            <w:permEnd w:id="620761089"/>
          </w:p>
        </w:tc>
      </w:tr>
      <w:tr w:rsidR="009B629E" w:rsidRPr="009B629E" w14:paraId="564248C2" w14:textId="07D8BF3B" w:rsidTr="009B629E">
        <w:trPr>
          <w:trHeight w:val="1134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6B0240" w14:textId="13D4B6DA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_Ref132630642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1.3G.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_Ref132630646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1.3H.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2BBF9F" w14:textId="054AA3E3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t>Specify workplace safety requirement instructed to others when storing and accessing stored materials and components:</w:t>
            </w:r>
          </w:p>
          <w:p w14:paraId="212CFDF2" w14:textId="543E3613" w:rsidR="009B629E" w:rsidRPr="009B629E" w:rsidRDefault="009B629E" w:rsidP="009B629E">
            <w:pPr>
              <w:pStyle w:val="38PASBenchmark"/>
              <w:rPr>
                <w:vanish w:val="0"/>
              </w:rPr>
            </w:pPr>
            <w:permStart w:id="1128538906" w:edGrp="everyone"/>
            <w:permEnd w:id="1128538906"/>
          </w:p>
        </w:tc>
      </w:tr>
      <w:tr w:rsidR="009B629E" w:rsidRPr="009B629E" w14:paraId="166CC95A" w14:textId="77777777" w:rsidTr="009B629E">
        <w:trPr>
          <w:trHeight w:val="1134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A8AF331" w14:textId="62778C67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B629E">
              <w:rPr>
                <w:rFonts w:ascii="Arial" w:hAnsi="Arial" w:cs="Arial"/>
                <w:sz w:val="19"/>
                <w:szCs w:val="19"/>
              </w:rPr>
              <w:instrText xml:space="preserve"> REF _Ref132630868 \r \h  \* MERGEFORMAT </w:instrText>
            </w:r>
            <w:r w:rsidRPr="009B629E">
              <w:rPr>
                <w:rFonts w:ascii="Arial" w:hAnsi="Arial" w:cs="Arial"/>
                <w:sz w:val="19"/>
                <w:szCs w:val="19"/>
              </w:rPr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9B629E">
              <w:rPr>
                <w:rFonts w:ascii="Arial" w:hAnsi="Arial" w:cs="Arial"/>
                <w:sz w:val="19"/>
                <w:szCs w:val="19"/>
              </w:rPr>
              <w:t xml:space="preserve">1.3J. </w:t>
            </w:r>
            <w:r w:rsidRPr="009B629E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ADB55D1" w14:textId="77777777" w:rsidR="009B629E" w:rsidRPr="009B629E" w:rsidRDefault="009B629E" w:rsidP="009B629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B629E">
              <w:rPr>
                <w:rFonts w:ascii="Arial" w:hAnsi="Arial" w:cs="Arial"/>
                <w:sz w:val="19"/>
                <w:szCs w:val="19"/>
              </w:rPr>
              <w:t>Specify records maintained:</w:t>
            </w:r>
          </w:p>
          <w:p w14:paraId="0FA05F18" w14:textId="02416AF7" w:rsidR="009B629E" w:rsidRPr="009B629E" w:rsidRDefault="009B629E" w:rsidP="009B629E">
            <w:pPr>
              <w:pStyle w:val="38PASBenchmark"/>
              <w:rPr>
                <w:vanish w:val="0"/>
              </w:rPr>
            </w:pPr>
            <w:permStart w:id="837169035" w:edGrp="everyone"/>
            <w:permEnd w:id="837169035"/>
          </w:p>
        </w:tc>
      </w:tr>
    </w:tbl>
    <w:p w14:paraId="675C812A" w14:textId="38E00AE2" w:rsidR="002908D0" w:rsidRDefault="002908D0">
      <w:pPr>
        <w:jc w:val="left"/>
      </w:pPr>
    </w:p>
    <w:p w14:paraId="46D0B4E5" w14:textId="4FD6BC54" w:rsidR="00A9666F" w:rsidRDefault="00C76B5E" w:rsidP="00AA2E14">
      <w:pPr>
        <w:jc w:val="left"/>
      </w:pPr>
      <w:r w:rsidRPr="007678DC">
        <w:rPr>
          <w:rFonts w:ascii="Arial" w:hAnsi="Arial" w:cs="Arial"/>
          <w:sz w:val="20"/>
        </w:rPr>
        <w:br w:type="page"/>
      </w:r>
    </w:p>
    <w:p w14:paraId="74F82739" w14:textId="3E1E84AB" w:rsidR="00FC083A" w:rsidRPr="00BF7956" w:rsidRDefault="003C42C7" w:rsidP="00FC083A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728684688"/>
          <w:placeholder>
            <w:docPart w:val="696ED913DD914085BEA781096DA96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A2E14">
            <w:rPr>
              <w:rFonts w:ascii="Arial Black" w:hAnsi="Arial Black"/>
            </w:rPr>
            <w:t>CPCCBC4006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173453010"/>
        <w:placeholder>
          <w:docPart w:val="453F67D637E945B0AE9214EC705285D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F05B562" w14:textId="0D705F67" w:rsidR="00FC083A" w:rsidRPr="00BF7956" w:rsidRDefault="00AA2E14" w:rsidP="00FC083A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Select, procure and store construction materials for building and construction projects</w:t>
          </w:r>
        </w:p>
      </w:sdtContent>
    </w:sdt>
    <w:p w14:paraId="490C5E39" w14:textId="77777777" w:rsidR="00FC083A" w:rsidRDefault="00FC083A" w:rsidP="00FC083A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6474"/>
      </w:tblGrid>
      <w:tr w:rsidR="00FC083A" w:rsidRPr="00683908" w14:paraId="3B5F7F9A" w14:textId="77777777" w:rsidTr="002A4D20">
        <w:trPr>
          <w:trHeight w:val="567"/>
          <w:tblHeader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A8780A7" w14:textId="2041DD01" w:rsidR="00FC083A" w:rsidRPr="00696855" w:rsidRDefault="00FC083A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AA2E14">
              <w:rPr>
                <w:rFonts w:cs="Arial"/>
                <w:b/>
                <w:sz w:val="28"/>
                <w:szCs w:val="28"/>
              </w:rPr>
              <w:t>Practical Task 1</w:t>
            </w:r>
          </w:p>
        </w:tc>
      </w:tr>
      <w:tr w:rsidR="00FC083A" w:rsidRPr="000559FC" w14:paraId="64EBEA44" w14:textId="77777777" w:rsidTr="002A4D20">
        <w:trPr>
          <w:trHeight w:val="1212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9AF1760" w14:textId="77777777" w:rsidR="00FC083A" w:rsidRPr="0047390E" w:rsidRDefault="00FC083A" w:rsidP="00A80ACC">
            <w:pPr>
              <w:jc w:val="left"/>
              <w:rPr>
                <w:rFonts w:cs="Arial"/>
                <w:b/>
                <w:sz w:val="20"/>
              </w:rPr>
            </w:pPr>
            <w:r w:rsidRPr="0047390E">
              <w:rPr>
                <w:rFonts w:cs="Arial"/>
                <w:b/>
                <w:sz w:val="20"/>
              </w:rPr>
              <w:t>Description of task:</w:t>
            </w:r>
          </w:p>
          <w:p w14:paraId="2D20B550" w14:textId="590C8CE7" w:rsidR="00FC083A" w:rsidRDefault="0060338F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demonstrate the skills and knowledge </w:t>
            </w:r>
            <w:r w:rsidR="0068727E">
              <w:rPr>
                <w:rFonts w:cs="Arial"/>
                <w:sz w:val="20"/>
              </w:rPr>
              <w:t xml:space="preserve">to </w:t>
            </w:r>
            <w:r w:rsidR="0068727E" w:rsidRPr="0068727E">
              <w:rPr>
                <w:rFonts w:cs="Arial"/>
                <w:sz w:val="20"/>
              </w:rPr>
              <w:t>select, procur</w:t>
            </w:r>
            <w:r w:rsidR="0068727E">
              <w:rPr>
                <w:rFonts w:cs="Arial"/>
                <w:sz w:val="20"/>
              </w:rPr>
              <w:t>e</w:t>
            </w:r>
            <w:r w:rsidR="0068727E" w:rsidRPr="0068727E">
              <w:rPr>
                <w:rFonts w:cs="Arial"/>
                <w:sz w:val="20"/>
              </w:rPr>
              <w:t xml:space="preserve"> and supervis</w:t>
            </w:r>
            <w:r w:rsidR="0068727E">
              <w:rPr>
                <w:rFonts w:cs="Arial"/>
                <w:sz w:val="20"/>
              </w:rPr>
              <w:t>e</w:t>
            </w:r>
            <w:r w:rsidR="0068727E" w:rsidRPr="0068727E">
              <w:rPr>
                <w:rFonts w:cs="Arial"/>
                <w:sz w:val="20"/>
              </w:rPr>
              <w:t xml:space="preserve"> the delivery and on-site storage of materials for one construction project for a residential or commercial building up to a maximum of two storeys</w:t>
            </w:r>
            <w:r w:rsidR="0068727E">
              <w:rPr>
                <w:rFonts w:cs="Arial"/>
                <w:sz w:val="20"/>
              </w:rPr>
              <w:t xml:space="preserve"> including:</w:t>
            </w:r>
          </w:p>
          <w:p w14:paraId="72EAB250" w14:textId="22FE8258" w:rsidR="0068727E" w:rsidRPr="0068727E" w:rsidRDefault="0068727E" w:rsidP="00933040">
            <w:pPr>
              <w:pStyle w:val="ListParagraph"/>
              <w:numPr>
                <w:ilvl w:val="0"/>
                <w:numId w:val="41"/>
              </w:numPr>
              <w:ind w:left="458"/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Identify and evaluate building materials.</w:t>
            </w:r>
          </w:p>
          <w:p w14:paraId="2F058F6E" w14:textId="58C9A274" w:rsidR="0068727E" w:rsidRPr="0068727E" w:rsidRDefault="008D7ED2" w:rsidP="00933040">
            <w:pPr>
              <w:pStyle w:val="ListParagraph"/>
              <w:numPr>
                <w:ilvl w:val="1"/>
                <w:numId w:val="41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Locate</w:t>
            </w:r>
            <w:r w:rsidR="0068727E" w:rsidRPr="0068727E">
              <w:rPr>
                <w:rFonts w:cs="Arial"/>
                <w:sz w:val="20"/>
              </w:rPr>
              <w:t xml:space="preserve"> and read current and relevant plans, specifications, codes and construction requirements.</w:t>
            </w:r>
          </w:p>
          <w:p w14:paraId="1265E48C" w14:textId="14D2E104" w:rsidR="008D7ED2" w:rsidRPr="004D201F" w:rsidRDefault="008D7ED2" w:rsidP="00933040">
            <w:pPr>
              <w:pStyle w:val="ListParagraph"/>
              <w:numPr>
                <w:ilvl w:val="1"/>
                <w:numId w:val="41"/>
              </w:numPr>
              <w:ind w:left="884"/>
              <w:jc w:val="left"/>
              <w:rPr>
                <w:rFonts w:cs="Arial"/>
                <w:i/>
                <w:iCs/>
                <w:sz w:val="20"/>
              </w:rPr>
            </w:pPr>
            <w:r>
              <w:rPr>
                <w:rFonts w:cs="Arial"/>
                <w:sz w:val="20"/>
              </w:rPr>
              <w:t>Research</w:t>
            </w:r>
            <w:r w:rsidR="0068727E" w:rsidRPr="0068727E">
              <w:rPr>
                <w:rFonts w:cs="Arial"/>
                <w:sz w:val="20"/>
              </w:rPr>
              <w:t xml:space="preserve"> properties of specified materials</w:t>
            </w:r>
            <w:r>
              <w:rPr>
                <w:rFonts w:cs="Arial"/>
                <w:sz w:val="20"/>
              </w:rPr>
              <w:t>.</w:t>
            </w:r>
            <w:r w:rsidR="004D201F">
              <w:rPr>
                <w:rFonts w:cs="Arial"/>
                <w:sz w:val="20"/>
              </w:rPr>
              <w:t xml:space="preserve"> </w:t>
            </w:r>
            <w:r w:rsidR="004D201F" w:rsidRPr="004D201F">
              <w:rPr>
                <w:rFonts w:cs="Arial"/>
                <w:i/>
                <w:iCs/>
                <w:sz w:val="20"/>
              </w:rPr>
              <w:t>(HO1 template)</w:t>
            </w:r>
          </w:p>
          <w:p w14:paraId="2DA5D1F3" w14:textId="4CD252FD" w:rsidR="0068727E" w:rsidRPr="0068727E" w:rsidRDefault="008D7ED2" w:rsidP="00933040">
            <w:pPr>
              <w:pStyle w:val="ListParagraph"/>
              <w:numPr>
                <w:ilvl w:val="1"/>
                <w:numId w:val="41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</w:t>
            </w:r>
            <w:r w:rsidR="0068727E" w:rsidRPr="0068727E">
              <w:rPr>
                <w:rFonts w:cs="Arial"/>
                <w:sz w:val="20"/>
              </w:rPr>
              <w:t>ssess the suitability</w:t>
            </w:r>
            <w:r>
              <w:rPr>
                <w:rFonts w:cs="Arial"/>
                <w:sz w:val="20"/>
              </w:rPr>
              <w:t xml:space="preserve"> of materials </w:t>
            </w:r>
            <w:r w:rsidR="0068727E" w:rsidRPr="0068727E">
              <w:rPr>
                <w:rFonts w:cs="Arial"/>
                <w:sz w:val="20"/>
              </w:rPr>
              <w:t>for the building project in the region.</w:t>
            </w:r>
            <w:r w:rsidR="004D201F">
              <w:rPr>
                <w:rFonts w:cs="Arial"/>
                <w:sz w:val="20"/>
              </w:rPr>
              <w:t xml:space="preserve"> </w:t>
            </w:r>
            <w:r w:rsidR="004D201F" w:rsidRPr="004D201F">
              <w:rPr>
                <w:rFonts w:cs="Arial"/>
                <w:i/>
                <w:iCs/>
                <w:sz w:val="20"/>
              </w:rPr>
              <w:t>(HO1 template)</w:t>
            </w:r>
          </w:p>
          <w:p w14:paraId="7E89E1FF" w14:textId="6788E2EA" w:rsidR="0068727E" w:rsidRDefault="0068727E" w:rsidP="00933040">
            <w:pPr>
              <w:pStyle w:val="ListParagraph"/>
              <w:numPr>
                <w:ilvl w:val="1"/>
                <w:numId w:val="41"/>
              </w:numPr>
              <w:ind w:left="884"/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Evaluate materials based on their quality, compatibility and compliance.</w:t>
            </w:r>
            <w:r w:rsidR="004D201F" w:rsidRPr="004D201F">
              <w:rPr>
                <w:rFonts w:cs="Arial"/>
                <w:i/>
                <w:iCs/>
                <w:sz w:val="20"/>
              </w:rPr>
              <w:t xml:space="preserve"> (HO1 template)</w:t>
            </w:r>
          </w:p>
          <w:p w14:paraId="563A3E3A" w14:textId="58C89539" w:rsidR="008D7ED2" w:rsidRPr="008D7ED2" w:rsidRDefault="008D7ED2" w:rsidP="00933040">
            <w:pPr>
              <w:pStyle w:val="ListParagraph"/>
              <w:numPr>
                <w:ilvl w:val="1"/>
                <w:numId w:val="41"/>
              </w:numPr>
              <w:ind w:left="88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</w:t>
            </w:r>
            <w:r w:rsidRPr="008D7ED2">
              <w:rPr>
                <w:rFonts w:cs="Arial"/>
                <w:sz w:val="20"/>
              </w:rPr>
              <w:t>nalyse reports, manufacturer specifications and other reference material regarding material technologies, sustainability and environmental efficiency</w:t>
            </w:r>
            <w:r>
              <w:rPr>
                <w:rFonts w:cs="Arial"/>
                <w:sz w:val="20"/>
              </w:rPr>
              <w:t>.</w:t>
            </w:r>
            <w:r w:rsidR="004D201F">
              <w:rPr>
                <w:rFonts w:cs="Arial"/>
                <w:sz w:val="20"/>
              </w:rPr>
              <w:t xml:space="preserve"> </w:t>
            </w:r>
            <w:r w:rsidR="004D201F" w:rsidRPr="004D201F">
              <w:rPr>
                <w:rFonts w:cs="Arial"/>
                <w:i/>
                <w:iCs/>
                <w:sz w:val="20"/>
              </w:rPr>
              <w:t>(HO1 template)</w:t>
            </w:r>
          </w:p>
          <w:p w14:paraId="78268E39" w14:textId="05797703" w:rsidR="0068727E" w:rsidRPr="0068727E" w:rsidRDefault="008D7ED2" w:rsidP="00933040">
            <w:pPr>
              <w:pStyle w:val="ListParagraph"/>
              <w:numPr>
                <w:ilvl w:val="1"/>
                <w:numId w:val="41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the</w:t>
            </w:r>
            <w:r w:rsidR="0068727E" w:rsidRPr="0068727E">
              <w:rPr>
                <w:rFonts w:cs="Arial"/>
                <w:sz w:val="20"/>
              </w:rPr>
              <w:t xml:space="preserve"> environmental impacts of materials.</w:t>
            </w:r>
          </w:p>
          <w:p w14:paraId="130BF15F" w14:textId="77777777" w:rsidR="0068727E" w:rsidRPr="0068727E" w:rsidRDefault="0068727E" w:rsidP="00933040">
            <w:pPr>
              <w:pStyle w:val="ListParagraph"/>
              <w:numPr>
                <w:ilvl w:val="1"/>
                <w:numId w:val="41"/>
              </w:numPr>
              <w:ind w:left="884"/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Determine impact of allowable tolerances on the conversion of naturally occurring materials.</w:t>
            </w:r>
          </w:p>
          <w:p w14:paraId="5AD88611" w14:textId="006DD447" w:rsidR="00FC083A" w:rsidRDefault="0068727E" w:rsidP="00933040">
            <w:pPr>
              <w:pStyle w:val="ListParagraph"/>
              <w:numPr>
                <w:ilvl w:val="1"/>
                <w:numId w:val="41"/>
              </w:numPr>
              <w:ind w:left="884"/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Establish material assembly and installation tolerances to meet requirements of relevant construction industry standards.</w:t>
            </w:r>
          </w:p>
          <w:p w14:paraId="107558CD" w14:textId="36C20861" w:rsidR="0068727E" w:rsidRDefault="0068727E" w:rsidP="00933040">
            <w:pPr>
              <w:pStyle w:val="ListParagraph"/>
              <w:numPr>
                <w:ilvl w:val="0"/>
                <w:numId w:val="41"/>
              </w:numPr>
              <w:ind w:left="458"/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Select and procure building material.</w:t>
            </w:r>
          </w:p>
          <w:p w14:paraId="1ED876F4" w14:textId="772BBEBC" w:rsidR="0068727E" w:rsidRPr="0068727E" w:rsidRDefault="0068727E" w:rsidP="00933040">
            <w:pPr>
              <w:pStyle w:val="ListParagraph"/>
              <w:numPr>
                <w:ilvl w:val="1"/>
                <w:numId w:val="41"/>
              </w:numPr>
              <w:ind w:left="884"/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Select materials that are structurally appropriate for the building system specified in the contract.</w:t>
            </w:r>
            <w:r w:rsidR="00E06758" w:rsidRPr="004D201F">
              <w:rPr>
                <w:rFonts w:cs="Arial"/>
                <w:i/>
                <w:iCs/>
                <w:sz w:val="20"/>
              </w:rPr>
              <w:t xml:space="preserve"> (HO1 template)</w:t>
            </w:r>
          </w:p>
          <w:p w14:paraId="74BA7DAB" w14:textId="6F08BD70" w:rsidR="0068727E" w:rsidRPr="0068727E" w:rsidRDefault="0068727E" w:rsidP="00933040">
            <w:pPr>
              <w:pStyle w:val="ListParagraph"/>
              <w:numPr>
                <w:ilvl w:val="1"/>
                <w:numId w:val="41"/>
              </w:numPr>
              <w:ind w:left="884"/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Select materials for their safety, fire resistance rating, suitability, durability, serviceability and cost effectiveness.</w:t>
            </w:r>
            <w:r w:rsidR="00E06758">
              <w:rPr>
                <w:rFonts w:cs="Arial"/>
                <w:sz w:val="20"/>
              </w:rPr>
              <w:t xml:space="preserve"> </w:t>
            </w:r>
            <w:r w:rsidR="00E06758" w:rsidRPr="004D201F">
              <w:rPr>
                <w:rFonts w:cs="Arial"/>
                <w:i/>
                <w:iCs/>
                <w:sz w:val="20"/>
              </w:rPr>
              <w:t>(HO1 template)</w:t>
            </w:r>
          </w:p>
          <w:p w14:paraId="2CC59080" w14:textId="383E4476" w:rsidR="0068727E" w:rsidRPr="0068727E" w:rsidRDefault="0068727E" w:rsidP="00933040">
            <w:pPr>
              <w:pStyle w:val="ListParagraph"/>
              <w:numPr>
                <w:ilvl w:val="1"/>
                <w:numId w:val="41"/>
              </w:numPr>
              <w:ind w:left="884"/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Consider short and long-term degradation of materials in relation to the building's proposed life cycle.</w:t>
            </w:r>
            <w:r w:rsidR="00E06758" w:rsidRPr="004D201F">
              <w:rPr>
                <w:rFonts w:cs="Arial"/>
                <w:i/>
                <w:iCs/>
                <w:sz w:val="20"/>
              </w:rPr>
              <w:t xml:space="preserve"> (HO1 template)</w:t>
            </w:r>
          </w:p>
          <w:p w14:paraId="72E9B6F9" w14:textId="2503B948" w:rsidR="0068727E" w:rsidRPr="0068727E" w:rsidRDefault="0068727E" w:rsidP="00933040">
            <w:pPr>
              <w:pStyle w:val="ListParagraph"/>
              <w:numPr>
                <w:ilvl w:val="1"/>
                <w:numId w:val="41"/>
              </w:numPr>
              <w:ind w:left="884"/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Evaluate and consider alternative materials if specified materials are unavailable or unsuitable.</w:t>
            </w:r>
            <w:r w:rsidR="00E06758" w:rsidRPr="004D201F">
              <w:rPr>
                <w:rFonts w:cs="Arial"/>
                <w:i/>
                <w:iCs/>
                <w:sz w:val="20"/>
              </w:rPr>
              <w:t xml:space="preserve"> (HO1 template)</w:t>
            </w:r>
          </w:p>
          <w:p w14:paraId="06739198" w14:textId="1AE8ECD6" w:rsidR="008D7ED2" w:rsidRDefault="0068727E" w:rsidP="00933040">
            <w:pPr>
              <w:pStyle w:val="ListParagraph"/>
              <w:numPr>
                <w:ilvl w:val="1"/>
                <w:numId w:val="41"/>
              </w:numPr>
              <w:ind w:left="884"/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Finalise selection of materials for use</w:t>
            </w:r>
            <w:r w:rsidR="008D7ED2">
              <w:rPr>
                <w:rFonts w:cs="Arial"/>
                <w:sz w:val="20"/>
              </w:rPr>
              <w:t>.</w:t>
            </w:r>
            <w:r w:rsidR="00E06758" w:rsidRPr="004D201F">
              <w:rPr>
                <w:rFonts w:cs="Arial"/>
                <w:i/>
                <w:iCs/>
                <w:sz w:val="20"/>
              </w:rPr>
              <w:t xml:space="preserve"> (HO1 template)</w:t>
            </w:r>
          </w:p>
          <w:p w14:paraId="6C5D6EDB" w14:textId="13C31762" w:rsidR="0068727E" w:rsidRPr="0068727E" w:rsidRDefault="008D7ED2" w:rsidP="00933040">
            <w:pPr>
              <w:pStyle w:val="ListParagraph"/>
              <w:numPr>
                <w:ilvl w:val="1"/>
                <w:numId w:val="41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Ensure that materials are selected</w:t>
            </w:r>
            <w:r w:rsidR="0068727E" w:rsidRPr="0068727E">
              <w:rPr>
                <w:rFonts w:cs="Arial"/>
                <w:sz w:val="20"/>
              </w:rPr>
              <w:t xml:space="preserve"> in accordance with contractual requirements and in consultation with relevant professionals and the client.</w:t>
            </w:r>
          </w:p>
          <w:p w14:paraId="73676C68" w14:textId="5E2DAB95" w:rsidR="0068727E" w:rsidRDefault="0068727E" w:rsidP="00933040">
            <w:pPr>
              <w:pStyle w:val="ListParagraph"/>
              <w:numPr>
                <w:ilvl w:val="1"/>
                <w:numId w:val="41"/>
              </w:numPr>
              <w:ind w:left="884"/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 xml:space="preserve">Procure and order materials following </w:t>
            </w:r>
            <w:r w:rsidR="008D7ED2">
              <w:rPr>
                <w:rFonts w:cs="Arial"/>
                <w:sz w:val="20"/>
              </w:rPr>
              <w:t>workplace</w:t>
            </w:r>
            <w:r w:rsidRPr="0068727E">
              <w:rPr>
                <w:rFonts w:cs="Arial"/>
                <w:sz w:val="20"/>
              </w:rPr>
              <w:t xml:space="preserve"> purchasing requirements.</w:t>
            </w:r>
          </w:p>
          <w:p w14:paraId="191C4ADF" w14:textId="5203FB42" w:rsidR="008D7ED2" w:rsidRPr="008D7ED2" w:rsidRDefault="008D7ED2" w:rsidP="00933040">
            <w:pPr>
              <w:pStyle w:val="ListParagraph"/>
              <w:numPr>
                <w:ilvl w:val="1"/>
                <w:numId w:val="41"/>
              </w:numPr>
              <w:ind w:left="88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</w:t>
            </w:r>
            <w:r w:rsidRPr="008D7ED2">
              <w:rPr>
                <w:rFonts w:cs="Arial"/>
                <w:sz w:val="20"/>
              </w:rPr>
              <w:t>eek expert advice from manufacturers, architects, designers and engineers about selecting and procuring alternative materials.</w:t>
            </w:r>
          </w:p>
          <w:p w14:paraId="5C7CDFB0" w14:textId="77777777" w:rsidR="008D7ED2" w:rsidRDefault="0068727E" w:rsidP="00933040">
            <w:pPr>
              <w:pStyle w:val="ListParagraph"/>
              <w:numPr>
                <w:ilvl w:val="1"/>
                <w:numId w:val="41"/>
              </w:numPr>
              <w:ind w:left="884"/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Collect evidence of suitability from suppliers or manufacturers</w:t>
            </w:r>
            <w:r w:rsidR="008D7ED2">
              <w:rPr>
                <w:rFonts w:cs="Arial"/>
                <w:sz w:val="20"/>
              </w:rPr>
              <w:t>.</w:t>
            </w:r>
          </w:p>
          <w:p w14:paraId="4CC8423C" w14:textId="5E5410F9" w:rsidR="0068727E" w:rsidRPr="008D7ED2" w:rsidRDefault="008D7ED2" w:rsidP="00933040">
            <w:pPr>
              <w:pStyle w:val="ListParagraph"/>
              <w:numPr>
                <w:ilvl w:val="1"/>
                <w:numId w:val="41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</w:t>
            </w:r>
            <w:r w:rsidR="0068727E" w:rsidRPr="008D7ED2">
              <w:rPr>
                <w:rFonts w:cs="Arial"/>
                <w:sz w:val="20"/>
              </w:rPr>
              <w:t>nsure non-compliant materials are not used.</w:t>
            </w:r>
          </w:p>
          <w:p w14:paraId="6B71E25F" w14:textId="2F0B1BBE" w:rsidR="0068727E" w:rsidRDefault="0068727E" w:rsidP="00933040">
            <w:pPr>
              <w:pStyle w:val="ListParagraph"/>
              <w:numPr>
                <w:ilvl w:val="0"/>
                <w:numId w:val="41"/>
              </w:numPr>
              <w:ind w:left="458"/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Supervise on-site delivery and storage of materials.</w:t>
            </w:r>
          </w:p>
          <w:p w14:paraId="633266B4" w14:textId="77777777" w:rsidR="008D7ED2" w:rsidRDefault="0068727E" w:rsidP="00933040">
            <w:pPr>
              <w:pStyle w:val="ListParagraph"/>
              <w:numPr>
                <w:ilvl w:val="1"/>
                <w:numId w:val="41"/>
              </w:numPr>
              <w:ind w:left="884"/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Determine limitations and effects of transportation on materials and components</w:t>
            </w:r>
            <w:r w:rsidR="008D7ED2">
              <w:rPr>
                <w:rFonts w:cs="Arial"/>
                <w:sz w:val="20"/>
              </w:rPr>
              <w:t>.</w:t>
            </w:r>
          </w:p>
          <w:p w14:paraId="202269FE" w14:textId="314AA59D" w:rsidR="0068727E" w:rsidRPr="0068727E" w:rsidRDefault="008D7ED2" w:rsidP="00933040">
            <w:pPr>
              <w:pStyle w:val="ListParagraph"/>
              <w:numPr>
                <w:ilvl w:val="1"/>
                <w:numId w:val="41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</w:t>
            </w:r>
            <w:r w:rsidR="0068727E" w:rsidRPr="0068727E">
              <w:rPr>
                <w:rFonts w:cs="Arial"/>
                <w:sz w:val="20"/>
              </w:rPr>
              <w:t>ake action to limit potentially damaging circumstances</w:t>
            </w:r>
            <w:r>
              <w:rPr>
                <w:rFonts w:cs="Arial"/>
                <w:sz w:val="20"/>
              </w:rPr>
              <w:t xml:space="preserve"> related to transport and storage</w:t>
            </w:r>
            <w:r w:rsidR="0068727E" w:rsidRPr="0068727E">
              <w:rPr>
                <w:rFonts w:cs="Arial"/>
                <w:sz w:val="20"/>
              </w:rPr>
              <w:t>.</w:t>
            </w:r>
          </w:p>
          <w:p w14:paraId="4D5769F4" w14:textId="36BBB34B" w:rsidR="008D7ED2" w:rsidRDefault="0068727E" w:rsidP="00933040">
            <w:pPr>
              <w:pStyle w:val="ListParagraph"/>
              <w:numPr>
                <w:ilvl w:val="1"/>
                <w:numId w:val="41"/>
              </w:numPr>
              <w:ind w:left="884"/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 xml:space="preserve">Check delivered materials </w:t>
            </w:r>
            <w:r w:rsidR="008D7ED2">
              <w:rPr>
                <w:rFonts w:cs="Arial"/>
                <w:sz w:val="20"/>
              </w:rPr>
              <w:t>for</w:t>
            </w:r>
            <w:r w:rsidRPr="0068727E">
              <w:rPr>
                <w:rFonts w:cs="Arial"/>
                <w:sz w:val="20"/>
              </w:rPr>
              <w:t xml:space="preserve"> complian</w:t>
            </w:r>
            <w:r w:rsidR="008D7ED2">
              <w:rPr>
                <w:rFonts w:cs="Arial"/>
                <w:sz w:val="20"/>
              </w:rPr>
              <w:t xml:space="preserve">ce </w:t>
            </w:r>
            <w:r w:rsidRPr="0068727E">
              <w:rPr>
                <w:rFonts w:cs="Arial"/>
                <w:sz w:val="20"/>
              </w:rPr>
              <w:t>with specifications</w:t>
            </w:r>
            <w:r w:rsidR="008D7ED2">
              <w:rPr>
                <w:rFonts w:cs="Arial"/>
                <w:sz w:val="20"/>
              </w:rPr>
              <w:t xml:space="preserve">, </w:t>
            </w:r>
            <w:r w:rsidR="008D7ED2" w:rsidRPr="0068727E">
              <w:rPr>
                <w:rFonts w:cs="Arial"/>
                <w:sz w:val="20"/>
              </w:rPr>
              <w:t>quantity, quality, defects, or damage</w:t>
            </w:r>
            <w:r w:rsidR="008D7ED2">
              <w:rPr>
                <w:rFonts w:cs="Arial"/>
                <w:sz w:val="20"/>
              </w:rPr>
              <w:t>.</w:t>
            </w:r>
          </w:p>
          <w:p w14:paraId="2ADB2FED" w14:textId="1A3BE3BB" w:rsidR="0068727E" w:rsidRDefault="008D7ED2" w:rsidP="00933040">
            <w:pPr>
              <w:pStyle w:val="ListParagraph"/>
              <w:numPr>
                <w:ilvl w:val="1"/>
                <w:numId w:val="41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Check delivered materials for</w:t>
            </w:r>
            <w:r w:rsidR="0068727E" w:rsidRPr="0068727E">
              <w:rPr>
                <w:rFonts w:cs="Arial"/>
                <w:sz w:val="20"/>
              </w:rPr>
              <w:t xml:space="preserve"> damage and </w:t>
            </w:r>
            <w:r>
              <w:rPr>
                <w:rFonts w:cs="Arial"/>
                <w:sz w:val="20"/>
              </w:rPr>
              <w:t xml:space="preserve">ensure they </w:t>
            </w:r>
            <w:r w:rsidR="0068727E" w:rsidRPr="0068727E">
              <w:rPr>
                <w:rFonts w:cs="Arial"/>
                <w:sz w:val="20"/>
              </w:rPr>
              <w:t>correspond with delivery order.</w:t>
            </w:r>
          </w:p>
          <w:p w14:paraId="069C40BF" w14:textId="573CB531" w:rsidR="008D7ED2" w:rsidRPr="008D7ED2" w:rsidRDefault="008D7ED2" w:rsidP="00933040">
            <w:pPr>
              <w:pStyle w:val="ListParagraph"/>
              <w:numPr>
                <w:ilvl w:val="1"/>
                <w:numId w:val="41"/>
              </w:numPr>
              <w:ind w:left="88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</w:t>
            </w:r>
            <w:r w:rsidRPr="008D7ED2">
              <w:rPr>
                <w:rFonts w:cs="Arial"/>
                <w:sz w:val="20"/>
              </w:rPr>
              <w:t>est and measure products against relevant industry standards</w:t>
            </w:r>
          </w:p>
          <w:p w14:paraId="7ACBC679" w14:textId="2940017D" w:rsidR="008D7ED2" w:rsidRDefault="0068727E" w:rsidP="00933040">
            <w:pPr>
              <w:pStyle w:val="ListParagraph"/>
              <w:numPr>
                <w:ilvl w:val="1"/>
                <w:numId w:val="41"/>
              </w:numPr>
              <w:ind w:left="884"/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Allocate on-site storage space</w:t>
            </w:r>
            <w:r w:rsidR="008D7ED2">
              <w:rPr>
                <w:rFonts w:cs="Arial"/>
                <w:sz w:val="20"/>
              </w:rPr>
              <w:t xml:space="preserve"> and safe and effective storage of materials and components.</w:t>
            </w:r>
          </w:p>
          <w:p w14:paraId="1785E0B8" w14:textId="0F6668AE" w:rsidR="008D7ED2" w:rsidRDefault="008D7ED2" w:rsidP="00933040">
            <w:pPr>
              <w:pStyle w:val="ListParagraph"/>
              <w:numPr>
                <w:ilvl w:val="1"/>
                <w:numId w:val="41"/>
              </w:numPr>
              <w:ind w:left="884"/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Instruct relevant persons of workplace safety requirements when accepting and storing delivered materials</w:t>
            </w:r>
            <w:r>
              <w:rPr>
                <w:rFonts w:cs="Arial"/>
                <w:sz w:val="20"/>
              </w:rPr>
              <w:t xml:space="preserve"> and components.</w:t>
            </w:r>
          </w:p>
          <w:p w14:paraId="615828F3" w14:textId="40CD9D30" w:rsidR="0068727E" w:rsidRPr="0068727E" w:rsidRDefault="008D7ED2" w:rsidP="00933040">
            <w:pPr>
              <w:pStyle w:val="ListParagraph"/>
              <w:numPr>
                <w:ilvl w:val="1"/>
                <w:numId w:val="41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</w:t>
            </w:r>
            <w:r w:rsidR="0068727E" w:rsidRPr="0068727E">
              <w:rPr>
                <w:rFonts w:cs="Arial"/>
                <w:sz w:val="20"/>
              </w:rPr>
              <w:t xml:space="preserve">upervise safe handling of materials and ensure the security and protection of materials </w:t>
            </w:r>
            <w:r>
              <w:rPr>
                <w:rFonts w:cs="Arial"/>
                <w:sz w:val="20"/>
              </w:rPr>
              <w:t>meets</w:t>
            </w:r>
            <w:r w:rsidR="0068727E" w:rsidRPr="0068727E">
              <w:rPr>
                <w:rFonts w:cs="Arial"/>
                <w:sz w:val="20"/>
              </w:rPr>
              <w:t xml:space="preserve"> manufacturer specifications.</w:t>
            </w:r>
          </w:p>
          <w:p w14:paraId="574988DA" w14:textId="78096665" w:rsidR="0068727E" w:rsidRPr="008D7ED2" w:rsidRDefault="0068727E" w:rsidP="00933040">
            <w:pPr>
              <w:pStyle w:val="ListParagraph"/>
              <w:numPr>
                <w:ilvl w:val="1"/>
                <w:numId w:val="41"/>
              </w:numPr>
              <w:ind w:left="884"/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Inform relevant persons of actions relating to quality and inconsistencies of delivered building materials.</w:t>
            </w:r>
          </w:p>
          <w:p w14:paraId="5834064A" w14:textId="2366C79D" w:rsidR="0068727E" w:rsidRDefault="0068727E" w:rsidP="00933040">
            <w:pPr>
              <w:pStyle w:val="ListParagraph"/>
              <w:numPr>
                <w:ilvl w:val="1"/>
                <w:numId w:val="41"/>
              </w:numPr>
              <w:ind w:left="884"/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Maintain records of deliveries, damaged and inferior materials and variations to specified materials.</w:t>
            </w:r>
          </w:p>
          <w:p w14:paraId="077D1C97" w14:textId="77777777" w:rsidR="00217757" w:rsidRPr="0068727E" w:rsidRDefault="00217757" w:rsidP="0068727E">
            <w:pPr>
              <w:jc w:val="left"/>
              <w:rPr>
                <w:rFonts w:cs="Arial"/>
                <w:sz w:val="20"/>
              </w:rPr>
            </w:pPr>
          </w:p>
          <w:p w14:paraId="3F9C295F" w14:textId="665220B8" w:rsidR="00041FA8" w:rsidRPr="0047390E" w:rsidRDefault="00FC083A" w:rsidP="007605F4">
            <w:pPr>
              <w:keepNext/>
              <w:keepLines/>
              <w:jc w:val="left"/>
              <w:rPr>
                <w:rFonts w:cs="Arial"/>
                <w:sz w:val="20"/>
              </w:rPr>
            </w:pPr>
            <w:r w:rsidRPr="00FC083A">
              <w:rPr>
                <w:rFonts w:cs="Arial"/>
                <w:sz w:val="20"/>
              </w:rPr>
              <w:lastRenderedPageBreak/>
              <w:t xml:space="preserve">These tasks may be simulated or real. The </w:t>
            </w:r>
            <w:r w:rsidR="00750D30">
              <w:rPr>
                <w:rFonts w:cs="Arial"/>
                <w:sz w:val="20"/>
              </w:rPr>
              <w:t>Participant</w:t>
            </w:r>
            <w:r w:rsidRPr="00FC083A">
              <w:rPr>
                <w:rFonts w:cs="Arial"/>
                <w:sz w:val="20"/>
              </w:rPr>
              <w:t xml:space="preserve"> is to gather evidence of how</w:t>
            </w:r>
            <w:r w:rsidR="00217757">
              <w:rPr>
                <w:rFonts w:cs="Arial"/>
                <w:sz w:val="20"/>
              </w:rPr>
              <w:t xml:space="preserve"> </w:t>
            </w:r>
            <w:r w:rsidRPr="00FC083A">
              <w:rPr>
                <w:rFonts w:cs="Arial"/>
                <w:sz w:val="20"/>
              </w:rPr>
              <w:t xml:space="preserve">they have completed each component of the Practical Task, which is to be submitted with this Practical Assessment sheet.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 xml:space="preserve">bserver is to provide detailed comments on the tasks completed by the </w:t>
            </w:r>
            <w:r w:rsidR="00BE45C9">
              <w:rPr>
                <w:rFonts w:cs="Arial"/>
                <w:sz w:val="20"/>
              </w:rPr>
              <w:t>P</w:t>
            </w:r>
            <w:r w:rsidRPr="00FC083A">
              <w:rPr>
                <w:rFonts w:cs="Arial"/>
                <w:sz w:val="20"/>
              </w:rPr>
              <w:t>articipant</w:t>
            </w:r>
            <w:r w:rsidR="00041FA8">
              <w:rPr>
                <w:rFonts w:cs="Arial"/>
                <w:sz w:val="20"/>
              </w:rPr>
              <w:t xml:space="preserve"> (on the Observer Comments, overleaf)</w:t>
            </w:r>
            <w:r w:rsidRPr="00FC083A">
              <w:rPr>
                <w:rFonts w:cs="Arial"/>
                <w:sz w:val="20"/>
              </w:rPr>
              <w:t xml:space="preserve">. The </w:t>
            </w:r>
            <w:r w:rsidR="00BE45C9">
              <w:rPr>
                <w:rFonts w:cs="Arial"/>
                <w:sz w:val="20"/>
              </w:rPr>
              <w:t>A</w:t>
            </w:r>
            <w:r w:rsidRPr="00FC083A">
              <w:rPr>
                <w:rFonts w:cs="Arial"/>
                <w:sz w:val="20"/>
              </w:rPr>
              <w:t xml:space="preserve">ssessor is to verify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>bserver’s comments</w:t>
            </w:r>
            <w:r w:rsidR="00041FA8">
              <w:rPr>
                <w:rFonts w:cs="Arial"/>
                <w:sz w:val="20"/>
              </w:rPr>
              <w:t>, noting their findings</w:t>
            </w:r>
            <w:r w:rsidRPr="00FC083A">
              <w:rPr>
                <w:rFonts w:cs="Arial"/>
                <w:sz w:val="20"/>
              </w:rPr>
              <w:t xml:space="preserve"> in the Assessor Comments </w:t>
            </w:r>
            <w:r w:rsidR="00041FA8">
              <w:rPr>
                <w:rFonts w:cs="Arial"/>
                <w:sz w:val="20"/>
              </w:rPr>
              <w:t>(on the back of the Practical Assessment cover page) and provide the assessment outcome</w:t>
            </w:r>
            <w:r w:rsidR="00041FA8"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1E5E0621" w14:textId="77777777" w:rsidTr="002A4D20">
        <w:trPr>
          <w:trHeight w:val="70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9871ADA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lastRenderedPageBreak/>
              <w:t xml:space="preserve">Resources required: </w:t>
            </w:r>
          </w:p>
          <w:p w14:paraId="5F1E0977" w14:textId="54A7FEFF" w:rsidR="00FC083A" w:rsidRPr="000861CC" w:rsidRDefault="0068727E" w:rsidP="00A84C05">
            <w:pPr>
              <w:jc w:val="left"/>
              <w:rPr>
                <w:rFonts w:cs="Arial"/>
                <w:sz w:val="20"/>
              </w:rPr>
            </w:pPr>
            <w:r w:rsidRPr="0068727E">
              <w:rPr>
                <w:rFonts w:cs="Arial"/>
                <w:sz w:val="20"/>
              </w:rPr>
              <w:t>A Building and construction project</w:t>
            </w:r>
            <w:r w:rsidR="00A84C05">
              <w:rPr>
                <w:rFonts w:cs="Arial"/>
                <w:sz w:val="20"/>
              </w:rPr>
              <w:t xml:space="preserve">; access to </w:t>
            </w:r>
            <w:r w:rsidRPr="0068727E">
              <w:rPr>
                <w:rFonts w:cs="Arial"/>
                <w:sz w:val="20"/>
              </w:rPr>
              <w:t>stakeholders</w:t>
            </w:r>
            <w:r w:rsidR="00A84C05">
              <w:rPr>
                <w:rFonts w:cs="Arial"/>
                <w:sz w:val="20"/>
              </w:rPr>
              <w:t>; Workplace</w:t>
            </w:r>
            <w:r w:rsidRPr="0068727E">
              <w:rPr>
                <w:rFonts w:cs="Arial"/>
                <w:sz w:val="20"/>
              </w:rPr>
              <w:t xml:space="preserve"> policies and procedures</w:t>
            </w:r>
            <w:r w:rsidR="00A84C05">
              <w:rPr>
                <w:rFonts w:cs="Arial"/>
                <w:sz w:val="20"/>
              </w:rPr>
              <w:t xml:space="preserve">; Quality documents; access to </w:t>
            </w:r>
            <w:r w:rsidRPr="0068727E">
              <w:rPr>
                <w:rFonts w:cs="Arial"/>
                <w:sz w:val="20"/>
              </w:rPr>
              <w:t>relevant government legislation</w:t>
            </w:r>
            <w:r w:rsidR="00A84C05">
              <w:rPr>
                <w:rFonts w:cs="Arial"/>
                <w:sz w:val="20"/>
              </w:rPr>
              <w:t>, t</w:t>
            </w:r>
            <w:r w:rsidRPr="0068727E">
              <w:rPr>
                <w:rFonts w:cs="Arial"/>
                <w:sz w:val="20"/>
              </w:rPr>
              <w:t>he NCC and other relevant codes and standards</w:t>
            </w:r>
            <w:r w:rsidR="00A84C05">
              <w:rPr>
                <w:rFonts w:cs="Arial"/>
                <w:sz w:val="20"/>
              </w:rPr>
              <w:t xml:space="preserve">; </w:t>
            </w:r>
            <w:r w:rsidRPr="0068727E">
              <w:rPr>
                <w:rFonts w:cs="Arial"/>
                <w:sz w:val="20"/>
              </w:rPr>
              <w:t>Construction drawings, site plans and specifications</w:t>
            </w:r>
            <w:r w:rsidR="00A84C05">
              <w:rPr>
                <w:rFonts w:cs="Arial"/>
                <w:sz w:val="20"/>
              </w:rPr>
              <w:t xml:space="preserve">; </w:t>
            </w:r>
            <w:r w:rsidRPr="0068727E">
              <w:rPr>
                <w:rFonts w:cs="Arial"/>
                <w:sz w:val="20"/>
              </w:rPr>
              <w:t>Manufacturer reports on materials</w:t>
            </w:r>
            <w:r w:rsidR="00A84C05">
              <w:rPr>
                <w:rFonts w:cs="Arial"/>
                <w:sz w:val="20"/>
              </w:rPr>
              <w:t xml:space="preserve">; </w:t>
            </w:r>
            <w:r w:rsidRPr="0068727E">
              <w:rPr>
                <w:rFonts w:cs="Arial"/>
                <w:sz w:val="20"/>
              </w:rPr>
              <w:t>Digital devices, applications and software</w:t>
            </w:r>
            <w:r w:rsidR="00A84C05">
              <w:rPr>
                <w:rFonts w:cs="Arial"/>
                <w:sz w:val="20"/>
              </w:rPr>
              <w:t>.</w:t>
            </w:r>
          </w:p>
        </w:tc>
      </w:tr>
      <w:tr w:rsidR="00FC083A" w:rsidRPr="00683908" w14:paraId="4E8228A8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81DE90C" w14:textId="7F6C132E" w:rsidR="00FC083A" w:rsidRPr="00696855" w:rsidRDefault="00162AE6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Observer details</w:t>
            </w:r>
          </w:p>
        </w:tc>
      </w:tr>
      <w:tr w:rsidR="00C14C1D" w:rsidRPr="00683908" w14:paraId="18151E20" w14:textId="77777777" w:rsidTr="00A80ACC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725E90D1" w14:textId="12122B17" w:rsidR="00C14C1D" w:rsidRPr="00696855" w:rsidRDefault="00C14C1D" w:rsidP="00C14C1D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30E68F53" w14:textId="77777777" w:rsidR="00C14C1D" w:rsidRPr="00DE6B06" w:rsidRDefault="00C14C1D" w:rsidP="00C14C1D">
            <w:pPr>
              <w:jc w:val="left"/>
              <w:rPr>
                <w:rFonts w:ascii="Arial" w:hAnsi="Arial" w:cs="Arial"/>
                <w:sz w:val="22"/>
              </w:rPr>
            </w:pPr>
            <w:permStart w:id="619316658" w:edGrp="everyone"/>
            <w:permEnd w:id="619316658"/>
          </w:p>
        </w:tc>
      </w:tr>
      <w:tr w:rsidR="00C14C1D" w:rsidRPr="00683908" w14:paraId="47E71B4B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91D8FEA" w14:textId="77777777" w:rsidR="00C14C1D" w:rsidRDefault="00C14C1D" w:rsidP="00C14C1D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1E26B098" w14:textId="77777777" w:rsidR="00C14C1D" w:rsidRPr="00696855" w:rsidRDefault="00C14C1D" w:rsidP="00C14C1D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D516D9E" w14:textId="77777777" w:rsidR="00C14C1D" w:rsidRPr="00DE6B06" w:rsidRDefault="00C14C1D" w:rsidP="00C14C1D">
            <w:pPr>
              <w:jc w:val="left"/>
              <w:rPr>
                <w:rFonts w:ascii="Arial" w:hAnsi="Arial" w:cs="Arial"/>
                <w:sz w:val="22"/>
              </w:rPr>
            </w:pPr>
            <w:permStart w:id="1708333213" w:edGrp="everyone"/>
            <w:permEnd w:id="1708333213"/>
          </w:p>
        </w:tc>
      </w:tr>
      <w:tr w:rsidR="00C14C1D" w:rsidRPr="00683908" w14:paraId="637AD768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0EDE5F" w14:textId="77777777" w:rsidR="00C14C1D" w:rsidRDefault="00C14C1D" w:rsidP="00C14C1D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D7598FC" w14:textId="77777777" w:rsidR="00C14C1D" w:rsidRPr="00DE6B06" w:rsidRDefault="00C14C1D" w:rsidP="00C14C1D">
            <w:pPr>
              <w:jc w:val="left"/>
              <w:rPr>
                <w:rFonts w:ascii="Arial" w:hAnsi="Arial" w:cs="Arial"/>
                <w:sz w:val="22"/>
              </w:rPr>
            </w:pPr>
            <w:permStart w:id="321153745" w:edGrp="everyone"/>
            <w:permEnd w:id="321153745"/>
          </w:p>
        </w:tc>
      </w:tr>
      <w:tr w:rsidR="00C14C1D" w:rsidRPr="00683908" w14:paraId="1BEE3403" w14:textId="77777777" w:rsidTr="00A80ACC">
        <w:trPr>
          <w:trHeight w:val="850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7AA6A524" w14:textId="77777777" w:rsidR="00C14C1D" w:rsidRPr="00696855" w:rsidRDefault="00C14C1D" w:rsidP="00C14C1D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150090589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048728312"/>
            <w:showingPlcHdr/>
            <w:picture/>
          </w:sdtPr>
          <w:sdtEndPr/>
          <w:sdtContent>
            <w:tc>
              <w:tcPr>
                <w:tcW w:w="6474" w:type="dxa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14:paraId="661A59A6" w14:textId="4A1C7683" w:rsidR="00C14C1D" w:rsidRPr="00DE6B06" w:rsidRDefault="00C14C1D" w:rsidP="00C14C1D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2373CE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40FB674A" wp14:editId="07B66AB6">
                      <wp:extent cx="3913549" cy="360000"/>
                      <wp:effectExtent l="0" t="0" r="0" b="2540"/>
                      <wp:docPr id="8" name="Picture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00905894" w:displacedByCustomXml="prev"/>
      </w:tr>
      <w:tr w:rsidR="00C14C1D" w:rsidRPr="00683908" w14:paraId="6BD19315" w14:textId="77777777" w:rsidTr="00466979">
        <w:trPr>
          <w:trHeight w:val="454"/>
        </w:trPr>
        <w:tc>
          <w:tcPr>
            <w:tcW w:w="259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C4E107D" w14:textId="77777777" w:rsidR="00C14C1D" w:rsidRPr="00696855" w:rsidRDefault="00C14C1D" w:rsidP="00C14C1D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952335399" w:edGrp="everyone"/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79DB4421" w14:textId="4D7F36D7" w:rsidR="00C14C1D" w:rsidRPr="00DE6B06" w:rsidRDefault="003C42C7" w:rsidP="00C14C1D">
            <w:pPr>
              <w:jc w:val="left"/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790589695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C14C1D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952335399"/>
          </w:p>
        </w:tc>
      </w:tr>
    </w:tbl>
    <w:p w14:paraId="521FB641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513"/>
        <w:gridCol w:w="1559"/>
      </w:tblGrid>
      <w:tr w:rsidR="00FC083A" w:rsidRPr="00683908" w14:paraId="387DBEB9" w14:textId="77777777" w:rsidTr="00F508FE">
        <w:trPr>
          <w:tblHeader/>
        </w:trPr>
        <w:tc>
          <w:tcPr>
            <w:tcW w:w="7513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2047873" w14:textId="4870D474" w:rsidR="00FC083A" w:rsidRPr="0019760F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559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608DBC4D" w14:textId="77777777" w:rsidR="00FC083A" w:rsidRPr="00696855" w:rsidRDefault="00FC083A" w:rsidP="00A80ACC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FC083A" w:rsidRPr="00696855" w14:paraId="47954F60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9FC855E" w14:textId="511E01E1" w:rsidR="00FC083A" w:rsidRPr="005A68BC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095534" w:rsidRPr="00095534">
              <w:rPr>
                <w:rFonts w:cs="Arial"/>
                <w:b/>
                <w:sz w:val="20"/>
              </w:rPr>
              <w:t>Identify and evaluate building materials</w:t>
            </w:r>
          </w:p>
        </w:tc>
      </w:tr>
      <w:tr w:rsidR="00ED27FA" w:rsidRPr="00696855" w14:paraId="65B19E1E" w14:textId="77777777" w:rsidTr="00225AD5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4612EE37" w14:textId="4B884946" w:rsidR="00ED27FA" w:rsidRPr="00931795" w:rsidRDefault="00ED27FA" w:rsidP="00ED27FA">
            <w:pPr>
              <w:pStyle w:val="331PASListTask1"/>
              <w:ind w:left="604" w:hanging="604"/>
              <w:jc w:val="left"/>
            </w:pPr>
            <w:bookmarkStart w:id="43" w:name="_Ref132629763"/>
            <w:r w:rsidRPr="00EF458D">
              <w:t>Locate and read current and relevant plans, specifications, codes and construction requirements.</w:t>
            </w:r>
            <w:bookmarkEnd w:id="43"/>
          </w:p>
        </w:tc>
        <w:permStart w:id="8543931" w:edGrp="everyone" w:displacedByCustomXml="next"/>
        <w:sdt>
          <w:sdtPr>
            <w:rPr>
              <w:rFonts w:cs="Arial"/>
              <w:sz w:val="36"/>
              <w:szCs w:val="36"/>
            </w:rPr>
            <w:id w:val="2786948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24B598BF" w14:textId="33A688CC" w:rsidR="00ED27FA" w:rsidRPr="004E1BC5" w:rsidRDefault="00ED27FA" w:rsidP="00ED27F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543931" w:displacedByCustomXml="prev"/>
      </w:tr>
      <w:tr w:rsidR="00ED27FA" w:rsidRPr="00696855" w14:paraId="3EBDCDF5" w14:textId="77777777" w:rsidTr="00225AD5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6A0BD0B8" w14:textId="401A411B" w:rsidR="00ED27FA" w:rsidRPr="00931795" w:rsidRDefault="00ED27FA" w:rsidP="00ED27FA">
            <w:pPr>
              <w:pStyle w:val="331PASListTask1"/>
              <w:ind w:left="604" w:hanging="604"/>
            </w:pPr>
            <w:bookmarkStart w:id="44" w:name="_Ref132631797"/>
            <w:r w:rsidRPr="00EF458D">
              <w:t>Research properties of specified materials.</w:t>
            </w:r>
            <w:bookmarkEnd w:id="44"/>
          </w:p>
        </w:tc>
        <w:permStart w:id="85210455" w:edGrp="everyone" w:displacedByCustomXml="next"/>
        <w:sdt>
          <w:sdtPr>
            <w:rPr>
              <w:rFonts w:cs="Arial"/>
              <w:sz w:val="36"/>
              <w:szCs w:val="36"/>
            </w:rPr>
            <w:id w:val="7668875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26E51E08" w14:textId="71291193" w:rsidR="00ED27FA" w:rsidRPr="004E1BC5" w:rsidRDefault="00ED27FA" w:rsidP="00ED27F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5210455" w:displacedByCustomXml="prev"/>
      </w:tr>
      <w:tr w:rsidR="00ED27FA" w:rsidRPr="00696855" w14:paraId="6E6F20DC" w14:textId="77777777" w:rsidTr="00225AD5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17AE0A9D" w14:textId="5CF923CF" w:rsidR="00ED27FA" w:rsidRPr="00931795" w:rsidRDefault="00ED27FA" w:rsidP="00ED27FA">
            <w:pPr>
              <w:pStyle w:val="331PASListTask1"/>
              <w:ind w:left="604" w:hanging="604"/>
            </w:pPr>
            <w:bookmarkStart w:id="45" w:name="_Ref132631810"/>
            <w:r w:rsidRPr="00EF458D">
              <w:t>Assess the suitability of materials for the building project in the region.</w:t>
            </w:r>
            <w:bookmarkEnd w:id="45"/>
          </w:p>
        </w:tc>
        <w:permStart w:id="418535843" w:edGrp="everyone" w:displacedByCustomXml="next"/>
        <w:sdt>
          <w:sdtPr>
            <w:rPr>
              <w:rFonts w:cs="Arial"/>
              <w:sz w:val="36"/>
              <w:szCs w:val="36"/>
            </w:rPr>
            <w:id w:val="-1624833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652C4565" w14:textId="34EDD926" w:rsidR="00ED27FA" w:rsidRPr="004E1BC5" w:rsidRDefault="00ED27FA" w:rsidP="00ED27F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18535843" w:displacedByCustomXml="prev"/>
      </w:tr>
      <w:tr w:rsidR="00ED27FA" w:rsidRPr="00696855" w14:paraId="2EF54375" w14:textId="77777777" w:rsidTr="00225AD5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1292FA90" w14:textId="41B0F5CC" w:rsidR="00ED27FA" w:rsidRPr="00931795" w:rsidRDefault="00ED27FA" w:rsidP="00ED27FA">
            <w:pPr>
              <w:pStyle w:val="331PASListTask1"/>
              <w:ind w:left="604" w:hanging="604"/>
            </w:pPr>
            <w:bookmarkStart w:id="46" w:name="_Ref132631817"/>
            <w:r w:rsidRPr="00EF458D">
              <w:t>Evaluate materials based on their quality, compatibility and compliance.</w:t>
            </w:r>
            <w:bookmarkEnd w:id="46"/>
          </w:p>
        </w:tc>
        <w:permStart w:id="1113132767" w:edGrp="everyone" w:displacedByCustomXml="next"/>
        <w:sdt>
          <w:sdtPr>
            <w:rPr>
              <w:rFonts w:cs="Arial"/>
              <w:sz w:val="36"/>
              <w:szCs w:val="36"/>
            </w:rPr>
            <w:id w:val="11975045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29975DC6" w14:textId="2171B358" w:rsidR="00ED27FA" w:rsidRPr="004E1BC5" w:rsidRDefault="00ED27FA" w:rsidP="00ED27F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13132767" w:displacedByCustomXml="prev"/>
      </w:tr>
      <w:tr w:rsidR="00ED27FA" w:rsidRPr="00696855" w14:paraId="4D7BD880" w14:textId="77777777" w:rsidTr="00225AD5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49CA6F8B" w14:textId="3A2A76D1" w:rsidR="00ED27FA" w:rsidRPr="00931795" w:rsidRDefault="00ED27FA" w:rsidP="008D7ED2">
            <w:pPr>
              <w:pStyle w:val="331PASListTask1"/>
            </w:pPr>
            <w:bookmarkStart w:id="47" w:name="_Ref132630081"/>
            <w:r w:rsidRPr="00EF458D">
              <w:t>Analyse reports, manufacturer specifications and other reference material regarding material technologies, sustainability and environmental efficiency.</w:t>
            </w:r>
            <w:bookmarkEnd w:id="47"/>
          </w:p>
        </w:tc>
        <w:permStart w:id="573116967" w:edGrp="everyone" w:displacedByCustomXml="next"/>
        <w:sdt>
          <w:sdtPr>
            <w:rPr>
              <w:rFonts w:cs="Arial"/>
              <w:sz w:val="36"/>
              <w:szCs w:val="36"/>
            </w:rPr>
            <w:id w:val="11400059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2DD1321A" w14:textId="46E7FA36" w:rsidR="00ED27FA" w:rsidRPr="004E1BC5" w:rsidRDefault="00ED27FA" w:rsidP="00ED27F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73116967" w:displacedByCustomXml="prev"/>
      </w:tr>
      <w:tr w:rsidR="00ED27FA" w:rsidRPr="00696855" w14:paraId="163DAFA5" w14:textId="77777777" w:rsidTr="00225AD5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232D842A" w14:textId="630252EF" w:rsidR="00ED27FA" w:rsidRPr="00931795" w:rsidRDefault="00ED27FA" w:rsidP="008D7ED2">
            <w:pPr>
              <w:pStyle w:val="331PASListTask1"/>
            </w:pPr>
            <w:bookmarkStart w:id="48" w:name="_Ref132630084"/>
            <w:r w:rsidRPr="00EF458D">
              <w:t>Determine the environmental impacts of materials.</w:t>
            </w:r>
            <w:bookmarkEnd w:id="48"/>
          </w:p>
        </w:tc>
        <w:permStart w:id="952379682" w:edGrp="everyone" w:displacedByCustomXml="next"/>
        <w:sdt>
          <w:sdtPr>
            <w:rPr>
              <w:rFonts w:cs="Arial"/>
              <w:sz w:val="36"/>
              <w:szCs w:val="36"/>
            </w:rPr>
            <w:id w:val="-17293636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783EA49A" w14:textId="7BEBA97A" w:rsidR="00ED27FA" w:rsidRPr="004E1BC5" w:rsidRDefault="00ED27FA" w:rsidP="00ED27F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52379682" w:displacedByCustomXml="prev"/>
      </w:tr>
      <w:tr w:rsidR="00ED27FA" w:rsidRPr="00696855" w14:paraId="593250D3" w14:textId="77777777" w:rsidTr="00225AD5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5787FE9E" w14:textId="762450D1" w:rsidR="00ED27FA" w:rsidRPr="00931795" w:rsidRDefault="00ED27FA" w:rsidP="008D7ED2">
            <w:pPr>
              <w:pStyle w:val="331PASListTask1"/>
            </w:pPr>
            <w:bookmarkStart w:id="49" w:name="_Ref132630205"/>
            <w:r w:rsidRPr="00EF458D">
              <w:t>Determine impact of allowable tolerances on the conversion of naturally occurring materials.</w:t>
            </w:r>
            <w:bookmarkEnd w:id="49"/>
          </w:p>
        </w:tc>
        <w:permStart w:id="1893074302" w:edGrp="everyone" w:displacedByCustomXml="next"/>
        <w:sdt>
          <w:sdtPr>
            <w:rPr>
              <w:rFonts w:cs="Arial"/>
              <w:sz w:val="36"/>
              <w:szCs w:val="36"/>
            </w:rPr>
            <w:id w:val="8999370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0826F283" w14:textId="2439CD97" w:rsidR="00ED27FA" w:rsidRPr="004E1BC5" w:rsidRDefault="00ED27FA" w:rsidP="00ED27F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93074302" w:displacedByCustomXml="prev"/>
      </w:tr>
      <w:tr w:rsidR="00ED27FA" w:rsidRPr="00696855" w14:paraId="4F46C4D8" w14:textId="77777777" w:rsidTr="00225AD5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7A538232" w14:textId="29D137B2" w:rsidR="00ED27FA" w:rsidRPr="00931795" w:rsidRDefault="00ED27FA" w:rsidP="008D7ED2">
            <w:pPr>
              <w:pStyle w:val="331PASListTask1"/>
            </w:pPr>
            <w:bookmarkStart w:id="50" w:name="_Ref132630212"/>
            <w:r w:rsidRPr="00EF458D">
              <w:t>Establish material assembly and installation tolerances to meet requirements of relevant construction industry standards.</w:t>
            </w:r>
            <w:bookmarkEnd w:id="50"/>
          </w:p>
        </w:tc>
        <w:permStart w:id="1786323592" w:edGrp="everyone" w:displacedByCustomXml="next"/>
        <w:sdt>
          <w:sdtPr>
            <w:rPr>
              <w:rFonts w:cs="Arial"/>
              <w:sz w:val="36"/>
              <w:szCs w:val="36"/>
            </w:rPr>
            <w:id w:val="-13232670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2A16FF24" w14:textId="7E492417" w:rsidR="00ED27FA" w:rsidRPr="004E1BC5" w:rsidRDefault="00ED27FA" w:rsidP="00ED27F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86323592" w:displacedByCustomXml="prev"/>
      </w:tr>
      <w:tr w:rsidR="00FC083A" w:rsidRPr="00696855" w14:paraId="6209610F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1229A0C5" w14:textId="58AFF570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095534" w:rsidRPr="00095534">
              <w:rPr>
                <w:rFonts w:cs="Arial"/>
                <w:b/>
                <w:sz w:val="20"/>
              </w:rPr>
              <w:t>Select and procure building material</w:t>
            </w:r>
          </w:p>
        </w:tc>
      </w:tr>
      <w:tr w:rsidR="00ED27FA" w:rsidRPr="00696855" w14:paraId="60E3723C" w14:textId="77777777" w:rsidTr="00B35874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1CDD5ED5" w14:textId="30A97BB3" w:rsidR="00ED27FA" w:rsidRPr="00931795" w:rsidRDefault="00ED27FA" w:rsidP="004D201F">
            <w:pPr>
              <w:pStyle w:val="332PASListTask1"/>
            </w:pPr>
            <w:bookmarkStart w:id="51" w:name="_Ref132632456"/>
            <w:r w:rsidRPr="008B2B3D">
              <w:t>Select materials that are structurally appropriate for the building system specified in the contract.</w:t>
            </w:r>
            <w:bookmarkEnd w:id="51"/>
          </w:p>
        </w:tc>
        <w:permStart w:id="1571302588" w:edGrp="everyone" w:displacedByCustomXml="next"/>
        <w:sdt>
          <w:sdtPr>
            <w:rPr>
              <w:rFonts w:cs="Arial"/>
              <w:sz w:val="36"/>
              <w:szCs w:val="36"/>
            </w:rPr>
            <w:id w:val="14719449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56E31683" w14:textId="32B70573" w:rsidR="00ED27FA" w:rsidRPr="004E1BC5" w:rsidRDefault="00ED27FA" w:rsidP="00ED27F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71302588" w:displacedByCustomXml="prev"/>
      </w:tr>
      <w:tr w:rsidR="00ED27FA" w:rsidRPr="00696855" w14:paraId="7854F013" w14:textId="77777777" w:rsidTr="00B35874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10A24F0D" w14:textId="0C4403BA" w:rsidR="00ED27FA" w:rsidRPr="00931795" w:rsidRDefault="00ED27FA" w:rsidP="004D201F">
            <w:pPr>
              <w:pStyle w:val="332PASListTask1"/>
            </w:pPr>
            <w:bookmarkStart w:id="52" w:name="_Ref132632461"/>
            <w:r w:rsidRPr="008B2B3D">
              <w:t>Select materials for their safety, fire resistance rating, suitability, durability, serviceability and cost effectiveness.</w:t>
            </w:r>
            <w:bookmarkEnd w:id="52"/>
          </w:p>
        </w:tc>
        <w:permStart w:id="1755395998" w:edGrp="everyone" w:displacedByCustomXml="next"/>
        <w:sdt>
          <w:sdtPr>
            <w:rPr>
              <w:rFonts w:cs="Arial"/>
              <w:sz w:val="36"/>
              <w:szCs w:val="36"/>
            </w:rPr>
            <w:id w:val="1689333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72887748" w14:textId="3CFAA156" w:rsidR="00ED27FA" w:rsidRPr="004E1BC5" w:rsidRDefault="00ED27FA" w:rsidP="00ED27F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55395998" w:displacedByCustomXml="prev"/>
      </w:tr>
      <w:tr w:rsidR="00ED27FA" w:rsidRPr="00696855" w14:paraId="65CEE55A" w14:textId="77777777" w:rsidTr="00B8006A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4AC70F21" w14:textId="014F4488" w:rsidR="00ED27FA" w:rsidRPr="00931795" w:rsidRDefault="00ED27FA" w:rsidP="004D201F">
            <w:pPr>
              <w:pStyle w:val="332PASListTask1"/>
            </w:pPr>
            <w:bookmarkStart w:id="53" w:name="_Ref132632472"/>
            <w:r w:rsidRPr="008B2B3D">
              <w:t>Consider short and long-term degradation of materials in relation to the building's proposed life cycle.</w:t>
            </w:r>
            <w:bookmarkEnd w:id="53"/>
          </w:p>
        </w:tc>
        <w:permStart w:id="562441562" w:edGrp="everyone" w:displacedByCustomXml="next"/>
        <w:sdt>
          <w:sdtPr>
            <w:rPr>
              <w:rFonts w:cs="Arial"/>
              <w:sz w:val="36"/>
              <w:szCs w:val="36"/>
            </w:rPr>
            <w:id w:val="-3339967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70E6EAE9" w14:textId="495A7256" w:rsidR="00ED27FA" w:rsidRPr="004E1BC5" w:rsidRDefault="00ED27FA" w:rsidP="00ED27F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62441562" w:displacedByCustomXml="prev"/>
      </w:tr>
      <w:tr w:rsidR="00ED27FA" w:rsidRPr="00696855" w14:paraId="4BA2115C" w14:textId="77777777" w:rsidTr="00B8006A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12" w:space="0" w:color="000000"/>
            </w:tcBorders>
          </w:tcPr>
          <w:p w14:paraId="3240473B" w14:textId="5EAFEB10" w:rsidR="00ED27FA" w:rsidRPr="00931795" w:rsidRDefault="00ED27FA" w:rsidP="004D201F">
            <w:pPr>
              <w:pStyle w:val="332PASListTask1"/>
            </w:pPr>
            <w:bookmarkStart w:id="54" w:name="_Ref132632480"/>
            <w:r w:rsidRPr="008B2B3D">
              <w:t>Evaluate and consider alternative materials if specified materials are unavailable or unsuitable.</w:t>
            </w:r>
            <w:bookmarkEnd w:id="54"/>
          </w:p>
        </w:tc>
        <w:permStart w:id="2087858308" w:edGrp="everyone" w:displacedByCustomXml="next"/>
        <w:sdt>
          <w:sdtPr>
            <w:rPr>
              <w:rFonts w:cs="Arial"/>
              <w:sz w:val="36"/>
              <w:szCs w:val="36"/>
            </w:rPr>
            <w:id w:val="15394674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0A892D78" w14:textId="68ECC73E" w:rsidR="00ED27FA" w:rsidRPr="004E1BC5" w:rsidRDefault="00ED27FA" w:rsidP="00ED27F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87858308" w:displacedByCustomXml="prev"/>
      </w:tr>
      <w:tr w:rsidR="00ED27FA" w:rsidRPr="00696855" w14:paraId="02047527" w14:textId="77777777" w:rsidTr="00B8006A">
        <w:trPr>
          <w:trHeight w:val="25"/>
        </w:trPr>
        <w:tc>
          <w:tcPr>
            <w:tcW w:w="751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</w:tcPr>
          <w:p w14:paraId="2380DC2D" w14:textId="0402433F" w:rsidR="00ED27FA" w:rsidRPr="00931795" w:rsidRDefault="00ED27FA" w:rsidP="004D201F">
            <w:pPr>
              <w:pStyle w:val="332PASListTask1"/>
            </w:pPr>
            <w:bookmarkStart w:id="55" w:name="_Ref132632485"/>
            <w:r w:rsidRPr="008B2B3D">
              <w:lastRenderedPageBreak/>
              <w:t>Finalise selection of materials for use.</w:t>
            </w:r>
            <w:bookmarkEnd w:id="55"/>
          </w:p>
        </w:tc>
        <w:permStart w:id="869422583" w:edGrp="everyone" w:displacedByCustomXml="next"/>
        <w:sdt>
          <w:sdtPr>
            <w:rPr>
              <w:rFonts w:cs="Arial"/>
              <w:sz w:val="36"/>
              <w:szCs w:val="36"/>
            </w:rPr>
            <w:id w:val="-11192999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top w:val="single" w:sz="12" w:space="0" w:color="000000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7E724D17" w14:textId="40477247" w:rsidR="00ED27FA" w:rsidRPr="004E1BC5" w:rsidRDefault="00ED27FA" w:rsidP="00ED27F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69422583" w:displacedByCustomXml="prev"/>
      </w:tr>
      <w:tr w:rsidR="00ED27FA" w:rsidRPr="00696855" w14:paraId="238C5FFB" w14:textId="77777777" w:rsidTr="00ED27FA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D8B10E5" w14:textId="6F557B58" w:rsidR="00ED27FA" w:rsidRPr="00931795" w:rsidRDefault="00ED27FA" w:rsidP="004D201F">
            <w:pPr>
              <w:pStyle w:val="332PASListTask1"/>
            </w:pPr>
            <w:bookmarkStart w:id="56" w:name="_Ref132632517"/>
            <w:r w:rsidRPr="008B2B3D">
              <w:t>Ensure that materials are selected in accordance with contractual requirements and in consultation with relevant professionals and the client.</w:t>
            </w:r>
            <w:bookmarkEnd w:id="56"/>
          </w:p>
        </w:tc>
        <w:permStart w:id="1990598333" w:edGrp="everyone" w:displacedByCustomXml="next"/>
        <w:sdt>
          <w:sdtPr>
            <w:rPr>
              <w:rFonts w:cs="Arial"/>
              <w:sz w:val="36"/>
              <w:szCs w:val="36"/>
            </w:rPr>
            <w:id w:val="5357826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left w:val="single" w:sz="4" w:space="0" w:color="000000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1C7A86A6" w14:textId="198FCC10" w:rsidR="00ED27FA" w:rsidRPr="004E1BC5" w:rsidRDefault="00ED27FA" w:rsidP="00ED27F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90598333" w:displacedByCustomXml="prev"/>
      </w:tr>
      <w:tr w:rsidR="00ED27FA" w:rsidRPr="00696855" w14:paraId="4DA8317E" w14:textId="77777777" w:rsidTr="00ED27FA">
        <w:trPr>
          <w:trHeight w:val="25"/>
        </w:trPr>
        <w:tc>
          <w:tcPr>
            <w:tcW w:w="751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4EAD6ECE" w14:textId="2DE2F189" w:rsidR="00ED27FA" w:rsidRPr="00931795" w:rsidRDefault="00ED27FA" w:rsidP="004D201F">
            <w:pPr>
              <w:pStyle w:val="332PASListTask1"/>
            </w:pPr>
            <w:bookmarkStart w:id="57" w:name="_Ref132632535"/>
            <w:r w:rsidRPr="008B2B3D">
              <w:t>Procure and order materials following workplace purchasing requirements.</w:t>
            </w:r>
            <w:bookmarkEnd w:id="57"/>
          </w:p>
        </w:tc>
        <w:permStart w:id="1245472706" w:edGrp="everyone" w:displacedByCustomXml="next"/>
        <w:sdt>
          <w:sdtPr>
            <w:rPr>
              <w:rFonts w:cs="Arial"/>
              <w:sz w:val="36"/>
              <w:szCs w:val="36"/>
            </w:rPr>
            <w:id w:val="20326807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5B2FA3B5" w14:textId="2BCE7EAC" w:rsidR="00ED27FA" w:rsidRPr="004E1BC5" w:rsidRDefault="00ED27FA" w:rsidP="00ED27F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45472706" w:displacedByCustomXml="prev"/>
      </w:tr>
      <w:tr w:rsidR="00ED27FA" w:rsidRPr="00696855" w14:paraId="20BB3B39" w14:textId="77777777" w:rsidTr="00ED27FA">
        <w:trPr>
          <w:trHeight w:val="25"/>
        </w:trPr>
        <w:tc>
          <w:tcPr>
            <w:tcW w:w="7513" w:type="dxa"/>
            <w:tcBorders>
              <w:top w:val="single" w:sz="4" w:space="0" w:color="000000"/>
              <w:left w:val="single" w:sz="12" w:space="0" w:color="000000"/>
            </w:tcBorders>
          </w:tcPr>
          <w:p w14:paraId="487F8757" w14:textId="511E301C" w:rsidR="00ED27FA" w:rsidRPr="00931795" w:rsidRDefault="00ED27FA" w:rsidP="004D201F">
            <w:pPr>
              <w:pStyle w:val="332PASListTask1"/>
            </w:pPr>
            <w:bookmarkStart w:id="58" w:name="_Ref132630330"/>
            <w:r w:rsidRPr="008B2B3D">
              <w:t>Seek expert advice from manufacturers, architects, designers and engineers about selecting and procuring alternative materials.</w:t>
            </w:r>
            <w:bookmarkEnd w:id="58"/>
          </w:p>
        </w:tc>
        <w:permStart w:id="1630143737" w:edGrp="everyone" w:displacedByCustomXml="next"/>
        <w:sdt>
          <w:sdtPr>
            <w:rPr>
              <w:rFonts w:cs="Arial"/>
              <w:sz w:val="36"/>
              <w:szCs w:val="36"/>
            </w:rPr>
            <w:id w:val="-17741591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top w:val="single" w:sz="4" w:space="0" w:color="000000"/>
                  <w:right w:val="single" w:sz="12" w:space="0" w:color="000000"/>
                </w:tcBorders>
                <w:vAlign w:val="center"/>
              </w:tcPr>
              <w:p w14:paraId="1548B101" w14:textId="480403B1" w:rsidR="00ED27FA" w:rsidRPr="004E1BC5" w:rsidRDefault="00ED27FA" w:rsidP="00ED27F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30143737" w:displacedByCustomXml="prev"/>
      </w:tr>
      <w:tr w:rsidR="00ED27FA" w:rsidRPr="00696855" w14:paraId="1F045998" w14:textId="77777777" w:rsidTr="00DD2E18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49DBB49A" w14:textId="098ADDB5" w:rsidR="00ED27FA" w:rsidRPr="00931795" w:rsidRDefault="00ED27FA" w:rsidP="004D201F">
            <w:pPr>
              <w:pStyle w:val="332PASListTask1"/>
            </w:pPr>
            <w:bookmarkStart w:id="59" w:name="_Ref132630406"/>
            <w:r w:rsidRPr="008B2B3D">
              <w:t>Collect evidence of suitability from suppliers or manufacturers.</w:t>
            </w:r>
            <w:bookmarkEnd w:id="59"/>
          </w:p>
        </w:tc>
        <w:permStart w:id="1742553604" w:edGrp="everyone" w:displacedByCustomXml="next"/>
        <w:sdt>
          <w:sdtPr>
            <w:rPr>
              <w:rFonts w:cs="Arial"/>
              <w:sz w:val="36"/>
              <w:szCs w:val="36"/>
            </w:rPr>
            <w:id w:val="-1172563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48772CF4" w14:textId="5CD40E59" w:rsidR="00ED27FA" w:rsidRPr="004E1BC5" w:rsidRDefault="00ED27FA" w:rsidP="00ED27F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42553604" w:displacedByCustomXml="prev"/>
      </w:tr>
      <w:tr w:rsidR="00ED27FA" w:rsidRPr="00696855" w14:paraId="58F6C2A6" w14:textId="77777777" w:rsidTr="00DD2E18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04EDE49A" w14:textId="36C3F91F" w:rsidR="00ED27FA" w:rsidRPr="00931795" w:rsidRDefault="00ED27FA" w:rsidP="004D201F">
            <w:pPr>
              <w:pStyle w:val="332PASListTask1"/>
            </w:pPr>
            <w:bookmarkStart w:id="60" w:name="_Ref132630475"/>
            <w:r w:rsidRPr="008B2B3D">
              <w:t>Ensure non-compliant materials are not used.</w:t>
            </w:r>
            <w:bookmarkEnd w:id="60"/>
          </w:p>
        </w:tc>
        <w:permStart w:id="1939299920" w:edGrp="everyone" w:displacedByCustomXml="next"/>
        <w:sdt>
          <w:sdtPr>
            <w:rPr>
              <w:rFonts w:cs="Arial"/>
              <w:sz w:val="36"/>
              <w:szCs w:val="36"/>
            </w:rPr>
            <w:id w:val="-16705482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656E7120" w14:textId="3931EB67" w:rsidR="00ED27FA" w:rsidRPr="004E1BC5" w:rsidRDefault="00ED27FA" w:rsidP="00ED27F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39299920" w:displacedByCustomXml="prev"/>
      </w:tr>
      <w:tr w:rsidR="00FC083A" w:rsidRPr="00696855" w14:paraId="60958CD7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B4AD335" w14:textId="48ED8342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095534" w:rsidRPr="00095534">
              <w:rPr>
                <w:rFonts w:cs="Arial"/>
                <w:b/>
                <w:sz w:val="20"/>
              </w:rPr>
              <w:t>Supervise on-site delivery and storage of materials</w:t>
            </w:r>
          </w:p>
        </w:tc>
      </w:tr>
      <w:tr w:rsidR="00ED27FA" w:rsidRPr="00696855" w14:paraId="688A7305" w14:textId="77777777" w:rsidTr="00424115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64490638" w14:textId="2EE44E2B" w:rsidR="00ED27FA" w:rsidRPr="00931795" w:rsidRDefault="00ED27FA" w:rsidP="004D201F">
            <w:pPr>
              <w:pStyle w:val="333PASListTask1"/>
            </w:pPr>
            <w:bookmarkStart w:id="61" w:name="_Ref132630477"/>
            <w:r w:rsidRPr="004A5A61">
              <w:t>Determine limitations and effects of transportation on materials and components.</w:t>
            </w:r>
            <w:bookmarkEnd w:id="61"/>
          </w:p>
        </w:tc>
        <w:permStart w:id="450497660" w:edGrp="everyone" w:displacedByCustomXml="next"/>
        <w:sdt>
          <w:sdtPr>
            <w:rPr>
              <w:rFonts w:cs="Arial"/>
              <w:sz w:val="36"/>
              <w:szCs w:val="36"/>
            </w:rPr>
            <w:id w:val="2793915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3D6F0E75" w14:textId="5C9DE46A" w:rsidR="00ED27FA" w:rsidRPr="004E1BC5" w:rsidRDefault="00ED27FA" w:rsidP="00ED27F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50497660" w:displacedByCustomXml="prev"/>
      </w:tr>
      <w:tr w:rsidR="00ED27FA" w:rsidRPr="00696855" w14:paraId="50303B58" w14:textId="77777777" w:rsidTr="00424115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226B82D3" w14:textId="71B67BF1" w:rsidR="00ED27FA" w:rsidRPr="00931795" w:rsidRDefault="00ED27FA" w:rsidP="004D201F">
            <w:pPr>
              <w:pStyle w:val="333PASListTask1"/>
            </w:pPr>
            <w:bookmarkStart w:id="62" w:name="_Ref132630479"/>
            <w:r w:rsidRPr="004A5A61">
              <w:t>Take action to limit potentially damaging circumstances related to transport and storage.</w:t>
            </w:r>
            <w:bookmarkEnd w:id="62"/>
          </w:p>
        </w:tc>
        <w:permStart w:id="196499872" w:edGrp="everyone" w:displacedByCustomXml="next"/>
        <w:sdt>
          <w:sdtPr>
            <w:rPr>
              <w:rFonts w:cs="Arial"/>
              <w:sz w:val="36"/>
              <w:szCs w:val="36"/>
            </w:rPr>
            <w:id w:val="16211160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754416EB" w14:textId="746028B1" w:rsidR="00ED27FA" w:rsidRPr="004E1BC5" w:rsidRDefault="00ED27FA" w:rsidP="00ED27F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6499872" w:displacedByCustomXml="prev"/>
      </w:tr>
      <w:tr w:rsidR="00ED27FA" w:rsidRPr="00696855" w14:paraId="3F7EF81F" w14:textId="77777777" w:rsidTr="00424115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6561701D" w14:textId="70AB1DBA" w:rsidR="00ED27FA" w:rsidRPr="00931795" w:rsidRDefault="00ED27FA" w:rsidP="004D201F">
            <w:pPr>
              <w:pStyle w:val="333PASListTask1"/>
            </w:pPr>
            <w:bookmarkStart w:id="63" w:name="_Ref132630481"/>
            <w:r w:rsidRPr="004A5A61">
              <w:t>Check delivered materials for compliance with specifications, quantity, quality, defects, or damage.</w:t>
            </w:r>
            <w:bookmarkEnd w:id="63"/>
          </w:p>
        </w:tc>
        <w:permStart w:id="38959412" w:edGrp="everyone" w:displacedByCustomXml="next"/>
        <w:sdt>
          <w:sdtPr>
            <w:rPr>
              <w:rFonts w:cs="Arial"/>
              <w:sz w:val="36"/>
              <w:szCs w:val="36"/>
            </w:rPr>
            <w:id w:val="13429031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1B163F16" w14:textId="31E3BF53" w:rsidR="00ED27FA" w:rsidRPr="004E1BC5" w:rsidRDefault="00ED27FA" w:rsidP="00ED27F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8959412" w:displacedByCustomXml="prev"/>
      </w:tr>
      <w:tr w:rsidR="00ED27FA" w:rsidRPr="00696855" w14:paraId="4C2062AB" w14:textId="77777777" w:rsidTr="00424115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2EA195DB" w14:textId="64F6F3A6" w:rsidR="00ED27FA" w:rsidRPr="00931795" w:rsidRDefault="00ED27FA" w:rsidP="004D201F">
            <w:pPr>
              <w:pStyle w:val="333PASListTask1"/>
            </w:pPr>
            <w:bookmarkStart w:id="64" w:name="_Ref132630530"/>
            <w:r w:rsidRPr="004A5A61">
              <w:t>Check delivered materials for damage and ensure they correspond with delivery order.</w:t>
            </w:r>
            <w:bookmarkEnd w:id="64"/>
          </w:p>
        </w:tc>
        <w:permStart w:id="152896358" w:edGrp="everyone" w:displacedByCustomXml="next"/>
        <w:sdt>
          <w:sdtPr>
            <w:rPr>
              <w:rFonts w:cs="Arial"/>
              <w:sz w:val="36"/>
              <w:szCs w:val="36"/>
            </w:rPr>
            <w:id w:val="3082172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51B29C3B" w14:textId="401E51D4" w:rsidR="00ED27FA" w:rsidRPr="004E1BC5" w:rsidRDefault="00ED27FA" w:rsidP="00ED27F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2896358" w:displacedByCustomXml="prev"/>
      </w:tr>
      <w:tr w:rsidR="00ED27FA" w:rsidRPr="00696855" w14:paraId="0544316B" w14:textId="77777777" w:rsidTr="00424115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11760ECB" w14:textId="6494CD0C" w:rsidR="00ED27FA" w:rsidRPr="00931795" w:rsidRDefault="00ED27FA" w:rsidP="004D201F">
            <w:pPr>
              <w:pStyle w:val="333PASListTask1"/>
            </w:pPr>
            <w:bookmarkStart w:id="65" w:name="_Ref132630532"/>
            <w:r w:rsidRPr="004A5A61">
              <w:t>Test and measure products against relevant industry standards</w:t>
            </w:r>
            <w:bookmarkEnd w:id="65"/>
          </w:p>
        </w:tc>
        <w:permStart w:id="1268661126" w:edGrp="everyone" w:displacedByCustomXml="next"/>
        <w:sdt>
          <w:sdtPr>
            <w:rPr>
              <w:rFonts w:cs="Arial"/>
              <w:sz w:val="36"/>
              <w:szCs w:val="36"/>
            </w:rPr>
            <w:id w:val="-8653676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31D64C91" w14:textId="24EF9FC5" w:rsidR="00ED27FA" w:rsidRPr="004E1BC5" w:rsidRDefault="00ED27FA" w:rsidP="00ED27F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68661126" w:displacedByCustomXml="prev"/>
      </w:tr>
      <w:tr w:rsidR="00ED27FA" w:rsidRPr="00696855" w14:paraId="596E7D21" w14:textId="77777777" w:rsidTr="00424115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7D1B4005" w14:textId="5D0BB06D" w:rsidR="00ED27FA" w:rsidRPr="00931795" w:rsidRDefault="00ED27FA" w:rsidP="004D201F">
            <w:pPr>
              <w:pStyle w:val="333PASListTask1"/>
            </w:pPr>
            <w:bookmarkStart w:id="66" w:name="_Ref132630603"/>
            <w:r w:rsidRPr="004A5A61">
              <w:t>Allocate on-site storage space and safe and effective storage of materials and components.</w:t>
            </w:r>
            <w:bookmarkEnd w:id="66"/>
          </w:p>
        </w:tc>
        <w:permStart w:id="1390688491" w:edGrp="everyone" w:displacedByCustomXml="next"/>
        <w:sdt>
          <w:sdtPr>
            <w:rPr>
              <w:rFonts w:cs="Arial"/>
              <w:sz w:val="36"/>
              <w:szCs w:val="36"/>
            </w:rPr>
            <w:id w:val="7991847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12E0E99A" w14:textId="4200EBD9" w:rsidR="00ED27FA" w:rsidRPr="004E1BC5" w:rsidRDefault="00ED27FA" w:rsidP="00ED27F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90688491" w:displacedByCustomXml="prev"/>
      </w:tr>
      <w:tr w:rsidR="00ED27FA" w:rsidRPr="00696855" w14:paraId="3AB5E228" w14:textId="77777777" w:rsidTr="00424115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7EC34010" w14:textId="458F8A35" w:rsidR="00ED27FA" w:rsidRPr="00931795" w:rsidRDefault="00ED27FA" w:rsidP="004D201F">
            <w:pPr>
              <w:pStyle w:val="333PASListTask1"/>
            </w:pPr>
            <w:bookmarkStart w:id="67" w:name="_Ref132630642"/>
            <w:r w:rsidRPr="004A5A61">
              <w:t>Instruct relevant persons of workplace safety requirements when accepting and storing delivered materials and components.</w:t>
            </w:r>
            <w:bookmarkEnd w:id="67"/>
          </w:p>
        </w:tc>
        <w:permStart w:id="515987485" w:edGrp="everyone" w:displacedByCustomXml="next"/>
        <w:sdt>
          <w:sdtPr>
            <w:rPr>
              <w:rFonts w:cs="Arial"/>
              <w:sz w:val="36"/>
              <w:szCs w:val="36"/>
            </w:rPr>
            <w:id w:val="18922276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268796EE" w14:textId="0DAAD682" w:rsidR="00ED27FA" w:rsidRPr="004E1BC5" w:rsidRDefault="00ED27FA" w:rsidP="00ED27F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15987485" w:displacedByCustomXml="prev"/>
      </w:tr>
      <w:tr w:rsidR="00ED27FA" w:rsidRPr="00696855" w14:paraId="56704143" w14:textId="77777777" w:rsidTr="00424115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6EB1ED1F" w14:textId="5B400C0E" w:rsidR="00ED27FA" w:rsidRPr="00931795" w:rsidRDefault="00ED27FA" w:rsidP="004D201F">
            <w:pPr>
              <w:pStyle w:val="333PASListTask1"/>
            </w:pPr>
            <w:bookmarkStart w:id="68" w:name="_Ref132630646"/>
            <w:r w:rsidRPr="004A5A61">
              <w:t>Supervise safe handling of materials and ensure the security and protection of materials meets manufacturer specifications.</w:t>
            </w:r>
            <w:bookmarkEnd w:id="68"/>
          </w:p>
        </w:tc>
        <w:permStart w:id="1591477059" w:edGrp="everyone" w:displacedByCustomXml="next"/>
        <w:sdt>
          <w:sdtPr>
            <w:rPr>
              <w:rFonts w:cs="Arial"/>
              <w:sz w:val="36"/>
              <w:szCs w:val="36"/>
            </w:rPr>
            <w:id w:val="-6055827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281C081E" w14:textId="75EC5023" w:rsidR="00ED27FA" w:rsidRPr="004E1BC5" w:rsidRDefault="00ED27FA" w:rsidP="00ED27F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91477059" w:displacedByCustomXml="prev"/>
      </w:tr>
      <w:tr w:rsidR="00ED27FA" w:rsidRPr="00696855" w14:paraId="4A9C9C4E" w14:textId="77777777" w:rsidTr="00424115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0501A1E5" w14:textId="3FB8A7C2" w:rsidR="00ED27FA" w:rsidRPr="00931795" w:rsidRDefault="00ED27FA" w:rsidP="004D201F">
            <w:pPr>
              <w:pStyle w:val="333PASListTask1"/>
            </w:pPr>
            <w:bookmarkStart w:id="69" w:name="_Ref132630751"/>
            <w:r w:rsidRPr="004A5A61">
              <w:t>Inform relevant persons of actions relating to quality and inconsistencies of delivered building materials.</w:t>
            </w:r>
            <w:bookmarkEnd w:id="69"/>
          </w:p>
        </w:tc>
        <w:permStart w:id="1480082802" w:edGrp="everyone" w:displacedByCustomXml="next"/>
        <w:sdt>
          <w:sdtPr>
            <w:rPr>
              <w:rFonts w:cs="Arial"/>
              <w:sz w:val="36"/>
              <w:szCs w:val="36"/>
            </w:rPr>
            <w:id w:val="1944288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36A3F28B" w14:textId="1E1B32D3" w:rsidR="00ED27FA" w:rsidRPr="004E1BC5" w:rsidRDefault="00ED27FA" w:rsidP="00ED27F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80082802" w:displacedByCustomXml="prev"/>
      </w:tr>
      <w:tr w:rsidR="00ED27FA" w:rsidRPr="00696855" w14:paraId="30899D35" w14:textId="77777777" w:rsidTr="00424115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12" w:space="0" w:color="000000"/>
            </w:tcBorders>
          </w:tcPr>
          <w:p w14:paraId="7525460F" w14:textId="7F35D96F" w:rsidR="00ED27FA" w:rsidRPr="00931795" w:rsidRDefault="00ED27FA" w:rsidP="004D201F">
            <w:pPr>
              <w:pStyle w:val="333PASListTask1"/>
            </w:pPr>
            <w:bookmarkStart w:id="70" w:name="_Ref132630868"/>
            <w:r w:rsidRPr="004A5A61">
              <w:t>Maintain records of deliveries, damaged and inferior materials and variations to specified materials.</w:t>
            </w:r>
            <w:bookmarkEnd w:id="70"/>
          </w:p>
        </w:tc>
        <w:permStart w:id="275466107" w:edGrp="everyone" w:displacedByCustomXml="next"/>
        <w:sdt>
          <w:sdtPr>
            <w:rPr>
              <w:rFonts w:cs="Arial"/>
              <w:sz w:val="36"/>
              <w:szCs w:val="36"/>
            </w:rPr>
            <w:id w:val="6869593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67EE002D" w14:textId="099A87AF" w:rsidR="00ED27FA" w:rsidRPr="004E1BC5" w:rsidRDefault="00ED27FA" w:rsidP="00ED27FA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75466107" w:displacedByCustomXml="prev"/>
      </w:tr>
    </w:tbl>
    <w:p w14:paraId="66B0C917" w14:textId="77777777" w:rsidR="00FC083A" w:rsidRDefault="00FC083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71F772F" w14:textId="77777777" w:rsidR="00FC083A" w:rsidRDefault="00FC083A" w:rsidP="00FC083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ED27FA" w:rsidRPr="00BA4D9F" w14:paraId="23E9F883" w14:textId="77777777" w:rsidTr="002D4E16">
        <w:tc>
          <w:tcPr>
            <w:tcW w:w="9072" w:type="dxa"/>
          </w:tcPr>
          <w:p w14:paraId="065FCA8B" w14:textId="77777777" w:rsidR="00ED27FA" w:rsidRPr="00BA4D9F" w:rsidRDefault="00ED27FA" w:rsidP="002D4E16">
            <w:pPr>
              <w:jc w:val="left"/>
              <w:rPr>
                <w:rFonts w:ascii="Arial Black" w:hAnsi="Arial Black"/>
                <w:b/>
                <w:sz w:val="28"/>
                <w:szCs w:val="28"/>
              </w:rPr>
            </w:pPr>
            <w:r w:rsidRPr="00E24691">
              <w:rPr>
                <w:rFonts w:cs="Arial"/>
                <w:b/>
                <w:szCs w:val="22"/>
              </w:rPr>
              <w:t>Observer comments:</w:t>
            </w:r>
          </w:p>
        </w:tc>
      </w:tr>
      <w:tr w:rsidR="00ED27FA" w:rsidRPr="00F73091" w14:paraId="395D552B" w14:textId="77777777" w:rsidTr="002D4E16">
        <w:trPr>
          <w:trHeight w:val="13030"/>
        </w:trPr>
        <w:tc>
          <w:tcPr>
            <w:tcW w:w="9072" w:type="dxa"/>
          </w:tcPr>
          <w:p w14:paraId="61EF6E0A" w14:textId="77777777" w:rsidR="00ED27FA" w:rsidRPr="00F73091" w:rsidRDefault="00ED27FA" w:rsidP="002D4E1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86133848" w:edGrp="everyone"/>
            <w:permEnd w:id="86133848"/>
          </w:p>
        </w:tc>
      </w:tr>
    </w:tbl>
    <w:p w14:paraId="1200A142" w14:textId="218E2ED1" w:rsidR="0039623A" w:rsidRDefault="0039623A" w:rsidP="00C52152">
      <w:pPr>
        <w:jc w:val="left"/>
        <w:rPr>
          <w:rFonts w:ascii="Arial" w:hAnsi="Arial" w:cs="Arial"/>
          <w:sz w:val="22"/>
          <w:szCs w:val="22"/>
        </w:rPr>
      </w:pPr>
    </w:p>
    <w:sectPr w:rsidR="0039623A" w:rsidSect="00C52152">
      <w:headerReference w:type="even" r:id="rId18"/>
      <w:headerReference w:type="default" r:id="rId19"/>
      <w:footerReference w:type="default" r:id="rId20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E59FCA" w14:textId="77777777" w:rsidR="003C42C7" w:rsidRDefault="003C42C7" w:rsidP="00A67754">
      <w:r>
        <w:separator/>
      </w:r>
    </w:p>
    <w:p w14:paraId="6A2FDDB9" w14:textId="77777777" w:rsidR="003C42C7" w:rsidRDefault="003C42C7"/>
    <w:p w14:paraId="4959FE23" w14:textId="77777777" w:rsidR="003C42C7" w:rsidRDefault="003C42C7"/>
  </w:endnote>
  <w:endnote w:type="continuationSeparator" w:id="0">
    <w:p w14:paraId="2CF1628D" w14:textId="77777777" w:rsidR="003C42C7" w:rsidRDefault="003C42C7" w:rsidP="00A67754">
      <w:r>
        <w:continuationSeparator/>
      </w:r>
    </w:p>
    <w:p w14:paraId="435E7418" w14:textId="77777777" w:rsidR="003C42C7" w:rsidRDefault="003C42C7"/>
    <w:p w14:paraId="19989164" w14:textId="77777777" w:rsidR="003C42C7" w:rsidRDefault="003C42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683A9484" w:rsidR="006E5B7D" w:rsidRPr="00830749" w:rsidRDefault="003C42C7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EF1E2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13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B146C">
          <w:rPr>
            <w:rFonts w:ascii="Arial" w:hAnsi="Arial" w:cs="Arial"/>
            <w:b/>
            <w:sz w:val="16"/>
            <w:szCs w:val="16"/>
          </w:rPr>
          <w:t>v2-1_06/02/2026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3664DC43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1B146C" w:rsidRPr="001B146C">
          <w:rPr>
            <w:rFonts w:ascii="Arial" w:hAnsi="Arial" w:cs="Arial"/>
            <w:b/>
            <w:sz w:val="16"/>
            <w:szCs w:val="16"/>
          </w:rPr>
          <w:t>v2-1_06/02/2026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EF1E2E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2CBCDA7F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B146C">
          <w:rPr>
            <w:rFonts w:ascii="Arial" w:hAnsi="Arial" w:cs="Arial"/>
            <w:b/>
            <w:sz w:val="16"/>
            <w:szCs w:val="16"/>
          </w:rPr>
          <w:t>v2-1_06/02/2026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EF1E2E">
          <w:rPr>
            <w:rFonts w:ascii="Arial" w:hAnsi="Arial" w:cs="Arial"/>
            <w:b/>
            <w:bCs/>
            <w:noProof/>
            <w:sz w:val="16"/>
            <w:szCs w:val="16"/>
          </w:rPr>
          <w:t>13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54219562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B146C">
          <w:rPr>
            <w:rFonts w:ascii="Arial" w:hAnsi="Arial" w:cs="Arial"/>
            <w:b/>
            <w:sz w:val="16"/>
            <w:szCs w:val="16"/>
          </w:rPr>
          <w:t>v2-1_06/02/2026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EF1E2E">
      <w:rPr>
        <w:rFonts w:ascii="Arial" w:hAnsi="Arial" w:cs="Arial"/>
        <w:b/>
        <w:noProof/>
        <w:sz w:val="16"/>
        <w:szCs w:val="16"/>
      </w:rPr>
      <w:t>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BED55F" w14:textId="77777777" w:rsidR="003C42C7" w:rsidRDefault="003C42C7" w:rsidP="00A67754">
      <w:r>
        <w:separator/>
      </w:r>
    </w:p>
    <w:p w14:paraId="630C86DC" w14:textId="77777777" w:rsidR="003C42C7" w:rsidRDefault="003C42C7"/>
    <w:p w14:paraId="729E8EBE" w14:textId="77777777" w:rsidR="003C42C7" w:rsidRDefault="003C42C7"/>
  </w:footnote>
  <w:footnote w:type="continuationSeparator" w:id="0">
    <w:p w14:paraId="21198E44" w14:textId="77777777" w:rsidR="003C42C7" w:rsidRDefault="003C42C7" w:rsidP="00A67754">
      <w:r>
        <w:continuationSeparator/>
      </w:r>
    </w:p>
    <w:p w14:paraId="6C737AB3" w14:textId="77777777" w:rsidR="003C42C7" w:rsidRDefault="003C42C7"/>
    <w:p w14:paraId="2537277B" w14:textId="77777777" w:rsidR="003C42C7" w:rsidRDefault="003C42C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1C2F1732" w:rsidR="006E5B7D" w:rsidRPr="003D0259" w:rsidRDefault="003D0259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4"/>
        <w:sz w:val="16"/>
        <w:szCs w:val="16"/>
      </w:rPr>
    </w:pPr>
    <w:r>
      <w:rPr>
        <w:rFonts w:ascii="Arial" w:hAnsi="Arial" w:cs="Arial"/>
        <w:b/>
        <w:spacing w:val="-4"/>
        <w:sz w:val="16"/>
        <w:szCs w:val="16"/>
      </w:rPr>
      <w:t>Theory Exam</w:t>
    </w:r>
    <w:r w:rsidR="005526C8" w:rsidRPr="003D0259">
      <w:rPr>
        <w:rFonts w:ascii="Arial" w:hAnsi="Arial" w:cs="Arial"/>
        <w:b/>
        <w:spacing w:val="-4"/>
        <w:sz w:val="16"/>
        <w:szCs w:val="16"/>
      </w:rPr>
      <w:t xml:space="preserve"> </w:t>
    </w:r>
    <w:r w:rsidR="006E5B7D" w:rsidRPr="003D0259">
      <w:rPr>
        <w:rFonts w:ascii="Arial" w:hAnsi="Arial" w:cs="Arial"/>
        <w:b/>
        <w:vanish/>
        <w:spacing w:val="-4"/>
        <w:sz w:val="16"/>
        <w:szCs w:val="16"/>
      </w:rPr>
      <w:t xml:space="preserve">Answers </w:t>
    </w:r>
    <w:r w:rsidR="006E5B7D" w:rsidRPr="003D0259">
      <w:rPr>
        <w:rFonts w:ascii="Arial" w:hAnsi="Arial" w:cs="Arial"/>
        <w:b/>
        <w:spacing w:val="-4"/>
        <w:sz w:val="16"/>
        <w:szCs w:val="16"/>
      </w:rPr>
      <w:t xml:space="preserve">-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A2E14" w:rsidRPr="003D0259">
          <w:rPr>
            <w:rFonts w:ascii="Arial" w:hAnsi="Arial" w:cs="Arial"/>
            <w:b/>
            <w:spacing w:val="-4"/>
            <w:sz w:val="16"/>
            <w:szCs w:val="16"/>
          </w:rPr>
          <w:t>CPCCBC4006</w:t>
        </w:r>
      </w:sdtContent>
    </w:sdt>
    <w:r w:rsidR="006E5B7D" w:rsidRPr="003D0259">
      <w:rPr>
        <w:rFonts w:ascii="Arial" w:hAnsi="Arial" w:cs="Arial"/>
        <w:b/>
        <w:spacing w:val="-4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A2E14" w:rsidRPr="003D0259">
          <w:rPr>
            <w:rFonts w:ascii="Arial" w:hAnsi="Arial" w:cs="Arial"/>
            <w:b/>
            <w:spacing w:val="-4"/>
            <w:sz w:val="16"/>
            <w:szCs w:val="16"/>
          </w:rPr>
          <w:t>Select, procure and store construction materials for building and construction projects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62ED67B5" w:rsidR="006E5B7D" w:rsidRPr="003D0259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4"/>
        <w:sz w:val="16"/>
        <w:szCs w:val="16"/>
      </w:rPr>
    </w:pPr>
    <w:r w:rsidRPr="003D0259">
      <w:rPr>
        <w:rFonts w:ascii="Arial" w:hAnsi="Arial" w:cs="Arial"/>
        <w:b/>
        <w:spacing w:val="-4"/>
        <w:sz w:val="16"/>
        <w:szCs w:val="16"/>
      </w:rPr>
      <w:ptab w:relativeTo="margin" w:alignment="right" w:leader="none"/>
    </w:r>
    <w:r w:rsidRPr="003D0259">
      <w:rPr>
        <w:rFonts w:ascii="Arial" w:hAnsi="Arial" w:cs="Arial"/>
        <w:b/>
        <w:spacing w:val="-4"/>
        <w:sz w:val="16"/>
        <w:szCs w:val="16"/>
      </w:rPr>
      <w:t xml:space="preserve">Assessment Summary -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A2E14" w:rsidRPr="003D0259">
          <w:rPr>
            <w:rFonts w:ascii="Arial" w:hAnsi="Arial" w:cs="Arial"/>
            <w:b/>
            <w:spacing w:val="-4"/>
            <w:sz w:val="16"/>
            <w:szCs w:val="16"/>
          </w:rPr>
          <w:t>CPCCBC4006</w:t>
        </w:r>
      </w:sdtContent>
    </w:sdt>
    <w:r w:rsidRPr="003D0259">
      <w:rPr>
        <w:rFonts w:ascii="Arial" w:hAnsi="Arial" w:cs="Arial"/>
        <w:b/>
        <w:spacing w:val="-4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A2E14" w:rsidRPr="003D0259">
          <w:rPr>
            <w:rFonts w:ascii="Arial" w:hAnsi="Arial" w:cs="Arial"/>
            <w:b/>
            <w:spacing w:val="-4"/>
            <w:sz w:val="16"/>
            <w:szCs w:val="16"/>
          </w:rPr>
          <w:t>Select, procure and store construction materials for building and construction projects</w:t>
        </w:r>
      </w:sdtContent>
    </w:sdt>
  </w:p>
  <w:p w14:paraId="1D459B21" w14:textId="77777777" w:rsidR="006E5B7D" w:rsidRPr="003D025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pacing w:val="-4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13A1" w14:textId="29B31493" w:rsidR="006E5B7D" w:rsidRPr="003D0259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4"/>
        <w:sz w:val="16"/>
        <w:szCs w:val="16"/>
      </w:rPr>
    </w:pPr>
    <w:r w:rsidRPr="003D0259">
      <w:rPr>
        <w:rFonts w:ascii="Arial" w:hAnsi="Arial" w:cs="Arial"/>
        <w:b/>
        <w:spacing w:val="-4"/>
        <w:sz w:val="16"/>
        <w:szCs w:val="16"/>
      </w:rPr>
      <w:ptab w:relativeTo="margin" w:alignment="right" w:leader="none"/>
    </w:r>
    <w:r w:rsidRPr="003D0259">
      <w:rPr>
        <w:rFonts w:ascii="Arial" w:hAnsi="Arial" w:cs="Arial"/>
        <w:b/>
        <w:spacing w:val="-4"/>
        <w:sz w:val="16"/>
        <w:szCs w:val="16"/>
      </w:rPr>
      <w:t xml:space="preserve">Theory Exam </w:t>
    </w:r>
    <w:r w:rsidRPr="003D0259">
      <w:rPr>
        <w:rFonts w:ascii="Arial" w:hAnsi="Arial" w:cs="Arial"/>
        <w:b/>
        <w:vanish/>
        <w:spacing w:val="-4"/>
        <w:sz w:val="16"/>
        <w:szCs w:val="16"/>
      </w:rPr>
      <w:t xml:space="preserve">Answers </w:t>
    </w:r>
    <w:r w:rsidRPr="003D0259">
      <w:rPr>
        <w:rFonts w:ascii="Arial" w:hAnsi="Arial" w:cs="Arial"/>
        <w:b/>
        <w:spacing w:val="-4"/>
        <w:sz w:val="16"/>
        <w:szCs w:val="16"/>
      </w:rPr>
      <w:t xml:space="preserve">-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A2E14" w:rsidRPr="003D0259">
          <w:rPr>
            <w:rFonts w:ascii="Arial" w:hAnsi="Arial" w:cs="Arial"/>
            <w:b/>
            <w:spacing w:val="-4"/>
            <w:sz w:val="16"/>
            <w:szCs w:val="16"/>
          </w:rPr>
          <w:t>CPCCBC4006</w:t>
        </w:r>
      </w:sdtContent>
    </w:sdt>
    <w:r w:rsidRPr="003D0259">
      <w:rPr>
        <w:rFonts w:ascii="Arial" w:hAnsi="Arial" w:cs="Arial"/>
        <w:b/>
        <w:spacing w:val="-4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A2E14" w:rsidRPr="003D0259">
          <w:rPr>
            <w:rFonts w:ascii="Arial" w:hAnsi="Arial" w:cs="Arial"/>
            <w:b/>
            <w:spacing w:val="-4"/>
            <w:sz w:val="16"/>
            <w:szCs w:val="16"/>
          </w:rPr>
          <w:t>Select, procure and store construction materials for building and construction projects</w:t>
        </w:r>
      </w:sdtContent>
    </w:sdt>
  </w:p>
  <w:p w14:paraId="532BC78D" w14:textId="77777777" w:rsidR="006E5B7D" w:rsidRPr="003D025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pacing w:val="-4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C3C70" w14:textId="7952585E" w:rsidR="003D0259" w:rsidRPr="00A42361" w:rsidRDefault="003D0259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A42361">
      <w:rPr>
        <w:rFonts w:ascii="Arial" w:hAnsi="Arial" w:cs="Arial"/>
        <w:b/>
        <w:sz w:val="16"/>
        <w:szCs w:val="16"/>
      </w:rPr>
      <w:t xml:space="preserve">Workbook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14457262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Pr="00A42361">
          <w:rPr>
            <w:rFonts w:ascii="Arial" w:hAnsi="Arial" w:cs="Arial"/>
            <w:b/>
            <w:sz w:val="16"/>
            <w:szCs w:val="16"/>
          </w:rPr>
          <w:t>CPCCBC4006</w:t>
        </w:r>
      </w:sdtContent>
    </w:sdt>
    <w:r w:rsidRPr="00A42361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59808522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Pr="00A42361">
          <w:rPr>
            <w:rFonts w:ascii="Arial" w:hAnsi="Arial" w:cs="Arial"/>
            <w:b/>
            <w:sz w:val="16"/>
            <w:szCs w:val="16"/>
          </w:rPr>
          <w:t>Select, procure and store construction materials for building and construction projects</w:t>
        </w:r>
      </w:sdtContent>
    </w:sdt>
  </w:p>
  <w:p w14:paraId="02B760AB" w14:textId="77777777" w:rsidR="003D0259" w:rsidRPr="00830749" w:rsidRDefault="003D025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11552" w14:textId="14C41BA0" w:rsidR="00787509" w:rsidRPr="00A42361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A42361">
      <w:rPr>
        <w:rFonts w:ascii="Arial" w:hAnsi="Arial" w:cs="Arial"/>
        <w:b/>
        <w:sz w:val="16"/>
        <w:szCs w:val="16"/>
      </w:rPr>
      <w:ptab w:relativeTo="margin" w:alignment="right" w:leader="none"/>
    </w:r>
    <w:r w:rsidRPr="00A42361">
      <w:rPr>
        <w:rFonts w:ascii="Arial" w:hAnsi="Arial" w:cs="Arial"/>
        <w:b/>
        <w:sz w:val="16"/>
        <w:szCs w:val="16"/>
      </w:rPr>
      <w:t xml:space="preserve">Workbook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A2E14" w:rsidRPr="00A42361">
          <w:rPr>
            <w:rFonts w:ascii="Arial" w:hAnsi="Arial" w:cs="Arial"/>
            <w:b/>
            <w:sz w:val="16"/>
            <w:szCs w:val="16"/>
          </w:rPr>
          <w:t>CPCCBC4006</w:t>
        </w:r>
      </w:sdtContent>
    </w:sdt>
    <w:r w:rsidRPr="00A42361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A2E14" w:rsidRPr="00A42361">
          <w:rPr>
            <w:rFonts w:ascii="Arial" w:hAnsi="Arial" w:cs="Arial"/>
            <w:b/>
            <w:sz w:val="16"/>
            <w:szCs w:val="16"/>
          </w:rPr>
          <w:t>Select, procure and store construction materials for building and construction projects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56D05" w14:textId="57DAE1D7" w:rsidR="006E5B7D" w:rsidRPr="000A198C" w:rsidRDefault="00C52152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4"/>
        <w:sz w:val="16"/>
        <w:szCs w:val="16"/>
      </w:rPr>
    </w:pPr>
    <w:r w:rsidRPr="000A198C">
      <w:rPr>
        <w:rFonts w:ascii="Arial" w:hAnsi="Arial" w:cs="Arial"/>
        <w:b/>
        <w:spacing w:val="-4"/>
        <w:sz w:val="16"/>
        <w:szCs w:val="16"/>
      </w:rPr>
      <w:t xml:space="preserve">Practical </w:t>
    </w:r>
    <w:r w:rsidR="006E5B7D" w:rsidRPr="000A198C">
      <w:rPr>
        <w:rFonts w:ascii="Arial" w:hAnsi="Arial" w:cs="Arial"/>
        <w:b/>
        <w:spacing w:val="-4"/>
        <w:sz w:val="16"/>
        <w:szCs w:val="16"/>
      </w:rPr>
      <w:t xml:space="preserve">Assessment -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A2E14" w:rsidRPr="000A198C">
          <w:rPr>
            <w:rFonts w:ascii="Arial" w:hAnsi="Arial" w:cs="Arial"/>
            <w:b/>
            <w:spacing w:val="-4"/>
            <w:sz w:val="16"/>
            <w:szCs w:val="16"/>
          </w:rPr>
          <w:t>CPCCBC4006</w:t>
        </w:r>
      </w:sdtContent>
    </w:sdt>
    <w:r w:rsidR="006E5B7D" w:rsidRPr="000A198C">
      <w:rPr>
        <w:rFonts w:ascii="Arial" w:hAnsi="Arial" w:cs="Arial"/>
        <w:b/>
        <w:spacing w:val="-4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A2E14" w:rsidRPr="000A198C">
          <w:rPr>
            <w:rFonts w:ascii="Arial" w:hAnsi="Arial" w:cs="Arial"/>
            <w:b/>
            <w:spacing w:val="-4"/>
            <w:sz w:val="16"/>
            <w:szCs w:val="16"/>
          </w:rPr>
          <w:t>Select, procure and store construction materials for building and construction projects</w:t>
        </w:r>
      </w:sdtContent>
    </w:sdt>
  </w:p>
  <w:p w14:paraId="70245558" w14:textId="77777777" w:rsidR="006E5B7D" w:rsidRPr="000A198C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pacing w:val="-4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DE3C" w14:textId="067E51CB" w:rsidR="006E5B7D" w:rsidRPr="000A198C" w:rsidRDefault="006E5B7D" w:rsidP="00C52152">
    <w:pPr>
      <w:pBdr>
        <w:bottom w:val="single" w:sz="4" w:space="1" w:color="auto"/>
      </w:pBdr>
      <w:tabs>
        <w:tab w:val="right" w:pos="9072"/>
      </w:tabs>
      <w:jc w:val="right"/>
      <w:rPr>
        <w:rFonts w:ascii="Arial" w:hAnsi="Arial" w:cs="Arial"/>
        <w:spacing w:val="-4"/>
        <w:sz w:val="16"/>
        <w:szCs w:val="16"/>
      </w:rPr>
    </w:pPr>
    <w:r w:rsidRPr="000A198C">
      <w:rPr>
        <w:rFonts w:ascii="Arial" w:hAnsi="Arial" w:cs="Arial"/>
        <w:b/>
        <w:spacing w:val="-4"/>
        <w:sz w:val="16"/>
        <w:szCs w:val="16"/>
      </w:rPr>
      <w:ptab w:relativeTo="margin" w:alignment="right" w:leader="none"/>
    </w:r>
    <w:r w:rsidR="00C52152" w:rsidRPr="000A198C">
      <w:rPr>
        <w:rFonts w:ascii="Arial" w:hAnsi="Arial" w:cs="Arial"/>
        <w:b/>
        <w:spacing w:val="-4"/>
        <w:sz w:val="16"/>
        <w:szCs w:val="16"/>
      </w:rPr>
      <w:t xml:space="preserve">Practical </w:t>
    </w:r>
    <w:r w:rsidRPr="000A198C">
      <w:rPr>
        <w:rFonts w:ascii="Arial" w:hAnsi="Arial" w:cs="Arial"/>
        <w:b/>
        <w:spacing w:val="-4"/>
        <w:sz w:val="16"/>
        <w:szCs w:val="16"/>
      </w:rPr>
      <w:t xml:space="preserve">Assessment -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A2E14" w:rsidRPr="000A198C">
          <w:rPr>
            <w:rFonts w:ascii="Arial" w:hAnsi="Arial" w:cs="Arial"/>
            <w:b/>
            <w:spacing w:val="-4"/>
            <w:sz w:val="16"/>
            <w:szCs w:val="16"/>
          </w:rPr>
          <w:t>CPCCBC4006</w:t>
        </w:r>
      </w:sdtContent>
    </w:sdt>
    <w:r w:rsidRPr="000A198C">
      <w:rPr>
        <w:rFonts w:ascii="Arial" w:hAnsi="Arial" w:cs="Arial"/>
        <w:b/>
        <w:spacing w:val="-4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A2E14" w:rsidRPr="000A198C">
          <w:rPr>
            <w:rFonts w:ascii="Arial" w:hAnsi="Arial" w:cs="Arial"/>
            <w:b/>
            <w:spacing w:val="-4"/>
            <w:sz w:val="16"/>
            <w:szCs w:val="16"/>
          </w:rPr>
          <w:t>Select, procure and store construction materials for building and construction projects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2" w15:restartNumberingAfterBreak="0">
    <w:nsid w:val="0C7B0F2C"/>
    <w:multiLevelType w:val="hybridMultilevel"/>
    <w:tmpl w:val="E2903C4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85E9F"/>
    <w:multiLevelType w:val="hybridMultilevel"/>
    <w:tmpl w:val="ACAE0980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FFFFFFFF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111604"/>
    <w:multiLevelType w:val="hybridMultilevel"/>
    <w:tmpl w:val="D65AB9E8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7E2634"/>
    <w:multiLevelType w:val="hybridMultilevel"/>
    <w:tmpl w:val="D65AB9E8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2439EA"/>
    <w:multiLevelType w:val="hybridMultilevel"/>
    <w:tmpl w:val="D65AB9E8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9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0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E4570"/>
    <w:multiLevelType w:val="hybridMultilevel"/>
    <w:tmpl w:val="D65AB9E8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1F23C6"/>
    <w:multiLevelType w:val="hybridMultilevel"/>
    <w:tmpl w:val="D65AB9E8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17" w15:restartNumberingAfterBreak="0">
    <w:nsid w:val="3FBD6EAF"/>
    <w:multiLevelType w:val="hybridMultilevel"/>
    <w:tmpl w:val="D65AB9E8"/>
    <w:lvl w:ilvl="0" w:tplc="7B7E3328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6B5A3C"/>
    <w:multiLevelType w:val="hybridMultilevel"/>
    <w:tmpl w:val="87E6289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DE45907"/>
    <w:multiLevelType w:val="hybridMultilevel"/>
    <w:tmpl w:val="D65AB9E8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5" w15:restartNumberingAfterBreak="0">
    <w:nsid w:val="4E6A02BE"/>
    <w:multiLevelType w:val="hybridMultilevel"/>
    <w:tmpl w:val="D65AB9E8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BA6095"/>
    <w:multiLevelType w:val="hybridMultilevel"/>
    <w:tmpl w:val="1260427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0718C0"/>
    <w:multiLevelType w:val="hybridMultilevel"/>
    <w:tmpl w:val="D65AB9E8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3D46FA"/>
    <w:multiLevelType w:val="hybridMultilevel"/>
    <w:tmpl w:val="73E4940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2561C1"/>
    <w:multiLevelType w:val="hybridMultilevel"/>
    <w:tmpl w:val="D65AB9E8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AB676F"/>
    <w:multiLevelType w:val="hybridMultilevel"/>
    <w:tmpl w:val="B50AB96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C10024"/>
    <w:multiLevelType w:val="hybridMultilevel"/>
    <w:tmpl w:val="D65AB9E8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40643D"/>
    <w:multiLevelType w:val="hybridMultilevel"/>
    <w:tmpl w:val="D65AB9E8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102041"/>
    <w:multiLevelType w:val="hybridMultilevel"/>
    <w:tmpl w:val="0C9CF9A8"/>
    <w:lvl w:ilvl="0" w:tplc="7688AA1E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8E2C8A"/>
    <w:multiLevelType w:val="hybridMultilevel"/>
    <w:tmpl w:val="D65AB9E8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8538A2"/>
    <w:multiLevelType w:val="hybridMultilevel"/>
    <w:tmpl w:val="D65AB9E8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CA1516"/>
    <w:multiLevelType w:val="hybridMultilevel"/>
    <w:tmpl w:val="ACAE0980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FFFFFFFF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837005"/>
    <w:multiLevelType w:val="hybridMultilevel"/>
    <w:tmpl w:val="D65AB9E8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13"/>
  </w:num>
  <w:num w:numId="2" w16cid:durableId="938607714">
    <w:abstractNumId w:val="24"/>
  </w:num>
  <w:num w:numId="3" w16cid:durableId="958145445">
    <w:abstractNumId w:val="9"/>
  </w:num>
  <w:num w:numId="4" w16cid:durableId="1196194321">
    <w:abstractNumId w:val="21"/>
  </w:num>
  <w:num w:numId="5" w16cid:durableId="1867134969">
    <w:abstractNumId w:val="20"/>
  </w:num>
  <w:num w:numId="6" w16cid:durableId="1025326758">
    <w:abstractNumId w:val="37"/>
  </w:num>
  <w:num w:numId="7" w16cid:durableId="1482577371">
    <w:abstractNumId w:val="7"/>
  </w:num>
  <w:num w:numId="8" w16cid:durableId="1085491312">
    <w:abstractNumId w:val="1"/>
  </w:num>
  <w:num w:numId="9" w16cid:durableId="1369525979">
    <w:abstractNumId w:val="19"/>
  </w:num>
  <w:num w:numId="10" w16cid:durableId="744459">
    <w:abstractNumId w:val="12"/>
  </w:num>
  <w:num w:numId="11" w16cid:durableId="255016049">
    <w:abstractNumId w:val="8"/>
  </w:num>
  <w:num w:numId="12" w16cid:durableId="926841987">
    <w:abstractNumId w:val="46"/>
  </w:num>
  <w:num w:numId="13" w16cid:durableId="1303079462">
    <w:abstractNumId w:val="32"/>
  </w:num>
  <w:num w:numId="14" w16cid:durableId="1959607258">
    <w:abstractNumId w:val="0"/>
  </w:num>
  <w:num w:numId="15" w16cid:durableId="788476904">
    <w:abstractNumId w:val="23"/>
  </w:num>
  <w:num w:numId="16" w16cid:durableId="738527274">
    <w:abstractNumId w:val="40"/>
  </w:num>
  <w:num w:numId="17" w16cid:durableId="347292598">
    <w:abstractNumId w:val="28"/>
  </w:num>
  <w:num w:numId="18" w16cid:durableId="775098443">
    <w:abstractNumId w:val="39"/>
  </w:num>
  <w:num w:numId="19" w16cid:durableId="246036738">
    <w:abstractNumId w:val="27"/>
  </w:num>
  <w:num w:numId="20" w16cid:durableId="1151870601">
    <w:abstractNumId w:val="42"/>
  </w:num>
  <w:num w:numId="21" w16cid:durableId="1397627776">
    <w:abstractNumId w:val="38"/>
  </w:num>
  <w:num w:numId="22" w16cid:durableId="519197551">
    <w:abstractNumId w:val="16"/>
  </w:num>
  <w:num w:numId="23" w16cid:durableId="1194808596">
    <w:abstractNumId w:val="14"/>
  </w:num>
  <w:num w:numId="24" w16cid:durableId="459954404">
    <w:abstractNumId w:val="10"/>
  </w:num>
  <w:num w:numId="25" w16cid:durableId="611667210">
    <w:abstractNumId w:val="17"/>
  </w:num>
  <w:num w:numId="26" w16cid:durableId="1510413360">
    <w:abstractNumId w:val="25"/>
  </w:num>
  <w:num w:numId="27" w16cid:durableId="2062510546">
    <w:abstractNumId w:val="31"/>
  </w:num>
  <w:num w:numId="28" w16cid:durableId="1183980469">
    <w:abstractNumId w:val="45"/>
  </w:num>
  <w:num w:numId="29" w16cid:durableId="1615088394">
    <w:abstractNumId w:val="43"/>
  </w:num>
  <w:num w:numId="30" w16cid:durableId="382221617">
    <w:abstractNumId w:val="15"/>
  </w:num>
  <w:num w:numId="31" w16cid:durableId="549465379">
    <w:abstractNumId w:val="29"/>
  </w:num>
  <w:num w:numId="32" w16cid:durableId="1223445821">
    <w:abstractNumId w:val="5"/>
  </w:num>
  <w:num w:numId="33" w16cid:durableId="874662700">
    <w:abstractNumId w:val="35"/>
  </w:num>
  <w:num w:numId="34" w16cid:durableId="823592803">
    <w:abstractNumId w:val="44"/>
  </w:num>
  <w:num w:numId="35" w16cid:durableId="207837216">
    <w:abstractNumId w:val="34"/>
  </w:num>
  <w:num w:numId="36" w16cid:durableId="433522975">
    <w:abstractNumId w:val="22"/>
  </w:num>
  <w:num w:numId="37" w16cid:durableId="122575114">
    <w:abstractNumId w:val="6"/>
  </w:num>
  <w:num w:numId="38" w16cid:durableId="1460995132">
    <w:abstractNumId w:val="41"/>
  </w:num>
  <w:num w:numId="39" w16cid:durableId="1188058024">
    <w:abstractNumId w:val="3"/>
  </w:num>
  <w:num w:numId="40" w16cid:durableId="24524001">
    <w:abstractNumId w:val="36"/>
  </w:num>
  <w:num w:numId="41" w16cid:durableId="199633520">
    <w:abstractNumId w:val="26"/>
  </w:num>
  <w:num w:numId="42" w16cid:durableId="657732117">
    <w:abstractNumId w:val="11"/>
  </w:num>
  <w:num w:numId="43" w16cid:durableId="1310088385">
    <w:abstractNumId w:val="4"/>
  </w:num>
  <w:num w:numId="44" w16cid:durableId="1025445010">
    <w:abstractNumId w:val="2"/>
  </w:num>
  <w:num w:numId="45" w16cid:durableId="1964313312">
    <w:abstractNumId w:val="33"/>
  </w:num>
  <w:num w:numId="46" w16cid:durableId="562328268">
    <w:abstractNumId w:val="18"/>
  </w:num>
  <w:num w:numId="47" w16cid:durableId="373501652">
    <w:abstractNumId w:val="30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ASMc8m0kN4XJL5Gkc0Ug+fZ0FoKqacv7eT/GwIK9zX4wv+PeWf5w5zMM+S8mh9jAwdCHCCVl63ViOTCgwBnCqg==" w:salt="9dQrc8+W8uBLamykdxv6r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16692"/>
    <w:rsid w:val="00020BB6"/>
    <w:rsid w:val="00024F65"/>
    <w:rsid w:val="00027B47"/>
    <w:rsid w:val="00035243"/>
    <w:rsid w:val="00041FA8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164E"/>
    <w:rsid w:val="00095534"/>
    <w:rsid w:val="000A198C"/>
    <w:rsid w:val="000A2303"/>
    <w:rsid w:val="000A6E0D"/>
    <w:rsid w:val="000A7B07"/>
    <w:rsid w:val="000B346C"/>
    <w:rsid w:val="000B71CC"/>
    <w:rsid w:val="000B7B64"/>
    <w:rsid w:val="000C233D"/>
    <w:rsid w:val="000C4F46"/>
    <w:rsid w:val="000C5322"/>
    <w:rsid w:val="000C6FB4"/>
    <w:rsid w:val="000C7FA2"/>
    <w:rsid w:val="000E2A8B"/>
    <w:rsid w:val="000E310E"/>
    <w:rsid w:val="000E680F"/>
    <w:rsid w:val="000F0FCA"/>
    <w:rsid w:val="000F6AFC"/>
    <w:rsid w:val="00101E97"/>
    <w:rsid w:val="00103A5E"/>
    <w:rsid w:val="00106585"/>
    <w:rsid w:val="0011218C"/>
    <w:rsid w:val="00114084"/>
    <w:rsid w:val="0011416F"/>
    <w:rsid w:val="001157AF"/>
    <w:rsid w:val="00116C30"/>
    <w:rsid w:val="00122B03"/>
    <w:rsid w:val="0012562F"/>
    <w:rsid w:val="001266C6"/>
    <w:rsid w:val="00126C85"/>
    <w:rsid w:val="00132977"/>
    <w:rsid w:val="00133A08"/>
    <w:rsid w:val="00136E8C"/>
    <w:rsid w:val="00143DED"/>
    <w:rsid w:val="001457FC"/>
    <w:rsid w:val="00152592"/>
    <w:rsid w:val="00154A40"/>
    <w:rsid w:val="00154DAE"/>
    <w:rsid w:val="0015733E"/>
    <w:rsid w:val="0015764E"/>
    <w:rsid w:val="001578F8"/>
    <w:rsid w:val="00162AE6"/>
    <w:rsid w:val="00166E7F"/>
    <w:rsid w:val="001709EB"/>
    <w:rsid w:val="001741B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B146C"/>
    <w:rsid w:val="001B28E5"/>
    <w:rsid w:val="001B3658"/>
    <w:rsid w:val="001C0B34"/>
    <w:rsid w:val="001C4084"/>
    <w:rsid w:val="001D01D1"/>
    <w:rsid w:val="001E05E8"/>
    <w:rsid w:val="001E600A"/>
    <w:rsid w:val="001F3555"/>
    <w:rsid w:val="001F6FA5"/>
    <w:rsid w:val="00201769"/>
    <w:rsid w:val="00201E01"/>
    <w:rsid w:val="00202782"/>
    <w:rsid w:val="00202D55"/>
    <w:rsid w:val="00204C77"/>
    <w:rsid w:val="0021139D"/>
    <w:rsid w:val="00213294"/>
    <w:rsid w:val="0021376B"/>
    <w:rsid w:val="00214096"/>
    <w:rsid w:val="002168EB"/>
    <w:rsid w:val="00217757"/>
    <w:rsid w:val="00220F44"/>
    <w:rsid w:val="0022264D"/>
    <w:rsid w:val="00222B64"/>
    <w:rsid w:val="002246CB"/>
    <w:rsid w:val="00233402"/>
    <w:rsid w:val="002337BA"/>
    <w:rsid w:val="002342BE"/>
    <w:rsid w:val="00251405"/>
    <w:rsid w:val="00252300"/>
    <w:rsid w:val="00252494"/>
    <w:rsid w:val="00257541"/>
    <w:rsid w:val="0025778A"/>
    <w:rsid w:val="00265A8F"/>
    <w:rsid w:val="0026676B"/>
    <w:rsid w:val="00267C62"/>
    <w:rsid w:val="00271B12"/>
    <w:rsid w:val="002732AA"/>
    <w:rsid w:val="0027392A"/>
    <w:rsid w:val="002762BF"/>
    <w:rsid w:val="00280E6D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4B14"/>
    <w:rsid w:val="002A4D20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2F4986"/>
    <w:rsid w:val="00301207"/>
    <w:rsid w:val="00301C4E"/>
    <w:rsid w:val="00304897"/>
    <w:rsid w:val="003050B6"/>
    <w:rsid w:val="00305282"/>
    <w:rsid w:val="00310750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02C7"/>
    <w:rsid w:val="003614DC"/>
    <w:rsid w:val="00361CE5"/>
    <w:rsid w:val="00362760"/>
    <w:rsid w:val="0036569C"/>
    <w:rsid w:val="00374DDE"/>
    <w:rsid w:val="003758B4"/>
    <w:rsid w:val="00376162"/>
    <w:rsid w:val="0039160D"/>
    <w:rsid w:val="00395D38"/>
    <w:rsid w:val="0039623A"/>
    <w:rsid w:val="00396581"/>
    <w:rsid w:val="003B0094"/>
    <w:rsid w:val="003B0DC7"/>
    <w:rsid w:val="003B0E95"/>
    <w:rsid w:val="003B5C02"/>
    <w:rsid w:val="003B6AFB"/>
    <w:rsid w:val="003C173C"/>
    <w:rsid w:val="003C33FB"/>
    <w:rsid w:val="003C3E0C"/>
    <w:rsid w:val="003C42C7"/>
    <w:rsid w:val="003C6A1A"/>
    <w:rsid w:val="003D0259"/>
    <w:rsid w:val="003D2DB8"/>
    <w:rsid w:val="003D2E34"/>
    <w:rsid w:val="003D337A"/>
    <w:rsid w:val="003D3B69"/>
    <w:rsid w:val="003D6A86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6E4B"/>
    <w:rsid w:val="00417106"/>
    <w:rsid w:val="00420D74"/>
    <w:rsid w:val="004210F5"/>
    <w:rsid w:val="004316FB"/>
    <w:rsid w:val="0043335E"/>
    <w:rsid w:val="00433D65"/>
    <w:rsid w:val="00435D5B"/>
    <w:rsid w:val="00436A88"/>
    <w:rsid w:val="004403AD"/>
    <w:rsid w:val="004467A9"/>
    <w:rsid w:val="004525F1"/>
    <w:rsid w:val="00454B97"/>
    <w:rsid w:val="004559DC"/>
    <w:rsid w:val="004575AD"/>
    <w:rsid w:val="004624D6"/>
    <w:rsid w:val="00462763"/>
    <w:rsid w:val="0046338F"/>
    <w:rsid w:val="00466598"/>
    <w:rsid w:val="004676B1"/>
    <w:rsid w:val="00467952"/>
    <w:rsid w:val="004768EA"/>
    <w:rsid w:val="00482720"/>
    <w:rsid w:val="00486541"/>
    <w:rsid w:val="00494241"/>
    <w:rsid w:val="004A3499"/>
    <w:rsid w:val="004B007F"/>
    <w:rsid w:val="004B0525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201F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161E0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26C8"/>
    <w:rsid w:val="005539E1"/>
    <w:rsid w:val="00554F22"/>
    <w:rsid w:val="00555130"/>
    <w:rsid w:val="00555943"/>
    <w:rsid w:val="00573C4A"/>
    <w:rsid w:val="0057509D"/>
    <w:rsid w:val="00583840"/>
    <w:rsid w:val="00584F56"/>
    <w:rsid w:val="005868D2"/>
    <w:rsid w:val="005948F5"/>
    <w:rsid w:val="00596CA0"/>
    <w:rsid w:val="00597EA7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D0D43"/>
    <w:rsid w:val="005D6DBE"/>
    <w:rsid w:val="005E26ED"/>
    <w:rsid w:val="005E2B40"/>
    <w:rsid w:val="005E2C83"/>
    <w:rsid w:val="005F0CFE"/>
    <w:rsid w:val="005F3093"/>
    <w:rsid w:val="005F48A3"/>
    <w:rsid w:val="005F55E6"/>
    <w:rsid w:val="005F56A8"/>
    <w:rsid w:val="005F5C12"/>
    <w:rsid w:val="00601B14"/>
    <w:rsid w:val="00601C41"/>
    <w:rsid w:val="00602BB0"/>
    <w:rsid w:val="0060338F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577EE"/>
    <w:rsid w:val="00666379"/>
    <w:rsid w:val="0066767E"/>
    <w:rsid w:val="00672D43"/>
    <w:rsid w:val="00672FAE"/>
    <w:rsid w:val="00674DE6"/>
    <w:rsid w:val="00675E17"/>
    <w:rsid w:val="00677444"/>
    <w:rsid w:val="006774E6"/>
    <w:rsid w:val="0068071D"/>
    <w:rsid w:val="00680BFE"/>
    <w:rsid w:val="0068582E"/>
    <w:rsid w:val="006862FA"/>
    <w:rsid w:val="0068727E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3667"/>
    <w:rsid w:val="006B5035"/>
    <w:rsid w:val="006B5A1A"/>
    <w:rsid w:val="006B5E46"/>
    <w:rsid w:val="006B6115"/>
    <w:rsid w:val="006B7CFD"/>
    <w:rsid w:val="006C1A6C"/>
    <w:rsid w:val="006C212E"/>
    <w:rsid w:val="006C26ED"/>
    <w:rsid w:val="006C509B"/>
    <w:rsid w:val="006C5BB4"/>
    <w:rsid w:val="006C7661"/>
    <w:rsid w:val="006D42C8"/>
    <w:rsid w:val="006D4449"/>
    <w:rsid w:val="006D4794"/>
    <w:rsid w:val="006E0BDE"/>
    <w:rsid w:val="006E1CEA"/>
    <w:rsid w:val="006E30B2"/>
    <w:rsid w:val="006E5B7D"/>
    <w:rsid w:val="006F01CB"/>
    <w:rsid w:val="006F1570"/>
    <w:rsid w:val="006F1E14"/>
    <w:rsid w:val="006F5046"/>
    <w:rsid w:val="006F5707"/>
    <w:rsid w:val="006F7D66"/>
    <w:rsid w:val="00702F50"/>
    <w:rsid w:val="00703DE3"/>
    <w:rsid w:val="0070457C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46F"/>
    <w:rsid w:val="00734580"/>
    <w:rsid w:val="007378BA"/>
    <w:rsid w:val="00740FE9"/>
    <w:rsid w:val="00743307"/>
    <w:rsid w:val="00743AEF"/>
    <w:rsid w:val="00747137"/>
    <w:rsid w:val="00750D30"/>
    <w:rsid w:val="007518B1"/>
    <w:rsid w:val="00754C46"/>
    <w:rsid w:val="007573D3"/>
    <w:rsid w:val="00757B27"/>
    <w:rsid w:val="007605F4"/>
    <w:rsid w:val="00760942"/>
    <w:rsid w:val="00761876"/>
    <w:rsid w:val="00764294"/>
    <w:rsid w:val="007649A3"/>
    <w:rsid w:val="00765796"/>
    <w:rsid w:val="00766134"/>
    <w:rsid w:val="0076636C"/>
    <w:rsid w:val="0076703A"/>
    <w:rsid w:val="007678DC"/>
    <w:rsid w:val="007715C5"/>
    <w:rsid w:val="0077287B"/>
    <w:rsid w:val="00772E80"/>
    <w:rsid w:val="007750F4"/>
    <w:rsid w:val="00775598"/>
    <w:rsid w:val="007830B2"/>
    <w:rsid w:val="007830B6"/>
    <w:rsid w:val="00785028"/>
    <w:rsid w:val="00787509"/>
    <w:rsid w:val="00791658"/>
    <w:rsid w:val="007956AF"/>
    <w:rsid w:val="00795D87"/>
    <w:rsid w:val="007A1BB4"/>
    <w:rsid w:val="007A5008"/>
    <w:rsid w:val="007B48B1"/>
    <w:rsid w:val="007C1D61"/>
    <w:rsid w:val="007C4FE0"/>
    <w:rsid w:val="007C52E8"/>
    <w:rsid w:val="007C5875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05214"/>
    <w:rsid w:val="008121F4"/>
    <w:rsid w:val="008133D3"/>
    <w:rsid w:val="00817A2D"/>
    <w:rsid w:val="008234A3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55F97"/>
    <w:rsid w:val="008563C8"/>
    <w:rsid w:val="00860AFB"/>
    <w:rsid w:val="008643F9"/>
    <w:rsid w:val="00864D30"/>
    <w:rsid w:val="00872007"/>
    <w:rsid w:val="008748CE"/>
    <w:rsid w:val="00875329"/>
    <w:rsid w:val="00881F05"/>
    <w:rsid w:val="00882B9D"/>
    <w:rsid w:val="0088349C"/>
    <w:rsid w:val="008868DF"/>
    <w:rsid w:val="008A082C"/>
    <w:rsid w:val="008A257C"/>
    <w:rsid w:val="008A2F2D"/>
    <w:rsid w:val="008A3A99"/>
    <w:rsid w:val="008B22FC"/>
    <w:rsid w:val="008B39C9"/>
    <w:rsid w:val="008C06BB"/>
    <w:rsid w:val="008C48F6"/>
    <w:rsid w:val="008D4DE9"/>
    <w:rsid w:val="008D5D59"/>
    <w:rsid w:val="008D7ED2"/>
    <w:rsid w:val="008F0864"/>
    <w:rsid w:val="008F0BA8"/>
    <w:rsid w:val="008F464C"/>
    <w:rsid w:val="008F6746"/>
    <w:rsid w:val="00900D95"/>
    <w:rsid w:val="00901593"/>
    <w:rsid w:val="009025D4"/>
    <w:rsid w:val="00902BF8"/>
    <w:rsid w:val="009030D3"/>
    <w:rsid w:val="009046CD"/>
    <w:rsid w:val="009055FD"/>
    <w:rsid w:val="009056E2"/>
    <w:rsid w:val="00906088"/>
    <w:rsid w:val="00906AB7"/>
    <w:rsid w:val="00914CA4"/>
    <w:rsid w:val="00917FD2"/>
    <w:rsid w:val="00920F6C"/>
    <w:rsid w:val="00921288"/>
    <w:rsid w:val="00925514"/>
    <w:rsid w:val="00925912"/>
    <w:rsid w:val="009304CA"/>
    <w:rsid w:val="0093060F"/>
    <w:rsid w:val="0093095D"/>
    <w:rsid w:val="00931795"/>
    <w:rsid w:val="009324BA"/>
    <w:rsid w:val="00933040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B74"/>
    <w:rsid w:val="00971AC8"/>
    <w:rsid w:val="0098186A"/>
    <w:rsid w:val="00986974"/>
    <w:rsid w:val="00986BC7"/>
    <w:rsid w:val="00993997"/>
    <w:rsid w:val="00994CC6"/>
    <w:rsid w:val="00996BEA"/>
    <w:rsid w:val="009A34C4"/>
    <w:rsid w:val="009A4937"/>
    <w:rsid w:val="009B2C5D"/>
    <w:rsid w:val="009B629E"/>
    <w:rsid w:val="009B750D"/>
    <w:rsid w:val="009C22FD"/>
    <w:rsid w:val="009C7961"/>
    <w:rsid w:val="009C7E83"/>
    <w:rsid w:val="009D06DA"/>
    <w:rsid w:val="009D1E85"/>
    <w:rsid w:val="009D51F6"/>
    <w:rsid w:val="009E08FC"/>
    <w:rsid w:val="009E3CED"/>
    <w:rsid w:val="009E402C"/>
    <w:rsid w:val="009E4376"/>
    <w:rsid w:val="009E78AF"/>
    <w:rsid w:val="009F34EB"/>
    <w:rsid w:val="00A07F94"/>
    <w:rsid w:val="00A2147E"/>
    <w:rsid w:val="00A25B81"/>
    <w:rsid w:val="00A2624A"/>
    <w:rsid w:val="00A265D7"/>
    <w:rsid w:val="00A303F6"/>
    <w:rsid w:val="00A33567"/>
    <w:rsid w:val="00A34BA9"/>
    <w:rsid w:val="00A35D7C"/>
    <w:rsid w:val="00A36B30"/>
    <w:rsid w:val="00A406B8"/>
    <w:rsid w:val="00A41676"/>
    <w:rsid w:val="00A42361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4C05"/>
    <w:rsid w:val="00A86913"/>
    <w:rsid w:val="00A877AF"/>
    <w:rsid w:val="00A93221"/>
    <w:rsid w:val="00A93CB5"/>
    <w:rsid w:val="00A93E84"/>
    <w:rsid w:val="00A9666F"/>
    <w:rsid w:val="00A96EE8"/>
    <w:rsid w:val="00AA212D"/>
    <w:rsid w:val="00AA2E14"/>
    <w:rsid w:val="00AA517E"/>
    <w:rsid w:val="00AA653D"/>
    <w:rsid w:val="00AB15C0"/>
    <w:rsid w:val="00AB3FCA"/>
    <w:rsid w:val="00AB5FF9"/>
    <w:rsid w:val="00AC0794"/>
    <w:rsid w:val="00AC6BE2"/>
    <w:rsid w:val="00AC79B9"/>
    <w:rsid w:val="00AD147B"/>
    <w:rsid w:val="00AD2C30"/>
    <w:rsid w:val="00AD390C"/>
    <w:rsid w:val="00AD7FAE"/>
    <w:rsid w:val="00AE153D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033A"/>
    <w:rsid w:val="00B21A3B"/>
    <w:rsid w:val="00B21CC5"/>
    <w:rsid w:val="00B23004"/>
    <w:rsid w:val="00B23116"/>
    <w:rsid w:val="00B24E19"/>
    <w:rsid w:val="00B32C4B"/>
    <w:rsid w:val="00B370F6"/>
    <w:rsid w:val="00B37A11"/>
    <w:rsid w:val="00B44885"/>
    <w:rsid w:val="00B45123"/>
    <w:rsid w:val="00B46CA0"/>
    <w:rsid w:val="00B50D23"/>
    <w:rsid w:val="00B56C37"/>
    <w:rsid w:val="00B60A8E"/>
    <w:rsid w:val="00B61114"/>
    <w:rsid w:val="00B63435"/>
    <w:rsid w:val="00B64BF7"/>
    <w:rsid w:val="00B65524"/>
    <w:rsid w:val="00B73FA2"/>
    <w:rsid w:val="00B74600"/>
    <w:rsid w:val="00B8006A"/>
    <w:rsid w:val="00B80970"/>
    <w:rsid w:val="00B81C7E"/>
    <w:rsid w:val="00B84397"/>
    <w:rsid w:val="00B876C2"/>
    <w:rsid w:val="00B91399"/>
    <w:rsid w:val="00B916B7"/>
    <w:rsid w:val="00B9239D"/>
    <w:rsid w:val="00B930C4"/>
    <w:rsid w:val="00B93C88"/>
    <w:rsid w:val="00B96243"/>
    <w:rsid w:val="00B9778C"/>
    <w:rsid w:val="00BA235F"/>
    <w:rsid w:val="00BA45C3"/>
    <w:rsid w:val="00BA7D5F"/>
    <w:rsid w:val="00BB14F2"/>
    <w:rsid w:val="00BB3713"/>
    <w:rsid w:val="00BD1359"/>
    <w:rsid w:val="00BD2445"/>
    <w:rsid w:val="00BD2F22"/>
    <w:rsid w:val="00BD4B75"/>
    <w:rsid w:val="00BD5D83"/>
    <w:rsid w:val="00BE1F60"/>
    <w:rsid w:val="00BE2234"/>
    <w:rsid w:val="00BE4372"/>
    <w:rsid w:val="00BE45C9"/>
    <w:rsid w:val="00BE5659"/>
    <w:rsid w:val="00BF15FF"/>
    <w:rsid w:val="00BF51EE"/>
    <w:rsid w:val="00BF721E"/>
    <w:rsid w:val="00C01EED"/>
    <w:rsid w:val="00C02070"/>
    <w:rsid w:val="00C05340"/>
    <w:rsid w:val="00C07354"/>
    <w:rsid w:val="00C0790A"/>
    <w:rsid w:val="00C116AB"/>
    <w:rsid w:val="00C145EE"/>
    <w:rsid w:val="00C1477C"/>
    <w:rsid w:val="00C14C1D"/>
    <w:rsid w:val="00C15AAA"/>
    <w:rsid w:val="00C15CA8"/>
    <w:rsid w:val="00C17076"/>
    <w:rsid w:val="00C21B79"/>
    <w:rsid w:val="00C25494"/>
    <w:rsid w:val="00C26A87"/>
    <w:rsid w:val="00C320F8"/>
    <w:rsid w:val="00C35DC9"/>
    <w:rsid w:val="00C3636D"/>
    <w:rsid w:val="00C373BC"/>
    <w:rsid w:val="00C41923"/>
    <w:rsid w:val="00C42B32"/>
    <w:rsid w:val="00C478B5"/>
    <w:rsid w:val="00C52152"/>
    <w:rsid w:val="00C53DA4"/>
    <w:rsid w:val="00C547D1"/>
    <w:rsid w:val="00C55618"/>
    <w:rsid w:val="00C55A27"/>
    <w:rsid w:val="00C60356"/>
    <w:rsid w:val="00C63D95"/>
    <w:rsid w:val="00C65EC9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773"/>
    <w:rsid w:val="00C963C2"/>
    <w:rsid w:val="00C963E0"/>
    <w:rsid w:val="00C97C42"/>
    <w:rsid w:val="00CA0F42"/>
    <w:rsid w:val="00CA744B"/>
    <w:rsid w:val="00CA78C3"/>
    <w:rsid w:val="00CB7163"/>
    <w:rsid w:val="00CB7187"/>
    <w:rsid w:val="00CC2593"/>
    <w:rsid w:val="00CC3D35"/>
    <w:rsid w:val="00CC5E27"/>
    <w:rsid w:val="00CD0491"/>
    <w:rsid w:val="00CD1409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8C2"/>
    <w:rsid w:val="00D10C1C"/>
    <w:rsid w:val="00D12E1D"/>
    <w:rsid w:val="00D157D2"/>
    <w:rsid w:val="00D20EA7"/>
    <w:rsid w:val="00D238C2"/>
    <w:rsid w:val="00D2541A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70D98"/>
    <w:rsid w:val="00D72E53"/>
    <w:rsid w:val="00D74F43"/>
    <w:rsid w:val="00D762CD"/>
    <w:rsid w:val="00D82F1D"/>
    <w:rsid w:val="00D860AC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1A57"/>
    <w:rsid w:val="00DC25CE"/>
    <w:rsid w:val="00DC54AD"/>
    <w:rsid w:val="00DC763D"/>
    <w:rsid w:val="00DD0BB5"/>
    <w:rsid w:val="00DD533D"/>
    <w:rsid w:val="00DD571C"/>
    <w:rsid w:val="00DE18C7"/>
    <w:rsid w:val="00DE27EF"/>
    <w:rsid w:val="00DE303D"/>
    <w:rsid w:val="00DE37A3"/>
    <w:rsid w:val="00DE52AD"/>
    <w:rsid w:val="00DF0328"/>
    <w:rsid w:val="00DF5671"/>
    <w:rsid w:val="00DF71FB"/>
    <w:rsid w:val="00E015C8"/>
    <w:rsid w:val="00E0429C"/>
    <w:rsid w:val="00E06758"/>
    <w:rsid w:val="00E06C7B"/>
    <w:rsid w:val="00E07F3E"/>
    <w:rsid w:val="00E106BF"/>
    <w:rsid w:val="00E14FDF"/>
    <w:rsid w:val="00E17778"/>
    <w:rsid w:val="00E20A05"/>
    <w:rsid w:val="00E264E3"/>
    <w:rsid w:val="00E26E31"/>
    <w:rsid w:val="00E3130C"/>
    <w:rsid w:val="00E3181C"/>
    <w:rsid w:val="00E36EDD"/>
    <w:rsid w:val="00E3740D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D27FA"/>
    <w:rsid w:val="00EE0386"/>
    <w:rsid w:val="00EE0EDC"/>
    <w:rsid w:val="00EE235C"/>
    <w:rsid w:val="00EE272B"/>
    <w:rsid w:val="00EE4CDC"/>
    <w:rsid w:val="00EF1E2E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30473"/>
    <w:rsid w:val="00F32E53"/>
    <w:rsid w:val="00F3545B"/>
    <w:rsid w:val="00F425D4"/>
    <w:rsid w:val="00F4286F"/>
    <w:rsid w:val="00F46E9C"/>
    <w:rsid w:val="00F4706B"/>
    <w:rsid w:val="00F47987"/>
    <w:rsid w:val="00F508FE"/>
    <w:rsid w:val="00F56D33"/>
    <w:rsid w:val="00F715C5"/>
    <w:rsid w:val="00F7213B"/>
    <w:rsid w:val="00F72340"/>
    <w:rsid w:val="00F739DD"/>
    <w:rsid w:val="00F73AD5"/>
    <w:rsid w:val="00F76535"/>
    <w:rsid w:val="00F7673C"/>
    <w:rsid w:val="00F769F2"/>
    <w:rsid w:val="00F81AE4"/>
    <w:rsid w:val="00F84646"/>
    <w:rsid w:val="00F8647F"/>
    <w:rsid w:val="00F8706B"/>
    <w:rsid w:val="00F904BC"/>
    <w:rsid w:val="00F92D00"/>
    <w:rsid w:val="00F92F09"/>
    <w:rsid w:val="00F97200"/>
    <w:rsid w:val="00F97320"/>
    <w:rsid w:val="00FA1898"/>
    <w:rsid w:val="00FA33EB"/>
    <w:rsid w:val="00FA5265"/>
    <w:rsid w:val="00FA774F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E7882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08FE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C07354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C07354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2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E3740D"/>
    <w:rPr>
      <w:rFonts w:ascii="Arial Narrow" w:hAnsi="Arial Narrow"/>
      <w:sz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7378B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78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7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6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eader" Target="header7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696ED913DD914085BEA781096DA96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FE878-BCB4-4273-8F04-AB8EE0BDAC47}"/>
      </w:docPartPr>
      <w:docPartBody>
        <w:p w:rsidR="007F5DDF" w:rsidRDefault="00C86AC1" w:rsidP="00C86AC1">
          <w:pPr>
            <w:pStyle w:val="696ED913DD914085BEA781096DA96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3F67D637E945B0AE9214EC70528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F23B2-50E1-4593-B875-4C1A4DB685FF}"/>
      </w:docPartPr>
      <w:docPartBody>
        <w:p w:rsidR="007F5DDF" w:rsidRDefault="00C86AC1" w:rsidP="00C86AC1">
          <w:pPr>
            <w:pStyle w:val="453F67D637E945B0AE9214EC705285D0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3F0DC8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3F0DC8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304D8E96711424983E1E00D1CB6DA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B6616B-D54E-42FB-A8BC-3439774A2C16}"/>
      </w:docPartPr>
      <w:docPartBody>
        <w:p w:rsidR="000A7CAF" w:rsidRDefault="000A7CAF" w:rsidP="000A7CAF">
          <w:pPr>
            <w:pStyle w:val="5304D8E96711424983E1E00D1CB6DA4B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2F1EF7C8CC9F49819DAD2811432E50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9B77C3-6E1A-42F4-AAB9-1563C485670A}"/>
      </w:docPartPr>
      <w:docPartBody>
        <w:p w:rsidR="000A7CAF" w:rsidRDefault="000A7CAF" w:rsidP="000A7CAF">
          <w:pPr>
            <w:pStyle w:val="2F1EF7C8CC9F49819DAD2811432E50C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FA9E61B80B6E40E69701A0DFF59F48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7B8D0D-2D59-47BF-8EE3-62DDDC845B47}"/>
      </w:docPartPr>
      <w:docPartBody>
        <w:p w:rsidR="000A7CAF" w:rsidRDefault="000A7CAF" w:rsidP="000A7CAF">
          <w:pPr>
            <w:pStyle w:val="FA9E61B80B6E40E69701A0DFF59F483D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F1DD8B75A0A742EEB0958CA1CAD802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1D78CE-837B-4636-AC84-076A5ECF4FCE}"/>
      </w:docPartPr>
      <w:docPartBody>
        <w:p w:rsidR="000A7CAF" w:rsidRDefault="000A7CAF" w:rsidP="000A7CAF">
          <w:pPr>
            <w:pStyle w:val="F1DD8B75A0A742EEB0958CA1CAD80296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6CC912544CC94D6A9D859A42D7B50F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2423A6-C956-4903-A0AA-E40274CE9814}"/>
      </w:docPartPr>
      <w:docPartBody>
        <w:p w:rsidR="000A7CAF" w:rsidRDefault="000A7CAF" w:rsidP="000A7CAF">
          <w:pPr>
            <w:pStyle w:val="6CC912544CC94D6A9D859A42D7B50FB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0A7CAF"/>
    <w:rsid w:val="000E2A8B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76B73"/>
    <w:rsid w:val="002A67A7"/>
    <w:rsid w:val="003D7AF8"/>
    <w:rsid w:val="003F0DC8"/>
    <w:rsid w:val="00530616"/>
    <w:rsid w:val="005D3BC9"/>
    <w:rsid w:val="006206DC"/>
    <w:rsid w:val="00645E48"/>
    <w:rsid w:val="00654A91"/>
    <w:rsid w:val="006A5ED9"/>
    <w:rsid w:val="00776B89"/>
    <w:rsid w:val="007C130D"/>
    <w:rsid w:val="007E2E66"/>
    <w:rsid w:val="007F5DDF"/>
    <w:rsid w:val="00803ED4"/>
    <w:rsid w:val="008234A3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55000"/>
    <w:rsid w:val="00960B4A"/>
    <w:rsid w:val="009662BC"/>
    <w:rsid w:val="0098441D"/>
    <w:rsid w:val="009A5338"/>
    <w:rsid w:val="009A7ADB"/>
    <w:rsid w:val="009B3343"/>
    <w:rsid w:val="009D1912"/>
    <w:rsid w:val="00A12C05"/>
    <w:rsid w:val="00A303F6"/>
    <w:rsid w:val="00A8521E"/>
    <w:rsid w:val="00A85E2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37314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A7CAF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5304D8E96711424983E1E00D1CB6DA4B">
    <w:name w:val="5304D8E96711424983E1E00D1CB6DA4B"/>
    <w:rsid w:val="000A7CAF"/>
    <w:pPr>
      <w:spacing w:after="160" w:line="259" w:lineRule="auto"/>
    </w:pPr>
    <w:rPr>
      <w:kern w:val="2"/>
      <w14:ligatures w14:val="standardContextual"/>
    </w:rPr>
  </w:style>
  <w:style w:type="paragraph" w:customStyle="1" w:styleId="2F1EF7C8CC9F49819DAD2811432E50C9">
    <w:name w:val="2F1EF7C8CC9F49819DAD2811432E50C9"/>
    <w:rsid w:val="000A7CAF"/>
    <w:pPr>
      <w:spacing w:after="160" w:line="259" w:lineRule="auto"/>
    </w:pPr>
    <w:rPr>
      <w:kern w:val="2"/>
      <w14:ligatures w14:val="standardContextual"/>
    </w:rPr>
  </w:style>
  <w:style w:type="paragraph" w:customStyle="1" w:styleId="FA9E61B80B6E40E69701A0DFF59F483D">
    <w:name w:val="FA9E61B80B6E40E69701A0DFF59F483D"/>
    <w:rsid w:val="000A7CAF"/>
    <w:pPr>
      <w:spacing w:after="160" w:line="259" w:lineRule="auto"/>
    </w:pPr>
    <w:rPr>
      <w:kern w:val="2"/>
      <w14:ligatures w14:val="standardContextual"/>
    </w:rPr>
  </w:style>
  <w:style w:type="paragraph" w:customStyle="1" w:styleId="F1DD8B75A0A742EEB0958CA1CAD80296">
    <w:name w:val="F1DD8B75A0A742EEB0958CA1CAD80296"/>
    <w:rsid w:val="000A7CAF"/>
    <w:pPr>
      <w:spacing w:after="160" w:line="259" w:lineRule="auto"/>
    </w:pPr>
    <w:rPr>
      <w:kern w:val="2"/>
      <w14:ligatures w14:val="standardContextual"/>
    </w:rPr>
  </w:style>
  <w:style w:type="paragraph" w:customStyle="1" w:styleId="6CC912544CC94D6A9D859A42D7B50FB9">
    <w:name w:val="6CC912544CC94D6A9D859A42D7B50FB9"/>
    <w:rsid w:val="000A7CAF"/>
    <w:pPr>
      <w:spacing w:after="160" w:line="259" w:lineRule="auto"/>
    </w:pPr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16</TotalTime>
  <Pages>39</Pages>
  <Words>4149</Words>
  <Characters>23650</Characters>
  <Application>Microsoft Office Word</Application>
  <DocSecurity>8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CPCCBC4006</vt:lpstr>
    </vt:vector>
  </TitlesOfParts>
  <Company/>
  <LinksUpToDate>false</LinksUpToDate>
  <CharactersWithSpaces>27744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CPCCBC4006</dc:title>
  <dc:subject>Select, procure and store construction materials for building and construction projects</dc:subject>
  <dc:creator>Author Name</dc:creator>
  <cp:lastModifiedBy>Jonathan Curro</cp:lastModifiedBy>
  <cp:revision>10</cp:revision>
  <cp:lastPrinted>2023-10-09T02:47:00Z</cp:lastPrinted>
  <dcterms:created xsi:type="dcterms:W3CDTF">2025-02-11T00:28:00Z</dcterms:created>
  <dcterms:modified xsi:type="dcterms:W3CDTF">2026-04-07T04:15:00Z</dcterms:modified>
  <cp:contentStatus>v2-1_06/02/2026</cp:contentStatus>
</cp:coreProperties>
</file>