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14:paraId="72F66CD2" w14:textId="77777777" w:rsidR="00F2765C" w:rsidRPr="00827129" w:rsidRDefault="007710EA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14:paraId="72B9B430" w14:textId="77777777" w:rsidR="00F2765C" w:rsidRPr="00827129" w:rsidRDefault="007710EA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14:paraId="59429809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6ACF822F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14:paraId="17986AFE" w14:textId="77777777" w:rsidTr="007710E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5C23B03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75EB854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07D27158" w14:textId="77777777" w:rsidR="00F2765C" w:rsidRPr="00827129" w:rsidRDefault="00F2765C" w:rsidP="007710E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2F52F624" w14:textId="77777777" w:rsidR="00F2765C" w:rsidRPr="00827129" w:rsidRDefault="00F2765C" w:rsidP="007710E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1CB98D42" w14:textId="77777777" w:rsidR="00F2765C" w:rsidRPr="00827129" w:rsidRDefault="00F2765C" w:rsidP="007710E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156CF013" w14:textId="77777777" w:rsidR="00F2765C" w:rsidRPr="00827129" w:rsidRDefault="00F2765C" w:rsidP="007710E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0F42CD3E" w14:textId="77777777" w:rsidR="00F2765C" w:rsidRPr="00827129" w:rsidRDefault="00F2765C" w:rsidP="007710E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10C869D1" w14:textId="77777777" w:rsidR="00F2765C" w:rsidRPr="00827129" w:rsidRDefault="00F2765C" w:rsidP="007710E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7390236E" w14:textId="77777777" w:rsidR="00F2765C" w:rsidRPr="00827129" w:rsidRDefault="00F2765C" w:rsidP="007710E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7BAC2F1D" w14:textId="77777777" w:rsidR="00F2765C" w:rsidRPr="00827129" w:rsidRDefault="00F2765C" w:rsidP="007710E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4D4D44B3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28516A3C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0EAEB949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654627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6413584" w14:textId="6BEF6CCA" w:rsidR="00F2765C" w:rsidRPr="00827129" w:rsidRDefault="00470678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48714614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Ruiping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Sarah Huang</w:t>
            </w:r>
            <w:permEnd w:id="248714614"/>
          </w:p>
        </w:tc>
      </w:tr>
      <w:tr w:rsidR="00F2765C" w:rsidRPr="00827129" w14:paraId="69291101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006DF10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2A855D6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EF1B13C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3D4A3218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77E4BC5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66063386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32DC0CB" w14:textId="77777777" w:rsidR="00F2765C" w:rsidRPr="00827129" w:rsidRDefault="00F2765C" w:rsidP="007710E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E688656" wp14:editId="669B11BB">
                      <wp:extent cx="365591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65591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60633861" w:displacedByCustomXml="prev"/>
      </w:tr>
    </w:tbl>
    <w:p w14:paraId="6270906B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13614093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5CD95EAA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F709DE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442418B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12142788" w:edGrp="everyone"/>
            <w:permEnd w:id="1512142788"/>
          </w:p>
        </w:tc>
      </w:tr>
      <w:tr w:rsidR="00F2765C" w:rsidRPr="00827129" w14:paraId="2EE3771C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11928D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F2FE931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C11B898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1CCF2BA0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75D497B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80471836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0D8EB80" w14:textId="77777777" w:rsidR="00F2765C" w:rsidRPr="00827129" w:rsidRDefault="00F2765C" w:rsidP="007710E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C70BF89" wp14:editId="0C70EE1F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04718366" w:displacedByCustomXml="next"/>
          </w:sdtContent>
        </w:sdt>
      </w:tr>
    </w:tbl>
    <w:p w14:paraId="52C94D5A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0FA94BD4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4A251A5E" w14:textId="77777777" w:rsidTr="007710E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CCEC2CE" w14:textId="77777777" w:rsidR="00F2765C" w:rsidRPr="00827129" w:rsidRDefault="00F2765C" w:rsidP="007710E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95800520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8-28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3143AEB" w14:textId="399132D2" w:rsidR="00F2765C" w:rsidRPr="00827129" w:rsidRDefault="00470678" w:rsidP="007710E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28/08/2019</w:t>
                </w:r>
              </w:p>
            </w:tc>
          </w:sdtContent>
        </w:sdt>
      </w:tr>
      <w:permEnd w:id="395800520"/>
    </w:tbl>
    <w:p w14:paraId="0C716F8E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76D1412C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54BE23BA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14:paraId="1338A651" w14:textId="77777777" w:rsidTr="007710E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D6D8265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0D301EC8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0A199A14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14:paraId="45DC51DF" w14:textId="77777777" w:rsidTr="007710E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7F513BFA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14:paraId="6A76DBC1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18435161" w:edGrp="everyone"/>
            <w:permEnd w:id="1818435161"/>
          </w:p>
        </w:tc>
        <w:tc>
          <w:tcPr>
            <w:tcW w:w="1272" w:type="dxa"/>
            <w:vAlign w:val="center"/>
          </w:tcPr>
          <w:p w14:paraId="6CD977B7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6DD2AA4E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14:paraId="0AD23AED" w14:textId="77777777" w:rsidTr="007710E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03DA244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786E4C4" w14:textId="77777777" w:rsidR="00F2765C" w:rsidRPr="00827129" w:rsidRDefault="00F2765C" w:rsidP="007710E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70041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14:paraId="1D0319C8" w14:textId="77777777" w:rsidR="00F2765C" w:rsidRPr="00827129" w:rsidRDefault="00F2765C" w:rsidP="007710E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004176" w:displacedByCustomXml="prev"/>
        <w:permStart w:id="20927687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14:paraId="1B00DAAF" w14:textId="77777777" w:rsidR="00F2765C" w:rsidRPr="00827129" w:rsidRDefault="00F2765C" w:rsidP="007710E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276875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14:paraId="1FC06669" w14:textId="77777777" w:rsidTr="007710EA">
        <w:tc>
          <w:tcPr>
            <w:tcW w:w="9016" w:type="dxa"/>
            <w:shd w:val="clear" w:color="auto" w:fill="D9D9D9" w:themeFill="background1" w:themeFillShade="D9"/>
          </w:tcPr>
          <w:p w14:paraId="3E2B5749" w14:textId="77777777" w:rsidR="00F2765C" w:rsidRPr="00827129" w:rsidRDefault="00F2765C" w:rsidP="007710E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14:paraId="4236D894" w14:textId="77777777" w:rsidTr="007710EA">
        <w:trPr>
          <w:trHeight w:val="13602"/>
        </w:trPr>
        <w:tc>
          <w:tcPr>
            <w:tcW w:w="9016" w:type="dxa"/>
          </w:tcPr>
          <w:p w14:paraId="33258A49" w14:textId="77777777" w:rsidR="00F2765C" w:rsidRPr="00827129" w:rsidRDefault="00F2765C" w:rsidP="007710EA">
            <w:pPr>
              <w:rPr>
                <w:rFonts w:ascii="Arial" w:hAnsi="Arial" w:cs="Arial"/>
                <w:szCs w:val="24"/>
              </w:rPr>
            </w:pPr>
            <w:permStart w:id="428824832" w:edGrp="everyone"/>
            <w:permEnd w:id="428824832"/>
          </w:p>
        </w:tc>
      </w:tr>
    </w:tbl>
    <w:p w14:paraId="4D1F793C" w14:textId="77777777" w:rsidR="001A36C6" w:rsidRPr="00827129" w:rsidRDefault="001712FD" w:rsidP="001A36C6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1"/>
    </w:p>
    <w:p w14:paraId="4B7AD9F9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14:paraId="3D37A141" w14:textId="77777777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0903DE" w14:textId="77777777"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BE63064" w14:textId="77777777"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8DB56E0" w14:textId="77777777"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9913796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71A0B473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1379671" w:displacedByCustomXml="prev"/>
      </w:tr>
      <w:tr w:rsidR="001712FD" w:rsidRPr="00827129" w14:paraId="29BBD5C9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320FA9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D8F8018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531C6F3" w14:textId="7A580E25" w:rsidR="001712FD" w:rsidRPr="00827129" w:rsidRDefault="00470678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91387408" w:edGrp="everyone"/>
            <w:r>
              <w:rPr>
                <w:rFonts w:ascii="Arial" w:hAnsi="Arial" w:cs="Arial"/>
                <w:sz w:val="22"/>
              </w:rPr>
              <w:t>The builder is entitled to be paid the cost of work plus a commission. The Builder is paid the cost plus a fixed fee (which also may be reduced if the estimated cost of the work is exceeded by the actual cost).</w:t>
            </w:r>
            <w:permEnd w:id="19913874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AA34E3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5060EA42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055A76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66C1D8F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EAC0A0E" w14:textId="77777777" w:rsidR="00470678" w:rsidRPr="0022470B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45640498" w:edGrp="everyone"/>
            <w:r w:rsidRPr="0022470B">
              <w:rPr>
                <w:rFonts w:ascii="Arial" w:hAnsi="Arial" w:cs="Arial"/>
                <w:sz w:val="22"/>
              </w:rPr>
              <w:t>Where the builder is to complete the works according to specification, within an agreed timeframe and for an agreed sum. Lump-sum contracts can be of two types:</w:t>
            </w:r>
          </w:p>
          <w:p w14:paraId="690A9FA3" w14:textId="77777777" w:rsidR="00470678" w:rsidRPr="0022470B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2470B">
              <w:rPr>
                <w:rFonts w:ascii="Arial" w:hAnsi="Arial" w:cs="Arial"/>
                <w:b/>
                <w:bCs/>
                <w:sz w:val="22"/>
              </w:rPr>
              <w:t xml:space="preserve">‘Fixed’ or ‘firm’ price </w:t>
            </w:r>
            <w:r w:rsidRPr="0022470B">
              <w:rPr>
                <w:rFonts w:ascii="Arial" w:hAnsi="Arial" w:cs="Arial"/>
                <w:sz w:val="22"/>
              </w:rPr>
              <w:t>– which have no provision for variation on price due to cost fluctuations</w:t>
            </w:r>
          </w:p>
          <w:p w14:paraId="579B2746" w14:textId="77777777" w:rsidR="00470678" w:rsidRPr="0022470B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2470B">
              <w:rPr>
                <w:rFonts w:ascii="Arial" w:hAnsi="Arial" w:cs="Arial"/>
                <w:b/>
                <w:bCs/>
                <w:sz w:val="22"/>
              </w:rPr>
              <w:t xml:space="preserve">‘Subject to rise and fall’ </w:t>
            </w:r>
            <w:r w:rsidRPr="0022470B">
              <w:rPr>
                <w:rFonts w:ascii="Arial" w:hAnsi="Arial" w:cs="Arial"/>
                <w:sz w:val="22"/>
              </w:rPr>
              <w:t>– which allows for price variations</w:t>
            </w:r>
          </w:p>
          <w:permEnd w:id="945640498"/>
          <w:p w14:paraId="6CB6D5BB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325E85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486838E7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07CCEE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134D8FF8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198D7D7" w14:textId="5EAA48B9" w:rsidR="001A36C6" w:rsidRPr="00827129" w:rsidRDefault="0047067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73701455" w:edGrp="everyone"/>
            <w:r w:rsidRPr="0022470B"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</w:t>
            </w:r>
            <w:permEnd w:id="13737014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9D162A" w14:textId="77777777"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14:paraId="6D088BA9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5BC245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838AE6E" w14:textId="77777777"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571C36C" w14:textId="77777777" w:rsidR="00470678" w:rsidRPr="0022470B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3366185" w:edGrp="everyone"/>
            <w:r w:rsidRPr="0022470B"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 w:rsidRPr="0022470B">
              <w:rPr>
                <w:rFonts w:ascii="Arial" w:hAnsi="Arial" w:cs="Arial"/>
                <w:sz w:val="22"/>
              </w:rPr>
              <w:t>actually performed</w:t>
            </w:r>
            <w:proofErr w:type="gramEnd"/>
            <w:r w:rsidRPr="0022470B">
              <w:rPr>
                <w:rFonts w:ascii="Arial" w:hAnsi="Arial" w:cs="Arial"/>
                <w:sz w:val="22"/>
              </w:rPr>
              <w:t>, which is measured. This occurs where the extent of the works cannot be specified at the time of letting the contract (e.g. jobs with extensive earthworks)</w:t>
            </w:r>
          </w:p>
          <w:permEnd w:id="513366185"/>
          <w:p w14:paraId="518871E0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8575E3" w14:textId="77777777" w:rsidR="001A36C6" w:rsidRPr="00827129" w:rsidRDefault="001A36C6" w:rsidP="00A84E29">
            <w:pPr>
              <w:ind w:left="993" w:hanging="993"/>
            </w:pPr>
          </w:p>
        </w:tc>
      </w:tr>
    </w:tbl>
    <w:p w14:paraId="7BE2B885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43CDB656" w14:textId="77777777"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14:paraId="45D8C9FF" w14:textId="77777777" w:rsidR="001712FD" w:rsidRPr="00827129" w:rsidRDefault="001712FD" w:rsidP="001712FD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14:paraId="28CA23CA" w14:textId="77777777"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14:paraId="1F6F5A15" w14:textId="77777777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CBC24A" w14:textId="77777777"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CE97CC8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464CDB6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924641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A349CC8" w14:textId="77777777"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2464135" w:displacedByCustomXml="prev"/>
      </w:tr>
      <w:tr w:rsidR="001712FD" w:rsidRPr="00827129" w14:paraId="1FA8500E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DF9EAA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C4F76FB" w14:textId="77777777" w:rsidR="00470678" w:rsidRPr="00475683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75727585" w:edGrp="everyone"/>
            <w:r w:rsidRPr="00475683">
              <w:rPr>
                <w:rFonts w:ascii="Arial" w:hAnsi="Arial" w:cs="Arial"/>
                <w:sz w:val="22"/>
              </w:rPr>
              <w:t>Drawings and specifications</w:t>
            </w:r>
          </w:p>
          <w:permEnd w:id="2075727585"/>
          <w:p w14:paraId="56D69ABA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1FAA98A" w14:textId="7160B2B8" w:rsidR="001712FD" w:rsidRPr="00827129" w:rsidRDefault="00470678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08993595" w:edGrp="everyone"/>
            <w:r w:rsidRPr="00475683">
              <w:rPr>
                <w:rFonts w:ascii="Arial" w:hAnsi="Arial" w:cs="Arial"/>
                <w:sz w:val="22"/>
              </w:rPr>
              <w:t>The client will have met with a design consultant (e.g. architect) to interpret their needs by developing drawings and specifications (e.g. specific materials to be used</w:t>
            </w:r>
            <w:permEnd w:id="16089935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46D00E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71D9C621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13DE94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CBC45C5" w14:textId="77777777" w:rsidR="00470678" w:rsidRPr="00475683" w:rsidRDefault="00470678" w:rsidP="0047067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09410012" w:edGrp="everyone"/>
            <w:r w:rsidRPr="00475683">
              <w:rPr>
                <w:rFonts w:ascii="Arial" w:hAnsi="Arial" w:cs="Arial"/>
                <w:sz w:val="22"/>
              </w:rPr>
              <w:t>Bill of quantities</w:t>
            </w:r>
          </w:p>
          <w:permEnd w:id="1009410012"/>
          <w:p w14:paraId="704E9284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157C3BC" w14:textId="7A762134" w:rsidR="001712FD" w:rsidRPr="00827129" w:rsidRDefault="0047067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87009414" w:edGrp="everyone"/>
            <w:r w:rsidRPr="00475683">
              <w:rPr>
                <w:rFonts w:ascii="Arial" w:hAnsi="Arial" w:cs="Arial"/>
                <w:sz w:val="22"/>
              </w:rPr>
              <w:t>Formal quantities determined by a professional quantity surveyor using the architect’s specifications and drawings. By referring to this document, builders should avoid the risk of making errors in measuring such quantities themselves. It also provides a common basis for competitive tendering</w:t>
            </w:r>
            <w:permEnd w:id="19870094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FCC335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66A0B6EC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92E62F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00957F35" w14:textId="6AE850CE" w:rsidR="001712FD" w:rsidRPr="00827129" w:rsidRDefault="0047067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61017883" w:edGrp="everyone"/>
            <w:r w:rsidRPr="00475683">
              <w:rPr>
                <w:rFonts w:ascii="Arial" w:hAnsi="Arial" w:cs="Arial"/>
                <w:sz w:val="22"/>
              </w:rPr>
              <w:t>Project parameters</w:t>
            </w:r>
            <w:permEnd w:id="661017883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23DB779" w14:textId="3C3FA098" w:rsidR="001712FD" w:rsidRPr="00827129" w:rsidRDefault="0047067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10632735" w:edGrp="everyone"/>
            <w:r w:rsidRPr="00475683">
              <w:rPr>
                <w:rFonts w:ascii="Arial" w:hAnsi="Arial" w:cs="Arial"/>
                <w:sz w:val="22"/>
              </w:rPr>
              <w:t>e.g. cost schedules, estimated timeframes</w:t>
            </w:r>
            <w:permEnd w:id="17106327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B45EAC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7EA3602F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966366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A70122E" w14:textId="682A7F22" w:rsidR="001712FD" w:rsidRPr="00827129" w:rsidRDefault="00470678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1723225392" w:edGrp="everyone"/>
            <w:r w:rsidRPr="00475683">
              <w:rPr>
                <w:rFonts w:ascii="Arial" w:hAnsi="Arial" w:cs="Arial"/>
                <w:sz w:val="22"/>
              </w:rPr>
              <w:t>Human resource details</w:t>
            </w:r>
            <w:permEnd w:id="1723225392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28762530" w14:textId="4EF95809" w:rsidR="001712FD" w:rsidRPr="00827129" w:rsidRDefault="00470678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566569" w:edGrp="everyone"/>
            <w:r w:rsidRPr="00475683">
              <w:rPr>
                <w:rFonts w:ascii="Arial" w:hAnsi="Arial" w:cs="Arial"/>
                <w:sz w:val="22"/>
              </w:rPr>
              <w:t>including known subcontractors</w:t>
            </w:r>
            <w:permEnd w:id="2035665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7D57EF" w14:textId="77777777" w:rsidR="001712FD" w:rsidRPr="00827129" w:rsidRDefault="001712FD" w:rsidP="00A84E29">
            <w:pPr>
              <w:ind w:left="993" w:hanging="993"/>
            </w:pPr>
          </w:p>
        </w:tc>
      </w:tr>
    </w:tbl>
    <w:p w14:paraId="5CADEEA6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17A92EA6" w14:textId="77777777" w:rsidR="001A36C6" w:rsidRPr="00827129" w:rsidRDefault="001A36C6" w:rsidP="001A36C6">
      <w:pPr>
        <w:pStyle w:val="11CSTCPLQuestionBullet"/>
        <w:ind w:left="709" w:hanging="709"/>
      </w:pPr>
      <w:bookmarkStart w:id="3" w:name="_Ref428791704"/>
      <w:r w:rsidRPr="00827129">
        <w:t>Identify five (5) risks that should be considered by a builder interested in submitting a tender.</w:t>
      </w:r>
      <w:bookmarkEnd w:id="3"/>
    </w:p>
    <w:p w14:paraId="506F4FB3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14:paraId="7A817920" w14:textId="77777777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51651C" w14:textId="77777777"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ABBC" w14:textId="77777777" w:rsidR="00470678" w:rsidRPr="00475683" w:rsidRDefault="00470678" w:rsidP="0047067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permStart w:id="820456558" w:edGrp="everyone"/>
            <w:r w:rsidRPr="00475683">
              <w:rPr>
                <w:rFonts w:ascii="Arial" w:hAnsi="Arial" w:cs="Arial"/>
                <w:sz w:val="22"/>
                <w:szCs w:val="22"/>
              </w:rPr>
              <w:t>Breaches of contract</w:t>
            </w:r>
          </w:p>
          <w:p w14:paraId="145B0BE3" w14:textId="77777777" w:rsidR="00470678" w:rsidRDefault="00470678" w:rsidP="0047067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Circumstances, such as: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75683">
              <w:rPr>
                <w:rFonts w:ascii="Arial" w:hAnsi="Arial" w:cs="Arial"/>
                <w:sz w:val="22"/>
                <w:szCs w:val="22"/>
              </w:rPr>
              <w:t>Delivery delays that impact upon project completion</w:t>
            </w:r>
          </w:p>
          <w:p w14:paraId="03E3CCFA" w14:textId="77777777" w:rsidR="00470678" w:rsidRPr="00475683" w:rsidRDefault="00470678" w:rsidP="00470678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 w14:paraId="553B32B4" w14:textId="77777777" w:rsidR="00470678" w:rsidRPr="00475683" w:rsidRDefault="00470678" w:rsidP="0047067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Exposure through clauses that work against the organisation</w:t>
            </w:r>
          </w:p>
          <w:p w14:paraId="5B14F519" w14:textId="77777777" w:rsidR="00470678" w:rsidRPr="00475683" w:rsidRDefault="00470678" w:rsidP="00470678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Failure to adequately anticipate labour or materials costs</w:t>
            </w:r>
          </w:p>
          <w:p w14:paraId="4E0BB02D" w14:textId="77777777" w:rsidR="00470678" w:rsidRDefault="00470678" w:rsidP="00470678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Inappropriate funding levels and funding shortfalls</w:t>
            </w:r>
          </w:p>
          <w:p w14:paraId="31727DFF" w14:textId="77777777" w:rsidR="00470678" w:rsidRPr="00475683" w:rsidRDefault="00470678" w:rsidP="00470678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Industrial disputes through misunderstandings or overt action</w:t>
            </w:r>
          </w:p>
          <w:p w14:paraId="10587CB3" w14:textId="77777777" w:rsidR="00470678" w:rsidRPr="00475683" w:rsidRDefault="00470678" w:rsidP="00470678">
            <w:pPr>
              <w:pStyle w:val="ListParagraph"/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Risk of default or non-performance of key players</w:t>
            </w:r>
          </w:p>
          <w:permEnd w:id="820456558"/>
          <w:p w14:paraId="22A0D045" w14:textId="77777777" w:rsidR="001A36C6" w:rsidRPr="00827129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44676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E62AC87" w14:textId="77777777"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4676287" w:displacedByCustomXml="prev"/>
      </w:tr>
    </w:tbl>
    <w:p w14:paraId="5410C8C5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22F3090E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60AF2F9B" w14:textId="77777777" w:rsidR="001A36C6" w:rsidRPr="00827129" w:rsidRDefault="001A36C6" w:rsidP="001A36C6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14:paraId="3BC23F20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14:paraId="0681BD40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FC8518" w14:textId="77777777"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38AB4B8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B43F03A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3855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863C4CC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55243" w:displacedByCustomXml="prev"/>
      </w:tr>
      <w:tr w:rsidR="001A36C6" w:rsidRPr="00827129" w14:paraId="132DAD8A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45EC62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278A44EB" w14:textId="77777777"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E82B2A0" w14:textId="3381F030" w:rsidR="001A36C6" w:rsidRPr="00827129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11749824" w:edGrp="everyone"/>
            <w:r>
              <w:rPr>
                <w:rFonts w:ascii="Arial" w:hAnsi="Arial" w:cs="Arial"/>
                <w:sz w:val="22"/>
                <w:szCs w:val="22"/>
              </w:rPr>
              <w:t>Fitness to work</w:t>
            </w:r>
            <w:permEnd w:id="16117498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0B9A5C" w14:textId="77777777"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14:paraId="36C3DD17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67532F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8EF19ED" w14:textId="77777777"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17C26980" w14:textId="348A8FEE" w:rsidR="001A36C6" w:rsidRPr="00827129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8613421" w:edGrp="everyone"/>
            <w:r>
              <w:rPr>
                <w:rFonts w:ascii="Arial" w:hAnsi="Arial" w:cs="Arial"/>
                <w:sz w:val="22"/>
                <w:szCs w:val="22"/>
              </w:rPr>
              <w:t>Compliance with document</w:t>
            </w:r>
            <w:permEnd w:id="386134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560328" w14:textId="77777777" w:rsidR="001A36C6" w:rsidRPr="00827129" w:rsidRDefault="001A36C6" w:rsidP="00B24DAA">
            <w:pPr>
              <w:ind w:left="993" w:hanging="993"/>
            </w:pPr>
          </w:p>
        </w:tc>
      </w:tr>
    </w:tbl>
    <w:p w14:paraId="130580BE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5528B424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1593AEFC" w14:textId="77777777" w:rsidR="00B24DAA" w:rsidRPr="00827129" w:rsidRDefault="00B24DAA" w:rsidP="00B24DAA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14:paraId="5DACAE38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14:paraId="0BC0BA11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A48EC8" w14:textId="77777777"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80672D5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A704FF7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447878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1B87080" w14:textId="77777777"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4787826" w:displacedByCustomXml="prev"/>
      </w:tr>
      <w:tr w:rsidR="00B24DAA" w:rsidRPr="00827129" w14:paraId="297B6458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AED04D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7C7A07AA" w14:textId="77777777"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E1082A6" w14:textId="77777777" w:rsidR="007710EA" w:rsidRPr="00A15FED" w:rsidRDefault="007710EA" w:rsidP="007710EA">
            <w:pPr>
              <w:pStyle w:val="ListParagraph"/>
              <w:numPr>
                <w:ilvl w:val="0"/>
                <w:numId w:val="34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02384966" w:edGrp="everyone"/>
            <w:r w:rsidRPr="00A15FED">
              <w:rPr>
                <w:rFonts w:ascii="Arial" w:hAnsi="Arial" w:cs="Arial"/>
                <w:sz w:val="22"/>
              </w:rPr>
              <w:t xml:space="preserve">Check your calculations – mistakes in a tender could result in bankruptcy </w:t>
            </w:r>
          </w:p>
          <w:p w14:paraId="5A711975" w14:textId="77777777" w:rsidR="007710EA" w:rsidRPr="00A15FED" w:rsidRDefault="007710EA" w:rsidP="007710EA">
            <w:pPr>
              <w:pStyle w:val="ListParagraph"/>
              <w:numPr>
                <w:ilvl w:val="0"/>
                <w:numId w:val="34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A15FED">
              <w:rPr>
                <w:rFonts w:ascii="Arial" w:hAnsi="Arial" w:cs="Arial"/>
                <w:sz w:val="22"/>
              </w:rPr>
              <w:t>Be sure to verify costs – relying on previous tenders may not account for increase in rates and prices</w:t>
            </w:r>
          </w:p>
          <w:permEnd w:id="1602384966"/>
          <w:p w14:paraId="708501F6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A9284A" w14:textId="77777777"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14:paraId="79AFE79C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C5460D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41D68DF" w14:textId="77777777"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2D1BC082" w14:textId="77777777" w:rsidR="007710EA" w:rsidRPr="00A15FED" w:rsidRDefault="007710EA" w:rsidP="007710EA">
            <w:pPr>
              <w:pStyle w:val="ListParagraph"/>
              <w:numPr>
                <w:ilvl w:val="0"/>
                <w:numId w:val="35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62868722" w:edGrp="everyone"/>
            <w:r w:rsidRPr="00A15FED">
              <w:rPr>
                <w:rFonts w:ascii="Arial" w:hAnsi="Arial" w:cs="Arial"/>
                <w:sz w:val="22"/>
              </w:rPr>
              <w:t xml:space="preserve">Ensure that the documentation meets the quality standards established by the organisation </w:t>
            </w:r>
          </w:p>
          <w:p w14:paraId="1CB509AE" w14:textId="77777777" w:rsidR="007710EA" w:rsidRPr="00A15FED" w:rsidRDefault="007710EA" w:rsidP="007710EA">
            <w:pPr>
              <w:pStyle w:val="ListParagraph"/>
              <w:numPr>
                <w:ilvl w:val="0"/>
                <w:numId w:val="35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A15FED">
              <w:rPr>
                <w:rFonts w:ascii="Arial" w:hAnsi="Arial" w:cs="Arial"/>
                <w:sz w:val="22"/>
              </w:rPr>
              <w:t>Check the tender documents against the contract</w:t>
            </w:r>
          </w:p>
          <w:permEnd w:id="962868722"/>
          <w:p w14:paraId="474CE823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72583C" w14:textId="77777777" w:rsidR="00B24DAA" w:rsidRPr="00827129" w:rsidRDefault="00B24DAA" w:rsidP="00B24DAA">
            <w:pPr>
              <w:ind w:left="993" w:hanging="993"/>
            </w:pPr>
          </w:p>
        </w:tc>
      </w:tr>
    </w:tbl>
    <w:p w14:paraId="6C554893" w14:textId="77777777"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14:paraId="1ECE27D1" w14:textId="77777777" w:rsidR="00711F88" w:rsidRPr="00827129" w:rsidRDefault="00711F88" w:rsidP="00711F88">
      <w:pPr>
        <w:pStyle w:val="11CSTCPLQuestionBullet"/>
        <w:ind w:left="709" w:hanging="709"/>
      </w:pPr>
      <w:bookmarkStart w:id="6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6"/>
    </w:p>
    <w:p w14:paraId="65DA2C81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14:paraId="2A693B1E" w14:textId="77777777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DEA37D0" w14:textId="77777777"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6C166F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6A55B24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4893593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0A66479" w14:textId="77777777"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9359323" w:displacedByCustomXml="prev"/>
      </w:tr>
      <w:tr w:rsidR="00D45A60" w:rsidRPr="00827129" w14:paraId="71DC82AF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0DBA7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20618493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B7A63A" w14:textId="276BC930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184932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70B29F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815666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AEB7292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8E68B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944595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952FE2D" w14:textId="5AA77469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4595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EE072B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960284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758E164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97251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1112314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773D06" w14:textId="77777777"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112314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6CDC47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24B8C7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64DF00E3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CB6E3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5270606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508A0C" w14:textId="6E9BC412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70606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CCEC8A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9B3F7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3B6F272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31EEF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1848916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A84B4C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848916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5D81D7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4B1023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23B8081E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7FD03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5480904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E6293EF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480904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D21123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E85956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E315BE4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1C328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600598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2CA3CE7" w14:textId="6BA5509D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005988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8F530C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71A0C4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669F07C0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14:paraId="7DF94D5A" w14:textId="77777777"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14:paraId="60197885" w14:textId="77777777" w:rsidR="00171292" w:rsidRPr="00827129" w:rsidRDefault="00171292" w:rsidP="00171292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14:paraId="4C3165D9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14:paraId="2B3B36EE" w14:textId="77777777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E1D2660" w14:textId="77777777"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5603F8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1E32BCC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3522211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313D767" w14:textId="77777777"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2221131" w:displacedByCustomXml="prev"/>
      </w:tr>
      <w:tr w:rsidR="00D45A60" w:rsidRPr="00827129" w14:paraId="5802097E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9B70EE4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9548192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C30923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5481921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42420E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ECF1B8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280C53E3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33051B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9470142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D57D0F2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70142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F7C296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F0B2E9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D0759CD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FAEAA0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6959629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08010C" w14:textId="0854E53F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59629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1D0C31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697DAE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E273C5D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0CBBE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46068475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92649E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6068475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2ABBFE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7ADAC4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6134F7A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43873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4627649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A805A1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627649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ECBC7E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0800CB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942726B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DCCC17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6467372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8E8737" w14:textId="2411AF2E" w:rsidR="00D45A60" w:rsidRPr="00827129" w:rsidRDefault="007710EA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67372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6225E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C164BD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231C92A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52C187C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5621815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B42DEF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21815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52D7FA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348DD3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7AFF5793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14:paraId="30CFA467" w14:textId="77777777"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14:paraId="28E2E2F4" w14:textId="77777777" w:rsidR="003B69C3" w:rsidRPr="00827129" w:rsidRDefault="003B69C3" w:rsidP="003B69C3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14:paraId="232974D2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14:paraId="08736F63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14:paraId="4F84ED4C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14:paraId="39906FA0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34F0B370" w14:textId="77777777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171FFE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4F6F" w14:textId="460C1D48" w:rsidR="003B69C3" w:rsidRPr="00827129" w:rsidRDefault="007710E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733062268" w:edGrp="everyone"/>
            <w:r>
              <w:rPr>
                <w:rFonts w:ascii="Arial" w:hAnsi="Arial" w:cs="Arial"/>
                <w:sz w:val="22"/>
                <w:szCs w:val="22"/>
              </w:rPr>
              <w:t xml:space="preserve">The labour constant is the anticipated time required for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work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 hours/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to excavate trench). The labour quantities are the amounts of work required (e.g 20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to be excavated). The labour rate is the monetary rate for work performed (e.g $x per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of trench excavated of $y per hour). So, the total cost is calculated by multiplying the labour constant by the labour quantity by the labour rate</w:t>
            </w:r>
            <w:permEnd w:id="1733062268"/>
          </w:p>
        </w:tc>
        <w:permStart w:id="3859617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27B080D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5961799" w:displacedByCustomXml="prev"/>
      </w:tr>
    </w:tbl>
    <w:p w14:paraId="1120ABED" w14:textId="77777777"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14:paraId="2D706D94" w14:textId="77777777" w:rsidR="003B69C3" w:rsidRPr="00827129" w:rsidRDefault="003B69C3" w:rsidP="003B69C3">
      <w:pPr>
        <w:pStyle w:val="11CSTCPLQuestionBullet"/>
        <w:ind w:left="709" w:hanging="709"/>
      </w:pPr>
      <w:bookmarkStart w:id="9" w:name="_Ref516420098"/>
      <w:r w:rsidRPr="00827129">
        <w:t>Explain the following types of direct material waste that must be considered when calculating material costs.</w:t>
      </w:r>
      <w:bookmarkEnd w:id="9"/>
    </w:p>
    <w:p w14:paraId="4D288F5F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1A645C06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1109BA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0AEF2B9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2A267FE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447387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6B7C4B5F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4738718" w:displacedByCustomXml="prev"/>
      </w:tr>
      <w:tr w:rsidR="003B69C3" w:rsidRPr="00827129" w14:paraId="03A65401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2B03DC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83FD2CE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73871867" w14:textId="05244218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6415272" w:edGrp="everyone"/>
            <w:r>
              <w:rPr>
                <w:rFonts w:ascii="Arial" w:hAnsi="Arial" w:cs="Arial"/>
                <w:sz w:val="22"/>
              </w:rPr>
              <w:t xml:space="preserve">Where waste occurs due to the design of the item – </w:t>
            </w:r>
            <w:proofErr w:type="spellStart"/>
            <w:r>
              <w:rPr>
                <w:rFonts w:ascii="Arial" w:hAnsi="Arial" w:cs="Arial"/>
                <w:sz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 </w:t>
            </w:r>
            <w:proofErr w:type="gramStart"/>
            <w:r>
              <w:rPr>
                <w:rFonts w:ascii="Arial" w:hAnsi="Arial" w:cs="Arial"/>
                <w:sz w:val="22"/>
              </w:rPr>
              <w:t>particular shape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or amount is required to be ordered, which must then be modified/reduced for the job at hand</w:t>
            </w:r>
            <w:permEnd w:id="6564152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0C01304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1118AC4D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F14BC9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9F511F2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9BE4609" w14:textId="1574127C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87976824" w:edGrp="everyone"/>
            <w:r>
              <w:rPr>
                <w:rFonts w:ascii="Arial" w:hAnsi="Arial" w:cs="Arial"/>
                <w:sz w:val="22"/>
              </w:rPr>
              <w:t>Material is wasted as it does not meet the quality requirement of the job</w:t>
            </w:r>
            <w:permEnd w:id="18879768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9187EF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20425016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96BC98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3CDFD06" w14:textId="77777777"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10706E94" w14:textId="1C4756E2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71118069" w:edGrp="everyone"/>
            <w:r>
              <w:rPr>
                <w:rFonts w:ascii="Arial" w:hAnsi="Arial" w:cs="Arial"/>
                <w:sz w:val="22"/>
              </w:rPr>
              <w:t>Material is wasted as it is damaged when handled (</w:t>
            </w:r>
            <w:proofErr w:type="spellStart"/>
            <w:r>
              <w:rPr>
                <w:rFonts w:ascii="Arial" w:hAnsi="Arial" w:cs="Arial"/>
                <w:sz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breakage waste</w:t>
            </w:r>
            <w:permEnd w:id="7711180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4EDB5D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2B07128B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495F1AF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609A3F9C" w14:textId="77777777" w:rsidR="003B69C3" w:rsidRPr="00827129" w:rsidRDefault="003B69C3" w:rsidP="003B69C3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14:paraId="1887214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42274C6C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13B5CC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321E42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BBFD14B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1263774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8CD2C40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6377485" w:displacedByCustomXml="prev"/>
      </w:tr>
      <w:tr w:rsidR="003B69C3" w:rsidRPr="00827129" w14:paraId="2CB74DFB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AB9569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8FD69A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E28BCB8" w14:textId="30AFEC75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09101152" w:edGrp="everyone"/>
            <w:r>
              <w:rPr>
                <w:rFonts w:ascii="Arial" w:hAnsi="Arial" w:cs="Arial"/>
                <w:sz w:val="22"/>
              </w:rPr>
              <w:t>Where materials have been used in a way other than originally intended, thus requiring more material to be ordered</w:t>
            </w:r>
            <w:permEnd w:id="4091011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DCB278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299FF484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376C5B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C448E30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D0FAAF1" w14:textId="2A45F370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87761648" w:edGrp="everyone"/>
            <w:r>
              <w:rPr>
                <w:rFonts w:ascii="Arial" w:hAnsi="Arial" w:cs="Arial"/>
                <w:sz w:val="22"/>
              </w:rPr>
              <w:t>Occurs when the construction techniques originally planned have changed, thus causing unforeseen wasted materials.</w:t>
            </w:r>
            <w:permEnd w:id="9877616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1DC1C8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3E31F6D5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74444A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F6CD102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C9AF299" w14:textId="1163EDA6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43188232" w:edGrp="everyone"/>
            <w:r>
              <w:rPr>
                <w:rFonts w:ascii="Arial" w:hAnsi="Arial" w:cs="Arial"/>
                <w:sz w:val="22"/>
              </w:rPr>
              <w:t>Where waste occurs due to mistakes in production or in the estimation/planning phase</w:t>
            </w:r>
            <w:permEnd w:id="21431882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59AC40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5C415122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D70C38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DFC74B8" w14:textId="77777777"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9168F69" w14:textId="09FBC87B" w:rsidR="003B69C3" w:rsidRPr="008C700C" w:rsidRDefault="007710E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92459827" w:edGrp="everyone"/>
            <w:r>
              <w:rPr>
                <w:rFonts w:ascii="Arial" w:hAnsi="Arial" w:cs="Arial"/>
                <w:sz w:val="22"/>
              </w:rPr>
              <w:t>Where materials have been stolen or vandalised</w:t>
            </w:r>
            <w:permEnd w:id="119245982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887D72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50D27392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34A8894C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40A7F99B" w14:textId="77777777" w:rsidR="003B69C3" w:rsidRPr="00827129" w:rsidRDefault="003B69C3" w:rsidP="003B69C3">
      <w:pPr>
        <w:pStyle w:val="11CSTCPLQuestionBullet"/>
        <w:ind w:left="709" w:hanging="709"/>
      </w:pPr>
      <w:bookmarkStart w:id="11" w:name="_Ref516420101"/>
      <w:r w:rsidRPr="00827129">
        <w:t>Identify three (3) costs that must be considered when calculating plant costs.</w:t>
      </w:r>
      <w:bookmarkEnd w:id="11"/>
    </w:p>
    <w:p w14:paraId="071F96B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18B9D683" w14:textId="77777777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9111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27EC" w14:textId="768D5CFC" w:rsidR="003B69C3" w:rsidRPr="003F178D" w:rsidRDefault="007710E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938833982" w:edGrp="everyone"/>
            <w:r>
              <w:rPr>
                <w:rFonts w:ascii="Arial" w:hAnsi="Arial" w:cs="Arial"/>
                <w:sz w:val="22"/>
                <w:szCs w:val="22"/>
              </w:rPr>
              <w:t>Mobilisation (costs to bring the item to site and set it up for use, as well as remove it from site); Plant purchase or hire costs; Running and maintenance costs, Labour or operator costs</w:t>
            </w:r>
            <w:permEnd w:id="938833982"/>
          </w:p>
        </w:tc>
        <w:permStart w:id="14182263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4374E0B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8226300" w:displacedByCustomXml="prev"/>
      </w:tr>
    </w:tbl>
    <w:p w14:paraId="2C672340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0BC028EB" w14:textId="77777777" w:rsidR="003B69C3" w:rsidRPr="00827129" w:rsidRDefault="003B69C3" w:rsidP="003B69C3">
      <w:pPr>
        <w:pStyle w:val="11CSTCPLQuestionBullet"/>
        <w:ind w:left="709" w:hanging="709"/>
      </w:pPr>
      <w:bookmarkStart w:id="12" w:name="_Ref516420103"/>
      <w:r w:rsidRPr="00827129">
        <w:t>List the two ways in which subcontractors may provide a price for their work.</w:t>
      </w:r>
      <w:bookmarkEnd w:id="12"/>
    </w:p>
    <w:p w14:paraId="65EE6A9A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0EB8D66C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7C8EBC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C6E47" w14:textId="0433920D" w:rsidR="003B69C3" w:rsidRPr="00827129" w:rsidRDefault="007710E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145339517" w:edGrp="everyone"/>
            <w:r>
              <w:rPr>
                <w:rFonts w:ascii="Arial" w:hAnsi="Arial" w:cs="Arial"/>
                <w:sz w:val="22"/>
                <w:szCs w:val="22"/>
              </w:rPr>
              <w:t>Per unit price, all-inclusive price</w:t>
            </w:r>
            <w:permEnd w:id="1145339517"/>
          </w:p>
        </w:tc>
        <w:permStart w:id="15661226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79F8B8A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6122665" w:displacedByCustomXml="prev"/>
      </w:tr>
    </w:tbl>
    <w:p w14:paraId="6406A3EE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6DCBD23A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3F4CE312" w14:textId="77777777" w:rsidR="003B69C3" w:rsidRPr="00827129" w:rsidRDefault="003B69C3" w:rsidP="003B69C3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14:paraId="03B007E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36B59208" w14:textId="77777777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2AEA27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5A279" w14:textId="2D3035D9" w:rsidR="003B69C3" w:rsidRPr="00827129" w:rsidRDefault="007710E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598759016" w:edGrp="everyone"/>
            <w:r>
              <w:rPr>
                <w:rFonts w:ascii="Arial" w:hAnsi="Arial" w:cs="Arial"/>
                <w:sz w:val="22"/>
                <w:szCs w:val="22"/>
              </w:rPr>
              <w:t>Earthworks; Site works; concrete work; brickwork; carpentry and joinery; Plastering and tiling; structural steelwork; metalwork; specialised areas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plumbing and drainage, glazing, painting, electrical, air-conditioning)</w:t>
            </w:r>
            <w:permEnd w:id="1598759016"/>
          </w:p>
        </w:tc>
        <w:permStart w:id="14712994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616E0AA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1299473" w:displacedByCustomXml="prev"/>
      </w:tr>
    </w:tbl>
    <w:p w14:paraId="6EB00030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710435FC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4997EAD3" w14:textId="77777777" w:rsidR="007C2A88" w:rsidRPr="00827129" w:rsidRDefault="007C2A88" w:rsidP="007C2A88">
      <w:pPr>
        <w:pStyle w:val="11CSTCPLQuestionBullet"/>
        <w:ind w:left="709" w:hanging="709"/>
      </w:pPr>
      <w:bookmarkStart w:id="14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4"/>
    </w:p>
    <w:p w14:paraId="6418783E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14:paraId="5151ADB2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C9C954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421185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D3D5715" w14:textId="77777777"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4211858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42A9FA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7FC4A5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656269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5A7CC34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5626927" w:displacedByCustomXml="prev"/>
      </w:tr>
      <w:tr w:rsidR="002D4BDD" w:rsidRPr="00827129" w14:paraId="0FF72347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817874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118246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F6DE79" w14:textId="70C11E33" w:rsidR="002D4BDD" w:rsidRPr="00827129" w:rsidRDefault="007710EA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182463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C183C0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E834A4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43853E4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17111F48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06E9C163" w14:textId="77777777"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14:paraId="50AC973B" w14:textId="77777777" w:rsidR="00EB50D9" w:rsidRPr="00827129" w:rsidRDefault="00EB50D9" w:rsidP="00EB50D9">
      <w:pPr>
        <w:pStyle w:val="11CSTCPLQuestionBullet"/>
        <w:ind w:left="709" w:hanging="709"/>
      </w:pPr>
      <w:bookmarkStart w:id="15" w:name="_Ref516421466"/>
      <w:r w:rsidRPr="00827129">
        <w:t>Name one (1) type of project costing software.</w:t>
      </w:r>
      <w:bookmarkEnd w:id="15"/>
    </w:p>
    <w:p w14:paraId="083288FB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14:paraId="4023F99C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BDB0CB" w14:textId="77777777"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AA6" w14:textId="617A34F8" w:rsidR="00EB50D9" w:rsidRPr="00827129" w:rsidRDefault="007710E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918949823" w:edGrp="everyone"/>
            <w:r>
              <w:rPr>
                <w:rFonts w:ascii="Arial" w:hAnsi="Arial" w:cs="Arial"/>
                <w:sz w:val="22"/>
                <w:szCs w:val="22"/>
              </w:rPr>
              <w:t>PCR</w:t>
            </w:r>
            <w:permEnd w:id="918949823"/>
          </w:p>
        </w:tc>
        <w:permStart w:id="7994882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154E00B" w14:textId="77777777"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9488208" w:displacedByCustomXml="prev"/>
      </w:tr>
    </w:tbl>
    <w:p w14:paraId="3F2BB9ED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0B88944A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11AD9089" w14:textId="77777777" w:rsidR="003B69C3" w:rsidRPr="00827129" w:rsidRDefault="003B69C3" w:rsidP="003B69C3">
      <w:pPr>
        <w:pStyle w:val="11CSTCPLQuestionBullet"/>
        <w:ind w:left="709" w:hanging="709"/>
      </w:pPr>
      <w:bookmarkStart w:id="16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6"/>
    </w:p>
    <w:p w14:paraId="4A8E8D58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46E1D5BA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9D13DF0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637883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B41F947" w14:textId="61363267" w:rsidR="002D4BDD" w:rsidRPr="00827129" w:rsidRDefault="007710EA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6378836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04F182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1E478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164622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09673B6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6462253" w:displacedByCustomXml="prev"/>
      </w:tr>
      <w:tr w:rsidR="002D4BDD" w:rsidRPr="00827129" w14:paraId="1AD03EED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D10B6C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866031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EB019AE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660312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6142F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D11F19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8A2DB9E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420ACDC2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33846624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794F44AC" w14:textId="77777777" w:rsidR="00495E11" w:rsidRPr="00827129" w:rsidRDefault="00495E11" w:rsidP="00495E11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14:paraId="710A7344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24928B83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8F4F06A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539091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7B7DDF6" w14:textId="396D5C4D" w:rsidR="002D4BDD" w:rsidRPr="00827129" w:rsidRDefault="007710EA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390917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AFCD5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5268BF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453762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D893A68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5376238" w:displacedByCustomXml="prev"/>
      </w:tr>
      <w:tr w:rsidR="002D4BDD" w:rsidRPr="00827129" w14:paraId="49C3D508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FEF15D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2960613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37E4F48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9606139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B45678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662737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DFB38EE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78D07430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70063EEF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3AA94D70" w14:textId="77777777" w:rsidR="00E91BC8" w:rsidRPr="00827129" w:rsidRDefault="00E91BC8" w:rsidP="00E91BC8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14:paraId="0C0C89D9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016DC3FB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810FA3C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435094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E5CB6AD" w14:textId="4BCF95CB" w:rsidR="002D4BDD" w:rsidRPr="00827129" w:rsidRDefault="007710EA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350940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D8CD62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4C0DD4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91836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5BB6712" w14:textId="77777777"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1836541" w:displacedByCustomXml="prev"/>
      </w:tr>
      <w:tr w:rsidR="002D4BDD" w:rsidRPr="00827129" w14:paraId="278DA644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042EA0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2531272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A7DA40B" w14:textId="77777777"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531272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0AF902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CFFB8B6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95E0909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00304C42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7EA3360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4EC1DAF1" w14:textId="77777777" w:rsidR="00EE1B67" w:rsidRPr="00827129" w:rsidRDefault="00EE1B67" w:rsidP="00EE1B67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14:paraId="7DF93B72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14:paraId="28F6033D" w14:textId="77777777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6A73D5" w14:textId="77777777"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7EA901D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CA78B4A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759978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2977F29" w14:textId="77777777"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9978307" w:displacedByCustomXml="prev"/>
      </w:tr>
      <w:tr w:rsidR="00EE1B67" w:rsidRPr="00827129" w14:paraId="1AEAAD59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E70F9C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B4E7BFC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CF741BF" w14:textId="074B9815" w:rsidR="00EE1B67" w:rsidRPr="008C700C" w:rsidRDefault="000E3DFA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28199291" w:edGrp="everyone"/>
            <w:r>
              <w:rPr>
                <w:rFonts w:ascii="Arial" w:hAnsi="Arial" w:cs="Arial"/>
                <w:sz w:val="22"/>
              </w:rPr>
              <w:t>National Construction Code, Building Code of Australia</w:t>
            </w:r>
            <w:permEnd w:id="2281992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A22177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7400EB13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08DE03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739F926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617FB67" w14:textId="551D8E17" w:rsidR="00EE1B67" w:rsidRPr="008C700C" w:rsidRDefault="000E3DFA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23902351" w:edGrp="everyone"/>
            <w:r>
              <w:rPr>
                <w:rFonts w:ascii="Arial" w:hAnsi="Arial" w:cs="Arial"/>
                <w:sz w:val="22"/>
              </w:rPr>
              <w:t>Termite management standards (AS3660.1 – Termite Management Part 1: New Building Work)</w:t>
            </w:r>
            <w:permEnd w:id="2239023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1454AB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51EA7DCE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4738A1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15454B9" w14:textId="77777777"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B432E0C" w14:textId="491B7FBD" w:rsidR="00EE1B67" w:rsidRPr="008C700C" w:rsidRDefault="000E3DFA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2016805" w:edGrp="everyone"/>
            <w:r>
              <w:rPr>
                <w:rFonts w:ascii="Arial" w:hAnsi="Arial" w:cs="Arial"/>
                <w:sz w:val="22"/>
              </w:rPr>
              <w:t>Building Regulation 2006 (QLD</w:t>
            </w:r>
            <w:permEnd w:id="20320168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4A7154" w14:textId="77777777" w:rsidR="00EE1B67" w:rsidRPr="00827129" w:rsidRDefault="00EE1B67" w:rsidP="00EE1B67">
            <w:pPr>
              <w:ind w:left="993" w:hanging="993"/>
            </w:pPr>
          </w:p>
        </w:tc>
      </w:tr>
    </w:tbl>
    <w:p w14:paraId="2BE91CF5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2908A3AB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4B7BA798" w14:textId="77777777" w:rsidR="00E91BC8" w:rsidRPr="00827129" w:rsidRDefault="00E91BC8" w:rsidP="00E91BC8">
      <w:pPr>
        <w:pStyle w:val="11CSTCPLQuestionBullet"/>
        <w:ind w:left="709" w:hanging="709"/>
      </w:pPr>
      <w:bookmarkStart w:id="20" w:name="_Ref516420166"/>
      <w:r w:rsidRPr="00827129">
        <w:lastRenderedPageBreak/>
        <w:t>Identify four (4) types of supporting documentation that you may include with a tender submission.</w:t>
      </w:r>
      <w:bookmarkEnd w:id="20"/>
    </w:p>
    <w:p w14:paraId="61D94F34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14:paraId="7818C570" w14:textId="77777777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C067B0" w14:textId="77777777"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51EA" w14:textId="77777777" w:rsidR="000E3DFA" w:rsidRPr="00A15FED" w:rsidRDefault="000E3DFA" w:rsidP="000E3DF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1456821866" w:edGrp="everyone"/>
            <w:r w:rsidRPr="00A15FED">
              <w:rPr>
                <w:rFonts w:ascii="Arial" w:hAnsi="Arial" w:cs="Arial"/>
                <w:sz w:val="22"/>
                <w:szCs w:val="22"/>
              </w:rPr>
              <w:t>Artist’s impressions</w:t>
            </w:r>
          </w:p>
          <w:p w14:paraId="75097272" w14:textId="77777777" w:rsidR="000E3DFA" w:rsidRPr="00A15FED" w:rsidRDefault="000E3DFA" w:rsidP="000E3DF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Documentation processes required by building information modelling (BIM)</w:t>
            </w:r>
          </w:p>
          <w:p w14:paraId="067863BF" w14:textId="77777777" w:rsidR="000E3DFA" w:rsidRPr="00A15FED" w:rsidRDefault="000E3DFA" w:rsidP="000E3DF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14:paraId="53975241" w14:textId="77777777" w:rsidR="000E3DFA" w:rsidRPr="00A15FED" w:rsidRDefault="000E3DFA" w:rsidP="000E3DF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ermEnd w:id="1456821866"/>
          <w:p w14:paraId="3856B70F" w14:textId="77777777" w:rsidR="00E91BC8" w:rsidRPr="00827129" w:rsidRDefault="00E91BC8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720040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1B99868" w14:textId="77777777"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2004016" w:displacedByCustomXml="prev"/>
      </w:tr>
    </w:tbl>
    <w:p w14:paraId="695B5D09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710D0C24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1C97B42C" w14:textId="77777777" w:rsidR="00B24DAA" w:rsidRPr="00827129" w:rsidRDefault="00B24DAA" w:rsidP="00B24DAA">
      <w:pPr>
        <w:pStyle w:val="11CSTCPLQuestionBullet"/>
        <w:ind w:left="709" w:hanging="709"/>
      </w:pPr>
      <w:bookmarkStart w:id="21" w:name="_Ref516420272"/>
      <w:r w:rsidRPr="00827129">
        <w:t>Explain the importance of checking the accuracy of a tender.</w:t>
      </w:r>
      <w:bookmarkEnd w:id="21"/>
    </w:p>
    <w:p w14:paraId="02E7AF77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74452451" w14:textId="77777777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43138B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6E86" w14:textId="66776CCE" w:rsidR="00B24DAA" w:rsidRPr="00827129" w:rsidRDefault="000E3DF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45583301" w:edGrp="everyone"/>
            <w:r>
              <w:rPr>
                <w:rFonts w:ascii="Arial" w:hAnsi="Arial" w:cs="Arial"/>
                <w:sz w:val="22"/>
                <w:szCs w:val="22"/>
              </w:rPr>
              <w:t>Once a tender is accepted, a contractual arrangement comes into existence. If the information in the tender is incorrect, this may have significant financial implications for the successful tenderer</w:t>
            </w:r>
            <w:permEnd w:id="145583301"/>
          </w:p>
        </w:tc>
        <w:permStart w:id="480644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09EFE7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0644307" w:displacedByCustomXml="prev"/>
      </w:tr>
    </w:tbl>
    <w:p w14:paraId="1B8F287F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5E11475B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57EB693D" w14:textId="77777777" w:rsidR="00B24DAA" w:rsidRPr="00827129" w:rsidRDefault="00B24DAA" w:rsidP="00B24DAA">
      <w:pPr>
        <w:pStyle w:val="11CSTCPLQuestionBullet"/>
        <w:ind w:left="709" w:hanging="709"/>
      </w:pPr>
      <w:bookmarkStart w:id="22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2"/>
    </w:p>
    <w:p w14:paraId="7D313AAC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059D8E16" w14:textId="77777777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A4DFCE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BD7A" w14:textId="4FE266AA" w:rsidR="00B24DAA" w:rsidRPr="00827129" w:rsidRDefault="000E3DF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473396665" w:edGrp="everyone"/>
            <w:r>
              <w:rPr>
                <w:rFonts w:ascii="Arial" w:hAnsi="Arial" w:cs="Arial"/>
                <w:sz w:val="22"/>
                <w:szCs w:val="22"/>
              </w:rPr>
              <w:t xml:space="preserve">Project 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>irector</w:t>
            </w:r>
            <w:permEnd w:id="473396665"/>
          </w:p>
        </w:tc>
        <w:permStart w:id="3902874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6B3AA6B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0287465" w:displacedByCustomXml="prev"/>
      </w:tr>
    </w:tbl>
    <w:p w14:paraId="086092D9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7BEE52CA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14:paraId="00EB05EC" w14:textId="77777777" w:rsidR="00EB50D9" w:rsidRPr="00827129" w:rsidRDefault="00EB50D9" w:rsidP="00EB50D9">
      <w:pPr>
        <w:pStyle w:val="11CSTCPLQuestionBullet"/>
        <w:ind w:left="709" w:hanging="709"/>
      </w:pPr>
      <w:bookmarkStart w:id="23" w:name="_Ref516421208"/>
      <w:r w:rsidRPr="00827129">
        <w:t>True or False (Tick your response): There is a general rule for how long tenders are called for, so specific due dates are not listed.</w:t>
      </w:r>
      <w:bookmarkEnd w:id="23"/>
    </w:p>
    <w:p w14:paraId="534EEFFF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14:paraId="616BD378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59EB7F" w14:textId="77777777"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585427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2AC2E9F" w14:textId="77777777" w:rsidR="00EB50D9" w:rsidRPr="00827129" w:rsidRDefault="00A9287C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58542713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85482D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2ECBF2" w14:textId="77777777"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16360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4530ECE" w14:textId="77777777"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6360153" w:displacedByCustomXml="prev"/>
      </w:tr>
      <w:tr w:rsidR="00EB50D9" w:rsidRPr="00827129" w14:paraId="6791BF2D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9C8C3F" w14:textId="77777777" w:rsidR="00EB50D9" w:rsidRPr="00827129" w:rsidRDefault="00EB50D9" w:rsidP="00A84E29">
            <w:pPr>
              <w:ind w:left="993" w:hanging="993"/>
              <w:jc w:val="center"/>
            </w:pPr>
          </w:p>
        </w:tc>
        <w:permStart w:id="20041747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0BD04B6" w14:textId="1D2538D4" w:rsidR="00EB50D9" w:rsidRPr="00827129" w:rsidRDefault="000E3DFA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4174725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6A79F5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5D5880E" w14:textId="77777777"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3BD14D5D" w14:textId="77777777" w:rsidR="00EB50D9" w:rsidRPr="00827129" w:rsidRDefault="00EB50D9" w:rsidP="00A84E29">
            <w:pPr>
              <w:ind w:left="993" w:hanging="993"/>
            </w:pPr>
          </w:p>
        </w:tc>
      </w:tr>
    </w:tbl>
    <w:p w14:paraId="5D600BBF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48AF7587" w14:textId="77777777"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0E3C9F67" w14:textId="77777777" w:rsidR="00A84E29" w:rsidRPr="00827129" w:rsidRDefault="00A84E29" w:rsidP="00A84E29">
      <w:pPr>
        <w:pStyle w:val="11CSTCPLQuestionBullet"/>
        <w:ind w:left="709" w:hanging="709"/>
      </w:pPr>
      <w:bookmarkStart w:id="24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4"/>
    </w:p>
    <w:p w14:paraId="46BBE059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14:paraId="35DBE05A" w14:textId="77777777" w:rsidTr="00A84E29">
        <w:tc>
          <w:tcPr>
            <w:tcW w:w="3005" w:type="dxa"/>
            <w:shd w:val="clear" w:color="auto" w:fill="D9D9D9" w:themeFill="background1" w:themeFillShade="D9"/>
          </w:tcPr>
          <w:p w14:paraId="309A9D6F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369682C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47237211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14:paraId="10F22468" w14:textId="77777777" w:rsidTr="00A84E29">
        <w:tc>
          <w:tcPr>
            <w:tcW w:w="3005" w:type="dxa"/>
          </w:tcPr>
          <w:p w14:paraId="4F3A9EE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16F0002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1043B7E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14:paraId="514BA6DE" w14:textId="77777777" w:rsidTr="00A84E29">
        <w:tc>
          <w:tcPr>
            <w:tcW w:w="3005" w:type="dxa"/>
          </w:tcPr>
          <w:p w14:paraId="346B725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190D3A4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2B82BAF9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14:paraId="5FBB0136" w14:textId="77777777" w:rsidTr="00A84E29">
        <w:tc>
          <w:tcPr>
            <w:tcW w:w="3005" w:type="dxa"/>
          </w:tcPr>
          <w:p w14:paraId="5E4D664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5A5933D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2B25AF1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682F960A" w14:textId="77777777" w:rsidTr="00A84E29">
        <w:tc>
          <w:tcPr>
            <w:tcW w:w="3005" w:type="dxa"/>
          </w:tcPr>
          <w:p w14:paraId="242A582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07837F7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5ABEE3A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2A04DB3C" w14:textId="77777777" w:rsidTr="00A84E29">
        <w:tc>
          <w:tcPr>
            <w:tcW w:w="3005" w:type="dxa"/>
          </w:tcPr>
          <w:p w14:paraId="049BF5D2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6E323A4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17F19599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14:paraId="3CC571ED" w14:textId="77777777" w:rsidTr="00A84E29">
        <w:tc>
          <w:tcPr>
            <w:tcW w:w="3005" w:type="dxa"/>
          </w:tcPr>
          <w:p w14:paraId="175B5FA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2771F8EA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5A67020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20ECF3E0" w14:textId="77777777" w:rsidTr="00A84E29">
        <w:tc>
          <w:tcPr>
            <w:tcW w:w="3005" w:type="dxa"/>
          </w:tcPr>
          <w:p w14:paraId="7DB07174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74FD5F9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3749AFE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53C3E1D4" w14:textId="77777777" w:rsidTr="00A84E29">
        <w:tc>
          <w:tcPr>
            <w:tcW w:w="3005" w:type="dxa"/>
          </w:tcPr>
          <w:p w14:paraId="3D54A78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73AAAC2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759AEEB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1CBB60A7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14:paraId="1055411C" w14:textId="77777777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77A9F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86EF8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permStart w:id="672470715" w:edGrp="everyone"/>
            <w:r>
              <w:rPr>
                <w:rFonts w:ascii="Arial" w:hAnsi="Arial" w:cs="Arial"/>
                <w:sz w:val="22"/>
                <w:szCs w:val="22"/>
              </w:rPr>
              <w:t>Frame 1: 18 x 3 x $0/60 = $32.40</w:t>
            </w:r>
          </w:p>
          <w:p w14:paraId="6145D61E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2: 18 x 3 x $0.55 = $29.70</w:t>
            </w:r>
          </w:p>
          <w:p w14:paraId="4F341551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Brace: 2 x 30 x 3 x $0.20 = $36</w:t>
            </w:r>
          </w:p>
          <w:p w14:paraId="1C229BCB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plate: 26 x 3 x $.010 = $10.80</w:t>
            </w:r>
          </w:p>
          <w:p w14:paraId="76BF8CA4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‘U’ plate: 36 x 3 x $0.30 = $32.40</w:t>
            </w:r>
          </w:p>
          <w:p w14:paraId="2D835DE0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Pin: 36 x 3 x $0.10 = $10.80</w:t>
            </w:r>
          </w:p>
          <w:p w14:paraId="23B51C3D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Bearer: 36.9mm x 3 x $0.20 = $23.76</w:t>
            </w:r>
          </w:p>
          <w:p w14:paraId="76091D09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Joints: $165 x 3 x $0.15 = $74.25</w:t>
            </w:r>
          </w:p>
          <w:p w14:paraId="56ABCA0B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= $250.11 (plus $37.52 for loss and damage)</w:t>
            </w:r>
          </w:p>
          <w:p w14:paraId="18BFD3D4" w14:textId="1772F7DE" w:rsidR="00A84E29" w:rsidRPr="00827129" w:rsidRDefault="000E3DFA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total = $287.63</w:t>
            </w:r>
            <w:permEnd w:id="672470715"/>
          </w:p>
        </w:tc>
        <w:permStart w:id="2375167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2E2BDC" w14:textId="77777777"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7516700" w:displacedByCustomXml="prev"/>
      </w:tr>
    </w:tbl>
    <w:p w14:paraId="31AF8CC4" w14:textId="77777777" w:rsidR="00EE1B67" w:rsidRPr="006912AA" w:rsidRDefault="00EE1B67" w:rsidP="00CB57F0">
      <w:pPr>
        <w:rPr>
          <w:rFonts w:ascii="Arial" w:hAnsi="Arial" w:cs="Arial"/>
          <w:sz w:val="20"/>
        </w:rPr>
      </w:pPr>
    </w:p>
    <w:p w14:paraId="36B7FA85" w14:textId="77777777" w:rsidR="00CB57F0" w:rsidRPr="00827129" w:rsidRDefault="00CB57F0" w:rsidP="00CB57F0">
      <w:pPr>
        <w:pStyle w:val="11CSTCPLQuestionBullet"/>
        <w:ind w:left="709" w:hanging="709"/>
      </w:pPr>
      <w:bookmarkStart w:id="25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5"/>
    </w:p>
    <w:p w14:paraId="4B128673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304CFF4F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BCC438" w14:textId="77777777" w:rsidR="00CB57F0" w:rsidRPr="00827129" w:rsidRDefault="00CB57F0" w:rsidP="007710E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550A" w14:textId="37716975" w:rsidR="00CB57F0" w:rsidRPr="00827129" w:rsidRDefault="000E3DFA" w:rsidP="007710EA">
            <w:pPr>
              <w:rPr>
                <w:rFonts w:ascii="Arial" w:hAnsi="Arial" w:cs="Arial"/>
                <w:sz w:val="22"/>
                <w:szCs w:val="22"/>
              </w:rPr>
            </w:pPr>
            <w:permStart w:id="205022271" w:edGrp="everyone"/>
            <w:r>
              <w:rPr>
                <w:rFonts w:ascii="Arial" w:hAnsi="Arial" w:cs="Arial"/>
                <w:sz w:val="22"/>
                <w:szCs w:val="22"/>
              </w:rPr>
              <w:t>70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 xml:space="preserve"> x 1.10 x</m:t>
              </m:r>
            </m:oMath>
            <w:r>
              <w:rPr>
                <w:rFonts w:ascii="Arial" w:hAnsi="Arial" w:cs="Arial"/>
                <w:sz w:val="22"/>
                <w:szCs w:val="22"/>
              </w:rPr>
              <w:t xml:space="preserve"> $15/hour = $1155</w:t>
            </w:r>
            <w:permEnd w:id="205022271"/>
          </w:p>
        </w:tc>
        <w:permStart w:id="16110866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8B190D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1086630" w:displacedByCustomXml="prev"/>
      </w:tr>
    </w:tbl>
    <w:p w14:paraId="14EB4FA5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225B2D88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1EEE83EA" w14:textId="77777777" w:rsidR="00CB57F0" w:rsidRPr="00827129" w:rsidRDefault="00CB57F0" w:rsidP="00CB57F0">
      <w:pPr>
        <w:pStyle w:val="11CSTCPLQuestionBullet"/>
        <w:ind w:left="709" w:hanging="709"/>
      </w:pPr>
      <w:bookmarkStart w:id="26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6"/>
    </w:p>
    <w:p w14:paraId="3F4762C1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4FD67DB9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A4492D" w14:textId="77777777" w:rsidR="00CB57F0" w:rsidRPr="00827129" w:rsidRDefault="00CB57F0" w:rsidP="007710E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FC103" w14:textId="77777777" w:rsidR="000E3DFA" w:rsidRDefault="000E3DFA" w:rsidP="000E3DFA">
            <w:pPr>
              <w:rPr>
                <w:rFonts w:ascii="Arial" w:hAnsi="Arial" w:cs="Arial"/>
                <w:sz w:val="22"/>
                <w:szCs w:val="22"/>
              </w:rPr>
            </w:pPr>
            <w:permStart w:id="910819989" w:edGrp="everyone"/>
            <w:r>
              <w:rPr>
                <w:rFonts w:ascii="Arial" w:hAnsi="Arial" w:cs="Arial"/>
                <w:sz w:val="22"/>
                <w:szCs w:val="22"/>
              </w:rPr>
              <w:t>Subtotal = $287.63 + $1155 = $1442.63</w:t>
            </w:r>
          </w:p>
          <w:p w14:paraId="29980CA1" w14:textId="5ACC850D" w:rsidR="00CB57F0" w:rsidRPr="00827129" w:rsidRDefault="000E3DFA" w:rsidP="007710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Overheads and profit = 10% = $1586.89</w:t>
            </w:r>
            <w:bookmarkStart w:id="27" w:name="_GoBack"/>
            <w:bookmarkEnd w:id="27"/>
            <w:permEnd w:id="910819989"/>
          </w:p>
        </w:tc>
        <w:permStart w:id="362087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92948B1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2087233" w:displacedByCustomXml="prev"/>
      </w:tr>
    </w:tbl>
    <w:p w14:paraId="72A210B9" w14:textId="77777777"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10991" w14:textId="77777777" w:rsidR="00781856" w:rsidRDefault="00781856" w:rsidP="00A67754">
      <w:r>
        <w:separator/>
      </w:r>
    </w:p>
  </w:endnote>
  <w:endnote w:type="continuationSeparator" w:id="0">
    <w:p w14:paraId="016A37BD" w14:textId="77777777" w:rsidR="00781856" w:rsidRDefault="0078185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0A147" w14:textId="77777777" w:rsidR="007710EA" w:rsidRPr="00830749" w:rsidRDefault="007710EA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447EFC4" w14:textId="06ABC974" w:rsidR="007710EA" w:rsidRPr="00830749" w:rsidRDefault="007710EA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0E3DF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DF5EC" w14:textId="77777777" w:rsidR="007710EA" w:rsidRPr="00830749" w:rsidRDefault="007710EA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4B0435D" w14:textId="3780D35D" w:rsidR="007710EA" w:rsidRPr="00830749" w:rsidRDefault="007710EA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0E3DFA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515AE5" w14:textId="77777777" w:rsidR="00781856" w:rsidRDefault="00781856" w:rsidP="00A67754">
      <w:r>
        <w:separator/>
      </w:r>
    </w:p>
  </w:footnote>
  <w:footnote w:type="continuationSeparator" w:id="0">
    <w:p w14:paraId="2E5F9100" w14:textId="77777777" w:rsidR="00781856" w:rsidRDefault="0078185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45A07" w14:textId="77777777" w:rsidR="007710EA" w:rsidRDefault="007710EA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3B1E6CB3" w14:textId="77777777" w:rsidR="007710EA" w:rsidRPr="00830749" w:rsidRDefault="007710EA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D6590" w14:textId="77777777" w:rsidR="007710EA" w:rsidRDefault="007710EA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12CE1F4E" w14:textId="77777777" w:rsidR="007710EA" w:rsidRPr="00830749" w:rsidRDefault="007710EA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F3EB6"/>
    <w:multiLevelType w:val="hybridMultilevel"/>
    <w:tmpl w:val="35C083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F10C4"/>
    <w:multiLevelType w:val="hybridMultilevel"/>
    <w:tmpl w:val="94724A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525AE4"/>
    <w:multiLevelType w:val="hybridMultilevel"/>
    <w:tmpl w:val="5CB28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D1B25"/>
    <w:multiLevelType w:val="hybridMultilevel"/>
    <w:tmpl w:val="2D4050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6B31AF"/>
    <w:multiLevelType w:val="hybridMultilevel"/>
    <w:tmpl w:val="6EA8A7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27"/>
  </w:num>
  <w:num w:numId="5">
    <w:abstractNumId w:val="4"/>
  </w:num>
  <w:num w:numId="6">
    <w:abstractNumId w:val="16"/>
  </w:num>
  <w:num w:numId="7">
    <w:abstractNumId w:val="23"/>
  </w:num>
  <w:num w:numId="8">
    <w:abstractNumId w:val="12"/>
  </w:num>
  <w:num w:numId="9">
    <w:abstractNumId w:val="15"/>
  </w:num>
  <w:num w:numId="10">
    <w:abstractNumId w:val="11"/>
  </w:num>
  <w:num w:numId="11">
    <w:abstractNumId w:val="10"/>
  </w:num>
  <w:num w:numId="12">
    <w:abstractNumId w:val="35"/>
  </w:num>
  <w:num w:numId="13">
    <w:abstractNumId w:val="0"/>
  </w:num>
  <w:num w:numId="14">
    <w:abstractNumId w:val="6"/>
  </w:num>
  <w:num w:numId="15">
    <w:abstractNumId w:val="24"/>
  </w:num>
  <w:num w:numId="16">
    <w:abstractNumId w:val="34"/>
  </w:num>
  <w:num w:numId="17">
    <w:abstractNumId w:val="25"/>
  </w:num>
  <w:num w:numId="18">
    <w:abstractNumId w:val="19"/>
  </w:num>
  <w:num w:numId="19">
    <w:abstractNumId w:val="9"/>
  </w:num>
  <w:num w:numId="20">
    <w:abstractNumId w:val="3"/>
  </w:num>
  <w:num w:numId="21">
    <w:abstractNumId w:val="8"/>
  </w:num>
  <w:num w:numId="22">
    <w:abstractNumId w:val="22"/>
  </w:num>
  <w:num w:numId="23">
    <w:abstractNumId w:val="32"/>
  </w:num>
  <w:num w:numId="24">
    <w:abstractNumId w:val="18"/>
  </w:num>
  <w:num w:numId="25">
    <w:abstractNumId w:val="31"/>
  </w:num>
  <w:num w:numId="26">
    <w:abstractNumId w:val="20"/>
  </w:num>
  <w:num w:numId="27">
    <w:abstractNumId w:val="28"/>
  </w:num>
  <w:num w:numId="28">
    <w:abstractNumId w:val="30"/>
  </w:num>
  <w:num w:numId="29">
    <w:abstractNumId w:val="26"/>
  </w:num>
  <w:num w:numId="30">
    <w:abstractNumId w:val="5"/>
  </w:num>
  <w:num w:numId="31">
    <w:abstractNumId w:val="21"/>
  </w:num>
  <w:num w:numId="32">
    <w:abstractNumId w:val="2"/>
  </w:num>
  <w:num w:numId="33">
    <w:abstractNumId w:val="14"/>
  </w:num>
  <w:num w:numId="34">
    <w:abstractNumId w:val="33"/>
  </w:num>
  <w:num w:numId="35">
    <w:abstractNumId w:val="29"/>
  </w:num>
  <w:num w:numId="36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FB4"/>
    <w:rsid w:val="000E3DFA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0678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0EA"/>
    <w:rsid w:val="007715C5"/>
    <w:rsid w:val="0077287B"/>
    <w:rsid w:val="00774B65"/>
    <w:rsid w:val="007750F4"/>
    <w:rsid w:val="00775598"/>
    <w:rsid w:val="00781856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27129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A7D1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A0464B"/>
    <w:rsid w:val="00A07F94"/>
    <w:rsid w:val="00A127FB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EF75E4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EC8D8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165C2E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165C2E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165C2E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165C2E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3D4EE69-2DE9-4B0E-A14C-D60EB7D68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8798</TotalTime>
  <Pages>12</Pages>
  <Words>1590</Words>
  <Characters>9067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10636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Sarah Huang</cp:lastModifiedBy>
  <cp:revision>82</cp:revision>
  <cp:lastPrinted>2018-05-29T00:12:00Z</cp:lastPrinted>
  <dcterms:created xsi:type="dcterms:W3CDTF">2017-10-13T01:57:00Z</dcterms:created>
  <dcterms:modified xsi:type="dcterms:W3CDTF">2019-08-28T05:47:00Z</dcterms:modified>
  <cp:contentStatus>v1-0_10/06/2018</cp:contentStatus>
</cp:coreProperties>
</file>